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319D5E" w14:textId="77777777" w:rsidR="005624C6" w:rsidRPr="008822FD" w:rsidRDefault="005624C6" w:rsidP="005624C6">
      <w:pPr>
        <w:pStyle w:val="Text1"/>
        <w:tabs>
          <w:tab w:val="left" w:pos="7956"/>
        </w:tabs>
        <w:spacing w:after="0"/>
        <w:ind w:left="0"/>
        <w:jc w:val="right"/>
      </w:pPr>
      <w:bookmarkStart w:id="0" w:name="_Hlk56546170"/>
    </w:p>
    <w:p w14:paraId="79727228" w14:textId="1236A06F" w:rsidR="005624C6" w:rsidRPr="008822FD" w:rsidRDefault="005624C6" w:rsidP="005624C6">
      <w:pPr>
        <w:pStyle w:val="Text1"/>
        <w:spacing w:after="0"/>
        <w:ind w:left="0"/>
        <w:jc w:val="center"/>
        <w:rPr>
          <w:b/>
          <w:szCs w:val="24"/>
        </w:rPr>
      </w:pPr>
    </w:p>
    <w:p w14:paraId="54B584DC" w14:textId="6B36EE27" w:rsidR="00011A5F" w:rsidRPr="008822FD" w:rsidRDefault="00972678" w:rsidP="00972678">
      <w:pPr>
        <w:pStyle w:val="Text1"/>
        <w:tabs>
          <w:tab w:val="left" w:pos="7826"/>
        </w:tabs>
        <w:spacing w:after="0"/>
        <w:ind w:left="0"/>
        <w:jc w:val="left"/>
        <w:rPr>
          <w:b/>
          <w:szCs w:val="24"/>
          <w:u w:val="single"/>
        </w:rPr>
      </w:pPr>
      <w:r w:rsidRPr="008822FD">
        <w:rPr>
          <w:b/>
          <w:szCs w:val="24"/>
        </w:rPr>
        <w:tab/>
      </w:r>
    </w:p>
    <w:p w14:paraId="36926151" w14:textId="77777777" w:rsidR="005624C6" w:rsidRPr="008822FD" w:rsidRDefault="005624C6" w:rsidP="005624C6">
      <w:pPr>
        <w:pStyle w:val="Text1"/>
        <w:spacing w:after="0"/>
        <w:ind w:left="0"/>
        <w:jc w:val="center"/>
        <w:rPr>
          <w:b/>
          <w:szCs w:val="24"/>
        </w:rPr>
      </w:pPr>
    </w:p>
    <w:p w14:paraId="28AC32C6" w14:textId="77777777" w:rsidR="005624C6" w:rsidRPr="008822FD" w:rsidRDefault="005624C6" w:rsidP="00EF4F95">
      <w:pPr>
        <w:pStyle w:val="Text1"/>
        <w:spacing w:after="0"/>
        <w:ind w:left="0"/>
        <w:rPr>
          <w:b/>
          <w:szCs w:val="24"/>
        </w:rPr>
      </w:pPr>
    </w:p>
    <w:p w14:paraId="7611BB8F" w14:textId="77777777" w:rsidR="00E3090C" w:rsidRPr="008822FD" w:rsidRDefault="00E3090C" w:rsidP="00E3090C">
      <w:pPr>
        <w:ind w:firstLine="0"/>
        <w:jc w:val="center"/>
        <w:rPr>
          <w:b/>
          <w:szCs w:val="24"/>
          <w:lang w:val="en-GB"/>
        </w:rPr>
      </w:pPr>
      <w:r w:rsidRPr="008822FD">
        <w:rPr>
          <w:b/>
          <w:szCs w:val="24"/>
          <w:lang w:val="en-GB"/>
        </w:rPr>
        <w:t>FINAL REPORT</w:t>
      </w:r>
    </w:p>
    <w:p w14:paraId="21555643" w14:textId="77777777" w:rsidR="00E3090C" w:rsidRPr="008822FD" w:rsidRDefault="00E3090C" w:rsidP="00E3090C">
      <w:pPr>
        <w:jc w:val="center"/>
        <w:rPr>
          <w:b/>
          <w:lang w:val="en-GB"/>
        </w:rPr>
      </w:pPr>
    </w:p>
    <w:p w14:paraId="1B4C2ABB" w14:textId="61DAFED0" w:rsidR="005624C6" w:rsidRPr="008822FD" w:rsidRDefault="00E3090C" w:rsidP="00E3090C">
      <w:pPr>
        <w:ind w:firstLine="0"/>
        <w:jc w:val="center"/>
        <w:rPr>
          <w:b/>
          <w:bCs/>
          <w:lang w:val="en-GB"/>
        </w:rPr>
      </w:pPr>
      <w:proofErr w:type="gramStart"/>
      <w:r w:rsidRPr="008822FD">
        <w:rPr>
          <w:b/>
          <w:bCs/>
          <w:lang w:val="en-GB"/>
        </w:rPr>
        <w:t>from</w:t>
      </w:r>
      <w:proofErr w:type="gramEnd"/>
    </w:p>
    <w:p w14:paraId="540FFB2F" w14:textId="77777777" w:rsidR="005624C6" w:rsidRPr="008822FD" w:rsidRDefault="005624C6" w:rsidP="005624C6">
      <w:pPr>
        <w:jc w:val="center"/>
        <w:rPr>
          <w:b/>
          <w:bCs/>
          <w:lang w:val="en-GB"/>
        </w:rPr>
      </w:pPr>
    </w:p>
    <w:p w14:paraId="04241D35" w14:textId="5EA51ACB" w:rsidR="005624C6" w:rsidRPr="008822FD" w:rsidRDefault="00A16151" w:rsidP="00E62E54">
      <w:pPr>
        <w:pStyle w:val="ae"/>
        <w:jc w:val="center"/>
        <w:rPr>
          <w:rFonts w:ascii="Times New Roman" w:hAnsi="Times New Roman" w:cs="Times New Roman"/>
          <w:b/>
          <w:color w:val="auto"/>
          <w:sz w:val="24"/>
          <w:szCs w:val="24"/>
          <w:lang w:val="en-GB"/>
        </w:rPr>
      </w:pPr>
      <w:r w:rsidRPr="008822FD">
        <w:rPr>
          <w:rFonts w:ascii="Times New Roman" w:hAnsi="Times New Roman" w:cs="Times New Roman"/>
          <w:b/>
          <w:bCs/>
          <w:color w:val="auto"/>
          <w:sz w:val="24"/>
          <w:szCs w:val="24"/>
          <w:lang w:val="en-GB"/>
        </w:rPr>
        <w:t>Investigation of railway accident</w:t>
      </w:r>
      <w:r w:rsidR="008E490D" w:rsidRPr="008822FD">
        <w:rPr>
          <w:rFonts w:ascii="Times New Roman" w:hAnsi="Times New Roman" w:cs="Times New Roman"/>
          <w:b/>
          <w:bCs/>
          <w:color w:val="auto"/>
          <w:sz w:val="24"/>
          <w:szCs w:val="24"/>
          <w:lang w:val="en-GB"/>
        </w:rPr>
        <w:t xml:space="preserve"> </w:t>
      </w:r>
      <w:r w:rsidR="008E490D" w:rsidRPr="008822FD">
        <w:rPr>
          <w:rFonts w:ascii="Times New Roman" w:hAnsi="Times New Roman" w:cs="Times New Roman"/>
          <w:b/>
          <w:color w:val="auto"/>
          <w:sz w:val="24"/>
          <w:szCs w:val="24"/>
          <w:lang w:val="en-GB"/>
        </w:rPr>
        <w:t xml:space="preserve">– </w:t>
      </w:r>
      <w:r w:rsidRPr="008822FD">
        <w:rPr>
          <w:rFonts w:ascii="Times New Roman" w:hAnsi="Times New Roman" w:cs="Times New Roman"/>
          <w:b/>
          <w:color w:val="auto"/>
          <w:sz w:val="24"/>
          <w:szCs w:val="24"/>
          <w:lang w:val="en-GB"/>
        </w:rPr>
        <w:t xml:space="preserve">derailment </w:t>
      </w:r>
      <w:r w:rsidR="00FA227B" w:rsidRPr="008822FD">
        <w:rPr>
          <w:rFonts w:ascii="Times New Roman" w:hAnsi="Times New Roman" w:cs="Times New Roman"/>
          <w:b/>
          <w:color w:val="auto"/>
          <w:sz w:val="24"/>
          <w:szCs w:val="24"/>
          <w:lang w:val="en-GB"/>
        </w:rPr>
        <w:t>of locomotive</w:t>
      </w:r>
      <w:r w:rsidR="008E490D" w:rsidRPr="008822FD">
        <w:rPr>
          <w:rFonts w:ascii="Times New Roman" w:hAnsi="Times New Roman" w:cs="Times New Roman"/>
          <w:b/>
          <w:color w:val="auto"/>
          <w:sz w:val="24"/>
          <w:szCs w:val="24"/>
          <w:lang w:val="en-GB"/>
        </w:rPr>
        <w:t xml:space="preserve"> №</w:t>
      </w:r>
      <w:r w:rsidR="00002792" w:rsidRPr="008822FD">
        <w:rPr>
          <w:rFonts w:ascii="Times New Roman" w:hAnsi="Times New Roman" w:cs="Times New Roman"/>
          <w:b/>
          <w:color w:val="auto"/>
          <w:sz w:val="24"/>
          <w:szCs w:val="24"/>
          <w:lang w:val="en-GB"/>
        </w:rPr>
        <w:t xml:space="preserve"> </w:t>
      </w:r>
      <w:r w:rsidR="008E490D" w:rsidRPr="008822FD">
        <w:rPr>
          <w:rFonts w:ascii="Times New Roman" w:hAnsi="Times New Roman" w:cs="Times New Roman"/>
          <w:b/>
          <w:color w:val="auto"/>
          <w:sz w:val="24"/>
          <w:szCs w:val="24"/>
          <w:lang w:val="en-GB"/>
        </w:rPr>
        <w:t xml:space="preserve">46041 </w:t>
      </w:r>
      <w:r w:rsidR="00B1576B" w:rsidRPr="008822FD">
        <w:rPr>
          <w:rFonts w:ascii="Times New Roman" w:hAnsi="Times New Roman" w:cs="Times New Roman"/>
          <w:b/>
          <w:color w:val="auto"/>
          <w:sz w:val="24"/>
          <w:szCs w:val="24"/>
          <w:lang w:val="en-GB"/>
        </w:rPr>
        <w:t>from direct freight train</w:t>
      </w:r>
      <w:r w:rsidR="00671CFA" w:rsidRPr="008822FD">
        <w:rPr>
          <w:rFonts w:ascii="Times New Roman" w:hAnsi="Times New Roman" w:cs="Times New Roman"/>
          <w:b/>
          <w:color w:val="auto"/>
          <w:sz w:val="24"/>
          <w:szCs w:val="24"/>
          <w:lang w:val="en-GB"/>
        </w:rPr>
        <w:t xml:space="preserve"> № 30602 </w:t>
      </w:r>
      <w:r w:rsidR="002F385B" w:rsidRPr="008822FD">
        <w:rPr>
          <w:rFonts w:ascii="Times New Roman" w:hAnsi="Times New Roman" w:cs="Times New Roman"/>
          <w:b/>
          <w:color w:val="auto"/>
          <w:sz w:val="24"/>
          <w:szCs w:val="24"/>
          <w:lang w:val="en-GB"/>
        </w:rPr>
        <w:t xml:space="preserve">while entering </w:t>
      </w:r>
      <w:r w:rsidR="00A7020C" w:rsidRPr="008822FD">
        <w:rPr>
          <w:rFonts w:ascii="Times New Roman" w:hAnsi="Times New Roman" w:cs="Times New Roman"/>
          <w:b/>
          <w:color w:val="auto"/>
          <w:sz w:val="24"/>
          <w:szCs w:val="24"/>
          <w:lang w:val="en-GB"/>
        </w:rPr>
        <w:t>in Stolnik station on</w:t>
      </w:r>
      <w:r w:rsidR="008E490D" w:rsidRPr="008822FD">
        <w:rPr>
          <w:rFonts w:ascii="Times New Roman" w:hAnsi="Times New Roman" w:cs="Times New Roman"/>
          <w:b/>
          <w:color w:val="auto"/>
          <w:sz w:val="24"/>
          <w:szCs w:val="24"/>
          <w:lang w:val="en-GB"/>
        </w:rPr>
        <w:t xml:space="preserve"> </w:t>
      </w:r>
      <w:r w:rsidR="008E490D" w:rsidRPr="008822FD">
        <w:rPr>
          <w:rFonts w:ascii="Times New Roman" w:hAnsi="Times New Roman" w:cs="Times New Roman"/>
          <w:b/>
          <w:bCs/>
          <w:color w:val="auto"/>
          <w:sz w:val="24"/>
          <w:szCs w:val="24"/>
          <w:lang w:val="en-GB"/>
        </w:rPr>
        <w:t>15</w:t>
      </w:r>
      <w:r w:rsidR="00671CFA" w:rsidRPr="008822FD">
        <w:rPr>
          <w:rFonts w:ascii="Times New Roman" w:hAnsi="Times New Roman" w:cs="Times New Roman"/>
          <w:b/>
          <w:color w:val="auto"/>
          <w:sz w:val="24"/>
          <w:szCs w:val="24"/>
          <w:lang w:val="en-GB"/>
        </w:rPr>
        <w:t>.01.2021</w:t>
      </w:r>
    </w:p>
    <w:p w14:paraId="788139A4" w14:textId="77777777" w:rsidR="005624C6" w:rsidRPr="008822FD" w:rsidRDefault="005624C6" w:rsidP="005624C6">
      <w:pPr>
        <w:shd w:val="clear" w:color="auto" w:fill="FFFFFF"/>
        <w:spacing w:line="240" w:lineRule="exact"/>
        <w:rPr>
          <w:szCs w:val="24"/>
          <w:lang w:val="en-GB"/>
        </w:rPr>
      </w:pPr>
    </w:p>
    <w:p w14:paraId="108D3C0C" w14:textId="77777777" w:rsidR="005624C6" w:rsidRPr="008822FD" w:rsidRDefault="005624C6" w:rsidP="005624C6">
      <w:pPr>
        <w:shd w:val="clear" w:color="auto" w:fill="FFFFFF"/>
        <w:spacing w:line="240" w:lineRule="exact"/>
        <w:rPr>
          <w:szCs w:val="24"/>
          <w:lang w:val="en-GB"/>
        </w:rPr>
      </w:pPr>
    </w:p>
    <w:p w14:paraId="15454864" w14:textId="77777777" w:rsidR="005624C6" w:rsidRPr="008822FD" w:rsidRDefault="005624C6" w:rsidP="005624C6">
      <w:pPr>
        <w:shd w:val="clear" w:color="auto" w:fill="FFFFFF"/>
        <w:spacing w:line="240" w:lineRule="exact"/>
        <w:rPr>
          <w:szCs w:val="24"/>
          <w:lang w:val="en-GB"/>
        </w:rPr>
      </w:pPr>
    </w:p>
    <w:p w14:paraId="1DF6E85E" w14:textId="77777777" w:rsidR="005624C6" w:rsidRPr="008822FD" w:rsidRDefault="005624C6" w:rsidP="005624C6">
      <w:pPr>
        <w:shd w:val="clear" w:color="auto" w:fill="FFFFFF"/>
        <w:tabs>
          <w:tab w:val="left" w:pos="936"/>
        </w:tabs>
        <w:spacing w:line="240" w:lineRule="exact"/>
        <w:rPr>
          <w:szCs w:val="24"/>
          <w:lang w:val="en-GB"/>
        </w:rPr>
      </w:pPr>
    </w:p>
    <w:p w14:paraId="243D0EEE" w14:textId="5F7FF588" w:rsidR="005624C6" w:rsidRPr="008822FD" w:rsidRDefault="005A1D9C" w:rsidP="005624C6">
      <w:pPr>
        <w:shd w:val="clear" w:color="auto" w:fill="FFFFFF"/>
        <w:tabs>
          <w:tab w:val="left" w:pos="936"/>
        </w:tabs>
        <w:spacing w:line="240" w:lineRule="exact"/>
        <w:rPr>
          <w:szCs w:val="24"/>
          <w:lang w:val="en-GB"/>
        </w:rPr>
      </w:pPr>
      <w:r>
        <w:rPr>
          <w:noProof/>
          <w:szCs w:val="24"/>
          <w:lang w:val="bg-BG" w:eastAsia="bg-BG"/>
        </w:rPr>
        <w:drawing>
          <wp:anchor distT="0" distB="0" distL="114300" distR="114300" simplePos="0" relativeHeight="251783168" behindDoc="0" locked="0" layoutInCell="1" allowOverlap="1" wp14:anchorId="6CE4E1B7" wp14:editId="0E06C34B">
            <wp:simplePos x="0" y="0"/>
            <wp:positionH relativeFrom="column">
              <wp:posOffset>1300480</wp:posOffset>
            </wp:positionH>
            <wp:positionV relativeFrom="paragraph">
              <wp:posOffset>150495</wp:posOffset>
            </wp:positionV>
            <wp:extent cx="3298190" cy="3162300"/>
            <wp:effectExtent l="0" t="0" r="0" b="0"/>
            <wp:wrapSquare wrapText="bothSides"/>
            <wp:docPr id="65" name="Картина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98190" cy="3162300"/>
                    </a:xfrm>
                    <a:prstGeom prst="rect">
                      <a:avLst/>
                    </a:prstGeom>
                    <a:noFill/>
                  </pic:spPr>
                </pic:pic>
              </a:graphicData>
            </a:graphic>
            <wp14:sizeRelH relativeFrom="margin">
              <wp14:pctWidth>0</wp14:pctWidth>
            </wp14:sizeRelH>
            <wp14:sizeRelV relativeFrom="margin">
              <wp14:pctHeight>0</wp14:pctHeight>
            </wp14:sizeRelV>
          </wp:anchor>
        </w:drawing>
      </w:r>
    </w:p>
    <w:p w14:paraId="55727D74" w14:textId="6EB2E173" w:rsidR="005A1D9C" w:rsidRDefault="005A1D9C" w:rsidP="005A1D9C">
      <w:pPr>
        <w:jc w:val="left"/>
        <w:rPr>
          <w:szCs w:val="24"/>
          <w:lang w:val="en-GB"/>
        </w:rPr>
      </w:pPr>
    </w:p>
    <w:p w14:paraId="5324538D" w14:textId="77777777" w:rsidR="005A1D9C" w:rsidRPr="005A1D9C" w:rsidRDefault="005A1D9C" w:rsidP="005A1D9C">
      <w:pPr>
        <w:rPr>
          <w:szCs w:val="24"/>
          <w:lang w:val="en-GB"/>
        </w:rPr>
      </w:pPr>
    </w:p>
    <w:p w14:paraId="06A0DB0F" w14:textId="77777777" w:rsidR="005A1D9C" w:rsidRPr="005A1D9C" w:rsidRDefault="005A1D9C" w:rsidP="005A1D9C">
      <w:pPr>
        <w:rPr>
          <w:szCs w:val="24"/>
          <w:lang w:val="en-GB"/>
        </w:rPr>
      </w:pPr>
    </w:p>
    <w:p w14:paraId="022936E9" w14:textId="77777777" w:rsidR="005A1D9C" w:rsidRPr="005A1D9C" w:rsidRDefault="005A1D9C" w:rsidP="005A1D9C">
      <w:pPr>
        <w:rPr>
          <w:szCs w:val="24"/>
          <w:lang w:val="en-GB"/>
        </w:rPr>
      </w:pPr>
    </w:p>
    <w:p w14:paraId="787DE6BD" w14:textId="77777777" w:rsidR="005A1D9C" w:rsidRPr="005A1D9C" w:rsidRDefault="005A1D9C" w:rsidP="005A1D9C">
      <w:pPr>
        <w:rPr>
          <w:szCs w:val="24"/>
          <w:lang w:val="en-GB"/>
        </w:rPr>
      </w:pPr>
    </w:p>
    <w:p w14:paraId="43FE36DA" w14:textId="77777777" w:rsidR="005A1D9C" w:rsidRPr="005A1D9C" w:rsidRDefault="005A1D9C" w:rsidP="005A1D9C">
      <w:pPr>
        <w:rPr>
          <w:szCs w:val="24"/>
          <w:lang w:val="en-GB"/>
        </w:rPr>
      </w:pPr>
    </w:p>
    <w:p w14:paraId="1A306D2D" w14:textId="0A8B0F08" w:rsidR="005A1D9C" w:rsidRDefault="005A1D9C" w:rsidP="005A1D9C">
      <w:pPr>
        <w:jc w:val="left"/>
        <w:rPr>
          <w:szCs w:val="24"/>
          <w:lang w:val="en-GB"/>
        </w:rPr>
      </w:pPr>
    </w:p>
    <w:p w14:paraId="13CC6479" w14:textId="62243E71" w:rsidR="005624C6" w:rsidRPr="008822FD" w:rsidRDefault="005A1D9C" w:rsidP="005A1D9C">
      <w:pPr>
        <w:tabs>
          <w:tab w:val="center" w:pos="2407"/>
        </w:tabs>
        <w:jc w:val="center"/>
        <w:rPr>
          <w:szCs w:val="24"/>
          <w:lang w:val="en-GB"/>
        </w:rPr>
      </w:pPr>
      <w:bookmarkStart w:id="1" w:name="_GoBack"/>
      <w:bookmarkEnd w:id="1"/>
      <w:r>
        <w:rPr>
          <w:szCs w:val="24"/>
          <w:lang w:val="en-GB"/>
        </w:rPr>
        <w:br w:type="textWrapping" w:clear="all"/>
      </w:r>
    </w:p>
    <w:p w14:paraId="24439F70" w14:textId="77777777" w:rsidR="005624C6" w:rsidRPr="008822FD" w:rsidRDefault="005624C6" w:rsidP="005624C6">
      <w:pPr>
        <w:pStyle w:val="Text1"/>
        <w:spacing w:after="0"/>
        <w:ind w:left="0"/>
        <w:rPr>
          <w:szCs w:val="24"/>
        </w:rPr>
      </w:pPr>
    </w:p>
    <w:p w14:paraId="51484C6D" w14:textId="77777777" w:rsidR="005624C6" w:rsidRPr="008822FD" w:rsidRDefault="005624C6" w:rsidP="005624C6">
      <w:pPr>
        <w:pStyle w:val="Text1"/>
        <w:spacing w:after="0"/>
        <w:ind w:left="0"/>
        <w:rPr>
          <w:szCs w:val="24"/>
        </w:rPr>
      </w:pPr>
    </w:p>
    <w:p w14:paraId="0F5CBA4B" w14:textId="77777777" w:rsidR="00002792" w:rsidRPr="008822FD" w:rsidRDefault="00002792" w:rsidP="005624C6">
      <w:pPr>
        <w:pStyle w:val="Text1"/>
        <w:spacing w:after="0"/>
        <w:ind w:left="0"/>
        <w:jc w:val="center"/>
        <w:rPr>
          <w:b/>
          <w:sz w:val="28"/>
          <w:szCs w:val="22"/>
        </w:rPr>
      </w:pPr>
    </w:p>
    <w:p w14:paraId="3E5E35E9" w14:textId="77777777" w:rsidR="00002792" w:rsidRPr="008822FD" w:rsidRDefault="00002792" w:rsidP="005624C6">
      <w:pPr>
        <w:pStyle w:val="Text1"/>
        <w:spacing w:after="0"/>
        <w:ind w:left="0"/>
        <w:jc w:val="center"/>
        <w:rPr>
          <w:b/>
          <w:sz w:val="28"/>
          <w:szCs w:val="22"/>
        </w:rPr>
      </w:pPr>
    </w:p>
    <w:p w14:paraId="2F355D80" w14:textId="699402FC" w:rsidR="005624C6" w:rsidRPr="008822FD" w:rsidRDefault="00671CFA" w:rsidP="005624C6">
      <w:pPr>
        <w:pStyle w:val="Text1"/>
        <w:spacing w:after="0"/>
        <w:ind w:left="0"/>
        <w:jc w:val="center"/>
        <w:rPr>
          <w:b/>
          <w:sz w:val="28"/>
          <w:szCs w:val="22"/>
        </w:rPr>
      </w:pPr>
      <w:r w:rsidRPr="008822FD">
        <w:rPr>
          <w:b/>
          <w:sz w:val="28"/>
          <w:szCs w:val="22"/>
        </w:rPr>
        <w:t>2021</w:t>
      </w:r>
    </w:p>
    <w:p w14:paraId="2D50BB50" w14:textId="77777777" w:rsidR="00BA6C1D" w:rsidRPr="008822FD" w:rsidRDefault="00BA6C1D">
      <w:pPr>
        <w:rPr>
          <w:b/>
          <w:sz w:val="28"/>
          <w:szCs w:val="28"/>
          <w:lang w:val="en-GB"/>
        </w:rPr>
      </w:pPr>
      <w:r w:rsidRPr="008822FD">
        <w:rPr>
          <w:b/>
          <w:sz w:val="28"/>
          <w:szCs w:val="28"/>
          <w:lang w:val="en-GB"/>
        </w:rPr>
        <w:br w:type="page"/>
      </w:r>
    </w:p>
    <w:p w14:paraId="65E3194C" w14:textId="77777777" w:rsidR="002244E1" w:rsidRPr="008822FD" w:rsidRDefault="002244E1" w:rsidP="002244E1">
      <w:pPr>
        <w:tabs>
          <w:tab w:val="left" w:pos="3402"/>
        </w:tabs>
        <w:autoSpaceDE w:val="0"/>
        <w:autoSpaceDN w:val="0"/>
        <w:adjustRightInd w:val="0"/>
        <w:spacing w:line="480" w:lineRule="auto"/>
        <w:jc w:val="center"/>
        <w:rPr>
          <w:b/>
          <w:szCs w:val="24"/>
          <w:lang w:val="en-GB"/>
        </w:rPr>
      </w:pPr>
      <w:r w:rsidRPr="008822FD">
        <w:rPr>
          <w:b/>
          <w:szCs w:val="24"/>
          <w:lang w:val="en-GB"/>
        </w:rPr>
        <w:lastRenderedPageBreak/>
        <w:t xml:space="preserve">OBJECTIVE OF THE REPORT AND EXTENT OF </w:t>
      </w:r>
    </w:p>
    <w:p w14:paraId="52E18954" w14:textId="13B1B044" w:rsidR="00EF4F95" w:rsidRPr="008822FD" w:rsidRDefault="002244E1" w:rsidP="002244E1">
      <w:pPr>
        <w:tabs>
          <w:tab w:val="left" w:pos="3402"/>
        </w:tabs>
        <w:autoSpaceDE w:val="0"/>
        <w:autoSpaceDN w:val="0"/>
        <w:adjustRightInd w:val="0"/>
        <w:spacing w:line="480" w:lineRule="auto"/>
        <w:jc w:val="center"/>
        <w:rPr>
          <w:b/>
          <w:szCs w:val="24"/>
          <w:lang w:val="en-GB"/>
        </w:rPr>
      </w:pPr>
      <w:r w:rsidRPr="008822FD">
        <w:rPr>
          <w:b/>
          <w:szCs w:val="24"/>
          <w:lang w:val="en-GB"/>
        </w:rPr>
        <w:t>RESPONSIBILITY</w:t>
      </w:r>
    </w:p>
    <w:p w14:paraId="4EC83AFB" w14:textId="0C83A42B" w:rsidR="00070729" w:rsidRPr="008822FD" w:rsidRDefault="00D95C1A" w:rsidP="00317C7F">
      <w:pPr>
        <w:tabs>
          <w:tab w:val="left" w:pos="3402"/>
        </w:tabs>
        <w:autoSpaceDE w:val="0"/>
        <w:autoSpaceDN w:val="0"/>
        <w:adjustRightInd w:val="0"/>
        <w:spacing w:line="360" w:lineRule="auto"/>
        <w:rPr>
          <w:b/>
          <w:sz w:val="28"/>
          <w:szCs w:val="28"/>
          <w:lang w:val="en-GB"/>
        </w:rPr>
      </w:pPr>
      <w:r w:rsidRPr="008822FD">
        <w:rPr>
          <w:sz w:val="28"/>
          <w:szCs w:val="28"/>
          <w:lang w:val="en-GB"/>
        </w:rPr>
        <w:t xml:space="preserve">The National Air, Maritime and Railway Accidents Investigation Board (NAMRAIB), which is an independent body performs the investigation of serious accidents and incidents. The National Board is within the Council of Ministers (CM) of the Republic of Bulgaria, and aims to find the circumstances and causes that led to the accidents and incidents occurrence in order to improve the safety and to avoid such in future, without </w:t>
      </w:r>
      <w:r w:rsidRPr="008822FD">
        <w:rPr>
          <w:b/>
          <w:sz w:val="28"/>
          <w:szCs w:val="28"/>
          <w:lang w:val="en-GB"/>
        </w:rPr>
        <w:t>searching personal fault and responsibility.</w:t>
      </w:r>
    </w:p>
    <w:bookmarkEnd w:id="0"/>
    <w:p w14:paraId="638B1366" w14:textId="1AFAE95C" w:rsidR="00070729" w:rsidRPr="008822FD" w:rsidRDefault="00615BA8" w:rsidP="00491CD8">
      <w:pPr>
        <w:tabs>
          <w:tab w:val="left" w:pos="8080"/>
        </w:tabs>
        <w:spacing w:line="360" w:lineRule="auto"/>
        <w:rPr>
          <w:sz w:val="28"/>
          <w:szCs w:val="28"/>
          <w:lang w:val="en-GB"/>
        </w:rPr>
      </w:pPr>
      <w:r w:rsidRPr="008822FD">
        <w:rPr>
          <w:sz w:val="28"/>
          <w:szCs w:val="28"/>
          <w:lang w:val="en-GB"/>
        </w:rPr>
        <w:t xml:space="preserve">The investigation </w:t>
      </w:r>
      <w:proofErr w:type="gramStart"/>
      <w:r w:rsidRPr="008822FD">
        <w:rPr>
          <w:sz w:val="28"/>
          <w:szCs w:val="28"/>
          <w:lang w:val="en-GB"/>
        </w:rPr>
        <w:t>is performed</w:t>
      </w:r>
      <w:proofErr w:type="gramEnd"/>
      <w:r w:rsidRPr="008822FD">
        <w:rPr>
          <w:sz w:val="28"/>
          <w:szCs w:val="28"/>
          <w:lang w:val="en-GB"/>
        </w:rPr>
        <w:t xml:space="preserve"> in accordance with the requirements of Directive (EU) 2016/798 of the European Parliament and of the Council of 11 May 2016 on railway safety. </w:t>
      </w:r>
      <w:proofErr w:type="gramStart"/>
      <w:r w:rsidRPr="008822FD">
        <w:rPr>
          <w:sz w:val="28"/>
          <w:szCs w:val="28"/>
          <w:lang w:val="en-GB"/>
        </w:rPr>
        <w:t>The Report structure follows the requirements of Regulation (EU) 2020/572 of 24 April 2020 on the reporting structure for railway accident and incident investigation reports, and in accordance with the Railway Transport Act (RTA), Ordinance No 59 dated 5.12.2006 on the rail transport safety management, and Ordinance No Н-32 dated 19.09.2007 on the coordination of the activities and information exchange during the railway accidents and incidents investigation, as well as per Agreement dated 17.04.2018 on the interaction during investigation of accidents and incidents in the air, maritime and railway transport between the Prosecutor's Office of the Republic of Bulgaria, Ministry of Interior, and the Ministry of Transport, Information Technology and Communications.</w:t>
      </w:r>
      <w:r w:rsidR="00070729" w:rsidRPr="008822FD">
        <w:rPr>
          <w:sz w:val="28"/>
          <w:szCs w:val="28"/>
          <w:lang w:val="en-GB"/>
        </w:rPr>
        <w:t>.</w:t>
      </w:r>
      <w:proofErr w:type="gramEnd"/>
    </w:p>
    <w:p w14:paraId="484C0A5D" w14:textId="77777777" w:rsidR="00AD547F" w:rsidRPr="008822FD" w:rsidRDefault="00AD547F">
      <w:pPr>
        <w:rPr>
          <w:sz w:val="28"/>
          <w:szCs w:val="28"/>
          <w:lang w:val="en-GB"/>
        </w:rPr>
      </w:pPr>
      <w:r w:rsidRPr="008822FD">
        <w:rPr>
          <w:sz w:val="28"/>
          <w:szCs w:val="28"/>
          <w:lang w:val="en-GB"/>
        </w:rPr>
        <w:br w:type="page"/>
      </w:r>
    </w:p>
    <w:p w14:paraId="44E98457" w14:textId="77777777" w:rsidR="00972DC3" w:rsidRPr="008822FD" w:rsidRDefault="00972DC3" w:rsidP="006816D6">
      <w:pPr>
        <w:tabs>
          <w:tab w:val="left" w:pos="8080"/>
        </w:tabs>
        <w:spacing w:line="360" w:lineRule="auto"/>
        <w:rPr>
          <w:lang w:val="en-GB"/>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
        <w:gridCol w:w="8197"/>
        <w:gridCol w:w="708"/>
      </w:tblGrid>
      <w:tr w:rsidR="00BF62D9" w:rsidRPr="008822FD" w14:paraId="7B762020" w14:textId="77777777" w:rsidTr="004A64A8">
        <w:tc>
          <w:tcPr>
            <w:tcW w:w="9350" w:type="dxa"/>
            <w:gridSpan w:val="3"/>
          </w:tcPr>
          <w:p w14:paraId="374AD7E5" w14:textId="5B6621C5" w:rsidR="00BF62D9" w:rsidRPr="008822FD" w:rsidRDefault="001A535B" w:rsidP="006816D6">
            <w:pPr>
              <w:ind w:firstLine="0"/>
              <w:jc w:val="center"/>
              <w:rPr>
                <w:b/>
                <w:bCs/>
                <w:lang w:val="en-GB"/>
              </w:rPr>
            </w:pPr>
            <w:r w:rsidRPr="008822FD">
              <w:rPr>
                <w:b/>
                <w:bCs/>
                <w:lang w:val="en-GB"/>
              </w:rPr>
              <w:t>TABLE OF CONTENTS</w:t>
            </w:r>
          </w:p>
          <w:p w14:paraId="740EEBB9" w14:textId="78001C4E" w:rsidR="00090C60" w:rsidRPr="008822FD" w:rsidRDefault="00090C60" w:rsidP="006816D6">
            <w:pPr>
              <w:ind w:firstLine="0"/>
              <w:jc w:val="center"/>
              <w:rPr>
                <w:b/>
                <w:bCs/>
                <w:lang w:val="en-GB"/>
              </w:rPr>
            </w:pPr>
          </w:p>
        </w:tc>
      </w:tr>
      <w:tr w:rsidR="00BF62D9" w:rsidRPr="008822FD" w14:paraId="28C90C98" w14:textId="77777777" w:rsidTr="004A64A8">
        <w:tc>
          <w:tcPr>
            <w:tcW w:w="445" w:type="dxa"/>
          </w:tcPr>
          <w:p w14:paraId="7DBB58A4" w14:textId="77777777" w:rsidR="00BF62D9" w:rsidRPr="008822FD" w:rsidRDefault="00BF62D9" w:rsidP="006816D6">
            <w:pPr>
              <w:ind w:firstLine="0"/>
              <w:jc w:val="center"/>
              <w:rPr>
                <w:lang w:val="en-GB"/>
              </w:rPr>
            </w:pPr>
            <w:r w:rsidRPr="008822FD">
              <w:rPr>
                <w:lang w:val="en-GB"/>
              </w:rPr>
              <w:t>№</w:t>
            </w:r>
          </w:p>
        </w:tc>
        <w:tc>
          <w:tcPr>
            <w:tcW w:w="8197" w:type="dxa"/>
          </w:tcPr>
          <w:p w14:paraId="174496DF" w14:textId="0CFAA9BF" w:rsidR="00BF62D9" w:rsidRPr="008822FD" w:rsidRDefault="00DD2E00" w:rsidP="00090C60">
            <w:pPr>
              <w:ind w:firstLine="0"/>
              <w:rPr>
                <w:lang w:val="en-GB"/>
              </w:rPr>
            </w:pPr>
            <w:r w:rsidRPr="008822FD">
              <w:rPr>
                <w:lang w:val="en-GB"/>
              </w:rPr>
              <w:t>Title of section</w:t>
            </w:r>
          </w:p>
        </w:tc>
        <w:tc>
          <w:tcPr>
            <w:tcW w:w="708" w:type="dxa"/>
          </w:tcPr>
          <w:p w14:paraId="212D2407" w14:textId="7C675A71" w:rsidR="00BF62D9" w:rsidRPr="008822FD" w:rsidRDefault="007E66F7" w:rsidP="006816D6">
            <w:pPr>
              <w:ind w:firstLine="0"/>
              <w:jc w:val="right"/>
              <w:rPr>
                <w:lang w:val="en-GB"/>
              </w:rPr>
            </w:pPr>
            <w:r w:rsidRPr="008822FD">
              <w:rPr>
                <w:lang w:val="en-GB"/>
              </w:rPr>
              <w:t>Pg</w:t>
            </w:r>
            <w:r w:rsidR="00BF62D9" w:rsidRPr="008822FD">
              <w:rPr>
                <w:lang w:val="en-GB"/>
              </w:rPr>
              <w:t>.</w:t>
            </w:r>
          </w:p>
          <w:p w14:paraId="3D5CB643" w14:textId="2E558070" w:rsidR="0029760E" w:rsidRPr="008822FD" w:rsidRDefault="0029760E" w:rsidP="006816D6">
            <w:pPr>
              <w:ind w:firstLine="0"/>
              <w:jc w:val="right"/>
              <w:rPr>
                <w:lang w:val="en-GB"/>
              </w:rPr>
            </w:pPr>
          </w:p>
        </w:tc>
      </w:tr>
      <w:tr w:rsidR="004A64A8" w:rsidRPr="008822FD" w14:paraId="023E5D89" w14:textId="77777777" w:rsidTr="004A64A8">
        <w:tc>
          <w:tcPr>
            <w:tcW w:w="445" w:type="dxa"/>
          </w:tcPr>
          <w:p w14:paraId="5495C920" w14:textId="7AC7A090" w:rsidR="004A64A8" w:rsidRPr="008822FD" w:rsidRDefault="004A64A8" w:rsidP="0029760E">
            <w:pPr>
              <w:spacing w:line="480" w:lineRule="auto"/>
              <w:ind w:firstLine="0"/>
              <w:jc w:val="center"/>
              <w:rPr>
                <w:lang w:val="en-GB"/>
              </w:rPr>
            </w:pPr>
            <w:r w:rsidRPr="008822FD">
              <w:rPr>
                <w:lang w:val="en-GB"/>
              </w:rPr>
              <w:t>1.</w:t>
            </w:r>
          </w:p>
        </w:tc>
        <w:tc>
          <w:tcPr>
            <w:tcW w:w="8197" w:type="dxa"/>
          </w:tcPr>
          <w:p w14:paraId="1151B3E8" w14:textId="03A12B0B" w:rsidR="004A64A8" w:rsidRPr="008822FD" w:rsidRDefault="004C7E02" w:rsidP="0029760E">
            <w:pPr>
              <w:spacing w:line="480" w:lineRule="auto"/>
              <w:ind w:firstLine="0"/>
              <w:rPr>
                <w:u w:val="single"/>
                <w:lang w:val="en-GB"/>
              </w:rPr>
            </w:pPr>
            <w:hyperlink w:anchor="резюме" w:history="1">
              <w:r w:rsidR="001A535B" w:rsidRPr="008822FD">
                <w:rPr>
                  <w:rStyle w:val="a9"/>
                  <w:lang w:val="en-GB"/>
                </w:rPr>
                <w:t>Summary</w:t>
              </w:r>
            </w:hyperlink>
          </w:p>
        </w:tc>
        <w:tc>
          <w:tcPr>
            <w:tcW w:w="708" w:type="dxa"/>
          </w:tcPr>
          <w:p w14:paraId="066F989C" w14:textId="765D870E" w:rsidR="004A64A8" w:rsidRPr="008822FD" w:rsidRDefault="004A64A8" w:rsidP="0029760E">
            <w:pPr>
              <w:spacing w:line="480" w:lineRule="auto"/>
              <w:ind w:firstLine="0"/>
              <w:jc w:val="right"/>
              <w:rPr>
                <w:lang w:val="en-GB"/>
              </w:rPr>
            </w:pPr>
            <w:r w:rsidRPr="008822FD">
              <w:rPr>
                <w:lang w:val="en-GB"/>
              </w:rPr>
              <w:t>5</w:t>
            </w:r>
          </w:p>
        </w:tc>
      </w:tr>
      <w:tr w:rsidR="004A64A8" w:rsidRPr="008822FD" w14:paraId="64A322F6" w14:textId="77777777" w:rsidTr="004A64A8">
        <w:tc>
          <w:tcPr>
            <w:tcW w:w="445" w:type="dxa"/>
          </w:tcPr>
          <w:p w14:paraId="32C969A0" w14:textId="62B47902" w:rsidR="004A64A8" w:rsidRPr="008822FD" w:rsidRDefault="004A64A8" w:rsidP="0029760E">
            <w:pPr>
              <w:spacing w:line="480" w:lineRule="auto"/>
              <w:ind w:firstLine="0"/>
              <w:jc w:val="center"/>
              <w:rPr>
                <w:lang w:val="en-GB"/>
              </w:rPr>
            </w:pPr>
            <w:r w:rsidRPr="008822FD">
              <w:rPr>
                <w:lang w:val="en-GB"/>
              </w:rPr>
              <w:t>2.</w:t>
            </w:r>
          </w:p>
        </w:tc>
        <w:tc>
          <w:tcPr>
            <w:tcW w:w="8197" w:type="dxa"/>
          </w:tcPr>
          <w:p w14:paraId="73E5FAE9" w14:textId="3DE91C56" w:rsidR="004A64A8" w:rsidRPr="008822FD" w:rsidRDefault="004C7E02" w:rsidP="0029760E">
            <w:pPr>
              <w:spacing w:line="480" w:lineRule="auto"/>
              <w:ind w:firstLine="0"/>
              <w:jc w:val="left"/>
              <w:rPr>
                <w:lang w:val="en-GB"/>
              </w:rPr>
            </w:pPr>
            <w:hyperlink w:anchor="разследване" w:history="1">
              <w:r w:rsidR="00B679FF" w:rsidRPr="008822FD">
                <w:rPr>
                  <w:rStyle w:val="a9"/>
                  <w:lang w:val="en-GB"/>
                </w:rPr>
                <w:t>Investigation</w:t>
              </w:r>
            </w:hyperlink>
          </w:p>
        </w:tc>
        <w:tc>
          <w:tcPr>
            <w:tcW w:w="708" w:type="dxa"/>
          </w:tcPr>
          <w:p w14:paraId="58D7AA0A" w14:textId="200375EF" w:rsidR="004A64A8" w:rsidRPr="008822FD" w:rsidRDefault="00974947" w:rsidP="0029760E">
            <w:pPr>
              <w:spacing w:line="480" w:lineRule="auto"/>
              <w:ind w:firstLine="0"/>
              <w:jc w:val="right"/>
              <w:rPr>
                <w:lang w:val="en-GB"/>
              </w:rPr>
            </w:pPr>
            <w:r w:rsidRPr="008822FD">
              <w:rPr>
                <w:lang w:val="en-GB"/>
              </w:rPr>
              <w:t>6</w:t>
            </w:r>
          </w:p>
        </w:tc>
      </w:tr>
      <w:tr w:rsidR="004A64A8" w:rsidRPr="008822FD" w14:paraId="606B51B7" w14:textId="77777777" w:rsidTr="004A64A8">
        <w:tc>
          <w:tcPr>
            <w:tcW w:w="445" w:type="dxa"/>
          </w:tcPr>
          <w:p w14:paraId="03FF8C63" w14:textId="035789E7" w:rsidR="004A64A8" w:rsidRPr="008822FD" w:rsidRDefault="004A64A8" w:rsidP="0029760E">
            <w:pPr>
              <w:spacing w:line="480" w:lineRule="auto"/>
              <w:ind w:firstLine="0"/>
              <w:jc w:val="center"/>
              <w:rPr>
                <w:lang w:val="en-GB"/>
              </w:rPr>
            </w:pPr>
            <w:r w:rsidRPr="008822FD">
              <w:rPr>
                <w:lang w:val="en-GB"/>
              </w:rPr>
              <w:t>3.</w:t>
            </w:r>
          </w:p>
        </w:tc>
        <w:tc>
          <w:tcPr>
            <w:tcW w:w="8197" w:type="dxa"/>
          </w:tcPr>
          <w:p w14:paraId="7DB962AA" w14:textId="46EC9AA9" w:rsidR="004A64A8" w:rsidRPr="008822FD" w:rsidRDefault="004C7E02" w:rsidP="0029760E">
            <w:pPr>
              <w:spacing w:line="480" w:lineRule="auto"/>
              <w:ind w:firstLine="0"/>
              <w:jc w:val="left"/>
              <w:rPr>
                <w:lang w:val="en-GB"/>
              </w:rPr>
            </w:pPr>
            <w:hyperlink w:anchor="описаниенасъбитието" w:history="1">
              <w:r w:rsidR="00AD11D5" w:rsidRPr="008822FD">
                <w:rPr>
                  <w:rStyle w:val="a9"/>
                  <w:lang w:val="en-GB"/>
                </w:rPr>
                <w:t>Description of the event</w:t>
              </w:r>
            </w:hyperlink>
          </w:p>
        </w:tc>
        <w:tc>
          <w:tcPr>
            <w:tcW w:w="708" w:type="dxa"/>
          </w:tcPr>
          <w:p w14:paraId="4C0B1682" w14:textId="6EEE540B" w:rsidR="004A64A8" w:rsidRPr="008822FD" w:rsidRDefault="00974947" w:rsidP="0029760E">
            <w:pPr>
              <w:spacing w:line="480" w:lineRule="auto"/>
              <w:ind w:firstLine="0"/>
              <w:jc w:val="right"/>
              <w:rPr>
                <w:lang w:val="en-GB"/>
              </w:rPr>
            </w:pPr>
            <w:r w:rsidRPr="008822FD">
              <w:rPr>
                <w:lang w:val="en-GB"/>
              </w:rPr>
              <w:t>10</w:t>
            </w:r>
          </w:p>
        </w:tc>
      </w:tr>
      <w:tr w:rsidR="004A64A8" w:rsidRPr="008822FD" w14:paraId="5BC6142F" w14:textId="77777777" w:rsidTr="004A64A8">
        <w:tc>
          <w:tcPr>
            <w:tcW w:w="445" w:type="dxa"/>
          </w:tcPr>
          <w:p w14:paraId="11AFD1F0" w14:textId="2FB6FF36" w:rsidR="004A64A8" w:rsidRPr="008822FD" w:rsidRDefault="004A64A8" w:rsidP="0029760E">
            <w:pPr>
              <w:spacing w:line="480" w:lineRule="auto"/>
              <w:ind w:firstLine="0"/>
              <w:jc w:val="center"/>
              <w:rPr>
                <w:lang w:val="en-GB"/>
              </w:rPr>
            </w:pPr>
            <w:r w:rsidRPr="008822FD">
              <w:rPr>
                <w:lang w:val="en-GB"/>
              </w:rPr>
              <w:t>4.</w:t>
            </w:r>
          </w:p>
        </w:tc>
        <w:tc>
          <w:tcPr>
            <w:tcW w:w="8197" w:type="dxa"/>
          </w:tcPr>
          <w:p w14:paraId="2115A36E" w14:textId="5BB7E37B" w:rsidR="004A64A8" w:rsidRPr="008822FD" w:rsidRDefault="004C7E02" w:rsidP="0029760E">
            <w:pPr>
              <w:spacing w:line="480" w:lineRule="auto"/>
              <w:ind w:firstLine="0"/>
              <w:jc w:val="left"/>
              <w:rPr>
                <w:lang w:val="en-GB"/>
              </w:rPr>
            </w:pPr>
            <w:hyperlink w:anchor="анализ" w:history="1">
              <w:r w:rsidR="00887C20" w:rsidRPr="008822FD">
                <w:rPr>
                  <w:rStyle w:val="a9"/>
                  <w:lang w:val="en-GB"/>
                </w:rPr>
                <w:t>Analysis of the event</w:t>
              </w:r>
            </w:hyperlink>
          </w:p>
        </w:tc>
        <w:tc>
          <w:tcPr>
            <w:tcW w:w="708" w:type="dxa"/>
          </w:tcPr>
          <w:p w14:paraId="562B7220" w14:textId="5DCD2B7F" w:rsidR="004A64A8" w:rsidRPr="008822FD" w:rsidRDefault="00090C60" w:rsidP="00974947">
            <w:pPr>
              <w:spacing w:line="480" w:lineRule="auto"/>
              <w:ind w:firstLine="0"/>
              <w:jc w:val="right"/>
              <w:rPr>
                <w:lang w:val="en-GB"/>
              </w:rPr>
            </w:pPr>
            <w:r w:rsidRPr="008822FD">
              <w:rPr>
                <w:lang w:val="en-GB"/>
              </w:rPr>
              <w:t>1</w:t>
            </w:r>
            <w:r w:rsidR="00974947" w:rsidRPr="008822FD">
              <w:rPr>
                <w:lang w:val="en-GB"/>
              </w:rPr>
              <w:t>4</w:t>
            </w:r>
          </w:p>
        </w:tc>
      </w:tr>
      <w:tr w:rsidR="004A64A8" w:rsidRPr="008822FD" w14:paraId="1FDD8D1B" w14:textId="77777777" w:rsidTr="004A64A8">
        <w:tc>
          <w:tcPr>
            <w:tcW w:w="445" w:type="dxa"/>
          </w:tcPr>
          <w:p w14:paraId="3134D019" w14:textId="761BF384" w:rsidR="004A64A8" w:rsidRPr="008822FD" w:rsidRDefault="004A64A8" w:rsidP="0029760E">
            <w:pPr>
              <w:spacing w:line="480" w:lineRule="auto"/>
              <w:ind w:firstLine="0"/>
              <w:jc w:val="center"/>
              <w:rPr>
                <w:lang w:val="en-GB"/>
              </w:rPr>
            </w:pPr>
            <w:r w:rsidRPr="008822FD">
              <w:rPr>
                <w:lang w:val="en-GB"/>
              </w:rPr>
              <w:t>5.</w:t>
            </w:r>
          </w:p>
        </w:tc>
        <w:tc>
          <w:tcPr>
            <w:tcW w:w="8197" w:type="dxa"/>
          </w:tcPr>
          <w:p w14:paraId="5220216D" w14:textId="2B0A9E41" w:rsidR="004A64A8" w:rsidRPr="008822FD" w:rsidRDefault="004C7E02" w:rsidP="00D91C29">
            <w:pPr>
              <w:spacing w:line="480" w:lineRule="auto"/>
              <w:ind w:firstLine="0"/>
              <w:jc w:val="left"/>
              <w:rPr>
                <w:lang w:val="en-GB"/>
              </w:rPr>
            </w:pPr>
            <w:hyperlink w:anchor="заключения" w:history="1">
              <w:r w:rsidR="00D91C29" w:rsidRPr="008822FD">
                <w:rPr>
                  <w:rStyle w:val="a9"/>
                  <w:lang w:val="en-GB"/>
                </w:rPr>
                <w:t>Conclusions</w:t>
              </w:r>
            </w:hyperlink>
          </w:p>
        </w:tc>
        <w:tc>
          <w:tcPr>
            <w:tcW w:w="708" w:type="dxa"/>
          </w:tcPr>
          <w:p w14:paraId="35AF4457" w14:textId="1879E16D" w:rsidR="004A64A8" w:rsidRPr="008822FD" w:rsidRDefault="00090C60" w:rsidP="007B548F">
            <w:pPr>
              <w:spacing w:line="480" w:lineRule="auto"/>
              <w:ind w:firstLine="0"/>
              <w:jc w:val="right"/>
              <w:rPr>
                <w:lang w:val="en-GB"/>
              </w:rPr>
            </w:pPr>
            <w:r w:rsidRPr="008822FD">
              <w:rPr>
                <w:lang w:val="en-GB"/>
              </w:rPr>
              <w:t>3</w:t>
            </w:r>
            <w:r w:rsidR="007B548F" w:rsidRPr="008822FD">
              <w:rPr>
                <w:lang w:val="en-GB"/>
              </w:rPr>
              <w:t>5</w:t>
            </w:r>
          </w:p>
        </w:tc>
      </w:tr>
      <w:tr w:rsidR="004A64A8" w:rsidRPr="008822FD" w14:paraId="4BACFA42" w14:textId="77777777" w:rsidTr="004A64A8">
        <w:tc>
          <w:tcPr>
            <w:tcW w:w="445" w:type="dxa"/>
          </w:tcPr>
          <w:p w14:paraId="10B7B7DA" w14:textId="05D58E13" w:rsidR="004A64A8" w:rsidRPr="008822FD" w:rsidRDefault="004A64A8" w:rsidP="0029760E">
            <w:pPr>
              <w:spacing w:line="480" w:lineRule="auto"/>
              <w:ind w:firstLine="0"/>
              <w:jc w:val="center"/>
              <w:rPr>
                <w:lang w:val="en-GB"/>
              </w:rPr>
            </w:pPr>
            <w:r w:rsidRPr="008822FD">
              <w:rPr>
                <w:lang w:val="en-GB"/>
              </w:rPr>
              <w:t>6.</w:t>
            </w:r>
          </w:p>
        </w:tc>
        <w:tc>
          <w:tcPr>
            <w:tcW w:w="8197" w:type="dxa"/>
          </w:tcPr>
          <w:p w14:paraId="7314D087" w14:textId="082852C8" w:rsidR="004A64A8" w:rsidRPr="008822FD" w:rsidRDefault="004C7E02" w:rsidP="0029760E">
            <w:pPr>
              <w:spacing w:line="480" w:lineRule="auto"/>
              <w:ind w:firstLine="0"/>
              <w:jc w:val="left"/>
              <w:rPr>
                <w:lang w:val="en-GB"/>
              </w:rPr>
            </w:pPr>
            <w:hyperlink w:anchor="препоръки" w:history="1">
              <w:r w:rsidR="009A42C4" w:rsidRPr="008822FD">
                <w:rPr>
                  <w:rStyle w:val="a9"/>
                  <w:lang w:val="en-GB"/>
                </w:rPr>
                <w:t>Safety recommendations</w:t>
              </w:r>
            </w:hyperlink>
          </w:p>
        </w:tc>
        <w:tc>
          <w:tcPr>
            <w:tcW w:w="708" w:type="dxa"/>
          </w:tcPr>
          <w:p w14:paraId="0090BCF0" w14:textId="6C3B2CD3" w:rsidR="004A64A8" w:rsidRPr="008822FD" w:rsidRDefault="007B548F" w:rsidP="0029760E">
            <w:pPr>
              <w:spacing w:line="480" w:lineRule="auto"/>
              <w:ind w:firstLine="0"/>
              <w:jc w:val="right"/>
              <w:rPr>
                <w:lang w:val="en-GB"/>
              </w:rPr>
            </w:pPr>
            <w:r w:rsidRPr="008822FD">
              <w:rPr>
                <w:lang w:val="en-GB"/>
              </w:rPr>
              <w:t>42</w:t>
            </w:r>
          </w:p>
        </w:tc>
      </w:tr>
    </w:tbl>
    <w:p w14:paraId="43F4FE68" w14:textId="77777777" w:rsidR="00DD1B53" w:rsidRPr="008822FD" w:rsidRDefault="00BF62D9" w:rsidP="00DD1B53">
      <w:pPr>
        <w:rPr>
          <w:lang w:val="en-GB"/>
        </w:rPr>
      </w:pPr>
      <w:r w:rsidRPr="008822FD">
        <w:rPr>
          <w:lang w:val="en-GB"/>
        </w:rPr>
        <w:br w:type="page"/>
      </w:r>
    </w:p>
    <w:p w14:paraId="28D0B7CC" w14:textId="28B8B914" w:rsidR="00DD1B53" w:rsidRPr="008822FD" w:rsidRDefault="00694507" w:rsidP="00EF47B4">
      <w:pPr>
        <w:ind w:firstLine="0"/>
        <w:jc w:val="center"/>
        <w:rPr>
          <w:b/>
          <w:bCs/>
          <w:lang w:val="en-GB"/>
        </w:rPr>
      </w:pPr>
      <w:r w:rsidRPr="008822FD">
        <w:rPr>
          <w:b/>
          <w:bCs/>
          <w:lang w:val="en-GB"/>
        </w:rPr>
        <w:lastRenderedPageBreak/>
        <w:t>ABBREVIATIONS, USED IN THE REPORT</w:t>
      </w:r>
    </w:p>
    <w:p w14:paraId="51A0FA06" w14:textId="77777777" w:rsidR="0047177E" w:rsidRPr="008822FD" w:rsidRDefault="0047177E" w:rsidP="00EF47B4">
      <w:pPr>
        <w:ind w:firstLine="0"/>
        <w:jc w:val="center"/>
        <w:rPr>
          <w:b/>
          <w:bCs/>
          <w:lang w:val="en-GB"/>
        </w:rPr>
      </w:pPr>
    </w:p>
    <w:p w14:paraId="2456AFEF" w14:textId="117FE503" w:rsidR="00703C09" w:rsidRPr="00FF428B" w:rsidRDefault="001C3EF6" w:rsidP="00492927">
      <w:pPr>
        <w:spacing w:before="240"/>
        <w:ind w:firstLine="0"/>
        <w:rPr>
          <w:lang w:val="it-IT"/>
        </w:rPr>
      </w:pPr>
      <w:r w:rsidRPr="00FF428B">
        <w:rPr>
          <w:lang w:val="it-IT"/>
        </w:rPr>
        <w:t>BDZ-Cargo Ltd. – ,,BDZ-Cargo“ Ltd.</w:t>
      </w:r>
    </w:p>
    <w:p w14:paraId="2B2AC683" w14:textId="13A262EF" w:rsidR="00B61E9D" w:rsidRPr="008822FD" w:rsidRDefault="002D505A" w:rsidP="00492927">
      <w:pPr>
        <w:spacing w:before="240"/>
        <w:ind w:firstLine="0"/>
        <w:rPr>
          <w:lang w:val="en-GB"/>
        </w:rPr>
      </w:pPr>
      <w:r w:rsidRPr="008822FD">
        <w:rPr>
          <w:lang w:val="en-GB"/>
        </w:rPr>
        <w:t>SE NRIC – State Enterprise “National Railway Infrastructure Company“(railway infrastructure manager)</w:t>
      </w:r>
    </w:p>
    <w:p w14:paraId="36EAFCFB" w14:textId="02F1C44A" w:rsidR="00B61E9D" w:rsidRPr="008822FD" w:rsidRDefault="001F612A" w:rsidP="00492927">
      <w:pPr>
        <w:spacing w:before="240"/>
        <w:ind w:firstLine="0"/>
        <w:rPr>
          <w:lang w:val="en-GB"/>
        </w:rPr>
      </w:pPr>
      <w:r w:rsidRPr="008822FD">
        <w:rPr>
          <w:lang w:val="en-GB"/>
        </w:rPr>
        <w:t>RRI МН-70 – Route Relay Interlocking type МН-70</w:t>
      </w:r>
    </w:p>
    <w:p w14:paraId="06244111" w14:textId="40822CD9" w:rsidR="00B61E9D" w:rsidRPr="008822FD" w:rsidRDefault="003A7F42" w:rsidP="00492927">
      <w:pPr>
        <w:spacing w:before="240"/>
        <w:ind w:firstLine="0"/>
        <w:rPr>
          <w:szCs w:val="24"/>
          <w:lang w:val="en-GB"/>
        </w:rPr>
      </w:pPr>
      <w:r w:rsidRPr="008822FD">
        <w:rPr>
          <w:szCs w:val="24"/>
          <w:lang w:val="en-GB"/>
        </w:rPr>
        <w:t>NAMRAIB – National Air, Maritime, and Railway Accidents Investigation Board (Independent National Investigation Body)</w:t>
      </w:r>
    </w:p>
    <w:p w14:paraId="7074F222" w14:textId="78C4B478" w:rsidR="00E12480" w:rsidRPr="008822FD" w:rsidRDefault="00F14353" w:rsidP="00492927">
      <w:pPr>
        <w:spacing w:before="240"/>
        <w:ind w:firstLine="0"/>
        <w:rPr>
          <w:szCs w:val="24"/>
          <w:lang w:val="en-GB"/>
        </w:rPr>
      </w:pPr>
      <w:r w:rsidRPr="008822FD">
        <w:rPr>
          <w:lang w:val="en-GB"/>
        </w:rPr>
        <w:t>BDZ PS Ltd. – “BDZ Passenger Services” Ltd.</w:t>
      </w:r>
    </w:p>
    <w:p w14:paraId="75048BCD" w14:textId="7CED77C5" w:rsidR="00EA041F" w:rsidRPr="008822FD" w:rsidRDefault="00C6505D" w:rsidP="00492927">
      <w:pPr>
        <w:spacing w:before="240"/>
        <w:ind w:firstLine="0"/>
        <w:rPr>
          <w:bCs/>
          <w:lang w:val="en-GB"/>
        </w:rPr>
      </w:pPr>
      <w:r w:rsidRPr="008822FD">
        <w:rPr>
          <w:bCs/>
          <w:lang w:val="en-GB"/>
        </w:rPr>
        <w:t>TOSARRT – Train Operation and Shunting Activity Rules in the Rail Transport</w:t>
      </w:r>
    </w:p>
    <w:p w14:paraId="2B3F3FF3" w14:textId="69D48ADC" w:rsidR="000F3B39" w:rsidRPr="008822FD" w:rsidRDefault="00344498" w:rsidP="00492927">
      <w:pPr>
        <w:spacing w:before="240"/>
        <w:ind w:firstLine="0"/>
        <w:rPr>
          <w:bCs/>
          <w:lang w:val="en-GB"/>
        </w:rPr>
      </w:pPr>
      <w:r w:rsidRPr="008822FD">
        <w:rPr>
          <w:bCs/>
          <w:lang w:val="en-GB"/>
        </w:rPr>
        <w:t>TF– Task Force</w:t>
      </w:r>
    </w:p>
    <w:p w14:paraId="115AF767" w14:textId="10198D3B" w:rsidR="00774A47" w:rsidRPr="008822FD" w:rsidRDefault="005F14D9" w:rsidP="00492927">
      <w:pPr>
        <w:spacing w:before="240"/>
        <w:ind w:firstLine="0"/>
        <w:rPr>
          <w:iCs/>
          <w:lang w:val="en-GB"/>
        </w:rPr>
      </w:pPr>
      <w:r w:rsidRPr="008822FD">
        <w:rPr>
          <w:iCs/>
          <w:lang w:val="en-GB"/>
        </w:rPr>
        <w:t>ALSN – Automatic Locomotive Signalling</w:t>
      </w:r>
    </w:p>
    <w:p w14:paraId="42BD9392" w14:textId="17F90762" w:rsidR="00EF58E0" w:rsidRPr="008822FD" w:rsidRDefault="00D140AF" w:rsidP="00492927">
      <w:pPr>
        <w:spacing w:before="240" w:line="360" w:lineRule="auto"/>
        <w:ind w:firstLine="0"/>
        <w:rPr>
          <w:iCs/>
          <w:lang w:val="en-GB"/>
        </w:rPr>
      </w:pPr>
      <w:r w:rsidRPr="008822FD">
        <w:rPr>
          <w:iCs/>
          <w:lang w:val="en-GB"/>
        </w:rPr>
        <w:t>RAEA – Railway Administration Executive Agency</w:t>
      </w:r>
    </w:p>
    <w:p w14:paraId="53ABBE86" w14:textId="669F1B0B" w:rsidR="00095273" w:rsidRPr="008822FD" w:rsidRDefault="00C554EE" w:rsidP="00492927">
      <w:pPr>
        <w:spacing w:before="240"/>
        <w:ind w:firstLine="0"/>
        <w:rPr>
          <w:iCs/>
          <w:lang w:val="en-GB"/>
        </w:rPr>
      </w:pPr>
      <w:r w:rsidRPr="008822FD">
        <w:rPr>
          <w:iCs/>
          <w:lang w:val="en-GB"/>
        </w:rPr>
        <w:t>ECM – Entity in Charge of Maintenance</w:t>
      </w:r>
    </w:p>
    <w:p w14:paraId="1529D96F" w14:textId="19FD3238" w:rsidR="00095273" w:rsidRPr="008822FD" w:rsidRDefault="00B46A36" w:rsidP="00492927">
      <w:pPr>
        <w:spacing w:before="240" w:line="360" w:lineRule="auto"/>
        <w:ind w:firstLine="0"/>
        <w:rPr>
          <w:bCs/>
          <w:lang w:val="en-GB"/>
        </w:rPr>
      </w:pPr>
      <w:r w:rsidRPr="008822FD">
        <w:rPr>
          <w:bCs/>
          <w:lang w:val="en-GB"/>
        </w:rPr>
        <w:t>LPP – Locomotive Park Prescription</w:t>
      </w:r>
    </w:p>
    <w:p w14:paraId="25004ED3" w14:textId="1B7EB57A" w:rsidR="000F3B39" w:rsidRPr="008822FD" w:rsidRDefault="00ED3B65" w:rsidP="00E304A7">
      <w:pPr>
        <w:ind w:firstLine="0"/>
        <w:rPr>
          <w:szCs w:val="24"/>
          <w:lang w:val="en-GB"/>
        </w:rPr>
      </w:pPr>
      <w:r w:rsidRPr="008822FD">
        <w:rPr>
          <w:lang w:val="en-GB"/>
        </w:rPr>
        <w:t>DFT – Direct freight train</w:t>
      </w:r>
    </w:p>
    <w:p w14:paraId="0EBBDAD8" w14:textId="77777777" w:rsidR="00B61E9D" w:rsidRPr="008822FD" w:rsidRDefault="00B61E9D" w:rsidP="00E304A7">
      <w:pPr>
        <w:ind w:firstLine="0"/>
        <w:rPr>
          <w:sz w:val="28"/>
          <w:szCs w:val="22"/>
          <w:lang w:val="en-GB"/>
        </w:rPr>
      </w:pPr>
    </w:p>
    <w:p w14:paraId="77439A5C" w14:textId="77777777" w:rsidR="00E304A7" w:rsidRPr="008822FD" w:rsidRDefault="00E304A7" w:rsidP="00E304A7">
      <w:pPr>
        <w:ind w:firstLine="0"/>
        <w:rPr>
          <w:sz w:val="28"/>
          <w:szCs w:val="22"/>
          <w:lang w:val="en-GB"/>
        </w:rPr>
      </w:pPr>
    </w:p>
    <w:p w14:paraId="6A27C2AE" w14:textId="13A644F7" w:rsidR="00BF62D9" w:rsidRPr="008822FD" w:rsidRDefault="00BF62D9" w:rsidP="00D25C91">
      <w:pPr>
        <w:pStyle w:val="ab"/>
        <w:numPr>
          <w:ilvl w:val="1"/>
          <w:numId w:val="1"/>
        </w:numPr>
        <w:ind w:hanging="83"/>
        <w:rPr>
          <w:b/>
          <w:bCs/>
          <w:sz w:val="28"/>
          <w:szCs w:val="22"/>
          <w:lang w:val="en-GB"/>
        </w:rPr>
      </w:pPr>
      <w:r w:rsidRPr="008822FD">
        <w:rPr>
          <w:b/>
          <w:bCs/>
          <w:lang w:val="en-GB"/>
        </w:rPr>
        <w:br w:type="page"/>
      </w:r>
      <w:r w:rsidR="00B422FE" w:rsidRPr="008822FD">
        <w:rPr>
          <w:b/>
          <w:bCs/>
          <w:sz w:val="28"/>
          <w:szCs w:val="22"/>
          <w:lang w:val="en-GB"/>
        </w:rPr>
        <w:lastRenderedPageBreak/>
        <w:t>Summary</w:t>
      </w:r>
      <w:bookmarkStart w:id="2" w:name="резюме"/>
      <w:bookmarkEnd w:id="2"/>
    </w:p>
    <w:p w14:paraId="1264888C" w14:textId="0CA0DD23" w:rsidR="00BF62D9" w:rsidRPr="008822FD" w:rsidRDefault="00F45596" w:rsidP="000C14D6">
      <w:pPr>
        <w:spacing w:before="120"/>
        <w:rPr>
          <w:i/>
          <w:iCs/>
          <w:lang w:val="en-GB"/>
        </w:rPr>
      </w:pPr>
      <w:r w:rsidRPr="008822FD">
        <w:rPr>
          <w:i/>
          <w:iCs/>
          <w:lang w:val="en-GB"/>
        </w:rPr>
        <w:t>1.1.</w:t>
      </w:r>
      <w:r w:rsidR="000763E3" w:rsidRPr="008822FD">
        <w:rPr>
          <w:i/>
          <w:iCs/>
          <w:lang w:val="en-GB"/>
        </w:rPr>
        <w:t xml:space="preserve"> </w:t>
      </w:r>
      <w:r w:rsidR="00E72B51" w:rsidRPr="008822FD">
        <w:rPr>
          <w:i/>
          <w:iCs/>
          <w:lang w:val="en-GB"/>
        </w:rPr>
        <w:t>Brief Description of the Event.</w:t>
      </w:r>
    </w:p>
    <w:p w14:paraId="14BC1D93" w14:textId="6DE7F7AE" w:rsidR="00275B18" w:rsidRPr="008822FD" w:rsidRDefault="00ED31D7" w:rsidP="00F45596">
      <w:pPr>
        <w:spacing w:before="120"/>
        <w:rPr>
          <w:lang w:val="en-GB"/>
        </w:rPr>
      </w:pPr>
      <w:r w:rsidRPr="008822FD">
        <w:rPr>
          <w:lang w:val="en-GB"/>
        </w:rPr>
        <w:t xml:space="preserve">On 15.01.2021 at 08:46 </w:t>
      </w:r>
      <w:proofErr w:type="gramStart"/>
      <w:r w:rsidRPr="008822FD">
        <w:rPr>
          <w:lang w:val="en-GB"/>
        </w:rPr>
        <w:t>a.m.</w:t>
      </w:r>
      <w:proofErr w:type="gramEnd"/>
      <w:r w:rsidRPr="008822FD">
        <w:rPr>
          <w:lang w:val="en-GB"/>
        </w:rPr>
        <w:t xml:space="preserve"> DFT № 30602, towed by electric locomotive №46041 with a </w:t>
      </w:r>
      <w:r w:rsidR="006A450A" w:rsidRPr="008822FD">
        <w:rPr>
          <w:lang w:val="en-GB"/>
        </w:rPr>
        <w:t xml:space="preserve">locomotive </w:t>
      </w:r>
      <w:r w:rsidRPr="008822FD">
        <w:rPr>
          <w:lang w:val="en-GB"/>
        </w:rPr>
        <w:t>driver and an assi</w:t>
      </w:r>
      <w:r w:rsidR="000A7C6A" w:rsidRPr="008822FD">
        <w:rPr>
          <w:lang w:val="en-GB"/>
        </w:rPr>
        <w:t xml:space="preserve">stant locomotive driver, passed </w:t>
      </w:r>
      <w:r w:rsidRPr="008822FD">
        <w:rPr>
          <w:lang w:val="en-GB"/>
        </w:rPr>
        <w:t>without stoppi</w:t>
      </w:r>
      <w:r w:rsidR="003A49BD" w:rsidRPr="008822FD">
        <w:rPr>
          <w:lang w:val="en-GB"/>
        </w:rPr>
        <w:t xml:space="preserve">ng through Sarantsi station to </w:t>
      </w:r>
      <w:r w:rsidR="00250A2A" w:rsidRPr="008822FD">
        <w:rPr>
          <w:lang w:val="en-GB"/>
        </w:rPr>
        <w:t xml:space="preserve">Stolnik station. The train was serviced by the railway undertaking </w:t>
      </w:r>
      <w:r w:rsidRPr="008822FD">
        <w:rPr>
          <w:lang w:val="en-GB"/>
        </w:rPr>
        <w:t xml:space="preserve">for freight transport </w:t>
      </w:r>
      <w:proofErr w:type="gramStart"/>
      <w:r w:rsidR="00250A2A" w:rsidRPr="008822FD">
        <w:rPr>
          <w:lang w:val="en-GB"/>
        </w:rPr>
        <w:t>,,BDZ</w:t>
      </w:r>
      <w:proofErr w:type="gramEnd"/>
      <w:r w:rsidR="00250A2A" w:rsidRPr="008822FD">
        <w:rPr>
          <w:lang w:val="en-GB"/>
        </w:rPr>
        <w:t>-Cargo“ Ltd.</w:t>
      </w:r>
      <w:r w:rsidRPr="008822FD">
        <w:rPr>
          <w:lang w:val="en-GB"/>
        </w:rPr>
        <w:t xml:space="preserve"> At 08:45</w:t>
      </w:r>
      <w:r w:rsidR="00482087" w:rsidRPr="008822FD">
        <w:rPr>
          <w:lang w:val="en-GB"/>
        </w:rPr>
        <w:t xml:space="preserve"> </w:t>
      </w:r>
      <w:proofErr w:type="gramStart"/>
      <w:r w:rsidR="00482087" w:rsidRPr="008822FD">
        <w:rPr>
          <w:lang w:val="en-GB"/>
        </w:rPr>
        <w:t>a.m.</w:t>
      </w:r>
      <w:proofErr w:type="gramEnd"/>
      <w:r w:rsidR="00482087" w:rsidRPr="008822FD">
        <w:rPr>
          <w:lang w:val="en-GB"/>
        </w:rPr>
        <w:t xml:space="preserve"> </w:t>
      </w:r>
      <w:r w:rsidRPr="008822FD">
        <w:rPr>
          <w:lang w:val="en-GB"/>
        </w:rPr>
        <w:t xml:space="preserve">the traffic manager </w:t>
      </w:r>
      <w:r w:rsidR="00482087" w:rsidRPr="008822FD">
        <w:rPr>
          <w:lang w:val="en-GB"/>
        </w:rPr>
        <w:t xml:space="preserve">on-duty </w:t>
      </w:r>
      <w:r w:rsidRPr="008822FD">
        <w:rPr>
          <w:lang w:val="en-GB"/>
        </w:rPr>
        <w:t xml:space="preserve">at Stolnik station ordered the train </w:t>
      </w:r>
      <w:r w:rsidR="006779DF" w:rsidRPr="008822FD">
        <w:rPr>
          <w:lang w:val="en-GB"/>
        </w:rPr>
        <w:t xml:space="preserve">route to pass a third diversion </w:t>
      </w:r>
      <w:r w:rsidR="00C0532F" w:rsidRPr="008822FD">
        <w:rPr>
          <w:lang w:val="en-GB"/>
        </w:rPr>
        <w:t xml:space="preserve">track without stopping to </w:t>
      </w:r>
      <w:r w:rsidRPr="008822FD">
        <w:rPr>
          <w:lang w:val="en-GB"/>
        </w:rPr>
        <w:t xml:space="preserve">Iliyantsi station. </w:t>
      </w:r>
      <w:proofErr w:type="gramStart"/>
      <w:r w:rsidR="00721FB8" w:rsidRPr="008822FD">
        <w:rPr>
          <w:lang w:val="en-GB"/>
        </w:rPr>
        <w:t>в</w:t>
      </w:r>
      <w:proofErr w:type="gramEnd"/>
      <w:r w:rsidR="00721FB8" w:rsidRPr="008822FD">
        <w:rPr>
          <w:lang w:val="en-GB"/>
        </w:rPr>
        <w:t xml:space="preserve"> дясно по посока на</w:t>
      </w:r>
      <w:r w:rsidR="00C139FC" w:rsidRPr="008822FD">
        <w:rPr>
          <w:lang w:val="en-GB"/>
        </w:rPr>
        <w:t xml:space="preserve"> движението.</w:t>
      </w:r>
      <w:r w:rsidR="007E7D2B" w:rsidRPr="008822FD">
        <w:rPr>
          <w:lang w:val="en-GB"/>
        </w:rPr>
        <w:t xml:space="preserve"> </w:t>
      </w:r>
      <w:r w:rsidR="00522314" w:rsidRPr="008822FD">
        <w:rPr>
          <w:lang w:val="en-GB"/>
        </w:rPr>
        <w:t xml:space="preserve">The train passed through switches № 1, № 3 and № 7 and at switch № 11 in the tongue device </w:t>
      </w:r>
      <w:r w:rsidR="00664D4D" w:rsidRPr="008822FD">
        <w:rPr>
          <w:lang w:val="en-GB"/>
        </w:rPr>
        <w:t>(blade</w:t>
      </w:r>
      <w:r w:rsidR="00752803" w:rsidRPr="008822FD">
        <w:rPr>
          <w:lang w:val="en-GB"/>
        </w:rPr>
        <w:t xml:space="preserve">) </w:t>
      </w:r>
      <w:r w:rsidR="00522314" w:rsidRPr="008822FD">
        <w:rPr>
          <w:lang w:val="en-GB"/>
        </w:rPr>
        <w:t xml:space="preserve">part at 09:00 a.m. the locomotive derailed with the first wheel from the first bogie, to the right in the movement direction. </w:t>
      </w:r>
      <w:r w:rsidR="001445A3" w:rsidRPr="008822FD">
        <w:rPr>
          <w:lang w:val="en-GB"/>
        </w:rPr>
        <w:t xml:space="preserve">At 09:45 </w:t>
      </w:r>
      <w:proofErr w:type="gramStart"/>
      <w:r w:rsidR="00233D1F" w:rsidRPr="008822FD">
        <w:rPr>
          <w:lang w:val="en-GB"/>
        </w:rPr>
        <w:t>a.m.</w:t>
      </w:r>
      <w:proofErr w:type="gramEnd"/>
      <w:r w:rsidR="00233D1F" w:rsidRPr="008822FD">
        <w:rPr>
          <w:lang w:val="en-GB"/>
        </w:rPr>
        <w:t xml:space="preserve"> </w:t>
      </w:r>
      <w:r w:rsidR="001445A3" w:rsidRPr="008822FD">
        <w:rPr>
          <w:lang w:val="en-GB"/>
        </w:rPr>
        <w:t xml:space="preserve">locomotive № 46045 was sent from Sarantsi station, which pulled the </w:t>
      </w:r>
      <w:r w:rsidR="00233D1F" w:rsidRPr="008822FD">
        <w:rPr>
          <w:lang w:val="en-GB"/>
        </w:rPr>
        <w:t>composition</w:t>
      </w:r>
      <w:r w:rsidR="001445A3" w:rsidRPr="008822FD">
        <w:rPr>
          <w:lang w:val="en-GB"/>
        </w:rPr>
        <w:t xml:space="preserve"> of D</w:t>
      </w:r>
      <w:r w:rsidR="00233D1F" w:rsidRPr="008822FD">
        <w:rPr>
          <w:lang w:val="en-GB"/>
        </w:rPr>
        <w:t>FT</w:t>
      </w:r>
      <w:r w:rsidR="001445A3" w:rsidRPr="008822FD">
        <w:rPr>
          <w:lang w:val="en-GB"/>
        </w:rPr>
        <w:t xml:space="preserve"> № 30602 back to the station. Locomotive № </w:t>
      </w:r>
      <w:r w:rsidR="00AE64D8" w:rsidRPr="008822FD">
        <w:rPr>
          <w:lang w:val="en-GB"/>
        </w:rPr>
        <w:t xml:space="preserve">46041 </w:t>
      </w:r>
      <w:proofErr w:type="gramStart"/>
      <w:r w:rsidR="00AE64D8" w:rsidRPr="008822FD">
        <w:rPr>
          <w:lang w:val="en-GB"/>
        </w:rPr>
        <w:t>was lifted</w:t>
      </w:r>
      <w:proofErr w:type="gramEnd"/>
      <w:r w:rsidR="00AE64D8" w:rsidRPr="008822FD">
        <w:rPr>
          <w:lang w:val="en-GB"/>
        </w:rPr>
        <w:t xml:space="preserve"> on the track </w:t>
      </w:r>
      <w:r w:rsidR="001445A3" w:rsidRPr="008822FD">
        <w:rPr>
          <w:lang w:val="en-GB"/>
        </w:rPr>
        <w:t>at 11:55 a</w:t>
      </w:r>
      <w:r w:rsidR="00AE64D8" w:rsidRPr="008822FD">
        <w:rPr>
          <w:lang w:val="en-GB"/>
        </w:rPr>
        <w:t>.</w:t>
      </w:r>
      <w:r w:rsidR="001445A3" w:rsidRPr="008822FD">
        <w:rPr>
          <w:lang w:val="en-GB"/>
        </w:rPr>
        <w:t>m</w:t>
      </w:r>
      <w:r w:rsidR="00AE64D8" w:rsidRPr="008822FD">
        <w:rPr>
          <w:lang w:val="en-GB"/>
        </w:rPr>
        <w:t>.</w:t>
      </w:r>
      <w:r w:rsidR="001445A3" w:rsidRPr="008822FD">
        <w:rPr>
          <w:lang w:val="en-GB"/>
        </w:rPr>
        <w:t xml:space="preserve"> on its own </w:t>
      </w:r>
      <w:r w:rsidR="00AE64D8" w:rsidRPr="008822FD">
        <w:rPr>
          <w:lang w:val="en-GB"/>
        </w:rPr>
        <w:t xml:space="preserve">(self-propulsion) with the help of the </w:t>
      </w:r>
      <w:r w:rsidR="001445A3" w:rsidRPr="008822FD">
        <w:rPr>
          <w:lang w:val="en-GB"/>
        </w:rPr>
        <w:t xml:space="preserve">rehabilitation service at </w:t>
      </w:r>
      <w:r w:rsidR="00AE64D8" w:rsidRPr="008822FD">
        <w:rPr>
          <w:lang w:val="en-GB"/>
        </w:rPr>
        <w:t xml:space="preserve">SE </w:t>
      </w:r>
      <w:r w:rsidR="001445A3" w:rsidRPr="008822FD">
        <w:rPr>
          <w:lang w:val="en-GB"/>
        </w:rPr>
        <w:t xml:space="preserve">NRIC. At 13:38 </w:t>
      </w:r>
      <w:r w:rsidR="00AE64D8" w:rsidRPr="008822FD">
        <w:rPr>
          <w:lang w:val="en-GB"/>
        </w:rPr>
        <w:t xml:space="preserve">p.m. </w:t>
      </w:r>
      <w:r w:rsidR="00B94668" w:rsidRPr="008822FD">
        <w:rPr>
          <w:lang w:val="en-GB"/>
        </w:rPr>
        <w:t xml:space="preserve">DFT </w:t>
      </w:r>
      <w:r w:rsidR="001445A3" w:rsidRPr="008822FD">
        <w:rPr>
          <w:lang w:val="en-GB"/>
        </w:rPr>
        <w:t>№ 30602, towe</w:t>
      </w:r>
      <w:r w:rsidR="00B94668" w:rsidRPr="008822FD">
        <w:rPr>
          <w:lang w:val="en-GB"/>
        </w:rPr>
        <w:t xml:space="preserve">d by locomotive № 43551 departed </w:t>
      </w:r>
      <w:r w:rsidR="001445A3" w:rsidRPr="008822FD">
        <w:rPr>
          <w:lang w:val="en-GB"/>
        </w:rPr>
        <w:t>from Sarantsi station to Iliyantsi station.</w:t>
      </w:r>
      <w:r w:rsidR="00B94668" w:rsidRPr="008822FD">
        <w:rPr>
          <w:lang w:val="en-GB"/>
        </w:rPr>
        <w:t xml:space="preserve"> </w:t>
      </w:r>
      <w:r w:rsidR="00B964A1" w:rsidRPr="008822FD">
        <w:rPr>
          <w:lang w:val="en-GB"/>
        </w:rPr>
        <w:t xml:space="preserve">After the inspection of the derailed locomotive, at 15:37 p.m. </w:t>
      </w:r>
      <w:r w:rsidR="00DF7CFC" w:rsidRPr="008822FD">
        <w:rPr>
          <w:lang w:val="en-GB"/>
        </w:rPr>
        <w:t>it departed on a self-propelled mode</w:t>
      </w:r>
      <w:r w:rsidR="00B964A1" w:rsidRPr="008822FD">
        <w:rPr>
          <w:lang w:val="en-GB"/>
        </w:rPr>
        <w:t xml:space="preserve"> to the </w:t>
      </w:r>
      <w:r w:rsidR="006F652C" w:rsidRPr="008822FD">
        <w:rPr>
          <w:lang w:val="en-GB"/>
        </w:rPr>
        <w:t xml:space="preserve">Burgas </w:t>
      </w:r>
      <w:r w:rsidR="00B964A1" w:rsidRPr="008822FD">
        <w:rPr>
          <w:lang w:val="en-GB"/>
        </w:rPr>
        <w:t xml:space="preserve">Locomotive Depot, where </w:t>
      </w:r>
      <w:r w:rsidR="006F652C" w:rsidRPr="008822FD">
        <w:rPr>
          <w:lang w:val="en-GB"/>
        </w:rPr>
        <w:t>it stayed</w:t>
      </w:r>
      <w:r w:rsidR="00B964A1" w:rsidRPr="008822FD">
        <w:rPr>
          <w:lang w:val="en-GB"/>
        </w:rPr>
        <w:t xml:space="preserve">. By order of the technical manager on the </w:t>
      </w:r>
      <w:r w:rsidR="00934A24" w:rsidRPr="008822FD">
        <w:rPr>
          <w:lang w:val="en-GB"/>
        </w:rPr>
        <w:t>track, the traffic through switch № 11 and on the third track</w:t>
      </w:r>
      <w:r w:rsidR="00B964A1" w:rsidRPr="008822FD">
        <w:rPr>
          <w:lang w:val="en-GB"/>
        </w:rPr>
        <w:t xml:space="preserve"> </w:t>
      </w:r>
      <w:proofErr w:type="gramStart"/>
      <w:r w:rsidR="00934A24" w:rsidRPr="008822FD">
        <w:rPr>
          <w:lang w:val="en-GB"/>
        </w:rPr>
        <w:t>was interrupted</w:t>
      </w:r>
      <w:proofErr w:type="gramEnd"/>
      <w:r w:rsidR="00934A24" w:rsidRPr="008822FD">
        <w:rPr>
          <w:lang w:val="en-GB"/>
        </w:rPr>
        <w:t xml:space="preserve"> </w:t>
      </w:r>
      <w:r w:rsidR="00B964A1" w:rsidRPr="008822FD">
        <w:rPr>
          <w:lang w:val="en-GB"/>
        </w:rPr>
        <w:t>from 15:50</w:t>
      </w:r>
      <w:r w:rsidR="00934A24" w:rsidRPr="008822FD">
        <w:rPr>
          <w:lang w:val="en-GB"/>
        </w:rPr>
        <w:t xml:space="preserve"> p.m.</w:t>
      </w:r>
      <w:r w:rsidR="00B964A1" w:rsidRPr="008822FD">
        <w:rPr>
          <w:lang w:val="en-GB"/>
        </w:rPr>
        <w:t xml:space="preserve"> to 00:55 </w:t>
      </w:r>
      <w:r w:rsidR="00934A24" w:rsidRPr="008822FD">
        <w:rPr>
          <w:lang w:val="en-GB"/>
        </w:rPr>
        <w:t xml:space="preserve">a.m. </w:t>
      </w:r>
      <w:r w:rsidR="00B964A1" w:rsidRPr="008822FD">
        <w:rPr>
          <w:lang w:val="en-GB"/>
        </w:rPr>
        <w:t>on 16.01.2021</w:t>
      </w:r>
      <w:r w:rsidR="003C4955" w:rsidRPr="008822FD">
        <w:rPr>
          <w:lang w:val="en-GB"/>
        </w:rPr>
        <w:t>. After the performance of rehabilitation works on the track</w:t>
      </w:r>
      <w:r w:rsidR="00B964A1" w:rsidRPr="008822FD">
        <w:rPr>
          <w:lang w:val="en-GB"/>
        </w:rPr>
        <w:t xml:space="preserve">, the </w:t>
      </w:r>
      <w:r w:rsidR="003C4955" w:rsidRPr="008822FD">
        <w:rPr>
          <w:lang w:val="en-GB"/>
        </w:rPr>
        <w:t>train traffic</w:t>
      </w:r>
      <w:r w:rsidR="00B964A1" w:rsidRPr="008822FD">
        <w:rPr>
          <w:lang w:val="en-GB"/>
        </w:rPr>
        <w:t xml:space="preserve"> </w:t>
      </w:r>
      <w:r w:rsidR="003C4955" w:rsidRPr="008822FD">
        <w:rPr>
          <w:lang w:val="en-GB"/>
        </w:rPr>
        <w:t xml:space="preserve">on the third track and switch № 11 at Stolnik station </w:t>
      </w:r>
      <w:proofErr w:type="gramStart"/>
      <w:r w:rsidR="00B964A1" w:rsidRPr="008822FD">
        <w:rPr>
          <w:lang w:val="en-GB"/>
        </w:rPr>
        <w:t>was restored</w:t>
      </w:r>
      <w:proofErr w:type="gramEnd"/>
      <w:r w:rsidR="00B964A1" w:rsidRPr="008822FD">
        <w:rPr>
          <w:lang w:val="en-GB"/>
        </w:rPr>
        <w:t>.</w:t>
      </w:r>
    </w:p>
    <w:p w14:paraId="4B6E7B74" w14:textId="021B0D8D" w:rsidR="00275B18" w:rsidRPr="008822FD" w:rsidRDefault="0047177E" w:rsidP="002C7023">
      <w:pPr>
        <w:rPr>
          <w:lang w:val="en-GB"/>
        </w:rPr>
      </w:pPr>
      <w:r w:rsidRPr="008822FD">
        <w:rPr>
          <w:lang w:val="en-GB"/>
        </w:rPr>
        <w:t xml:space="preserve">As a </w:t>
      </w:r>
      <w:proofErr w:type="gramStart"/>
      <w:r w:rsidRPr="008822FD">
        <w:rPr>
          <w:lang w:val="en-GB"/>
        </w:rPr>
        <w:t>result</w:t>
      </w:r>
      <w:proofErr w:type="gramEnd"/>
      <w:r w:rsidRPr="008822FD">
        <w:rPr>
          <w:lang w:val="en-GB"/>
        </w:rPr>
        <w:t xml:space="preserve"> from the derailment slight damages were caused to locomotive </w:t>
      </w:r>
      <w:r w:rsidR="00275B18" w:rsidRPr="008822FD">
        <w:rPr>
          <w:lang w:val="en-GB"/>
        </w:rPr>
        <w:t xml:space="preserve">№ 46041 </w:t>
      </w:r>
      <w:r w:rsidRPr="008822FD">
        <w:rPr>
          <w:lang w:val="en-GB"/>
        </w:rPr>
        <w:t>and to the track in the area of derailment</w:t>
      </w:r>
      <w:r w:rsidR="00B700D2" w:rsidRPr="008822FD">
        <w:rPr>
          <w:lang w:val="en-GB"/>
        </w:rPr>
        <w:t>.</w:t>
      </w:r>
    </w:p>
    <w:p w14:paraId="1763F436" w14:textId="59158920" w:rsidR="003C706B" w:rsidRPr="008822FD" w:rsidRDefault="00BE074D" w:rsidP="00F45596">
      <w:pPr>
        <w:spacing w:before="120"/>
        <w:rPr>
          <w:i/>
          <w:iCs/>
          <w:lang w:val="en-GB"/>
        </w:rPr>
      </w:pPr>
      <w:r w:rsidRPr="008822FD">
        <w:rPr>
          <w:i/>
          <w:iCs/>
          <w:noProof/>
          <w:lang w:val="bg-BG" w:eastAsia="bg-BG"/>
        </w:rPr>
        <mc:AlternateContent>
          <mc:Choice Requires="wpg">
            <w:drawing>
              <wp:anchor distT="0" distB="0" distL="114300" distR="114300" simplePos="0" relativeHeight="251736064" behindDoc="0" locked="0" layoutInCell="1" allowOverlap="1" wp14:anchorId="4A2A921E" wp14:editId="19759F98">
                <wp:simplePos x="0" y="0"/>
                <wp:positionH relativeFrom="column">
                  <wp:posOffset>-38100</wp:posOffset>
                </wp:positionH>
                <wp:positionV relativeFrom="page">
                  <wp:posOffset>4810125</wp:posOffset>
                </wp:positionV>
                <wp:extent cx="5979795" cy="3952875"/>
                <wp:effectExtent l="0" t="0" r="1905" b="9525"/>
                <wp:wrapTopAndBottom/>
                <wp:docPr id="91" name="Group 91"/>
                <wp:cNvGraphicFramePr/>
                <a:graphic xmlns:a="http://schemas.openxmlformats.org/drawingml/2006/main">
                  <a:graphicData uri="http://schemas.microsoft.com/office/word/2010/wordprocessingGroup">
                    <wpg:wgp>
                      <wpg:cNvGrpSpPr/>
                      <wpg:grpSpPr>
                        <a:xfrm>
                          <a:off x="0" y="0"/>
                          <a:ext cx="5979795" cy="3952875"/>
                          <a:chOff x="0" y="0"/>
                          <a:chExt cx="5979795" cy="3952875"/>
                        </a:xfrm>
                      </wpg:grpSpPr>
                      <wpg:grpSp>
                        <wpg:cNvPr id="50" name="Group 50"/>
                        <wpg:cNvGrpSpPr/>
                        <wpg:grpSpPr>
                          <a:xfrm>
                            <a:off x="0" y="0"/>
                            <a:ext cx="5979795" cy="3952875"/>
                            <a:chOff x="0" y="0"/>
                            <a:chExt cx="5979795" cy="3952875"/>
                          </a:xfrm>
                        </wpg:grpSpPr>
                        <wps:wsp>
                          <wps:cNvPr id="51" name="Oval 51"/>
                          <wps:cNvSpPr/>
                          <wps:spPr>
                            <a:xfrm>
                              <a:off x="257175" y="2667000"/>
                              <a:ext cx="123803" cy="127002"/>
                            </a:xfrm>
                            <a:prstGeom prst="ellipse">
                              <a:avLst/>
                            </a:prstGeom>
                            <a:gradFill>
                              <a:gsLst>
                                <a:gs pos="67000">
                                  <a:srgbClr val="002060"/>
                                </a:gs>
                                <a:gs pos="0">
                                  <a:schemeClr val="bg1"/>
                                </a:gs>
                              </a:gsLst>
                              <a:path path="circle">
                                <a:fillToRect l="50000" t="50000" r="50000" b="50000"/>
                              </a:path>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2" name="Group 52"/>
                          <wpg:cNvGrpSpPr/>
                          <wpg:grpSpPr>
                            <a:xfrm>
                              <a:off x="0" y="0"/>
                              <a:ext cx="5979795" cy="3952875"/>
                              <a:chOff x="0" y="0"/>
                              <a:chExt cx="5979795" cy="3952875"/>
                            </a:xfrm>
                          </wpg:grpSpPr>
                          <wpg:grpSp>
                            <wpg:cNvPr id="53" name="Group 53"/>
                            <wpg:cNvGrpSpPr/>
                            <wpg:grpSpPr>
                              <a:xfrm>
                                <a:off x="0" y="0"/>
                                <a:ext cx="5979795" cy="3952875"/>
                                <a:chOff x="0" y="0"/>
                                <a:chExt cx="5979795" cy="3952875"/>
                              </a:xfrm>
                            </wpg:grpSpPr>
                            <wpg:grpSp>
                              <wpg:cNvPr id="54" name="Group 54"/>
                              <wpg:cNvGrpSpPr/>
                              <wpg:grpSpPr>
                                <a:xfrm>
                                  <a:off x="0" y="0"/>
                                  <a:ext cx="5979795" cy="3952875"/>
                                  <a:chOff x="19245" y="-696328"/>
                                  <a:chExt cx="5981504" cy="3853980"/>
                                </a:xfrm>
                              </wpg:grpSpPr>
                              <wpg:grpSp>
                                <wpg:cNvPr id="55" name="Group 55"/>
                                <wpg:cNvGrpSpPr/>
                                <wpg:grpSpPr>
                                  <a:xfrm>
                                    <a:off x="19245" y="-696328"/>
                                    <a:ext cx="5981504" cy="3853980"/>
                                    <a:chOff x="19245" y="-696328"/>
                                    <a:chExt cx="5981504" cy="3853980"/>
                                  </a:xfrm>
                                </wpg:grpSpPr>
                                <wps:wsp>
                                  <wps:cNvPr id="56" name="Text Box 56"/>
                                  <wps:cNvSpPr txBox="1"/>
                                  <wps:spPr>
                                    <a:xfrm>
                                      <a:off x="580964" y="1059216"/>
                                      <a:ext cx="5419725" cy="2098436"/>
                                    </a:xfrm>
                                    <a:prstGeom prst="rect">
                                      <a:avLst/>
                                    </a:prstGeom>
                                    <a:solidFill>
                                      <a:schemeClr val="lt1"/>
                                    </a:solidFill>
                                    <a:ln w="6350">
                                      <a:noFill/>
                                    </a:ln>
                                  </wps:spPr>
                                  <wps:txbx>
                                    <w:txbxContent>
                                      <w:p w14:paraId="354CB2BB" w14:textId="2146F3C3" w:rsidR="00851286" w:rsidRPr="000D1AAC" w:rsidRDefault="00851286" w:rsidP="00944E71">
                                        <w:pPr>
                                          <w:ind w:firstLine="0"/>
                                          <w:jc w:val="center"/>
                                          <w:rPr>
                                            <w:lang w:val="bg-BG"/>
                                          </w:rPr>
                                        </w:pPr>
                                        <w:r>
                                          <w:rPr>
                                            <w:b/>
                                            <w:bCs/>
                                          </w:rPr>
                                          <w:t>Fig</w:t>
                                        </w:r>
                                        <w:r w:rsidRPr="00A543EE">
                                          <w:rPr>
                                            <w:b/>
                                            <w:bCs/>
                                            <w:lang w:val="bg-BG"/>
                                          </w:rPr>
                                          <w:t>. 1.</w:t>
                                        </w:r>
                                        <w:r>
                                          <w:rPr>
                                            <w:b/>
                                            <w:bCs/>
                                          </w:rPr>
                                          <w:t>1</w:t>
                                        </w:r>
                                        <w:r>
                                          <w:rPr>
                                            <w:b/>
                                            <w:bCs/>
                                            <w:lang w:val="bg-BG"/>
                                          </w:rPr>
                                          <w:t>.</w:t>
                                        </w:r>
                                        <w:r w:rsidRPr="00A543EE">
                                          <w:rPr>
                                            <w:lang w:val="bg-BG"/>
                                          </w:rPr>
                                          <w:t xml:space="preserve"> </w:t>
                                        </w:r>
                                        <w:r>
                                          <w:t>Movement route of DFT</w:t>
                                        </w:r>
                                        <w:r>
                                          <w:rPr>
                                            <w:lang w:val="bg-BG"/>
                                          </w:rPr>
                                          <w:t xml:space="preserve"> № 3</w:t>
                                        </w:r>
                                        <w:r w:rsidRPr="000D1AAC">
                                          <w:rPr>
                                            <w:lang w:val="bg-BG"/>
                                          </w:rPr>
                                          <w:t>0</w:t>
                                        </w:r>
                                        <w:r>
                                          <w:rPr>
                                            <w:lang w:val="bg-BG"/>
                                          </w:rPr>
                                          <w:t>6</w:t>
                                        </w:r>
                                        <w:r w:rsidRPr="000D1AAC">
                                          <w:rPr>
                                            <w:lang w:val="bg-BG"/>
                                          </w:rPr>
                                          <w:t>02</w:t>
                                        </w:r>
                                      </w:p>
                                      <w:p w14:paraId="5A717504" w14:textId="17FFF62E" w:rsidR="00851286" w:rsidRPr="00A543EE" w:rsidRDefault="00851286" w:rsidP="00944E71">
                                        <w:pPr>
                                          <w:pStyle w:val="ab"/>
                                          <w:numPr>
                                            <w:ilvl w:val="0"/>
                                            <w:numId w:val="43"/>
                                          </w:numPr>
                                          <w:spacing w:line="276" w:lineRule="auto"/>
                                          <w:ind w:left="360"/>
                                          <w:rPr>
                                            <w:lang w:val="bg-BG"/>
                                          </w:rPr>
                                        </w:pPr>
                                        <w:r>
                                          <w:t>Original station for the movement of the train</w:t>
                                        </w:r>
                                        <w:r w:rsidRPr="00A543EE">
                                          <w:rPr>
                                            <w:lang w:val="bg-BG"/>
                                          </w:rPr>
                                          <w:t>;</w:t>
                                        </w:r>
                                      </w:p>
                                      <w:p w14:paraId="4DA3066D" w14:textId="1F84D562" w:rsidR="00851286" w:rsidRPr="00A543EE" w:rsidRDefault="00851286" w:rsidP="00944E71">
                                        <w:pPr>
                                          <w:pStyle w:val="ab"/>
                                          <w:numPr>
                                            <w:ilvl w:val="0"/>
                                            <w:numId w:val="43"/>
                                          </w:numPr>
                                          <w:spacing w:line="276" w:lineRule="auto"/>
                                          <w:ind w:left="360"/>
                                          <w:rPr>
                                            <w:lang w:val="bg-BG"/>
                                          </w:rPr>
                                        </w:pPr>
                                        <w:r>
                                          <w:t>More important stations on the train alignment</w:t>
                                        </w:r>
                                        <w:r w:rsidRPr="00A543EE">
                                          <w:rPr>
                                            <w:lang w:val="bg-BG"/>
                                          </w:rPr>
                                          <w:t>;</w:t>
                                        </w:r>
                                      </w:p>
                                      <w:p w14:paraId="023A53A0" w14:textId="532CBFB4" w:rsidR="00851286" w:rsidRPr="00A543EE" w:rsidRDefault="00851286" w:rsidP="00944E71">
                                        <w:pPr>
                                          <w:pStyle w:val="ab"/>
                                          <w:numPr>
                                            <w:ilvl w:val="0"/>
                                            <w:numId w:val="43"/>
                                          </w:numPr>
                                          <w:spacing w:line="276" w:lineRule="auto"/>
                                          <w:ind w:left="360"/>
                                          <w:rPr>
                                            <w:lang w:val="bg-BG"/>
                                          </w:rPr>
                                        </w:pPr>
                                        <w:r>
                                          <w:t>Station</w:t>
                                        </w:r>
                                        <w:r w:rsidRPr="00A543EE">
                                          <w:rPr>
                                            <w:lang w:val="bg-BG"/>
                                          </w:rPr>
                                          <w:t xml:space="preserve">, </w:t>
                                        </w:r>
                                        <w:r>
                                          <w:t>from which the present locomotive crew handles the train</w:t>
                                        </w:r>
                                        <w:r w:rsidRPr="00A543EE">
                                          <w:rPr>
                                            <w:lang w:val="bg-BG"/>
                                          </w:rPr>
                                          <w:t>;</w:t>
                                        </w:r>
                                      </w:p>
                                      <w:p w14:paraId="12A6D44E" w14:textId="627EA221" w:rsidR="00851286" w:rsidRPr="00A543EE" w:rsidRDefault="00851286" w:rsidP="00944E71">
                                        <w:pPr>
                                          <w:pStyle w:val="ab"/>
                                          <w:numPr>
                                            <w:ilvl w:val="0"/>
                                            <w:numId w:val="43"/>
                                          </w:numPr>
                                          <w:spacing w:line="276" w:lineRule="auto"/>
                                          <w:ind w:left="360"/>
                                          <w:rPr>
                                            <w:lang w:val="bg-BG"/>
                                          </w:rPr>
                                        </w:pPr>
                                        <w:r>
                                          <w:t>Last station</w:t>
                                        </w:r>
                                        <w:r w:rsidRPr="00A543EE">
                                          <w:rPr>
                                            <w:lang w:val="bg-BG"/>
                                          </w:rPr>
                                          <w:t xml:space="preserve">, </w:t>
                                        </w:r>
                                        <w:r>
                                          <w:t>where the train stopped</w:t>
                                        </w:r>
                                        <w:r w:rsidRPr="00A543EE">
                                          <w:rPr>
                                            <w:lang w:val="bg-BG"/>
                                          </w:rPr>
                                          <w:t>;</w:t>
                                        </w:r>
                                      </w:p>
                                      <w:p w14:paraId="252B6A24" w14:textId="394004A9" w:rsidR="00851286" w:rsidRPr="00A543EE" w:rsidRDefault="00851286" w:rsidP="00944E71">
                                        <w:pPr>
                                          <w:pStyle w:val="ab"/>
                                          <w:numPr>
                                            <w:ilvl w:val="0"/>
                                            <w:numId w:val="43"/>
                                          </w:numPr>
                                          <w:spacing w:line="276" w:lineRule="auto"/>
                                          <w:ind w:left="360"/>
                                          <w:rPr>
                                            <w:lang w:val="bg-BG"/>
                                          </w:rPr>
                                        </w:pPr>
                                        <w:r>
                                          <w:t>Final destination station for the movement of the train</w:t>
                                        </w:r>
                                        <w:r w:rsidRPr="00A543EE">
                                          <w:rPr>
                                            <w:lang w:val="bg-BG"/>
                                          </w:rPr>
                                          <w:t xml:space="preserve">; </w:t>
                                        </w:r>
                                      </w:p>
                                      <w:p w14:paraId="0D939B3B" w14:textId="0F48A0EB" w:rsidR="00851286" w:rsidRPr="00A543EE" w:rsidRDefault="00851286" w:rsidP="00944E71">
                                        <w:pPr>
                                          <w:pStyle w:val="ab"/>
                                          <w:numPr>
                                            <w:ilvl w:val="0"/>
                                            <w:numId w:val="43"/>
                                          </w:numPr>
                                          <w:spacing w:line="276" w:lineRule="auto"/>
                                          <w:ind w:left="360"/>
                                          <w:rPr>
                                            <w:lang w:val="bg-BG"/>
                                          </w:rPr>
                                        </w:pPr>
                                        <w:r>
                                          <w:t>Place, where the accident occurred</w:t>
                                        </w:r>
                                        <w:r w:rsidRPr="00A543EE">
                                          <w:rPr>
                                            <w:lang w:val="bg-BG"/>
                                          </w:rPr>
                                          <w:t>;</w:t>
                                        </w:r>
                                      </w:p>
                                      <w:p w14:paraId="72B6EA17" w14:textId="216EEF74" w:rsidR="00851286" w:rsidRPr="00A543EE" w:rsidRDefault="00851286" w:rsidP="00944E71">
                                        <w:pPr>
                                          <w:pStyle w:val="ab"/>
                                          <w:numPr>
                                            <w:ilvl w:val="0"/>
                                            <w:numId w:val="43"/>
                                          </w:numPr>
                                          <w:spacing w:line="276" w:lineRule="auto"/>
                                          <w:ind w:left="360"/>
                                          <w:rPr>
                                            <w:lang w:val="bg-BG"/>
                                          </w:rPr>
                                        </w:pPr>
                                        <w:r>
                                          <w:t>route</w:t>
                                        </w:r>
                                        <w:r>
                                          <w:rPr>
                                            <w:lang w:val="bg-BG"/>
                                          </w:rPr>
                                          <w:t xml:space="preserve">, </w:t>
                                        </w:r>
                                        <w:r w:rsidRPr="00322009">
                                          <w:t>which</w:t>
                                        </w:r>
                                        <w:r>
                                          <w:rPr>
                                            <w:lang w:val="bg-BG"/>
                                          </w:rPr>
                                          <w:t xml:space="preserve"> </w:t>
                                        </w:r>
                                        <w:r>
                                          <w:t>the</w:t>
                                        </w:r>
                                        <w:r w:rsidRPr="00C30715">
                                          <w:rPr>
                                            <w:lang w:val="bg-BG"/>
                                          </w:rPr>
                                          <w:t xml:space="preserve"> </w:t>
                                        </w:r>
                                        <w:r>
                                          <w:t>train</w:t>
                                        </w:r>
                                        <w:r w:rsidRPr="00322009">
                                          <w:rPr>
                                            <w:lang w:val="bg-BG"/>
                                          </w:rPr>
                                          <w:t xml:space="preserve"> </w:t>
                                        </w:r>
                                        <w:r>
                                          <w:t>passed</w:t>
                                        </w:r>
                                        <w:r w:rsidRPr="00322009">
                                          <w:rPr>
                                            <w:lang w:val="bg-BG"/>
                                          </w:rPr>
                                          <w:t xml:space="preserve"> </w:t>
                                        </w:r>
                                        <w:r>
                                          <w:t>before the shift of the present locomotive crew</w:t>
                                        </w:r>
                                        <w:r w:rsidRPr="00A543EE">
                                          <w:rPr>
                                            <w:lang w:val="bg-BG"/>
                                          </w:rPr>
                                          <w:t>;</w:t>
                                        </w:r>
                                      </w:p>
                                      <w:p w14:paraId="6E3F7561" w14:textId="4796046F" w:rsidR="00851286" w:rsidRPr="00A543EE" w:rsidRDefault="00851286" w:rsidP="00944E71">
                                        <w:pPr>
                                          <w:pStyle w:val="ab"/>
                                          <w:numPr>
                                            <w:ilvl w:val="0"/>
                                            <w:numId w:val="43"/>
                                          </w:numPr>
                                          <w:spacing w:line="276" w:lineRule="auto"/>
                                          <w:ind w:left="360"/>
                                          <w:rPr>
                                            <w:lang w:val="bg-BG"/>
                                          </w:rPr>
                                        </w:pPr>
                                        <w:r>
                                          <w:t>route</w:t>
                                        </w:r>
                                        <w:r>
                                          <w:rPr>
                                            <w:lang w:val="bg-BG"/>
                                          </w:rPr>
                                          <w:t xml:space="preserve">, </w:t>
                                        </w:r>
                                        <w:r w:rsidRPr="00322009">
                                          <w:t>which</w:t>
                                        </w:r>
                                        <w:r>
                                          <w:rPr>
                                            <w:lang w:val="bg-BG"/>
                                          </w:rPr>
                                          <w:t xml:space="preserve"> </w:t>
                                        </w:r>
                                        <w:r>
                                          <w:t>the</w:t>
                                        </w:r>
                                        <w:r w:rsidRPr="00C30715">
                                          <w:rPr>
                                            <w:lang w:val="bg-BG"/>
                                          </w:rPr>
                                          <w:t xml:space="preserve"> </w:t>
                                        </w:r>
                                        <w:r>
                                          <w:t>train</w:t>
                                        </w:r>
                                        <w:r w:rsidRPr="00322009">
                                          <w:rPr>
                                            <w:lang w:val="bg-BG"/>
                                          </w:rPr>
                                          <w:t xml:space="preserve"> </w:t>
                                        </w:r>
                                        <w:r>
                                          <w:t>passed, handled by the present locomotive crew</w:t>
                                        </w:r>
                                        <w:r w:rsidRPr="00A543EE">
                                          <w:rPr>
                                            <w:lang w:val="bg-BG"/>
                                          </w:rPr>
                                          <w:t>;</w:t>
                                        </w:r>
                                      </w:p>
                                      <w:p w14:paraId="1387025A" w14:textId="11CB8C3D" w:rsidR="00851286" w:rsidRPr="00A543EE" w:rsidRDefault="00851286" w:rsidP="00944E71">
                                        <w:pPr>
                                          <w:pStyle w:val="ab"/>
                                          <w:numPr>
                                            <w:ilvl w:val="0"/>
                                            <w:numId w:val="43"/>
                                          </w:numPr>
                                          <w:spacing w:line="276" w:lineRule="auto"/>
                                          <w:ind w:left="360"/>
                                          <w:rPr>
                                            <w:lang w:val="bg-BG"/>
                                          </w:rPr>
                                        </w:pPr>
                                        <w:proofErr w:type="gramStart"/>
                                        <w:r>
                                          <w:t>route</w:t>
                                        </w:r>
                                        <w:proofErr w:type="gramEnd"/>
                                        <w:r>
                                          <w:t>, which the train did not succeed to pass</w:t>
                                        </w:r>
                                        <w:r w:rsidRPr="00A543EE">
                                          <w:rPr>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7" name="Picture 57"/>
                                    <pic:cNvPicPr/>
                                  </pic:nvPicPr>
                                  <pic:blipFill>
                                    <a:blip r:embed="rId9" cstate="print">
                                      <a:extLst>
                                        <a:ext uri="{28A0092B-C50C-407E-A947-70E740481C1C}">
                                          <a14:useLocalDpi xmlns:a14="http://schemas.microsoft.com/office/drawing/2010/main" val="0"/>
                                        </a:ext>
                                      </a:extLst>
                                    </a:blip>
                                    <a:srcRect/>
                                    <a:stretch/>
                                  </pic:blipFill>
                                  <pic:spPr>
                                    <a:xfrm>
                                      <a:off x="19245" y="-696328"/>
                                      <a:ext cx="5981504" cy="1677357"/>
                                    </a:xfrm>
                                    <a:prstGeom prst="rect">
                                      <a:avLst/>
                                    </a:prstGeom>
                                  </pic:spPr>
                                </pic:pic>
                              </wpg:grpSp>
                              <wpg:grpSp>
                                <wpg:cNvPr id="58" name="Group 58"/>
                                <wpg:cNvGrpSpPr/>
                                <wpg:grpSpPr>
                                  <a:xfrm>
                                    <a:off x="124032" y="1320371"/>
                                    <a:ext cx="396815" cy="1436488"/>
                                    <a:chOff x="124032" y="1320371"/>
                                    <a:chExt cx="396815" cy="1436488"/>
                                  </a:xfrm>
                                </wpg:grpSpPr>
                                <wps:wsp>
                                  <wps:cNvPr id="59" name="Oval 59"/>
                                  <wps:cNvSpPr/>
                                  <wps:spPr>
                                    <a:xfrm>
                                      <a:off x="272451" y="1708925"/>
                                      <a:ext cx="123825" cy="123825"/>
                                    </a:xfrm>
                                    <a:prstGeom prst="ellipse">
                                      <a:avLst/>
                                    </a:prstGeom>
                                    <a:gradFill>
                                      <a:gsLst>
                                        <a:gs pos="67000">
                                          <a:srgbClr val="0070C0"/>
                                        </a:gs>
                                        <a:gs pos="0">
                                          <a:schemeClr val="bg1"/>
                                        </a:gs>
                                      </a:gsLst>
                                      <a:path path="circle">
                                        <a:fillToRect l="50000" t="50000" r="50000" b="50000"/>
                                      </a:path>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Oval 66"/>
                                  <wps:cNvSpPr/>
                                  <wps:spPr>
                                    <a:xfrm>
                                      <a:off x="272444" y="1320371"/>
                                      <a:ext cx="123825" cy="123190"/>
                                    </a:xfrm>
                                    <a:prstGeom prst="ellipse">
                                      <a:avLst/>
                                    </a:prstGeom>
                                    <a:gradFill flip="none" rotWithShape="1">
                                      <a:gsLst>
                                        <a:gs pos="67000">
                                          <a:srgbClr val="00B050"/>
                                        </a:gs>
                                        <a:gs pos="0">
                                          <a:schemeClr val="bg1"/>
                                        </a:gs>
                                      </a:gsLst>
                                      <a:path path="circle">
                                        <a:fillToRect l="50000" t="50000" r="50000" b="50000"/>
                                      </a:path>
                                      <a:tileRect/>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7" name="Oval 67"/>
                                  <wps:cNvSpPr/>
                                  <wps:spPr>
                                    <a:xfrm>
                                      <a:off x="272444" y="2109987"/>
                                      <a:ext cx="123825" cy="123190"/>
                                    </a:xfrm>
                                    <a:prstGeom prst="ellipse">
                                      <a:avLst/>
                                    </a:prstGeom>
                                    <a:gradFill flip="none" rotWithShape="1">
                                      <a:gsLst>
                                        <a:gs pos="67000">
                                          <a:srgbClr val="FFFF00"/>
                                        </a:gs>
                                        <a:gs pos="0">
                                          <a:schemeClr val="bg1"/>
                                        </a:gs>
                                      </a:gsLst>
                                      <a:path path="circle">
                                        <a:fillToRect l="50000" t="50000" r="50000" b="50000"/>
                                      </a:path>
                                      <a:tileRect/>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9" name="Straight Connector 69"/>
                                  <wps:cNvCnPr/>
                                  <wps:spPr>
                                    <a:xfrm>
                                      <a:off x="124032" y="2756859"/>
                                      <a:ext cx="396815" cy="0"/>
                                    </a:xfrm>
                                    <a:prstGeom prst="line">
                                      <a:avLst/>
                                    </a:prstGeom>
                                    <a:ln w="38100">
                                      <a:solidFill>
                                        <a:srgbClr val="002060"/>
                                      </a:solidFill>
                                      <a:prstDash val="solid"/>
                                    </a:ln>
                                  </wps:spPr>
                                  <wps:style>
                                    <a:lnRef idx="1">
                                      <a:schemeClr val="accent1"/>
                                    </a:lnRef>
                                    <a:fillRef idx="0">
                                      <a:schemeClr val="accent1"/>
                                    </a:fillRef>
                                    <a:effectRef idx="0">
                                      <a:schemeClr val="accent1"/>
                                    </a:effectRef>
                                    <a:fontRef idx="minor">
                                      <a:schemeClr val="tx1"/>
                                    </a:fontRef>
                                  </wps:style>
                                  <wps:bodyPr/>
                                </wps:wsp>
                                <wps:wsp>
                                  <wps:cNvPr id="70" name="Straight Connector 70"/>
                                  <wps:cNvCnPr/>
                                  <wps:spPr>
                                    <a:xfrm>
                                      <a:off x="124607" y="2561416"/>
                                      <a:ext cx="396240" cy="0"/>
                                    </a:xfrm>
                                    <a:prstGeom prst="line">
                                      <a:avLst/>
                                    </a:prstGeom>
                                    <a:ln w="38100">
                                      <a:solidFill>
                                        <a:srgbClr val="00B0F0"/>
                                      </a:solidFill>
                                      <a:prstDash val="solid"/>
                                    </a:ln>
                                  </wps:spPr>
                                  <wps:style>
                                    <a:lnRef idx="1">
                                      <a:schemeClr val="accent1"/>
                                    </a:lnRef>
                                    <a:fillRef idx="0">
                                      <a:schemeClr val="accent1"/>
                                    </a:fillRef>
                                    <a:effectRef idx="0">
                                      <a:schemeClr val="accent1"/>
                                    </a:effectRef>
                                    <a:fontRef idx="minor">
                                      <a:schemeClr val="tx1"/>
                                    </a:fontRef>
                                  </wps:style>
                                  <wps:bodyPr/>
                                </wps:wsp>
                                <wps:wsp>
                                  <wps:cNvPr id="71" name="Oval 71"/>
                                  <wps:cNvSpPr/>
                                  <wps:spPr>
                                    <a:xfrm>
                                      <a:off x="272444" y="2304974"/>
                                      <a:ext cx="123825" cy="122555"/>
                                    </a:xfrm>
                                    <a:prstGeom prst="ellipse">
                                      <a:avLst/>
                                    </a:prstGeom>
                                    <a:gradFill flip="none" rotWithShape="1">
                                      <a:gsLst>
                                        <a:gs pos="67000">
                                          <a:srgbClr val="FF0000"/>
                                        </a:gs>
                                        <a:gs pos="0">
                                          <a:schemeClr val="bg1"/>
                                        </a:gs>
                                      </a:gsLst>
                                      <a:path path="circle">
                                        <a:fillToRect l="50000" t="50000" r="50000" b="50000"/>
                                      </a:path>
                                      <a:tileRect/>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s:wsp>
                              <wps:cNvPr id="72" name="Straight Connector 72"/>
                              <wps:cNvCnPr/>
                              <wps:spPr>
                                <a:xfrm>
                                  <a:off x="104775" y="3743325"/>
                                  <a:ext cx="395605" cy="0"/>
                                </a:xfrm>
                                <a:prstGeom prst="line">
                                  <a:avLst/>
                                </a:prstGeom>
                                <a:ln w="38100">
                                  <a:solidFill>
                                    <a:srgbClr val="FFFF00"/>
                                  </a:solidFill>
                                  <a:prstDash val="solid"/>
                                </a:ln>
                              </wps:spPr>
                              <wps:style>
                                <a:lnRef idx="1">
                                  <a:schemeClr val="accent1"/>
                                </a:lnRef>
                                <a:fillRef idx="0">
                                  <a:schemeClr val="accent1"/>
                                </a:fillRef>
                                <a:effectRef idx="0">
                                  <a:schemeClr val="accent1"/>
                                </a:effectRef>
                                <a:fontRef idx="minor">
                                  <a:schemeClr val="tx1"/>
                                </a:fontRef>
                              </wps:style>
                              <wps:bodyPr/>
                            </wps:wsp>
                          </wpg:grpSp>
                          <wps:wsp>
                            <wps:cNvPr id="73" name="Oval 73"/>
                            <wps:cNvSpPr/>
                            <wps:spPr>
                              <a:xfrm>
                                <a:off x="257175" y="2266950"/>
                                <a:ext cx="123190" cy="127000"/>
                              </a:xfrm>
                              <a:prstGeom prst="ellipse">
                                <a:avLst/>
                              </a:prstGeom>
                              <a:gradFill>
                                <a:gsLst>
                                  <a:gs pos="67000">
                                    <a:schemeClr val="bg1">
                                      <a:lumMod val="65000"/>
                                    </a:schemeClr>
                                  </a:gs>
                                  <a:gs pos="0">
                                    <a:schemeClr val="bg1"/>
                                  </a:gs>
                                </a:gsLst>
                                <a:path path="circle">
                                  <a:fillToRect l="50000" t="50000" r="50000" b="50000"/>
                                </a:path>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pic:pic xmlns:pic="http://schemas.openxmlformats.org/drawingml/2006/picture">
                        <pic:nvPicPr>
                          <pic:cNvPr id="90" name="Picture 90" descr="Shape, arrow&#10;&#10;Description automatically generated"/>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104775" y="66675"/>
                            <a:ext cx="276225" cy="276225"/>
                          </a:xfrm>
                          <a:prstGeom prst="rect">
                            <a:avLst/>
                          </a:prstGeom>
                        </pic:spPr>
                      </pic:pic>
                    </wpg:wgp>
                  </a:graphicData>
                </a:graphic>
              </wp:anchor>
            </w:drawing>
          </mc:Choice>
          <mc:Fallback>
            <w:pict>
              <v:group w14:anchorId="4A2A921E" id="Group 91" o:spid="_x0000_s1026" style="position:absolute;left:0;text-align:left;margin-left:-3pt;margin-top:378.75pt;width:470.85pt;height:311.25pt;z-index:251736064;mso-position-vertical-relative:page" coordsize="59797,3952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">
                <v:group id="Group 50" o:spid="_x0000_s1027" style="position:absolute;width:59797;height:39528" coordsize="59797,395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oval id="Oval 51" o:spid="_x0000_s1028" style="position:absolute;left:2571;top:26670;width:1238;height:12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UPc70A&#10;AADbAAAADwAAAGRycy9kb3ducmV2LnhtbESPzQrCMBCE74LvEFbwZlMFRapRRBC8FPHnAZZkbYvN&#10;pjTR1rc3guBxmJlvmPW2t7V4UesrxwqmSQqCWDtTcaHgdj1MliB8QDZYOyYFb/Kw3QwHa8yM6/hM&#10;r0soRISwz1BBGUKTSel1SRZ94hri6N1dazFE2RbStNhFuK3lLE0X0mLFcaHEhvYl6cflaRUEnfPu&#10;2p0PJ73n7p5ibj3mSo1H/W4FIlAf/uFf+2gUzKfw/RJ/gNx8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wEUPc70AAADbAAAADwAAAAAAAAAAAAAAAACYAgAAZHJzL2Rvd25yZXYu&#10;eG1sUEsFBgAAAAAEAAQA9QAAAIIDAAAAAA==&#10;" fillcolor="white [3212]" strokecolor="black [3213]" strokeweight=".25pt">
                    <v:fill color2="#002060" focusposition=".5,.5" focussize="" colors="0 white;43909f #002060" focus="100%" type="gradientRadial"/>
                  </v:oval>
                  <v:group id="Group 52" o:spid="_x0000_s1029" style="position:absolute;width:59797;height:39528" coordsize="59797,395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group id="Group 53" o:spid="_x0000_s1030" style="position:absolute;width:59797;height:39528" coordsize="59797,395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group id="Group 54" o:spid="_x0000_s1031" style="position:absolute;width:59797;height:39528" coordorigin="192,-6963" coordsize="59815,385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v:group id="Group 55" o:spid="_x0000_s1032" style="position:absolute;left:192;top:-6963;width:59815;height:38539" coordorigin="192,-6963" coordsize="59815,385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shapetype id="_x0000_t202" coordsize="21600,21600" o:spt="202" path="m,l,21600r21600,l21600,xe">
                            <v:stroke joinstyle="miter"/>
                            <v:path gradientshapeok="t" o:connecttype="rect"/>
                          </v:shapetype>
                          <v:shape id="Text Box 56" o:spid="_x0000_s1033" type="#_x0000_t202" style="position:absolute;left:5809;top:10592;width:54197;height:20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zD98YA&#10;AADbAAAADwAAAGRycy9kb3ducmV2LnhtbESPS2vDMBCE74H+B7GFXkIityEPnCihlLYJudXOg9wW&#10;a2ObWitjqbbz76tCoMdhZr5hVpveVKKlxpWWFTyPIxDEmdUl5woO6cdoAcJ5ZI2VZVJwIweb9cNg&#10;hbG2HX9Rm/hcBAi7GBUU3texlC4ryKAb25o4eFfbGPRBNrnUDXYBbir5EkUzabDksFBgTW8FZd/J&#10;j1FwGebnves/j91kOqnft206P+lUqafH/nUJwlPv/8P39k4rmM7g70v4AX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CzD98YAAADbAAAADwAAAAAAAAAAAAAAAACYAgAAZHJz&#10;L2Rvd25yZXYueG1sUEsFBgAAAAAEAAQA9QAAAIsDAAAAAA==&#10;" fillcolor="white [3201]" stroked="f" strokeweight=".5pt">
                            <v:textbox>
                              <w:txbxContent>
                                <w:p w14:paraId="354CB2BB" w14:textId="2146F3C3" w:rsidR="00851286" w:rsidRPr="000D1AAC" w:rsidRDefault="00851286" w:rsidP="00944E71">
                                  <w:pPr>
                                    <w:ind w:firstLine="0"/>
                                    <w:jc w:val="center"/>
                                    <w:rPr>
                                      <w:lang w:val="bg-BG"/>
                                    </w:rPr>
                                  </w:pPr>
                                  <w:r>
                                    <w:rPr>
                                      <w:b/>
                                      <w:bCs/>
                                    </w:rPr>
                                    <w:t>Fig</w:t>
                                  </w:r>
                                  <w:r w:rsidRPr="00A543EE">
                                    <w:rPr>
                                      <w:b/>
                                      <w:bCs/>
                                      <w:lang w:val="bg-BG"/>
                                    </w:rPr>
                                    <w:t>. 1.</w:t>
                                  </w:r>
                                  <w:r>
                                    <w:rPr>
                                      <w:b/>
                                      <w:bCs/>
                                    </w:rPr>
                                    <w:t>1</w:t>
                                  </w:r>
                                  <w:r>
                                    <w:rPr>
                                      <w:b/>
                                      <w:bCs/>
                                      <w:lang w:val="bg-BG"/>
                                    </w:rPr>
                                    <w:t>.</w:t>
                                  </w:r>
                                  <w:r w:rsidRPr="00A543EE">
                                    <w:rPr>
                                      <w:lang w:val="bg-BG"/>
                                    </w:rPr>
                                    <w:t xml:space="preserve"> </w:t>
                                  </w:r>
                                  <w:r>
                                    <w:t>Movement route of DFT</w:t>
                                  </w:r>
                                  <w:r>
                                    <w:rPr>
                                      <w:lang w:val="bg-BG"/>
                                    </w:rPr>
                                    <w:t xml:space="preserve"> № 3</w:t>
                                  </w:r>
                                  <w:r w:rsidRPr="000D1AAC">
                                    <w:rPr>
                                      <w:lang w:val="bg-BG"/>
                                    </w:rPr>
                                    <w:t>0</w:t>
                                  </w:r>
                                  <w:r>
                                    <w:rPr>
                                      <w:lang w:val="bg-BG"/>
                                    </w:rPr>
                                    <w:t>6</w:t>
                                  </w:r>
                                  <w:r w:rsidRPr="000D1AAC">
                                    <w:rPr>
                                      <w:lang w:val="bg-BG"/>
                                    </w:rPr>
                                    <w:t>02</w:t>
                                  </w:r>
                                </w:p>
                                <w:p w14:paraId="5A717504" w14:textId="17FFF62E" w:rsidR="00851286" w:rsidRPr="00A543EE" w:rsidRDefault="00851286" w:rsidP="00944E71">
                                  <w:pPr>
                                    <w:pStyle w:val="ListParagraph"/>
                                    <w:numPr>
                                      <w:ilvl w:val="0"/>
                                      <w:numId w:val="43"/>
                                    </w:numPr>
                                    <w:spacing w:line="276" w:lineRule="auto"/>
                                    <w:ind w:left="360"/>
                                    <w:rPr>
                                      <w:lang w:val="bg-BG"/>
                                    </w:rPr>
                                  </w:pPr>
                                  <w:r>
                                    <w:t>Original station for the movement of the train</w:t>
                                  </w:r>
                                  <w:r w:rsidRPr="00A543EE">
                                    <w:rPr>
                                      <w:lang w:val="bg-BG"/>
                                    </w:rPr>
                                    <w:t>;</w:t>
                                  </w:r>
                                </w:p>
                                <w:p w14:paraId="4DA3066D" w14:textId="1F84D562" w:rsidR="00851286" w:rsidRPr="00A543EE" w:rsidRDefault="00851286" w:rsidP="00944E71">
                                  <w:pPr>
                                    <w:pStyle w:val="ListParagraph"/>
                                    <w:numPr>
                                      <w:ilvl w:val="0"/>
                                      <w:numId w:val="43"/>
                                    </w:numPr>
                                    <w:spacing w:line="276" w:lineRule="auto"/>
                                    <w:ind w:left="360"/>
                                    <w:rPr>
                                      <w:lang w:val="bg-BG"/>
                                    </w:rPr>
                                  </w:pPr>
                                  <w:r>
                                    <w:t>More important stations on the train alignment</w:t>
                                  </w:r>
                                  <w:r w:rsidRPr="00A543EE">
                                    <w:rPr>
                                      <w:lang w:val="bg-BG"/>
                                    </w:rPr>
                                    <w:t>;</w:t>
                                  </w:r>
                                </w:p>
                                <w:p w14:paraId="023A53A0" w14:textId="532CBFB4" w:rsidR="00851286" w:rsidRPr="00A543EE" w:rsidRDefault="00851286" w:rsidP="00944E71">
                                  <w:pPr>
                                    <w:pStyle w:val="ListParagraph"/>
                                    <w:numPr>
                                      <w:ilvl w:val="0"/>
                                      <w:numId w:val="43"/>
                                    </w:numPr>
                                    <w:spacing w:line="276" w:lineRule="auto"/>
                                    <w:ind w:left="360"/>
                                    <w:rPr>
                                      <w:lang w:val="bg-BG"/>
                                    </w:rPr>
                                  </w:pPr>
                                  <w:r>
                                    <w:t>Station</w:t>
                                  </w:r>
                                  <w:r w:rsidRPr="00A543EE">
                                    <w:rPr>
                                      <w:lang w:val="bg-BG"/>
                                    </w:rPr>
                                    <w:t xml:space="preserve">, </w:t>
                                  </w:r>
                                  <w:r>
                                    <w:t>from which the present locomotive crew handles the train</w:t>
                                  </w:r>
                                  <w:r w:rsidRPr="00A543EE">
                                    <w:rPr>
                                      <w:lang w:val="bg-BG"/>
                                    </w:rPr>
                                    <w:t>;</w:t>
                                  </w:r>
                                </w:p>
                                <w:p w14:paraId="12A6D44E" w14:textId="627EA221" w:rsidR="00851286" w:rsidRPr="00A543EE" w:rsidRDefault="00851286" w:rsidP="00944E71">
                                  <w:pPr>
                                    <w:pStyle w:val="ListParagraph"/>
                                    <w:numPr>
                                      <w:ilvl w:val="0"/>
                                      <w:numId w:val="43"/>
                                    </w:numPr>
                                    <w:spacing w:line="276" w:lineRule="auto"/>
                                    <w:ind w:left="360"/>
                                    <w:rPr>
                                      <w:lang w:val="bg-BG"/>
                                    </w:rPr>
                                  </w:pPr>
                                  <w:r>
                                    <w:t>Last station</w:t>
                                  </w:r>
                                  <w:r w:rsidRPr="00A543EE">
                                    <w:rPr>
                                      <w:lang w:val="bg-BG"/>
                                    </w:rPr>
                                    <w:t xml:space="preserve">, </w:t>
                                  </w:r>
                                  <w:r>
                                    <w:t>where the train stopped</w:t>
                                  </w:r>
                                  <w:r w:rsidRPr="00A543EE">
                                    <w:rPr>
                                      <w:lang w:val="bg-BG"/>
                                    </w:rPr>
                                    <w:t>;</w:t>
                                  </w:r>
                                </w:p>
                                <w:p w14:paraId="252B6A24" w14:textId="394004A9" w:rsidR="00851286" w:rsidRPr="00A543EE" w:rsidRDefault="00851286" w:rsidP="00944E71">
                                  <w:pPr>
                                    <w:pStyle w:val="ListParagraph"/>
                                    <w:numPr>
                                      <w:ilvl w:val="0"/>
                                      <w:numId w:val="43"/>
                                    </w:numPr>
                                    <w:spacing w:line="276" w:lineRule="auto"/>
                                    <w:ind w:left="360"/>
                                    <w:rPr>
                                      <w:lang w:val="bg-BG"/>
                                    </w:rPr>
                                  </w:pPr>
                                  <w:r>
                                    <w:t>Final destination station for the movement of the train</w:t>
                                  </w:r>
                                  <w:r w:rsidRPr="00A543EE">
                                    <w:rPr>
                                      <w:lang w:val="bg-BG"/>
                                    </w:rPr>
                                    <w:t xml:space="preserve">; </w:t>
                                  </w:r>
                                </w:p>
                                <w:p w14:paraId="0D939B3B" w14:textId="0F48A0EB" w:rsidR="00851286" w:rsidRPr="00A543EE" w:rsidRDefault="00851286" w:rsidP="00944E71">
                                  <w:pPr>
                                    <w:pStyle w:val="ListParagraph"/>
                                    <w:numPr>
                                      <w:ilvl w:val="0"/>
                                      <w:numId w:val="43"/>
                                    </w:numPr>
                                    <w:spacing w:line="276" w:lineRule="auto"/>
                                    <w:ind w:left="360"/>
                                    <w:rPr>
                                      <w:lang w:val="bg-BG"/>
                                    </w:rPr>
                                  </w:pPr>
                                  <w:r>
                                    <w:t>Place, where the accident occurred</w:t>
                                  </w:r>
                                  <w:r w:rsidRPr="00A543EE">
                                    <w:rPr>
                                      <w:lang w:val="bg-BG"/>
                                    </w:rPr>
                                    <w:t>;</w:t>
                                  </w:r>
                                </w:p>
                                <w:p w14:paraId="72B6EA17" w14:textId="216EEF74" w:rsidR="00851286" w:rsidRPr="00A543EE" w:rsidRDefault="00851286" w:rsidP="00944E71">
                                  <w:pPr>
                                    <w:pStyle w:val="ListParagraph"/>
                                    <w:numPr>
                                      <w:ilvl w:val="0"/>
                                      <w:numId w:val="43"/>
                                    </w:numPr>
                                    <w:spacing w:line="276" w:lineRule="auto"/>
                                    <w:ind w:left="360"/>
                                    <w:rPr>
                                      <w:lang w:val="bg-BG"/>
                                    </w:rPr>
                                  </w:pPr>
                                  <w:r>
                                    <w:t>route</w:t>
                                  </w:r>
                                  <w:r>
                                    <w:rPr>
                                      <w:lang w:val="bg-BG"/>
                                    </w:rPr>
                                    <w:t xml:space="preserve">, </w:t>
                                  </w:r>
                                  <w:r w:rsidRPr="00322009">
                                    <w:t>which</w:t>
                                  </w:r>
                                  <w:r>
                                    <w:rPr>
                                      <w:lang w:val="bg-BG"/>
                                    </w:rPr>
                                    <w:t xml:space="preserve"> </w:t>
                                  </w:r>
                                  <w:r>
                                    <w:t>the</w:t>
                                  </w:r>
                                  <w:r w:rsidRPr="00C30715">
                                    <w:rPr>
                                      <w:lang w:val="bg-BG"/>
                                    </w:rPr>
                                    <w:t xml:space="preserve"> </w:t>
                                  </w:r>
                                  <w:r>
                                    <w:t>train</w:t>
                                  </w:r>
                                  <w:r w:rsidRPr="00322009">
                                    <w:rPr>
                                      <w:lang w:val="bg-BG"/>
                                    </w:rPr>
                                    <w:t xml:space="preserve"> </w:t>
                                  </w:r>
                                  <w:r>
                                    <w:t>passed</w:t>
                                  </w:r>
                                  <w:r w:rsidRPr="00322009">
                                    <w:rPr>
                                      <w:lang w:val="bg-BG"/>
                                    </w:rPr>
                                    <w:t xml:space="preserve"> </w:t>
                                  </w:r>
                                  <w:r>
                                    <w:t>before the shift of the present locomotive crew</w:t>
                                  </w:r>
                                  <w:r w:rsidRPr="00A543EE">
                                    <w:rPr>
                                      <w:lang w:val="bg-BG"/>
                                    </w:rPr>
                                    <w:t>;</w:t>
                                  </w:r>
                                </w:p>
                                <w:p w14:paraId="6E3F7561" w14:textId="4796046F" w:rsidR="00851286" w:rsidRPr="00A543EE" w:rsidRDefault="00851286" w:rsidP="00944E71">
                                  <w:pPr>
                                    <w:pStyle w:val="ListParagraph"/>
                                    <w:numPr>
                                      <w:ilvl w:val="0"/>
                                      <w:numId w:val="43"/>
                                    </w:numPr>
                                    <w:spacing w:line="276" w:lineRule="auto"/>
                                    <w:ind w:left="360"/>
                                    <w:rPr>
                                      <w:lang w:val="bg-BG"/>
                                    </w:rPr>
                                  </w:pPr>
                                  <w:r>
                                    <w:t>route</w:t>
                                  </w:r>
                                  <w:r>
                                    <w:rPr>
                                      <w:lang w:val="bg-BG"/>
                                    </w:rPr>
                                    <w:t xml:space="preserve">, </w:t>
                                  </w:r>
                                  <w:r w:rsidRPr="00322009">
                                    <w:t>which</w:t>
                                  </w:r>
                                  <w:r>
                                    <w:rPr>
                                      <w:lang w:val="bg-BG"/>
                                    </w:rPr>
                                    <w:t xml:space="preserve"> </w:t>
                                  </w:r>
                                  <w:r>
                                    <w:t>the</w:t>
                                  </w:r>
                                  <w:r w:rsidRPr="00C30715">
                                    <w:rPr>
                                      <w:lang w:val="bg-BG"/>
                                    </w:rPr>
                                    <w:t xml:space="preserve"> </w:t>
                                  </w:r>
                                  <w:r>
                                    <w:t>train</w:t>
                                  </w:r>
                                  <w:r w:rsidRPr="00322009">
                                    <w:rPr>
                                      <w:lang w:val="bg-BG"/>
                                    </w:rPr>
                                    <w:t xml:space="preserve"> </w:t>
                                  </w:r>
                                  <w:r>
                                    <w:t>passed, handled by the present locomotive crew</w:t>
                                  </w:r>
                                  <w:r w:rsidRPr="00A543EE">
                                    <w:rPr>
                                      <w:lang w:val="bg-BG"/>
                                    </w:rPr>
                                    <w:t>;</w:t>
                                  </w:r>
                                </w:p>
                                <w:p w14:paraId="1387025A" w14:textId="11CB8C3D" w:rsidR="00851286" w:rsidRPr="00A543EE" w:rsidRDefault="00851286" w:rsidP="00944E71">
                                  <w:pPr>
                                    <w:pStyle w:val="ListParagraph"/>
                                    <w:numPr>
                                      <w:ilvl w:val="0"/>
                                      <w:numId w:val="43"/>
                                    </w:numPr>
                                    <w:spacing w:line="276" w:lineRule="auto"/>
                                    <w:ind w:left="360"/>
                                    <w:rPr>
                                      <w:lang w:val="bg-BG"/>
                                    </w:rPr>
                                  </w:pPr>
                                  <w:proofErr w:type="gramStart"/>
                                  <w:r>
                                    <w:t>route</w:t>
                                  </w:r>
                                  <w:proofErr w:type="gramEnd"/>
                                  <w:r>
                                    <w:t>, which the train did not succeed to pass</w:t>
                                  </w:r>
                                  <w:r w:rsidRPr="00A543EE">
                                    <w:rPr>
                                      <w:lang w:val="bg-BG"/>
                                    </w:rPr>
                                    <w:t>.</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7" o:spid="_x0000_s1034" type="#_x0000_t75" style="position:absolute;left:192;top:-6963;width:59815;height:167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g/HDAAAA2wAAAA8AAABkcnMvZG93bnJldi54bWxEj0FrAjEUhO+C/yE8oTfNKrRdtkZRS6UH&#10;oai159fNc7O4eVmTqNt/3xQKHoeZ+YaZzjvbiCv5UDtWMB5lIIhLp2uuFHzu34Y5iBCRNTaOScEP&#10;BZjP+r0pFtrdeEvXXaxEgnAoUIGJsS2kDKUhi2HkWuLkHZ23GJP0ldQebwluGznJsidpsea0YLCl&#10;laHytLtYBfS63Bztt1madvPh+Gt9yP35oNTDoFu8gIjUxXv4v/2uFTw+w9+X9APk7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5GD8cMAAADbAAAADwAAAAAAAAAAAAAAAACf&#10;AgAAZHJzL2Rvd25yZXYueG1sUEsFBgAAAAAEAAQA9wAAAI8DAAAAAA==&#10;">
                            <v:imagedata r:id="rId11" o:title=""/>
                          </v:shape>
                        </v:group>
                        <v:group id="Group 58" o:spid="_x0000_s1035" style="position:absolute;left:1240;top:13203;width:3968;height:14365" coordorigin="1240,13203" coordsize="3968,143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F33MEAAADbAAAADwAAAGRycy9kb3ducmV2LnhtbERPy4rCMBTdD/gP4Qru&#10;xrSKg1RTEVFxIQOjgri7NLcPbG5KE9v695PFwCwP573eDKYWHbWusqwgnkYgiDOrKy4U3K6HzyUI&#10;55E11pZJwZscbNLRxxoTbXv+oe7iCxFC2CWooPS+SaR0WUkG3dQ2xIHLbWvQB9gWUrfYh3BTy1kU&#10;fUmDFYeGEhvalZQ9Ly+j4Nhjv53H++78zHfvx3Xx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hSF33MEAAADbAAAADwAA&#10;AAAAAAAAAAAAAACqAgAAZHJzL2Rvd25yZXYueG1sUEsFBgAAAAAEAAQA+gAAAJgDAAAAAA==&#10;">
                          <v:oval id="Oval 59" o:spid="_x0000_s1036" style="position:absolute;left:2724;top:17089;width:1238;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gj5MIA&#10;AADbAAAADwAAAGRycy9kb3ducmV2LnhtbESPwWrDMBBE74X+g9hAbo0ch4bUtWxMoZBj6oacN9LG&#10;NrZWxlIT5++jQqHHYWbeMHk520FcafKdYwXrVQKCWDvTcaPg+P35sgPhA7LBwTEpuJOHsnh+yjEz&#10;7sZfdK1DIyKEfYYK2hDGTEqvW7LoV24kjt7FTRZDlFMjzYS3CLeDTJNkKy12HBdaHOmjJd3XP1aB&#10;tttLlcpmqDZdfWZ76E/pMVFquZirdxCB5vAf/mvvjYLXN/j9En+ALB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CPkwgAAANsAAAAPAAAAAAAAAAAAAAAAAJgCAABkcnMvZG93&#10;bnJldi54bWxQSwUGAAAAAAQABAD1AAAAhwMAAAAA&#10;" fillcolor="white [3212]" strokecolor="black [3213]" strokeweight=".25pt">
                            <v:fill color2="#0070c0" focusposition=".5,.5" focussize="" colors="0 white;43909f #0070c0" focus="100%" type="gradientRadial"/>
                          </v:oval>
                          <v:oval id="Oval 66" o:spid="_x0000_s1037" style="position:absolute;left:2724;top:13203;width:1238;height:12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XRrMEA&#10;AADbAAAADwAAAGRycy9kb3ducmV2LnhtbESPQWsCMRSE74L/ITyhF6lZRULZGmUrFHrtqvfH5rkb&#10;unlZknRd++ubQsHjMDPfMLvD5HoxUojWs4b1qgBB3HhjudVwPr0/v4CICdlg75k03CnCYT+f7bA0&#10;/safNNapFRnCsUQNXUpDKWVsOnIYV34gzt7VB4cpy9BKE/CW4a6Xm6JQ0qHlvNDhQMeOmq/622lo&#10;tpepspugpLq/XavlWNvhp9b6aTFVryASTekR/m9/GA1Kwd+X/APk/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0F0azBAAAA2wAAAA8AAAAAAAAAAAAAAAAAmAIAAGRycy9kb3du&#10;cmV2LnhtbFBLBQYAAAAABAAEAPUAAACGAwAAAAA=&#10;" fillcolor="white [3212]" strokecolor="black [3213]" strokeweight=".25pt">
                            <v:fill color2="#00b050" rotate="t" focusposition=".5,.5" focussize="" colors="0 white;43909f #00b050" focus="100%" type="gradientRadial"/>
                          </v:oval>
                          <v:oval id="Oval 67" o:spid="_x0000_s1038" style="position:absolute;left:2724;top:21099;width:1238;height:12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v/y8UA&#10;AADbAAAADwAAAGRycy9kb3ducmV2LnhtbESPQWvCQBSE7wX/w/IEb3VjD0lJXcVKC6IXtV56e2Rf&#10;s6HZtzG7NYm/3hUKHoeZ+YaZL3tbiwu1vnKsYDZNQBAXTldcKjh9fT6/gvABWWPtmBQM5GG5GD3N&#10;Mdeu4wNdjqEUEcI+RwUmhCaX0heGLPqpa4ij9+NaiyHKtpS6xS7CbS1fkiSVFiuOCwYbWhsqfo9/&#10;VkFS7LtsNxy+Z6uP9Hwy79X2mg1KTcb96g1EoD48wv/tjVaQZnD/En+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2//LxQAAANsAAAAPAAAAAAAAAAAAAAAAAJgCAABkcnMv&#10;ZG93bnJldi54bWxQSwUGAAAAAAQABAD1AAAAigMAAAAA&#10;" fillcolor="white [3212]" strokecolor="black [3213]" strokeweight=".25pt">
                            <v:fill color2="yellow" rotate="t" focusposition=".5,.5" focussize="" colors="0 white;43909f yellow" focus="100%" type="gradientRadial"/>
                          </v:oval>
                          <v:line id="Straight Connector 69" o:spid="_x0000_s1039" style="position:absolute;visibility:visible;mso-wrap-style:square" from="1240,27568" to="5208,27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8yQCMEAAADbAAAADwAAAGRycy9kb3ducmV2LnhtbESP3YrCMBSE7xd8h3AE79ZUL0SrUVSQ&#10;yiKIPw9waI5taXNSkqj17c2C4OUwM98wi1VnGvEg5yvLCkbDBARxbnXFhYLrZfc7BeEDssbGMil4&#10;kYfVsvezwFTbJ5/ocQ6FiBD2KSooQ2hTKX1ekkE/tC1x9G7WGQxRukJqh88IN40cJ8lEGqw4LpTY&#10;0rakvD7fjYJies8OV5Nkm7/ZOssPoXZ4rJUa9Lv1HESgLnzDn/ZeK5jM4P9L/AFy+Q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rzJAIwQAAANsAAAAPAAAAAAAAAAAAAAAA&#10;AKECAABkcnMvZG93bnJldi54bWxQSwUGAAAAAAQABAD5AAAAjwMAAAAA&#10;" strokecolor="#002060" strokeweight="3pt"/>
                          <v:line id="Straight Connector 70" o:spid="_x0000_s1040" style="position:absolute;visibility:visible;mso-wrap-style:square" from="1246,25614" to="5208,256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uPHMIAAADbAAAADwAAAGRycy9kb3ducmV2LnhtbERP3WrCMBS+H+wdwhl4M2y6IVVrowyZ&#10;KAMv5nyAQ3Js65qT0mS1+vTmQtjlx/dfrAbbiJ46XztW8JakIIi1MzWXCo4/m/EMhA/IBhvHpOBK&#10;HlbL56cCc+Mu/E39IZQihrDPUUEVQptL6XVFFn3iWuLInVxnMUTYldJ0eInhtpHvaZpJizXHhgpb&#10;Wlekfw9/VkGqt8dPPvfZdj6Zyteb/grrfabU6GX4WIAINIR/8cO9MwqmcX38En+AX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puPHMIAAADbAAAADwAAAAAAAAAAAAAA&#10;AAChAgAAZHJzL2Rvd25yZXYueG1sUEsFBgAAAAAEAAQA+QAAAJADAAAAAA==&#10;" strokecolor="#00b0f0" strokeweight="3pt"/>
                          <v:oval id="Oval 71" o:spid="_x0000_s1041" style="position:absolute;left:2724;top:23049;width:1238;height:12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rnYMQA&#10;AADbAAAADwAAAGRycy9kb3ducmV2LnhtbESPT0sDMRTE74LfITyhN5utRS3bpkWlCz14cfvn/Ni8&#10;bqKbl22Stuu3N4LgcZiZ3zCL1eA6caEQrWcFk3EBgrjx2nKrYLet7mcgYkLW2HkmBd8UYbW8vVlg&#10;qf2VP+hSp1ZkCMcSFZiU+lLK2BhyGMe+J87e0QeHKcvQSh3wmuGukw9F8SQdWs4LBnt6M9R81Wen&#10;YGq2n++P1clWIW1O9Lqu9/ZQKzW6G17mIBIN6T/8195oBc8T+P2Sf4B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q52DEAAAA2wAAAA8AAAAAAAAAAAAAAAAAmAIAAGRycy9k&#10;b3ducmV2LnhtbFBLBQYAAAAABAAEAPUAAACJAwAAAAA=&#10;" fillcolor="white [3212]" strokecolor="black [3213]" strokeweight=".25pt">
                            <v:fill color2="red" rotate="t" focusposition=".5,.5" focussize="" colors="0 white;43909f red" focus="100%" type="gradientRadial"/>
                          </v:oval>
                        </v:group>
                      </v:group>
                      <v:line id="Straight Connector 72" o:spid="_x0000_s1042" style="position:absolute;visibility:visible;mso-wrap-style:square" from="1047,37433" to="5003,37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sM8MAAAADbAAAADwAAAGRycy9kb3ducmV2LnhtbESPQYvCMBSE7wv+h/CEva2pHrRUo4hg&#10;8aorqLdH82yDzUtJotZ/vxGEPQ4z8w2zWPW2FQ/ywThWMB5lIIgrpw3XCo6/258cRIjIGlvHpOBF&#10;AVbLwdcCC+2evKfHIdYiQTgUqKCJsSukDFVDFsPIdcTJuzpvMSbpa6k9PhPctnKSZVNp0XBaaLCj&#10;TUPV7XC3Ctymi9fzrK78rcxOeX4pjXGlUt/Dfj0HEamP/+FPe6cVzCbw/pJ+gFz+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1LDPDAAAAA2wAAAA8AAAAAAAAAAAAAAAAA&#10;oQIAAGRycy9kb3ducmV2LnhtbFBLBQYAAAAABAAEAPkAAACOAwAAAAA=&#10;" strokecolor="yellow" strokeweight="3pt"/>
                    </v:group>
                    <v:oval id="Oval 73" o:spid="_x0000_s1043" style="position:absolute;left:2571;top:22669;width:1232;height:12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sFYsYA&#10;AADbAAAADwAAAGRycy9kb3ducmV2LnhtbESPQWvCQBSE74L/YXmF3nTTFmtJXaUULCoiqA2lt2f2&#10;NRvMvg3ZVZN/7woFj8PMfMNMZq2txJkaXzpW8DRMQBDnTpdcKPjezwdvIHxA1lg5JgUdeZhN+70J&#10;ptpdeEvnXShEhLBPUYEJoU6l9Lkhi37oauLo/bnGYoiyKaRu8BLhtpLPSfIqLZYcFwzW9GkoP+5O&#10;VsHXYf6z+TXrLjtsiv0q65bbbDRS6vGh/XgHEagN9/B/e6EVjF/g9iX+ADm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NsFYsYAAADbAAAADwAAAAAAAAAAAAAAAACYAgAAZHJz&#10;L2Rvd25yZXYueG1sUEsFBgAAAAAEAAQA9QAAAIsDAAAAAA==&#10;" fillcolor="white [3212]" strokecolor="black [3213]" strokeweight=".25pt">
                      <v:fill color2="#a5a5a5 [2092]" focusposition=".5,.5" focussize="" colors="0 white;43909f #a6a6a6" focus="100%" type="gradientRadial"/>
                    </v:oval>
                  </v:group>
                </v:group>
                <v:shape id="Picture 90" o:spid="_x0000_s1044" type="#_x0000_t75" alt="Shape, arrow&#10;&#10;Description automatically generated" style="position:absolute;left:1047;top:666;width:2763;height:2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3zl6/AAAA2wAAAA8AAABkcnMvZG93bnJldi54bWxET02LwjAQvS/4H8Is7E0TXRCtRlkVF9GT&#10;VfA6NmNbbSalyWr99+Yg7PHxvqfz1lbiTo0vHWvo9xQI4syZknMNx8O6OwLhA7LByjFpeJKH+azz&#10;McXEuAfv6Z6GXMQQ9glqKEKoEyl9VpBF33M1ceQurrEYImxyaRp8xHBbyYFSQ2mx5NhQYE3LgrJb&#10;+mc12Nv3SZ1duNbttq9Wo/WAd4tfrb8+258JiEBt+Be/3RujYRzXxy/xB8jZ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2N85evwAAANsAAAAPAAAAAAAAAAAAAAAAAJ8CAABk&#10;cnMvZG93bnJldi54bWxQSwUGAAAAAAQABAD3AAAAiwMAAAAA&#10;">
                  <v:imagedata r:id="rId12" o:title="Shape, arrow&#10;&#10;Description automatically generated"/>
                  <v:path arrowok="t"/>
                </v:shape>
                <w10:wrap type="topAndBottom" anchory="page"/>
              </v:group>
            </w:pict>
          </mc:Fallback>
        </mc:AlternateContent>
      </w:r>
      <w:r w:rsidR="00F45596" w:rsidRPr="008822FD">
        <w:rPr>
          <w:i/>
          <w:iCs/>
          <w:lang w:val="en-GB"/>
        </w:rPr>
        <w:t xml:space="preserve">1.2. </w:t>
      </w:r>
      <w:r w:rsidR="00CC5878" w:rsidRPr="008822FD">
        <w:rPr>
          <w:i/>
          <w:iCs/>
          <w:lang w:val="en-GB"/>
        </w:rPr>
        <w:t>Location and time of the event occurrence</w:t>
      </w:r>
      <w:r w:rsidR="003C706B" w:rsidRPr="008822FD">
        <w:rPr>
          <w:i/>
          <w:iCs/>
          <w:lang w:val="en-GB"/>
        </w:rPr>
        <w:t>.</w:t>
      </w:r>
    </w:p>
    <w:p w14:paraId="0D8C1ECD" w14:textId="103DD0E5" w:rsidR="008D0893" w:rsidRPr="008822FD" w:rsidRDefault="00CC5878" w:rsidP="007167BF">
      <w:pPr>
        <w:ind w:firstLine="720"/>
        <w:rPr>
          <w:lang w:val="en-GB"/>
        </w:rPr>
      </w:pPr>
      <w:r w:rsidRPr="008822FD">
        <w:rPr>
          <w:lang w:val="en-GB"/>
        </w:rPr>
        <w:t>The accident occurred while the DFT</w:t>
      </w:r>
      <w:r w:rsidR="002C7023" w:rsidRPr="008822FD">
        <w:rPr>
          <w:lang w:val="en-GB"/>
        </w:rPr>
        <w:t xml:space="preserve"> № 3060</w:t>
      </w:r>
      <w:r w:rsidR="00FE2071" w:rsidRPr="008822FD">
        <w:rPr>
          <w:lang w:val="en-GB"/>
        </w:rPr>
        <w:t xml:space="preserve">2 </w:t>
      </w:r>
      <w:r w:rsidRPr="008822FD">
        <w:rPr>
          <w:lang w:val="en-GB"/>
        </w:rPr>
        <w:t>was entering to the third</w:t>
      </w:r>
      <w:r w:rsidR="007167BF" w:rsidRPr="008822FD">
        <w:rPr>
          <w:lang w:val="en-GB"/>
        </w:rPr>
        <w:t xml:space="preserve"> </w:t>
      </w:r>
      <w:r w:rsidRPr="008822FD">
        <w:rPr>
          <w:lang w:val="en-GB"/>
        </w:rPr>
        <w:t>acceptance</w:t>
      </w:r>
      <w:r w:rsidR="007167BF" w:rsidRPr="008822FD">
        <w:rPr>
          <w:lang w:val="en-GB"/>
        </w:rPr>
        <w:t>-</w:t>
      </w:r>
      <w:r w:rsidRPr="008822FD">
        <w:rPr>
          <w:lang w:val="en-GB"/>
        </w:rPr>
        <w:t>departure track in Stolnik station of switch</w:t>
      </w:r>
      <w:r w:rsidR="002C7023" w:rsidRPr="008822FD">
        <w:rPr>
          <w:lang w:val="en-GB"/>
        </w:rPr>
        <w:t xml:space="preserve"> № 11 </w:t>
      </w:r>
      <w:r w:rsidR="00673A8F" w:rsidRPr="008822FD">
        <w:rPr>
          <w:lang w:val="en-GB"/>
        </w:rPr>
        <w:t xml:space="preserve">in the tongue device </w:t>
      </w:r>
      <w:r w:rsidR="00C54147" w:rsidRPr="008822FD">
        <w:rPr>
          <w:lang w:val="en-GB"/>
        </w:rPr>
        <w:t>(blade</w:t>
      </w:r>
      <w:r w:rsidR="00F1653E" w:rsidRPr="008822FD">
        <w:rPr>
          <w:lang w:val="en-GB"/>
        </w:rPr>
        <w:t xml:space="preserve">) </w:t>
      </w:r>
      <w:r w:rsidR="00673A8F" w:rsidRPr="008822FD">
        <w:rPr>
          <w:lang w:val="en-GB"/>
        </w:rPr>
        <w:t>part</w:t>
      </w:r>
      <w:r w:rsidR="007167BF" w:rsidRPr="008822FD">
        <w:rPr>
          <w:lang w:val="en-GB"/>
        </w:rPr>
        <w:t xml:space="preserve">, </w:t>
      </w:r>
      <w:r w:rsidR="00673A8F" w:rsidRPr="008822FD">
        <w:rPr>
          <w:lang w:val="en-GB"/>
        </w:rPr>
        <w:t>where followed derailment of the first wheelset of locomotive</w:t>
      </w:r>
      <w:r w:rsidR="00FE2071" w:rsidRPr="008822FD">
        <w:rPr>
          <w:lang w:val="en-GB"/>
        </w:rPr>
        <w:t xml:space="preserve"> № 46041</w:t>
      </w:r>
      <w:r w:rsidR="002C7023" w:rsidRPr="008822FD">
        <w:rPr>
          <w:lang w:val="en-GB"/>
        </w:rPr>
        <w:t xml:space="preserve"> </w:t>
      </w:r>
      <w:r w:rsidR="00673A8F" w:rsidRPr="008822FD">
        <w:rPr>
          <w:lang w:val="en-GB"/>
        </w:rPr>
        <w:t>to the right of the switch at</w:t>
      </w:r>
      <w:r w:rsidR="00FE2071" w:rsidRPr="008822FD">
        <w:rPr>
          <w:lang w:val="en-GB"/>
        </w:rPr>
        <w:t xml:space="preserve"> 09:0</w:t>
      </w:r>
      <w:r w:rsidR="00727CFF" w:rsidRPr="008822FD">
        <w:rPr>
          <w:lang w:val="en-GB"/>
        </w:rPr>
        <w:t xml:space="preserve">0 </w:t>
      </w:r>
      <w:r w:rsidR="00673A8F" w:rsidRPr="008822FD">
        <w:rPr>
          <w:lang w:val="en-GB"/>
        </w:rPr>
        <w:t>a.m.</w:t>
      </w:r>
      <w:r w:rsidR="00D03A7C" w:rsidRPr="008822FD">
        <w:rPr>
          <w:lang w:val="en-GB"/>
        </w:rPr>
        <w:t xml:space="preserve"> (</w:t>
      </w:r>
      <w:r w:rsidR="00673A8F" w:rsidRPr="008822FD">
        <w:rPr>
          <w:lang w:val="en-GB"/>
        </w:rPr>
        <w:t>fig</w:t>
      </w:r>
      <w:r w:rsidR="00D03A7C" w:rsidRPr="008822FD">
        <w:rPr>
          <w:lang w:val="en-GB"/>
        </w:rPr>
        <w:t>. 1.1</w:t>
      </w:r>
      <w:r w:rsidR="00BE074D" w:rsidRPr="008822FD">
        <w:rPr>
          <w:lang w:val="en-GB"/>
        </w:rPr>
        <w:t xml:space="preserve">, </w:t>
      </w:r>
      <w:r w:rsidR="00673A8F" w:rsidRPr="008822FD">
        <w:rPr>
          <w:lang w:val="en-GB"/>
        </w:rPr>
        <w:t>fig</w:t>
      </w:r>
      <w:r w:rsidR="00BE074D" w:rsidRPr="008822FD">
        <w:rPr>
          <w:lang w:val="en-GB"/>
        </w:rPr>
        <w:t>. 1.2</w:t>
      </w:r>
      <w:r w:rsidR="00D03A7C" w:rsidRPr="008822FD">
        <w:rPr>
          <w:lang w:val="en-GB"/>
        </w:rPr>
        <w:t>)</w:t>
      </w:r>
      <w:r w:rsidR="00727CFF" w:rsidRPr="008822FD">
        <w:rPr>
          <w:lang w:val="en-GB"/>
        </w:rPr>
        <w:t>.</w:t>
      </w:r>
    </w:p>
    <w:p w14:paraId="3CBAB941" w14:textId="5ADACA54" w:rsidR="003C706B" w:rsidRPr="008822FD" w:rsidRDefault="00BE074D" w:rsidP="007167BF">
      <w:pPr>
        <w:pStyle w:val="ab"/>
        <w:numPr>
          <w:ilvl w:val="1"/>
          <w:numId w:val="27"/>
        </w:numPr>
        <w:tabs>
          <w:tab w:val="left" w:pos="1134"/>
        </w:tabs>
        <w:spacing w:before="120"/>
        <w:ind w:left="0" w:firstLine="709"/>
        <w:contextualSpacing w:val="0"/>
        <w:rPr>
          <w:i/>
          <w:iCs/>
          <w:lang w:val="en-GB"/>
        </w:rPr>
      </w:pPr>
      <w:r w:rsidRPr="008822FD">
        <w:rPr>
          <w:i/>
          <w:iCs/>
          <w:noProof/>
          <w:lang w:val="bg-BG" w:eastAsia="bg-BG"/>
        </w:rPr>
        <w:lastRenderedPageBreak/>
        <mc:AlternateContent>
          <mc:Choice Requires="wpg">
            <w:drawing>
              <wp:anchor distT="0" distB="0" distL="114300" distR="114300" simplePos="0" relativeHeight="251732992" behindDoc="0" locked="0" layoutInCell="1" allowOverlap="1" wp14:anchorId="375A57FC" wp14:editId="50784124">
                <wp:simplePos x="0" y="0"/>
                <wp:positionH relativeFrom="column">
                  <wp:posOffset>0</wp:posOffset>
                </wp:positionH>
                <wp:positionV relativeFrom="paragraph">
                  <wp:posOffset>126365</wp:posOffset>
                </wp:positionV>
                <wp:extent cx="5943600" cy="2755900"/>
                <wp:effectExtent l="0" t="0" r="0" b="6350"/>
                <wp:wrapTopAndBottom/>
                <wp:docPr id="89" name="Group 89"/>
                <wp:cNvGraphicFramePr/>
                <a:graphic xmlns:a="http://schemas.openxmlformats.org/drawingml/2006/main">
                  <a:graphicData uri="http://schemas.microsoft.com/office/word/2010/wordprocessingGroup">
                    <wpg:wgp>
                      <wpg:cNvGrpSpPr/>
                      <wpg:grpSpPr>
                        <a:xfrm>
                          <a:off x="0" y="0"/>
                          <a:ext cx="5943600" cy="2755900"/>
                          <a:chOff x="0" y="0"/>
                          <a:chExt cx="5943600" cy="2755900"/>
                        </a:xfrm>
                      </wpg:grpSpPr>
                      <wpg:grpSp>
                        <wpg:cNvPr id="74" name="Group 74"/>
                        <wpg:cNvGrpSpPr/>
                        <wpg:grpSpPr>
                          <a:xfrm>
                            <a:off x="0" y="0"/>
                            <a:ext cx="5943600" cy="2755900"/>
                            <a:chOff x="85725" y="1366869"/>
                            <a:chExt cx="5943600" cy="2756480"/>
                          </a:xfrm>
                        </wpg:grpSpPr>
                        <wpg:grpSp>
                          <wpg:cNvPr id="75" name="Group 75"/>
                          <wpg:cNvGrpSpPr/>
                          <wpg:grpSpPr>
                            <a:xfrm>
                              <a:off x="85725" y="1366869"/>
                              <a:ext cx="5943600" cy="2756480"/>
                              <a:chOff x="85725" y="1366869"/>
                              <a:chExt cx="5943600" cy="2756480"/>
                            </a:xfrm>
                          </wpg:grpSpPr>
                          <wpg:grpSp>
                            <wpg:cNvPr id="76" name="Group 76"/>
                            <wpg:cNvGrpSpPr/>
                            <wpg:grpSpPr>
                              <a:xfrm>
                                <a:off x="85725" y="1366869"/>
                                <a:ext cx="5943600" cy="2756480"/>
                                <a:chOff x="85725" y="1366869"/>
                                <a:chExt cx="5943600" cy="2756480"/>
                              </a:xfrm>
                            </wpg:grpSpPr>
                            <wpg:grpSp>
                              <wpg:cNvPr id="77" name="Group 77"/>
                              <wpg:cNvGrpSpPr/>
                              <wpg:grpSpPr>
                                <a:xfrm>
                                  <a:off x="85725" y="1366869"/>
                                  <a:ext cx="5943600" cy="2756480"/>
                                  <a:chOff x="85725" y="1366869"/>
                                  <a:chExt cx="5943600" cy="2756480"/>
                                </a:xfrm>
                              </wpg:grpSpPr>
                              <wpg:grpSp>
                                <wpg:cNvPr id="78" name="Group 78"/>
                                <wpg:cNvGrpSpPr/>
                                <wpg:grpSpPr>
                                  <a:xfrm>
                                    <a:off x="85725" y="1366869"/>
                                    <a:ext cx="5943600" cy="2756480"/>
                                    <a:chOff x="85725" y="1366869"/>
                                    <a:chExt cx="5943600" cy="2756480"/>
                                  </a:xfrm>
                                </wpg:grpSpPr>
                                <pic:pic xmlns:pic="http://schemas.openxmlformats.org/drawingml/2006/picture">
                                  <pic:nvPicPr>
                                    <pic:cNvPr id="79" name="Picture 7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pic:cNvPr>
                                    <pic:cNvPicPr/>
                                  </pic:nvPicPr>
                                  <pic:blipFill>
                                    <a:blip r:embed="rId13" cstate="print">
                                      <a:extLst>
                                        <a:ext uri="{28A0092B-C50C-407E-A947-70E740481C1C}">
                                          <a14:useLocalDpi xmlns:a14="http://schemas.microsoft.com/office/drawing/2010/main" val="0"/>
                                        </a:ext>
                                      </a:extLst>
                                    </a:blip>
                                    <a:srcRect/>
                                    <a:stretch/>
                                  </pic:blipFill>
                                  <pic:spPr>
                                    <a:xfrm>
                                      <a:off x="85725" y="1366869"/>
                                      <a:ext cx="5943600" cy="1774082"/>
                                    </a:xfrm>
                                    <a:prstGeom prst="rect">
                                      <a:avLst/>
                                    </a:prstGeom>
                                  </pic:spPr>
                                </pic:pic>
                                <wps:wsp>
                                  <wps:cNvPr id="80" name="Text Box 80"/>
                                  <wps:cNvSpPr txBox="1"/>
                                  <wps:spPr>
                                    <a:xfrm>
                                      <a:off x="638175" y="3140950"/>
                                      <a:ext cx="5391150" cy="982399"/>
                                    </a:xfrm>
                                    <a:prstGeom prst="rect">
                                      <a:avLst/>
                                    </a:prstGeom>
                                    <a:solidFill>
                                      <a:schemeClr val="lt1"/>
                                    </a:solidFill>
                                    <a:ln w="6350">
                                      <a:noFill/>
                                    </a:ln>
                                  </wps:spPr>
                                  <wps:txbx>
                                    <w:txbxContent>
                                      <w:p w14:paraId="53517668" w14:textId="2D142D94" w:rsidR="00851286" w:rsidRDefault="00851286" w:rsidP="00A543EE">
                                        <w:pPr>
                                          <w:spacing w:line="276" w:lineRule="auto"/>
                                          <w:ind w:firstLine="0"/>
                                          <w:jc w:val="center"/>
                                          <w:rPr>
                                            <w:lang w:val="bg-BG"/>
                                          </w:rPr>
                                        </w:pPr>
                                        <w:r>
                                          <w:rPr>
                                            <w:b/>
                                            <w:bCs/>
                                          </w:rPr>
                                          <w:t>Fig</w:t>
                                        </w:r>
                                        <w:r w:rsidRPr="00C961E2">
                                          <w:rPr>
                                            <w:b/>
                                            <w:bCs/>
                                            <w:lang w:val="bg-BG"/>
                                          </w:rPr>
                                          <w:t xml:space="preserve">. 1.2. </w:t>
                                        </w:r>
                                        <w:r>
                                          <w:t>Scheme of Stolnik station with the route of movement of DFT</w:t>
                                        </w:r>
                                        <w:r w:rsidRPr="00C961E2">
                                          <w:rPr>
                                            <w:lang w:val="bg-BG"/>
                                          </w:rPr>
                                          <w:t xml:space="preserve"> № 30602.</w:t>
                                        </w:r>
                                      </w:p>
                                      <w:p w14:paraId="773858C8" w14:textId="1542C2FB" w:rsidR="00851286" w:rsidRDefault="00851286" w:rsidP="00A543EE">
                                        <w:pPr>
                                          <w:pStyle w:val="ab"/>
                                          <w:numPr>
                                            <w:ilvl w:val="0"/>
                                            <w:numId w:val="44"/>
                                          </w:numPr>
                                          <w:spacing w:line="276" w:lineRule="auto"/>
                                          <w:rPr>
                                            <w:lang w:val="bg-BG"/>
                                          </w:rPr>
                                        </w:pPr>
                                        <w:r>
                                          <w:t>Route, which the train passed</w:t>
                                        </w:r>
                                        <w:r>
                                          <w:rPr>
                                            <w:lang w:val="bg-BG"/>
                                          </w:rPr>
                                          <w:t>;</w:t>
                                        </w:r>
                                      </w:p>
                                      <w:p w14:paraId="47B2EB2A" w14:textId="23885CE4" w:rsidR="00851286" w:rsidRDefault="00851286" w:rsidP="00A543EE">
                                        <w:pPr>
                                          <w:pStyle w:val="ab"/>
                                          <w:numPr>
                                            <w:ilvl w:val="0"/>
                                            <w:numId w:val="44"/>
                                          </w:numPr>
                                          <w:spacing w:line="276" w:lineRule="auto"/>
                                          <w:rPr>
                                            <w:lang w:val="bg-BG"/>
                                          </w:rPr>
                                        </w:pPr>
                                        <w:r>
                                          <w:t>Part of the route, which the train did not pass</w:t>
                                        </w:r>
                                        <w:r>
                                          <w:rPr>
                                            <w:lang w:val="bg-BG"/>
                                          </w:rPr>
                                          <w:t>;</w:t>
                                        </w:r>
                                      </w:p>
                                      <w:p w14:paraId="35F48380" w14:textId="6B225B2C" w:rsidR="00851286" w:rsidRPr="00C961E2" w:rsidRDefault="00851286" w:rsidP="00A543EE">
                                        <w:pPr>
                                          <w:pStyle w:val="ab"/>
                                          <w:numPr>
                                            <w:ilvl w:val="0"/>
                                            <w:numId w:val="44"/>
                                          </w:numPr>
                                          <w:spacing w:line="276" w:lineRule="auto"/>
                                          <w:rPr>
                                            <w:lang w:val="bg-BG"/>
                                          </w:rPr>
                                        </w:pPr>
                                        <w:r>
                                          <w:t>Place of derailment</w:t>
                                        </w:r>
                                        <w:r>
                                          <w:rPr>
                                            <w:lang w:val="bg-BG"/>
                                          </w:rPr>
                                          <w:t xml:space="preserve"> (</w:t>
                                        </w:r>
                                        <w:r>
                                          <w:t>switch</w:t>
                                        </w:r>
                                        <w:r>
                                          <w:rPr>
                                            <w:lang w:val="bg-BG"/>
                                          </w:rPr>
                                          <w:t xml:space="preserve"> № 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1" name="Text Box 81"/>
                                <wps:cNvSpPr txBox="1"/>
                                <wps:spPr>
                                  <a:xfrm>
                                    <a:off x="2057400" y="2466975"/>
                                    <a:ext cx="266065" cy="333445"/>
                                  </a:xfrm>
                                  <a:prstGeom prst="rect">
                                    <a:avLst/>
                                  </a:prstGeom>
                                  <a:noFill/>
                                  <a:ln w="6350">
                                    <a:noFill/>
                                  </a:ln>
                                </wps:spPr>
                                <wps:txbx>
                                  <w:txbxContent>
                                    <w:p w14:paraId="006585CB" w14:textId="77777777" w:rsidR="00851286" w:rsidRPr="00C961E2" w:rsidRDefault="00851286" w:rsidP="00A543EE">
                                      <w:pPr>
                                        <w:ind w:firstLine="0"/>
                                        <w:rPr>
                                          <w:b/>
                                          <w:bCs/>
                                          <w:i/>
                                          <w:iCs/>
                                          <w:color w:val="FF0000"/>
                                          <w:lang w:val="bg-BG"/>
                                        </w:rPr>
                                      </w:pPr>
                                      <w:r w:rsidRPr="00C961E2">
                                        <w:rPr>
                                          <w:b/>
                                          <w:bCs/>
                                          <w:i/>
                                          <w:iCs/>
                                          <w:color w:val="FF0000"/>
                                          <w:lang w:val="bg-BG"/>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82" name="Straight Arrow Connector 82"/>
                              <wps:cNvCnPr/>
                              <wps:spPr>
                                <a:xfrm flipV="1">
                                  <a:off x="2133600" y="2324100"/>
                                  <a:ext cx="257175" cy="25717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83" name="Picture 83" descr="A picture containing icon&#10;&#10;Description automatically generated"/>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1988686" y="2201923"/>
                                <a:ext cx="268185" cy="379352"/>
                              </a:xfrm>
                              <a:prstGeom prst="rect">
                                <a:avLst/>
                              </a:prstGeom>
                            </pic:spPr>
                          </pic:pic>
                        </wpg:grpSp>
                        <wps:wsp>
                          <wps:cNvPr id="84" name="Straight Connector 84"/>
                          <wps:cNvCnPr/>
                          <wps:spPr>
                            <a:xfrm>
                              <a:off x="169840" y="3483270"/>
                              <a:ext cx="396240" cy="0"/>
                            </a:xfrm>
                            <a:prstGeom prst="line">
                              <a:avLst/>
                            </a:prstGeom>
                            <a:ln w="38100">
                              <a:solidFill>
                                <a:srgbClr val="002060"/>
                              </a:solidFill>
                              <a:prstDash val="solid"/>
                            </a:ln>
                          </wps:spPr>
                          <wps:style>
                            <a:lnRef idx="1">
                              <a:schemeClr val="accent1"/>
                            </a:lnRef>
                            <a:fillRef idx="0">
                              <a:schemeClr val="accent1"/>
                            </a:fillRef>
                            <a:effectRef idx="0">
                              <a:schemeClr val="accent1"/>
                            </a:effectRef>
                            <a:fontRef idx="minor">
                              <a:schemeClr val="tx1"/>
                            </a:fontRef>
                          </wps:style>
                          <wps:bodyPr/>
                        </wps:wsp>
                        <wps:wsp>
                          <wps:cNvPr id="85" name="Straight Connector 85"/>
                          <wps:cNvCnPr/>
                          <wps:spPr>
                            <a:xfrm>
                              <a:off x="170475" y="3694725"/>
                              <a:ext cx="395605" cy="0"/>
                            </a:xfrm>
                            <a:prstGeom prst="line">
                              <a:avLst/>
                            </a:prstGeom>
                            <a:ln w="38100">
                              <a:solidFill>
                                <a:srgbClr val="FFFF00"/>
                              </a:solidFill>
                              <a:prstDash val="solid"/>
                            </a:ln>
                          </wps:spPr>
                          <wps:style>
                            <a:lnRef idx="1">
                              <a:schemeClr val="accent1"/>
                            </a:lnRef>
                            <a:fillRef idx="0">
                              <a:schemeClr val="accent1"/>
                            </a:fillRef>
                            <a:effectRef idx="0">
                              <a:schemeClr val="accent1"/>
                            </a:effectRef>
                            <a:fontRef idx="minor">
                              <a:schemeClr val="tx1"/>
                            </a:fontRef>
                          </wps:style>
                          <wps:bodyPr/>
                        </wps:wsp>
                        <wps:wsp>
                          <wps:cNvPr id="86" name="Text Box 8"/>
                          <wps:cNvSpPr txBox="1"/>
                          <wps:spPr>
                            <a:xfrm>
                              <a:off x="227625" y="3742350"/>
                              <a:ext cx="266065" cy="333445"/>
                            </a:xfrm>
                            <a:prstGeom prst="rect">
                              <a:avLst/>
                            </a:prstGeom>
                            <a:noFill/>
                            <a:ln w="6350">
                              <a:noFill/>
                            </a:ln>
                          </wps:spPr>
                          <wps:txbx>
                            <w:txbxContent>
                              <w:p w14:paraId="5D5FD677" w14:textId="77777777" w:rsidR="00851286" w:rsidRDefault="00851286" w:rsidP="00A543EE">
                                <w:pPr>
                                  <w:ind w:firstLine="0"/>
                                  <w:rPr>
                                    <w:rFonts w:eastAsia="Calibri"/>
                                    <w:b/>
                                    <w:bCs/>
                                    <w:i/>
                                    <w:iCs/>
                                    <w:color w:val="FF0000"/>
                                    <w:szCs w:val="24"/>
                                  </w:rPr>
                                </w:pPr>
                                <w:r>
                                  <w:rPr>
                                    <w:rFonts w:eastAsia="Calibri"/>
                                    <w:b/>
                                    <w:bCs/>
                                    <w:i/>
                                    <w:iCs/>
                                    <w:color w:val="FF0000"/>
                                  </w:rPr>
                                  <w:t>1</w:t>
                                </w:r>
                              </w:p>
                            </w:txbxContent>
                          </wps:txbx>
                          <wps:bodyPr rot="0" spcFirstLastPara="0" vert="horz" wrap="non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88" name="Picture 88" descr="Shape, arrow&#10;&#10;Description automatically generated"/>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rot="20229981" flipH="1" flipV="1">
                            <a:off x="666750" y="76200"/>
                            <a:ext cx="457200" cy="457200"/>
                          </a:xfrm>
                          <a:prstGeom prst="rect">
                            <a:avLst/>
                          </a:prstGeom>
                        </pic:spPr>
                      </pic:pic>
                    </wpg:wgp>
                  </a:graphicData>
                </a:graphic>
              </wp:anchor>
            </w:drawing>
          </mc:Choice>
          <mc:Fallback>
            <w:pict>
              <v:group w14:anchorId="375A57FC" id="Group 89" o:spid="_x0000_s1045" style="position:absolute;left:0;text-align:left;margin-left:0;margin-top:9.95pt;width:468pt;height:217pt;z-index:251732992" coordsize="59436,2755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">
                <v:group id="Group 74" o:spid="_x0000_s1046" style="position:absolute;width:59436;height:27559" coordorigin="857,13668" coordsize="59436,27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group id="Group 75" o:spid="_x0000_s1047" style="position:absolute;left:857;top:13668;width:59436;height:27565" coordorigin="857,13668" coordsize="59436,27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">
                    <v:group id="Group 76" o:spid="_x0000_s1048" style="position:absolute;left:857;top:13668;width:59436;height:27565" coordorigin="857,13668" coordsize="59436,27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group id="Group 77" o:spid="_x0000_s1049" style="position:absolute;left:857;top:13668;width:59436;height:27565" coordorigin="857,13668" coordsize="59436,27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group id="Group 78" o:spid="_x0000_s1050" style="position:absolute;left:857;top:13668;width:59436;height:27565" coordorigin="857,13668" coordsize="59436,27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9" o:spid="_x0000_s1051" type="#_x0000_t75" style="position:absolute;left:857;top:13668;width:59436;height:17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">
                            <v:imagedata r:id="rId16" o:title=""/>
                          </v:shape>
                          <v:shapetype id="_x0000_t202" coordsize="21600,21600" o:spt="202" path="m,l,21600r21600,l21600,xe">
                            <v:stroke joinstyle="miter"/>
                            <v:path gradientshapeok="t" o:connecttype="rect"/>
                          </v:shapetype>
                          <v:shape id="Text Box 80" o:spid="_x0000_s1052" type="#_x0000_t202" style="position:absolute;left:6381;top:31409;width:53912;height:9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" fillcolor="white [3201]" stroked="f" strokeweight=".5pt">
                            <v:textbox>
                              <w:txbxContent>
                                <w:p w14:paraId="53517668" w14:textId="2D142D94" w:rsidR="00851286" w:rsidRDefault="00851286" w:rsidP="00A543EE">
                                  <w:pPr>
                                    <w:spacing w:line="276" w:lineRule="auto"/>
                                    <w:ind w:firstLine="0"/>
                                    <w:jc w:val="center"/>
                                    <w:rPr>
                                      <w:lang w:val="bg-BG"/>
                                    </w:rPr>
                                  </w:pPr>
                                  <w:r>
                                    <w:rPr>
                                      <w:b/>
                                      <w:bCs/>
                                    </w:rPr>
                                    <w:t>Fig</w:t>
                                  </w:r>
                                  <w:r w:rsidRPr="00C961E2">
                                    <w:rPr>
                                      <w:b/>
                                      <w:bCs/>
                                      <w:lang w:val="bg-BG"/>
                                    </w:rPr>
                                    <w:t xml:space="preserve">. 1.2. </w:t>
                                  </w:r>
                                  <w:r>
                                    <w:t>Scheme of Stolnik station with the route of movement of DFT</w:t>
                                  </w:r>
                                  <w:r w:rsidRPr="00C961E2">
                                    <w:rPr>
                                      <w:lang w:val="bg-BG"/>
                                    </w:rPr>
                                    <w:t xml:space="preserve"> № 30602.</w:t>
                                  </w:r>
                                </w:p>
                                <w:p w14:paraId="773858C8" w14:textId="1542C2FB" w:rsidR="00851286" w:rsidRDefault="00851286" w:rsidP="00A543EE">
                                  <w:pPr>
                                    <w:pStyle w:val="ab"/>
                                    <w:numPr>
                                      <w:ilvl w:val="0"/>
                                      <w:numId w:val="44"/>
                                    </w:numPr>
                                    <w:spacing w:line="276" w:lineRule="auto"/>
                                    <w:rPr>
                                      <w:lang w:val="bg-BG"/>
                                    </w:rPr>
                                  </w:pPr>
                                  <w:r>
                                    <w:t>Route, which the train passed</w:t>
                                  </w:r>
                                  <w:r>
                                    <w:rPr>
                                      <w:lang w:val="bg-BG"/>
                                    </w:rPr>
                                    <w:t>;</w:t>
                                  </w:r>
                                </w:p>
                                <w:p w14:paraId="47B2EB2A" w14:textId="23885CE4" w:rsidR="00851286" w:rsidRDefault="00851286" w:rsidP="00A543EE">
                                  <w:pPr>
                                    <w:pStyle w:val="ab"/>
                                    <w:numPr>
                                      <w:ilvl w:val="0"/>
                                      <w:numId w:val="44"/>
                                    </w:numPr>
                                    <w:spacing w:line="276" w:lineRule="auto"/>
                                    <w:rPr>
                                      <w:lang w:val="bg-BG"/>
                                    </w:rPr>
                                  </w:pPr>
                                  <w:r>
                                    <w:t>Part of the route, which the train did not pass</w:t>
                                  </w:r>
                                  <w:r>
                                    <w:rPr>
                                      <w:lang w:val="bg-BG"/>
                                    </w:rPr>
                                    <w:t>;</w:t>
                                  </w:r>
                                </w:p>
                                <w:p w14:paraId="35F48380" w14:textId="6B225B2C" w:rsidR="00851286" w:rsidRPr="00C961E2" w:rsidRDefault="00851286" w:rsidP="00A543EE">
                                  <w:pPr>
                                    <w:pStyle w:val="ab"/>
                                    <w:numPr>
                                      <w:ilvl w:val="0"/>
                                      <w:numId w:val="44"/>
                                    </w:numPr>
                                    <w:spacing w:line="276" w:lineRule="auto"/>
                                    <w:rPr>
                                      <w:lang w:val="bg-BG"/>
                                    </w:rPr>
                                  </w:pPr>
                                  <w:r>
                                    <w:t>Place of derailment</w:t>
                                  </w:r>
                                  <w:r>
                                    <w:rPr>
                                      <w:lang w:val="bg-BG"/>
                                    </w:rPr>
                                    <w:t xml:space="preserve"> (</w:t>
                                  </w:r>
                                  <w:r>
                                    <w:t>switch</w:t>
                                  </w:r>
                                  <w:r>
                                    <w:rPr>
                                      <w:lang w:val="bg-BG"/>
                                    </w:rPr>
                                    <w:t xml:space="preserve"> № 11).</w:t>
                                  </w:r>
                                </w:p>
                              </w:txbxContent>
                            </v:textbox>
                          </v:shape>
                        </v:group>
                        <v:shape id="Text Box 81" o:spid="_x0000_s1053" type="#_x0000_t202" style="position:absolute;left:20574;top:24669;width:2660;height:333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" filled="f" stroked="f" strokeweight=".5pt">
                          <v:textbox>
                            <w:txbxContent>
                              <w:p w14:paraId="006585CB" w14:textId="77777777" w:rsidR="00851286" w:rsidRPr="00C961E2" w:rsidRDefault="00851286" w:rsidP="00A543EE">
                                <w:pPr>
                                  <w:ind w:firstLine="0"/>
                                  <w:rPr>
                                    <w:b/>
                                    <w:bCs/>
                                    <w:i/>
                                    <w:iCs/>
                                    <w:color w:val="FF0000"/>
                                    <w:lang w:val="bg-BG"/>
                                  </w:rPr>
                                </w:pPr>
                                <w:r w:rsidRPr="00C961E2">
                                  <w:rPr>
                                    <w:b/>
                                    <w:bCs/>
                                    <w:i/>
                                    <w:iCs/>
                                    <w:color w:val="FF0000"/>
                                    <w:lang w:val="bg-BG"/>
                                  </w:rPr>
                                  <w:t>1</w:t>
                                </w:r>
                              </w:p>
                            </w:txbxContent>
                          </v:textbox>
                        </v:shape>
                      </v:group>
                      <v:shapetype id="_x0000_t32" coordsize="21600,21600" o:spt="32" o:oned="t" path="m,l21600,21600e" filled="f">
                        <v:path arrowok="t" fillok="f" o:connecttype="none"/>
                        <o:lock v:ext="edit" shapetype="t"/>
                      </v:shapetype>
                      <v:shape id="Straight Arrow Connector 82" o:spid="_x0000_s1054" type="#_x0000_t32" style="position:absolute;left:21336;top:23241;width:2571;height:257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" strokecolor="red" strokeweight="1.5pt">
                        <v:stroke endarrow="block"/>
                      </v:shape>
                    </v:group>
                    <v:shape id="Picture 83" o:spid="_x0000_s1055" type="#_x0000_t75" alt="A picture containing icon&#10;&#10;Description automatically generated" style="position:absolute;left:19886;top:22019;width:2682;height:3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">
                      <v:imagedata r:id="rId17" o:title="A picture containing icon&#10;&#10;Description automatically generated"/>
                      <v:path arrowok="t"/>
                    </v:shape>
                  </v:group>
                  <v:line id="Straight Connector 84" o:spid="_x0000_s1056" style="position:absolute;visibility:visible;mso-wrap-style:square" from="1698,34832" to="5660,34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" strokecolor="#002060" strokeweight="3pt"/>
                  <v:line id="Straight Connector 85" o:spid="_x0000_s1057" style="position:absolute;visibility:visible;mso-wrap-style:square" from="1704,36947" to="5660,369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" strokecolor="yellow" strokeweight="3pt"/>
                  <v:shape id="Text Box 8" o:spid="_x0000_s1058" type="#_x0000_t202" style="position:absolute;left:2276;top:37423;width:2660;height:33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" filled="f" stroked="f" strokeweight=".5pt">
                    <v:textbox>
                      <w:txbxContent>
                        <w:p w14:paraId="5D5FD677" w14:textId="77777777" w:rsidR="00851286" w:rsidRDefault="00851286" w:rsidP="00A543EE">
                          <w:pPr>
                            <w:ind w:firstLine="0"/>
                            <w:rPr>
                              <w:rFonts w:eastAsia="Calibri"/>
                              <w:b/>
                              <w:bCs/>
                              <w:i/>
                              <w:iCs/>
                              <w:color w:val="FF0000"/>
                              <w:szCs w:val="24"/>
                            </w:rPr>
                          </w:pPr>
                          <w:r>
                            <w:rPr>
                              <w:rFonts w:eastAsia="Calibri"/>
                              <w:b/>
                              <w:bCs/>
                              <w:i/>
                              <w:iCs/>
                              <w:color w:val="FF0000"/>
                            </w:rPr>
                            <w:t>1</w:t>
                          </w:r>
                        </w:p>
                      </w:txbxContent>
                    </v:textbox>
                  </v:shape>
                </v:group>
                <v:shape id="Picture 88" o:spid="_x0000_s1059" type="#_x0000_t75" alt="Shape, arrow&#10;&#10;Description automatically generated" style="position:absolute;left:6667;top:762;width:4572;height:4572;rotation:-1496426fd;flip:x 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">
                  <v:imagedata r:id="rId18" o:title="Shape, arrow&#10;&#10;Description automatically generated"/>
                  <v:path arrowok="t"/>
                </v:shape>
                <w10:wrap type="topAndBottom"/>
              </v:group>
            </w:pict>
          </mc:Fallback>
        </mc:AlternateContent>
      </w:r>
      <w:r w:rsidR="00A200B8" w:rsidRPr="008822FD">
        <w:rPr>
          <w:i/>
          <w:iCs/>
          <w:lang w:val="en-GB"/>
        </w:rPr>
        <w:t xml:space="preserve"> </w:t>
      </w:r>
      <w:r w:rsidR="0012251E" w:rsidRPr="008822FD">
        <w:rPr>
          <w:i/>
          <w:iCs/>
          <w:lang w:val="en-GB"/>
        </w:rPr>
        <w:t>Factors, defining the event</w:t>
      </w:r>
      <w:r w:rsidR="003C706B" w:rsidRPr="008822FD">
        <w:rPr>
          <w:i/>
          <w:iCs/>
          <w:lang w:val="en-GB"/>
        </w:rPr>
        <w:t>.</w:t>
      </w:r>
    </w:p>
    <w:p w14:paraId="41ABFF67" w14:textId="139084E8" w:rsidR="00B23613" w:rsidRPr="008822FD" w:rsidRDefault="00543E27" w:rsidP="003C706B">
      <w:pPr>
        <w:pStyle w:val="ab"/>
        <w:ind w:left="0" w:firstLine="720"/>
        <w:rPr>
          <w:lang w:val="en-GB"/>
        </w:rPr>
      </w:pPr>
      <w:proofErr w:type="gramStart"/>
      <w:r w:rsidRPr="008822FD">
        <w:rPr>
          <w:lang w:val="en-GB"/>
        </w:rPr>
        <w:t xml:space="preserve">Determining factor for the occurrence of the accident is the </w:t>
      </w:r>
      <w:r w:rsidR="00F579B4" w:rsidRPr="008822FD">
        <w:rPr>
          <w:lang w:val="en-GB"/>
        </w:rPr>
        <w:t>–</w:t>
      </w:r>
      <w:r w:rsidRPr="008822FD">
        <w:rPr>
          <w:lang w:val="en-GB"/>
        </w:rPr>
        <w:t xml:space="preserve"> technical condition of switch № 11 - presence of a notch on the right deflection tongue</w:t>
      </w:r>
      <w:r w:rsidR="00A728A5" w:rsidRPr="008822FD">
        <w:rPr>
          <w:lang w:val="en-GB"/>
        </w:rPr>
        <w:t xml:space="preserve"> (blade</w:t>
      </w:r>
      <w:r w:rsidR="003B58ED" w:rsidRPr="008822FD">
        <w:rPr>
          <w:lang w:val="en-GB"/>
        </w:rPr>
        <w:t>)</w:t>
      </w:r>
      <w:r w:rsidRPr="008822FD">
        <w:rPr>
          <w:lang w:val="en-GB"/>
        </w:rPr>
        <w:t xml:space="preserve"> for 400 mm and a maximum depth of 9 mm in the area of the tip of the tongue </w:t>
      </w:r>
      <w:r w:rsidR="006B797F" w:rsidRPr="008822FD">
        <w:rPr>
          <w:lang w:val="en-GB"/>
        </w:rPr>
        <w:t>(blade</w:t>
      </w:r>
      <w:r w:rsidR="00715928" w:rsidRPr="008822FD">
        <w:rPr>
          <w:lang w:val="en-GB"/>
        </w:rPr>
        <w:t xml:space="preserve">) </w:t>
      </w:r>
      <w:r w:rsidRPr="008822FD">
        <w:rPr>
          <w:lang w:val="en-GB"/>
        </w:rPr>
        <w:t xml:space="preserve">and a hidden depression in the area of the tip of the tongue </w:t>
      </w:r>
      <w:r w:rsidR="00D106B4" w:rsidRPr="008822FD">
        <w:rPr>
          <w:lang w:val="en-GB"/>
        </w:rPr>
        <w:t>(blade</w:t>
      </w:r>
      <w:r w:rsidR="00715928" w:rsidRPr="008822FD">
        <w:rPr>
          <w:lang w:val="en-GB"/>
        </w:rPr>
        <w:t>) of the switch</w:t>
      </w:r>
      <w:r w:rsidRPr="008822FD">
        <w:rPr>
          <w:lang w:val="en-GB"/>
        </w:rPr>
        <w:t>.</w:t>
      </w:r>
      <w:proofErr w:type="gramEnd"/>
      <w:r w:rsidRPr="008822FD">
        <w:rPr>
          <w:lang w:val="en-GB"/>
        </w:rPr>
        <w:t xml:space="preserve"> At a distance of 330 m</w:t>
      </w:r>
      <w:r w:rsidR="00715928" w:rsidRPr="008822FD">
        <w:rPr>
          <w:lang w:val="en-GB"/>
        </w:rPr>
        <w:t xml:space="preserve">m from its top to 730 mm with </w:t>
      </w:r>
      <w:r w:rsidRPr="008822FD">
        <w:rPr>
          <w:lang w:val="en-GB"/>
        </w:rPr>
        <w:t xml:space="preserve">400 mm </w:t>
      </w:r>
      <w:r w:rsidR="00715928" w:rsidRPr="008822FD">
        <w:rPr>
          <w:lang w:val="en-GB"/>
        </w:rPr>
        <w:t xml:space="preserve">length having </w:t>
      </w:r>
      <w:r w:rsidRPr="008822FD">
        <w:rPr>
          <w:lang w:val="en-GB"/>
        </w:rPr>
        <w:t>permissible 300 mm</w:t>
      </w:r>
      <w:r w:rsidR="00715928" w:rsidRPr="008822FD">
        <w:rPr>
          <w:lang w:val="en-GB"/>
        </w:rPr>
        <w:t>,</w:t>
      </w:r>
      <w:r w:rsidRPr="008822FD">
        <w:rPr>
          <w:lang w:val="en-GB"/>
        </w:rPr>
        <w:t xml:space="preserve"> there is a notch with different depth, and in its middle </w:t>
      </w:r>
      <w:r w:rsidR="00715928" w:rsidRPr="008822FD">
        <w:rPr>
          <w:lang w:val="en-GB"/>
        </w:rPr>
        <w:t xml:space="preserve">part it reaches 9 mm having </w:t>
      </w:r>
      <w:r w:rsidRPr="008822FD">
        <w:rPr>
          <w:lang w:val="en-GB"/>
        </w:rPr>
        <w:t>8 mm</w:t>
      </w:r>
      <w:r w:rsidR="00715928" w:rsidRPr="008822FD">
        <w:rPr>
          <w:lang w:val="en-GB"/>
        </w:rPr>
        <w:t xml:space="preserve"> permissible</w:t>
      </w:r>
      <w:r w:rsidRPr="008822FD">
        <w:rPr>
          <w:lang w:val="en-GB"/>
        </w:rPr>
        <w:t>.</w:t>
      </w:r>
    </w:p>
    <w:p w14:paraId="17530031" w14:textId="174E2880" w:rsidR="0042149A" w:rsidRPr="008822FD" w:rsidRDefault="0042149A" w:rsidP="003C706B">
      <w:pPr>
        <w:pStyle w:val="ab"/>
        <w:ind w:left="0" w:firstLine="720"/>
        <w:rPr>
          <w:lang w:val="en-GB"/>
        </w:rPr>
      </w:pPr>
      <w:r w:rsidRPr="008822FD">
        <w:rPr>
          <w:lang w:val="en-GB"/>
        </w:rPr>
        <w:t>The ascertained parameter</w:t>
      </w:r>
      <w:r w:rsidR="00D803CA" w:rsidRPr="008822FD">
        <w:rPr>
          <w:lang w:val="en-GB"/>
        </w:rPr>
        <w:t xml:space="preserve">s of the notching have values </w:t>
      </w:r>
      <w:r w:rsidRPr="008822FD">
        <w:rPr>
          <w:lang w:val="en-GB"/>
        </w:rPr>
        <w:t>exceeding</w:t>
      </w:r>
      <w:r w:rsidR="00D803CA" w:rsidRPr="008822FD">
        <w:rPr>
          <w:lang w:val="en-GB"/>
        </w:rPr>
        <w:t xml:space="preserve"> the admissible ones stipulated </w:t>
      </w:r>
      <w:r w:rsidRPr="008822FD">
        <w:rPr>
          <w:lang w:val="en-GB"/>
        </w:rPr>
        <w:t xml:space="preserve">in Art. 49, item </w:t>
      </w:r>
      <w:proofErr w:type="gramStart"/>
      <w:r w:rsidRPr="008822FD">
        <w:rPr>
          <w:lang w:val="en-GB"/>
        </w:rPr>
        <w:t>6</w:t>
      </w:r>
      <w:proofErr w:type="gramEnd"/>
      <w:r w:rsidRPr="008822FD">
        <w:rPr>
          <w:lang w:val="en-GB"/>
        </w:rPr>
        <w:t xml:space="preserve"> of Ordinance № 58 and of item 7.4 of the Instruction for current maintenance of the railway </w:t>
      </w:r>
      <w:r w:rsidR="00D803CA" w:rsidRPr="008822FD">
        <w:rPr>
          <w:lang w:val="en-GB"/>
        </w:rPr>
        <w:t xml:space="preserve">track and </w:t>
      </w:r>
      <w:r w:rsidRPr="008822FD">
        <w:rPr>
          <w:lang w:val="en-GB"/>
        </w:rPr>
        <w:t>switches.</w:t>
      </w:r>
    </w:p>
    <w:p w14:paraId="50AE3B77" w14:textId="26D151B0" w:rsidR="003C706B" w:rsidRPr="008822FD" w:rsidRDefault="00534C9C" w:rsidP="00534C9C">
      <w:pPr>
        <w:pStyle w:val="ab"/>
        <w:numPr>
          <w:ilvl w:val="1"/>
          <w:numId w:val="28"/>
        </w:numPr>
        <w:rPr>
          <w:i/>
          <w:iCs/>
          <w:lang w:val="en-GB"/>
        </w:rPr>
      </w:pPr>
      <w:r w:rsidRPr="008822FD">
        <w:rPr>
          <w:i/>
          <w:iCs/>
          <w:lang w:val="en-GB"/>
        </w:rPr>
        <w:t xml:space="preserve"> Immediate causes and consequences of the event</w:t>
      </w:r>
    </w:p>
    <w:p w14:paraId="63FCFE29" w14:textId="53C31FCD" w:rsidR="00BE3D8D" w:rsidRPr="008822FD" w:rsidRDefault="00534C9C" w:rsidP="00BE074D">
      <w:pPr>
        <w:pStyle w:val="ab"/>
        <w:tabs>
          <w:tab w:val="left" w:pos="1134"/>
        </w:tabs>
        <w:ind w:left="0"/>
        <w:rPr>
          <w:rFonts w:eastAsiaTheme="minorEastAsia"/>
          <w:szCs w:val="24"/>
          <w:lang w:val="en-GB"/>
        </w:rPr>
      </w:pPr>
      <w:r w:rsidRPr="008822FD">
        <w:rPr>
          <w:lang w:val="en-GB"/>
        </w:rPr>
        <w:t xml:space="preserve">Immediate cause for the accident occurrence </w:t>
      </w:r>
      <w:r w:rsidR="00577D96" w:rsidRPr="008822FD">
        <w:rPr>
          <w:lang w:val="en-GB"/>
        </w:rPr>
        <w:t>(</w:t>
      </w:r>
      <w:r w:rsidRPr="008822FD">
        <w:rPr>
          <w:lang w:val="en-GB"/>
        </w:rPr>
        <w:t>derailment of the first wheelset of locomotive</w:t>
      </w:r>
      <w:r w:rsidR="00766154" w:rsidRPr="008822FD">
        <w:rPr>
          <w:lang w:val="en-GB"/>
        </w:rPr>
        <w:t xml:space="preserve"> № 46</w:t>
      </w:r>
      <w:r w:rsidR="00577D96" w:rsidRPr="008822FD">
        <w:rPr>
          <w:lang w:val="en-GB"/>
        </w:rPr>
        <w:t xml:space="preserve">041 </w:t>
      </w:r>
      <w:r w:rsidR="00FA1552" w:rsidRPr="008822FD">
        <w:rPr>
          <w:lang w:val="en-GB"/>
        </w:rPr>
        <w:t xml:space="preserve">in the part of the tongue </w:t>
      </w:r>
      <w:r w:rsidR="00C40AC9" w:rsidRPr="008822FD">
        <w:rPr>
          <w:lang w:val="en-GB"/>
        </w:rPr>
        <w:t xml:space="preserve">(blade) </w:t>
      </w:r>
      <w:r w:rsidR="00FA1552" w:rsidRPr="008822FD">
        <w:rPr>
          <w:lang w:val="en-GB"/>
        </w:rPr>
        <w:t>of switch</w:t>
      </w:r>
      <w:r w:rsidR="00577D96" w:rsidRPr="008822FD">
        <w:rPr>
          <w:lang w:val="en-GB"/>
        </w:rPr>
        <w:t xml:space="preserve"> № 11 </w:t>
      </w:r>
      <w:r w:rsidR="00F97FA0" w:rsidRPr="008822FD">
        <w:rPr>
          <w:lang w:val="en-GB"/>
        </w:rPr>
        <w:t>leading to the third acceptance</w:t>
      </w:r>
      <w:r w:rsidR="00F579B4" w:rsidRPr="008822FD">
        <w:rPr>
          <w:lang w:val="en-GB"/>
        </w:rPr>
        <w:t>-</w:t>
      </w:r>
      <w:r w:rsidR="00F97FA0" w:rsidRPr="008822FD">
        <w:rPr>
          <w:lang w:val="en-GB"/>
        </w:rPr>
        <w:t>departure track in Stolnik station</w:t>
      </w:r>
      <w:r w:rsidR="008F51B7" w:rsidRPr="008822FD">
        <w:rPr>
          <w:lang w:val="en-GB"/>
        </w:rPr>
        <w:t>)</w:t>
      </w:r>
      <w:r w:rsidR="00DA0D1B" w:rsidRPr="008822FD">
        <w:rPr>
          <w:rFonts w:eastAsiaTheme="minorEastAsia"/>
          <w:szCs w:val="24"/>
          <w:lang w:val="en-GB"/>
        </w:rPr>
        <w:t xml:space="preserve"> </w:t>
      </w:r>
      <w:r w:rsidR="002F54B6" w:rsidRPr="008822FD">
        <w:rPr>
          <w:lang w:val="en-GB"/>
        </w:rPr>
        <w:t>i</w:t>
      </w:r>
      <w:r w:rsidR="002F54B6" w:rsidRPr="008822FD">
        <w:rPr>
          <w:rFonts w:eastAsiaTheme="minorEastAsia"/>
          <w:szCs w:val="24"/>
          <w:lang w:val="en-GB"/>
        </w:rPr>
        <w:t xml:space="preserve">s a malfunction of the right deflection tongue </w:t>
      </w:r>
      <w:r w:rsidR="00C40AC9" w:rsidRPr="008822FD">
        <w:rPr>
          <w:rFonts w:eastAsiaTheme="minorEastAsia"/>
          <w:szCs w:val="24"/>
          <w:lang w:val="en-GB"/>
        </w:rPr>
        <w:t xml:space="preserve">(blade) </w:t>
      </w:r>
      <w:r w:rsidR="002F54B6" w:rsidRPr="008822FD">
        <w:rPr>
          <w:rFonts w:eastAsiaTheme="minorEastAsia"/>
          <w:szCs w:val="24"/>
          <w:lang w:val="en-GB"/>
        </w:rPr>
        <w:t xml:space="preserve">of switch № 11. </w:t>
      </w:r>
      <w:r w:rsidR="008F51B7" w:rsidRPr="008822FD">
        <w:rPr>
          <w:rFonts w:eastAsiaTheme="minorEastAsia"/>
          <w:szCs w:val="24"/>
          <w:lang w:val="en-GB"/>
        </w:rPr>
        <w:t xml:space="preserve">The notch in this area of </w:t>
      </w:r>
      <w:r w:rsidR="007650B7" w:rsidRPr="008822FD">
        <w:rPr>
          <w:rFonts w:eastAsiaTheme="minorEastAsia"/>
          <w:szCs w:val="24"/>
          <w:lang w:val="en-GB"/>
        </w:rPr>
        <w:t xml:space="preserve">the blade </w:t>
      </w:r>
      <w:r w:rsidR="002F54B6" w:rsidRPr="008822FD">
        <w:rPr>
          <w:rFonts w:eastAsiaTheme="minorEastAsia"/>
          <w:szCs w:val="24"/>
          <w:lang w:val="en-GB"/>
        </w:rPr>
        <w:t>is a consequence of chipping metal from the surface</w:t>
      </w:r>
      <w:r w:rsidR="007650B7" w:rsidRPr="008822FD">
        <w:rPr>
          <w:rFonts w:eastAsiaTheme="minorEastAsia"/>
          <w:szCs w:val="24"/>
          <w:lang w:val="en-GB"/>
        </w:rPr>
        <w:t xml:space="preserve"> of the blade </w:t>
      </w:r>
      <w:r w:rsidR="002F54B6" w:rsidRPr="008822FD">
        <w:rPr>
          <w:rFonts w:eastAsiaTheme="minorEastAsia"/>
          <w:szCs w:val="24"/>
          <w:lang w:val="en-GB"/>
        </w:rPr>
        <w:t>in its upper thin part at a distance of 330 mm to 730 mm from the ti</w:t>
      </w:r>
      <w:r w:rsidR="007650B7" w:rsidRPr="008822FD">
        <w:rPr>
          <w:rFonts w:eastAsiaTheme="minorEastAsia"/>
          <w:szCs w:val="24"/>
          <w:lang w:val="en-GB"/>
        </w:rPr>
        <w:t>p of the blade</w:t>
      </w:r>
      <w:r w:rsidR="008F51B7" w:rsidRPr="008822FD">
        <w:rPr>
          <w:rFonts w:eastAsiaTheme="minorEastAsia"/>
          <w:szCs w:val="24"/>
          <w:lang w:val="en-GB"/>
        </w:rPr>
        <w:t xml:space="preserve">. This area of </w:t>
      </w:r>
      <w:r w:rsidR="001F6E87" w:rsidRPr="008822FD">
        <w:rPr>
          <w:rFonts w:eastAsiaTheme="minorEastAsia"/>
          <w:szCs w:val="24"/>
          <w:lang w:val="en-GB"/>
        </w:rPr>
        <w:t>the blade</w:t>
      </w:r>
      <w:r w:rsidR="002F54B6" w:rsidRPr="008822FD">
        <w:rPr>
          <w:rFonts w:eastAsiaTheme="minorEastAsia"/>
          <w:szCs w:val="24"/>
          <w:lang w:val="en-GB"/>
        </w:rPr>
        <w:t xml:space="preserve"> </w:t>
      </w:r>
      <w:proofErr w:type="gramStart"/>
      <w:r w:rsidR="002F54B6" w:rsidRPr="008822FD">
        <w:rPr>
          <w:rFonts w:eastAsiaTheme="minorEastAsia"/>
          <w:szCs w:val="24"/>
          <w:lang w:val="en-GB"/>
        </w:rPr>
        <w:t>is not subjected</w:t>
      </w:r>
      <w:proofErr w:type="gramEnd"/>
      <w:r w:rsidR="002F54B6" w:rsidRPr="008822FD">
        <w:rPr>
          <w:rFonts w:eastAsiaTheme="minorEastAsia"/>
          <w:szCs w:val="24"/>
          <w:lang w:val="en-GB"/>
        </w:rPr>
        <w:t xml:space="preserve"> to vertical dynamic loading, but is determined by the lateral transverse horizontal force. The wheel flange interacts with</w:t>
      </w:r>
      <w:r w:rsidR="001F6E87" w:rsidRPr="008822FD">
        <w:rPr>
          <w:rFonts w:eastAsiaTheme="minorEastAsia"/>
          <w:szCs w:val="24"/>
          <w:lang w:val="en-GB"/>
        </w:rPr>
        <w:t xml:space="preserve"> the working part of the blade </w:t>
      </w:r>
      <w:r w:rsidR="002F54B6" w:rsidRPr="008822FD">
        <w:rPr>
          <w:rFonts w:eastAsiaTheme="minorEastAsia"/>
          <w:szCs w:val="24"/>
          <w:lang w:val="en-GB"/>
        </w:rPr>
        <w:t>at a point before the point of contact between t</w:t>
      </w:r>
      <w:r w:rsidR="001F6E87" w:rsidRPr="008822FD">
        <w:rPr>
          <w:rFonts w:eastAsiaTheme="minorEastAsia"/>
          <w:szCs w:val="24"/>
          <w:lang w:val="en-GB"/>
        </w:rPr>
        <w:t xml:space="preserve">he wheel and the right stock </w:t>
      </w:r>
      <w:r w:rsidR="002F54B6" w:rsidRPr="008822FD">
        <w:rPr>
          <w:rFonts w:eastAsiaTheme="minorEastAsia"/>
          <w:szCs w:val="24"/>
          <w:lang w:val="en-GB"/>
        </w:rPr>
        <w:t>rail. Due to the inadmissible notching, the wh</w:t>
      </w:r>
      <w:r w:rsidR="00793B7B" w:rsidRPr="008822FD">
        <w:rPr>
          <w:rFonts w:eastAsiaTheme="minorEastAsia"/>
          <w:szCs w:val="24"/>
          <w:lang w:val="en-GB"/>
        </w:rPr>
        <w:t xml:space="preserve">eel rises on the right stock </w:t>
      </w:r>
      <w:r w:rsidR="002F54B6" w:rsidRPr="008822FD">
        <w:rPr>
          <w:rFonts w:eastAsiaTheme="minorEastAsia"/>
          <w:szCs w:val="24"/>
          <w:lang w:val="en-GB"/>
        </w:rPr>
        <w:t>rail and derails (Fig. 1.3).</w:t>
      </w:r>
    </w:p>
    <w:p w14:paraId="2D756BA3" w14:textId="10B71609" w:rsidR="003C706B" w:rsidRPr="008822FD" w:rsidRDefault="004C7F43" w:rsidP="00364E0F">
      <w:pPr>
        <w:pStyle w:val="ab"/>
        <w:numPr>
          <w:ilvl w:val="1"/>
          <w:numId w:val="28"/>
        </w:numPr>
        <w:tabs>
          <w:tab w:val="left" w:pos="1134"/>
        </w:tabs>
        <w:spacing w:before="120"/>
        <w:ind w:left="0" w:firstLine="709"/>
        <w:contextualSpacing w:val="0"/>
        <w:rPr>
          <w:i/>
          <w:iCs/>
          <w:lang w:val="en-GB"/>
        </w:rPr>
      </w:pPr>
      <w:r w:rsidRPr="008822FD">
        <w:rPr>
          <w:i/>
          <w:iCs/>
          <w:lang w:val="en-GB"/>
        </w:rPr>
        <w:t>Safety recommendations and addressees to which are directed.</w:t>
      </w:r>
    </w:p>
    <w:p w14:paraId="6C798FA4" w14:textId="7DAF6554" w:rsidR="008E1272" w:rsidRPr="008822FD" w:rsidRDefault="00301CB0" w:rsidP="00301CB0">
      <w:pPr>
        <w:pStyle w:val="ab"/>
        <w:numPr>
          <w:ilvl w:val="0"/>
          <w:numId w:val="8"/>
        </w:numPr>
        <w:tabs>
          <w:tab w:val="left" w:pos="851"/>
        </w:tabs>
        <w:ind w:left="0" w:firstLine="709"/>
        <w:rPr>
          <w:lang w:val="en-GB"/>
        </w:rPr>
      </w:pPr>
      <w:r w:rsidRPr="008822FD">
        <w:rPr>
          <w:lang w:val="en-GB"/>
        </w:rPr>
        <w:t xml:space="preserve">By </w:t>
      </w:r>
      <w:proofErr w:type="gramStart"/>
      <w:r w:rsidRPr="008822FD">
        <w:rPr>
          <w:lang w:val="en-GB"/>
        </w:rPr>
        <w:t>recommendation</w:t>
      </w:r>
      <w:proofErr w:type="gramEnd"/>
      <w:r w:rsidR="00983D4B" w:rsidRPr="008822FD">
        <w:rPr>
          <w:lang w:val="en-GB"/>
        </w:rPr>
        <w:t xml:space="preserve"> 1 </w:t>
      </w:r>
      <w:r w:rsidRPr="008822FD">
        <w:rPr>
          <w:lang w:val="en-GB"/>
        </w:rPr>
        <w:t>is proposed the SE NRIC to strengthen the control of the commissions for carrying out the monthly and six-monthly audits of the railway switches in the stations.</w:t>
      </w:r>
    </w:p>
    <w:p w14:paraId="157183D0" w14:textId="689C7ADA" w:rsidR="000D3E83" w:rsidRPr="008822FD" w:rsidRDefault="008E1272" w:rsidP="00B703F7">
      <w:pPr>
        <w:pStyle w:val="ab"/>
        <w:numPr>
          <w:ilvl w:val="0"/>
          <w:numId w:val="8"/>
        </w:numPr>
        <w:tabs>
          <w:tab w:val="left" w:pos="709"/>
          <w:tab w:val="left" w:pos="851"/>
        </w:tabs>
        <w:ind w:left="0" w:firstLine="709"/>
        <w:rPr>
          <w:lang w:val="en-GB"/>
        </w:rPr>
      </w:pPr>
      <w:r w:rsidRPr="008822FD">
        <w:rPr>
          <w:lang w:val="en-GB"/>
        </w:rPr>
        <w:t xml:space="preserve"> </w:t>
      </w:r>
      <w:r w:rsidR="00316071" w:rsidRPr="008822FD">
        <w:rPr>
          <w:lang w:val="en-GB"/>
        </w:rPr>
        <w:t>By recommendation</w:t>
      </w:r>
      <w:r w:rsidRPr="008822FD">
        <w:rPr>
          <w:lang w:val="en-GB"/>
        </w:rPr>
        <w:t xml:space="preserve"> 2 </w:t>
      </w:r>
      <w:proofErr w:type="gramStart"/>
      <w:r w:rsidR="00316071" w:rsidRPr="008822FD">
        <w:rPr>
          <w:lang w:val="en-GB"/>
        </w:rPr>
        <w:t>is proposed</w:t>
      </w:r>
      <w:proofErr w:type="gramEnd"/>
      <w:r w:rsidR="00316071" w:rsidRPr="008822FD">
        <w:rPr>
          <w:lang w:val="en-GB"/>
        </w:rPr>
        <w:t xml:space="preserve"> the SE NRIC</w:t>
      </w:r>
      <w:r w:rsidRPr="008822FD">
        <w:rPr>
          <w:lang w:val="en-GB"/>
        </w:rPr>
        <w:t xml:space="preserve"> </w:t>
      </w:r>
      <w:r w:rsidR="00316071" w:rsidRPr="008822FD">
        <w:rPr>
          <w:lang w:val="en-GB"/>
        </w:rPr>
        <w:t>to bring</w:t>
      </w:r>
      <w:r w:rsidR="00623314" w:rsidRPr="008822FD">
        <w:rPr>
          <w:lang w:val="en-GB"/>
        </w:rPr>
        <w:t xml:space="preserve"> switch </w:t>
      </w:r>
      <w:r w:rsidR="00316071" w:rsidRPr="008822FD">
        <w:rPr>
          <w:lang w:val="en-GB"/>
        </w:rPr>
        <w:t>№ 11 in Stolnik station in accordance with the Technical requirements for the railway infrastructure (NRIC TS</w:t>
      </w:r>
      <w:r w:rsidR="00E563B6" w:rsidRPr="008822FD">
        <w:rPr>
          <w:lang w:val="en-GB"/>
        </w:rPr>
        <w:t>R</w:t>
      </w:r>
      <w:r w:rsidR="00316071" w:rsidRPr="008822FD">
        <w:rPr>
          <w:lang w:val="en-GB"/>
        </w:rPr>
        <w:t xml:space="preserve">I) and the Instruction for construction and maintenance of the railway </w:t>
      </w:r>
      <w:r w:rsidR="00E563B6" w:rsidRPr="008822FD">
        <w:rPr>
          <w:lang w:val="en-GB"/>
        </w:rPr>
        <w:t xml:space="preserve">track </w:t>
      </w:r>
      <w:r w:rsidR="00316071" w:rsidRPr="008822FD">
        <w:rPr>
          <w:lang w:val="en-GB"/>
        </w:rPr>
        <w:t xml:space="preserve">and switches, as no violation of art. </w:t>
      </w:r>
      <w:proofErr w:type="gramStart"/>
      <w:r w:rsidR="00316071" w:rsidRPr="008822FD">
        <w:rPr>
          <w:lang w:val="en-GB"/>
        </w:rPr>
        <w:t>49</w:t>
      </w:r>
      <w:proofErr w:type="gramEnd"/>
      <w:r w:rsidR="00316071" w:rsidRPr="008822FD">
        <w:rPr>
          <w:lang w:val="en-GB"/>
        </w:rPr>
        <w:t xml:space="preserve">, para. </w:t>
      </w:r>
      <w:proofErr w:type="gramStart"/>
      <w:r w:rsidR="00316071" w:rsidRPr="008822FD">
        <w:rPr>
          <w:lang w:val="en-GB"/>
        </w:rPr>
        <w:t>6</w:t>
      </w:r>
      <w:proofErr w:type="gramEnd"/>
      <w:r w:rsidR="00316071" w:rsidRPr="008822FD">
        <w:rPr>
          <w:lang w:val="en-GB"/>
        </w:rPr>
        <w:t>, item 2 of Ordinance № 58 / 2.08.2006</w:t>
      </w:r>
      <w:r w:rsidR="00E563B6" w:rsidRPr="008822FD">
        <w:rPr>
          <w:lang w:val="en-GB"/>
        </w:rPr>
        <w:t xml:space="preserve"> is permitted.</w:t>
      </w:r>
    </w:p>
    <w:p w14:paraId="27FE6A9D" w14:textId="460233AC" w:rsidR="00355B66" w:rsidRPr="008822FD" w:rsidRDefault="00094419" w:rsidP="00CD623E">
      <w:pPr>
        <w:pStyle w:val="ab"/>
        <w:numPr>
          <w:ilvl w:val="0"/>
          <w:numId w:val="8"/>
        </w:numPr>
        <w:tabs>
          <w:tab w:val="left" w:pos="709"/>
          <w:tab w:val="left" w:pos="851"/>
        </w:tabs>
        <w:ind w:left="0" w:firstLine="709"/>
        <w:rPr>
          <w:lang w:val="en-GB"/>
        </w:rPr>
      </w:pPr>
      <w:r w:rsidRPr="008822FD">
        <w:rPr>
          <w:lang w:val="en-GB"/>
        </w:rPr>
        <w:t>By recommendation</w:t>
      </w:r>
      <w:r w:rsidR="00364E0F" w:rsidRPr="008822FD">
        <w:rPr>
          <w:lang w:val="en-GB"/>
        </w:rPr>
        <w:t xml:space="preserve"> 3</w:t>
      </w:r>
      <w:r w:rsidR="00042C50" w:rsidRPr="008822FD">
        <w:rPr>
          <w:lang w:val="en-GB"/>
        </w:rPr>
        <w:t xml:space="preserve"> </w:t>
      </w:r>
      <w:r w:rsidRPr="008822FD">
        <w:rPr>
          <w:lang w:val="en-GB"/>
        </w:rPr>
        <w:t>is proposed BDZ Cargo Ltd.</w:t>
      </w:r>
      <w:r w:rsidR="008E1272" w:rsidRPr="008822FD">
        <w:rPr>
          <w:lang w:val="en-GB"/>
        </w:rPr>
        <w:t xml:space="preserve"> </w:t>
      </w:r>
      <w:r w:rsidRPr="008822FD">
        <w:rPr>
          <w:lang w:val="en-GB"/>
        </w:rPr>
        <w:t>to adjust (balance) periodically the spring system of the locomotives, in order to equalize the vertical load in the wheels.</w:t>
      </w:r>
    </w:p>
    <w:p w14:paraId="33CFD5BA" w14:textId="073D21BD" w:rsidR="003C706B" w:rsidRPr="008822FD" w:rsidRDefault="00CD623E" w:rsidP="00B228C6">
      <w:pPr>
        <w:pStyle w:val="ab"/>
        <w:numPr>
          <w:ilvl w:val="0"/>
          <w:numId w:val="28"/>
        </w:numPr>
        <w:tabs>
          <w:tab w:val="left" w:pos="993"/>
        </w:tabs>
        <w:spacing w:before="120"/>
        <w:ind w:left="0" w:firstLine="709"/>
        <w:contextualSpacing w:val="0"/>
        <w:rPr>
          <w:b/>
          <w:bCs/>
          <w:sz w:val="28"/>
          <w:szCs w:val="22"/>
          <w:lang w:val="en-GB"/>
        </w:rPr>
      </w:pPr>
      <w:r w:rsidRPr="008822FD">
        <w:rPr>
          <w:b/>
          <w:bCs/>
          <w:sz w:val="28"/>
          <w:szCs w:val="22"/>
          <w:lang w:val="en-GB"/>
        </w:rPr>
        <w:t>Investigation</w:t>
      </w:r>
      <w:bookmarkStart w:id="3" w:name="разследване"/>
      <w:bookmarkEnd w:id="3"/>
    </w:p>
    <w:p w14:paraId="40B48AC0" w14:textId="6F02D170" w:rsidR="00C979E3" w:rsidRPr="008822FD" w:rsidRDefault="00B936B8" w:rsidP="000C14D6">
      <w:pPr>
        <w:tabs>
          <w:tab w:val="left" w:pos="993"/>
          <w:tab w:val="left" w:pos="1134"/>
        </w:tabs>
        <w:spacing w:before="120"/>
        <w:rPr>
          <w:i/>
          <w:iCs/>
          <w:lang w:val="en-GB"/>
        </w:rPr>
      </w:pPr>
      <w:r w:rsidRPr="008822FD">
        <w:rPr>
          <w:i/>
          <w:iCs/>
          <w:lang w:val="en-GB"/>
        </w:rPr>
        <w:t>1.</w:t>
      </w:r>
      <w:r w:rsidR="00AB6512" w:rsidRPr="008822FD">
        <w:rPr>
          <w:i/>
          <w:iCs/>
          <w:lang w:val="en-GB"/>
        </w:rPr>
        <w:t xml:space="preserve"> </w:t>
      </w:r>
      <w:r w:rsidR="003864F5" w:rsidRPr="008822FD">
        <w:rPr>
          <w:i/>
          <w:iCs/>
          <w:lang w:val="en-GB"/>
        </w:rPr>
        <w:t>Decision for starting the investigation.</w:t>
      </w:r>
    </w:p>
    <w:p w14:paraId="2D9A4E5D" w14:textId="59FCDB64" w:rsidR="005704B9" w:rsidRPr="008822FD" w:rsidRDefault="005704B9" w:rsidP="005704B9">
      <w:pPr>
        <w:rPr>
          <w:iCs/>
          <w:lang w:val="en-GB"/>
        </w:rPr>
      </w:pPr>
      <w:r w:rsidRPr="008822FD">
        <w:rPr>
          <w:iCs/>
          <w:lang w:val="en-GB"/>
        </w:rPr>
        <w:lastRenderedPageBreak/>
        <w:t>The decision to initiate an investigation of the accident took into account the seriousness and its impact on the safety. The investigation aims to prevent this type of accident, which in slightly different circumstances could lead to serious accidents.</w:t>
      </w:r>
    </w:p>
    <w:p w14:paraId="5DE2E85A" w14:textId="186FDC6F" w:rsidR="00EA61C7" w:rsidRPr="008822FD" w:rsidRDefault="00456DA4" w:rsidP="00EA61C7">
      <w:pPr>
        <w:numPr>
          <w:ilvl w:val="0"/>
          <w:numId w:val="27"/>
        </w:numPr>
        <w:rPr>
          <w:i/>
          <w:iCs/>
          <w:lang w:val="en-GB"/>
        </w:rPr>
      </w:pPr>
      <w:r w:rsidRPr="008822FD">
        <w:rPr>
          <w:noProof/>
          <w:lang w:val="bg-BG" w:eastAsia="bg-BG"/>
        </w:rPr>
        <mc:AlternateContent>
          <mc:Choice Requires="wpg">
            <w:drawing>
              <wp:anchor distT="0" distB="0" distL="114300" distR="114300" simplePos="0" relativeHeight="251738112" behindDoc="0" locked="0" layoutInCell="1" allowOverlap="1" wp14:anchorId="07F8EC88" wp14:editId="322625F0">
                <wp:simplePos x="0" y="0"/>
                <wp:positionH relativeFrom="column">
                  <wp:posOffset>304800</wp:posOffset>
                </wp:positionH>
                <wp:positionV relativeFrom="page">
                  <wp:posOffset>863600</wp:posOffset>
                </wp:positionV>
                <wp:extent cx="5717540" cy="7884160"/>
                <wp:effectExtent l="0" t="0" r="0" b="2540"/>
                <wp:wrapTopAndBottom/>
                <wp:docPr id="105" name="Group 105"/>
                <wp:cNvGraphicFramePr/>
                <a:graphic xmlns:a="http://schemas.openxmlformats.org/drawingml/2006/main">
                  <a:graphicData uri="http://schemas.microsoft.com/office/word/2010/wordprocessingGroup">
                    <wpg:wgp>
                      <wpg:cNvGrpSpPr/>
                      <wpg:grpSpPr>
                        <a:xfrm>
                          <a:off x="0" y="0"/>
                          <a:ext cx="5717540" cy="7884160"/>
                          <a:chOff x="-78425" y="626626"/>
                          <a:chExt cx="6147468" cy="9399030"/>
                        </a:xfrm>
                      </wpg:grpSpPr>
                      <pic:pic xmlns:pic="http://schemas.openxmlformats.org/drawingml/2006/picture">
                        <pic:nvPicPr>
                          <pic:cNvPr id="106" name="Picture 106">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pic:cNvPr>
                          <pic:cNvPicPr/>
                        </pic:nvPicPr>
                        <pic:blipFill rotWithShape="1">
                          <a:blip r:embed="rId19" cstate="print">
                            <a:extLst>
                              <a:ext uri="{28A0092B-C50C-407E-A947-70E740481C1C}">
                                <a14:useLocalDpi xmlns:a14="http://schemas.microsoft.com/office/drawing/2010/main" val="0"/>
                              </a:ext>
                            </a:extLst>
                          </a:blip>
                          <a:srcRect l="2496" t="14242" r="14189" b="23734"/>
                          <a:stretch/>
                        </pic:blipFill>
                        <pic:spPr>
                          <a:xfrm rot="16200000">
                            <a:off x="-1807325" y="2355526"/>
                            <a:ext cx="9399030" cy="5941230"/>
                          </a:xfrm>
                          <a:prstGeom prst="rect">
                            <a:avLst/>
                          </a:prstGeom>
                        </pic:spPr>
                      </pic:pic>
                      <wps:wsp>
                        <wps:cNvPr id="107" name="Text Box 107"/>
                        <wps:cNvSpPr txBox="1"/>
                        <wps:spPr>
                          <a:xfrm rot="16200000">
                            <a:off x="2936338" y="5186022"/>
                            <a:ext cx="5947297" cy="318112"/>
                          </a:xfrm>
                          <a:prstGeom prst="rect">
                            <a:avLst/>
                          </a:prstGeom>
                          <a:solidFill>
                            <a:schemeClr val="lt1"/>
                          </a:solidFill>
                          <a:ln w="6350">
                            <a:noFill/>
                          </a:ln>
                        </wps:spPr>
                        <wps:txbx>
                          <w:txbxContent>
                            <w:p w14:paraId="3CE5D091" w14:textId="0C674FE5" w:rsidR="00851286" w:rsidRPr="00A24285" w:rsidRDefault="00851286" w:rsidP="00BE074D">
                              <w:pPr>
                                <w:spacing w:line="276" w:lineRule="auto"/>
                                <w:ind w:firstLine="0"/>
                                <w:jc w:val="center"/>
                                <w:rPr>
                                  <w:lang w:val="bg-BG"/>
                                </w:rPr>
                              </w:pPr>
                              <w:r w:rsidRPr="00C961E2">
                                <w:rPr>
                                  <w:b/>
                                  <w:bCs/>
                                  <w:lang w:val="bg-BG"/>
                                </w:rPr>
                                <w:t>Фиг. 1.</w:t>
                              </w:r>
                              <w:r>
                                <w:rPr>
                                  <w:b/>
                                  <w:bCs/>
                                  <w:lang w:val="bg-BG"/>
                                </w:rPr>
                                <w:t>3</w:t>
                              </w:r>
                              <w:r w:rsidRPr="00C961E2">
                                <w:rPr>
                                  <w:b/>
                                  <w:bCs/>
                                  <w:lang w:val="bg-BG"/>
                                </w:rPr>
                                <w:t xml:space="preserve">. </w:t>
                              </w:r>
                              <w:r w:rsidRPr="00C961E2">
                                <w:rPr>
                                  <w:lang w:val="bg-BG"/>
                                </w:rPr>
                                <w:t xml:space="preserve">Схема на </w:t>
                              </w:r>
                              <w:r>
                                <w:rPr>
                                  <w:lang w:val="bg-BG"/>
                                </w:rPr>
                                <w:t xml:space="preserve">дерайлиране на </w:t>
                              </w:r>
                              <w:r w:rsidRPr="00C961E2">
                                <w:rPr>
                                  <w:lang w:val="bg-BG"/>
                                </w:rPr>
                                <w:t>ДТВ № 30602</w:t>
                              </w:r>
                              <w:r>
                                <w:rPr>
                                  <w:lang w:val="bg-BG"/>
                                </w:rPr>
                                <w:t xml:space="preserve"> в </w:t>
                              </w:r>
                              <w:r w:rsidRPr="00C961E2">
                                <w:rPr>
                                  <w:lang w:val="bg-BG"/>
                                </w:rPr>
                                <w:t>гара Столник.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F8EC88" id="Group 105" o:spid="_x0000_s1060" style="position:absolute;left:0;text-align:left;margin-left:24pt;margin-top:68pt;width:450.2pt;height:620.8pt;z-index:251738112;mso-position-vertical-relative:page;mso-width-relative:margin;mso-height-relative:margin" coordorigin="-784,6266" coordsize="61474,939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2gAIAQEAAD8A/fy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">
                <v:shape id="Picture 106" o:spid="_x0000_s1061" type="#_x0000_t75" style="position:absolute;left:-18073;top:23555;width:93990;height:59412;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rx6S+AAAA3AAAAA8AAABkcnMvZG93bnJldi54bWxET82KwjAQvi/4DmEEb2uigivVKCKIXrX7&#10;AEMztsVmEpvYVp9+s7Cwt/n4fmezG2wjOmpD7VjDbKpAEBfO1Fxq+M6PnysQISIbbByThhcF2G1H&#10;HxvMjOv5Qt01liKFcMhQQxWjz6QMRUUWw9R54sTdXGsxJtiW0rTYp3DbyLlSS2mx5tRQoadDRcX9&#10;+rQazJfvL6gWef3u7rf5QnHuHyetJ+NhvwYRaYj/4j/32aT5agm/z6QL5PY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MArx6S+AAAA3AAAAA8AAAAAAAAAAAAAAAAAnwIAAGRy&#10;cy9kb3ducmV2LnhtbFBLBQYAAAAABAAEAPcAAACKAwAAAAA=&#10;">
                  <v:imagedata r:id="rId20" o:title="" croptop="9334f" cropbottom="15554f" cropleft="1636f" cropright="9299f"/>
                </v:shape>
                <v:shape id="Text Box 107" o:spid="_x0000_s1062" type="#_x0000_t202" style="position:absolute;left:29363;top:51860;width:59473;height:318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IqfMAA&#10;AADcAAAADwAAAGRycy9kb3ducmV2LnhtbERPS2sCMRC+F/wPYYTealIPVrZGkT7Aa90ePA6b6WZx&#10;M1l2otn665tCobf5+J6z2U2hV1capYts4XFhQBE30XXcWvis3x/WoCQhO+wjk4VvEthtZ3cbrFzM&#10;/EHXY2pVCWGp0IJPaai0lsZTQFnEgbhwX3EMmAocW+1GzCU89HppzEoH7Lg0eBzoxVNzPl6CBXnL&#10;SzNJvq0vtRddh/Z2es3W3s+n/TOoRFP6F/+5D67MN0/w+0y5QG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lIqfMAAAADcAAAADwAAAAAAAAAAAAAAAACYAgAAZHJzL2Rvd25y&#10;ZXYueG1sUEsFBgAAAAAEAAQA9QAAAIUDAAAAAA==&#10;" fillcolor="white [3201]" stroked="f" strokeweight=".5pt">
                  <v:textbox>
                    <w:txbxContent>
                      <w:p w14:paraId="3CE5D091" w14:textId="0C674FE5" w:rsidR="00851286" w:rsidRPr="00A24285" w:rsidRDefault="00851286" w:rsidP="00BE074D">
                        <w:pPr>
                          <w:spacing w:line="276" w:lineRule="auto"/>
                          <w:ind w:firstLine="0"/>
                          <w:jc w:val="center"/>
                          <w:rPr>
                            <w:lang w:val="bg-BG"/>
                          </w:rPr>
                        </w:pPr>
                        <w:r w:rsidRPr="00C961E2">
                          <w:rPr>
                            <w:b/>
                            <w:bCs/>
                            <w:lang w:val="bg-BG"/>
                          </w:rPr>
                          <w:t>Фиг. 1.</w:t>
                        </w:r>
                        <w:r>
                          <w:rPr>
                            <w:b/>
                            <w:bCs/>
                            <w:lang w:val="bg-BG"/>
                          </w:rPr>
                          <w:t>3</w:t>
                        </w:r>
                        <w:r w:rsidRPr="00C961E2">
                          <w:rPr>
                            <w:b/>
                            <w:bCs/>
                            <w:lang w:val="bg-BG"/>
                          </w:rPr>
                          <w:t xml:space="preserve">. </w:t>
                        </w:r>
                        <w:r w:rsidRPr="00C961E2">
                          <w:rPr>
                            <w:lang w:val="bg-BG"/>
                          </w:rPr>
                          <w:t xml:space="preserve">Схема на </w:t>
                        </w:r>
                        <w:r>
                          <w:rPr>
                            <w:lang w:val="bg-BG"/>
                          </w:rPr>
                          <w:t xml:space="preserve">дерайлиране на </w:t>
                        </w:r>
                        <w:r w:rsidRPr="00C961E2">
                          <w:rPr>
                            <w:lang w:val="bg-BG"/>
                          </w:rPr>
                          <w:t>ДТВ № 30602</w:t>
                        </w:r>
                        <w:r>
                          <w:rPr>
                            <w:lang w:val="bg-BG"/>
                          </w:rPr>
                          <w:t xml:space="preserve"> в </w:t>
                        </w:r>
                        <w:r w:rsidRPr="00C961E2">
                          <w:rPr>
                            <w:lang w:val="bg-BG"/>
                          </w:rPr>
                          <w:t>гара Столник.</w:t>
                        </w:r>
                      </w:p>
                    </w:txbxContent>
                  </v:textbox>
                </v:shape>
                <w10:wrap type="topAndBottom" anchory="page"/>
              </v:group>
            </w:pict>
          </mc:Fallback>
        </mc:AlternateContent>
      </w:r>
      <w:r w:rsidR="00EA61C7" w:rsidRPr="008822FD">
        <w:rPr>
          <w:i/>
          <w:iCs/>
          <w:lang w:val="en-GB"/>
        </w:rPr>
        <w:t>Motives for the decision to initiate the investigation.</w:t>
      </w:r>
    </w:p>
    <w:p w14:paraId="3FA58F79" w14:textId="7D526999" w:rsidR="003C706B" w:rsidRPr="008822FD" w:rsidRDefault="003C706B" w:rsidP="00EA61C7">
      <w:pPr>
        <w:rPr>
          <w:i/>
          <w:iCs/>
          <w:lang w:val="en-GB"/>
        </w:rPr>
      </w:pPr>
    </w:p>
    <w:p w14:paraId="6083B0A2" w14:textId="16CA7905" w:rsidR="00C979E3" w:rsidRPr="008822FD" w:rsidRDefault="00BF1C62" w:rsidP="00456DA4">
      <w:pPr>
        <w:pStyle w:val="ab"/>
        <w:tabs>
          <w:tab w:val="left" w:pos="426"/>
          <w:tab w:val="left" w:pos="567"/>
        </w:tabs>
        <w:ind w:left="0" w:firstLine="720"/>
        <w:rPr>
          <w:lang w:val="en-GB"/>
        </w:rPr>
      </w:pPr>
      <w:r w:rsidRPr="008822FD">
        <w:rPr>
          <w:lang w:val="en-GB"/>
        </w:rPr>
        <w:lastRenderedPageBreak/>
        <w:t xml:space="preserve">The Decision for starting the investigation </w:t>
      </w:r>
      <w:proofErr w:type="gramStart"/>
      <w:r w:rsidRPr="008822FD">
        <w:rPr>
          <w:lang w:val="en-GB"/>
        </w:rPr>
        <w:t>is based</w:t>
      </w:r>
      <w:proofErr w:type="gramEnd"/>
      <w:r w:rsidRPr="008822FD">
        <w:rPr>
          <w:lang w:val="en-GB"/>
        </w:rPr>
        <w:t xml:space="preserve"> on art. </w:t>
      </w:r>
      <w:proofErr w:type="gramStart"/>
      <w:r w:rsidRPr="008822FD">
        <w:rPr>
          <w:lang w:val="en-GB"/>
        </w:rPr>
        <w:t>20</w:t>
      </w:r>
      <w:proofErr w:type="gramEnd"/>
      <w:r w:rsidRPr="008822FD">
        <w:rPr>
          <w:lang w:val="en-GB"/>
        </w:rPr>
        <w:t xml:space="preserve">, comma 2, (а) of Directive (EU) 2016/798, art. 115к, paragraph 1, item </w:t>
      </w:r>
      <w:proofErr w:type="gramStart"/>
      <w:r w:rsidRPr="008822FD">
        <w:rPr>
          <w:lang w:val="en-GB"/>
        </w:rPr>
        <w:t>3</w:t>
      </w:r>
      <w:proofErr w:type="gramEnd"/>
      <w:r w:rsidRPr="008822FD">
        <w:rPr>
          <w:lang w:val="en-GB"/>
        </w:rPr>
        <w:t xml:space="preserve"> of RTA, art. 76, par. 1, item </w:t>
      </w:r>
      <w:proofErr w:type="gramStart"/>
      <w:r w:rsidRPr="008822FD">
        <w:rPr>
          <w:lang w:val="en-GB"/>
        </w:rPr>
        <w:t>3</w:t>
      </w:r>
      <w:proofErr w:type="gramEnd"/>
      <w:r w:rsidRPr="008822FD">
        <w:rPr>
          <w:lang w:val="en-GB"/>
        </w:rPr>
        <w:t xml:space="preserve"> of Ordinance No 59 dated 5.12.2006, and by Order </w:t>
      </w:r>
      <w:r w:rsidR="00641628" w:rsidRPr="008822FD">
        <w:rPr>
          <w:lang w:val="en-GB"/>
        </w:rPr>
        <w:t xml:space="preserve">of </w:t>
      </w:r>
      <w:r w:rsidRPr="008822FD">
        <w:rPr>
          <w:lang w:val="en-GB"/>
        </w:rPr>
        <w:t>the NAMRAIB was assigned a Commission for investigation of the railway accident.</w:t>
      </w:r>
    </w:p>
    <w:p w14:paraId="72F6FD03" w14:textId="731038B0" w:rsidR="003C706B" w:rsidRPr="008822FD" w:rsidRDefault="00E34F71" w:rsidP="00D25C91">
      <w:pPr>
        <w:pStyle w:val="ab"/>
        <w:numPr>
          <w:ilvl w:val="0"/>
          <w:numId w:val="27"/>
        </w:numPr>
        <w:tabs>
          <w:tab w:val="left" w:pos="567"/>
          <w:tab w:val="left" w:pos="993"/>
        </w:tabs>
        <w:spacing w:before="120"/>
        <w:ind w:left="0" w:firstLine="709"/>
        <w:contextualSpacing w:val="0"/>
        <w:rPr>
          <w:i/>
          <w:iCs/>
          <w:lang w:val="en-GB"/>
        </w:rPr>
      </w:pPr>
      <w:r w:rsidRPr="008822FD">
        <w:rPr>
          <w:i/>
          <w:iCs/>
          <w:lang w:val="en-GB"/>
        </w:rPr>
        <w:t>Scope and restrictions of the investigation.</w:t>
      </w:r>
    </w:p>
    <w:p w14:paraId="08F2D9A1" w14:textId="1756837E" w:rsidR="00B703F7" w:rsidRPr="008822FD" w:rsidRDefault="00B703F7" w:rsidP="00B703F7">
      <w:pPr>
        <w:rPr>
          <w:lang w:val="en-GB"/>
        </w:rPr>
      </w:pPr>
      <w:r w:rsidRPr="008822FD">
        <w:rPr>
          <w:lang w:val="en-GB"/>
        </w:rPr>
        <w:t>The scope of the investigation will consider and analyse the violations of the regulations implemented by the entities (NRIC and BDZ-Cargo Ltd.) in the repair and maintenance of the track and in carrying out scheduled repairs of locomotives series 46000.</w:t>
      </w:r>
    </w:p>
    <w:p w14:paraId="08554FC8" w14:textId="364DA3C6" w:rsidR="00684D27" w:rsidRPr="008822FD" w:rsidRDefault="00B703F7" w:rsidP="00B703F7">
      <w:pPr>
        <w:pStyle w:val="ab"/>
        <w:ind w:left="0"/>
        <w:rPr>
          <w:lang w:val="en-GB"/>
        </w:rPr>
      </w:pPr>
      <w:r w:rsidRPr="008822FD">
        <w:rPr>
          <w:lang w:val="en-GB"/>
        </w:rPr>
        <w:t>Given the realized minimal damages, the investigation will be limited to the circumstances that led to the technical causes for the derailment of locomotive No 46041 in Stolnik station.</w:t>
      </w:r>
    </w:p>
    <w:p w14:paraId="4BE27084" w14:textId="1B1E3EA5" w:rsidR="003C706B" w:rsidRPr="008822FD" w:rsidRDefault="009142A5" w:rsidP="00D25C91">
      <w:pPr>
        <w:pStyle w:val="ab"/>
        <w:numPr>
          <w:ilvl w:val="0"/>
          <w:numId w:val="27"/>
        </w:numPr>
        <w:tabs>
          <w:tab w:val="left" w:pos="567"/>
          <w:tab w:val="left" w:pos="993"/>
        </w:tabs>
        <w:spacing w:before="120"/>
        <w:ind w:left="0" w:firstLine="709"/>
        <w:contextualSpacing w:val="0"/>
        <w:rPr>
          <w:i/>
          <w:iCs/>
          <w:lang w:val="en-GB"/>
        </w:rPr>
      </w:pPr>
      <w:r w:rsidRPr="008822FD">
        <w:rPr>
          <w:i/>
          <w:iCs/>
          <w:lang w:val="en-GB"/>
        </w:rPr>
        <w:t>Competences of the persons, involved in the investigation.</w:t>
      </w:r>
    </w:p>
    <w:p w14:paraId="49089391" w14:textId="2F2EF540" w:rsidR="009142A5" w:rsidRPr="008822FD" w:rsidRDefault="009142A5" w:rsidP="00D25C91">
      <w:pPr>
        <w:rPr>
          <w:lang w:val="en-GB"/>
        </w:rPr>
      </w:pPr>
      <w:r w:rsidRPr="008822FD">
        <w:rPr>
          <w:lang w:val="en-GB"/>
        </w:rPr>
        <w:t>The composition of the commission includes external independent experts - habilitated persons from the higher scientific circles and experts with free profession with qualification and professional orientation in fields of activity – track and structures, and rail rolling stock.</w:t>
      </w:r>
    </w:p>
    <w:p w14:paraId="1EFB4F35" w14:textId="2C147863" w:rsidR="003C706B" w:rsidRPr="008822FD" w:rsidRDefault="001E427B" w:rsidP="001E427B">
      <w:pPr>
        <w:pStyle w:val="ab"/>
        <w:numPr>
          <w:ilvl w:val="0"/>
          <w:numId w:val="27"/>
        </w:numPr>
        <w:tabs>
          <w:tab w:val="left" w:pos="567"/>
          <w:tab w:val="left" w:pos="993"/>
        </w:tabs>
        <w:spacing w:before="120"/>
        <w:ind w:left="0" w:firstLine="709"/>
        <w:contextualSpacing w:val="0"/>
        <w:rPr>
          <w:i/>
          <w:iCs/>
          <w:lang w:val="en-GB"/>
        </w:rPr>
      </w:pPr>
      <w:r w:rsidRPr="008822FD">
        <w:rPr>
          <w:i/>
          <w:iCs/>
          <w:lang w:val="en-GB"/>
        </w:rPr>
        <w:t>Communication and consultations with the persons and entities, involved in the event.</w:t>
      </w:r>
    </w:p>
    <w:p w14:paraId="367754DC" w14:textId="09D44F2E" w:rsidR="008A725D" w:rsidRPr="008822FD" w:rsidRDefault="008A725D" w:rsidP="00D25C91">
      <w:pPr>
        <w:rPr>
          <w:lang w:val="en-GB"/>
        </w:rPr>
      </w:pPr>
      <w:r w:rsidRPr="008822FD">
        <w:rPr>
          <w:lang w:val="en-GB"/>
        </w:rPr>
        <w:t xml:space="preserve">During the investigation, the task force, which includes representatives of both entities, </w:t>
      </w:r>
      <w:proofErr w:type="gramStart"/>
      <w:r w:rsidRPr="008822FD">
        <w:rPr>
          <w:lang w:val="en-GB"/>
        </w:rPr>
        <w:t>was consulted</w:t>
      </w:r>
      <w:proofErr w:type="gramEnd"/>
      <w:r w:rsidRPr="008822FD">
        <w:rPr>
          <w:lang w:val="en-GB"/>
        </w:rPr>
        <w:t xml:space="preserve">. The task force had collected all the books and samples, as well as telegrams and downloaded records from the recording device of locomotive No 46041. They </w:t>
      </w:r>
      <w:proofErr w:type="gramStart"/>
      <w:r w:rsidRPr="008822FD">
        <w:rPr>
          <w:lang w:val="en-GB"/>
        </w:rPr>
        <w:t>were handed over</w:t>
      </w:r>
      <w:proofErr w:type="gramEnd"/>
      <w:r w:rsidRPr="008822FD">
        <w:rPr>
          <w:lang w:val="en-GB"/>
        </w:rPr>
        <w:t xml:space="preserve"> to the Chair of the Investigation Commission. Interviews </w:t>
      </w:r>
      <w:proofErr w:type="gramStart"/>
      <w:r w:rsidRPr="008822FD">
        <w:rPr>
          <w:lang w:val="en-GB"/>
        </w:rPr>
        <w:t>were conducted</w:t>
      </w:r>
      <w:proofErr w:type="gramEnd"/>
      <w:r w:rsidRPr="008822FD">
        <w:rPr>
          <w:lang w:val="en-GB"/>
        </w:rPr>
        <w:t xml:space="preserve"> with the persons, directly involved in the accident. The entities </w:t>
      </w:r>
      <w:proofErr w:type="gramStart"/>
      <w:r w:rsidRPr="008822FD">
        <w:rPr>
          <w:lang w:val="en-GB"/>
        </w:rPr>
        <w:t xml:space="preserve">were requested and then provided information on the </w:t>
      </w:r>
      <w:r w:rsidR="00212900" w:rsidRPr="008822FD">
        <w:rPr>
          <w:lang w:val="en-GB"/>
        </w:rPr>
        <w:t xml:space="preserve">rail </w:t>
      </w:r>
      <w:r w:rsidRPr="008822FD">
        <w:rPr>
          <w:lang w:val="en-GB"/>
        </w:rPr>
        <w:t xml:space="preserve">track </w:t>
      </w:r>
      <w:r w:rsidR="00212900" w:rsidRPr="008822FD">
        <w:rPr>
          <w:lang w:val="en-GB"/>
        </w:rPr>
        <w:t>and switches maintenance at Stolnik</w:t>
      </w:r>
      <w:r w:rsidRPr="008822FD">
        <w:rPr>
          <w:lang w:val="en-GB"/>
        </w:rPr>
        <w:t xml:space="preserve"> station and on the repair and maintenance of the locomotive as well</w:t>
      </w:r>
      <w:proofErr w:type="gramEnd"/>
      <w:r w:rsidRPr="008822FD">
        <w:rPr>
          <w:lang w:val="en-GB"/>
        </w:rPr>
        <w:t xml:space="preserve">. Interviews </w:t>
      </w:r>
      <w:proofErr w:type="gramStart"/>
      <w:r w:rsidRPr="008822FD">
        <w:rPr>
          <w:lang w:val="en-GB"/>
        </w:rPr>
        <w:t>were conducted</w:t>
      </w:r>
      <w:proofErr w:type="gramEnd"/>
      <w:r w:rsidRPr="008822FD">
        <w:rPr>
          <w:lang w:val="en-GB"/>
        </w:rPr>
        <w:t xml:space="preserve"> with the heads of the entities, and with their safety authorities.</w:t>
      </w:r>
    </w:p>
    <w:p w14:paraId="4F6DD510" w14:textId="2061D4BC" w:rsidR="003C706B" w:rsidRPr="008822FD" w:rsidRDefault="00A66DD9" w:rsidP="00A66DD9">
      <w:pPr>
        <w:pStyle w:val="ab"/>
        <w:numPr>
          <w:ilvl w:val="0"/>
          <w:numId w:val="27"/>
        </w:numPr>
        <w:tabs>
          <w:tab w:val="left" w:pos="567"/>
          <w:tab w:val="left" w:pos="993"/>
        </w:tabs>
        <w:spacing w:before="120"/>
        <w:ind w:left="0" w:firstLine="709"/>
        <w:contextualSpacing w:val="0"/>
        <w:rPr>
          <w:i/>
          <w:iCs/>
          <w:lang w:val="en-GB"/>
        </w:rPr>
      </w:pPr>
      <w:r w:rsidRPr="008822FD">
        <w:rPr>
          <w:i/>
          <w:iCs/>
          <w:lang w:val="en-GB"/>
        </w:rPr>
        <w:t>Degree of cooperation from the participating entities</w:t>
      </w:r>
    </w:p>
    <w:p w14:paraId="2B78E1F3" w14:textId="7D72AB24" w:rsidR="007B2490" w:rsidRPr="008822FD" w:rsidRDefault="007B2490" w:rsidP="009122D0">
      <w:pPr>
        <w:rPr>
          <w:lang w:val="en-GB"/>
        </w:rPr>
      </w:pPr>
      <w:r w:rsidRPr="008822FD">
        <w:rPr>
          <w:lang w:val="en-GB"/>
        </w:rPr>
        <w:t>During the investigation, the participating entities (BDZ-Cargo Ltd. and SE NRIC), and the persons involved in the accident fully cooperated with the Investigation Commission.</w:t>
      </w:r>
    </w:p>
    <w:p w14:paraId="11B21667" w14:textId="01E81763" w:rsidR="003C706B" w:rsidRPr="008822FD" w:rsidRDefault="005C6329" w:rsidP="009122D0">
      <w:pPr>
        <w:pStyle w:val="ab"/>
        <w:numPr>
          <w:ilvl w:val="0"/>
          <w:numId w:val="27"/>
        </w:numPr>
        <w:tabs>
          <w:tab w:val="left" w:pos="567"/>
          <w:tab w:val="left" w:pos="993"/>
        </w:tabs>
        <w:spacing w:before="120"/>
        <w:ind w:left="0" w:firstLine="709"/>
        <w:contextualSpacing w:val="0"/>
        <w:rPr>
          <w:i/>
          <w:iCs/>
          <w:lang w:val="en-GB"/>
        </w:rPr>
      </w:pPr>
      <w:r w:rsidRPr="008822FD">
        <w:rPr>
          <w:i/>
          <w:iCs/>
          <w:lang w:val="en-GB"/>
        </w:rPr>
        <w:t>Methods and techniques of investigation and analysis.</w:t>
      </w:r>
    </w:p>
    <w:p w14:paraId="79696E56" w14:textId="2DC4920B" w:rsidR="000B676B" w:rsidRPr="008822FD" w:rsidRDefault="000B676B" w:rsidP="00B57DA2">
      <w:pPr>
        <w:rPr>
          <w:lang w:val="en-GB"/>
        </w:rPr>
      </w:pPr>
      <w:bookmarkStart w:id="4" w:name="_Hlk57878799"/>
      <w:r w:rsidRPr="008822FD">
        <w:rPr>
          <w:lang w:val="en-GB"/>
        </w:rPr>
        <w:t>After the received information on the accident occurrence and the taken decision for investigation, the Investigation Commission conducted the first conversations with staff from both railway entities, involved in the accident. It performed primary inspections of the derailed locomotive No 46041 and the permanent way of the switch № 11, and the 3-rd. track in the area of derailment at Stolnik station. There was required download of the records from the recording device of the locomotive. The Commission was acquainted with keeping of the operational station documentation and with the a</w:t>
      </w:r>
      <w:r w:rsidR="008873D9" w:rsidRPr="008822FD">
        <w:rPr>
          <w:lang w:val="en-GB"/>
        </w:rPr>
        <w:t>cceptance plan for train No 30602 in Stolnik</w:t>
      </w:r>
      <w:r w:rsidRPr="008822FD">
        <w:rPr>
          <w:lang w:val="en-GB"/>
        </w:rPr>
        <w:t xml:space="preserve"> station. It required all the documents for the </w:t>
      </w:r>
      <w:r w:rsidR="00357FD5" w:rsidRPr="008822FD">
        <w:rPr>
          <w:lang w:val="en-GB"/>
        </w:rPr>
        <w:t xml:space="preserve">repair and maintenance of switch № 11 and the track in Stolnik </w:t>
      </w:r>
      <w:r w:rsidRPr="008822FD">
        <w:rPr>
          <w:lang w:val="en-GB"/>
        </w:rPr>
        <w:t>station for a one-year period from the date of the event. The Commission required all the documentation for the repair and maintenance of locomotive No 46041. After lifting the locomotive from the rails</w:t>
      </w:r>
      <w:r w:rsidR="00612029" w:rsidRPr="008822FD">
        <w:rPr>
          <w:lang w:val="en-GB"/>
        </w:rPr>
        <w:t xml:space="preserve"> of the 3-rd track in Stolnik </w:t>
      </w:r>
      <w:r w:rsidRPr="008822FD">
        <w:rPr>
          <w:lang w:val="en-GB"/>
        </w:rPr>
        <w:t>station, under the Investig</w:t>
      </w:r>
      <w:r w:rsidR="00612029" w:rsidRPr="008822FD">
        <w:rPr>
          <w:lang w:val="en-GB"/>
        </w:rPr>
        <w:t xml:space="preserve">ation Commission instruction </w:t>
      </w:r>
      <w:r w:rsidRPr="008822FD">
        <w:rPr>
          <w:lang w:val="en-GB"/>
        </w:rPr>
        <w:t xml:space="preserve">locomotive </w:t>
      </w:r>
      <w:r w:rsidR="00612029" w:rsidRPr="008822FD">
        <w:rPr>
          <w:lang w:val="en-GB"/>
        </w:rPr>
        <w:t xml:space="preserve">№46041 </w:t>
      </w:r>
      <w:r w:rsidRPr="008822FD">
        <w:rPr>
          <w:lang w:val="en-GB"/>
        </w:rPr>
        <w:t xml:space="preserve">departed on its own (self-propelled) to the </w:t>
      </w:r>
      <w:r w:rsidR="00612029" w:rsidRPr="008822FD">
        <w:rPr>
          <w:lang w:val="en-GB"/>
        </w:rPr>
        <w:t>nearest locomotive depot Burgas</w:t>
      </w:r>
      <w:r w:rsidRPr="008822FD">
        <w:rPr>
          <w:lang w:val="en-GB"/>
        </w:rPr>
        <w:t xml:space="preserve">. A Statement of findings for the technical condition of locomotive No 46041 was prepared in the presence of </w:t>
      </w:r>
      <w:r w:rsidR="00E418B4" w:rsidRPr="008822FD">
        <w:rPr>
          <w:lang w:val="en-GB"/>
        </w:rPr>
        <w:t>representatives of SE NRIC and BDZ Cargo Ltd.</w:t>
      </w:r>
      <w:r w:rsidRPr="008822FD">
        <w:rPr>
          <w:lang w:val="en-GB"/>
        </w:rPr>
        <w:t xml:space="preserve"> The </w:t>
      </w:r>
      <w:r w:rsidR="00612029" w:rsidRPr="008822FD">
        <w:rPr>
          <w:lang w:val="en-GB"/>
        </w:rPr>
        <w:t xml:space="preserve">Statement </w:t>
      </w:r>
      <w:r w:rsidR="00E418B4" w:rsidRPr="008822FD">
        <w:rPr>
          <w:lang w:val="en-GB"/>
        </w:rPr>
        <w:t xml:space="preserve">of finding </w:t>
      </w:r>
      <w:r w:rsidR="00612029" w:rsidRPr="008822FD">
        <w:rPr>
          <w:lang w:val="en-GB"/>
        </w:rPr>
        <w:t>includes</w:t>
      </w:r>
      <w:r w:rsidRPr="008822FD">
        <w:rPr>
          <w:lang w:val="en-GB"/>
        </w:rPr>
        <w:t>:</w:t>
      </w:r>
    </w:p>
    <w:p w14:paraId="7D352E26" w14:textId="3998839B" w:rsidR="003B4C7C" w:rsidRPr="008822FD" w:rsidRDefault="006145DC" w:rsidP="006145DC">
      <w:pPr>
        <w:pStyle w:val="ab"/>
        <w:numPr>
          <w:ilvl w:val="0"/>
          <w:numId w:val="35"/>
        </w:numPr>
        <w:rPr>
          <w:lang w:val="en-GB"/>
        </w:rPr>
      </w:pPr>
      <w:r w:rsidRPr="008822FD">
        <w:rPr>
          <w:lang w:val="en-GB"/>
        </w:rPr>
        <w:t>Overall inspection of the locomotive draft gear</w:t>
      </w:r>
      <w:r w:rsidR="003B4C7C" w:rsidRPr="008822FD">
        <w:rPr>
          <w:lang w:val="en-GB"/>
        </w:rPr>
        <w:t>;</w:t>
      </w:r>
    </w:p>
    <w:p w14:paraId="63525C30" w14:textId="332FE85F" w:rsidR="003B4C7C" w:rsidRPr="008822FD" w:rsidRDefault="00300AB0" w:rsidP="00300AB0">
      <w:pPr>
        <w:pStyle w:val="ab"/>
        <w:numPr>
          <w:ilvl w:val="0"/>
          <w:numId w:val="35"/>
        </w:numPr>
        <w:rPr>
          <w:lang w:val="en-GB"/>
        </w:rPr>
      </w:pPr>
      <w:r w:rsidRPr="008822FD">
        <w:rPr>
          <w:lang w:val="en-GB"/>
        </w:rPr>
        <w:t>Dimensional maps for the controlled dimensions of the locomotive wheelsets</w:t>
      </w:r>
      <w:r w:rsidR="003B4C7C" w:rsidRPr="008822FD">
        <w:rPr>
          <w:lang w:val="en-GB"/>
        </w:rPr>
        <w:t>;</w:t>
      </w:r>
    </w:p>
    <w:p w14:paraId="780A387E" w14:textId="61AEF640" w:rsidR="00750005" w:rsidRPr="008822FD" w:rsidRDefault="00B4022E" w:rsidP="00D01C1B">
      <w:pPr>
        <w:pStyle w:val="ab"/>
        <w:numPr>
          <w:ilvl w:val="0"/>
          <w:numId w:val="35"/>
        </w:numPr>
        <w:rPr>
          <w:lang w:val="en-GB"/>
        </w:rPr>
      </w:pPr>
      <w:r w:rsidRPr="008822FD">
        <w:rPr>
          <w:lang w:val="en-GB"/>
        </w:rPr>
        <w:t>Measurement of</w:t>
      </w:r>
      <w:r w:rsidR="00D01C1B" w:rsidRPr="008822FD">
        <w:rPr>
          <w:lang w:val="en-GB"/>
        </w:rPr>
        <w:t xml:space="preserve"> the static load of the wheels and adjusting the spring system of the locomotive</w:t>
      </w:r>
      <w:r w:rsidR="009F2310" w:rsidRPr="008822FD">
        <w:rPr>
          <w:lang w:val="en-GB"/>
        </w:rPr>
        <w:t>;</w:t>
      </w:r>
    </w:p>
    <w:p w14:paraId="4DDE28C7" w14:textId="784D6D05" w:rsidR="00B57DA2" w:rsidRPr="008822FD" w:rsidRDefault="006D2F23" w:rsidP="00B4022E">
      <w:pPr>
        <w:pStyle w:val="ab"/>
        <w:numPr>
          <w:ilvl w:val="0"/>
          <w:numId w:val="35"/>
        </w:numPr>
        <w:rPr>
          <w:lang w:val="en-GB"/>
        </w:rPr>
      </w:pPr>
      <w:r w:rsidRPr="008822FD">
        <w:rPr>
          <w:lang w:val="en-GB"/>
        </w:rPr>
        <w:t xml:space="preserve">Measurement of </w:t>
      </w:r>
      <w:r w:rsidR="00B4022E" w:rsidRPr="008822FD">
        <w:rPr>
          <w:lang w:val="en-GB"/>
        </w:rPr>
        <w:t>the control distances from the suspension and leading of the locomotive bogies</w:t>
      </w:r>
      <w:r w:rsidR="00B57DA2" w:rsidRPr="008822FD">
        <w:rPr>
          <w:lang w:val="en-GB"/>
        </w:rPr>
        <w:t>;</w:t>
      </w:r>
    </w:p>
    <w:p w14:paraId="58FB9778" w14:textId="76CE585E" w:rsidR="00750005" w:rsidRPr="008822FD" w:rsidRDefault="006A5C01" w:rsidP="006A5C01">
      <w:pPr>
        <w:pStyle w:val="ab"/>
        <w:numPr>
          <w:ilvl w:val="0"/>
          <w:numId w:val="35"/>
        </w:numPr>
        <w:rPr>
          <w:lang w:val="en-GB"/>
        </w:rPr>
      </w:pPr>
      <w:r w:rsidRPr="008822FD">
        <w:rPr>
          <w:lang w:val="en-GB"/>
        </w:rPr>
        <w:t>Dismantling of the inter-bogie coupler (</w:t>
      </w:r>
      <w:proofErr w:type="spellStart"/>
      <w:r w:rsidRPr="008822FD">
        <w:rPr>
          <w:lang w:val="en-GB"/>
        </w:rPr>
        <w:t>daixel</w:t>
      </w:r>
      <w:proofErr w:type="spellEnd"/>
      <w:r w:rsidRPr="008822FD">
        <w:rPr>
          <w:lang w:val="en-GB"/>
        </w:rPr>
        <w:t>/tender) of the locomotive.</w:t>
      </w:r>
    </w:p>
    <w:p w14:paraId="024E4DF5" w14:textId="50DCC067" w:rsidR="005D4ACE" w:rsidRPr="008822FD" w:rsidRDefault="002660E7" w:rsidP="005D4ACE">
      <w:pPr>
        <w:pStyle w:val="ab"/>
        <w:ind w:left="0" w:firstLine="426"/>
        <w:rPr>
          <w:lang w:val="en-GB"/>
        </w:rPr>
      </w:pPr>
      <w:r w:rsidRPr="008822FD">
        <w:rPr>
          <w:noProof/>
          <w:lang w:val="bg-BG" w:eastAsia="bg-BG"/>
        </w:rPr>
        <w:lastRenderedPageBreak/>
        <mc:AlternateContent>
          <mc:Choice Requires="wpg">
            <w:drawing>
              <wp:anchor distT="0" distB="0" distL="114300" distR="114300" simplePos="0" relativeHeight="251749376" behindDoc="0" locked="0" layoutInCell="1" allowOverlap="1" wp14:anchorId="2E23680F" wp14:editId="1C3E6E9B">
                <wp:simplePos x="0" y="0"/>
                <wp:positionH relativeFrom="column">
                  <wp:posOffset>695325</wp:posOffset>
                </wp:positionH>
                <wp:positionV relativeFrom="page">
                  <wp:posOffset>1914525</wp:posOffset>
                </wp:positionV>
                <wp:extent cx="4472940" cy="7362825"/>
                <wp:effectExtent l="0" t="0" r="3810" b="9525"/>
                <wp:wrapTopAndBottom/>
                <wp:docPr id="92" name="Group 92"/>
                <wp:cNvGraphicFramePr/>
                <a:graphic xmlns:a="http://schemas.openxmlformats.org/drawingml/2006/main">
                  <a:graphicData uri="http://schemas.microsoft.com/office/word/2010/wordprocessingGroup">
                    <wpg:wgp>
                      <wpg:cNvGrpSpPr/>
                      <wpg:grpSpPr>
                        <a:xfrm>
                          <a:off x="0" y="0"/>
                          <a:ext cx="4472940" cy="7362825"/>
                          <a:chOff x="1771649" y="-438150"/>
                          <a:chExt cx="2628901" cy="5957183"/>
                        </a:xfrm>
                      </wpg:grpSpPr>
                      <pic:pic xmlns:pic="http://schemas.openxmlformats.org/drawingml/2006/picture">
                        <pic:nvPicPr>
                          <pic:cNvPr id="93" name="Picture 93"/>
                          <pic:cNvPicPr/>
                        </pic:nvPicPr>
                        <pic:blipFill rotWithShape="1">
                          <a:blip r:embed="rId21" cstate="print">
                            <a:extLst>
                              <a:ext uri="{28A0092B-C50C-407E-A947-70E740481C1C}">
                                <a14:useLocalDpi xmlns:a14="http://schemas.microsoft.com/office/drawing/2010/main" val="0"/>
                              </a:ext>
                            </a:extLst>
                          </a:blip>
                          <a:srcRect l="24249" t="2233" r="12575"/>
                          <a:stretch/>
                        </pic:blipFill>
                        <pic:spPr>
                          <a:xfrm>
                            <a:off x="1771650" y="-438150"/>
                            <a:ext cx="2628900" cy="5419725"/>
                          </a:xfrm>
                          <a:prstGeom prst="rect">
                            <a:avLst/>
                          </a:prstGeom>
                        </pic:spPr>
                      </pic:pic>
                      <wps:wsp>
                        <wps:cNvPr id="94" name="Text Box 94"/>
                        <wps:cNvSpPr txBox="1"/>
                        <wps:spPr>
                          <a:xfrm>
                            <a:off x="1771649" y="4981575"/>
                            <a:ext cx="2628901" cy="537458"/>
                          </a:xfrm>
                          <a:prstGeom prst="rect">
                            <a:avLst/>
                          </a:prstGeom>
                          <a:solidFill>
                            <a:schemeClr val="lt1"/>
                          </a:solidFill>
                          <a:ln w="6350">
                            <a:noFill/>
                          </a:ln>
                        </wps:spPr>
                        <wps:txbx>
                          <w:txbxContent>
                            <w:p w14:paraId="51D8F365" w14:textId="6CC0ADB2" w:rsidR="00851286" w:rsidRPr="002660E7" w:rsidRDefault="00851286" w:rsidP="002660E7">
                              <w:pPr>
                                <w:ind w:firstLine="0"/>
                                <w:jc w:val="center"/>
                                <w:rPr>
                                  <w:lang w:val="bg-BG"/>
                                </w:rPr>
                              </w:pPr>
                              <w:r>
                                <w:rPr>
                                  <w:b/>
                                  <w:bCs/>
                                </w:rPr>
                                <w:t>Fig</w:t>
                              </w:r>
                              <w:r w:rsidRPr="002660E7">
                                <w:rPr>
                                  <w:b/>
                                  <w:bCs/>
                                  <w:lang w:val="bg-BG"/>
                                </w:rPr>
                                <w:t>. 1</w:t>
                              </w:r>
                              <w:r>
                                <w:rPr>
                                  <w:b/>
                                  <w:bCs/>
                                  <w:lang w:val="bg-BG"/>
                                </w:rPr>
                                <w:t>.4</w:t>
                              </w:r>
                              <w:r w:rsidRPr="002660E7">
                                <w:rPr>
                                  <w:b/>
                                  <w:bCs/>
                                  <w:lang w:val="bg-BG"/>
                                </w:rPr>
                                <w:t>.</w:t>
                              </w:r>
                              <w:r w:rsidRPr="002660E7">
                                <w:rPr>
                                  <w:lang w:val="bg-BG"/>
                                </w:rPr>
                                <w:t xml:space="preserve"> </w:t>
                              </w:r>
                              <w:r>
                                <w:t xml:space="preserve">Card on the </w:t>
                              </w:r>
                              <w:r w:rsidRPr="00B93F4B">
                                <w:t xml:space="preserve">static weight balancing </w:t>
                              </w:r>
                              <w:r>
                                <w:t>of the wheelsets of locomotive</w:t>
                              </w:r>
                              <w:r w:rsidRPr="002660E7">
                                <w:rPr>
                                  <w:lang w:val="bg-BG"/>
                                </w:rPr>
                                <w:t xml:space="preserve"> № 46-041 </w:t>
                              </w:r>
                              <w:r>
                                <w:t>from measurement, performed in Burgas locomotive depot on</w:t>
                              </w:r>
                              <w:r w:rsidRPr="002660E7">
                                <w:rPr>
                                  <w:lang w:val="bg-BG"/>
                                </w:rPr>
                                <w:t xml:space="preserve"> 21.01.2021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E23680F" id="Group 92" o:spid="_x0000_s1063" style="position:absolute;left:0;text-align:left;margin-left:54.75pt;margin-top:150.75pt;width:352.2pt;height:579.75pt;z-index:251749376;mso-position-vertical-relative:page;mso-width-relative:margin;mso-height-relative:margin" coordorigin="17716,-4381" coordsize="26289,595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">
                <v:shape id="Picture 93" o:spid="_x0000_s1064" type="#_x0000_t75" style="position:absolute;left:17716;top:-4381;width:26289;height:54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ev/HEAAAA2wAAAA8AAABkcnMvZG93bnJldi54bWxEj0FrwkAUhO+F/oflFXoputGA1egqIghe&#10;etAIvT6yzySafRuyz5j+e7dQ6HGYmW+Y1WZwjeqpC7VnA5NxAoq48Lbm0sA534/moIIgW2w8k4Ef&#10;CrBZv76sMLP+wUfqT1KqCOGQoYFKpM20DkVFDsPYt8TRu/jOoUTZldp2+Ihw1+hpksy0w5rjQoUt&#10;7Soqbqe7M/CxL9N8kD5PJ7PF7vP7+nVPj2LM+9uwXYISGuQ//Nc+WAOLFH6/xB+g1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wev/HEAAAA2wAAAA8AAAAAAAAAAAAAAAAA&#10;nwIAAGRycy9kb3ducmV2LnhtbFBLBQYAAAAABAAEAPcAAACQAwAAAAA=&#10;">
                  <v:imagedata r:id="rId22" o:title="" croptop="1463f" cropleft="15892f" cropright="8241f"/>
                </v:shape>
                <v:shape id="Text Box 94" o:spid="_x0000_s1065" type="#_x0000_t202" style="position:absolute;left:17716;top:49815;width:26289;height:5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tCgcYA&#10;AADbAAAADwAAAGRycy9kb3ducmV2LnhtbESPQUvDQBSE74X+h+UVvJR2o9WqaTdBRK301kZbvD2y&#10;r0kw+zZk1yT+e1co9DjMzDfMOh1MLTpqXWVZwfU8AkGcW11xoeAje509gHAeWWNtmRT8koM0GY/W&#10;GGvb8466vS9EgLCLUUHpfRNL6fKSDLq5bYiDd7KtQR9kW0jdYh/gppY3UbSUBisOCyU29FxS/r3/&#10;MQq+psVx64a3z35xt2heNl12f9CZUleT4WkFwtPgL+Fz+10reLyF/y/hB8jk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AtCgcYAAADbAAAADwAAAAAAAAAAAAAAAACYAgAAZHJz&#10;L2Rvd25yZXYueG1sUEsFBgAAAAAEAAQA9QAAAIsDAAAAAA==&#10;" fillcolor="white [3201]" stroked="f" strokeweight=".5pt">
                  <v:textbox>
                    <w:txbxContent>
                      <w:p w14:paraId="51D8F365" w14:textId="6CC0ADB2" w:rsidR="00851286" w:rsidRPr="002660E7" w:rsidRDefault="00851286" w:rsidP="002660E7">
                        <w:pPr>
                          <w:ind w:firstLine="0"/>
                          <w:jc w:val="center"/>
                          <w:rPr>
                            <w:lang w:val="bg-BG"/>
                          </w:rPr>
                        </w:pPr>
                        <w:r>
                          <w:rPr>
                            <w:b/>
                            <w:bCs/>
                          </w:rPr>
                          <w:t>Fig</w:t>
                        </w:r>
                        <w:r w:rsidRPr="002660E7">
                          <w:rPr>
                            <w:b/>
                            <w:bCs/>
                            <w:lang w:val="bg-BG"/>
                          </w:rPr>
                          <w:t>. 1</w:t>
                        </w:r>
                        <w:r>
                          <w:rPr>
                            <w:b/>
                            <w:bCs/>
                            <w:lang w:val="bg-BG"/>
                          </w:rPr>
                          <w:t>.4</w:t>
                        </w:r>
                        <w:r w:rsidRPr="002660E7">
                          <w:rPr>
                            <w:b/>
                            <w:bCs/>
                            <w:lang w:val="bg-BG"/>
                          </w:rPr>
                          <w:t>.</w:t>
                        </w:r>
                        <w:r w:rsidRPr="002660E7">
                          <w:rPr>
                            <w:lang w:val="bg-BG"/>
                          </w:rPr>
                          <w:t xml:space="preserve"> </w:t>
                        </w:r>
                        <w:r>
                          <w:t xml:space="preserve">Card on the </w:t>
                        </w:r>
                        <w:r w:rsidRPr="00B93F4B">
                          <w:t xml:space="preserve">static weight balancing </w:t>
                        </w:r>
                        <w:r>
                          <w:t>of the wheelsets of locomotive</w:t>
                        </w:r>
                        <w:r w:rsidRPr="002660E7">
                          <w:rPr>
                            <w:lang w:val="bg-BG"/>
                          </w:rPr>
                          <w:t xml:space="preserve"> № 46-041 </w:t>
                        </w:r>
                        <w:r>
                          <w:t>from measurement, performed in Burgas locomotive depot on</w:t>
                        </w:r>
                        <w:r w:rsidRPr="002660E7">
                          <w:rPr>
                            <w:lang w:val="bg-BG"/>
                          </w:rPr>
                          <w:t xml:space="preserve"> 21.01.2021</w:t>
                        </w:r>
                      </w:p>
                    </w:txbxContent>
                  </v:textbox>
                </v:shape>
                <w10:wrap type="topAndBottom" anchory="page"/>
              </v:group>
            </w:pict>
          </mc:Fallback>
        </mc:AlternateContent>
      </w:r>
      <w:r w:rsidR="00171BCE" w:rsidRPr="008822FD">
        <w:rPr>
          <w:lang w:val="en-GB"/>
        </w:rPr>
        <w:t>The Commission</w:t>
      </w:r>
      <w:r w:rsidR="00AE7B6A" w:rsidRPr="008822FD">
        <w:rPr>
          <w:lang w:val="en-GB"/>
        </w:rPr>
        <w:t>, which</w:t>
      </w:r>
      <w:r w:rsidR="00171BCE" w:rsidRPr="008822FD">
        <w:rPr>
          <w:lang w:val="en-GB"/>
        </w:rPr>
        <w:t xml:space="preserve"> prepared the Statement of findings for locomotive</w:t>
      </w:r>
      <w:r w:rsidR="00242625" w:rsidRPr="008822FD">
        <w:rPr>
          <w:lang w:val="en-GB"/>
        </w:rPr>
        <w:t xml:space="preserve"> № 46041</w:t>
      </w:r>
      <w:r w:rsidR="0099317D" w:rsidRPr="008822FD">
        <w:rPr>
          <w:lang w:val="en-GB"/>
        </w:rPr>
        <w:t xml:space="preserve"> in Burgas Locomotive Depot on</w:t>
      </w:r>
      <w:r w:rsidR="00F60A86" w:rsidRPr="008822FD">
        <w:rPr>
          <w:lang w:val="en-GB"/>
        </w:rPr>
        <w:t xml:space="preserve"> </w:t>
      </w:r>
      <w:proofErr w:type="gramStart"/>
      <w:r w:rsidR="00F60A86" w:rsidRPr="008822FD">
        <w:rPr>
          <w:lang w:val="en-GB"/>
        </w:rPr>
        <w:t>21.01.2021</w:t>
      </w:r>
      <w:proofErr w:type="gramEnd"/>
      <w:r w:rsidR="00F60A86" w:rsidRPr="008822FD">
        <w:rPr>
          <w:lang w:val="en-GB"/>
        </w:rPr>
        <w:t xml:space="preserve"> </w:t>
      </w:r>
      <w:r w:rsidR="00AE7B6A" w:rsidRPr="008822FD">
        <w:rPr>
          <w:lang w:val="en-GB"/>
        </w:rPr>
        <w:t>found that after the derailment was violated the balance of the spring system</w:t>
      </w:r>
      <w:r w:rsidR="00031C1C" w:rsidRPr="008822FD">
        <w:rPr>
          <w:lang w:val="en-GB"/>
        </w:rPr>
        <w:t xml:space="preserve">, </w:t>
      </w:r>
      <w:r w:rsidR="00AE7B6A" w:rsidRPr="008822FD">
        <w:rPr>
          <w:lang w:val="en-GB"/>
        </w:rPr>
        <w:t>then it was regulated, and the</w:t>
      </w:r>
      <w:r w:rsidR="00EF3B3D" w:rsidRPr="008822FD">
        <w:rPr>
          <w:lang w:val="en-GB"/>
        </w:rPr>
        <w:t xml:space="preserve"> locomotive was brought within the thresholds </w:t>
      </w:r>
      <w:r w:rsidRPr="008822FD">
        <w:rPr>
          <w:lang w:val="en-GB"/>
        </w:rPr>
        <w:t>(</w:t>
      </w:r>
      <w:r w:rsidR="00AE7B6A" w:rsidRPr="008822FD">
        <w:rPr>
          <w:lang w:val="en-GB"/>
        </w:rPr>
        <w:t>fig</w:t>
      </w:r>
      <w:r w:rsidR="00031C1C" w:rsidRPr="008822FD">
        <w:rPr>
          <w:lang w:val="en-GB"/>
        </w:rPr>
        <w:t>.</w:t>
      </w:r>
      <w:r w:rsidRPr="008822FD">
        <w:rPr>
          <w:lang w:val="en-GB"/>
        </w:rPr>
        <w:t xml:space="preserve"> 1.4</w:t>
      </w:r>
      <w:r w:rsidR="00B57DA2" w:rsidRPr="008822FD">
        <w:rPr>
          <w:lang w:val="en-GB"/>
        </w:rPr>
        <w:t>)</w:t>
      </w:r>
      <w:r w:rsidR="005D4ACE" w:rsidRPr="008822FD">
        <w:rPr>
          <w:lang w:val="en-GB"/>
        </w:rPr>
        <w:t>.</w:t>
      </w:r>
      <w:r w:rsidRPr="008822FD">
        <w:rPr>
          <w:lang w:val="en-GB"/>
        </w:rPr>
        <w:t xml:space="preserve"> </w:t>
      </w:r>
    </w:p>
    <w:p w14:paraId="601F2001" w14:textId="4B843696" w:rsidR="003E5EAC" w:rsidRPr="008822FD" w:rsidRDefault="00EE2F36" w:rsidP="003E5EAC">
      <w:pPr>
        <w:rPr>
          <w:lang w:val="en-GB"/>
        </w:rPr>
      </w:pPr>
      <w:r w:rsidRPr="008822FD">
        <w:rPr>
          <w:lang w:val="en-GB"/>
        </w:rPr>
        <w:t>The Investigation Commission performed analysis of the data,</w:t>
      </w:r>
      <w:r w:rsidR="003E5EAC" w:rsidRPr="008822FD">
        <w:rPr>
          <w:lang w:val="en-GB"/>
        </w:rPr>
        <w:t xml:space="preserve"> </w:t>
      </w:r>
      <w:r w:rsidRPr="008822FD">
        <w:rPr>
          <w:lang w:val="en-GB"/>
        </w:rPr>
        <w:t>downloaded from the recording device of locomotive</w:t>
      </w:r>
      <w:r w:rsidR="005D4ACE" w:rsidRPr="008822FD">
        <w:rPr>
          <w:lang w:val="en-GB"/>
        </w:rPr>
        <w:t xml:space="preserve"> № 46041 </w:t>
      </w:r>
      <w:r w:rsidRPr="008822FD">
        <w:rPr>
          <w:lang w:val="en-GB"/>
        </w:rPr>
        <w:t>on the movement speed of DFT</w:t>
      </w:r>
      <w:r w:rsidR="005D4ACE" w:rsidRPr="008822FD">
        <w:rPr>
          <w:lang w:val="en-GB"/>
        </w:rPr>
        <w:t xml:space="preserve"> № 30602 </w:t>
      </w:r>
      <w:r w:rsidR="00A4017A" w:rsidRPr="008822FD">
        <w:rPr>
          <w:lang w:val="en-GB"/>
        </w:rPr>
        <w:t>on</w:t>
      </w:r>
      <w:r w:rsidR="005D4ACE" w:rsidRPr="008822FD">
        <w:rPr>
          <w:lang w:val="en-GB"/>
        </w:rPr>
        <w:t xml:space="preserve"> 15.01.2021</w:t>
      </w:r>
      <w:r w:rsidR="00A4017A" w:rsidRPr="008822FD">
        <w:rPr>
          <w:lang w:val="en-GB"/>
        </w:rPr>
        <w:t xml:space="preserve"> from </w:t>
      </w:r>
      <w:proofErr w:type="spellStart"/>
      <w:r w:rsidR="00A4017A" w:rsidRPr="008822FD">
        <w:rPr>
          <w:lang w:val="en-GB"/>
        </w:rPr>
        <w:t>Karlovo</w:t>
      </w:r>
      <w:proofErr w:type="spellEnd"/>
      <w:r w:rsidR="00A4017A" w:rsidRPr="008822FD">
        <w:rPr>
          <w:lang w:val="en-GB"/>
        </w:rPr>
        <w:t xml:space="preserve"> station to Stolnik station</w:t>
      </w:r>
      <w:r w:rsidR="00A03FA5" w:rsidRPr="008822FD">
        <w:rPr>
          <w:lang w:val="en-GB"/>
        </w:rPr>
        <w:t>.</w:t>
      </w:r>
    </w:p>
    <w:p w14:paraId="7125B0D9" w14:textId="48933F3E" w:rsidR="003E5EAC" w:rsidRPr="008822FD" w:rsidRDefault="00D21E91" w:rsidP="003E5EAC">
      <w:pPr>
        <w:rPr>
          <w:lang w:val="en-GB"/>
        </w:rPr>
      </w:pPr>
      <w:r w:rsidRPr="008822FD">
        <w:rPr>
          <w:lang w:val="en-GB"/>
        </w:rPr>
        <w:t>Several inspections and measurements of switch</w:t>
      </w:r>
      <w:r w:rsidR="003A6673" w:rsidRPr="008822FD">
        <w:rPr>
          <w:lang w:val="en-GB"/>
        </w:rPr>
        <w:t xml:space="preserve"> № 11 </w:t>
      </w:r>
      <w:r w:rsidR="00047B29" w:rsidRPr="008822FD">
        <w:rPr>
          <w:lang w:val="en-GB"/>
        </w:rPr>
        <w:t xml:space="preserve">in Stolnik station </w:t>
      </w:r>
      <w:proofErr w:type="gramStart"/>
      <w:r w:rsidR="00047B29" w:rsidRPr="008822FD">
        <w:rPr>
          <w:lang w:val="en-GB"/>
        </w:rPr>
        <w:t>were performed</w:t>
      </w:r>
      <w:proofErr w:type="gramEnd"/>
      <w:r w:rsidR="003E5EAC" w:rsidRPr="008822FD">
        <w:rPr>
          <w:lang w:val="en-GB"/>
        </w:rPr>
        <w:t xml:space="preserve">. </w:t>
      </w:r>
      <w:r w:rsidR="00AF300E" w:rsidRPr="008822FD">
        <w:rPr>
          <w:lang w:val="en-GB"/>
        </w:rPr>
        <w:t xml:space="preserve">On 15.01.2021, on the day of the accident at Stolnik station, a Statement of findings </w:t>
      </w:r>
      <w:proofErr w:type="gramStart"/>
      <w:r w:rsidR="00AF300E" w:rsidRPr="008822FD">
        <w:rPr>
          <w:lang w:val="en-GB"/>
        </w:rPr>
        <w:t>was drawn up</w:t>
      </w:r>
      <w:proofErr w:type="gramEnd"/>
      <w:r w:rsidR="00AF300E" w:rsidRPr="008822FD">
        <w:rPr>
          <w:lang w:val="en-GB"/>
        </w:rPr>
        <w:t xml:space="preserve"> </w:t>
      </w:r>
      <w:r w:rsidR="00AF300E" w:rsidRPr="008822FD">
        <w:rPr>
          <w:lang w:val="en-GB"/>
        </w:rPr>
        <w:lastRenderedPageBreak/>
        <w:t>on the technical condition of the rail track, but no precise measurements were made of the chipped blade, as well as of the hidden failures (twists)</w:t>
      </w:r>
      <w:r w:rsidR="00637E55" w:rsidRPr="008822FD">
        <w:rPr>
          <w:lang w:val="en-GB"/>
        </w:rPr>
        <w:t>. On 02.02.</w:t>
      </w:r>
      <w:r w:rsidR="00AF300E" w:rsidRPr="008822FD">
        <w:rPr>
          <w:lang w:val="en-GB"/>
        </w:rPr>
        <w:t xml:space="preserve">2021, repeated measurements </w:t>
      </w:r>
      <w:proofErr w:type="gramStart"/>
      <w:r w:rsidR="00AF300E" w:rsidRPr="008822FD">
        <w:rPr>
          <w:lang w:val="en-GB"/>
        </w:rPr>
        <w:t>were performed</w:t>
      </w:r>
      <w:proofErr w:type="gramEnd"/>
      <w:r w:rsidR="00AF300E" w:rsidRPr="008822FD">
        <w:rPr>
          <w:lang w:val="en-GB"/>
        </w:rPr>
        <w:t xml:space="preserve"> at</w:t>
      </w:r>
      <w:r w:rsidR="001E44ED" w:rsidRPr="008822FD">
        <w:rPr>
          <w:lang w:val="en-GB"/>
        </w:rPr>
        <w:t xml:space="preserve"> Stolnik station on switch № </w:t>
      </w:r>
      <w:r w:rsidR="00AF300E" w:rsidRPr="008822FD">
        <w:rPr>
          <w:lang w:val="en-GB"/>
        </w:rPr>
        <w:t>11, in particular on the notched right tongue</w:t>
      </w:r>
      <w:r w:rsidR="00234AF8" w:rsidRPr="008822FD">
        <w:rPr>
          <w:lang w:val="en-GB"/>
        </w:rPr>
        <w:t xml:space="preserve"> (blade) of the switch</w:t>
      </w:r>
      <w:r w:rsidR="00AF300E" w:rsidRPr="008822FD">
        <w:rPr>
          <w:lang w:val="en-GB"/>
        </w:rPr>
        <w:t xml:space="preserve">. </w:t>
      </w:r>
      <w:r w:rsidR="00192122" w:rsidRPr="008822FD">
        <w:rPr>
          <w:lang w:val="en-GB"/>
        </w:rPr>
        <w:t>R</w:t>
      </w:r>
      <w:r w:rsidR="00AF300E" w:rsidRPr="008822FD">
        <w:rPr>
          <w:lang w:val="en-GB"/>
        </w:rPr>
        <w:t xml:space="preserve">epresentatives </w:t>
      </w:r>
      <w:r w:rsidR="00192122" w:rsidRPr="008822FD">
        <w:rPr>
          <w:lang w:val="en-GB"/>
        </w:rPr>
        <w:t xml:space="preserve">of the involved </w:t>
      </w:r>
      <w:r w:rsidR="00126C00" w:rsidRPr="008822FD">
        <w:rPr>
          <w:lang w:val="en-GB"/>
        </w:rPr>
        <w:t>parties</w:t>
      </w:r>
      <w:r w:rsidR="00192122" w:rsidRPr="008822FD">
        <w:rPr>
          <w:lang w:val="en-GB"/>
        </w:rPr>
        <w:t xml:space="preserve"> </w:t>
      </w:r>
      <w:r w:rsidR="00DE3411" w:rsidRPr="008822FD">
        <w:rPr>
          <w:lang w:val="en-GB"/>
        </w:rPr>
        <w:t xml:space="preserve">participated during the </w:t>
      </w:r>
      <w:r w:rsidR="00AF300E" w:rsidRPr="008822FD">
        <w:rPr>
          <w:lang w:val="en-GB"/>
        </w:rPr>
        <w:t>measuremen</w:t>
      </w:r>
      <w:r w:rsidR="00126C00" w:rsidRPr="008822FD">
        <w:rPr>
          <w:lang w:val="en-GB"/>
        </w:rPr>
        <w:t xml:space="preserve">ts. Notches of the right blade </w:t>
      </w:r>
      <w:proofErr w:type="gramStart"/>
      <w:r w:rsidR="00AF300E" w:rsidRPr="008822FD">
        <w:rPr>
          <w:lang w:val="en-GB"/>
        </w:rPr>
        <w:t>were found</w:t>
      </w:r>
      <w:proofErr w:type="gramEnd"/>
      <w:r w:rsidR="00AF300E" w:rsidRPr="008822FD">
        <w:rPr>
          <w:lang w:val="en-GB"/>
        </w:rPr>
        <w:t xml:space="preserve"> for 400 mm and a maximum depth of 9 mm, measured at 5</w:t>
      </w:r>
      <w:r w:rsidR="00126C00" w:rsidRPr="008822FD">
        <w:rPr>
          <w:lang w:val="en-GB"/>
        </w:rPr>
        <w:t>30 mm from the tip of the blade</w:t>
      </w:r>
      <w:r w:rsidR="00AF300E" w:rsidRPr="008822FD">
        <w:rPr>
          <w:lang w:val="en-GB"/>
        </w:rPr>
        <w:t>.</w:t>
      </w:r>
      <w:r w:rsidR="00970AB1" w:rsidRPr="008822FD">
        <w:rPr>
          <w:lang w:val="en-GB"/>
        </w:rPr>
        <w:t xml:space="preserve"> Deviations from the norms for repair and maintenance of the rail track were established. The Commission found that Plan II-24 for acceptance of DFT № 30602 on the 3rd acceptance-departure track without stopping at the station </w:t>
      </w:r>
      <w:proofErr w:type="gramStart"/>
      <w:r w:rsidR="00970AB1" w:rsidRPr="008822FD">
        <w:rPr>
          <w:lang w:val="en-GB"/>
        </w:rPr>
        <w:t>was complied</w:t>
      </w:r>
      <w:proofErr w:type="gramEnd"/>
      <w:r w:rsidR="00970AB1" w:rsidRPr="008822FD">
        <w:rPr>
          <w:lang w:val="en-GB"/>
        </w:rPr>
        <w:t xml:space="preserve"> with.</w:t>
      </w:r>
    </w:p>
    <w:bookmarkEnd w:id="4"/>
    <w:p w14:paraId="089519FC" w14:textId="76270518" w:rsidR="00750005" w:rsidRPr="008822FD" w:rsidRDefault="00303CBD" w:rsidP="00750005">
      <w:pPr>
        <w:ind w:firstLine="720"/>
        <w:rPr>
          <w:lang w:val="en-GB"/>
        </w:rPr>
      </w:pPr>
      <w:r w:rsidRPr="008822FD">
        <w:rPr>
          <w:lang w:val="en-GB"/>
        </w:rPr>
        <w:t xml:space="preserve">The Commission reviewed and analysed in detail the collected documentation, which the Task Force provided as per the requirements of art. 73 para. </w:t>
      </w:r>
      <w:proofErr w:type="gramStart"/>
      <w:r w:rsidRPr="008822FD">
        <w:rPr>
          <w:lang w:val="en-GB"/>
        </w:rPr>
        <w:t>3</w:t>
      </w:r>
      <w:proofErr w:type="gramEnd"/>
      <w:r w:rsidRPr="008822FD">
        <w:rPr>
          <w:lang w:val="en-GB"/>
        </w:rPr>
        <w:t xml:space="preserve"> and para. </w:t>
      </w:r>
      <w:proofErr w:type="gramStart"/>
      <w:r w:rsidRPr="008822FD">
        <w:rPr>
          <w:lang w:val="en-GB"/>
        </w:rPr>
        <w:t>4</w:t>
      </w:r>
      <w:proofErr w:type="gramEnd"/>
      <w:r w:rsidRPr="008822FD">
        <w:rPr>
          <w:lang w:val="en-GB"/>
        </w:rPr>
        <w:t xml:space="preserve"> of Ordinance No 59.</w:t>
      </w:r>
    </w:p>
    <w:p w14:paraId="6CAF89E7" w14:textId="7218F220" w:rsidR="00684D27" w:rsidRPr="008822FD" w:rsidRDefault="00D328AA" w:rsidP="00D328AA">
      <w:pPr>
        <w:pStyle w:val="ab"/>
        <w:numPr>
          <w:ilvl w:val="0"/>
          <w:numId w:val="27"/>
        </w:numPr>
        <w:tabs>
          <w:tab w:val="left" w:pos="993"/>
        </w:tabs>
        <w:spacing w:before="120"/>
        <w:ind w:left="0" w:firstLine="709"/>
        <w:contextualSpacing w:val="0"/>
        <w:rPr>
          <w:i/>
          <w:iCs/>
          <w:lang w:val="en-GB"/>
        </w:rPr>
      </w:pPr>
      <w:r w:rsidRPr="008822FD">
        <w:rPr>
          <w:i/>
          <w:iCs/>
          <w:lang w:val="en-GB"/>
        </w:rPr>
        <w:t>Difficulties faced during the investigation.</w:t>
      </w:r>
    </w:p>
    <w:p w14:paraId="254A46A6" w14:textId="347E4476" w:rsidR="00684D27" w:rsidRPr="008822FD" w:rsidRDefault="00A13251" w:rsidP="00684D27">
      <w:pPr>
        <w:ind w:firstLine="720"/>
        <w:rPr>
          <w:lang w:val="en-GB"/>
        </w:rPr>
      </w:pPr>
      <w:r w:rsidRPr="008822FD">
        <w:rPr>
          <w:lang w:val="en-GB"/>
        </w:rPr>
        <w:t>During the investigation, the Commission did not encounter any difficulties or obstacles from the entities side in clarifying the circumstances and causes for the accident.</w:t>
      </w:r>
    </w:p>
    <w:p w14:paraId="2D851F27" w14:textId="38135D3A" w:rsidR="00684D27" w:rsidRPr="008822FD" w:rsidRDefault="005437F7" w:rsidP="009122D0">
      <w:pPr>
        <w:pStyle w:val="ab"/>
        <w:numPr>
          <w:ilvl w:val="0"/>
          <w:numId w:val="27"/>
        </w:numPr>
        <w:tabs>
          <w:tab w:val="left" w:pos="993"/>
        </w:tabs>
        <w:spacing w:before="120"/>
        <w:ind w:left="0" w:firstLine="709"/>
        <w:contextualSpacing w:val="0"/>
        <w:rPr>
          <w:i/>
          <w:iCs/>
          <w:lang w:val="en-GB"/>
        </w:rPr>
      </w:pPr>
      <w:r w:rsidRPr="008822FD">
        <w:rPr>
          <w:i/>
          <w:iCs/>
          <w:lang w:val="en-GB"/>
        </w:rPr>
        <w:t>Interaction with the judicial authorities.</w:t>
      </w:r>
    </w:p>
    <w:p w14:paraId="6708F4A1" w14:textId="0C30DA23" w:rsidR="00684D27" w:rsidRPr="008822FD" w:rsidRDefault="005437F7" w:rsidP="00684D27">
      <w:pPr>
        <w:ind w:firstLine="720"/>
        <w:rPr>
          <w:lang w:val="en-GB"/>
        </w:rPr>
      </w:pPr>
      <w:r w:rsidRPr="008822FD">
        <w:rPr>
          <w:lang w:val="en-GB"/>
        </w:rPr>
        <w:t>Not applicable.</w:t>
      </w:r>
    </w:p>
    <w:p w14:paraId="5D9DC00B" w14:textId="3F70E2B2" w:rsidR="00684D27" w:rsidRPr="008822FD" w:rsidRDefault="00E65176" w:rsidP="009122D0">
      <w:pPr>
        <w:pStyle w:val="ab"/>
        <w:numPr>
          <w:ilvl w:val="0"/>
          <w:numId w:val="27"/>
        </w:numPr>
        <w:tabs>
          <w:tab w:val="left" w:pos="1134"/>
        </w:tabs>
        <w:spacing w:before="120"/>
        <w:ind w:left="0" w:firstLine="709"/>
        <w:contextualSpacing w:val="0"/>
        <w:rPr>
          <w:i/>
          <w:iCs/>
          <w:lang w:val="en-GB"/>
        </w:rPr>
      </w:pPr>
      <w:r w:rsidRPr="008822FD">
        <w:rPr>
          <w:i/>
          <w:iCs/>
          <w:lang w:val="en-GB"/>
        </w:rPr>
        <w:t>Other important information for the investigation context.</w:t>
      </w:r>
    </w:p>
    <w:p w14:paraId="63A427AC" w14:textId="73F9FE8D" w:rsidR="00F96D2C" w:rsidRPr="008822FD" w:rsidRDefault="00522E6F" w:rsidP="007E55A4">
      <w:pPr>
        <w:ind w:left="709" w:firstLine="0"/>
        <w:rPr>
          <w:lang w:val="en-GB"/>
        </w:rPr>
      </w:pPr>
      <w:r w:rsidRPr="008822FD">
        <w:rPr>
          <w:lang w:val="en-GB"/>
        </w:rPr>
        <w:t>There is no such.</w:t>
      </w:r>
      <w:r w:rsidR="005D5BAF" w:rsidRPr="008822FD">
        <w:rPr>
          <w:lang w:val="en-GB"/>
        </w:rPr>
        <w:t xml:space="preserve">                                                                                                                                                                                                                                                    </w:t>
      </w:r>
    </w:p>
    <w:p w14:paraId="50EC03A0" w14:textId="69D7003E" w:rsidR="00684D27" w:rsidRPr="008822FD" w:rsidRDefault="00A06B30" w:rsidP="00F96D2C">
      <w:pPr>
        <w:spacing w:before="120"/>
        <w:rPr>
          <w:lang w:val="en-GB"/>
        </w:rPr>
      </w:pPr>
      <w:r w:rsidRPr="008822FD">
        <w:rPr>
          <w:b/>
          <w:lang w:val="en-GB"/>
        </w:rPr>
        <w:t>3.</w:t>
      </w:r>
      <w:r w:rsidRPr="008822FD">
        <w:rPr>
          <w:lang w:val="en-GB"/>
        </w:rPr>
        <w:t xml:space="preserve"> </w:t>
      </w:r>
      <w:r w:rsidR="00522E6F" w:rsidRPr="008822FD">
        <w:rPr>
          <w:b/>
          <w:bCs/>
          <w:sz w:val="28"/>
          <w:szCs w:val="22"/>
          <w:lang w:val="en-GB"/>
        </w:rPr>
        <w:t>Description of the event</w:t>
      </w:r>
    </w:p>
    <w:p w14:paraId="0953EE7D" w14:textId="2F9FBBD1" w:rsidR="00BA6C1D" w:rsidRPr="008822FD" w:rsidRDefault="0063240E" w:rsidP="0063240E">
      <w:pPr>
        <w:spacing w:before="120"/>
        <w:rPr>
          <w:b/>
          <w:i/>
          <w:iCs/>
          <w:lang w:val="en-GB"/>
        </w:rPr>
      </w:pPr>
      <w:r w:rsidRPr="008822FD">
        <w:rPr>
          <w:b/>
          <w:i/>
          <w:iCs/>
          <w:lang w:val="en-GB"/>
        </w:rPr>
        <w:t>а</w:t>
      </w:r>
      <w:r w:rsidR="000C01DB" w:rsidRPr="008822FD">
        <w:rPr>
          <w:b/>
          <w:i/>
          <w:iCs/>
          <w:lang w:val="en-GB"/>
        </w:rPr>
        <w:t>).</w:t>
      </w:r>
      <w:r w:rsidR="00700F23" w:rsidRPr="008822FD">
        <w:rPr>
          <w:b/>
          <w:i/>
          <w:iCs/>
          <w:lang w:val="en-GB"/>
        </w:rPr>
        <w:t xml:space="preserve"> </w:t>
      </w:r>
      <w:r w:rsidR="00084AD9" w:rsidRPr="008822FD">
        <w:rPr>
          <w:b/>
          <w:i/>
          <w:iCs/>
          <w:lang w:val="en-GB"/>
        </w:rPr>
        <w:t>Information on the event and the context.</w:t>
      </w:r>
    </w:p>
    <w:p w14:paraId="73F0F152" w14:textId="43230B25" w:rsidR="00684D27" w:rsidRPr="008822FD" w:rsidRDefault="00D10B25" w:rsidP="00D10B25">
      <w:pPr>
        <w:pStyle w:val="ab"/>
        <w:numPr>
          <w:ilvl w:val="0"/>
          <w:numId w:val="31"/>
        </w:numPr>
        <w:tabs>
          <w:tab w:val="left" w:pos="993"/>
        </w:tabs>
        <w:spacing w:before="120"/>
        <w:ind w:left="0" w:firstLine="709"/>
        <w:contextualSpacing w:val="0"/>
        <w:rPr>
          <w:i/>
          <w:iCs/>
          <w:lang w:val="en-GB"/>
        </w:rPr>
      </w:pPr>
      <w:r w:rsidRPr="008822FD">
        <w:rPr>
          <w:i/>
          <w:iCs/>
          <w:lang w:val="en-GB"/>
        </w:rPr>
        <w:t>Description of the event type.</w:t>
      </w:r>
    </w:p>
    <w:p w14:paraId="744294EA" w14:textId="5ED703C5" w:rsidR="00D10B25" w:rsidRPr="008822FD" w:rsidRDefault="00D10B25" w:rsidP="00D10B25">
      <w:pPr>
        <w:ind w:firstLine="720"/>
        <w:rPr>
          <w:lang w:val="en-GB"/>
        </w:rPr>
      </w:pPr>
      <w:r w:rsidRPr="008822FD">
        <w:rPr>
          <w:lang w:val="en-GB"/>
        </w:rPr>
        <w:t>On 15.01.2021, DFT № 30602 Iliyantsi station left Burgas station. The train consists of 34 empty wagons, 136 axles, 818 tons, towed by an electric locomot</w:t>
      </w:r>
      <w:r w:rsidR="007A7BEE" w:rsidRPr="008822FD">
        <w:rPr>
          <w:lang w:val="en-GB"/>
        </w:rPr>
        <w:t xml:space="preserve">ive № 46041. The </w:t>
      </w:r>
      <w:r w:rsidR="00AC4DA3" w:rsidRPr="008822FD">
        <w:rPr>
          <w:lang w:val="en-GB"/>
        </w:rPr>
        <w:t>railway undertaking</w:t>
      </w:r>
      <w:r w:rsidR="00AC4CC3" w:rsidRPr="008822FD">
        <w:rPr>
          <w:lang w:val="en-GB"/>
        </w:rPr>
        <w:t xml:space="preserve"> BDZ-Cargo Ltd. (Fig. 1.1) carries out the transport of DFT № 30602</w:t>
      </w:r>
      <w:r w:rsidRPr="008822FD">
        <w:rPr>
          <w:lang w:val="en-GB"/>
        </w:rPr>
        <w:t>.</w:t>
      </w:r>
    </w:p>
    <w:p w14:paraId="684FA422" w14:textId="26153BC3" w:rsidR="00D10B25" w:rsidRPr="008822FD" w:rsidRDefault="00D10B25" w:rsidP="00D10B25">
      <w:pPr>
        <w:ind w:firstLine="720"/>
        <w:rPr>
          <w:lang w:val="en-GB"/>
        </w:rPr>
      </w:pPr>
      <w:r w:rsidRPr="008822FD">
        <w:rPr>
          <w:lang w:val="en-GB"/>
        </w:rPr>
        <w:t xml:space="preserve">At </w:t>
      </w:r>
      <w:proofErr w:type="spellStart"/>
      <w:r w:rsidRPr="008822FD">
        <w:rPr>
          <w:lang w:val="en-GB"/>
        </w:rPr>
        <w:t>Karlovo</w:t>
      </w:r>
      <w:proofErr w:type="spellEnd"/>
      <w:r w:rsidRPr="008822FD">
        <w:rPr>
          <w:lang w:val="en-GB"/>
        </w:rPr>
        <w:t xml:space="preserve"> </w:t>
      </w:r>
      <w:r w:rsidR="00A83CC9" w:rsidRPr="008822FD">
        <w:rPr>
          <w:lang w:val="en-GB"/>
        </w:rPr>
        <w:t>station,</w:t>
      </w:r>
      <w:r w:rsidRPr="008822FD">
        <w:rPr>
          <w:lang w:val="en-GB"/>
        </w:rPr>
        <w:t xml:space="preserve"> the train arrived at 03:42 </w:t>
      </w:r>
      <w:r w:rsidR="00137873" w:rsidRPr="008822FD">
        <w:rPr>
          <w:lang w:val="en-GB"/>
        </w:rPr>
        <w:t xml:space="preserve">a.m., </w:t>
      </w:r>
      <w:r w:rsidRPr="008822FD">
        <w:rPr>
          <w:lang w:val="en-GB"/>
        </w:rPr>
        <w:t>and left at 04:34</w:t>
      </w:r>
      <w:r w:rsidR="00137873" w:rsidRPr="008822FD">
        <w:rPr>
          <w:lang w:val="en-GB"/>
        </w:rPr>
        <w:t xml:space="preserve"> a.m</w:t>
      </w:r>
      <w:r w:rsidRPr="008822FD">
        <w:rPr>
          <w:lang w:val="en-GB"/>
        </w:rPr>
        <w:t xml:space="preserve">. The train </w:t>
      </w:r>
      <w:r w:rsidR="00C56C20" w:rsidRPr="008822FD">
        <w:rPr>
          <w:lang w:val="en-GB"/>
        </w:rPr>
        <w:t>run without stopping</w:t>
      </w:r>
      <w:r w:rsidRPr="008822FD">
        <w:rPr>
          <w:lang w:val="en-GB"/>
        </w:rPr>
        <w:t xml:space="preserve"> to Pirdop station. </w:t>
      </w:r>
      <w:r w:rsidR="008978E0" w:rsidRPr="008822FD">
        <w:rPr>
          <w:lang w:val="en-GB"/>
        </w:rPr>
        <w:t xml:space="preserve">It arrived in </w:t>
      </w:r>
      <w:r w:rsidRPr="008822FD">
        <w:rPr>
          <w:lang w:val="en-GB"/>
        </w:rPr>
        <w:t xml:space="preserve">Pirdop station at 05:52 </w:t>
      </w:r>
      <w:r w:rsidR="008978E0" w:rsidRPr="008822FD">
        <w:rPr>
          <w:lang w:val="en-GB"/>
        </w:rPr>
        <w:t>a.m., and left</w:t>
      </w:r>
      <w:r w:rsidRPr="008822FD">
        <w:rPr>
          <w:lang w:val="en-GB"/>
        </w:rPr>
        <w:t xml:space="preserve"> at 07:10</w:t>
      </w:r>
      <w:r w:rsidR="008978E0" w:rsidRPr="008822FD">
        <w:rPr>
          <w:lang w:val="en-GB"/>
        </w:rPr>
        <w:t xml:space="preserve"> a.m.</w:t>
      </w:r>
      <w:r w:rsidR="009C5186" w:rsidRPr="008822FD">
        <w:rPr>
          <w:lang w:val="en-GB"/>
        </w:rPr>
        <w:t xml:space="preserve"> The train arrived </w:t>
      </w:r>
      <w:r w:rsidRPr="008822FD">
        <w:rPr>
          <w:lang w:val="en-GB"/>
        </w:rPr>
        <w:t xml:space="preserve">at </w:t>
      </w:r>
      <w:proofErr w:type="spellStart"/>
      <w:r w:rsidRPr="008822FD">
        <w:rPr>
          <w:lang w:val="en-GB"/>
        </w:rPr>
        <w:t>Zlatitsa</w:t>
      </w:r>
      <w:proofErr w:type="spellEnd"/>
      <w:r w:rsidRPr="008822FD">
        <w:rPr>
          <w:lang w:val="en-GB"/>
        </w:rPr>
        <w:t xml:space="preserve"> station at 07:16</w:t>
      </w:r>
      <w:r w:rsidR="009C5186" w:rsidRPr="008822FD">
        <w:rPr>
          <w:lang w:val="en-GB"/>
        </w:rPr>
        <w:t xml:space="preserve"> a.m., stayed for 22 minutes and left to </w:t>
      </w:r>
      <w:proofErr w:type="spellStart"/>
      <w:r w:rsidR="009C5186" w:rsidRPr="008822FD">
        <w:rPr>
          <w:lang w:val="en-GB"/>
        </w:rPr>
        <w:t>Mirkovo</w:t>
      </w:r>
      <w:proofErr w:type="spellEnd"/>
      <w:r w:rsidR="009C5186" w:rsidRPr="008822FD">
        <w:rPr>
          <w:lang w:val="en-GB"/>
        </w:rPr>
        <w:t xml:space="preserve"> station, where it arrived </w:t>
      </w:r>
      <w:r w:rsidRPr="008822FD">
        <w:rPr>
          <w:lang w:val="en-GB"/>
        </w:rPr>
        <w:t>at 07:52</w:t>
      </w:r>
      <w:r w:rsidR="009C5186" w:rsidRPr="008822FD">
        <w:rPr>
          <w:lang w:val="en-GB"/>
        </w:rPr>
        <w:t xml:space="preserve"> a.m</w:t>
      </w:r>
      <w:r w:rsidRPr="008822FD">
        <w:rPr>
          <w:lang w:val="en-GB"/>
        </w:rPr>
        <w:t xml:space="preserve">. At </w:t>
      </w:r>
      <w:proofErr w:type="spellStart"/>
      <w:r w:rsidRPr="008822FD">
        <w:rPr>
          <w:lang w:val="en-GB"/>
        </w:rPr>
        <w:t>Mirkovo</w:t>
      </w:r>
      <w:proofErr w:type="spellEnd"/>
      <w:r w:rsidRPr="008822FD">
        <w:rPr>
          <w:lang w:val="en-GB"/>
        </w:rPr>
        <w:t xml:space="preserve"> </w:t>
      </w:r>
      <w:r w:rsidR="00FD3F94" w:rsidRPr="008822FD">
        <w:rPr>
          <w:lang w:val="en-GB"/>
        </w:rPr>
        <w:t xml:space="preserve">station, the train stayed </w:t>
      </w:r>
      <w:r w:rsidR="00685823" w:rsidRPr="008822FD">
        <w:rPr>
          <w:lang w:val="en-GB"/>
        </w:rPr>
        <w:t xml:space="preserve">for 28 minutes and departed </w:t>
      </w:r>
      <w:r w:rsidRPr="008822FD">
        <w:rPr>
          <w:lang w:val="en-GB"/>
        </w:rPr>
        <w:t>at 08:20</w:t>
      </w:r>
      <w:r w:rsidR="00685823" w:rsidRPr="008822FD">
        <w:rPr>
          <w:lang w:val="en-GB"/>
        </w:rPr>
        <w:t xml:space="preserve"> a.m</w:t>
      </w:r>
      <w:r w:rsidRPr="008822FD">
        <w:rPr>
          <w:lang w:val="en-GB"/>
        </w:rPr>
        <w:t xml:space="preserve">. The </w:t>
      </w:r>
      <w:r w:rsidR="00E56670" w:rsidRPr="008822FD">
        <w:rPr>
          <w:lang w:val="en-GB"/>
        </w:rPr>
        <w:t>T</w:t>
      </w:r>
      <w:r w:rsidRPr="008822FD">
        <w:rPr>
          <w:lang w:val="en-GB"/>
        </w:rPr>
        <w:t xml:space="preserve">raffic manager </w:t>
      </w:r>
      <w:r w:rsidR="00E56670" w:rsidRPr="008822FD">
        <w:rPr>
          <w:lang w:val="en-GB"/>
        </w:rPr>
        <w:t xml:space="preserve">on-duty </w:t>
      </w:r>
      <w:r w:rsidRPr="008822FD">
        <w:rPr>
          <w:lang w:val="en-GB"/>
        </w:rPr>
        <w:t xml:space="preserve">at Stolnik station has prepared the </w:t>
      </w:r>
      <w:r w:rsidR="00E56670" w:rsidRPr="008822FD">
        <w:rPr>
          <w:lang w:val="en-GB"/>
        </w:rPr>
        <w:t xml:space="preserve">route with RRI </w:t>
      </w:r>
      <w:r w:rsidRPr="008822FD">
        <w:rPr>
          <w:lang w:val="en-GB"/>
        </w:rPr>
        <w:t>at 08:50</w:t>
      </w:r>
      <w:r w:rsidR="00E56670" w:rsidRPr="008822FD">
        <w:rPr>
          <w:lang w:val="en-GB"/>
        </w:rPr>
        <w:t xml:space="preserve"> a.m.</w:t>
      </w:r>
      <w:r w:rsidR="001D600C" w:rsidRPr="008822FD">
        <w:rPr>
          <w:lang w:val="en-GB"/>
        </w:rPr>
        <w:t xml:space="preserve"> for the acceptance of DFT № 30602 on the third acceptance</w:t>
      </w:r>
      <w:r w:rsidRPr="008822FD">
        <w:rPr>
          <w:lang w:val="en-GB"/>
        </w:rPr>
        <w:t>-depa</w:t>
      </w:r>
      <w:r w:rsidR="001D600C" w:rsidRPr="008822FD">
        <w:rPr>
          <w:lang w:val="en-GB"/>
        </w:rPr>
        <w:t xml:space="preserve">rture track without stopping in </w:t>
      </w:r>
      <w:r w:rsidRPr="008822FD">
        <w:rPr>
          <w:lang w:val="en-GB"/>
        </w:rPr>
        <w:t>the station.</w:t>
      </w:r>
    </w:p>
    <w:p w14:paraId="108DA44F" w14:textId="486F40FE" w:rsidR="00BE1C03" w:rsidRPr="008822FD" w:rsidRDefault="00BE1C03" w:rsidP="00BE1C03">
      <w:pPr>
        <w:ind w:firstLine="720"/>
        <w:rPr>
          <w:lang w:val="en-GB"/>
        </w:rPr>
      </w:pPr>
      <w:r w:rsidRPr="008822FD">
        <w:rPr>
          <w:lang w:val="en-GB"/>
        </w:rPr>
        <w:t xml:space="preserve">DFT № 30602 </w:t>
      </w:r>
      <w:proofErr w:type="gramStart"/>
      <w:r w:rsidRPr="008822FD">
        <w:rPr>
          <w:lang w:val="en-GB"/>
        </w:rPr>
        <w:t>was accepted</w:t>
      </w:r>
      <w:proofErr w:type="gramEnd"/>
      <w:r w:rsidRPr="008822FD">
        <w:rPr>
          <w:lang w:val="en-GB"/>
        </w:rPr>
        <w:t xml:space="preserve"> at Stolnik station with indication of the entrance signal for entering </w:t>
      </w:r>
      <w:r w:rsidR="007A3A2D" w:rsidRPr="008822FD">
        <w:rPr>
          <w:lang w:val="en-GB"/>
        </w:rPr>
        <w:t>in</w:t>
      </w:r>
      <w:r w:rsidRPr="008822FD">
        <w:rPr>
          <w:lang w:val="en-GB"/>
        </w:rPr>
        <w:t xml:space="preserve"> </w:t>
      </w:r>
      <w:r w:rsidR="007A3A2D" w:rsidRPr="008822FD">
        <w:rPr>
          <w:lang w:val="en-GB"/>
        </w:rPr>
        <w:t>deviation of the third acceptance</w:t>
      </w:r>
      <w:r w:rsidRPr="008822FD">
        <w:rPr>
          <w:lang w:val="en-GB"/>
        </w:rPr>
        <w:t>-departure track and exiting on the straight</w:t>
      </w:r>
      <w:r w:rsidR="007A3A2D" w:rsidRPr="008822FD">
        <w:rPr>
          <w:lang w:val="en-GB"/>
        </w:rPr>
        <w:t>-line</w:t>
      </w:r>
      <w:r w:rsidRPr="008822FD">
        <w:rPr>
          <w:lang w:val="en-GB"/>
        </w:rPr>
        <w:t xml:space="preserve"> track for Yana station.</w:t>
      </w:r>
    </w:p>
    <w:p w14:paraId="3E2A235D" w14:textId="54E6B745" w:rsidR="00BE1C03" w:rsidRPr="008822FD" w:rsidRDefault="00BE1C03" w:rsidP="00BE1C03">
      <w:pPr>
        <w:ind w:firstLine="720"/>
        <w:rPr>
          <w:lang w:val="en-GB"/>
        </w:rPr>
      </w:pPr>
      <w:r w:rsidRPr="008822FD">
        <w:rPr>
          <w:lang w:val="en-GB"/>
        </w:rPr>
        <w:t xml:space="preserve">After passing </w:t>
      </w:r>
      <w:r w:rsidR="00A70976" w:rsidRPr="008822FD">
        <w:rPr>
          <w:lang w:val="en-GB"/>
        </w:rPr>
        <w:t xml:space="preserve">of </w:t>
      </w:r>
      <w:r w:rsidRPr="008822FD">
        <w:rPr>
          <w:lang w:val="en-GB"/>
        </w:rPr>
        <w:t>the train th</w:t>
      </w:r>
      <w:r w:rsidR="00A70976" w:rsidRPr="008822FD">
        <w:rPr>
          <w:lang w:val="en-GB"/>
        </w:rPr>
        <w:t xml:space="preserve">rough the first entrance switched </w:t>
      </w:r>
      <w:r w:rsidRPr="008822FD">
        <w:rPr>
          <w:lang w:val="en-GB"/>
        </w:rPr>
        <w:t xml:space="preserve">№№ </w:t>
      </w:r>
      <w:proofErr w:type="gramStart"/>
      <w:r w:rsidRPr="008822FD">
        <w:rPr>
          <w:lang w:val="en-GB"/>
        </w:rPr>
        <w:t>1</w:t>
      </w:r>
      <w:proofErr w:type="gramEnd"/>
      <w:r w:rsidRPr="008822FD">
        <w:rPr>
          <w:lang w:val="en-GB"/>
        </w:rPr>
        <w:t xml:space="preserve">, 3 and 7, the </w:t>
      </w:r>
      <w:r w:rsidR="00A70976" w:rsidRPr="008822FD">
        <w:rPr>
          <w:lang w:val="en-GB"/>
        </w:rPr>
        <w:t xml:space="preserve">locomotive is directed to switch </w:t>
      </w:r>
      <w:r w:rsidRPr="008822FD">
        <w:rPr>
          <w:lang w:val="en-GB"/>
        </w:rPr>
        <w:t xml:space="preserve">№ </w:t>
      </w:r>
      <w:r w:rsidR="00A70976" w:rsidRPr="008822FD">
        <w:rPr>
          <w:lang w:val="en-GB"/>
        </w:rPr>
        <w:t>11, leading to the 3rd acceptance</w:t>
      </w:r>
      <w:r w:rsidR="00801E78" w:rsidRPr="008822FD">
        <w:rPr>
          <w:lang w:val="en-GB"/>
        </w:rPr>
        <w:t xml:space="preserve">-departure track. During the </w:t>
      </w:r>
      <w:r w:rsidRPr="008822FD">
        <w:rPr>
          <w:lang w:val="en-GB"/>
        </w:rPr>
        <w:t xml:space="preserve">entering </w:t>
      </w:r>
      <w:r w:rsidR="00801E78" w:rsidRPr="008822FD">
        <w:rPr>
          <w:lang w:val="en-GB"/>
        </w:rPr>
        <w:t>in the blade part of the switch</w:t>
      </w:r>
      <w:r w:rsidRPr="008822FD">
        <w:rPr>
          <w:lang w:val="en-GB"/>
        </w:rPr>
        <w:t>, the locomotive crew felt vibrations in the cabin of the locomotive and the locomotive driver stopped the train with the automatic train brake.</w:t>
      </w:r>
      <w:r w:rsidR="00221710" w:rsidRPr="008822FD">
        <w:rPr>
          <w:lang w:val="en-GB"/>
        </w:rPr>
        <w:t xml:space="preserve"> The train was moving at a speed of 22 km/h, with a permissible 40 km/h, and stopped after 98 meters. During the movement of the train on the route from </w:t>
      </w:r>
      <w:proofErr w:type="gramStart"/>
      <w:r w:rsidR="00221710" w:rsidRPr="008822FD">
        <w:rPr>
          <w:lang w:val="en-GB"/>
        </w:rPr>
        <w:t>Burgas</w:t>
      </w:r>
      <w:proofErr w:type="gramEnd"/>
      <w:r w:rsidR="00221710" w:rsidRPr="008822FD">
        <w:rPr>
          <w:lang w:val="en-GB"/>
        </w:rPr>
        <w:t xml:space="preserve"> starting station to Stolnik station the operation of the locomotive was accident-free.</w:t>
      </w:r>
    </w:p>
    <w:p w14:paraId="6CF983F4" w14:textId="57ACD9A0" w:rsidR="00684D27" w:rsidRPr="008822FD" w:rsidRDefault="00ED6C82" w:rsidP="00ED6C82">
      <w:pPr>
        <w:pStyle w:val="ab"/>
        <w:numPr>
          <w:ilvl w:val="0"/>
          <w:numId w:val="31"/>
        </w:numPr>
        <w:tabs>
          <w:tab w:val="left" w:pos="993"/>
        </w:tabs>
        <w:spacing w:before="120"/>
        <w:contextualSpacing w:val="0"/>
        <w:rPr>
          <w:i/>
          <w:iCs/>
          <w:lang w:val="en-GB"/>
        </w:rPr>
      </w:pPr>
      <w:r w:rsidRPr="008822FD">
        <w:rPr>
          <w:i/>
          <w:iCs/>
          <w:lang w:val="en-GB"/>
        </w:rPr>
        <w:t>Date, punctual time and location of the event.</w:t>
      </w:r>
    </w:p>
    <w:p w14:paraId="3B480DC5" w14:textId="100A79B0" w:rsidR="002E38AC" w:rsidRPr="008822FD" w:rsidRDefault="0045181B" w:rsidP="00BA6C1D">
      <w:pPr>
        <w:ind w:firstLine="720"/>
        <w:rPr>
          <w:lang w:val="en-GB"/>
        </w:rPr>
      </w:pPr>
      <w:r w:rsidRPr="008822FD">
        <w:rPr>
          <w:lang w:val="en-GB"/>
        </w:rPr>
        <w:t xml:space="preserve">The derailment of the locomotive occurred on 15.01.2021 at 09:00 a.m. when passing through switch № 11, leading to the </w:t>
      </w:r>
      <w:proofErr w:type="gramStart"/>
      <w:r w:rsidRPr="008822FD">
        <w:rPr>
          <w:lang w:val="en-GB"/>
        </w:rPr>
        <w:t>3rd</w:t>
      </w:r>
      <w:proofErr w:type="gramEnd"/>
      <w:r w:rsidRPr="008822FD">
        <w:rPr>
          <w:lang w:val="en-GB"/>
        </w:rPr>
        <w:t xml:space="preserve"> acceptance-departure track at Stolnik station.</w:t>
      </w:r>
    </w:p>
    <w:p w14:paraId="4430C816" w14:textId="77777777" w:rsidR="0056666A" w:rsidRPr="008822FD" w:rsidRDefault="0056666A" w:rsidP="0056666A">
      <w:pPr>
        <w:pStyle w:val="ab"/>
        <w:numPr>
          <w:ilvl w:val="0"/>
          <w:numId w:val="31"/>
        </w:numPr>
        <w:tabs>
          <w:tab w:val="left" w:pos="993"/>
        </w:tabs>
        <w:spacing w:before="120"/>
        <w:ind w:left="0" w:firstLine="709"/>
        <w:contextualSpacing w:val="0"/>
        <w:rPr>
          <w:i/>
          <w:iCs/>
          <w:lang w:val="en-GB"/>
        </w:rPr>
      </w:pPr>
      <w:r w:rsidRPr="008822FD">
        <w:rPr>
          <w:i/>
          <w:iCs/>
          <w:lang w:val="en-GB"/>
        </w:rPr>
        <w:t>Description of the event location.</w:t>
      </w:r>
    </w:p>
    <w:p w14:paraId="20574E87" w14:textId="46C14CD6" w:rsidR="00A722F4" w:rsidRPr="008822FD" w:rsidRDefault="00752129" w:rsidP="00E73699">
      <w:pPr>
        <w:rPr>
          <w:iCs/>
          <w:lang w:val="en-GB"/>
        </w:rPr>
      </w:pPr>
      <w:r w:rsidRPr="008822FD">
        <w:rPr>
          <w:noProof/>
          <w:lang w:val="bg-BG" w:eastAsia="bg-BG"/>
        </w:rPr>
        <w:lastRenderedPageBreak/>
        <mc:AlternateContent>
          <mc:Choice Requires="wpg">
            <w:drawing>
              <wp:anchor distT="0" distB="0" distL="114300" distR="114300" simplePos="0" relativeHeight="251740160" behindDoc="0" locked="0" layoutInCell="1" allowOverlap="1" wp14:anchorId="6980612B" wp14:editId="2225E968">
                <wp:simplePos x="0" y="0"/>
                <wp:positionH relativeFrom="column">
                  <wp:posOffset>953135</wp:posOffset>
                </wp:positionH>
                <wp:positionV relativeFrom="page">
                  <wp:posOffset>6391275</wp:posOffset>
                </wp:positionV>
                <wp:extent cx="4151630" cy="3181350"/>
                <wp:effectExtent l="0" t="0" r="1270" b="0"/>
                <wp:wrapTopAndBottom/>
                <wp:docPr id="108" name="Group 108"/>
                <wp:cNvGraphicFramePr/>
                <a:graphic xmlns:a="http://schemas.openxmlformats.org/drawingml/2006/main">
                  <a:graphicData uri="http://schemas.microsoft.com/office/word/2010/wordprocessingGroup">
                    <wpg:wgp>
                      <wpg:cNvGrpSpPr/>
                      <wpg:grpSpPr>
                        <a:xfrm>
                          <a:off x="0" y="0"/>
                          <a:ext cx="4151630" cy="3181350"/>
                          <a:chOff x="600074" y="0"/>
                          <a:chExt cx="4981577" cy="3817588"/>
                        </a:xfrm>
                      </wpg:grpSpPr>
                      <pic:pic xmlns:pic="http://schemas.openxmlformats.org/drawingml/2006/picture">
                        <pic:nvPicPr>
                          <pic:cNvPr id="109" name="Picture 109">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pic:cNvPr>
                          <pic:cNvPicPr/>
                        </pic:nvPicPr>
                        <pic:blipFill rotWithShape="1">
                          <a:blip r:embed="rId23" cstate="print">
                            <a:extLst>
                              <a:ext uri="{28A0092B-C50C-407E-A947-70E740481C1C}">
                                <a14:useLocalDpi xmlns:a14="http://schemas.microsoft.com/office/drawing/2010/main" val="0"/>
                              </a:ext>
                            </a:extLst>
                          </a:blip>
                          <a:srcRect t="-16" b="-845"/>
                          <a:stretch/>
                        </pic:blipFill>
                        <pic:spPr>
                          <a:xfrm>
                            <a:off x="600075" y="0"/>
                            <a:ext cx="4981576" cy="3498319"/>
                          </a:xfrm>
                          <a:prstGeom prst="rect">
                            <a:avLst/>
                          </a:prstGeom>
                        </pic:spPr>
                      </pic:pic>
                      <wps:wsp>
                        <wps:cNvPr id="110" name="Text Box 110"/>
                        <wps:cNvSpPr txBox="1"/>
                        <wps:spPr>
                          <a:xfrm>
                            <a:off x="600074" y="3491438"/>
                            <a:ext cx="4981577" cy="326150"/>
                          </a:xfrm>
                          <a:prstGeom prst="rect">
                            <a:avLst/>
                          </a:prstGeom>
                          <a:solidFill>
                            <a:schemeClr val="lt1"/>
                          </a:solidFill>
                          <a:ln w="6350">
                            <a:noFill/>
                          </a:ln>
                        </wps:spPr>
                        <wps:txbx>
                          <w:txbxContent>
                            <w:p w14:paraId="14F1A89A" w14:textId="04ECF53B" w:rsidR="00851286" w:rsidRPr="00A24285" w:rsidRDefault="00851286" w:rsidP="00752129">
                              <w:pPr>
                                <w:spacing w:line="276" w:lineRule="auto"/>
                                <w:ind w:firstLine="0"/>
                                <w:jc w:val="center"/>
                                <w:rPr>
                                  <w:lang w:val="bg-BG"/>
                                </w:rPr>
                              </w:pPr>
                              <w:r>
                                <w:rPr>
                                  <w:b/>
                                  <w:bCs/>
                                </w:rPr>
                                <w:t>Fig</w:t>
                              </w:r>
                              <w:r w:rsidRPr="00C961E2">
                                <w:rPr>
                                  <w:b/>
                                  <w:bCs/>
                                  <w:lang w:val="bg-BG"/>
                                </w:rPr>
                                <w:t xml:space="preserve">. </w:t>
                              </w:r>
                              <w:r>
                                <w:rPr>
                                  <w:b/>
                                  <w:bCs/>
                                  <w:lang w:val="bg-BG"/>
                                </w:rPr>
                                <w:t>3</w:t>
                              </w:r>
                              <w:r w:rsidRPr="00C961E2">
                                <w:rPr>
                                  <w:b/>
                                  <w:bCs/>
                                  <w:lang w:val="bg-BG"/>
                                </w:rPr>
                                <w:t>.</w:t>
                              </w:r>
                              <w:r>
                                <w:rPr>
                                  <w:b/>
                                  <w:bCs/>
                                  <w:lang w:val="bg-BG"/>
                                </w:rPr>
                                <w:t>1</w:t>
                              </w:r>
                              <w:r w:rsidRPr="00C961E2">
                                <w:rPr>
                                  <w:b/>
                                  <w:bCs/>
                                  <w:lang w:val="bg-BG"/>
                                </w:rPr>
                                <w:t xml:space="preserve">. </w:t>
                              </w:r>
                              <w:r>
                                <w:rPr>
                                  <w:bCs/>
                                </w:rPr>
                                <w:t>Route of DFT</w:t>
                              </w:r>
                              <w:r w:rsidRPr="00C961E2">
                                <w:rPr>
                                  <w:lang w:val="bg-BG"/>
                                </w:rPr>
                                <w:t xml:space="preserve"> № 30602.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80612B" id="Group 108" o:spid="_x0000_s1066" style="position:absolute;left:0;text-align:left;margin-left:75.05pt;margin-top:503.25pt;width:326.9pt;height:250.5pt;z-index:251740160;mso-position-vertical-relative:page;mso-width-relative:margin;mso-height-relative:margin" coordorigin="6000" coordsize="49815,381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">
                <v:shape id="Picture 109" o:spid="_x0000_s1067" type="#_x0000_t75" style="position:absolute;left:6000;width:49816;height:349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Xct/AAAAA3AAAAA8AAABkcnMvZG93bnJldi54bWxET0uLwjAQvgv+hzALe9N0BUW7RlFB8Lo+&#10;9zg0Y1NsJiWJ2t1fbwTB23x8z5nOW1uLG/lQOVbw1c9AEBdOV1wq2O/WvTGIEJE11o5JwR8FmM+6&#10;nSnm2t35h27bWIoUwiFHBSbGJpcyFIYshr5riBN3dt5iTNCXUnu8p3Bby0GWjaTFilODwYZWhorL&#10;9moV/PvRofTLamhO+vK7Hx4HRe2PSn1+tItvEJHa+Ba/3Bud5mcTeD6TLpCz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Fdy38AAAADcAAAADwAAAAAAAAAAAAAAAACfAgAA&#10;ZHJzL2Rvd25yZXYueG1sUEsFBgAAAAAEAAQA9wAAAIwDAAAAAA==&#10;">
                  <v:imagedata r:id="rId24" o:title="" croptop="-10f" cropbottom="-554f"/>
                </v:shape>
                <v:shape id="Text Box 110" o:spid="_x0000_s1068" type="#_x0000_t202" style="position:absolute;left:6000;top:34914;width:49816;height:3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mpI8cA&#10;AADcAAAADwAAAGRycy9kb3ducmV2LnhtbESPzUvDQBDF70L/h2UKXsRualFLzKaI+EVvNv2gtyE7&#10;JsHsbMiuSfzvnYPgbYb35r3fZJvJtWqgPjSeDSwXCSji0tuGKwP74uV6DSpEZIutZzLwQwE2+ewi&#10;w9T6kT9o2MVKSQiHFA3UMXap1qGsyWFY+I5YtE/fO4yy9pW2PY4S7lp9kyR32mHD0lBjR081lV+7&#10;b2fgfFWdtmF6PYyr21X3/DYU90dbGHM5nx4fQEWa4r/57/rdCv5S8OUZmU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LpqSPHAAAA3AAAAA8AAAAAAAAAAAAAAAAAmAIAAGRy&#10;cy9kb3ducmV2LnhtbFBLBQYAAAAABAAEAPUAAACMAwAAAAA=&#10;" fillcolor="white [3201]" stroked="f" strokeweight=".5pt">
                  <v:textbox>
                    <w:txbxContent>
                      <w:p w14:paraId="14F1A89A" w14:textId="04ECF53B" w:rsidR="00851286" w:rsidRPr="00A24285" w:rsidRDefault="00851286" w:rsidP="00752129">
                        <w:pPr>
                          <w:spacing w:line="276" w:lineRule="auto"/>
                          <w:ind w:firstLine="0"/>
                          <w:jc w:val="center"/>
                          <w:rPr>
                            <w:lang w:val="bg-BG"/>
                          </w:rPr>
                        </w:pPr>
                        <w:r>
                          <w:rPr>
                            <w:b/>
                            <w:bCs/>
                          </w:rPr>
                          <w:t>Fig</w:t>
                        </w:r>
                        <w:r w:rsidRPr="00C961E2">
                          <w:rPr>
                            <w:b/>
                            <w:bCs/>
                            <w:lang w:val="bg-BG"/>
                          </w:rPr>
                          <w:t xml:space="preserve">. </w:t>
                        </w:r>
                        <w:r>
                          <w:rPr>
                            <w:b/>
                            <w:bCs/>
                            <w:lang w:val="bg-BG"/>
                          </w:rPr>
                          <w:t>3</w:t>
                        </w:r>
                        <w:r w:rsidRPr="00C961E2">
                          <w:rPr>
                            <w:b/>
                            <w:bCs/>
                            <w:lang w:val="bg-BG"/>
                          </w:rPr>
                          <w:t>.</w:t>
                        </w:r>
                        <w:r>
                          <w:rPr>
                            <w:b/>
                            <w:bCs/>
                            <w:lang w:val="bg-BG"/>
                          </w:rPr>
                          <w:t>1</w:t>
                        </w:r>
                        <w:r w:rsidRPr="00C961E2">
                          <w:rPr>
                            <w:b/>
                            <w:bCs/>
                            <w:lang w:val="bg-BG"/>
                          </w:rPr>
                          <w:t xml:space="preserve">. </w:t>
                        </w:r>
                        <w:r>
                          <w:rPr>
                            <w:bCs/>
                          </w:rPr>
                          <w:t>Route of DFT</w:t>
                        </w:r>
                        <w:r w:rsidRPr="00C961E2">
                          <w:rPr>
                            <w:lang w:val="bg-BG"/>
                          </w:rPr>
                          <w:t xml:space="preserve"> № 30602.</w:t>
                        </w:r>
                      </w:p>
                    </w:txbxContent>
                  </v:textbox>
                </v:shape>
                <w10:wrap type="topAndBottom" anchory="page"/>
              </v:group>
            </w:pict>
          </mc:Fallback>
        </mc:AlternateContent>
      </w:r>
      <w:r w:rsidR="00A722F4" w:rsidRPr="008822FD">
        <w:rPr>
          <w:iCs/>
          <w:lang w:val="en-GB"/>
        </w:rPr>
        <w:t>The railway accident occu</w:t>
      </w:r>
      <w:r w:rsidR="005749B3" w:rsidRPr="008822FD">
        <w:rPr>
          <w:iCs/>
          <w:lang w:val="en-GB"/>
        </w:rPr>
        <w:t xml:space="preserve">rred when the locomotive of DFT № 30602 on switch </w:t>
      </w:r>
      <w:r w:rsidR="00A722F4" w:rsidRPr="008822FD">
        <w:rPr>
          <w:iCs/>
          <w:lang w:val="en-GB"/>
        </w:rPr>
        <w:t xml:space="preserve">№ 11 (left) entered </w:t>
      </w:r>
      <w:r w:rsidR="005749B3" w:rsidRPr="008822FD">
        <w:rPr>
          <w:iCs/>
          <w:lang w:val="en-GB"/>
        </w:rPr>
        <w:t xml:space="preserve">in the area of the blade at 22 km/h (the right blade </w:t>
      </w:r>
      <w:r w:rsidR="006C3DE6" w:rsidRPr="008822FD">
        <w:rPr>
          <w:iCs/>
          <w:lang w:val="en-GB"/>
        </w:rPr>
        <w:t>was notched above the thresholds</w:t>
      </w:r>
      <w:r w:rsidR="00A722F4" w:rsidRPr="008822FD">
        <w:rPr>
          <w:iCs/>
          <w:lang w:val="en-GB"/>
        </w:rPr>
        <w:t>), where the first wheel</w:t>
      </w:r>
      <w:r w:rsidR="005749B3" w:rsidRPr="008822FD">
        <w:rPr>
          <w:iCs/>
          <w:lang w:val="en-GB"/>
        </w:rPr>
        <w:t>set</w:t>
      </w:r>
      <w:r w:rsidR="00A722F4" w:rsidRPr="008822FD">
        <w:rPr>
          <w:iCs/>
          <w:lang w:val="en-GB"/>
        </w:rPr>
        <w:t xml:space="preserve"> of the loco</w:t>
      </w:r>
      <w:r w:rsidR="005749B3" w:rsidRPr="008822FD">
        <w:rPr>
          <w:iCs/>
          <w:lang w:val="en-GB"/>
        </w:rPr>
        <w:t xml:space="preserve">motive rose on the right blade and the stock </w:t>
      </w:r>
      <w:r w:rsidR="00A722F4" w:rsidRPr="008822FD">
        <w:rPr>
          <w:iCs/>
          <w:lang w:val="en-GB"/>
        </w:rPr>
        <w:t>rail</w:t>
      </w:r>
      <w:r w:rsidR="005749B3" w:rsidRPr="008822FD">
        <w:rPr>
          <w:iCs/>
          <w:lang w:val="en-GB"/>
        </w:rPr>
        <w:t xml:space="preserve">, and after 7 meters derailed to the right of the track. The switch led </w:t>
      </w:r>
      <w:r w:rsidR="00A722F4" w:rsidRPr="008822FD">
        <w:rPr>
          <w:iCs/>
          <w:lang w:val="en-GB"/>
        </w:rPr>
        <w:t>to the third track of Stolnik station with a pro</w:t>
      </w:r>
      <w:r w:rsidR="005749B3" w:rsidRPr="008822FD">
        <w:rPr>
          <w:iCs/>
          <w:lang w:val="en-GB"/>
        </w:rPr>
        <w:t>file of 3.53 ‰ uphill. Stolnik s</w:t>
      </w:r>
      <w:r w:rsidR="00A722F4" w:rsidRPr="008822FD">
        <w:rPr>
          <w:iCs/>
          <w:lang w:val="en-GB"/>
        </w:rPr>
        <w:t xml:space="preserve">tation is located on the third main railway line in the direction Iliyantsi - </w:t>
      </w:r>
      <w:proofErr w:type="spellStart"/>
      <w:r w:rsidR="00A722F4" w:rsidRPr="008822FD">
        <w:rPr>
          <w:iCs/>
          <w:lang w:val="en-GB"/>
        </w:rPr>
        <w:t>Karlovo</w:t>
      </w:r>
      <w:proofErr w:type="spellEnd"/>
      <w:r w:rsidR="00A722F4" w:rsidRPr="008822FD">
        <w:rPr>
          <w:iCs/>
          <w:lang w:val="en-GB"/>
        </w:rPr>
        <w:t xml:space="preserve"> - </w:t>
      </w:r>
      <w:proofErr w:type="spellStart"/>
      <w:r w:rsidR="00A722F4" w:rsidRPr="008822FD">
        <w:rPr>
          <w:iCs/>
          <w:lang w:val="en-GB"/>
        </w:rPr>
        <w:t>Dabovo</w:t>
      </w:r>
      <w:proofErr w:type="spellEnd"/>
      <w:r w:rsidR="00A722F4" w:rsidRPr="008822FD">
        <w:rPr>
          <w:iCs/>
          <w:lang w:val="en-GB"/>
        </w:rPr>
        <w:t xml:space="preserve"> - Zimnit</w:t>
      </w:r>
      <w:r w:rsidR="005749B3" w:rsidRPr="008822FD">
        <w:rPr>
          <w:iCs/>
          <w:lang w:val="en-GB"/>
        </w:rPr>
        <w:t>sa - Karnobat - B</w:t>
      </w:r>
      <w:r w:rsidR="00A722F4" w:rsidRPr="008822FD">
        <w:rPr>
          <w:iCs/>
          <w:lang w:val="en-GB"/>
        </w:rPr>
        <w:t>urgas. A third main railway line is conventio</w:t>
      </w:r>
      <w:r w:rsidR="005749B3" w:rsidRPr="008822FD">
        <w:rPr>
          <w:iCs/>
          <w:lang w:val="en-GB"/>
        </w:rPr>
        <w:t>nal with speeds of up to 130 km/</w:t>
      </w:r>
      <w:r w:rsidR="00A722F4" w:rsidRPr="008822FD">
        <w:rPr>
          <w:iCs/>
          <w:lang w:val="en-GB"/>
        </w:rPr>
        <w:t>h (Fig. 3.1).</w:t>
      </w:r>
    </w:p>
    <w:p w14:paraId="31593B64" w14:textId="4C30F662" w:rsidR="00684D27" w:rsidRPr="008822FD" w:rsidRDefault="00700F23" w:rsidP="00E73699">
      <w:pPr>
        <w:tabs>
          <w:tab w:val="left" w:pos="993"/>
        </w:tabs>
        <w:spacing w:before="120"/>
        <w:rPr>
          <w:i/>
          <w:iCs/>
          <w:lang w:val="en-GB"/>
        </w:rPr>
      </w:pPr>
      <w:r w:rsidRPr="008822FD">
        <w:rPr>
          <w:i/>
          <w:iCs/>
          <w:lang w:val="en-GB"/>
        </w:rPr>
        <w:t xml:space="preserve">3а. </w:t>
      </w:r>
      <w:r w:rsidR="0043158A" w:rsidRPr="008822FD">
        <w:rPr>
          <w:i/>
          <w:iCs/>
          <w:lang w:val="en-GB"/>
        </w:rPr>
        <w:t>Meteorological and geographical condition at the time of the event.</w:t>
      </w:r>
    </w:p>
    <w:p w14:paraId="3A313A26" w14:textId="2D734E2D" w:rsidR="00A02175" w:rsidRPr="008822FD" w:rsidRDefault="00A02175" w:rsidP="00A02175">
      <w:pPr>
        <w:rPr>
          <w:lang w:val="en-GB"/>
        </w:rPr>
      </w:pPr>
      <w:r w:rsidRPr="008822FD">
        <w:rPr>
          <w:lang w:val="en-GB"/>
        </w:rPr>
        <w:t xml:space="preserve">- </w:t>
      </w:r>
      <w:proofErr w:type="gramStart"/>
      <w:r w:rsidR="00623A05" w:rsidRPr="008822FD">
        <w:rPr>
          <w:lang w:val="en-GB"/>
        </w:rPr>
        <w:t>in</w:t>
      </w:r>
      <w:proofErr w:type="gramEnd"/>
      <w:r w:rsidR="00623A05" w:rsidRPr="008822FD">
        <w:rPr>
          <w:lang w:val="en-GB"/>
        </w:rPr>
        <w:t xml:space="preserve"> the daylight hours </w:t>
      </w:r>
      <w:r w:rsidR="00F258D3" w:rsidRPr="008822FD">
        <w:rPr>
          <w:lang w:val="en-GB"/>
        </w:rPr>
        <w:t>– 09:0</w:t>
      </w:r>
      <w:r w:rsidRPr="008822FD">
        <w:rPr>
          <w:lang w:val="en-GB"/>
        </w:rPr>
        <w:t xml:space="preserve">0 </w:t>
      </w:r>
      <w:r w:rsidR="00623A05" w:rsidRPr="008822FD">
        <w:rPr>
          <w:lang w:val="en-GB"/>
        </w:rPr>
        <w:t>a.m.</w:t>
      </w:r>
      <w:r w:rsidRPr="008822FD">
        <w:rPr>
          <w:lang w:val="en-GB"/>
        </w:rPr>
        <w:t xml:space="preserve">; </w:t>
      </w:r>
    </w:p>
    <w:p w14:paraId="0D45D2EC" w14:textId="5B139211" w:rsidR="001A7761" w:rsidRPr="008822FD" w:rsidRDefault="000754BF" w:rsidP="00A02175">
      <w:pPr>
        <w:rPr>
          <w:lang w:val="en-GB"/>
        </w:rPr>
      </w:pPr>
      <w:r w:rsidRPr="008822FD">
        <w:rPr>
          <w:lang w:val="en-GB"/>
        </w:rPr>
        <w:t xml:space="preserve">- </w:t>
      </w:r>
      <w:proofErr w:type="gramStart"/>
      <w:r w:rsidR="001C3B44" w:rsidRPr="008822FD">
        <w:rPr>
          <w:lang w:val="en-GB"/>
        </w:rPr>
        <w:t>air</w:t>
      </w:r>
      <w:proofErr w:type="gramEnd"/>
      <w:r w:rsidR="001C3B44" w:rsidRPr="008822FD">
        <w:rPr>
          <w:lang w:val="en-GB"/>
        </w:rPr>
        <w:t xml:space="preserve"> temperature minus</w:t>
      </w:r>
      <w:r w:rsidR="009C6E7D" w:rsidRPr="008822FD">
        <w:rPr>
          <w:lang w:val="en-GB"/>
        </w:rPr>
        <w:t xml:space="preserve"> </w:t>
      </w:r>
      <w:r w:rsidR="001A7761" w:rsidRPr="008822FD">
        <w:rPr>
          <w:lang w:val="en-GB"/>
        </w:rPr>
        <w:t>4ºС;</w:t>
      </w:r>
    </w:p>
    <w:p w14:paraId="4823BB18" w14:textId="63D1F994" w:rsidR="001A7761" w:rsidRPr="008822FD" w:rsidRDefault="001A7761" w:rsidP="00A02175">
      <w:pPr>
        <w:rPr>
          <w:lang w:val="en-GB"/>
        </w:rPr>
      </w:pPr>
      <w:r w:rsidRPr="008822FD">
        <w:rPr>
          <w:lang w:val="en-GB"/>
        </w:rPr>
        <w:t xml:space="preserve">- </w:t>
      </w:r>
      <w:r w:rsidR="00D73BBC" w:rsidRPr="008822FD">
        <w:rPr>
          <w:lang w:val="en-GB"/>
        </w:rPr>
        <w:t>wind speed</w:t>
      </w:r>
      <w:r w:rsidRPr="008822FD">
        <w:rPr>
          <w:lang w:val="en-GB"/>
        </w:rPr>
        <w:t xml:space="preserve"> 33 </w:t>
      </w:r>
      <w:r w:rsidR="00D73BBC" w:rsidRPr="008822FD">
        <w:rPr>
          <w:lang w:val="en-GB"/>
        </w:rPr>
        <w:t>km</w:t>
      </w:r>
      <w:r w:rsidRPr="008822FD">
        <w:rPr>
          <w:lang w:val="en-GB"/>
        </w:rPr>
        <w:t>/</w:t>
      </w:r>
      <w:r w:rsidR="00D73BBC" w:rsidRPr="008822FD">
        <w:rPr>
          <w:lang w:val="en-GB"/>
        </w:rPr>
        <w:t>h</w:t>
      </w:r>
      <w:r w:rsidRPr="008822FD">
        <w:rPr>
          <w:lang w:val="en-GB"/>
        </w:rPr>
        <w:t>;</w:t>
      </w:r>
    </w:p>
    <w:p w14:paraId="4F2B5E09" w14:textId="53E2D4B5" w:rsidR="00A02175" w:rsidRPr="008822FD" w:rsidRDefault="001A7761" w:rsidP="00A02175">
      <w:pPr>
        <w:rPr>
          <w:lang w:val="en-GB"/>
        </w:rPr>
      </w:pPr>
      <w:r w:rsidRPr="008822FD">
        <w:rPr>
          <w:lang w:val="en-GB"/>
        </w:rPr>
        <w:t xml:space="preserve">- </w:t>
      </w:r>
      <w:proofErr w:type="gramStart"/>
      <w:r w:rsidR="00D73BBC" w:rsidRPr="008822FD">
        <w:rPr>
          <w:lang w:val="en-GB"/>
        </w:rPr>
        <w:t>weather</w:t>
      </w:r>
      <w:proofErr w:type="gramEnd"/>
      <w:r w:rsidRPr="008822FD">
        <w:rPr>
          <w:lang w:val="en-GB"/>
        </w:rPr>
        <w:t xml:space="preserve"> – </w:t>
      </w:r>
      <w:r w:rsidR="00D73BBC" w:rsidRPr="008822FD">
        <w:rPr>
          <w:lang w:val="en-GB"/>
        </w:rPr>
        <w:t>cloudy</w:t>
      </w:r>
      <w:r w:rsidRPr="008822FD">
        <w:rPr>
          <w:lang w:val="en-GB"/>
        </w:rPr>
        <w:t xml:space="preserve"> – </w:t>
      </w:r>
      <w:r w:rsidR="00D73BBC" w:rsidRPr="008822FD">
        <w:rPr>
          <w:lang w:val="en-GB"/>
        </w:rPr>
        <w:t>with normal visibility of the signals</w:t>
      </w:r>
      <w:r w:rsidR="00A02175" w:rsidRPr="008822FD">
        <w:rPr>
          <w:lang w:val="en-GB"/>
        </w:rPr>
        <w:t>;</w:t>
      </w:r>
    </w:p>
    <w:p w14:paraId="35EC49D6" w14:textId="68A3BDA7" w:rsidR="00684D27" w:rsidRPr="008822FD" w:rsidRDefault="00D73BBC" w:rsidP="00AE2EE2">
      <w:pPr>
        <w:spacing w:before="120"/>
        <w:rPr>
          <w:i/>
          <w:iCs/>
          <w:lang w:val="en-GB"/>
        </w:rPr>
      </w:pPr>
      <w:r w:rsidRPr="008822FD">
        <w:rPr>
          <w:i/>
          <w:iCs/>
          <w:lang w:val="en-GB"/>
        </w:rPr>
        <w:t>3b</w:t>
      </w:r>
      <w:r w:rsidR="00700F23" w:rsidRPr="008822FD">
        <w:rPr>
          <w:i/>
          <w:iCs/>
          <w:lang w:val="en-GB"/>
        </w:rPr>
        <w:t xml:space="preserve">. </w:t>
      </w:r>
      <w:r w:rsidR="004A1A78" w:rsidRPr="008822FD">
        <w:rPr>
          <w:i/>
          <w:iCs/>
          <w:lang w:val="en-GB"/>
        </w:rPr>
        <w:t>Performance of construction activities on the site or in vicinity.</w:t>
      </w:r>
    </w:p>
    <w:p w14:paraId="1D9E19CB" w14:textId="1033500B" w:rsidR="00AE2EE2" w:rsidRPr="008822FD" w:rsidRDefault="00297440" w:rsidP="00AE2EE2">
      <w:pPr>
        <w:tabs>
          <w:tab w:val="left" w:pos="993"/>
        </w:tabs>
        <w:rPr>
          <w:lang w:val="en-GB"/>
        </w:rPr>
      </w:pPr>
      <w:r w:rsidRPr="008822FD">
        <w:rPr>
          <w:lang w:val="en-GB"/>
        </w:rPr>
        <w:t>In the period of the accident occurrence were not performed any construction activities in Stolnik station area, nor on the track neither on the structures.</w:t>
      </w:r>
    </w:p>
    <w:p w14:paraId="61A7797E" w14:textId="1CAAE346" w:rsidR="002E38AC" w:rsidRPr="008822FD" w:rsidRDefault="00BE66C2" w:rsidP="00AE2EE2">
      <w:pPr>
        <w:pStyle w:val="ab"/>
        <w:numPr>
          <w:ilvl w:val="0"/>
          <w:numId w:val="31"/>
        </w:numPr>
        <w:tabs>
          <w:tab w:val="left" w:pos="993"/>
        </w:tabs>
        <w:spacing w:before="120"/>
        <w:ind w:left="0" w:firstLine="709"/>
        <w:contextualSpacing w:val="0"/>
        <w:rPr>
          <w:i/>
          <w:iCs/>
          <w:lang w:val="en-GB"/>
        </w:rPr>
      </w:pPr>
      <w:r w:rsidRPr="008822FD">
        <w:rPr>
          <w:i/>
          <w:iCs/>
          <w:lang w:val="en-GB"/>
        </w:rPr>
        <w:t>Fatalities, injuries and material damages.</w:t>
      </w:r>
    </w:p>
    <w:p w14:paraId="70ECC909" w14:textId="06D118D2" w:rsidR="002E38AC" w:rsidRPr="008822FD" w:rsidRDefault="003C0BBA" w:rsidP="003C0BBA">
      <w:pPr>
        <w:pStyle w:val="ab"/>
        <w:numPr>
          <w:ilvl w:val="0"/>
          <w:numId w:val="30"/>
        </w:numPr>
        <w:rPr>
          <w:i/>
          <w:iCs/>
          <w:lang w:val="en-GB"/>
        </w:rPr>
      </w:pPr>
      <w:r w:rsidRPr="008822FD">
        <w:rPr>
          <w:i/>
          <w:iCs/>
          <w:lang w:val="en-GB"/>
        </w:rPr>
        <w:t>Employees of the railway infrastructure manager or railway undertaking.</w:t>
      </w:r>
    </w:p>
    <w:p w14:paraId="46E95E8C" w14:textId="6A9FC31A" w:rsidR="002E38AC" w:rsidRPr="008822FD" w:rsidRDefault="003C0BBA" w:rsidP="002E38AC">
      <w:pPr>
        <w:ind w:firstLine="720"/>
        <w:rPr>
          <w:lang w:val="en-GB"/>
        </w:rPr>
      </w:pPr>
      <w:r w:rsidRPr="008822FD">
        <w:rPr>
          <w:lang w:val="en-GB"/>
        </w:rPr>
        <w:t>None</w:t>
      </w:r>
      <w:r w:rsidR="00495700" w:rsidRPr="008822FD">
        <w:rPr>
          <w:lang w:val="en-GB"/>
        </w:rPr>
        <w:t>.</w:t>
      </w:r>
    </w:p>
    <w:p w14:paraId="01DCF981" w14:textId="3B54412B" w:rsidR="002E38AC" w:rsidRPr="008822FD" w:rsidRDefault="003C0BBA" w:rsidP="00EA4F3C">
      <w:pPr>
        <w:pStyle w:val="ab"/>
        <w:numPr>
          <w:ilvl w:val="0"/>
          <w:numId w:val="30"/>
        </w:numPr>
        <w:rPr>
          <w:i/>
          <w:iCs/>
          <w:lang w:val="en-GB"/>
        </w:rPr>
      </w:pPr>
      <w:r w:rsidRPr="008822FD">
        <w:rPr>
          <w:i/>
          <w:iCs/>
          <w:lang w:val="en-GB"/>
        </w:rPr>
        <w:t>Other persons officially connected with the location of the event.</w:t>
      </w:r>
    </w:p>
    <w:p w14:paraId="155C78C5" w14:textId="6652294E" w:rsidR="002E38AC" w:rsidRPr="008822FD" w:rsidRDefault="00036C9A" w:rsidP="00BA6C1D">
      <w:pPr>
        <w:ind w:firstLine="720"/>
        <w:rPr>
          <w:lang w:val="en-GB"/>
        </w:rPr>
      </w:pPr>
      <w:r w:rsidRPr="008822FD">
        <w:rPr>
          <w:lang w:val="en-GB"/>
        </w:rPr>
        <w:t>None</w:t>
      </w:r>
      <w:r w:rsidR="00495700" w:rsidRPr="008822FD">
        <w:rPr>
          <w:lang w:val="en-GB"/>
        </w:rPr>
        <w:t>.</w:t>
      </w:r>
    </w:p>
    <w:p w14:paraId="1791EC2C" w14:textId="715607D1" w:rsidR="002E38AC" w:rsidRPr="008822FD" w:rsidRDefault="00036C9A" w:rsidP="00EA4F3C">
      <w:pPr>
        <w:pStyle w:val="ab"/>
        <w:numPr>
          <w:ilvl w:val="0"/>
          <w:numId w:val="30"/>
        </w:numPr>
        <w:rPr>
          <w:i/>
          <w:iCs/>
          <w:lang w:val="en-GB"/>
        </w:rPr>
      </w:pPr>
      <w:r w:rsidRPr="008822FD">
        <w:rPr>
          <w:i/>
          <w:iCs/>
          <w:lang w:val="en-GB"/>
        </w:rPr>
        <w:t>Passengers</w:t>
      </w:r>
      <w:r w:rsidR="002E38AC" w:rsidRPr="008822FD">
        <w:rPr>
          <w:i/>
          <w:iCs/>
          <w:lang w:val="en-GB"/>
        </w:rPr>
        <w:t>.</w:t>
      </w:r>
    </w:p>
    <w:p w14:paraId="541E0CDB" w14:textId="325ADEE9" w:rsidR="002E38AC" w:rsidRPr="008822FD" w:rsidRDefault="00036C9A" w:rsidP="00BA6C1D">
      <w:pPr>
        <w:ind w:firstLine="720"/>
        <w:rPr>
          <w:lang w:val="en-GB"/>
        </w:rPr>
      </w:pPr>
      <w:r w:rsidRPr="008822FD">
        <w:rPr>
          <w:lang w:val="en-GB"/>
        </w:rPr>
        <w:t>None</w:t>
      </w:r>
      <w:r w:rsidR="00495700" w:rsidRPr="008822FD">
        <w:rPr>
          <w:lang w:val="en-GB"/>
        </w:rPr>
        <w:t>.</w:t>
      </w:r>
    </w:p>
    <w:p w14:paraId="3D19AB1A" w14:textId="77777777" w:rsidR="00D83424" w:rsidRPr="008822FD" w:rsidRDefault="00D83424" w:rsidP="00D83424">
      <w:pPr>
        <w:pStyle w:val="ab"/>
        <w:numPr>
          <w:ilvl w:val="0"/>
          <w:numId w:val="30"/>
        </w:numPr>
        <w:rPr>
          <w:i/>
          <w:iCs/>
          <w:lang w:val="en-GB"/>
        </w:rPr>
      </w:pPr>
      <w:r w:rsidRPr="008822FD">
        <w:rPr>
          <w:i/>
          <w:iCs/>
          <w:lang w:val="en-GB"/>
        </w:rPr>
        <w:t>External persons.</w:t>
      </w:r>
    </w:p>
    <w:p w14:paraId="6FC24EA6" w14:textId="4CD7124A" w:rsidR="002E38AC" w:rsidRPr="008822FD" w:rsidRDefault="00D83424" w:rsidP="00BA6C1D">
      <w:pPr>
        <w:ind w:firstLine="720"/>
        <w:rPr>
          <w:lang w:val="en-GB"/>
        </w:rPr>
      </w:pPr>
      <w:r w:rsidRPr="008822FD">
        <w:rPr>
          <w:lang w:val="en-GB"/>
        </w:rPr>
        <w:t>None</w:t>
      </w:r>
      <w:r w:rsidR="00495700" w:rsidRPr="008822FD">
        <w:rPr>
          <w:lang w:val="en-GB"/>
        </w:rPr>
        <w:t>.</w:t>
      </w:r>
    </w:p>
    <w:p w14:paraId="0C501F82" w14:textId="5B683F4D" w:rsidR="002E38AC" w:rsidRPr="008822FD" w:rsidRDefault="00C2105D" w:rsidP="00EA4F3C">
      <w:pPr>
        <w:pStyle w:val="ab"/>
        <w:numPr>
          <w:ilvl w:val="0"/>
          <w:numId w:val="30"/>
        </w:numPr>
        <w:rPr>
          <w:i/>
          <w:iCs/>
          <w:lang w:val="en-GB"/>
        </w:rPr>
      </w:pPr>
      <w:r w:rsidRPr="008822FD">
        <w:rPr>
          <w:i/>
          <w:iCs/>
          <w:lang w:val="en-GB"/>
        </w:rPr>
        <w:t>Cargo, luggage or other property</w:t>
      </w:r>
      <w:r w:rsidR="002E38AC" w:rsidRPr="008822FD">
        <w:rPr>
          <w:i/>
          <w:iCs/>
          <w:lang w:val="en-GB"/>
        </w:rPr>
        <w:t>.</w:t>
      </w:r>
    </w:p>
    <w:p w14:paraId="78D57299" w14:textId="33B0B258" w:rsidR="002E38AC" w:rsidRPr="008822FD" w:rsidRDefault="00C2105D" w:rsidP="00BA6C1D">
      <w:pPr>
        <w:ind w:firstLine="720"/>
        <w:rPr>
          <w:lang w:val="en-GB"/>
        </w:rPr>
      </w:pPr>
      <w:r w:rsidRPr="008822FD">
        <w:rPr>
          <w:lang w:val="en-GB"/>
        </w:rPr>
        <w:t>None</w:t>
      </w:r>
      <w:r w:rsidR="00495700" w:rsidRPr="008822FD">
        <w:rPr>
          <w:lang w:val="en-GB"/>
        </w:rPr>
        <w:t>.</w:t>
      </w:r>
    </w:p>
    <w:p w14:paraId="2F9A5683" w14:textId="040E3155" w:rsidR="002E38AC" w:rsidRPr="008822FD" w:rsidRDefault="00C2105D" w:rsidP="00EA4F3C">
      <w:pPr>
        <w:pStyle w:val="ab"/>
        <w:numPr>
          <w:ilvl w:val="0"/>
          <w:numId w:val="30"/>
        </w:numPr>
        <w:rPr>
          <w:i/>
          <w:iCs/>
          <w:lang w:val="en-GB"/>
        </w:rPr>
      </w:pPr>
      <w:r w:rsidRPr="008822FD">
        <w:rPr>
          <w:i/>
          <w:iCs/>
          <w:lang w:val="en-GB"/>
        </w:rPr>
        <w:t>Environment</w:t>
      </w:r>
      <w:r w:rsidR="002E38AC" w:rsidRPr="008822FD">
        <w:rPr>
          <w:i/>
          <w:iCs/>
          <w:lang w:val="en-GB"/>
        </w:rPr>
        <w:t>.</w:t>
      </w:r>
    </w:p>
    <w:p w14:paraId="37695EEF" w14:textId="008B4CF4" w:rsidR="00695CDC" w:rsidRPr="008822FD" w:rsidRDefault="00C2105D" w:rsidP="00695CDC">
      <w:pPr>
        <w:ind w:left="720" w:firstLine="0"/>
        <w:rPr>
          <w:iCs/>
          <w:lang w:val="en-GB"/>
        </w:rPr>
      </w:pPr>
      <w:r w:rsidRPr="008822FD">
        <w:rPr>
          <w:lang w:val="en-GB"/>
        </w:rPr>
        <w:t>None</w:t>
      </w:r>
      <w:r w:rsidR="00695CDC" w:rsidRPr="008822FD">
        <w:rPr>
          <w:iCs/>
          <w:lang w:val="en-GB"/>
        </w:rPr>
        <w:t>.</w:t>
      </w:r>
    </w:p>
    <w:p w14:paraId="122B85BB" w14:textId="33AACE99" w:rsidR="00695CDC" w:rsidRPr="008822FD" w:rsidRDefault="009F015C" w:rsidP="00695CDC">
      <w:pPr>
        <w:pStyle w:val="ab"/>
        <w:numPr>
          <w:ilvl w:val="0"/>
          <w:numId w:val="30"/>
        </w:numPr>
        <w:rPr>
          <w:i/>
          <w:iCs/>
          <w:lang w:val="en-GB"/>
        </w:rPr>
      </w:pPr>
      <w:r w:rsidRPr="008822FD">
        <w:rPr>
          <w:i/>
          <w:iCs/>
          <w:lang w:val="en-GB"/>
        </w:rPr>
        <w:t>Rolling stock and railway infrastructure</w:t>
      </w:r>
      <w:r w:rsidR="00695CDC" w:rsidRPr="008822FD">
        <w:rPr>
          <w:i/>
          <w:iCs/>
          <w:lang w:val="en-GB"/>
        </w:rPr>
        <w:t>.</w:t>
      </w:r>
    </w:p>
    <w:p w14:paraId="4EF5AE0A" w14:textId="0539AA8B" w:rsidR="002E38AC" w:rsidRPr="008822FD" w:rsidRDefault="008B156C" w:rsidP="00BA6C1D">
      <w:pPr>
        <w:ind w:firstLine="720"/>
        <w:rPr>
          <w:lang w:val="en-GB"/>
        </w:rPr>
      </w:pPr>
      <w:r w:rsidRPr="008822FD">
        <w:rPr>
          <w:lang w:val="en-GB"/>
        </w:rPr>
        <w:t>Damages caused to the running</w:t>
      </w:r>
      <w:r w:rsidR="00BE0573" w:rsidRPr="008822FD">
        <w:rPr>
          <w:lang w:val="en-GB"/>
        </w:rPr>
        <w:t xml:space="preserve"> gear of locomotive</w:t>
      </w:r>
      <w:r w:rsidR="00EA4F3C" w:rsidRPr="008822FD">
        <w:rPr>
          <w:lang w:val="en-GB"/>
        </w:rPr>
        <w:t xml:space="preserve"> </w:t>
      </w:r>
      <w:r w:rsidR="00695CDC" w:rsidRPr="008822FD">
        <w:rPr>
          <w:lang w:val="en-GB"/>
        </w:rPr>
        <w:t xml:space="preserve">№ </w:t>
      </w:r>
      <w:r w:rsidR="00EA4F3C" w:rsidRPr="008822FD">
        <w:rPr>
          <w:lang w:val="en-GB"/>
        </w:rPr>
        <w:t>46</w:t>
      </w:r>
      <w:r w:rsidR="005E04F2" w:rsidRPr="008822FD">
        <w:rPr>
          <w:lang w:val="en-GB"/>
        </w:rPr>
        <w:t xml:space="preserve">041. </w:t>
      </w:r>
      <w:r w:rsidR="00BE0573" w:rsidRPr="008822FD">
        <w:rPr>
          <w:lang w:val="en-GB"/>
        </w:rPr>
        <w:t>The presented value account for damages</w:t>
      </w:r>
      <w:r w:rsidR="005E04F2" w:rsidRPr="008822FD">
        <w:rPr>
          <w:lang w:val="en-GB"/>
        </w:rPr>
        <w:t xml:space="preserve"> – 933</w:t>
      </w:r>
      <w:proofErr w:type="gramStart"/>
      <w:r w:rsidR="005E04F2" w:rsidRPr="008822FD">
        <w:rPr>
          <w:lang w:val="en-GB"/>
        </w:rPr>
        <w:t>,76</w:t>
      </w:r>
      <w:proofErr w:type="gramEnd"/>
      <w:r w:rsidR="005E04F2" w:rsidRPr="008822FD">
        <w:rPr>
          <w:lang w:val="en-GB"/>
        </w:rPr>
        <w:t xml:space="preserve"> </w:t>
      </w:r>
      <w:r w:rsidR="00BE0573" w:rsidRPr="008822FD">
        <w:rPr>
          <w:lang w:val="en-GB"/>
        </w:rPr>
        <w:t>BGN</w:t>
      </w:r>
      <w:r w:rsidR="00495700" w:rsidRPr="008822FD">
        <w:rPr>
          <w:lang w:val="en-GB"/>
        </w:rPr>
        <w:t>.</w:t>
      </w:r>
    </w:p>
    <w:p w14:paraId="3C20CA83" w14:textId="114D8BE8" w:rsidR="005E04F2" w:rsidRPr="008822FD" w:rsidRDefault="008B156C" w:rsidP="00BA6C1D">
      <w:pPr>
        <w:ind w:firstLine="720"/>
        <w:rPr>
          <w:lang w:val="en-GB"/>
        </w:rPr>
      </w:pPr>
      <w:r w:rsidRPr="008822FD">
        <w:rPr>
          <w:lang w:val="en-GB"/>
        </w:rPr>
        <w:lastRenderedPageBreak/>
        <w:t xml:space="preserve">Damages caused to the </w:t>
      </w:r>
      <w:r w:rsidR="007A299B" w:rsidRPr="008822FD">
        <w:rPr>
          <w:lang w:val="en-GB"/>
        </w:rPr>
        <w:t>signalling with presented finance account amounting to</w:t>
      </w:r>
      <w:r w:rsidR="005E04F2" w:rsidRPr="008822FD">
        <w:rPr>
          <w:lang w:val="en-GB"/>
        </w:rPr>
        <w:t xml:space="preserve"> 1602</w:t>
      </w:r>
      <w:proofErr w:type="gramStart"/>
      <w:r w:rsidR="005E04F2" w:rsidRPr="008822FD">
        <w:rPr>
          <w:lang w:val="en-GB"/>
        </w:rPr>
        <w:t>,00</w:t>
      </w:r>
      <w:proofErr w:type="gramEnd"/>
      <w:r w:rsidR="005E04F2" w:rsidRPr="008822FD">
        <w:rPr>
          <w:lang w:val="en-GB"/>
        </w:rPr>
        <w:t xml:space="preserve"> </w:t>
      </w:r>
      <w:r w:rsidR="007A299B" w:rsidRPr="008822FD">
        <w:rPr>
          <w:lang w:val="en-GB"/>
        </w:rPr>
        <w:t>BGN</w:t>
      </w:r>
      <w:r w:rsidR="005E04F2" w:rsidRPr="008822FD">
        <w:rPr>
          <w:lang w:val="en-GB"/>
        </w:rPr>
        <w:t>.</w:t>
      </w:r>
    </w:p>
    <w:p w14:paraId="457C125B" w14:textId="71AC372E" w:rsidR="00495700" w:rsidRPr="008822FD" w:rsidRDefault="000F0561" w:rsidP="00BA6C1D">
      <w:pPr>
        <w:ind w:firstLine="720"/>
        <w:rPr>
          <w:lang w:val="en-GB"/>
        </w:rPr>
      </w:pPr>
      <w:r w:rsidRPr="008822FD">
        <w:rPr>
          <w:lang w:val="en-GB"/>
        </w:rPr>
        <w:t>Slight damages to the permanent way of</w:t>
      </w:r>
      <w:r w:rsidR="00695CDC" w:rsidRPr="008822FD">
        <w:rPr>
          <w:lang w:val="en-GB"/>
        </w:rPr>
        <w:t xml:space="preserve"> 3-</w:t>
      </w:r>
      <w:r w:rsidRPr="008822FD">
        <w:rPr>
          <w:lang w:val="en-GB"/>
        </w:rPr>
        <w:t>rd track in Stolnik station</w:t>
      </w:r>
      <w:r w:rsidR="00495700" w:rsidRPr="008822FD">
        <w:rPr>
          <w:lang w:val="en-GB"/>
        </w:rPr>
        <w:t xml:space="preserve">. </w:t>
      </w:r>
      <w:r w:rsidRPr="008822FD">
        <w:rPr>
          <w:lang w:val="en-GB"/>
        </w:rPr>
        <w:t xml:space="preserve">No data on caused damages </w:t>
      </w:r>
      <w:proofErr w:type="gramStart"/>
      <w:r w:rsidRPr="008822FD">
        <w:rPr>
          <w:lang w:val="en-GB"/>
        </w:rPr>
        <w:t>were presented</w:t>
      </w:r>
      <w:proofErr w:type="gramEnd"/>
      <w:r w:rsidR="00495700" w:rsidRPr="008822FD">
        <w:rPr>
          <w:lang w:val="en-GB"/>
        </w:rPr>
        <w:t>.</w:t>
      </w:r>
    </w:p>
    <w:p w14:paraId="30C89FC0" w14:textId="6FC962D5" w:rsidR="002E278F" w:rsidRPr="008822FD" w:rsidRDefault="00BD1123" w:rsidP="00BA6C1D">
      <w:pPr>
        <w:ind w:firstLine="720"/>
        <w:rPr>
          <w:lang w:val="en-GB"/>
        </w:rPr>
      </w:pPr>
      <w:r w:rsidRPr="008822FD">
        <w:rPr>
          <w:lang w:val="en-GB"/>
        </w:rPr>
        <w:t>The costs for rehabilitation activities amount to</w:t>
      </w:r>
      <w:r w:rsidR="002E278F" w:rsidRPr="008822FD">
        <w:rPr>
          <w:lang w:val="en-GB"/>
        </w:rPr>
        <w:t xml:space="preserve"> 545</w:t>
      </w:r>
      <w:proofErr w:type="gramStart"/>
      <w:r w:rsidR="002E278F" w:rsidRPr="008822FD">
        <w:rPr>
          <w:lang w:val="en-GB"/>
        </w:rPr>
        <w:t>,00</w:t>
      </w:r>
      <w:proofErr w:type="gramEnd"/>
      <w:r w:rsidR="002E278F" w:rsidRPr="008822FD">
        <w:rPr>
          <w:lang w:val="en-GB"/>
        </w:rPr>
        <w:t xml:space="preserve"> </w:t>
      </w:r>
      <w:r w:rsidR="00811B9F" w:rsidRPr="008822FD">
        <w:rPr>
          <w:lang w:val="en-GB"/>
        </w:rPr>
        <w:t>BGN</w:t>
      </w:r>
      <w:r w:rsidR="002E278F" w:rsidRPr="008822FD">
        <w:rPr>
          <w:lang w:val="en-GB"/>
        </w:rPr>
        <w:t>.</w:t>
      </w:r>
    </w:p>
    <w:p w14:paraId="4222964A" w14:textId="3182ED1A" w:rsidR="002E38AC" w:rsidRPr="008822FD" w:rsidRDefault="00885F31" w:rsidP="00700F23">
      <w:pPr>
        <w:pStyle w:val="ab"/>
        <w:numPr>
          <w:ilvl w:val="0"/>
          <w:numId w:val="31"/>
        </w:numPr>
        <w:tabs>
          <w:tab w:val="left" w:pos="993"/>
        </w:tabs>
        <w:spacing w:before="120"/>
        <w:ind w:left="0" w:firstLine="709"/>
        <w:contextualSpacing w:val="0"/>
        <w:rPr>
          <w:i/>
          <w:iCs/>
          <w:lang w:val="en-GB"/>
        </w:rPr>
      </w:pPr>
      <w:r w:rsidRPr="008822FD">
        <w:rPr>
          <w:i/>
          <w:iCs/>
          <w:lang w:val="en-GB"/>
        </w:rPr>
        <w:t>Description of other consequences, including the event impact on the usual activity of the participants</w:t>
      </w:r>
      <w:r w:rsidR="002E38AC" w:rsidRPr="008822FD">
        <w:rPr>
          <w:i/>
          <w:iCs/>
          <w:lang w:val="en-GB"/>
        </w:rPr>
        <w:t>.</w:t>
      </w:r>
    </w:p>
    <w:p w14:paraId="43EC7ADC" w14:textId="1422F6D2" w:rsidR="002E38AC" w:rsidRPr="008822FD" w:rsidRDefault="00885F31" w:rsidP="002E38AC">
      <w:pPr>
        <w:rPr>
          <w:lang w:val="en-GB"/>
        </w:rPr>
      </w:pPr>
      <w:r w:rsidRPr="008822FD">
        <w:rPr>
          <w:lang w:val="en-GB"/>
        </w:rPr>
        <w:t>None</w:t>
      </w:r>
      <w:r w:rsidR="00495700" w:rsidRPr="008822FD">
        <w:rPr>
          <w:lang w:val="en-GB"/>
        </w:rPr>
        <w:t>.</w:t>
      </w:r>
    </w:p>
    <w:p w14:paraId="62322BED" w14:textId="47B61B12" w:rsidR="002E38AC" w:rsidRPr="008822FD" w:rsidRDefault="0076193A" w:rsidP="00A92E4E">
      <w:pPr>
        <w:pStyle w:val="ab"/>
        <w:numPr>
          <w:ilvl w:val="0"/>
          <w:numId w:val="31"/>
        </w:numPr>
        <w:tabs>
          <w:tab w:val="left" w:pos="993"/>
        </w:tabs>
        <w:spacing w:before="120"/>
        <w:contextualSpacing w:val="0"/>
        <w:rPr>
          <w:i/>
          <w:iCs/>
          <w:lang w:val="en-GB"/>
        </w:rPr>
      </w:pPr>
      <w:r w:rsidRPr="008822FD">
        <w:rPr>
          <w:i/>
          <w:iCs/>
          <w:lang w:val="en-GB"/>
        </w:rPr>
        <w:t>Identity of the participants and their functions, as well as of the involved entities</w:t>
      </w:r>
      <w:r w:rsidR="002E38AC" w:rsidRPr="008822FD">
        <w:rPr>
          <w:i/>
          <w:iCs/>
          <w:lang w:val="en-GB"/>
        </w:rPr>
        <w:t>.</w:t>
      </w:r>
    </w:p>
    <w:p w14:paraId="1F5AF119" w14:textId="454286AA" w:rsidR="00495700" w:rsidRPr="008822FD" w:rsidRDefault="0076193A" w:rsidP="00495700">
      <w:pPr>
        <w:ind w:left="720" w:right="28" w:firstLine="0"/>
        <w:rPr>
          <w:bCs/>
          <w:i/>
          <w:iCs/>
          <w:szCs w:val="24"/>
          <w:lang w:val="en-GB"/>
        </w:rPr>
      </w:pPr>
      <w:r w:rsidRPr="008822FD">
        <w:rPr>
          <w:bCs/>
          <w:i/>
          <w:iCs/>
          <w:szCs w:val="24"/>
          <w:lang w:val="en-GB"/>
        </w:rPr>
        <w:t>Railway infrastructure</w:t>
      </w:r>
      <w:r w:rsidR="00495700" w:rsidRPr="008822FD">
        <w:rPr>
          <w:bCs/>
          <w:i/>
          <w:iCs/>
          <w:szCs w:val="24"/>
          <w:lang w:val="en-GB"/>
        </w:rPr>
        <w:t>:</w:t>
      </w:r>
    </w:p>
    <w:p w14:paraId="7EE01F66" w14:textId="2F27C8EF" w:rsidR="00495700" w:rsidRPr="008822FD" w:rsidRDefault="0076193A" w:rsidP="00E27C36">
      <w:pPr>
        <w:pStyle w:val="ab"/>
        <w:numPr>
          <w:ilvl w:val="0"/>
          <w:numId w:val="25"/>
        </w:numPr>
        <w:tabs>
          <w:tab w:val="left" w:pos="993"/>
        </w:tabs>
        <w:ind w:right="28" w:firstLine="349"/>
        <w:rPr>
          <w:szCs w:val="24"/>
          <w:lang w:val="en-GB"/>
        </w:rPr>
      </w:pPr>
      <w:r w:rsidRPr="008822FD">
        <w:rPr>
          <w:szCs w:val="24"/>
          <w:lang w:val="en-GB"/>
        </w:rPr>
        <w:t>Traffic manager on duty in Stolnik station</w:t>
      </w:r>
      <w:r w:rsidR="00695CDC" w:rsidRPr="008822FD">
        <w:rPr>
          <w:szCs w:val="24"/>
          <w:lang w:val="en-GB"/>
        </w:rPr>
        <w:t xml:space="preserve"> –</w:t>
      </w:r>
      <w:r w:rsidR="00554B3D" w:rsidRPr="008822FD">
        <w:rPr>
          <w:szCs w:val="24"/>
          <w:lang w:val="en-GB"/>
        </w:rPr>
        <w:t xml:space="preserve"> </w:t>
      </w:r>
      <w:r w:rsidRPr="008822FD">
        <w:rPr>
          <w:szCs w:val="24"/>
          <w:lang w:val="en-GB"/>
        </w:rPr>
        <w:t>employ of SE NRIC</w:t>
      </w:r>
      <w:r w:rsidR="00495700" w:rsidRPr="008822FD">
        <w:rPr>
          <w:szCs w:val="24"/>
          <w:lang w:val="en-GB"/>
        </w:rPr>
        <w:t>;</w:t>
      </w:r>
    </w:p>
    <w:p w14:paraId="08D0B94D" w14:textId="4D72C78A" w:rsidR="00815AD4" w:rsidRPr="008822FD" w:rsidRDefault="00027955" w:rsidP="00E27C36">
      <w:pPr>
        <w:pStyle w:val="ab"/>
        <w:numPr>
          <w:ilvl w:val="0"/>
          <w:numId w:val="25"/>
        </w:numPr>
        <w:tabs>
          <w:tab w:val="left" w:pos="993"/>
        </w:tabs>
        <w:ind w:right="28" w:firstLine="349"/>
        <w:rPr>
          <w:szCs w:val="24"/>
          <w:lang w:val="en-GB"/>
        </w:rPr>
      </w:pPr>
      <w:r w:rsidRPr="008822FD">
        <w:rPr>
          <w:szCs w:val="24"/>
          <w:lang w:val="en-GB"/>
        </w:rPr>
        <w:t>SE ,,National Railway Infrastructure Company“ has</w:t>
      </w:r>
      <w:r w:rsidR="00815AD4" w:rsidRPr="008822FD">
        <w:rPr>
          <w:szCs w:val="24"/>
          <w:lang w:val="en-GB"/>
        </w:rPr>
        <w:t>;</w:t>
      </w:r>
    </w:p>
    <w:p w14:paraId="6DC6C088" w14:textId="5A1FA560" w:rsidR="00A45EA8" w:rsidRPr="008822FD" w:rsidRDefault="00AB0A8C" w:rsidP="00AB0A8C">
      <w:pPr>
        <w:ind w:firstLine="720"/>
        <w:rPr>
          <w:szCs w:val="24"/>
          <w:lang w:val="en-GB"/>
        </w:rPr>
      </w:pPr>
      <w:r w:rsidRPr="008822FD">
        <w:rPr>
          <w:lang w:val="en-GB"/>
        </w:rPr>
        <w:t xml:space="preserve">- </w:t>
      </w:r>
      <w:r w:rsidR="0064310E" w:rsidRPr="008822FD">
        <w:rPr>
          <w:lang w:val="en-GB"/>
        </w:rPr>
        <w:t>Safety Authorization No № BG 21/2018/0001 valid from 01.07.2018 until 30.06.2023</w:t>
      </w:r>
    </w:p>
    <w:p w14:paraId="77218BA8" w14:textId="2A45DB75" w:rsidR="00495700" w:rsidRPr="008822FD" w:rsidRDefault="002E159F" w:rsidP="00495700">
      <w:pPr>
        <w:ind w:left="720" w:right="28" w:firstLine="0"/>
        <w:rPr>
          <w:bCs/>
          <w:i/>
          <w:iCs/>
          <w:szCs w:val="24"/>
          <w:lang w:val="en-GB"/>
        </w:rPr>
      </w:pPr>
      <w:r w:rsidRPr="008822FD">
        <w:rPr>
          <w:bCs/>
          <w:i/>
          <w:iCs/>
          <w:szCs w:val="24"/>
          <w:lang w:val="en-GB"/>
        </w:rPr>
        <w:t>Railway undertaking</w:t>
      </w:r>
      <w:r w:rsidR="00495700" w:rsidRPr="008822FD">
        <w:rPr>
          <w:bCs/>
          <w:i/>
          <w:iCs/>
          <w:szCs w:val="24"/>
          <w:lang w:val="en-GB"/>
        </w:rPr>
        <w:t>:</w:t>
      </w:r>
    </w:p>
    <w:p w14:paraId="5CF792C2" w14:textId="6BF16291" w:rsidR="00495700" w:rsidRPr="008822FD" w:rsidRDefault="00AE7906" w:rsidP="00E27C36">
      <w:pPr>
        <w:pStyle w:val="ab"/>
        <w:numPr>
          <w:ilvl w:val="0"/>
          <w:numId w:val="25"/>
        </w:numPr>
        <w:tabs>
          <w:tab w:val="left" w:pos="993"/>
        </w:tabs>
        <w:ind w:right="28" w:firstLine="349"/>
        <w:rPr>
          <w:szCs w:val="24"/>
          <w:lang w:val="en-GB"/>
        </w:rPr>
      </w:pPr>
      <w:r w:rsidRPr="008822FD">
        <w:rPr>
          <w:szCs w:val="24"/>
          <w:lang w:val="en-GB"/>
        </w:rPr>
        <w:t>Engine driver, locomotive of locomotive No 46041 – employee of “BDZ-Cargo” Ltd.</w:t>
      </w:r>
      <w:r w:rsidR="00495700" w:rsidRPr="008822FD">
        <w:rPr>
          <w:szCs w:val="24"/>
          <w:lang w:val="en-GB"/>
        </w:rPr>
        <w:t>;</w:t>
      </w:r>
    </w:p>
    <w:p w14:paraId="20C5F784" w14:textId="335F3E3E" w:rsidR="00495700" w:rsidRPr="008822FD" w:rsidRDefault="00E95633" w:rsidP="00E27C36">
      <w:pPr>
        <w:pStyle w:val="ab"/>
        <w:numPr>
          <w:ilvl w:val="0"/>
          <w:numId w:val="25"/>
        </w:numPr>
        <w:tabs>
          <w:tab w:val="left" w:pos="993"/>
        </w:tabs>
        <w:ind w:right="28" w:firstLine="349"/>
        <w:rPr>
          <w:szCs w:val="24"/>
          <w:lang w:val="en-GB"/>
        </w:rPr>
      </w:pPr>
      <w:r w:rsidRPr="008822FD">
        <w:rPr>
          <w:szCs w:val="24"/>
          <w:lang w:val="en-GB"/>
        </w:rPr>
        <w:t>Assistant engine-driver, locomotive of locomotive No 46041 employee of “BDZ-Cargo” Ltd.</w:t>
      </w:r>
      <w:r w:rsidR="00554B3D" w:rsidRPr="008822FD">
        <w:rPr>
          <w:szCs w:val="24"/>
          <w:lang w:val="en-GB"/>
        </w:rPr>
        <w:t>;</w:t>
      </w:r>
    </w:p>
    <w:p w14:paraId="0A3DF6A6" w14:textId="1D5B77FF" w:rsidR="00A45EA8" w:rsidRPr="008822FD" w:rsidRDefault="001133DB" w:rsidP="00E27C36">
      <w:pPr>
        <w:pStyle w:val="ab"/>
        <w:numPr>
          <w:ilvl w:val="0"/>
          <w:numId w:val="25"/>
        </w:numPr>
        <w:tabs>
          <w:tab w:val="left" w:pos="993"/>
          <w:tab w:val="left" w:pos="1134"/>
        </w:tabs>
        <w:ind w:right="28" w:firstLine="349"/>
        <w:rPr>
          <w:szCs w:val="24"/>
          <w:lang w:val="en-GB"/>
        </w:rPr>
      </w:pPr>
      <w:r w:rsidRPr="008822FD">
        <w:rPr>
          <w:szCs w:val="24"/>
          <w:lang w:val="en-GB"/>
        </w:rPr>
        <w:t>“BDZ-Cargo“ Ltd. has</w:t>
      </w:r>
      <w:r w:rsidR="00A45EA8" w:rsidRPr="008822FD">
        <w:rPr>
          <w:szCs w:val="24"/>
          <w:lang w:val="en-GB"/>
        </w:rPr>
        <w:t>:</w:t>
      </w:r>
      <w:r w:rsidR="00A45EA8" w:rsidRPr="008822FD">
        <w:rPr>
          <w:lang w:val="en-GB"/>
        </w:rPr>
        <w:t xml:space="preserve"> </w:t>
      </w:r>
    </w:p>
    <w:p w14:paraId="60AAF0B1" w14:textId="77777777" w:rsidR="00F61026" w:rsidRPr="008822FD" w:rsidRDefault="00F61026" w:rsidP="00F61026">
      <w:pPr>
        <w:pStyle w:val="ab"/>
        <w:numPr>
          <w:ilvl w:val="1"/>
          <w:numId w:val="25"/>
        </w:numPr>
        <w:ind w:right="28"/>
        <w:rPr>
          <w:szCs w:val="24"/>
          <w:lang w:val="en-GB"/>
        </w:rPr>
      </w:pPr>
      <w:r w:rsidRPr="008822FD">
        <w:rPr>
          <w:szCs w:val="24"/>
          <w:lang w:val="en-GB"/>
        </w:rPr>
        <w:t xml:space="preserve">License for performing railway services No 203/31.12.2018; </w:t>
      </w:r>
    </w:p>
    <w:p w14:paraId="18E0AC2A" w14:textId="77777777" w:rsidR="00F61026" w:rsidRPr="008822FD" w:rsidRDefault="00F61026" w:rsidP="00F61026">
      <w:pPr>
        <w:pStyle w:val="ab"/>
        <w:numPr>
          <w:ilvl w:val="1"/>
          <w:numId w:val="25"/>
        </w:numPr>
        <w:ind w:right="28"/>
        <w:rPr>
          <w:szCs w:val="24"/>
          <w:lang w:val="en-GB"/>
        </w:rPr>
      </w:pPr>
      <w:r w:rsidRPr="008822FD">
        <w:rPr>
          <w:szCs w:val="24"/>
          <w:lang w:val="en-GB"/>
        </w:rPr>
        <w:t>Safety Certificate part А BG 11 2017 0008, valid until 30.12.2022;</w:t>
      </w:r>
    </w:p>
    <w:p w14:paraId="008FC4EC" w14:textId="3BAFCC8D" w:rsidR="00A45EA8" w:rsidRPr="008822FD" w:rsidRDefault="00F61026" w:rsidP="00F61026">
      <w:pPr>
        <w:pStyle w:val="ab"/>
        <w:numPr>
          <w:ilvl w:val="1"/>
          <w:numId w:val="25"/>
        </w:numPr>
        <w:ind w:right="28"/>
        <w:rPr>
          <w:szCs w:val="24"/>
          <w:lang w:val="en-GB"/>
        </w:rPr>
      </w:pPr>
      <w:r w:rsidRPr="008822FD">
        <w:rPr>
          <w:szCs w:val="24"/>
          <w:lang w:val="en-GB"/>
        </w:rPr>
        <w:t>Safety Certificate part B BG 12 2017 0008, valid until 30.12.2022.</w:t>
      </w:r>
    </w:p>
    <w:p w14:paraId="0730B97E" w14:textId="37389806" w:rsidR="00330DB1" w:rsidRPr="008822FD" w:rsidRDefault="00F61026" w:rsidP="00A92E4E">
      <w:pPr>
        <w:pStyle w:val="ab"/>
        <w:numPr>
          <w:ilvl w:val="0"/>
          <w:numId w:val="31"/>
        </w:numPr>
        <w:tabs>
          <w:tab w:val="left" w:pos="993"/>
        </w:tabs>
        <w:spacing w:before="120"/>
        <w:contextualSpacing w:val="0"/>
        <w:rPr>
          <w:i/>
          <w:iCs/>
          <w:lang w:val="en-GB"/>
        </w:rPr>
      </w:pPr>
      <w:r w:rsidRPr="008822FD">
        <w:rPr>
          <w:i/>
          <w:iCs/>
          <w:lang w:val="en-GB"/>
        </w:rPr>
        <w:t>Description and identifiers of the train and its composition, including the rolling stock and its registration numbers</w:t>
      </w:r>
      <w:r w:rsidR="00815AD4" w:rsidRPr="008822FD">
        <w:rPr>
          <w:i/>
          <w:iCs/>
          <w:lang w:val="en-GB"/>
        </w:rPr>
        <w:t>.</w:t>
      </w:r>
    </w:p>
    <w:p w14:paraId="793016FB" w14:textId="6752F9E5" w:rsidR="00A45EA8" w:rsidRPr="008822FD" w:rsidRDefault="00797F83" w:rsidP="00E27C36">
      <w:pPr>
        <w:pStyle w:val="ab"/>
        <w:numPr>
          <w:ilvl w:val="0"/>
          <w:numId w:val="36"/>
        </w:numPr>
        <w:tabs>
          <w:tab w:val="left" w:pos="284"/>
          <w:tab w:val="left" w:pos="993"/>
        </w:tabs>
        <w:spacing w:before="120"/>
        <w:ind w:firstLine="349"/>
        <w:rPr>
          <w:iCs/>
          <w:lang w:val="en-GB"/>
        </w:rPr>
      </w:pPr>
      <w:r w:rsidRPr="008822FD">
        <w:rPr>
          <w:iCs/>
          <w:lang w:val="en-GB"/>
        </w:rPr>
        <w:t>Direct freight train</w:t>
      </w:r>
      <w:r w:rsidR="00E428D3" w:rsidRPr="008822FD">
        <w:rPr>
          <w:iCs/>
          <w:lang w:val="en-GB"/>
        </w:rPr>
        <w:t xml:space="preserve"> № 3060</w:t>
      </w:r>
      <w:r w:rsidR="00774A47" w:rsidRPr="008822FD">
        <w:rPr>
          <w:iCs/>
          <w:lang w:val="en-GB"/>
        </w:rPr>
        <w:t xml:space="preserve">2, </w:t>
      </w:r>
      <w:r w:rsidRPr="008822FD">
        <w:rPr>
          <w:iCs/>
          <w:lang w:val="en-GB"/>
        </w:rPr>
        <w:t>direct</w:t>
      </w:r>
      <w:r w:rsidR="00774A47" w:rsidRPr="008822FD">
        <w:rPr>
          <w:iCs/>
          <w:lang w:val="en-GB"/>
        </w:rPr>
        <w:t>;</w:t>
      </w:r>
    </w:p>
    <w:p w14:paraId="5A788EB3" w14:textId="46A97287" w:rsidR="00A45EA8" w:rsidRPr="008822FD" w:rsidRDefault="00797F83" w:rsidP="00E27C36">
      <w:pPr>
        <w:pStyle w:val="ab"/>
        <w:numPr>
          <w:ilvl w:val="0"/>
          <w:numId w:val="36"/>
        </w:numPr>
        <w:tabs>
          <w:tab w:val="left" w:pos="993"/>
        </w:tabs>
        <w:spacing w:before="120"/>
        <w:ind w:firstLine="349"/>
        <w:rPr>
          <w:iCs/>
          <w:lang w:val="en-GB"/>
        </w:rPr>
      </w:pPr>
      <w:r w:rsidRPr="008822FD">
        <w:rPr>
          <w:iCs/>
          <w:lang w:val="en-GB"/>
        </w:rPr>
        <w:t xml:space="preserve">Electric locomotive </w:t>
      </w:r>
      <w:r w:rsidR="00774A47" w:rsidRPr="008822FD">
        <w:rPr>
          <w:iCs/>
          <w:lang w:val="en-GB"/>
        </w:rPr>
        <w:t xml:space="preserve">№ </w:t>
      </w:r>
      <w:r w:rsidR="00855116" w:rsidRPr="008822FD">
        <w:rPr>
          <w:iCs/>
          <w:lang w:val="en-GB"/>
        </w:rPr>
        <w:t>915200</w:t>
      </w:r>
      <w:r w:rsidR="00774A47" w:rsidRPr="008822FD">
        <w:rPr>
          <w:iCs/>
          <w:lang w:val="en-GB"/>
        </w:rPr>
        <w:t>46041</w:t>
      </w:r>
      <w:r w:rsidR="00855116" w:rsidRPr="008822FD">
        <w:rPr>
          <w:iCs/>
          <w:lang w:val="en-GB"/>
        </w:rPr>
        <w:t>-7</w:t>
      </w:r>
      <w:r w:rsidR="00774A47" w:rsidRPr="008822FD">
        <w:rPr>
          <w:iCs/>
          <w:lang w:val="en-GB"/>
        </w:rPr>
        <w:t xml:space="preserve"> – </w:t>
      </w:r>
      <w:r w:rsidR="00B0049F" w:rsidRPr="008822FD">
        <w:rPr>
          <w:iCs/>
          <w:lang w:val="en-GB"/>
        </w:rPr>
        <w:t>with valid registration in the Vehicles Register</w:t>
      </w:r>
      <w:r w:rsidR="00774A47" w:rsidRPr="008822FD">
        <w:rPr>
          <w:iCs/>
          <w:lang w:val="en-GB"/>
        </w:rPr>
        <w:t>;</w:t>
      </w:r>
    </w:p>
    <w:p w14:paraId="6511AE0F" w14:textId="49EDA278" w:rsidR="002E38AC" w:rsidRPr="008822FD" w:rsidRDefault="00891A0A" w:rsidP="00E27C36">
      <w:pPr>
        <w:pStyle w:val="ab"/>
        <w:numPr>
          <w:ilvl w:val="0"/>
          <w:numId w:val="36"/>
        </w:numPr>
        <w:tabs>
          <w:tab w:val="left" w:pos="993"/>
        </w:tabs>
        <w:spacing w:before="120"/>
        <w:ind w:firstLine="349"/>
        <w:rPr>
          <w:iCs/>
          <w:lang w:val="en-GB"/>
        </w:rPr>
      </w:pPr>
      <w:r w:rsidRPr="008822FD">
        <w:rPr>
          <w:iCs/>
          <w:lang w:val="en-GB"/>
        </w:rPr>
        <w:t>Open wagons</w:t>
      </w:r>
      <w:r w:rsidR="00A45EA8" w:rsidRPr="008822FD">
        <w:rPr>
          <w:iCs/>
          <w:lang w:val="en-GB"/>
        </w:rPr>
        <w:t xml:space="preserve"> – </w:t>
      </w:r>
      <w:r w:rsidRPr="008822FD">
        <w:rPr>
          <w:iCs/>
          <w:lang w:val="en-GB"/>
        </w:rPr>
        <w:t>series</w:t>
      </w:r>
      <w:r w:rsidR="00A45EA8" w:rsidRPr="008822FD">
        <w:rPr>
          <w:iCs/>
          <w:lang w:val="en-GB"/>
        </w:rPr>
        <w:t xml:space="preserve"> </w:t>
      </w:r>
      <w:r w:rsidR="00E54B0B" w:rsidRPr="008822FD">
        <w:rPr>
          <w:iCs/>
          <w:lang w:val="en-GB"/>
        </w:rPr>
        <w:t>Eaos, 34</w:t>
      </w:r>
      <w:r w:rsidR="00A45EA8" w:rsidRPr="008822FD">
        <w:rPr>
          <w:iCs/>
          <w:lang w:val="en-GB"/>
        </w:rPr>
        <w:t xml:space="preserve"> </w:t>
      </w:r>
      <w:r w:rsidRPr="008822FD">
        <w:rPr>
          <w:iCs/>
          <w:lang w:val="en-GB"/>
        </w:rPr>
        <w:t>units</w:t>
      </w:r>
      <w:r w:rsidR="00A45EA8" w:rsidRPr="008822FD">
        <w:rPr>
          <w:iCs/>
          <w:lang w:val="en-GB"/>
        </w:rPr>
        <w:t xml:space="preserve"> </w:t>
      </w:r>
      <w:r w:rsidRPr="008822FD">
        <w:rPr>
          <w:iCs/>
          <w:lang w:val="en-GB"/>
        </w:rPr>
        <w:t>registered in the Vehicles Register</w:t>
      </w:r>
      <w:r w:rsidR="00A45EA8" w:rsidRPr="008822FD">
        <w:rPr>
          <w:iCs/>
          <w:lang w:val="en-GB"/>
        </w:rPr>
        <w:t>;</w:t>
      </w:r>
      <w:r w:rsidR="00815AD4" w:rsidRPr="008822FD">
        <w:rPr>
          <w:iCs/>
          <w:lang w:val="en-GB"/>
        </w:rPr>
        <w:t xml:space="preserve"> </w:t>
      </w:r>
    </w:p>
    <w:p w14:paraId="69F8B534" w14:textId="13B84F6F" w:rsidR="00A45EA8" w:rsidRPr="008822FD" w:rsidRDefault="00AC1202" w:rsidP="00197778">
      <w:pPr>
        <w:pStyle w:val="ab"/>
        <w:numPr>
          <w:ilvl w:val="0"/>
          <w:numId w:val="31"/>
        </w:numPr>
        <w:tabs>
          <w:tab w:val="left" w:pos="993"/>
        </w:tabs>
        <w:spacing w:before="120"/>
        <w:ind w:left="0" w:firstLine="709"/>
        <w:contextualSpacing w:val="0"/>
        <w:rPr>
          <w:i/>
          <w:iCs/>
          <w:lang w:val="en-GB"/>
        </w:rPr>
      </w:pPr>
      <w:r w:rsidRPr="008822FD">
        <w:rPr>
          <w:i/>
          <w:iCs/>
          <w:lang w:val="en-GB"/>
        </w:rPr>
        <w:t>Description of the respective parts of the railway infrastructure.</w:t>
      </w:r>
    </w:p>
    <w:p w14:paraId="192B12C3" w14:textId="3F320FD8" w:rsidR="00A45EA8" w:rsidRPr="008822FD" w:rsidRDefault="00387B3D" w:rsidP="00A45EA8">
      <w:pPr>
        <w:pStyle w:val="ab"/>
        <w:ind w:left="1069" w:firstLine="0"/>
        <w:rPr>
          <w:i/>
          <w:iCs/>
          <w:lang w:val="en-GB"/>
        </w:rPr>
      </w:pPr>
      <w:r w:rsidRPr="008822FD">
        <w:rPr>
          <w:i/>
          <w:iCs/>
          <w:lang w:val="en-GB"/>
        </w:rPr>
        <w:t>Description of the signalling and the block system</w:t>
      </w:r>
      <w:r w:rsidR="00197778" w:rsidRPr="008822FD">
        <w:rPr>
          <w:i/>
          <w:iCs/>
          <w:lang w:val="en-GB"/>
        </w:rPr>
        <w:t>:</w:t>
      </w:r>
    </w:p>
    <w:p w14:paraId="48190CE4" w14:textId="3E0B1252" w:rsidR="00197778" w:rsidRPr="008822FD" w:rsidRDefault="008069F0" w:rsidP="00E27C36">
      <w:pPr>
        <w:pStyle w:val="ab"/>
        <w:numPr>
          <w:ilvl w:val="0"/>
          <w:numId w:val="39"/>
        </w:numPr>
        <w:tabs>
          <w:tab w:val="left" w:pos="993"/>
        </w:tabs>
        <w:ind w:firstLine="349"/>
        <w:rPr>
          <w:iCs/>
          <w:lang w:val="en-GB"/>
        </w:rPr>
      </w:pPr>
      <w:r w:rsidRPr="008822FD">
        <w:rPr>
          <w:iCs/>
          <w:lang w:val="en-GB"/>
        </w:rPr>
        <w:t>Stolnik station is equipped with RRI</w:t>
      </w:r>
      <w:r w:rsidR="003A4210" w:rsidRPr="008822FD">
        <w:rPr>
          <w:iCs/>
          <w:lang w:val="en-GB"/>
        </w:rPr>
        <w:t xml:space="preserve"> – </w:t>
      </w:r>
      <w:r w:rsidRPr="008822FD">
        <w:rPr>
          <w:iCs/>
          <w:lang w:val="en-GB"/>
        </w:rPr>
        <w:t>Russian for small stations</w:t>
      </w:r>
      <w:r w:rsidR="00197778" w:rsidRPr="008822FD">
        <w:rPr>
          <w:iCs/>
          <w:lang w:val="en-GB"/>
        </w:rPr>
        <w:t>;</w:t>
      </w:r>
    </w:p>
    <w:p w14:paraId="0410617F" w14:textId="02F80DED" w:rsidR="00197778" w:rsidRPr="008822FD" w:rsidRDefault="00033652" w:rsidP="00E27C36">
      <w:pPr>
        <w:pStyle w:val="ab"/>
        <w:numPr>
          <w:ilvl w:val="0"/>
          <w:numId w:val="39"/>
        </w:numPr>
        <w:tabs>
          <w:tab w:val="left" w:pos="993"/>
        </w:tabs>
        <w:ind w:firstLine="349"/>
        <w:rPr>
          <w:iCs/>
          <w:lang w:val="en-GB"/>
        </w:rPr>
      </w:pPr>
      <w:r w:rsidRPr="008822FD">
        <w:rPr>
          <w:iCs/>
          <w:lang w:val="en-GB"/>
        </w:rPr>
        <w:t>The indications of the semaphores are on the speed signalling</w:t>
      </w:r>
      <w:r w:rsidR="00197778" w:rsidRPr="008822FD">
        <w:rPr>
          <w:iCs/>
          <w:lang w:val="en-GB"/>
        </w:rPr>
        <w:t>;</w:t>
      </w:r>
    </w:p>
    <w:p w14:paraId="4903429E" w14:textId="24E416EA" w:rsidR="00A45EA8" w:rsidRPr="008822FD" w:rsidRDefault="00EC2461" w:rsidP="00E27C36">
      <w:pPr>
        <w:pStyle w:val="ab"/>
        <w:numPr>
          <w:ilvl w:val="0"/>
          <w:numId w:val="39"/>
        </w:numPr>
        <w:tabs>
          <w:tab w:val="left" w:pos="993"/>
        </w:tabs>
        <w:ind w:firstLine="349"/>
        <w:rPr>
          <w:iCs/>
          <w:lang w:val="en-GB"/>
        </w:rPr>
      </w:pPr>
      <w:r w:rsidRPr="008822FD">
        <w:rPr>
          <w:iCs/>
          <w:lang w:val="en-GB"/>
        </w:rPr>
        <w:t>The interstation Sarantsi</w:t>
      </w:r>
      <w:r w:rsidR="00774A47" w:rsidRPr="008822FD">
        <w:rPr>
          <w:iCs/>
          <w:lang w:val="en-GB"/>
        </w:rPr>
        <w:t xml:space="preserve"> </w:t>
      </w:r>
      <w:r w:rsidR="003A4210" w:rsidRPr="008822FD">
        <w:rPr>
          <w:iCs/>
          <w:lang w:val="en-GB"/>
        </w:rPr>
        <w:t xml:space="preserve">– </w:t>
      </w:r>
      <w:r w:rsidRPr="008822FD">
        <w:rPr>
          <w:iCs/>
          <w:lang w:val="en-GB"/>
        </w:rPr>
        <w:t>Stolnik</w:t>
      </w:r>
      <w:r w:rsidR="00774A47" w:rsidRPr="008822FD">
        <w:rPr>
          <w:iCs/>
          <w:lang w:val="en-GB"/>
        </w:rPr>
        <w:t xml:space="preserve"> </w:t>
      </w:r>
      <w:r w:rsidR="00197778" w:rsidRPr="008822FD">
        <w:rPr>
          <w:iCs/>
          <w:lang w:val="en-GB"/>
        </w:rPr>
        <w:t>–</w:t>
      </w:r>
      <w:r w:rsidR="003A4210" w:rsidRPr="008822FD">
        <w:rPr>
          <w:iCs/>
          <w:lang w:val="en-GB"/>
        </w:rPr>
        <w:t xml:space="preserve"> </w:t>
      </w:r>
      <w:r w:rsidRPr="008822FD">
        <w:rPr>
          <w:iCs/>
          <w:lang w:val="en-GB"/>
        </w:rPr>
        <w:t>Yana</w:t>
      </w:r>
      <w:r w:rsidR="00774A47" w:rsidRPr="008822FD">
        <w:rPr>
          <w:iCs/>
          <w:lang w:val="en-GB"/>
        </w:rPr>
        <w:t xml:space="preserve"> </w:t>
      </w:r>
      <w:r w:rsidRPr="008822FD">
        <w:rPr>
          <w:iCs/>
          <w:lang w:val="en-GB"/>
        </w:rPr>
        <w:t>are equipped with Automatic Block System</w:t>
      </w:r>
      <w:r w:rsidR="00A92E4E" w:rsidRPr="008822FD">
        <w:rPr>
          <w:iCs/>
          <w:lang w:val="en-GB"/>
        </w:rPr>
        <w:t xml:space="preserve"> (</w:t>
      </w:r>
      <w:r w:rsidR="00D30306" w:rsidRPr="008822FD">
        <w:rPr>
          <w:iCs/>
          <w:lang w:val="en-GB"/>
        </w:rPr>
        <w:t>ABS</w:t>
      </w:r>
      <w:r w:rsidR="00A92E4E" w:rsidRPr="008822FD">
        <w:rPr>
          <w:iCs/>
          <w:lang w:val="en-GB"/>
        </w:rPr>
        <w:t>)</w:t>
      </w:r>
      <w:r w:rsidR="003A4210" w:rsidRPr="008822FD">
        <w:rPr>
          <w:iCs/>
          <w:lang w:val="en-GB"/>
        </w:rPr>
        <w:t xml:space="preserve"> </w:t>
      </w:r>
      <w:r w:rsidR="00D30306" w:rsidRPr="008822FD">
        <w:rPr>
          <w:iCs/>
          <w:lang w:val="en-GB"/>
        </w:rPr>
        <w:t>without passing signals with axle counters</w:t>
      </w:r>
      <w:r w:rsidR="00197778" w:rsidRPr="008822FD">
        <w:rPr>
          <w:iCs/>
          <w:lang w:val="en-GB"/>
        </w:rPr>
        <w:t>;</w:t>
      </w:r>
    </w:p>
    <w:p w14:paraId="724F6C82" w14:textId="70720DC5" w:rsidR="002E38AC" w:rsidRPr="008822FD" w:rsidRDefault="00700F23" w:rsidP="00700F23">
      <w:pPr>
        <w:pStyle w:val="ab"/>
        <w:spacing w:before="120"/>
        <w:ind w:left="0"/>
        <w:contextualSpacing w:val="0"/>
        <w:rPr>
          <w:i/>
          <w:iCs/>
          <w:lang w:val="en-GB"/>
        </w:rPr>
      </w:pPr>
      <w:r w:rsidRPr="008822FD">
        <w:rPr>
          <w:i/>
          <w:iCs/>
          <w:lang w:val="en-GB"/>
        </w:rPr>
        <w:t xml:space="preserve">8а. </w:t>
      </w:r>
      <w:r w:rsidR="00743CE1" w:rsidRPr="008822FD">
        <w:rPr>
          <w:i/>
          <w:iCs/>
          <w:lang w:val="en-GB"/>
        </w:rPr>
        <w:t xml:space="preserve">Type of the track, rail switch etc. </w:t>
      </w:r>
      <w:proofErr w:type="spellStart"/>
      <w:r w:rsidR="00743CE1" w:rsidRPr="008822FD">
        <w:rPr>
          <w:i/>
          <w:iCs/>
          <w:lang w:val="en-GB"/>
        </w:rPr>
        <w:t>maint</w:t>
      </w:r>
      <w:proofErr w:type="spellEnd"/>
      <w:r w:rsidR="00743CE1" w:rsidRPr="008822FD">
        <w:rPr>
          <w:i/>
          <w:iCs/>
          <w:lang w:val="en-GB"/>
        </w:rPr>
        <w:t>.</w:t>
      </w:r>
    </w:p>
    <w:p w14:paraId="4C5A284D" w14:textId="5B7F7046" w:rsidR="007A55FA" w:rsidRPr="008822FD" w:rsidRDefault="003E5C73" w:rsidP="00855116">
      <w:pPr>
        <w:pStyle w:val="ab"/>
        <w:numPr>
          <w:ilvl w:val="0"/>
          <w:numId w:val="40"/>
        </w:numPr>
        <w:tabs>
          <w:tab w:val="left" w:pos="993"/>
        </w:tabs>
        <w:rPr>
          <w:i/>
          <w:iCs/>
          <w:lang w:val="en-GB"/>
        </w:rPr>
      </w:pPr>
      <w:r w:rsidRPr="008822FD">
        <w:rPr>
          <w:lang w:val="en-GB"/>
        </w:rPr>
        <w:t>Third acceptance</w:t>
      </w:r>
      <w:r w:rsidR="00A347AC" w:rsidRPr="008822FD">
        <w:rPr>
          <w:lang w:val="en-GB"/>
        </w:rPr>
        <w:t>-</w:t>
      </w:r>
      <w:r w:rsidRPr="008822FD">
        <w:rPr>
          <w:lang w:val="en-GB"/>
        </w:rPr>
        <w:t>departure track in Stolnik station is with total length of</w:t>
      </w:r>
      <w:r w:rsidR="00C96E6C" w:rsidRPr="008822FD">
        <w:rPr>
          <w:lang w:val="en-GB"/>
        </w:rPr>
        <w:t xml:space="preserve"> 635</w:t>
      </w:r>
      <w:r w:rsidR="00A347AC" w:rsidRPr="008822FD">
        <w:rPr>
          <w:lang w:val="en-GB"/>
        </w:rPr>
        <w:t xml:space="preserve"> </w:t>
      </w:r>
      <w:r w:rsidRPr="008822FD">
        <w:rPr>
          <w:lang w:val="en-GB"/>
        </w:rPr>
        <w:t>meters</w:t>
      </w:r>
      <w:r w:rsidR="00A347AC" w:rsidRPr="008822FD">
        <w:rPr>
          <w:lang w:val="en-GB"/>
        </w:rPr>
        <w:t xml:space="preserve">, </w:t>
      </w:r>
      <w:r w:rsidRPr="008822FD">
        <w:rPr>
          <w:lang w:val="en-GB"/>
        </w:rPr>
        <w:t>with cant</w:t>
      </w:r>
      <w:r w:rsidR="00C96E6C" w:rsidRPr="008822FD">
        <w:rPr>
          <w:lang w:val="en-GB"/>
        </w:rPr>
        <w:t xml:space="preserve"> – 2</w:t>
      </w:r>
      <w:proofErr w:type="gramStart"/>
      <w:r w:rsidR="00C96E6C" w:rsidRPr="008822FD">
        <w:rPr>
          <w:lang w:val="en-GB"/>
        </w:rPr>
        <w:t>,71</w:t>
      </w:r>
      <w:proofErr w:type="gramEnd"/>
      <w:r w:rsidR="00A347AC" w:rsidRPr="008822FD">
        <w:rPr>
          <w:lang w:val="en-GB"/>
        </w:rPr>
        <w:t xml:space="preserve"> ‰</w:t>
      </w:r>
      <w:r w:rsidR="00A27BA9" w:rsidRPr="008822FD">
        <w:rPr>
          <w:lang w:val="en-GB"/>
        </w:rPr>
        <w:t xml:space="preserve"> </w:t>
      </w:r>
      <w:r w:rsidRPr="008822FD">
        <w:rPr>
          <w:lang w:val="en-GB"/>
        </w:rPr>
        <w:t>in uphill in Yana direction</w:t>
      </w:r>
      <w:r w:rsidR="00855116" w:rsidRPr="008822FD">
        <w:rPr>
          <w:lang w:val="en-GB"/>
        </w:rPr>
        <w:t xml:space="preserve">, </w:t>
      </w:r>
      <w:r w:rsidRPr="008822FD">
        <w:rPr>
          <w:lang w:val="en-GB"/>
        </w:rPr>
        <w:t xml:space="preserve">equipped with exit signals on the speed </w:t>
      </w:r>
      <w:r w:rsidR="008822FD" w:rsidRPr="008822FD">
        <w:rPr>
          <w:lang w:val="en-GB"/>
        </w:rPr>
        <w:t>signalling</w:t>
      </w:r>
      <w:r w:rsidRPr="008822FD">
        <w:rPr>
          <w:lang w:val="en-GB"/>
        </w:rPr>
        <w:t>, electrified</w:t>
      </w:r>
      <w:r w:rsidR="009C52D6" w:rsidRPr="008822FD">
        <w:rPr>
          <w:lang w:val="en-GB"/>
        </w:rPr>
        <w:t>.</w:t>
      </w:r>
      <w:r w:rsidR="00A347AC" w:rsidRPr="008822FD">
        <w:rPr>
          <w:lang w:val="en-GB"/>
        </w:rPr>
        <w:t xml:space="preserve"> </w:t>
      </w:r>
    </w:p>
    <w:p w14:paraId="639A49FE" w14:textId="6133C192" w:rsidR="00774A47" w:rsidRPr="008822FD" w:rsidRDefault="00131237" w:rsidP="007A55FA">
      <w:pPr>
        <w:pStyle w:val="ab"/>
        <w:numPr>
          <w:ilvl w:val="0"/>
          <w:numId w:val="40"/>
        </w:numPr>
        <w:tabs>
          <w:tab w:val="left" w:pos="993"/>
        </w:tabs>
        <w:rPr>
          <w:i/>
          <w:iCs/>
          <w:lang w:val="en-GB"/>
        </w:rPr>
      </w:pPr>
      <w:r w:rsidRPr="008822FD">
        <w:rPr>
          <w:lang w:val="en-GB"/>
        </w:rPr>
        <w:t>Switch</w:t>
      </w:r>
      <w:r w:rsidR="00855116" w:rsidRPr="008822FD">
        <w:rPr>
          <w:lang w:val="en-GB"/>
        </w:rPr>
        <w:t xml:space="preserve"> № 11 </w:t>
      </w:r>
      <w:r w:rsidRPr="008822FD">
        <w:rPr>
          <w:lang w:val="en-GB"/>
        </w:rPr>
        <w:t>is left in deviation</w:t>
      </w:r>
      <w:r w:rsidR="007A55FA" w:rsidRPr="008822FD">
        <w:rPr>
          <w:lang w:val="en-GB"/>
        </w:rPr>
        <w:t xml:space="preserve"> 1:9, </w:t>
      </w:r>
      <w:r w:rsidRPr="008822FD">
        <w:rPr>
          <w:lang w:val="en-GB"/>
        </w:rPr>
        <w:t>rails</w:t>
      </w:r>
      <w:r w:rsidR="00A27BA9" w:rsidRPr="008822FD">
        <w:rPr>
          <w:lang w:val="en-GB"/>
        </w:rPr>
        <w:t xml:space="preserve"> S49, </w:t>
      </w:r>
      <w:r w:rsidRPr="008822FD">
        <w:rPr>
          <w:lang w:val="en-GB"/>
        </w:rPr>
        <w:t>with radius</w:t>
      </w:r>
      <w:r w:rsidR="00A27BA9" w:rsidRPr="008822FD">
        <w:rPr>
          <w:lang w:val="en-GB"/>
        </w:rPr>
        <w:t xml:space="preserve"> R=300 </w:t>
      </w:r>
      <w:r w:rsidRPr="008822FD">
        <w:rPr>
          <w:lang w:val="en-GB"/>
        </w:rPr>
        <w:t>m</w:t>
      </w:r>
      <w:r w:rsidR="00A27BA9" w:rsidRPr="008822FD">
        <w:rPr>
          <w:lang w:val="en-GB"/>
        </w:rPr>
        <w:t xml:space="preserve">, </w:t>
      </w:r>
      <w:r w:rsidRPr="008822FD">
        <w:rPr>
          <w:lang w:val="en-GB"/>
        </w:rPr>
        <w:t>wooden sleepers with cant</w:t>
      </w:r>
      <w:r w:rsidR="00A27BA9" w:rsidRPr="008822FD">
        <w:rPr>
          <w:lang w:val="en-GB"/>
        </w:rPr>
        <w:t xml:space="preserve"> 3</w:t>
      </w:r>
      <w:proofErr w:type="gramStart"/>
      <w:r w:rsidR="00A27BA9" w:rsidRPr="008822FD">
        <w:rPr>
          <w:lang w:val="en-GB"/>
        </w:rPr>
        <w:t>,53</w:t>
      </w:r>
      <w:proofErr w:type="gramEnd"/>
      <w:r w:rsidR="00A27BA9" w:rsidRPr="008822FD">
        <w:rPr>
          <w:lang w:val="en-GB"/>
        </w:rPr>
        <w:t xml:space="preserve"> ‰ </w:t>
      </w:r>
      <w:r w:rsidRPr="008822FD">
        <w:rPr>
          <w:lang w:val="en-GB"/>
        </w:rPr>
        <w:t>in uphill</w:t>
      </w:r>
      <w:r w:rsidR="00A347AC" w:rsidRPr="008822FD">
        <w:rPr>
          <w:lang w:val="en-GB"/>
        </w:rPr>
        <w:t>, (</w:t>
      </w:r>
      <w:r w:rsidRPr="008822FD">
        <w:rPr>
          <w:lang w:val="en-GB"/>
        </w:rPr>
        <w:t>fig</w:t>
      </w:r>
      <w:r w:rsidR="00A347AC" w:rsidRPr="008822FD">
        <w:rPr>
          <w:lang w:val="en-GB"/>
        </w:rPr>
        <w:t>. 3.2).</w:t>
      </w:r>
      <w:r w:rsidR="00752129" w:rsidRPr="008822FD">
        <w:rPr>
          <w:lang w:val="en-GB"/>
        </w:rPr>
        <w:t xml:space="preserve"> </w:t>
      </w:r>
    </w:p>
    <w:p w14:paraId="23068CBB" w14:textId="1C558A42" w:rsidR="00915EA1" w:rsidRPr="008822FD" w:rsidRDefault="006C696A" w:rsidP="007A55FA">
      <w:pPr>
        <w:spacing w:before="120"/>
        <w:rPr>
          <w:i/>
          <w:iCs/>
          <w:lang w:val="en-GB"/>
        </w:rPr>
      </w:pPr>
      <w:r w:rsidRPr="008822FD">
        <w:rPr>
          <w:noProof/>
          <w:lang w:val="bg-BG" w:eastAsia="bg-BG"/>
        </w:rPr>
        <w:lastRenderedPageBreak/>
        <mc:AlternateContent>
          <mc:Choice Requires="wpg">
            <w:drawing>
              <wp:anchor distT="0" distB="0" distL="114300" distR="114300" simplePos="0" relativeHeight="251742208" behindDoc="0" locked="0" layoutInCell="1" allowOverlap="1" wp14:anchorId="6E857E31" wp14:editId="36EFECED">
                <wp:simplePos x="0" y="0"/>
                <wp:positionH relativeFrom="column">
                  <wp:posOffset>561975</wp:posOffset>
                </wp:positionH>
                <wp:positionV relativeFrom="page">
                  <wp:posOffset>528320</wp:posOffset>
                </wp:positionV>
                <wp:extent cx="4981575" cy="3816985"/>
                <wp:effectExtent l="0" t="0" r="9525" b="0"/>
                <wp:wrapTopAndBottom/>
                <wp:docPr id="111" name="Group 111"/>
                <wp:cNvGraphicFramePr/>
                <a:graphic xmlns:a="http://schemas.openxmlformats.org/drawingml/2006/main">
                  <a:graphicData uri="http://schemas.microsoft.com/office/word/2010/wordprocessingGroup">
                    <wpg:wgp>
                      <wpg:cNvGrpSpPr/>
                      <wpg:grpSpPr>
                        <a:xfrm>
                          <a:off x="0" y="0"/>
                          <a:ext cx="4981575" cy="3816985"/>
                          <a:chOff x="600074" y="0"/>
                          <a:chExt cx="4981577" cy="3817588"/>
                        </a:xfrm>
                      </wpg:grpSpPr>
                      <pic:pic xmlns:pic="http://schemas.openxmlformats.org/drawingml/2006/picture">
                        <pic:nvPicPr>
                          <pic:cNvPr id="112" name="Picture 11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pic:cNvPr>
                          <pic:cNvPicPr/>
                        </pic:nvPicPr>
                        <pic:blipFill>
                          <a:blip r:embed="rId25" cstate="print">
                            <a:extLst>
                              <a:ext uri="{28A0092B-C50C-407E-A947-70E740481C1C}">
                                <a14:useLocalDpi xmlns:a14="http://schemas.microsoft.com/office/drawing/2010/main" val="0"/>
                              </a:ext>
                            </a:extLst>
                          </a:blip>
                          <a:srcRect l="1850" r="1850"/>
                          <a:stretch/>
                        </pic:blipFill>
                        <pic:spPr>
                          <a:xfrm>
                            <a:off x="600075" y="0"/>
                            <a:ext cx="4981576" cy="3498319"/>
                          </a:xfrm>
                          <a:prstGeom prst="rect">
                            <a:avLst/>
                          </a:prstGeom>
                        </pic:spPr>
                      </pic:pic>
                      <wps:wsp>
                        <wps:cNvPr id="113" name="Text Box 113"/>
                        <wps:cNvSpPr txBox="1"/>
                        <wps:spPr>
                          <a:xfrm>
                            <a:off x="600074" y="3491438"/>
                            <a:ext cx="4981577" cy="326150"/>
                          </a:xfrm>
                          <a:prstGeom prst="rect">
                            <a:avLst/>
                          </a:prstGeom>
                          <a:solidFill>
                            <a:schemeClr val="lt1"/>
                          </a:solidFill>
                          <a:ln w="6350">
                            <a:noFill/>
                          </a:ln>
                        </wps:spPr>
                        <wps:txbx>
                          <w:txbxContent>
                            <w:p w14:paraId="6009FEEC" w14:textId="6C0F28F9" w:rsidR="00851286" w:rsidRPr="00A24285" w:rsidRDefault="00851286" w:rsidP="00752129">
                              <w:pPr>
                                <w:spacing w:line="276" w:lineRule="auto"/>
                                <w:ind w:firstLine="0"/>
                                <w:jc w:val="center"/>
                                <w:rPr>
                                  <w:lang w:val="bg-BG"/>
                                </w:rPr>
                              </w:pPr>
                              <w:r>
                                <w:rPr>
                                  <w:b/>
                                  <w:bCs/>
                                </w:rPr>
                                <w:t>Fig</w:t>
                              </w:r>
                              <w:r w:rsidRPr="00C961E2">
                                <w:rPr>
                                  <w:b/>
                                  <w:bCs/>
                                  <w:lang w:val="bg-BG"/>
                                </w:rPr>
                                <w:t xml:space="preserve">. </w:t>
                              </w:r>
                              <w:r>
                                <w:rPr>
                                  <w:b/>
                                  <w:bCs/>
                                  <w:lang w:val="bg-BG"/>
                                </w:rPr>
                                <w:t>3</w:t>
                              </w:r>
                              <w:r w:rsidRPr="00C961E2">
                                <w:rPr>
                                  <w:b/>
                                  <w:bCs/>
                                  <w:lang w:val="bg-BG"/>
                                </w:rPr>
                                <w:t xml:space="preserve">.2. </w:t>
                              </w:r>
                              <w:r>
                                <w:rPr>
                                  <w:bCs/>
                                </w:rPr>
                                <w:t>Scheme of the track layout in Stolnik station</w:t>
                              </w:r>
                              <w:r w:rsidRPr="00C961E2">
                                <w:rPr>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E857E31" id="Group 111" o:spid="_x0000_s1069" style="position:absolute;left:0;text-align:left;margin-left:44.25pt;margin-top:41.6pt;width:392.25pt;height:300.55pt;z-index:251742208;mso-position-vertical-relative:page" coordorigin="6000" coordsize="49815,381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">
                <v:shape id="Picture 112" o:spid="_x0000_s1070" type="#_x0000_t75" style="position:absolute;left:6000;width:49816;height:349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dvnHCAAAA3AAAAA8AAABkcnMvZG93bnJldi54bWxET0trAjEQvgv9D2EKXqRm9SCyNUrZInpQ&#10;fLSl12Ez3V26mYQk6vrvjSB4m4/vObNFZ1pxJh8aywpGwwwEcWl1w5WC76/l2xREiMgaW8uk4EoB&#10;FvOX3gxzbS98oPMxViKFcMhRQR2jy6UMZU0Gw9A64sT9WW8wJugrqT1eUrhp5TjLJtJgw6mhRkdF&#10;TeX/8WQUFJ/Nyv/u9oOt37f4s6HC7dxVqf5r9/EOIlIXn+KHe63T/NEY7s+kC+T8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Xb5xwgAAANwAAAAPAAAAAAAAAAAAAAAAAJ8C&#10;AABkcnMvZG93bnJldi54bWxQSwUGAAAAAAQABAD3AAAAjgMAAAAA&#10;">
                  <v:imagedata r:id="rId26" o:title="" cropleft="1212f" cropright="1212f"/>
                </v:shape>
                <v:shape id="Text Box 113" o:spid="_x0000_s1071" type="#_x0000_t202" style="position:absolute;left:6000;top:34914;width:49816;height:3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s3VMQA&#10;AADcAAAADwAAAGRycy9kb3ducmV2LnhtbERPS2vCQBC+C/6HZYReRDc2tJXoKqX0Id402uJtyI5J&#10;MDsbstsk/fduQfA2H99zluveVKKlxpWWFcymEQjizOqScwWH9GMyB+E8ssbKMin4Iwfr1XCwxETb&#10;jnfU7n0uQgi7BBUU3teJlC4ryKCb2po4cGfbGPQBNrnUDXYh3FTyMYqepcGSQ0OBNb0VlF32v0bB&#10;aZz/bF3/eezip7h+/2rTl2+dKvUw6l8XIDz1/i6+uTc6zJ/F8P9MuEC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7N1TEAAAA3AAAAA8AAAAAAAAAAAAAAAAAmAIAAGRycy9k&#10;b3ducmV2LnhtbFBLBQYAAAAABAAEAPUAAACJAwAAAAA=&#10;" fillcolor="white [3201]" stroked="f" strokeweight=".5pt">
                  <v:textbox>
                    <w:txbxContent>
                      <w:p w14:paraId="6009FEEC" w14:textId="6C0F28F9" w:rsidR="00851286" w:rsidRPr="00A24285" w:rsidRDefault="00851286" w:rsidP="00752129">
                        <w:pPr>
                          <w:spacing w:line="276" w:lineRule="auto"/>
                          <w:ind w:firstLine="0"/>
                          <w:jc w:val="center"/>
                          <w:rPr>
                            <w:lang w:val="bg-BG"/>
                          </w:rPr>
                        </w:pPr>
                        <w:r>
                          <w:rPr>
                            <w:b/>
                            <w:bCs/>
                          </w:rPr>
                          <w:t>Fig</w:t>
                        </w:r>
                        <w:r w:rsidRPr="00C961E2">
                          <w:rPr>
                            <w:b/>
                            <w:bCs/>
                            <w:lang w:val="bg-BG"/>
                          </w:rPr>
                          <w:t xml:space="preserve">. </w:t>
                        </w:r>
                        <w:r>
                          <w:rPr>
                            <w:b/>
                            <w:bCs/>
                            <w:lang w:val="bg-BG"/>
                          </w:rPr>
                          <w:t>3</w:t>
                        </w:r>
                        <w:r w:rsidRPr="00C961E2">
                          <w:rPr>
                            <w:b/>
                            <w:bCs/>
                            <w:lang w:val="bg-BG"/>
                          </w:rPr>
                          <w:t xml:space="preserve">.2. </w:t>
                        </w:r>
                        <w:r>
                          <w:rPr>
                            <w:bCs/>
                          </w:rPr>
                          <w:t>Scheme of the track layout in Stolnik station</w:t>
                        </w:r>
                        <w:r w:rsidRPr="00C961E2">
                          <w:rPr>
                            <w:lang w:val="bg-BG"/>
                          </w:rPr>
                          <w:t>.</w:t>
                        </w:r>
                      </w:p>
                    </w:txbxContent>
                  </v:textbox>
                </v:shape>
                <w10:wrap type="topAndBottom" anchory="page"/>
              </v:group>
            </w:pict>
          </mc:Fallback>
        </mc:AlternateContent>
      </w:r>
      <w:r w:rsidR="00B431A1" w:rsidRPr="008822FD">
        <w:rPr>
          <w:i/>
          <w:iCs/>
          <w:lang w:val="en-GB"/>
        </w:rPr>
        <w:t>8b</w:t>
      </w:r>
      <w:r w:rsidR="00E75A12" w:rsidRPr="008822FD">
        <w:rPr>
          <w:i/>
          <w:iCs/>
          <w:lang w:val="en-GB"/>
        </w:rPr>
        <w:t xml:space="preserve">. </w:t>
      </w:r>
      <w:r w:rsidR="00B431A1" w:rsidRPr="008822FD">
        <w:rPr>
          <w:i/>
          <w:iCs/>
          <w:lang w:val="en-GB"/>
        </w:rPr>
        <w:t>Train protection systems</w:t>
      </w:r>
      <w:r w:rsidR="002E38AC" w:rsidRPr="008822FD">
        <w:rPr>
          <w:i/>
          <w:iCs/>
          <w:lang w:val="en-GB"/>
        </w:rPr>
        <w:t>.</w:t>
      </w:r>
    </w:p>
    <w:p w14:paraId="2373FF18" w14:textId="2A7D29B4" w:rsidR="00E27C36" w:rsidRPr="008822FD" w:rsidRDefault="00E27C36" w:rsidP="00E27C36">
      <w:pPr>
        <w:rPr>
          <w:iCs/>
          <w:lang w:val="en-GB"/>
        </w:rPr>
      </w:pPr>
      <w:r w:rsidRPr="008822FD">
        <w:rPr>
          <w:iCs/>
          <w:lang w:val="en-GB"/>
        </w:rPr>
        <w:sym w:font="Symbol" w:char="F0B7"/>
      </w:r>
      <w:r w:rsidRPr="008822FD">
        <w:rPr>
          <w:iCs/>
          <w:lang w:val="en-GB"/>
        </w:rPr>
        <w:t xml:space="preserve">   </w:t>
      </w:r>
      <w:r w:rsidR="00B431A1" w:rsidRPr="008822FD">
        <w:rPr>
          <w:iCs/>
          <w:lang w:val="en-GB"/>
        </w:rPr>
        <w:t>The Sofia-</w:t>
      </w:r>
      <w:proofErr w:type="spellStart"/>
      <w:r w:rsidR="00B431A1" w:rsidRPr="008822FD">
        <w:rPr>
          <w:iCs/>
          <w:lang w:val="en-GB"/>
        </w:rPr>
        <w:t>Karlovo</w:t>
      </w:r>
      <w:proofErr w:type="spellEnd"/>
      <w:r w:rsidR="00B431A1" w:rsidRPr="008822FD">
        <w:rPr>
          <w:iCs/>
          <w:lang w:val="en-GB"/>
        </w:rPr>
        <w:t xml:space="preserve"> section is equipped with Automatic Block System</w:t>
      </w:r>
      <w:r w:rsidR="00D940D5" w:rsidRPr="008822FD">
        <w:rPr>
          <w:iCs/>
          <w:lang w:val="en-GB"/>
        </w:rPr>
        <w:t xml:space="preserve"> (</w:t>
      </w:r>
      <w:r w:rsidR="00B431A1" w:rsidRPr="008822FD">
        <w:rPr>
          <w:iCs/>
          <w:lang w:val="en-GB"/>
        </w:rPr>
        <w:t>ABS</w:t>
      </w:r>
      <w:r w:rsidR="00D940D5" w:rsidRPr="008822FD">
        <w:rPr>
          <w:iCs/>
          <w:lang w:val="en-GB"/>
        </w:rPr>
        <w:t>)</w:t>
      </w:r>
      <w:r w:rsidRPr="008822FD">
        <w:rPr>
          <w:iCs/>
          <w:lang w:val="en-GB"/>
        </w:rPr>
        <w:t xml:space="preserve"> </w:t>
      </w:r>
      <w:r w:rsidR="00B431A1" w:rsidRPr="008822FD">
        <w:rPr>
          <w:iCs/>
          <w:lang w:val="en-GB"/>
        </w:rPr>
        <w:t>with axle counters</w:t>
      </w:r>
      <w:r w:rsidR="00AB0A8C" w:rsidRPr="008822FD">
        <w:rPr>
          <w:iCs/>
          <w:lang w:val="en-GB"/>
        </w:rPr>
        <w:t xml:space="preserve">. </w:t>
      </w:r>
    </w:p>
    <w:p w14:paraId="09B5BD94" w14:textId="2DDE61E8" w:rsidR="00891B37" w:rsidRPr="008822FD" w:rsidRDefault="00E27C36" w:rsidP="00E27C36">
      <w:pPr>
        <w:tabs>
          <w:tab w:val="left" w:pos="993"/>
        </w:tabs>
        <w:rPr>
          <w:lang w:val="en-GB"/>
        </w:rPr>
      </w:pPr>
      <w:r w:rsidRPr="008822FD">
        <w:rPr>
          <w:lang w:val="en-GB"/>
        </w:rPr>
        <w:sym w:font="Symbol" w:char="F0B7"/>
      </w:r>
      <w:r w:rsidR="00142838" w:rsidRPr="008822FD">
        <w:rPr>
          <w:lang w:val="en-GB"/>
        </w:rPr>
        <w:t xml:space="preserve"> </w:t>
      </w:r>
      <w:r w:rsidR="00CF0E44" w:rsidRPr="008822FD">
        <w:rPr>
          <w:lang w:val="en-GB"/>
        </w:rPr>
        <w:t>Stolnik station is equipped for part</w:t>
      </w:r>
      <w:r w:rsidRPr="008822FD">
        <w:rPr>
          <w:lang w:val="en-GB"/>
        </w:rPr>
        <w:t xml:space="preserve"> „</w:t>
      </w:r>
      <w:r w:rsidR="00CF0E44" w:rsidRPr="008822FD">
        <w:rPr>
          <w:lang w:val="en-GB"/>
        </w:rPr>
        <w:t xml:space="preserve">radio </w:t>
      </w:r>
      <w:r w:rsidR="000240E1" w:rsidRPr="008822FD">
        <w:rPr>
          <w:lang w:val="en-GB"/>
        </w:rPr>
        <w:t>connection „with</w:t>
      </w:r>
      <w:r w:rsidR="00CF0E44" w:rsidRPr="008822FD">
        <w:rPr>
          <w:lang w:val="en-GB"/>
        </w:rPr>
        <w:t xml:space="preserve"> Train-dispatching radio connection</w:t>
      </w:r>
      <w:r w:rsidR="00142838" w:rsidRPr="008822FD">
        <w:rPr>
          <w:lang w:val="en-GB"/>
        </w:rPr>
        <w:t xml:space="preserve"> (</w:t>
      </w:r>
      <w:r w:rsidR="00585CF0" w:rsidRPr="008822FD">
        <w:rPr>
          <w:lang w:val="en-GB"/>
        </w:rPr>
        <w:t>TDRC</w:t>
      </w:r>
      <w:r w:rsidR="00142838" w:rsidRPr="008822FD">
        <w:rPr>
          <w:lang w:val="en-GB"/>
        </w:rPr>
        <w:t xml:space="preserve">). </w:t>
      </w:r>
      <w:r w:rsidR="0010651A" w:rsidRPr="008822FD">
        <w:rPr>
          <w:lang w:val="en-GB"/>
        </w:rPr>
        <w:t>For the entrance and exit messages of the station</w:t>
      </w:r>
      <w:r w:rsidR="00725669" w:rsidRPr="008822FD">
        <w:rPr>
          <w:lang w:val="en-GB"/>
        </w:rPr>
        <w:t xml:space="preserve">, they </w:t>
      </w:r>
      <w:proofErr w:type="gramStart"/>
      <w:r w:rsidR="00725669" w:rsidRPr="008822FD">
        <w:rPr>
          <w:lang w:val="en-GB"/>
        </w:rPr>
        <w:t>are performed</w:t>
      </w:r>
      <w:proofErr w:type="gramEnd"/>
      <w:r w:rsidR="00725669" w:rsidRPr="008822FD">
        <w:rPr>
          <w:lang w:val="en-GB"/>
        </w:rPr>
        <w:t xml:space="preserve"> </w:t>
      </w:r>
      <w:r w:rsidR="00FF799F" w:rsidRPr="008822FD">
        <w:rPr>
          <w:lang w:val="en-GB"/>
        </w:rPr>
        <w:t xml:space="preserve">with Communication device, connections </w:t>
      </w:r>
      <w:r w:rsidR="00AE271C" w:rsidRPr="008822FD">
        <w:rPr>
          <w:lang w:val="en-GB"/>
        </w:rPr>
        <w:t>and messages</w:t>
      </w:r>
      <w:r w:rsidR="008D4E0B" w:rsidRPr="008822FD">
        <w:rPr>
          <w:lang w:val="en-GB"/>
        </w:rPr>
        <w:t xml:space="preserve"> (</w:t>
      </w:r>
      <w:r w:rsidR="005A1EE1" w:rsidRPr="008822FD">
        <w:rPr>
          <w:lang w:val="en-GB"/>
        </w:rPr>
        <w:t>UKSS</w:t>
      </w:r>
      <w:r w:rsidR="008D4E0B" w:rsidRPr="008822FD">
        <w:rPr>
          <w:lang w:val="en-GB"/>
        </w:rPr>
        <w:t>-8)</w:t>
      </w:r>
      <w:r w:rsidR="00EF48E9" w:rsidRPr="008822FD">
        <w:rPr>
          <w:lang w:val="en-GB"/>
        </w:rPr>
        <w:t>;</w:t>
      </w:r>
    </w:p>
    <w:p w14:paraId="575F0BEA" w14:textId="108623DF" w:rsidR="00BA6C1D" w:rsidRPr="008822FD" w:rsidRDefault="005A1EE1" w:rsidP="00E27C36">
      <w:pPr>
        <w:pStyle w:val="ab"/>
        <w:numPr>
          <w:ilvl w:val="0"/>
          <w:numId w:val="40"/>
        </w:numPr>
        <w:tabs>
          <w:tab w:val="left" w:pos="284"/>
          <w:tab w:val="left" w:pos="993"/>
        </w:tabs>
        <w:ind w:left="0" w:firstLine="709"/>
        <w:rPr>
          <w:lang w:val="en-GB"/>
        </w:rPr>
      </w:pPr>
      <w:r w:rsidRPr="008822FD">
        <w:rPr>
          <w:lang w:val="en-GB"/>
        </w:rPr>
        <w:t>Locomotive</w:t>
      </w:r>
      <w:r w:rsidR="00874194" w:rsidRPr="008822FD">
        <w:rPr>
          <w:lang w:val="en-GB"/>
        </w:rPr>
        <w:t xml:space="preserve"> </w:t>
      </w:r>
      <w:r w:rsidR="00915EA1" w:rsidRPr="008822FD">
        <w:rPr>
          <w:lang w:val="en-GB"/>
        </w:rPr>
        <w:t>№ 46</w:t>
      </w:r>
      <w:r w:rsidR="00874194" w:rsidRPr="008822FD">
        <w:rPr>
          <w:lang w:val="en-GB"/>
        </w:rPr>
        <w:t xml:space="preserve">041 </w:t>
      </w:r>
      <w:r w:rsidR="00DB41B8" w:rsidRPr="008822FD">
        <w:rPr>
          <w:lang w:val="en-GB"/>
        </w:rPr>
        <w:t>is equipped with warning (supervision) device active type</w:t>
      </w:r>
      <w:r w:rsidR="00874194" w:rsidRPr="008822FD">
        <w:rPr>
          <w:lang w:val="en-GB"/>
        </w:rPr>
        <w:t xml:space="preserve">, </w:t>
      </w:r>
      <w:r w:rsidR="00CD5CFB" w:rsidRPr="008822FD">
        <w:rPr>
          <w:lang w:val="en-GB"/>
        </w:rPr>
        <w:t>registering speedometer type</w:t>
      </w:r>
      <w:r w:rsidR="005E6975" w:rsidRPr="008822FD">
        <w:rPr>
          <w:lang w:val="en-GB"/>
        </w:rPr>
        <w:t xml:space="preserve"> „Hasler“ RT</w:t>
      </w:r>
      <w:r w:rsidR="00CD5CFB" w:rsidRPr="008822FD">
        <w:rPr>
          <w:lang w:val="en-GB"/>
        </w:rPr>
        <w:t xml:space="preserve">9, and </w:t>
      </w:r>
      <w:proofErr w:type="spellStart"/>
      <w:r w:rsidR="00CD5CFB" w:rsidRPr="008822FD">
        <w:rPr>
          <w:lang w:val="en-GB"/>
        </w:rPr>
        <w:t>n</w:t>
      </w:r>
      <w:r w:rsidR="003556CA" w:rsidRPr="008822FD">
        <w:rPr>
          <w:lang w:val="en-GB"/>
        </w:rPr>
        <w:t>on registering</w:t>
      </w:r>
      <w:proofErr w:type="spellEnd"/>
      <w:r w:rsidR="003556CA" w:rsidRPr="008822FD">
        <w:rPr>
          <w:lang w:val="en-GB"/>
        </w:rPr>
        <w:t xml:space="preserve"> speedometer type</w:t>
      </w:r>
      <w:r w:rsidR="00543FD5" w:rsidRPr="008822FD">
        <w:rPr>
          <w:lang w:val="en-GB"/>
        </w:rPr>
        <w:t xml:space="preserve"> </w:t>
      </w:r>
      <w:r w:rsidR="005E6975" w:rsidRPr="008822FD">
        <w:rPr>
          <w:lang w:val="en-GB"/>
        </w:rPr>
        <w:t xml:space="preserve">„Hasler“ </w:t>
      </w:r>
      <w:r w:rsidR="00543FD5" w:rsidRPr="008822FD">
        <w:rPr>
          <w:lang w:val="en-GB"/>
        </w:rPr>
        <w:t>А16</w:t>
      </w:r>
      <w:r w:rsidR="007A55FA" w:rsidRPr="008822FD">
        <w:rPr>
          <w:lang w:val="en-GB"/>
        </w:rPr>
        <w:t>.</w:t>
      </w:r>
      <w:r w:rsidR="005E6975" w:rsidRPr="008822FD">
        <w:rPr>
          <w:lang w:val="en-GB"/>
        </w:rPr>
        <w:t xml:space="preserve"> </w:t>
      </w:r>
    </w:p>
    <w:p w14:paraId="7458F2FC" w14:textId="2EB307DE" w:rsidR="00BA6C1D" w:rsidRPr="008822FD" w:rsidRDefault="00313B4A" w:rsidP="00855116">
      <w:pPr>
        <w:pStyle w:val="ab"/>
        <w:numPr>
          <w:ilvl w:val="0"/>
          <w:numId w:val="31"/>
        </w:numPr>
        <w:tabs>
          <w:tab w:val="left" w:pos="993"/>
        </w:tabs>
        <w:spacing w:before="120"/>
        <w:ind w:left="0" w:firstLine="709"/>
        <w:contextualSpacing w:val="0"/>
        <w:rPr>
          <w:i/>
          <w:iCs/>
          <w:lang w:val="en-GB"/>
        </w:rPr>
      </w:pPr>
      <w:r w:rsidRPr="008822FD">
        <w:rPr>
          <w:i/>
          <w:iCs/>
          <w:lang w:val="en-GB"/>
        </w:rPr>
        <w:t>Other information referring the event</w:t>
      </w:r>
      <w:r w:rsidR="002E38AC" w:rsidRPr="008822FD">
        <w:rPr>
          <w:i/>
          <w:iCs/>
          <w:lang w:val="en-GB"/>
        </w:rPr>
        <w:t>.</w:t>
      </w:r>
    </w:p>
    <w:p w14:paraId="136EABBB" w14:textId="59E71D23" w:rsidR="008C0832" w:rsidRPr="008822FD" w:rsidRDefault="00313B4A" w:rsidP="008C0832">
      <w:pPr>
        <w:ind w:firstLine="720"/>
        <w:rPr>
          <w:lang w:val="en-GB"/>
        </w:rPr>
      </w:pPr>
      <w:r w:rsidRPr="008822FD">
        <w:rPr>
          <w:lang w:val="en-GB"/>
        </w:rPr>
        <w:t xml:space="preserve">The documents "Authorization for brake mass, form VP-11" and "Nature sheet", prepared at Pirdop station do not correspond to the hours of </w:t>
      </w:r>
      <w:r w:rsidR="005C2F1B" w:rsidRPr="008822FD">
        <w:rPr>
          <w:lang w:val="en-GB"/>
        </w:rPr>
        <w:t>the actual movement of DFT</w:t>
      </w:r>
      <w:r w:rsidRPr="008822FD">
        <w:rPr>
          <w:lang w:val="en-GB"/>
        </w:rPr>
        <w:t xml:space="preserve"> № 30602 according to the data presented by ROVR and </w:t>
      </w:r>
      <w:r w:rsidR="005C2F1B" w:rsidRPr="008822FD">
        <w:rPr>
          <w:lang w:val="en-GB"/>
        </w:rPr>
        <w:t xml:space="preserve">the </w:t>
      </w:r>
      <w:r w:rsidRPr="008822FD">
        <w:rPr>
          <w:lang w:val="en-GB"/>
        </w:rPr>
        <w:t>speedometer tape</w:t>
      </w:r>
      <w:r w:rsidR="005C2F1B" w:rsidRPr="008822FD">
        <w:rPr>
          <w:lang w:val="en-GB"/>
        </w:rPr>
        <w:t>.</w:t>
      </w:r>
    </w:p>
    <w:p w14:paraId="17BED3EB" w14:textId="41C69471" w:rsidR="00BA6C1D" w:rsidRPr="008822FD" w:rsidRDefault="00AB523A" w:rsidP="00915EA1">
      <w:pPr>
        <w:spacing w:before="120"/>
        <w:rPr>
          <w:b/>
          <w:i/>
          <w:iCs/>
          <w:lang w:val="en-GB"/>
        </w:rPr>
      </w:pPr>
      <w:r w:rsidRPr="008822FD">
        <w:rPr>
          <w:b/>
          <w:i/>
          <w:iCs/>
          <w:lang w:val="en-GB"/>
        </w:rPr>
        <w:t>b</w:t>
      </w:r>
      <w:r w:rsidR="00915EA1" w:rsidRPr="008822FD">
        <w:rPr>
          <w:b/>
          <w:i/>
          <w:iCs/>
          <w:lang w:val="en-GB"/>
        </w:rPr>
        <w:t xml:space="preserve">). </w:t>
      </w:r>
      <w:r w:rsidRPr="008822FD">
        <w:rPr>
          <w:b/>
          <w:i/>
          <w:iCs/>
          <w:lang w:val="en-GB"/>
        </w:rPr>
        <w:t>Factual description of the occurred</w:t>
      </w:r>
      <w:r w:rsidR="008C0832" w:rsidRPr="008822FD">
        <w:rPr>
          <w:b/>
          <w:i/>
          <w:iCs/>
          <w:lang w:val="en-GB"/>
        </w:rPr>
        <w:t>.</w:t>
      </w:r>
    </w:p>
    <w:p w14:paraId="0ED48D94" w14:textId="541366CA" w:rsidR="008C0832" w:rsidRPr="008822FD" w:rsidRDefault="00E75A12" w:rsidP="00915EA1">
      <w:pPr>
        <w:spacing w:before="120"/>
        <w:rPr>
          <w:i/>
          <w:iCs/>
          <w:lang w:val="en-GB"/>
        </w:rPr>
      </w:pPr>
      <w:r w:rsidRPr="008822FD">
        <w:rPr>
          <w:i/>
          <w:iCs/>
          <w:lang w:val="en-GB"/>
        </w:rPr>
        <w:t xml:space="preserve">1. </w:t>
      </w:r>
      <w:r w:rsidR="001C257D" w:rsidRPr="008822FD">
        <w:rPr>
          <w:i/>
          <w:iCs/>
          <w:lang w:val="en-GB"/>
        </w:rPr>
        <w:t>Immediate sequence of events that led to the accident, including</w:t>
      </w:r>
      <w:r w:rsidR="008C0832" w:rsidRPr="008822FD">
        <w:rPr>
          <w:i/>
          <w:iCs/>
          <w:lang w:val="en-GB"/>
        </w:rPr>
        <w:t>:</w:t>
      </w:r>
    </w:p>
    <w:p w14:paraId="0B482AE1" w14:textId="2006508D" w:rsidR="008C0832" w:rsidRPr="008822FD" w:rsidRDefault="00E75A12" w:rsidP="00915EA1">
      <w:pPr>
        <w:rPr>
          <w:i/>
          <w:iCs/>
          <w:lang w:val="en-GB"/>
        </w:rPr>
      </w:pPr>
      <w:r w:rsidRPr="008822FD">
        <w:rPr>
          <w:i/>
          <w:iCs/>
          <w:lang w:val="en-GB"/>
        </w:rPr>
        <w:t xml:space="preserve">1а. </w:t>
      </w:r>
      <w:r w:rsidR="00960862" w:rsidRPr="008822FD">
        <w:rPr>
          <w:i/>
          <w:iCs/>
          <w:lang w:val="en-GB"/>
        </w:rPr>
        <w:t>Actions that the involved in the event persons undertook</w:t>
      </w:r>
      <w:r w:rsidR="008C0832" w:rsidRPr="008822FD">
        <w:rPr>
          <w:i/>
          <w:iCs/>
          <w:lang w:val="en-GB"/>
        </w:rPr>
        <w:t>.</w:t>
      </w:r>
    </w:p>
    <w:p w14:paraId="0E058E87" w14:textId="164F62BB" w:rsidR="00BE23FE" w:rsidRPr="008822FD" w:rsidRDefault="00BE23FE" w:rsidP="008C0832">
      <w:pPr>
        <w:rPr>
          <w:lang w:val="en-GB"/>
        </w:rPr>
      </w:pPr>
      <w:r w:rsidRPr="008822FD">
        <w:rPr>
          <w:lang w:val="en-GB"/>
        </w:rPr>
        <w:t>By order of the train dispatcher, the traffic manager on-duty at Stolnik station gives consent to Sarantsi station to accept DFT № 30602. After the train passes without stopping through Sarantsi station at 08:46 a.m., the traffic manager on-duty at Stolnik station at 08:50 a.m. orders a route with RRI by opening the input and output signal for the train to pass on the third acceptance-departure track without stopping at the station.</w:t>
      </w:r>
    </w:p>
    <w:p w14:paraId="18291D49" w14:textId="75E2FCCE" w:rsidR="001A188B" w:rsidRPr="008822FD" w:rsidRDefault="001A188B" w:rsidP="008C0832">
      <w:pPr>
        <w:rPr>
          <w:lang w:val="en-GB"/>
        </w:rPr>
      </w:pPr>
      <w:r w:rsidRPr="008822FD">
        <w:rPr>
          <w:lang w:val="en-GB"/>
        </w:rPr>
        <w:t xml:space="preserve">Upon entering </w:t>
      </w:r>
      <w:r w:rsidR="009A550E" w:rsidRPr="008822FD">
        <w:rPr>
          <w:lang w:val="en-GB"/>
        </w:rPr>
        <w:t xml:space="preserve">of DFT </w:t>
      </w:r>
      <w:r w:rsidRPr="008822FD">
        <w:rPr>
          <w:lang w:val="en-GB"/>
        </w:rPr>
        <w:t>№ 30602 on the ordered ro</w:t>
      </w:r>
      <w:r w:rsidR="009A550E" w:rsidRPr="008822FD">
        <w:rPr>
          <w:lang w:val="en-GB"/>
        </w:rPr>
        <w:t xml:space="preserve">ute in Stolnik station at switch </w:t>
      </w:r>
      <w:r w:rsidRPr="008822FD">
        <w:rPr>
          <w:lang w:val="en-GB"/>
        </w:rPr>
        <w:t xml:space="preserve">№ </w:t>
      </w:r>
      <w:proofErr w:type="gramStart"/>
      <w:r w:rsidRPr="008822FD">
        <w:rPr>
          <w:lang w:val="en-GB"/>
        </w:rPr>
        <w:t>11</w:t>
      </w:r>
      <w:proofErr w:type="gramEnd"/>
      <w:r w:rsidRPr="008822FD">
        <w:rPr>
          <w:lang w:val="en-GB"/>
        </w:rPr>
        <w:t xml:space="preserve"> the locomotive driver felt vibration of the locomotive and with the train brake he stopped the train. After the train stopped, the locomotive crew found that the locomotive had derailed with the first wheel. At 09:10 </w:t>
      </w:r>
      <w:r w:rsidR="00BC211D" w:rsidRPr="008822FD">
        <w:rPr>
          <w:lang w:val="en-GB"/>
        </w:rPr>
        <w:t>a.m.,</w:t>
      </w:r>
      <w:r w:rsidR="009A550E" w:rsidRPr="008822FD">
        <w:rPr>
          <w:lang w:val="en-GB"/>
        </w:rPr>
        <w:t xml:space="preserve"> </w:t>
      </w:r>
      <w:r w:rsidRPr="008822FD">
        <w:rPr>
          <w:lang w:val="en-GB"/>
        </w:rPr>
        <w:t>the loco</w:t>
      </w:r>
      <w:r w:rsidR="009A550E" w:rsidRPr="008822FD">
        <w:rPr>
          <w:lang w:val="en-GB"/>
        </w:rPr>
        <w:t xml:space="preserve">motive driver informed the </w:t>
      </w:r>
      <w:r w:rsidRPr="008822FD">
        <w:rPr>
          <w:lang w:val="en-GB"/>
        </w:rPr>
        <w:t xml:space="preserve">dispatcher </w:t>
      </w:r>
      <w:r w:rsidR="009A550E" w:rsidRPr="008822FD">
        <w:rPr>
          <w:lang w:val="en-GB"/>
        </w:rPr>
        <w:t xml:space="preserve">on-duty </w:t>
      </w:r>
      <w:r w:rsidRPr="008822FD">
        <w:rPr>
          <w:lang w:val="en-GB"/>
        </w:rPr>
        <w:t xml:space="preserve">of BDZ </w:t>
      </w:r>
      <w:r w:rsidR="009A550E" w:rsidRPr="008822FD">
        <w:rPr>
          <w:lang w:val="en-GB"/>
        </w:rPr>
        <w:t>Cargo Ltd. and the</w:t>
      </w:r>
      <w:r w:rsidRPr="008822FD">
        <w:rPr>
          <w:lang w:val="en-GB"/>
        </w:rPr>
        <w:t xml:space="preserve"> manager </w:t>
      </w:r>
      <w:r w:rsidR="009A550E" w:rsidRPr="008822FD">
        <w:rPr>
          <w:lang w:val="en-GB"/>
        </w:rPr>
        <w:t xml:space="preserve">on-duty </w:t>
      </w:r>
      <w:r w:rsidRPr="008822FD">
        <w:rPr>
          <w:lang w:val="en-GB"/>
        </w:rPr>
        <w:t>at Stolnik station about the derailment.</w:t>
      </w:r>
    </w:p>
    <w:p w14:paraId="5822C148" w14:textId="25FADAE0" w:rsidR="008C0832" w:rsidRPr="008822FD" w:rsidRDefault="00D1064A" w:rsidP="00863EE9">
      <w:pPr>
        <w:spacing w:before="120"/>
        <w:rPr>
          <w:i/>
          <w:iCs/>
          <w:lang w:val="en-GB"/>
        </w:rPr>
      </w:pPr>
      <w:r w:rsidRPr="008822FD">
        <w:rPr>
          <w:i/>
          <w:iCs/>
          <w:lang w:val="en-GB"/>
        </w:rPr>
        <w:t>1b</w:t>
      </w:r>
      <w:r w:rsidR="00E75A12" w:rsidRPr="008822FD">
        <w:rPr>
          <w:i/>
          <w:iCs/>
          <w:lang w:val="en-GB"/>
        </w:rPr>
        <w:t xml:space="preserve">. </w:t>
      </w:r>
      <w:r w:rsidRPr="008822FD">
        <w:rPr>
          <w:i/>
          <w:iCs/>
          <w:lang w:val="en-GB"/>
        </w:rPr>
        <w:t>Rolling stock and technical facilities functioning.</w:t>
      </w:r>
    </w:p>
    <w:p w14:paraId="572FF01B" w14:textId="77777777" w:rsidR="00E93157" w:rsidRPr="008822FD" w:rsidRDefault="00E93157" w:rsidP="00E93157">
      <w:pPr>
        <w:ind w:firstLine="720"/>
        <w:rPr>
          <w:lang w:val="en-GB"/>
        </w:rPr>
      </w:pPr>
      <w:r w:rsidRPr="008822FD">
        <w:rPr>
          <w:lang w:val="en-GB"/>
        </w:rPr>
        <w:t>The rolling stock has been regular with proper function until the moment of the accident.</w:t>
      </w:r>
    </w:p>
    <w:p w14:paraId="651B1319" w14:textId="702470CD" w:rsidR="00E93157" w:rsidRPr="008822FD" w:rsidRDefault="00E93157" w:rsidP="00E93157">
      <w:pPr>
        <w:ind w:firstLine="720"/>
        <w:rPr>
          <w:lang w:val="en-GB"/>
        </w:rPr>
      </w:pPr>
      <w:r w:rsidRPr="008822FD">
        <w:rPr>
          <w:lang w:val="en-GB"/>
        </w:rPr>
        <w:lastRenderedPageBreak/>
        <w:t>The t</w:t>
      </w:r>
      <w:r w:rsidR="00D95C48" w:rsidRPr="008822FD">
        <w:rPr>
          <w:lang w:val="en-GB"/>
        </w:rPr>
        <w:t>echnical facilities in Stolnik</w:t>
      </w:r>
      <w:r w:rsidRPr="008822FD">
        <w:rPr>
          <w:lang w:val="en-GB"/>
        </w:rPr>
        <w:t xml:space="preserve"> station are regular with proper functions</w:t>
      </w:r>
      <w:r w:rsidR="00D95C48" w:rsidRPr="008822FD">
        <w:rPr>
          <w:lang w:val="en-GB"/>
        </w:rPr>
        <w:t xml:space="preserve"> except for switch № 11</w:t>
      </w:r>
      <w:r w:rsidRPr="008822FD">
        <w:rPr>
          <w:lang w:val="en-GB"/>
        </w:rPr>
        <w:t>.</w:t>
      </w:r>
    </w:p>
    <w:p w14:paraId="4EFB713B" w14:textId="599E5393" w:rsidR="008C0832" w:rsidRPr="008822FD" w:rsidRDefault="00E93157" w:rsidP="00863EE9">
      <w:pPr>
        <w:spacing w:before="120"/>
        <w:rPr>
          <w:i/>
          <w:iCs/>
          <w:lang w:val="en-GB"/>
        </w:rPr>
      </w:pPr>
      <w:r w:rsidRPr="008822FD">
        <w:rPr>
          <w:i/>
          <w:iCs/>
          <w:lang w:val="en-GB"/>
        </w:rPr>
        <w:t>1c</w:t>
      </w:r>
      <w:r w:rsidR="00E75A12" w:rsidRPr="008822FD">
        <w:rPr>
          <w:i/>
          <w:iCs/>
          <w:lang w:val="en-GB"/>
        </w:rPr>
        <w:t xml:space="preserve">. </w:t>
      </w:r>
      <w:r w:rsidR="00347FE0" w:rsidRPr="008822FD">
        <w:rPr>
          <w:i/>
          <w:iCs/>
          <w:lang w:val="en-GB"/>
        </w:rPr>
        <w:t>Operational system functioning</w:t>
      </w:r>
      <w:r w:rsidR="008C0832" w:rsidRPr="008822FD">
        <w:rPr>
          <w:i/>
          <w:iCs/>
          <w:lang w:val="en-GB"/>
        </w:rPr>
        <w:t>.</w:t>
      </w:r>
    </w:p>
    <w:p w14:paraId="1F33CDA3" w14:textId="66D18A19" w:rsidR="008C0832" w:rsidRPr="008822FD" w:rsidRDefault="002A076F" w:rsidP="008C0832">
      <w:pPr>
        <w:pStyle w:val="ab"/>
        <w:ind w:left="0"/>
        <w:rPr>
          <w:lang w:val="en-GB"/>
        </w:rPr>
      </w:pPr>
      <w:r w:rsidRPr="008822FD">
        <w:rPr>
          <w:lang w:val="en-GB"/>
        </w:rPr>
        <w:t>The operational system is regular with proper functions</w:t>
      </w:r>
      <w:r w:rsidR="00874194" w:rsidRPr="008822FD">
        <w:rPr>
          <w:lang w:val="en-GB"/>
        </w:rPr>
        <w:t>.</w:t>
      </w:r>
    </w:p>
    <w:p w14:paraId="21649A98" w14:textId="0C4890DB" w:rsidR="008C0832" w:rsidRPr="008822FD" w:rsidRDefault="00E63F1B" w:rsidP="00E75A12">
      <w:pPr>
        <w:pStyle w:val="ab"/>
        <w:numPr>
          <w:ilvl w:val="0"/>
          <w:numId w:val="1"/>
        </w:numPr>
        <w:spacing w:before="120"/>
        <w:ind w:left="0" w:firstLine="709"/>
        <w:contextualSpacing w:val="0"/>
        <w:rPr>
          <w:i/>
          <w:iCs/>
          <w:lang w:val="en-GB"/>
        </w:rPr>
      </w:pPr>
      <w:r w:rsidRPr="008822FD">
        <w:rPr>
          <w:i/>
          <w:iCs/>
          <w:lang w:val="en-GB"/>
        </w:rPr>
        <w:t>Sequence of events from the beginning of the accident to the end of the rescue services actions</w:t>
      </w:r>
      <w:r w:rsidR="008C0832" w:rsidRPr="008822FD">
        <w:rPr>
          <w:i/>
          <w:iCs/>
          <w:lang w:val="en-GB"/>
        </w:rPr>
        <w:t>:</w:t>
      </w:r>
    </w:p>
    <w:p w14:paraId="51A46BB8" w14:textId="1CCDA6C0" w:rsidR="008240F0" w:rsidRPr="008822FD" w:rsidRDefault="008240F0" w:rsidP="008240F0">
      <w:pPr>
        <w:pStyle w:val="ab"/>
        <w:spacing w:before="120"/>
        <w:ind w:left="709" w:firstLine="0"/>
        <w:contextualSpacing w:val="0"/>
        <w:rPr>
          <w:iCs/>
          <w:lang w:val="en-GB"/>
        </w:rPr>
      </w:pPr>
      <w:r w:rsidRPr="008822FD">
        <w:rPr>
          <w:iCs/>
          <w:lang w:val="en-GB"/>
        </w:rPr>
        <w:sym w:font="Symbol" w:char="F0B7"/>
      </w:r>
      <w:r w:rsidRPr="008822FD">
        <w:rPr>
          <w:iCs/>
          <w:lang w:val="en-GB"/>
        </w:rPr>
        <w:t xml:space="preserve">  </w:t>
      </w:r>
      <w:r w:rsidR="00E63F1B" w:rsidRPr="008822FD">
        <w:rPr>
          <w:iCs/>
          <w:lang w:val="en-GB"/>
        </w:rPr>
        <w:t xml:space="preserve">At </w:t>
      </w:r>
      <w:r w:rsidRPr="008822FD">
        <w:rPr>
          <w:iCs/>
          <w:lang w:val="en-GB"/>
        </w:rPr>
        <w:t xml:space="preserve">09:00 </w:t>
      </w:r>
      <w:r w:rsidR="00E63F1B" w:rsidRPr="008822FD">
        <w:rPr>
          <w:iCs/>
          <w:lang w:val="en-GB"/>
        </w:rPr>
        <w:t xml:space="preserve">a.m. derailed locomotive </w:t>
      </w:r>
      <w:r w:rsidRPr="008822FD">
        <w:rPr>
          <w:iCs/>
          <w:lang w:val="en-GB"/>
        </w:rPr>
        <w:t xml:space="preserve">№ 46041 </w:t>
      </w:r>
      <w:r w:rsidR="00E63F1B" w:rsidRPr="008822FD">
        <w:rPr>
          <w:iCs/>
          <w:lang w:val="en-GB"/>
        </w:rPr>
        <w:t>of DFT</w:t>
      </w:r>
      <w:r w:rsidRPr="008822FD">
        <w:rPr>
          <w:iCs/>
          <w:lang w:val="en-GB"/>
        </w:rPr>
        <w:t xml:space="preserve"> 30602 </w:t>
      </w:r>
      <w:r w:rsidR="00E63F1B" w:rsidRPr="008822FD">
        <w:rPr>
          <w:iCs/>
          <w:lang w:val="en-GB"/>
        </w:rPr>
        <w:t>while entering on 3-rd acceptance-departure track in Stolnik station</w:t>
      </w:r>
      <w:proofErr w:type="gramStart"/>
      <w:r w:rsidRPr="008822FD">
        <w:rPr>
          <w:iCs/>
          <w:lang w:val="en-GB"/>
        </w:rPr>
        <w:t>;</w:t>
      </w:r>
      <w:proofErr w:type="gramEnd"/>
    </w:p>
    <w:p w14:paraId="1A05EC0F" w14:textId="5515EF60" w:rsidR="00B25FC0" w:rsidRPr="008822FD" w:rsidRDefault="00953C80" w:rsidP="008240F0">
      <w:pPr>
        <w:pStyle w:val="ab"/>
        <w:numPr>
          <w:ilvl w:val="0"/>
          <w:numId w:val="41"/>
        </w:numPr>
        <w:tabs>
          <w:tab w:val="left" w:pos="993"/>
        </w:tabs>
        <w:spacing w:before="120"/>
        <w:ind w:firstLine="349"/>
        <w:rPr>
          <w:iCs/>
          <w:lang w:val="en-GB"/>
        </w:rPr>
      </w:pPr>
      <w:r w:rsidRPr="008822FD">
        <w:rPr>
          <w:lang w:val="en-GB"/>
        </w:rPr>
        <w:t>There was no immediate necessity of the rescue services actions.</w:t>
      </w:r>
    </w:p>
    <w:p w14:paraId="2B8B6B6C" w14:textId="5C40CCB5" w:rsidR="008C0832" w:rsidRPr="008822FD" w:rsidRDefault="00E75A12" w:rsidP="00E75A12">
      <w:pPr>
        <w:spacing w:before="120"/>
        <w:rPr>
          <w:i/>
          <w:iCs/>
          <w:lang w:val="en-GB"/>
        </w:rPr>
      </w:pPr>
      <w:r w:rsidRPr="008822FD">
        <w:rPr>
          <w:i/>
          <w:iCs/>
          <w:lang w:val="en-GB"/>
        </w:rPr>
        <w:t xml:space="preserve">2а. </w:t>
      </w:r>
      <w:r w:rsidR="009724DA" w:rsidRPr="008822FD">
        <w:rPr>
          <w:i/>
          <w:iCs/>
          <w:lang w:val="en-GB"/>
        </w:rPr>
        <w:t>Undertaken measures for protecting and guarding the event location</w:t>
      </w:r>
      <w:r w:rsidR="008C0832" w:rsidRPr="008822FD">
        <w:rPr>
          <w:i/>
          <w:iCs/>
          <w:lang w:val="en-GB"/>
        </w:rPr>
        <w:t>.</w:t>
      </w:r>
    </w:p>
    <w:p w14:paraId="1EA4DC89" w14:textId="4949615A" w:rsidR="008C0832" w:rsidRPr="008822FD" w:rsidRDefault="00F71080" w:rsidP="008C0832">
      <w:pPr>
        <w:ind w:firstLine="720"/>
        <w:rPr>
          <w:lang w:val="en-GB"/>
        </w:rPr>
      </w:pPr>
      <w:r w:rsidRPr="008822FD">
        <w:rPr>
          <w:lang w:val="en-GB"/>
        </w:rPr>
        <w:t>Not applicable</w:t>
      </w:r>
      <w:r w:rsidR="00874194" w:rsidRPr="008822FD">
        <w:rPr>
          <w:lang w:val="en-GB"/>
        </w:rPr>
        <w:t>.</w:t>
      </w:r>
    </w:p>
    <w:p w14:paraId="75D1F443" w14:textId="483C1179" w:rsidR="008240F0" w:rsidRPr="008822FD" w:rsidRDefault="004824A6" w:rsidP="008240F0">
      <w:pPr>
        <w:spacing w:before="120"/>
        <w:rPr>
          <w:i/>
          <w:iCs/>
          <w:lang w:val="en-GB"/>
        </w:rPr>
      </w:pPr>
      <w:r w:rsidRPr="008822FD">
        <w:rPr>
          <w:i/>
          <w:iCs/>
          <w:lang w:val="en-GB"/>
        </w:rPr>
        <w:t>2b</w:t>
      </w:r>
      <w:r w:rsidR="00E75A12" w:rsidRPr="008822FD">
        <w:rPr>
          <w:i/>
          <w:iCs/>
          <w:lang w:val="en-GB"/>
        </w:rPr>
        <w:t xml:space="preserve">. </w:t>
      </w:r>
      <w:r w:rsidRPr="008822FD">
        <w:rPr>
          <w:i/>
          <w:iCs/>
          <w:lang w:val="en-GB"/>
        </w:rPr>
        <w:t>Actions of the emergency rescue services.</w:t>
      </w:r>
    </w:p>
    <w:p w14:paraId="2CEFA1C7" w14:textId="12614866" w:rsidR="004462DD" w:rsidRPr="008822FD" w:rsidRDefault="008240F0" w:rsidP="004462DD">
      <w:pPr>
        <w:tabs>
          <w:tab w:val="left" w:pos="1276"/>
        </w:tabs>
        <w:ind w:firstLine="720"/>
        <w:rPr>
          <w:lang w:val="en-GB"/>
        </w:rPr>
      </w:pPr>
      <w:r w:rsidRPr="008822FD">
        <w:rPr>
          <w:lang w:val="en-GB"/>
        </w:rPr>
        <w:sym w:font="Symbol" w:char="F0B7"/>
      </w:r>
      <w:r w:rsidRPr="008822FD">
        <w:rPr>
          <w:lang w:val="en-GB"/>
        </w:rPr>
        <w:t xml:space="preserve"> </w:t>
      </w:r>
      <w:r w:rsidR="004462DD" w:rsidRPr="008822FD">
        <w:rPr>
          <w:lang w:val="en-GB"/>
        </w:rPr>
        <w:t>Under an order of SE NRIC from Sofia station to Stolnik station on 15.01.2020 departed specialized rehabilitation vehicle UNIMOG for lifting the locomotive.</w:t>
      </w:r>
    </w:p>
    <w:p w14:paraId="79D814A1" w14:textId="0615ACD3" w:rsidR="00874194" w:rsidRPr="008822FD" w:rsidRDefault="008240F0" w:rsidP="009A40AC">
      <w:pPr>
        <w:ind w:firstLine="720"/>
        <w:rPr>
          <w:lang w:val="en-GB"/>
        </w:rPr>
      </w:pPr>
      <w:r w:rsidRPr="008822FD">
        <w:rPr>
          <w:lang w:val="en-GB"/>
        </w:rPr>
        <w:sym w:font="Symbol" w:char="F0B7"/>
      </w:r>
      <w:r w:rsidRPr="008822FD">
        <w:rPr>
          <w:lang w:val="en-GB"/>
        </w:rPr>
        <w:t xml:space="preserve">  </w:t>
      </w:r>
      <w:r w:rsidR="004462DD" w:rsidRPr="008822FD">
        <w:rPr>
          <w:lang w:val="en-GB"/>
        </w:rPr>
        <w:t>At</w:t>
      </w:r>
      <w:r w:rsidR="001D78D8" w:rsidRPr="008822FD">
        <w:rPr>
          <w:lang w:val="en-GB"/>
        </w:rPr>
        <w:t xml:space="preserve"> 11:36</w:t>
      </w:r>
      <w:r w:rsidR="00874194" w:rsidRPr="008822FD">
        <w:rPr>
          <w:lang w:val="en-GB"/>
        </w:rPr>
        <w:t xml:space="preserve"> </w:t>
      </w:r>
      <w:r w:rsidR="004462DD" w:rsidRPr="008822FD">
        <w:rPr>
          <w:lang w:val="en-GB"/>
        </w:rPr>
        <w:t>a.m. locomotive</w:t>
      </w:r>
      <w:r w:rsidR="00874194" w:rsidRPr="008822FD">
        <w:rPr>
          <w:lang w:val="en-GB"/>
        </w:rPr>
        <w:t xml:space="preserve"> № 46041 </w:t>
      </w:r>
      <w:proofErr w:type="gramStart"/>
      <w:r w:rsidR="004462DD" w:rsidRPr="008822FD">
        <w:rPr>
          <w:lang w:val="en-GB"/>
        </w:rPr>
        <w:t>was lifted</w:t>
      </w:r>
      <w:proofErr w:type="gramEnd"/>
      <w:r w:rsidR="004462DD" w:rsidRPr="008822FD">
        <w:rPr>
          <w:lang w:val="en-GB"/>
        </w:rPr>
        <w:t xml:space="preserve"> on the rails of the</w:t>
      </w:r>
      <w:r w:rsidR="001D78D8" w:rsidRPr="008822FD">
        <w:rPr>
          <w:lang w:val="en-GB"/>
        </w:rPr>
        <w:t xml:space="preserve"> 3-</w:t>
      </w:r>
      <w:r w:rsidR="004462DD" w:rsidRPr="008822FD">
        <w:rPr>
          <w:lang w:val="en-GB"/>
        </w:rPr>
        <w:t>rd track</w:t>
      </w:r>
      <w:r w:rsidR="002F4432" w:rsidRPr="008822FD">
        <w:rPr>
          <w:lang w:val="en-GB"/>
        </w:rPr>
        <w:t>;</w:t>
      </w:r>
    </w:p>
    <w:p w14:paraId="719C53E7" w14:textId="3F54EABA" w:rsidR="00874194" w:rsidRPr="008822FD" w:rsidRDefault="008240F0" w:rsidP="00C23C8F">
      <w:pPr>
        <w:ind w:firstLine="720"/>
        <w:rPr>
          <w:lang w:val="en-GB"/>
        </w:rPr>
      </w:pPr>
      <w:r w:rsidRPr="008822FD">
        <w:rPr>
          <w:lang w:val="en-GB"/>
        </w:rPr>
        <w:sym w:font="Symbol" w:char="F0B7"/>
      </w:r>
      <w:r w:rsidRPr="008822FD">
        <w:rPr>
          <w:lang w:val="en-GB"/>
        </w:rPr>
        <w:t xml:space="preserve">   </w:t>
      </w:r>
      <w:r w:rsidR="00782939" w:rsidRPr="008822FD">
        <w:rPr>
          <w:lang w:val="en-GB"/>
        </w:rPr>
        <w:t>At</w:t>
      </w:r>
      <w:r w:rsidR="001D78D8" w:rsidRPr="008822FD">
        <w:rPr>
          <w:lang w:val="en-GB"/>
        </w:rPr>
        <w:t xml:space="preserve"> 13:39 </w:t>
      </w:r>
      <w:r w:rsidR="00782939" w:rsidRPr="008822FD">
        <w:rPr>
          <w:lang w:val="en-GB"/>
        </w:rPr>
        <w:t>p.m. DFT</w:t>
      </w:r>
      <w:r w:rsidR="001D78D8" w:rsidRPr="008822FD">
        <w:rPr>
          <w:lang w:val="en-GB"/>
        </w:rPr>
        <w:t xml:space="preserve"> № 30602 </w:t>
      </w:r>
      <w:r w:rsidR="00782939" w:rsidRPr="008822FD">
        <w:rPr>
          <w:lang w:val="en-GB"/>
        </w:rPr>
        <w:t>with train locomotive</w:t>
      </w:r>
      <w:r w:rsidR="001D78D8" w:rsidRPr="008822FD">
        <w:rPr>
          <w:lang w:val="en-GB"/>
        </w:rPr>
        <w:t xml:space="preserve"> № 43551,</w:t>
      </w:r>
      <w:r w:rsidR="00874194" w:rsidRPr="008822FD">
        <w:rPr>
          <w:lang w:val="en-GB"/>
        </w:rPr>
        <w:t xml:space="preserve"> </w:t>
      </w:r>
      <w:r w:rsidR="00782939" w:rsidRPr="008822FD">
        <w:rPr>
          <w:lang w:val="en-GB"/>
        </w:rPr>
        <w:t xml:space="preserve">departed from Sarantsi station under the route to </w:t>
      </w:r>
      <w:proofErr w:type="spellStart"/>
      <w:r w:rsidR="00782939" w:rsidRPr="008822FD">
        <w:rPr>
          <w:lang w:val="en-GB"/>
        </w:rPr>
        <w:t>Iliantsi</w:t>
      </w:r>
      <w:proofErr w:type="spellEnd"/>
      <w:r w:rsidR="00782939" w:rsidRPr="008822FD">
        <w:rPr>
          <w:lang w:val="en-GB"/>
        </w:rPr>
        <w:t xml:space="preserve"> station</w:t>
      </w:r>
      <w:proofErr w:type="gramStart"/>
      <w:r w:rsidR="002F4432" w:rsidRPr="008822FD">
        <w:rPr>
          <w:lang w:val="en-GB"/>
        </w:rPr>
        <w:t>;</w:t>
      </w:r>
      <w:proofErr w:type="gramEnd"/>
    </w:p>
    <w:p w14:paraId="7BD7E7BE" w14:textId="17C1E104" w:rsidR="008240F0" w:rsidRPr="008822FD" w:rsidRDefault="008240F0" w:rsidP="008240F0">
      <w:pPr>
        <w:ind w:firstLine="720"/>
        <w:rPr>
          <w:lang w:val="en-GB"/>
        </w:rPr>
      </w:pPr>
      <w:r w:rsidRPr="008822FD">
        <w:rPr>
          <w:lang w:val="en-GB"/>
        </w:rPr>
        <w:sym w:font="Symbol" w:char="F0B7"/>
      </w:r>
      <w:r w:rsidRPr="008822FD">
        <w:rPr>
          <w:lang w:val="en-GB"/>
        </w:rPr>
        <w:t xml:space="preserve"> </w:t>
      </w:r>
      <w:r w:rsidR="00782939" w:rsidRPr="008822FD">
        <w:rPr>
          <w:lang w:val="en-GB"/>
        </w:rPr>
        <w:t>The train movement in Sarantsi-Stolnik interstation was interrupted in the interval</w:t>
      </w:r>
      <w:r w:rsidRPr="008822FD">
        <w:rPr>
          <w:lang w:val="en-GB"/>
        </w:rPr>
        <w:t xml:space="preserve"> 09:00 ÷ 11:30 </w:t>
      </w:r>
      <w:r w:rsidR="00782939" w:rsidRPr="008822FD">
        <w:rPr>
          <w:lang w:val="en-GB"/>
        </w:rPr>
        <w:t>a.m.</w:t>
      </w:r>
      <w:proofErr w:type="gramStart"/>
      <w:r w:rsidRPr="008822FD">
        <w:rPr>
          <w:lang w:val="en-GB"/>
        </w:rPr>
        <w:t>;</w:t>
      </w:r>
      <w:proofErr w:type="gramEnd"/>
    </w:p>
    <w:p w14:paraId="7A56CD79" w14:textId="736B62D4" w:rsidR="002F4432" w:rsidRPr="008822FD" w:rsidRDefault="002F4432" w:rsidP="008240F0">
      <w:pPr>
        <w:ind w:firstLine="720"/>
        <w:rPr>
          <w:lang w:val="en-GB"/>
        </w:rPr>
      </w:pPr>
      <w:r w:rsidRPr="008822FD">
        <w:rPr>
          <w:lang w:val="en-GB"/>
        </w:rPr>
        <w:sym w:font="Symbol" w:char="F0B7"/>
      </w:r>
      <w:r w:rsidRPr="008822FD">
        <w:rPr>
          <w:lang w:val="en-GB"/>
        </w:rPr>
        <w:t xml:space="preserve">  </w:t>
      </w:r>
      <w:r w:rsidR="007B5507" w:rsidRPr="008822FD">
        <w:rPr>
          <w:lang w:val="en-GB"/>
        </w:rPr>
        <w:t>At</w:t>
      </w:r>
      <w:r w:rsidRPr="008822FD">
        <w:rPr>
          <w:lang w:val="en-GB"/>
        </w:rPr>
        <w:t xml:space="preserve"> 12:32 </w:t>
      </w:r>
      <w:r w:rsidR="007B5507" w:rsidRPr="008822FD">
        <w:rPr>
          <w:lang w:val="en-GB"/>
        </w:rPr>
        <w:t xml:space="preserve">p.m. from </w:t>
      </w:r>
      <w:proofErr w:type="gramStart"/>
      <w:r w:rsidR="007B5507" w:rsidRPr="008822FD">
        <w:rPr>
          <w:lang w:val="en-GB"/>
        </w:rPr>
        <w:t>Sarantsi</w:t>
      </w:r>
      <w:proofErr w:type="gramEnd"/>
      <w:r w:rsidR="007B5507" w:rsidRPr="008822FD">
        <w:rPr>
          <w:lang w:val="en-GB"/>
        </w:rPr>
        <w:t xml:space="preserve"> station departed locomotive</w:t>
      </w:r>
      <w:r w:rsidRPr="008822FD">
        <w:rPr>
          <w:lang w:val="en-GB"/>
        </w:rPr>
        <w:t xml:space="preserve"> № 46045, </w:t>
      </w:r>
      <w:r w:rsidR="0019595B" w:rsidRPr="008822FD">
        <w:rPr>
          <w:lang w:val="en-GB"/>
        </w:rPr>
        <w:t>which attached DFT</w:t>
      </w:r>
      <w:r w:rsidRPr="008822FD">
        <w:rPr>
          <w:lang w:val="en-GB"/>
        </w:rPr>
        <w:t xml:space="preserve"> № 30602 </w:t>
      </w:r>
      <w:r w:rsidR="0019595B" w:rsidRPr="008822FD">
        <w:rPr>
          <w:lang w:val="en-GB"/>
        </w:rPr>
        <w:t>and the same was brought back in Sarantsi station</w:t>
      </w:r>
      <w:r w:rsidRPr="008822FD">
        <w:rPr>
          <w:lang w:val="en-GB"/>
        </w:rPr>
        <w:t>;</w:t>
      </w:r>
    </w:p>
    <w:p w14:paraId="202EB9EA" w14:textId="0A2570A7" w:rsidR="008240F0" w:rsidRPr="008822FD" w:rsidRDefault="008240F0" w:rsidP="008240F0">
      <w:pPr>
        <w:ind w:firstLine="720"/>
        <w:rPr>
          <w:lang w:val="en-GB"/>
        </w:rPr>
      </w:pPr>
      <w:r w:rsidRPr="008822FD">
        <w:rPr>
          <w:lang w:val="en-GB"/>
        </w:rPr>
        <w:sym w:font="Symbol" w:char="F0B7"/>
      </w:r>
      <w:r w:rsidRPr="008822FD">
        <w:rPr>
          <w:lang w:val="en-GB"/>
        </w:rPr>
        <w:t xml:space="preserve">  </w:t>
      </w:r>
      <w:r w:rsidR="00486AE1" w:rsidRPr="008822FD">
        <w:rPr>
          <w:lang w:val="en-GB"/>
        </w:rPr>
        <w:t xml:space="preserve">At </w:t>
      </w:r>
      <w:r w:rsidRPr="008822FD">
        <w:rPr>
          <w:lang w:val="en-GB"/>
        </w:rPr>
        <w:t xml:space="preserve">15:35 </w:t>
      </w:r>
      <w:r w:rsidR="00B03205" w:rsidRPr="008822FD">
        <w:rPr>
          <w:lang w:val="en-GB"/>
        </w:rPr>
        <w:t>p.m. locomotive</w:t>
      </w:r>
      <w:r w:rsidRPr="008822FD">
        <w:rPr>
          <w:lang w:val="en-GB"/>
        </w:rPr>
        <w:t xml:space="preserve"> № 46041 </w:t>
      </w:r>
      <w:r w:rsidR="00B03205" w:rsidRPr="008822FD">
        <w:rPr>
          <w:lang w:val="en-GB"/>
        </w:rPr>
        <w:t xml:space="preserve">departed from Stolnik station to Locomotive Depot Burgas with movement speed </w:t>
      </w:r>
      <w:r w:rsidR="002F4432" w:rsidRPr="008822FD">
        <w:rPr>
          <w:lang w:val="en-GB"/>
        </w:rPr>
        <w:t xml:space="preserve">40 </w:t>
      </w:r>
      <w:r w:rsidR="00FF5081" w:rsidRPr="008822FD">
        <w:rPr>
          <w:lang w:val="en-GB"/>
        </w:rPr>
        <w:t>km</w:t>
      </w:r>
      <w:r w:rsidR="002F4432" w:rsidRPr="008822FD">
        <w:rPr>
          <w:lang w:val="en-GB"/>
        </w:rPr>
        <w:t>/</w:t>
      </w:r>
      <w:r w:rsidR="00FF5081" w:rsidRPr="008822FD">
        <w:rPr>
          <w:lang w:val="en-GB"/>
        </w:rPr>
        <w:t>h</w:t>
      </w:r>
      <w:proofErr w:type="gramStart"/>
      <w:r w:rsidR="002F4432" w:rsidRPr="008822FD">
        <w:rPr>
          <w:lang w:val="en-GB"/>
        </w:rPr>
        <w:t>;</w:t>
      </w:r>
      <w:proofErr w:type="gramEnd"/>
    </w:p>
    <w:p w14:paraId="24DCA596" w14:textId="12F71852" w:rsidR="008240F0" w:rsidRPr="008822FD" w:rsidRDefault="008240F0" w:rsidP="008240F0">
      <w:pPr>
        <w:ind w:firstLine="720"/>
        <w:rPr>
          <w:lang w:val="en-GB"/>
        </w:rPr>
      </w:pPr>
      <w:r w:rsidRPr="008822FD">
        <w:rPr>
          <w:lang w:val="en-GB"/>
        </w:rPr>
        <w:sym w:font="Symbol" w:char="F0B7"/>
      </w:r>
      <w:r w:rsidRPr="008822FD">
        <w:rPr>
          <w:lang w:val="en-GB"/>
        </w:rPr>
        <w:t xml:space="preserve">   </w:t>
      </w:r>
      <w:r w:rsidR="00FF5081" w:rsidRPr="008822FD">
        <w:rPr>
          <w:lang w:val="en-GB"/>
        </w:rPr>
        <w:t>The train movement along the 3-rd track in Stolnik station was interrupted in the interval</w:t>
      </w:r>
      <w:r w:rsidR="002F4432" w:rsidRPr="008822FD">
        <w:rPr>
          <w:lang w:val="en-GB"/>
        </w:rPr>
        <w:t xml:space="preserve"> 09:00</w:t>
      </w:r>
      <w:r w:rsidR="00FF5081" w:rsidRPr="008822FD">
        <w:rPr>
          <w:lang w:val="en-GB"/>
        </w:rPr>
        <w:t xml:space="preserve"> a.m.</w:t>
      </w:r>
      <w:r w:rsidR="002F4432" w:rsidRPr="008822FD">
        <w:rPr>
          <w:lang w:val="en-GB"/>
        </w:rPr>
        <w:t xml:space="preserve"> ÷ 00:55 </w:t>
      </w:r>
      <w:r w:rsidR="00FF5081" w:rsidRPr="008822FD">
        <w:rPr>
          <w:lang w:val="en-GB"/>
        </w:rPr>
        <w:t>a.m.</w:t>
      </w:r>
    </w:p>
    <w:p w14:paraId="6E50FB05" w14:textId="64AB1865" w:rsidR="00CC1E2B" w:rsidRPr="008822FD" w:rsidRDefault="00CC1E2B" w:rsidP="00CC1E2B">
      <w:pPr>
        <w:tabs>
          <w:tab w:val="left" w:pos="993"/>
        </w:tabs>
        <w:spacing w:before="120"/>
        <w:rPr>
          <w:b/>
          <w:lang w:val="en-GB"/>
        </w:rPr>
      </w:pPr>
      <w:r w:rsidRPr="008822FD">
        <w:rPr>
          <w:b/>
          <w:lang w:val="en-GB"/>
        </w:rPr>
        <w:t>4.</w:t>
      </w:r>
      <w:r w:rsidRPr="008822FD">
        <w:rPr>
          <w:b/>
          <w:lang w:val="en-GB"/>
        </w:rPr>
        <w:tab/>
      </w:r>
      <w:bookmarkStart w:id="5" w:name="анализ"/>
      <w:bookmarkEnd w:id="5"/>
      <w:r w:rsidR="00E12070" w:rsidRPr="008822FD">
        <w:rPr>
          <w:b/>
          <w:lang w:val="en-GB"/>
        </w:rPr>
        <w:t>Analysis of the event when is necessary as it refers the individual facts.</w:t>
      </w:r>
    </w:p>
    <w:p w14:paraId="2FF2D737" w14:textId="01A871CA" w:rsidR="00CC1E2B" w:rsidRPr="008822FD" w:rsidRDefault="00CC1E2B" w:rsidP="00CC1E2B">
      <w:pPr>
        <w:rPr>
          <w:b/>
          <w:lang w:val="en-GB"/>
        </w:rPr>
      </w:pPr>
      <w:r w:rsidRPr="008822FD">
        <w:rPr>
          <w:b/>
          <w:lang w:val="en-GB"/>
        </w:rPr>
        <w:t xml:space="preserve">а). </w:t>
      </w:r>
      <w:r w:rsidR="00B64A9B" w:rsidRPr="008822FD">
        <w:rPr>
          <w:b/>
          <w:lang w:val="en-GB"/>
        </w:rPr>
        <w:t>Roles and responsibilities.</w:t>
      </w:r>
    </w:p>
    <w:p w14:paraId="58DA8314" w14:textId="5218D68A" w:rsidR="008C0832" w:rsidRPr="008822FD" w:rsidRDefault="00C8054A" w:rsidP="00C23C8F">
      <w:pPr>
        <w:rPr>
          <w:i/>
          <w:iCs/>
          <w:lang w:val="en-GB"/>
        </w:rPr>
      </w:pPr>
      <w:r w:rsidRPr="008822FD">
        <w:rPr>
          <w:i/>
          <w:iCs/>
          <w:lang w:val="en-GB"/>
        </w:rPr>
        <w:t>Participation and responsibilities of the entities, involved in the event.</w:t>
      </w:r>
    </w:p>
    <w:p w14:paraId="51E36A2F" w14:textId="3F4103B7" w:rsidR="008C0832" w:rsidRPr="008822FD" w:rsidRDefault="007D5A52" w:rsidP="00C23C8F">
      <w:pPr>
        <w:rPr>
          <w:i/>
          <w:iCs/>
          <w:lang w:val="en-GB"/>
        </w:rPr>
      </w:pPr>
      <w:r w:rsidRPr="008822FD">
        <w:rPr>
          <w:i/>
          <w:iCs/>
          <w:lang w:val="en-GB"/>
        </w:rPr>
        <w:t xml:space="preserve">1. </w:t>
      </w:r>
      <w:r w:rsidR="00757650" w:rsidRPr="008822FD">
        <w:rPr>
          <w:i/>
          <w:iCs/>
          <w:lang w:val="en-GB"/>
        </w:rPr>
        <w:t>Railway undertaking</w:t>
      </w:r>
    </w:p>
    <w:p w14:paraId="7CCEE5A3" w14:textId="6CC6054E" w:rsidR="00EA041F" w:rsidRPr="008822FD" w:rsidRDefault="00F17BE7" w:rsidP="00EA041F">
      <w:pPr>
        <w:tabs>
          <w:tab w:val="left" w:pos="993"/>
        </w:tabs>
        <w:ind w:firstLine="720"/>
        <w:rPr>
          <w:b/>
          <w:lang w:val="en-GB"/>
        </w:rPr>
      </w:pPr>
      <w:r w:rsidRPr="008822FD">
        <w:rPr>
          <w:b/>
          <w:lang w:val="en-GB"/>
        </w:rPr>
        <w:t xml:space="preserve">Analysis of the operation of DFT No </w:t>
      </w:r>
      <w:r w:rsidR="003475BB" w:rsidRPr="008822FD">
        <w:rPr>
          <w:b/>
          <w:lang w:val="en-GB"/>
        </w:rPr>
        <w:t>№ 3060</w:t>
      </w:r>
      <w:r w:rsidR="00EA041F" w:rsidRPr="008822FD">
        <w:rPr>
          <w:b/>
          <w:lang w:val="en-GB"/>
        </w:rPr>
        <w:t xml:space="preserve">2 </w:t>
      </w:r>
      <w:r w:rsidR="007815FD" w:rsidRPr="008822FD">
        <w:rPr>
          <w:b/>
          <w:lang w:val="en-GB"/>
        </w:rPr>
        <w:t xml:space="preserve">from </w:t>
      </w:r>
      <w:proofErr w:type="spellStart"/>
      <w:r w:rsidR="007815FD" w:rsidRPr="008822FD">
        <w:rPr>
          <w:b/>
          <w:lang w:val="en-GB"/>
        </w:rPr>
        <w:t>Karlovo</w:t>
      </w:r>
      <w:proofErr w:type="spellEnd"/>
      <w:r w:rsidR="007815FD" w:rsidRPr="008822FD">
        <w:rPr>
          <w:b/>
          <w:lang w:val="en-GB"/>
        </w:rPr>
        <w:t xml:space="preserve"> station to Stolnik station</w:t>
      </w:r>
      <w:r w:rsidR="00EA041F" w:rsidRPr="008822FD">
        <w:rPr>
          <w:b/>
          <w:lang w:val="en-GB"/>
        </w:rPr>
        <w:t>.</w:t>
      </w:r>
    </w:p>
    <w:p w14:paraId="3DBF3BD5" w14:textId="33F5419B" w:rsidR="00CF27FC" w:rsidRPr="008822FD" w:rsidRDefault="00CF27FC" w:rsidP="00CF27FC">
      <w:pPr>
        <w:tabs>
          <w:tab w:val="left" w:pos="993"/>
        </w:tabs>
        <w:rPr>
          <w:bCs/>
          <w:lang w:val="en-GB"/>
        </w:rPr>
      </w:pPr>
      <w:r w:rsidRPr="008822FD">
        <w:rPr>
          <w:bCs/>
          <w:lang w:val="en-GB"/>
        </w:rPr>
        <w:t xml:space="preserve">DFT № 30602 moves on the route Burgas - Karnobat - </w:t>
      </w:r>
      <w:proofErr w:type="spellStart"/>
      <w:r w:rsidRPr="008822FD">
        <w:rPr>
          <w:bCs/>
          <w:lang w:val="en-GB"/>
        </w:rPr>
        <w:t>Karlovo</w:t>
      </w:r>
      <w:proofErr w:type="spellEnd"/>
      <w:r w:rsidRPr="008822FD">
        <w:rPr>
          <w:bCs/>
          <w:lang w:val="en-GB"/>
        </w:rPr>
        <w:t xml:space="preserve"> - Stolnik - Yana - Iliyantsi. At </w:t>
      </w:r>
      <w:proofErr w:type="spellStart"/>
      <w:r w:rsidRPr="008822FD">
        <w:rPr>
          <w:bCs/>
          <w:lang w:val="en-GB"/>
        </w:rPr>
        <w:t>Karlovo</w:t>
      </w:r>
      <w:proofErr w:type="spellEnd"/>
      <w:r w:rsidRPr="008822FD">
        <w:rPr>
          <w:bCs/>
          <w:lang w:val="en-GB"/>
        </w:rPr>
        <w:t xml:space="preserve"> </w:t>
      </w:r>
      <w:r w:rsidR="00222A86" w:rsidRPr="008822FD">
        <w:rPr>
          <w:bCs/>
          <w:lang w:val="en-GB"/>
        </w:rPr>
        <w:t>station,</w:t>
      </w:r>
      <w:r w:rsidRPr="008822FD">
        <w:rPr>
          <w:bCs/>
          <w:lang w:val="en-GB"/>
        </w:rPr>
        <w:t xml:space="preserve"> the locomotive crew is changed and </w:t>
      </w:r>
      <w:r w:rsidR="00222A86" w:rsidRPr="008822FD">
        <w:rPr>
          <w:bCs/>
          <w:lang w:val="en-GB"/>
        </w:rPr>
        <w:t>the new one handles locomotive № 46041</w:t>
      </w:r>
      <w:r w:rsidRPr="008822FD">
        <w:rPr>
          <w:bCs/>
          <w:lang w:val="en-GB"/>
        </w:rPr>
        <w:t>, where the accident occu</w:t>
      </w:r>
      <w:r w:rsidR="00222A86" w:rsidRPr="008822FD">
        <w:rPr>
          <w:bCs/>
          <w:lang w:val="en-GB"/>
        </w:rPr>
        <w:t xml:space="preserve">rs. On the speedometer tape is recorded </w:t>
      </w:r>
      <w:r w:rsidRPr="008822FD">
        <w:rPr>
          <w:bCs/>
          <w:lang w:val="en-GB"/>
        </w:rPr>
        <w:t>the movement of the train fr</w:t>
      </w:r>
      <w:r w:rsidR="005B5957" w:rsidRPr="008822FD">
        <w:rPr>
          <w:bCs/>
          <w:lang w:val="en-GB"/>
        </w:rPr>
        <w:t xml:space="preserve">om </w:t>
      </w:r>
      <w:proofErr w:type="spellStart"/>
      <w:r w:rsidR="005B5957" w:rsidRPr="008822FD">
        <w:rPr>
          <w:bCs/>
          <w:lang w:val="en-GB"/>
        </w:rPr>
        <w:t>Karlovo</w:t>
      </w:r>
      <w:proofErr w:type="spellEnd"/>
      <w:r w:rsidR="005B5957" w:rsidRPr="008822FD">
        <w:rPr>
          <w:bCs/>
          <w:lang w:val="en-GB"/>
        </w:rPr>
        <w:t xml:space="preserve"> station to the place of the accident – switch </w:t>
      </w:r>
      <w:r w:rsidRPr="008822FD">
        <w:rPr>
          <w:bCs/>
          <w:lang w:val="en-GB"/>
        </w:rPr>
        <w:t>№ 11 at Stolnik station. The pe</w:t>
      </w:r>
      <w:r w:rsidR="005B5957" w:rsidRPr="008822FD">
        <w:rPr>
          <w:bCs/>
          <w:lang w:val="en-GB"/>
        </w:rPr>
        <w:t xml:space="preserve">rmissible speed of the train along </w:t>
      </w:r>
      <w:r w:rsidRPr="008822FD">
        <w:rPr>
          <w:bCs/>
          <w:lang w:val="en-GB"/>
        </w:rPr>
        <w:t xml:space="preserve">the section from </w:t>
      </w:r>
      <w:proofErr w:type="spellStart"/>
      <w:r w:rsidRPr="008822FD">
        <w:rPr>
          <w:bCs/>
          <w:lang w:val="en-GB"/>
        </w:rPr>
        <w:t>Karlovo</w:t>
      </w:r>
      <w:proofErr w:type="spellEnd"/>
      <w:r w:rsidRPr="008822FD">
        <w:rPr>
          <w:bCs/>
          <w:lang w:val="en-GB"/>
        </w:rPr>
        <w:t xml:space="preserve"> statio</w:t>
      </w:r>
      <w:r w:rsidR="005B5957" w:rsidRPr="008822FD">
        <w:rPr>
          <w:bCs/>
          <w:lang w:val="en-GB"/>
        </w:rPr>
        <w:t>n to Iliyantsi station is 60 km/</w:t>
      </w:r>
      <w:r w:rsidRPr="008822FD">
        <w:rPr>
          <w:bCs/>
          <w:lang w:val="en-GB"/>
        </w:rPr>
        <w:t>h.</w:t>
      </w:r>
    </w:p>
    <w:p w14:paraId="6C673E42" w14:textId="5DEEEE59" w:rsidR="00CF27FC" w:rsidRPr="008822FD" w:rsidRDefault="0004661E" w:rsidP="00CF27FC">
      <w:pPr>
        <w:tabs>
          <w:tab w:val="left" w:pos="993"/>
        </w:tabs>
        <w:rPr>
          <w:bCs/>
          <w:lang w:val="en-GB"/>
        </w:rPr>
      </w:pPr>
      <w:r w:rsidRPr="008822FD">
        <w:rPr>
          <w:bCs/>
          <w:lang w:val="en-GB"/>
        </w:rPr>
        <w:t xml:space="preserve">The train departed </w:t>
      </w:r>
      <w:r w:rsidR="00CF27FC" w:rsidRPr="008822FD">
        <w:rPr>
          <w:bCs/>
          <w:lang w:val="en-GB"/>
        </w:rPr>
        <w:t xml:space="preserve">from </w:t>
      </w:r>
      <w:proofErr w:type="spellStart"/>
      <w:r w:rsidR="00CF27FC" w:rsidRPr="008822FD">
        <w:rPr>
          <w:bCs/>
          <w:lang w:val="en-GB"/>
        </w:rPr>
        <w:t>Karlovo</w:t>
      </w:r>
      <w:proofErr w:type="spellEnd"/>
      <w:r w:rsidR="00CF27FC" w:rsidRPr="008822FD">
        <w:rPr>
          <w:bCs/>
          <w:lang w:val="en-GB"/>
        </w:rPr>
        <w:t xml:space="preserve"> station at 4:10 a</w:t>
      </w:r>
      <w:r w:rsidRPr="008822FD">
        <w:rPr>
          <w:bCs/>
          <w:lang w:val="en-GB"/>
        </w:rPr>
        <w:t>.</w:t>
      </w:r>
      <w:r w:rsidR="00CF27FC" w:rsidRPr="008822FD">
        <w:rPr>
          <w:bCs/>
          <w:lang w:val="en-GB"/>
        </w:rPr>
        <w:t>m</w:t>
      </w:r>
      <w:r w:rsidRPr="008822FD">
        <w:rPr>
          <w:bCs/>
          <w:lang w:val="en-GB"/>
        </w:rPr>
        <w:t>.</w:t>
      </w:r>
      <w:r w:rsidR="00CF27FC" w:rsidRPr="008822FD">
        <w:rPr>
          <w:bCs/>
          <w:lang w:val="en-GB"/>
        </w:rPr>
        <w:t xml:space="preserve"> (Fig. 4.1, pos. 1). In the interstation </w:t>
      </w:r>
      <w:proofErr w:type="spellStart"/>
      <w:r w:rsidR="00CF27FC" w:rsidRPr="008822FD">
        <w:rPr>
          <w:bCs/>
          <w:lang w:val="en-GB"/>
        </w:rPr>
        <w:t>Karlovo</w:t>
      </w:r>
      <w:proofErr w:type="spellEnd"/>
      <w:r w:rsidR="00CF27FC" w:rsidRPr="008822FD">
        <w:rPr>
          <w:bCs/>
          <w:lang w:val="en-GB"/>
        </w:rPr>
        <w:t xml:space="preserve"> </w:t>
      </w:r>
      <w:r w:rsidR="006F5EF1" w:rsidRPr="008822FD">
        <w:rPr>
          <w:bCs/>
          <w:lang w:val="en-GB"/>
        </w:rPr>
        <w:t>- Sopot it developed up to 42 km/</w:t>
      </w:r>
      <w:r w:rsidR="00CF27FC" w:rsidRPr="008822FD">
        <w:rPr>
          <w:bCs/>
          <w:lang w:val="en-GB"/>
        </w:rPr>
        <w:t xml:space="preserve">h and at 4:56 </w:t>
      </w:r>
      <w:proofErr w:type="gramStart"/>
      <w:r w:rsidR="006F5EF1" w:rsidRPr="008822FD">
        <w:rPr>
          <w:bCs/>
          <w:lang w:val="en-GB"/>
        </w:rPr>
        <w:t>a.m.</w:t>
      </w:r>
      <w:proofErr w:type="gramEnd"/>
      <w:r w:rsidR="006F5EF1" w:rsidRPr="008822FD">
        <w:rPr>
          <w:bCs/>
          <w:lang w:val="en-GB"/>
        </w:rPr>
        <w:t xml:space="preserve"> it stopped </w:t>
      </w:r>
      <w:r w:rsidR="00CF27FC" w:rsidRPr="008822FD">
        <w:rPr>
          <w:bCs/>
          <w:lang w:val="en-GB"/>
        </w:rPr>
        <w:t>at Sopot station, holding the train brake in an eme</w:t>
      </w:r>
      <w:r w:rsidR="006F5EF1" w:rsidRPr="008822FD">
        <w:rPr>
          <w:bCs/>
          <w:lang w:val="en-GB"/>
        </w:rPr>
        <w:t xml:space="preserve">rgency. The train stayed </w:t>
      </w:r>
      <w:r w:rsidR="00CF27FC" w:rsidRPr="008822FD">
        <w:rPr>
          <w:bCs/>
          <w:lang w:val="en-GB"/>
        </w:rPr>
        <w:t xml:space="preserve">at the station for 5 minutes and at 5:01 </w:t>
      </w:r>
      <w:r w:rsidR="006F5EF1" w:rsidRPr="008822FD">
        <w:rPr>
          <w:bCs/>
          <w:lang w:val="en-GB"/>
        </w:rPr>
        <w:t>a.m. left</w:t>
      </w:r>
      <w:r w:rsidR="00CF27FC" w:rsidRPr="008822FD">
        <w:rPr>
          <w:bCs/>
          <w:lang w:val="en-GB"/>
        </w:rPr>
        <w:t xml:space="preserve"> again (Fig. 4.1, pos. 2).</w:t>
      </w:r>
    </w:p>
    <w:p w14:paraId="721EA140" w14:textId="377B4047" w:rsidR="00A429F8" w:rsidRPr="008822FD" w:rsidRDefault="006C696A" w:rsidP="00CF27FC">
      <w:pPr>
        <w:tabs>
          <w:tab w:val="left" w:pos="993"/>
        </w:tabs>
        <w:rPr>
          <w:bCs/>
          <w:lang w:val="en-GB"/>
        </w:rPr>
      </w:pPr>
      <w:r w:rsidRPr="008822FD">
        <w:rPr>
          <w:bCs/>
          <w:noProof/>
          <w:lang w:val="bg-BG" w:eastAsia="bg-BG"/>
        </w:rPr>
        <w:lastRenderedPageBreak/>
        <mc:AlternateContent>
          <mc:Choice Requires="wpg">
            <w:drawing>
              <wp:anchor distT="0" distB="0" distL="114300" distR="114300" simplePos="0" relativeHeight="251745280" behindDoc="0" locked="0" layoutInCell="1" allowOverlap="1" wp14:anchorId="7A0D78B4" wp14:editId="2A7665E1">
                <wp:simplePos x="0" y="0"/>
                <wp:positionH relativeFrom="column">
                  <wp:posOffset>2550795</wp:posOffset>
                </wp:positionH>
                <wp:positionV relativeFrom="page">
                  <wp:posOffset>727075</wp:posOffset>
                </wp:positionV>
                <wp:extent cx="3399155" cy="4269105"/>
                <wp:effectExtent l="0" t="0" r="0" b="0"/>
                <wp:wrapTopAndBottom/>
                <wp:docPr id="3" name="Group 3"/>
                <wp:cNvGraphicFramePr/>
                <a:graphic xmlns:a="http://schemas.openxmlformats.org/drawingml/2006/main">
                  <a:graphicData uri="http://schemas.microsoft.com/office/word/2010/wordprocessingGroup">
                    <wpg:wgp>
                      <wpg:cNvGrpSpPr/>
                      <wpg:grpSpPr>
                        <a:xfrm>
                          <a:off x="0" y="0"/>
                          <a:ext cx="3399155" cy="4269105"/>
                          <a:chOff x="0" y="0"/>
                          <a:chExt cx="3399155" cy="4269107"/>
                        </a:xfrm>
                      </wpg:grpSpPr>
                      <wpg:grpSp>
                        <wpg:cNvPr id="4" name="Group 4"/>
                        <wpg:cNvGrpSpPr/>
                        <wpg:grpSpPr>
                          <a:xfrm>
                            <a:off x="0" y="0"/>
                            <a:ext cx="3399155" cy="4269107"/>
                            <a:chOff x="0" y="0"/>
                            <a:chExt cx="3399155" cy="4269107"/>
                          </a:xfrm>
                        </wpg:grpSpPr>
                        <wpg:grpSp>
                          <wpg:cNvPr id="5" name="Group 5"/>
                          <wpg:cNvGrpSpPr/>
                          <wpg:grpSpPr>
                            <a:xfrm>
                              <a:off x="0" y="0"/>
                              <a:ext cx="3399155" cy="4269107"/>
                              <a:chOff x="0" y="0"/>
                              <a:chExt cx="3399155" cy="4269107"/>
                            </a:xfrm>
                          </wpg:grpSpPr>
                          <wpg:grpSp>
                            <wpg:cNvPr id="6" name="Group 6"/>
                            <wpg:cNvGrpSpPr/>
                            <wpg:grpSpPr>
                              <a:xfrm>
                                <a:off x="0" y="0"/>
                                <a:ext cx="3399155" cy="4269107"/>
                                <a:chOff x="0" y="0"/>
                                <a:chExt cx="3399155" cy="4269107"/>
                              </a:xfrm>
                            </wpg:grpSpPr>
                            <wpg:grpSp>
                              <wpg:cNvPr id="7" name="Group 7"/>
                              <wpg:cNvGrpSpPr/>
                              <wpg:grpSpPr>
                                <a:xfrm>
                                  <a:off x="0" y="0"/>
                                  <a:ext cx="3399155" cy="4269107"/>
                                  <a:chOff x="0" y="0"/>
                                  <a:chExt cx="3399155" cy="4269107"/>
                                </a:xfrm>
                              </wpg:grpSpPr>
                              <wpg:grpSp>
                                <wpg:cNvPr id="8" name="Group 8"/>
                                <wpg:cNvGrpSpPr/>
                                <wpg:grpSpPr>
                                  <a:xfrm>
                                    <a:off x="0" y="0"/>
                                    <a:ext cx="3399155" cy="4269107"/>
                                    <a:chOff x="0" y="0"/>
                                    <a:chExt cx="3399155" cy="4269107"/>
                                  </a:xfrm>
                                </wpg:grpSpPr>
                                <wpg:grpSp>
                                  <wpg:cNvPr id="9" name="Group 9"/>
                                  <wpg:cNvGrpSpPr/>
                                  <wpg:grpSpPr>
                                    <a:xfrm>
                                      <a:off x="28575" y="0"/>
                                      <a:ext cx="3370580" cy="4269107"/>
                                      <a:chOff x="0" y="0"/>
                                      <a:chExt cx="3370580" cy="4269107"/>
                                    </a:xfrm>
                                  </wpg:grpSpPr>
                                  <wpg:grpSp>
                                    <wpg:cNvPr id="10" name="Group 10"/>
                                    <wpg:cNvGrpSpPr/>
                                    <wpg:grpSpPr>
                                      <a:xfrm>
                                        <a:off x="0" y="0"/>
                                        <a:ext cx="3370580" cy="4269107"/>
                                        <a:chOff x="0" y="0"/>
                                        <a:chExt cx="3370580" cy="4269107"/>
                                      </a:xfrm>
                                    </wpg:grpSpPr>
                                    <wpg:grpSp>
                                      <wpg:cNvPr id="11" name="Group 11"/>
                                      <wpg:cNvGrpSpPr/>
                                      <wpg:grpSpPr>
                                        <a:xfrm>
                                          <a:off x="0" y="0"/>
                                          <a:ext cx="3370580" cy="4269107"/>
                                          <a:chOff x="0" y="0"/>
                                          <a:chExt cx="3370580" cy="4269108"/>
                                        </a:xfrm>
                                      </wpg:grpSpPr>
                                      <wpg:grpSp>
                                        <wpg:cNvPr id="12" name="Group 12"/>
                                        <wpg:cNvGrpSpPr/>
                                        <wpg:grpSpPr>
                                          <a:xfrm>
                                            <a:off x="0" y="0"/>
                                            <a:ext cx="3370580" cy="4269108"/>
                                            <a:chOff x="180001" y="0"/>
                                            <a:chExt cx="3370580" cy="4269229"/>
                                          </a:xfrm>
                                        </wpg:grpSpPr>
                                        <pic:pic xmlns:pic="http://schemas.openxmlformats.org/drawingml/2006/picture">
                                          <pic:nvPicPr>
                                            <pic:cNvPr id="13" name="Picture 13"/>
                                            <pic:cNvPicPr/>
                                          </pic:nvPicPr>
                                          <pic:blipFill>
                                            <a:blip r:embed="rId27" cstate="print">
                                              <a:extLst>
                                                <a:ext uri="{28A0092B-C50C-407E-A947-70E740481C1C}">
                                                  <a14:useLocalDpi xmlns:a14="http://schemas.microsoft.com/office/drawing/2010/main" val="0"/>
                                                </a:ext>
                                              </a:extLst>
                                            </a:blip>
                                            <a:srcRect/>
                                            <a:stretch/>
                                          </pic:blipFill>
                                          <pic:spPr>
                                            <a:xfrm>
                                              <a:off x="180001" y="0"/>
                                              <a:ext cx="3370580" cy="3192883"/>
                                            </a:xfrm>
                                            <a:prstGeom prst="rect">
                                              <a:avLst/>
                                            </a:prstGeom>
                                          </pic:spPr>
                                        </pic:pic>
                                        <wps:wsp>
                                          <wps:cNvPr id="14" name="Text Box 14"/>
                                          <wps:cNvSpPr txBox="1"/>
                                          <wps:spPr>
                                            <a:xfrm>
                                              <a:off x="180002" y="3774859"/>
                                              <a:ext cx="3370579" cy="494370"/>
                                            </a:xfrm>
                                            <a:prstGeom prst="rect">
                                              <a:avLst/>
                                            </a:prstGeom>
                                            <a:solidFill>
                                              <a:schemeClr val="lt1"/>
                                            </a:solidFill>
                                            <a:ln w="6350">
                                              <a:noFill/>
                                            </a:ln>
                                          </wps:spPr>
                                          <wps:txbx>
                                            <w:txbxContent>
                                              <w:p w14:paraId="0058F5AE" w14:textId="5BDC7AAD" w:rsidR="00851286" w:rsidRPr="00A429F8" w:rsidRDefault="00851286" w:rsidP="00A429F8">
                                                <w:pPr>
                                                  <w:ind w:firstLine="0"/>
                                                  <w:jc w:val="center"/>
                                                  <w:rPr>
                                                    <w:lang w:val="bg-BG"/>
                                                  </w:rPr>
                                                </w:pPr>
                                                <w:r>
                                                  <w:rPr>
                                                    <w:b/>
                                                    <w:bCs/>
                                                  </w:rPr>
                                                  <w:t>Fig</w:t>
                                                </w:r>
                                                <w:r w:rsidRPr="00A429F8">
                                                  <w:rPr>
                                                    <w:b/>
                                                    <w:bCs/>
                                                    <w:lang w:val="bg-BG"/>
                                                  </w:rPr>
                                                  <w:t>. 4.2.</w:t>
                                                </w:r>
                                                <w:r w:rsidRPr="00A429F8">
                                                  <w:rPr>
                                                    <w:lang w:val="bg-BG"/>
                                                  </w:rPr>
                                                  <w:t xml:space="preserve"> </w:t>
                                                </w:r>
                                                <w:r>
                                                  <w:t>Registered operation of DFT</w:t>
                                                </w:r>
                                                <w:r w:rsidRPr="00A429F8">
                                                  <w:rPr>
                                                    <w:lang w:val="bg-BG"/>
                                                  </w:rPr>
                                                  <w:t xml:space="preserve"> № 30602 </w:t>
                                                </w:r>
                                                <w:r>
                                                  <w:t xml:space="preserve">from Pirdop to </w:t>
                                                </w:r>
                                                <w:proofErr w:type="spellStart"/>
                                                <w:r>
                                                  <w:t>Mirkovo</w:t>
                                                </w:r>
                                                <w:proofErr w:type="spellEnd"/>
                                                <w:r>
                                                  <w:t xml:space="preserve"> station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5" name="Straight Arrow Connector 15"/>
                                        <wps:cNvCnPr/>
                                        <wps:spPr>
                                          <a:xfrm flipV="1">
                                            <a:off x="152400" y="1971675"/>
                                            <a:ext cx="200025" cy="1905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 name="Straight Arrow Connector 16"/>
                                        <wps:cNvCnPr/>
                                        <wps:spPr>
                                          <a:xfrm flipV="1">
                                            <a:off x="219075" y="485775"/>
                                            <a:ext cx="200025" cy="1905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 name="Straight Arrow Connector 17"/>
                                        <wps:cNvCnPr/>
                                        <wps:spPr>
                                          <a:xfrm flipH="1" flipV="1">
                                            <a:off x="619125" y="1971675"/>
                                            <a:ext cx="200025" cy="1905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 name="Straight Arrow Connector 18"/>
                                        <wps:cNvCnPr/>
                                        <wps:spPr>
                                          <a:xfrm flipH="1" flipV="1">
                                            <a:off x="619125" y="847725"/>
                                            <a:ext cx="200025" cy="1905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19" name="Picture 19" descr="A picture containing stone&#10;&#10;Description automatically generated"/>
                                        <pic:cNvPicPr>
                                          <a:picLocks noChangeAspect="1"/>
                                        </pic:cNvPicPr>
                                      </pic:nvPicPr>
                                      <pic:blipFill rotWithShape="1">
                                        <a:blip r:embed="rId28">
                                          <a:extLst>
                                            <a:ext uri="{28A0092B-C50C-407E-A947-70E740481C1C}">
                                              <a14:useLocalDpi xmlns:a14="http://schemas.microsoft.com/office/drawing/2010/main" val="0"/>
                                            </a:ext>
                                          </a:extLst>
                                        </a:blip>
                                        <a:srcRect l="34143" t="68289" r="17299"/>
                                        <a:stretch/>
                                      </pic:blipFill>
                                      <pic:spPr bwMode="auto">
                                        <a:xfrm>
                                          <a:off x="714375" y="2628900"/>
                                          <a:ext cx="1356360" cy="1141730"/>
                                        </a:xfrm>
                                        <a:prstGeom prst="rect">
                                          <a:avLst/>
                                        </a:prstGeom>
                                        <a:ln>
                                          <a:noFill/>
                                        </a:ln>
                                        <a:extLst>
                                          <a:ext uri="{53640926-AAD7-44D8-BBD7-CCE9431645EC}">
                                            <a14:shadowObscured xmlns:a14="http://schemas.microsoft.com/office/drawing/2010/main"/>
                                          </a:ext>
                                        </a:extLst>
                                      </pic:spPr>
                                    </pic:pic>
                                  </wpg:grpSp>
                                  <wps:wsp>
                                    <wps:cNvPr id="22" name="Straight Arrow Connector 22"/>
                                    <wps:cNvCnPr/>
                                    <wps:spPr>
                                      <a:xfrm flipV="1">
                                        <a:off x="2562225" y="1971675"/>
                                        <a:ext cx="200025" cy="1905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3" name="Straight Arrow Connector 23"/>
                                    <wps:cNvCnPr/>
                                    <wps:spPr>
                                      <a:xfrm>
                                        <a:off x="2562225" y="381000"/>
                                        <a:ext cx="247650" cy="1619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 name="Straight Arrow Connector 24"/>
                                    <wps:cNvCnPr/>
                                    <wps:spPr>
                                      <a:xfrm flipV="1">
                                        <a:off x="1790700" y="2360645"/>
                                        <a:ext cx="1045223" cy="38510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5" name="Oval 25"/>
                                    <wps:cNvSpPr/>
                                    <wps:spPr>
                                      <a:xfrm>
                                        <a:off x="885825" y="2628900"/>
                                        <a:ext cx="1047750" cy="6572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6" name="Text Box 26"/>
                                  <wps:cNvSpPr txBox="1"/>
                                  <wps:spPr>
                                    <a:xfrm>
                                      <a:off x="66675" y="542925"/>
                                      <a:ext cx="266065" cy="247650"/>
                                    </a:xfrm>
                                    <a:prstGeom prst="rect">
                                      <a:avLst/>
                                    </a:prstGeom>
                                    <a:noFill/>
                                    <a:ln w="6350">
                                      <a:noFill/>
                                    </a:ln>
                                  </wps:spPr>
                                  <wps:txbx>
                                    <w:txbxContent>
                                      <w:p w14:paraId="79519179" w14:textId="77777777" w:rsidR="00851286" w:rsidRPr="006A7C35" w:rsidRDefault="00851286" w:rsidP="00A429F8">
                                        <w:pPr>
                                          <w:ind w:firstLine="0"/>
                                          <w:rPr>
                                            <w:b/>
                                            <w:bCs/>
                                            <w:i/>
                                            <w:iCs/>
                                            <w:color w:val="FF0000"/>
                                          </w:rPr>
                                        </w:pPr>
                                        <w:r w:rsidRPr="006A7C35">
                                          <w:rPr>
                                            <w:b/>
                                            <w:bCs/>
                                            <w:i/>
                                            <w:iCs/>
                                            <w:color w:val="FF0000"/>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7" name="Text Box 27"/>
                                  <wps:cNvSpPr txBox="1"/>
                                  <wps:spPr>
                                    <a:xfrm>
                                      <a:off x="0" y="2028825"/>
                                      <a:ext cx="266065" cy="247650"/>
                                    </a:xfrm>
                                    <a:prstGeom prst="rect">
                                      <a:avLst/>
                                    </a:prstGeom>
                                    <a:noFill/>
                                    <a:ln w="6350">
                                      <a:noFill/>
                                    </a:ln>
                                  </wps:spPr>
                                  <wps:txbx>
                                    <w:txbxContent>
                                      <w:p w14:paraId="3CCB268A" w14:textId="77777777" w:rsidR="00851286" w:rsidRPr="006A7C35" w:rsidRDefault="00851286" w:rsidP="00A429F8">
                                        <w:pPr>
                                          <w:ind w:firstLine="0"/>
                                          <w:rPr>
                                            <w:b/>
                                            <w:bCs/>
                                            <w:i/>
                                            <w:iCs/>
                                            <w:color w:val="FF0000"/>
                                          </w:rPr>
                                        </w:pPr>
                                        <w:r w:rsidRPr="006A7C35">
                                          <w:rPr>
                                            <w:b/>
                                            <w:bCs/>
                                            <w:i/>
                                            <w:iCs/>
                                            <w:color w:val="FF0000"/>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9" name="Text Box 29"/>
                                  <wps:cNvSpPr txBox="1"/>
                                  <wps:spPr>
                                    <a:xfrm>
                                      <a:off x="790575" y="904875"/>
                                      <a:ext cx="266065" cy="247650"/>
                                    </a:xfrm>
                                    <a:prstGeom prst="rect">
                                      <a:avLst/>
                                    </a:prstGeom>
                                    <a:noFill/>
                                    <a:ln w="6350">
                                      <a:noFill/>
                                    </a:ln>
                                  </wps:spPr>
                                  <wps:txbx>
                                    <w:txbxContent>
                                      <w:p w14:paraId="7EA03E28" w14:textId="77777777" w:rsidR="00851286" w:rsidRPr="006A7C35" w:rsidRDefault="00851286" w:rsidP="00A429F8">
                                        <w:pPr>
                                          <w:ind w:firstLine="0"/>
                                          <w:rPr>
                                            <w:b/>
                                            <w:bCs/>
                                            <w:i/>
                                            <w:iCs/>
                                            <w:color w:val="FF0000"/>
                                          </w:rPr>
                                        </w:pPr>
                                        <w:r>
                                          <w:rPr>
                                            <w:b/>
                                            <w:bCs/>
                                            <w:i/>
                                            <w:iCs/>
                                            <w:color w:val="FF0000"/>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0" name="Text Box 30"/>
                                  <wps:cNvSpPr txBox="1"/>
                                  <wps:spPr>
                                    <a:xfrm>
                                      <a:off x="771525" y="2028825"/>
                                      <a:ext cx="266065" cy="247650"/>
                                    </a:xfrm>
                                    <a:prstGeom prst="rect">
                                      <a:avLst/>
                                    </a:prstGeom>
                                    <a:noFill/>
                                    <a:ln w="6350">
                                      <a:noFill/>
                                    </a:ln>
                                  </wps:spPr>
                                  <wps:txbx>
                                    <w:txbxContent>
                                      <w:p w14:paraId="3B20F716" w14:textId="77777777" w:rsidR="00851286" w:rsidRPr="006A7C35" w:rsidRDefault="00851286" w:rsidP="00A429F8">
                                        <w:pPr>
                                          <w:ind w:firstLine="0"/>
                                          <w:rPr>
                                            <w:b/>
                                            <w:bCs/>
                                            <w:i/>
                                            <w:iCs/>
                                            <w:color w:val="FF0000"/>
                                          </w:rPr>
                                        </w:pPr>
                                        <w:r>
                                          <w:rPr>
                                            <w:b/>
                                            <w:bCs/>
                                            <w:i/>
                                            <w:iCs/>
                                            <w:color w:val="FF0000"/>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31" name="Text Box 31"/>
                                <wps:cNvSpPr txBox="1"/>
                                <wps:spPr>
                                  <a:xfrm>
                                    <a:off x="2400300" y="238125"/>
                                    <a:ext cx="266065" cy="247650"/>
                                  </a:xfrm>
                                  <a:prstGeom prst="rect">
                                    <a:avLst/>
                                  </a:prstGeom>
                                  <a:noFill/>
                                  <a:ln w="6350">
                                    <a:noFill/>
                                  </a:ln>
                                </wps:spPr>
                                <wps:txbx>
                                  <w:txbxContent>
                                    <w:p w14:paraId="60B9C914" w14:textId="77777777" w:rsidR="00851286" w:rsidRPr="006A7C35" w:rsidRDefault="00851286" w:rsidP="00A429F8">
                                      <w:pPr>
                                        <w:ind w:firstLine="0"/>
                                        <w:rPr>
                                          <w:b/>
                                          <w:bCs/>
                                          <w:i/>
                                          <w:iCs/>
                                          <w:color w:val="FF0000"/>
                                        </w:rPr>
                                      </w:pPr>
                                      <w:r>
                                        <w:rPr>
                                          <w:b/>
                                          <w:bCs/>
                                          <w:i/>
                                          <w:iCs/>
                                          <w:color w:val="FF0000"/>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2" name="Text Box 32"/>
                                <wps:cNvSpPr txBox="1"/>
                                <wps:spPr>
                                  <a:xfrm>
                                    <a:off x="2390775" y="2028825"/>
                                    <a:ext cx="266065" cy="247650"/>
                                  </a:xfrm>
                                  <a:prstGeom prst="rect">
                                    <a:avLst/>
                                  </a:prstGeom>
                                  <a:noFill/>
                                  <a:ln w="6350">
                                    <a:noFill/>
                                  </a:ln>
                                </wps:spPr>
                                <wps:txbx>
                                  <w:txbxContent>
                                    <w:p w14:paraId="5C2FC4C6" w14:textId="77777777" w:rsidR="00851286" w:rsidRPr="006A7C35" w:rsidRDefault="00851286" w:rsidP="00A429F8">
                                      <w:pPr>
                                        <w:ind w:firstLine="0"/>
                                        <w:rPr>
                                          <w:b/>
                                          <w:bCs/>
                                          <w:i/>
                                          <w:iCs/>
                                          <w:color w:val="FF0000"/>
                                        </w:rPr>
                                      </w:pPr>
                                      <w:r>
                                        <w:rPr>
                                          <w:b/>
                                          <w:bCs/>
                                          <w:i/>
                                          <w:iCs/>
                                          <w:color w:val="FF0000"/>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3" name="Text Box 33"/>
                                <wps:cNvSpPr txBox="1"/>
                                <wps:spPr>
                                  <a:xfrm>
                                    <a:off x="3057525" y="514350"/>
                                    <a:ext cx="266065" cy="247650"/>
                                  </a:xfrm>
                                  <a:prstGeom prst="rect">
                                    <a:avLst/>
                                  </a:prstGeom>
                                  <a:noFill/>
                                  <a:ln w="6350">
                                    <a:noFill/>
                                  </a:ln>
                                </wps:spPr>
                                <wps:txbx>
                                  <w:txbxContent>
                                    <w:p w14:paraId="2AEB881A" w14:textId="77777777" w:rsidR="00851286" w:rsidRPr="006A7C35" w:rsidRDefault="00851286" w:rsidP="00A429F8">
                                      <w:pPr>
                                        <w:ind w:firstLine="0"/>
                                        <w:rPr>
                                          <w:b/>
                                          <w:bCs/>
                                          <w:i/>
                                          <w:iCs/>
                                          <w:color w:val="FF0000"/>
                                        </w:rPr>
                                      </w:pPr>
                                      <w:r>
                                        <w:rPr>
                                          <w:b/>
                                          <w:bCs/>
                                          <w:i/>
                                          <w:iCs/>
                                          <w:color w:val="FF0000"/>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4" name="Text Box 34"/>
                                <wps:cNvSpPr txBox="1"/>
                                <wps:spPr>
                                  <a:xfrm>
                                    <a:off x="3038475" y="2028824"/>
                                    <a:ext cx="266065" cy="247650"/>
                                  </a:xfrm>
                                  <a:prstGeom prst="rect">
                                    <a:avLst/>
                                  </a:prstGeom>
                                  <a:noFill/>
                                  <a:ln w="6350">
                                    <a:noFill/>
                                  </a:ln>
                                </wps:spPr>
                                <wps:txbx>
                                  <w:txbxContent>
                                    <w:p w14:paraId="7847CAEF" w14:textId="77777777" w:rsidR="00851286" w:rsidRPr="006A7C35" w:rsidRDefault="00851286" w:rsidP="00A429F8">
                                      <w:pPr>
                                        <w:ind w:firstLine="0"/>
                                        <w:rPr>
                                          <w:b/>
                                          <w:bCs/>
                                          <w:i/>
                                          <w:iCs/>
                                          <w:color w:val="FF0000"/>
                                        </w:rPr>
                                      </w:pPr>
                                      <w:r>
                                        <w:rPr>
                                          <w:b/>
                                          <w:bCs/>
                                          <w:i/>
                                          <w:iCs/>
                                          <w:color w:val="FF0000"/>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5" name="Text Box 35"/>
                                <wps:cNvSpPr txBox="1"/>
                                <wps:spPr>
                                  <a:xfrm>
                                    <a:off x="790575" y="2571749"/>
                                    <a:ext cx="266065" cy="247650"/>
                                  </a:xfrm>
                                  <a:prstGeom prst="rect">
                                    <a:avLst/>
                                  </a:prstGeom>
                                  <a:noFill/>
                                  <a:ln w="6350">
                                    <a:noFill/>
                                  </a:ln>
                                </wps:spPr>
                                <wps:txbx>
                                  <w:txbxContent>
                                    <w:p w14:paraId="5F8EF977" w14:textId="77777777" w:rsidR="00851286" w:rsidRPr="006A7C35" w:rsidRDefault="00851286" w:rsidP="00A429F8">
                                      <w:pPr>
                                        <w:ind w:firstLine="0"/>
                                        <w:rPr>
                                          <w:b/>
                                          <w:bCs/>
                                          <w:i/>
                                          <w:iCs/>
                                          <w:color w:val="FF0000"/>
                                        </w:rPr>
                                      </w:pPr>
                                      <w:r>
                                        <w:rPr>
                                          <w:b/>
                                          <w:bCs/>
                                          <w:i/>
                                          <w:iCs/>
                                          <w:color w:val="FF0000"/>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36" name="Straight Arrow Connector 36"/>
                              <wps:cNvCnPr/>
                              <wps:spPr>
                                <a:xfrm flipH="1" flipV="1">
                                  <a:off x="2914650" y="1962150"/>
                                  <a:ext cx="200025" cy="1905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7" name="Straight Arrow Connector 37"/>
                              <wps:cNvCnPr/>
                              <wps:spPr>
                                <a:xfrm flipH="1" flipV="1">
                                  <a:off x="2933700" y="447675"/>
                                  <a:ext cx="200025" cy="1905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38" name="Straight Arrow Connector 38"/>
                            <wps:cNvCnPr/>
                            <wps:spPr>
                              <a:xfrm flipH="1">
                                <a:off x="971550" y="1152525"/>
                                <a:ext cx="200025" cy="4191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9" name="Text Box 39"/>
                            <wps:cNvSpPr txBox="1"/>
                            <wps:spPr>
                              <a:xfrm>
                                <a:off x="1057275" y="904875"/>
                                <a:ext cx="266065" cy="247650"/>
                              </a:xfrm>
                              <a:prstGeom prst="rect">
                                <a:avLst/>
                              </a:prstGeom>
                              <a:noFill/>
                              <a:ln w="6350">
                                <a:noFill/>
                              </a:ln>
                            </wps:spPr>
                            <wps:txbx>
                              <w:txbxContent>
                                <w:p w14:paraId="5EDE1CDD" w14:textId="77777777" w:rsidR="00851286" w:rsidRPr="006A7C35" w:rsidRDefault="00851286" w:rsidP="00A429F8">
                                  <w:pPr>
                                    <w:ind w:firstLine="0"/>
                                    <w:rPr>
                                      <w:b/>
                                      <w:bCs/>
                                      <w:i/>
                                      <w:iCs/>
                                      <w:color w:val="FF0000"/>
                                    </w:rPr>
                                  </w:pPr>
                                  <w:r>
                                    <w:rPr>
                                      <w:b/>
                                      <w:bCs/>
                                      <w:i/>
                                      <w:iCs/>
                                      <w:color w:val="FF0000"/>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40" name="Text Box 40"/>
                          <wps:cNvSpPr txBox="1"/>
                          <wps:spPr>
                            <a:xfrm>
                              <a:off x="1323975" y="1952625"/>
                              <a:ext cx="266065" cy="247650"/>
                            </a:xfrm>
                            <a:prstGeom prst="rect">
                              <a:avLst/>
                            </a:prstGeom>
                            <a:noFill/>
                            <a:ln w="6350">
                              <a:noFill/>
                            </a:ln>
                          </wps:spPr>
                          <wps:txbx>
                            <w:txbxContent>
                              <w:p w14:paraId="2D8FB8A7" w14:textId="77777777" w:rsidR="00851286" w:rsidRPr="006A7C35" w:rsidRDefault="00851286" w:rsidP="00A429F8">
                                <w:pPr>
                                  <w:ind w:firstLine="0"/>
                                  <w:rPr>
                                    <w:b/>
                                    <w:bCs/>
                                    <w:i/>
                                    <w:iCs/>
                                    <w:color w:val="FF0000"/>
                                  </w:rPr>
                                </w:pPr>
                                <w:r>
                                  <w:rPr>
                                    <w:b/>
                                    <w:bCs/>
                                    <w:i/>
                                    <w:iCs/>
                                    <w:color w:val="FF0000"/>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1" name="Straight Arrow Connector 41"/>
                          <wps:cNvCnPr/>
                          <wps:spPr>
                            <a:xfrm flipH="1" flipV="1">
                              <a:off x="1219200" y="1971675"/>
                              <a:ext cx="200025" cy="1905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42" name="Straight Arrow Connector 42"/>
                        <wps:cNvCnPr/>
                        <wps:spPr>
                          <a:xfrm flipH="1">
                            <a:off x="1895475" y="1143000"/>
                            <a:ext cx="200025" cy="4191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3" name="Text Box 43"/>
                        <wps:cNvSpPr txBox="1"/>
                        <wps:spPr>
                          <a:xfrm>
                            <a:off x="1962150" y="895350"/>
                            <a:ext cx="266065" cy="247650"/>
                          </a:xfrm>
                          <a:prstGeom prst="rect">
                            <a:avLst/>
                          </a:prstGeom>
                          <a:noFill/>
                          <a:ln w="6350">
                            <a:noFill/>
                          </a:ln>
                        </wps:spPr>
                        <wps:txbx>
                          <w:txbxContent>
                            <w:p w14:paraId="3F76290A" w14:textId="77777777" w:rsidR="00851286" w:rsidRPr="006A7C35" w:rsidRDefault="00851286" w:rsidP="00A429F8">
                              <w:pPr>
                                <w:ind w:firstLine="0"/>
                                <w:rPr>
                                  <w:b/>
                                  <w:bCs/>
                                  <w:i/>
                                  <w:iCs/>
                                  <w:color w:val="FF0000"/>
                                </w:rPr>
                              </w:pPr>
                              <w:r>
                                <w:rPr>
                                  <w:b/>
                                  <w:bCs/>
                                  <w:i/>
                                  <w:iCs/>
                                  <w:color w:val="FF0000"/>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A0D78B4" id="Group 3" o:spid="_x0000_s1072" style="position:absolute;left:0;text-align:left;margin-left:200.85pt;margin-top:57.25pt;width:267.65pt;height:336.15pt;z-index:251745280;mso-position-vertical-relative:page" coordsize="33991,42691"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k5JS09MT1YAAAAFkAMAAgAAABQA&#10;ABCikAQAAgAAABQAABC2kpEAAgAAAAMzMwAAkpIAAgAAAAMzMwAA6hwABwAACAwAAAiWAAAAABzq&#10;AAAAC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PD94cGFja2V0IGVuZD0ndyc/Pv/bAEMABgQFBgUEBgYFBgcHBggKEAoKCQkK&#10;FA4PDBAXFBgYFxQWFhodJR8aGyMcFhYgLCAjJicpKikZHy0wLSgwJSgpKP/bAEMBBwcHCggKEwoK&#10;EygaFhooKCgoKCgoKCgoKCgoKCgoKCgoKCgoKCgoKCgoKCgoKCgoKCgoKCgoKCgoKCgoKCgoKP/A&#10;ABEIAhMBn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">
                <v:group id="Group 4" o:spid="_x0000_s1073" style="position:absolute;width:33991;height:42691" coordsize="33991,42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group id="Group 5" o:spid="_x0000_s1074" style="position:absolute;width:33991;height:42691" coordsize="33991,42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group id="Group 6" o:spid="_x0000_s1075" style="position:absolute;width:33991;height:42691" coordsize="33991,42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group id="Group 7" o:spid="_x0000_s1076" style="position:absolute;width:33991;height:42691" coordsize="33991,42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group id="Group 8" o:spid="_x0000_s1077" style="position:absolute;width:33991;height:42691" coordsize="33991,42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group id="Group 9" o:spid="_x0000_s1078" style="position:absolute;left:285;width:33706;height:42691" coordsize="33705,42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group id="Group 10" o:spid="_x0000_s1079" style="position:absolute;width:33705;height:42691" coordsize="33705,42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group id="Group 11" o:spid="_x0000_s1080" style="position:absolute;width:33705;height:42691" coordsize="33705,42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group id="Group 12" o:spid="_x0000_s1081" style="position:absolute;width:33705;height:42691" coordorigin="1800" coordsize="33705,42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 id="Picture 13" o:spid="_x0000_s1082" type="#_x0000_t75" style="position:absolute;left:1800;width:33705;height:31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">
                                    <v:imagedata r:id="rId29" o:title=""/>
                                  </v:shape>
                                  <v:shape id="Text Box 14" o:spid="_x0000_s1083" type="#_x0000_t202" style="position:absolute;left:1800;top:37748;width:33705;height:4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" fillcolor="white [3201]" stroked="f" strokeweight=".5pt">
                                    <v:textbox>
                                      <w:txbxContent>
                                        <w:p w14:paraId="0058F5AE" w14:textId="5BDC7AAD" w:rsidR="00851286" w:rsidRPr="00A429F8" w:rsidRDefault="00851286" w:rsidP="00A429F8">
                                          <w:pPr>
                                            <w:ind w:firstLine="0"/>
                                            <w:jc w:val="center"/>
                                            <w:rPr>
                                              <w:lang w:val="bg-BG"/>
                                            </w:rPr>
                                          </w:pPr>
                                          <w:r>
                                            <w:rPr>
                                              <w:b/>
                                              <w:bCs/>
                                            </w:rPr>
                                            <w:t>Fig</w:t>
                                          </w:r>
                                          <w:r w:rsidRPr="00A429F8">
                                            <w:rPr>
                                              <w:b/>
                                              <w:bCs/>
                                              <w:lang w:val="bg-BG"/>
                                            </w:rPr>
                                            <w:t>. 4.2.</w:t>
                                          </w:r>
                                          <w:r w:rsidRPr="00A429F8">
                                            <w:rPr>
                                              <w:lang w:val="bg-BG"/>
                                            </w:rPr>
                                            <w:t xml:space="preserve"> </w:t>
                                          </w:r>
                                          <w:r>
                                            <w:t>Registered operation of DFT</w:t>
                                          </w:r>
                                          <w:r w:rsidRPr="00A429F8">
                                            <w:rPr>
                                              <w:lang w:val="bg-BG"/>
                                            </w:rPr>
                                            <w:t xml:space="preserve"> № 30602 </w:t>
                                          </w:r>
                                          <w:r>
                                            <w:t xml:space="preserve">from Pirdop to </w:t>
                                          </w:r>
                                          <w:proofErr w:type="spellStart"/>
                                          <w:r>
                                            <w:t>Mirkovo</w:t>
                                          </w:r>
                                          <w:proofErr w:type="spellEnd"/>
                                          <w:r>
                                            <w:t xml:space="preserve"> station</w:t>
                                          </w:r>
                                        </w:p>
                                      </w:txbxContent>
                                    </v:textbox>
                                  </v:shape>
                                </v:group>
                                <v:shape id="Straight Arrow Connector 15" o:spid="_x0000_s1084" type="#_x0000_t32" style="position:absolute;left:1524;top:19716;width:2000;height:19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" strokecolor="red">
                                  <v:stroke endarrow="block"/>
                                </v:shape>
                                <v:shape id="Straight Arrow Connector 16" o:spid="_x0000_s1085" type="#_x0000_t32" style="position:absolute;left:2190;top:4857;width:2001;height:19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" strokecolor="red">
                                  <v:stroke endarrow="block"/>
                                </v:shape>
                                <v:shape id="Straight Arrow Connector 17" o:spid="_x0000_s1086" type="#_x0000_t32" style="position:absolute;left:6191;top:19716;width:2000;height:190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" strokecolor="red">
                                  <v:stroke endarrow="block"/>
                                </v:shape>
                                <v:shape id="Straight Arrow Connector 18" o:spid="_x0000_s1087" type="#_x0000_t32" style="position:absolute;left:6191;top:8477;width:2000;height:190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" strokecolor="red">
                                  <v:stroke endarrow="block"/>
                                </v:shape>
                              </v:group>
                              <v:shape id="Picture 19" o:spid="_x0000_s1088" type="#_x0000_t75" alt="A picture containing stone&#10;&#10;Description automatically generated" style="position:absolute;left:7143;top:26289;width:13564;height:11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">
                                <v:imagedata r:id="rId30" o:title="A picture containing stone&#10;&#10;Description automatically generated" croptop="44754f" cropleft="22376f" cropright="11337f"/>
                                <v:path arrowok="t"/>
                              </v:shape>
                            </v:group>
                            <v:shape id="Straight Arrow Connector 22" o:spid="_x0000_s1089" type="#_x0000_t32" style="position:absolute;left:25622;top:19716;width:2000;height:19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" strokecolor="red">
                              <v:stroke endarrow="block"/>
                            </v:shape>
                            <v:shape id="Straight Arrow Connector 23" o:spid="_x0000_s1090" type="#_x0000_t32" style="position:absolute;left:25622;top:3810;width:2476;height:16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" strokecolor="red">
                              <v:stroke endarrow="block"/>
                            </v:shape>
                            <v:shape id="Straight Arrow Connector 24" o:spid="_x0000_s1091" type="#_x0000_t32" style="position:absolute;left:17907;top:23606;width:10452;height:385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" strokecolor="red">
                              <v:stroke endarrow="block"/>
                            </v:shape>
                            <v:oval id="Oval 25" o:spid="_x0000_s1092" style="position:absolute;left:8858;top:26289;width:10477;height:6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" filled="f" strokecolor="red" strokeweight="2pt"/>
                          </v:group>
                          <v:shape id="Text Box 26" o:spid="_x0000_s1093" type="#_x0000_t202" style="position:absolute;left:666;top:5429;width:2661;height:24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" filled="f" stroked="f" strokeweight=".5pt">
                            <v:textbox>
                              <w:txbxContent>
                                <w:p w14:paraId="79519179" w14:textId="77777777" w:rsidR="00851286" w:rsidRPr="006A7C35" w:rsidRDefault="00851286" w:rsidP="00A429F8">
                                  <w:pPr>
                                    <w:ind w:firstLine="0"/>
                                    <w:rPr>
                                      <w:b/>
                                      <w:bCs/>
                                      <w:i/>
                                      <w:iCs/>
                                      <w:color w:val="FF0000"/>
                                    </w:rPr>
                                  </w:pPr>
                                  <w:r w:rsidRPr="006A7C35">
                                    <w:rPr>
                                      <w:b/>
                                      <w:bCs/>
                                      <w:i/>
                                      <w:iCs/>
                                      <w:color w:val="FF0000"/>
                                    </w:rPr>
                                    <w:t>1</w:t>
                                  </w:r>
                                </w:p>
                              </w:txbxContent>
                            </v:textbox>
                          </v:shape>
                          <v:shape id="Text Box 27" o:spid="_x0000_s1094" type="#_x0000_t202" style="position:absolute;top:20288;width:2660;height:24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" filled="f" stroked="f" strokeweight=".5pt">
                            <v:textbox>
                              <w:txbxContent>
                                <w:p w14:paraId="3CCB268A" w14:textId="77777777" w:rsidR="00851286" w:rsidRPr="006A7C35" w:rsidRDefault="00851286" w:rsidP="00A429F8">
                                  <w:pPr>
                                    <w:ind w:firstLine="0"/>
                                    <w:rPr>
                                      <w:b/>
                                      <w:bCs/>
                                      <w:i/>
                                      <w:iCs/>
                                      <w:color w:val="FF0000"/>
                                    </w:rPr>
                                  </w:pPr>
                                  <w:r w:rsidRPr="006A7C35">
                                    <w:rPr>
                                      <w:b/>
                                      <w:bCs/>
                                      <w:i/>
                                      <w:iCs/>
                                      <w:color w:val="FF0000"/>
                                    </w:rPr>
                                    <w:t>1</w:t>
                                  </w:r>
                                </w:p>
                              </w:txbxContent>
                            </v:textbox>
                          </v:shape>
                          <v:shape id="Text Box 29" o:spid="_x0000_s1095" type="#_x0000_t202" style="position:absolute;left:7905;top:9048;width:2661;height:24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" filled="f" stroked="f" strokeweight=".5pt">
                            <v:textbox>
                              <w:txbxContent>
                                <w:p w14:paraId="7EA03E28" w14:textId="77777777" w:rsidR="00851286" w:rsidRPr="006A7C35" w:rsidRDefault="00851286" w:rsidP="00A429F8">
                                  <w:pPr>
                                    <w:ind w:firstLine="0"/>
                                    <w:rPr>
                                      <w:b/>
                                      <w:bCs/>
                                      <w:i/>
                                      <w:iCs/>
                                      <w:color w:val="FF0000"/>
                                    </w:rPr>
                                  </w:pPr>
                                  <w:r>
                                    <w:rPr>
                                      <w:b/>
                                      <w:bCs/>
                                      <w:i/>
                                      <w:iCs/>
                                      <w:color w:val="FF0000"/>
                                    </w:rPr>
                                    <w:t>2</w:t>
                                  </w:r>
                                </w:p>
                              </w:txbxContent>
                            </v:textbox>
                          </v:shape>
                          <v:shape id="Text Box 30" o:spid="_x0000_s1096" type="#_x0000_t202" style="position:absolute;left:7715;top:20288;width:2660;height:24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" filled="f" stroked="f" strokeweight=".5pt">
                            <v:textbox>
                              <w:txbxContent>
                                <w:p w14:paraId="3B20F716" w14:textId="77777777" w:rsidR="00851286" w:rsidRPr="006A7C35" w:rsidRDefault="00851286" w:rsidP="00A429F8">
                                  <w:pPr>
                                    <w:ind w:firstLine="0"/>
                                    <w:rPr>
                                      <w:b/>
                                      <w:bCs/>
                                      <w:i/>
                                      <w:iCs/>
                                      <w:color w:val="FF0000"/>
                                    </w:rPr>
                                  </w:pPr>
                                  <w:r>
                                    <w:rPr>
                                      <w:b/>
                                      <w:bCs/>
                                      <w:i/>
                                      <w:iCs/>
                                      <w:color w:val="FF0000"/>
                                    </w:rPr>
                                    <w:t>2</w:t>
                                  </w:r>
                                </w:p>
                              </w:txbxContent>
                            </v:textbox>
                          </v:shape>
                        </v:group>
                        <v:shape id="Text Box 31" o:spid="_x0000_s1097" type="#_x0000_t202" style="position:absolute;left:24003;top:2381;width:2660;height:24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" filled="f" stroked="f" strokeweight=".5pt">
                          <v:textbox>
                            <w:txbxContent>
                              <w:p w14:paraId="60B9C914" w14:textId="77777777" w:rsidR="00851286" w:rsidRPr="006A7C35" w:rsidRDefault="00851286" w:rsidP="00A429F8">
                                <w:pPr>
                                  <w:ind w:firstLine="0"/>
                                  <w:rPr>
                                    <w:b/>
                                    <w:bCs/>
                                    <w:i/>
                                    <w:iCs/>
                                    <w:color w:val="FF0000"/>
                                  </w:rPr>
                                </w:pPr>
                                <w:r>
                                  <w:rPr>
                                    <w:b/>
                                    <w:bCs/>
                                    <w:i/>
                                    <w:iCs/>
                                    <w:color w:val="FF0000"/>
                                  </w:rPr>
                                  <w:t>6</w:t>
                                </w:r>
                              </w:p>
                            </w:txbxContent>
                          </v:textbox>
                        </v:shape>
                        <v:shape id="Text Box 32" o:spid="_x0000_s1098" type="#_x0000_t202" style="position:absolute;left:23907;top:20288;width:2661;height:24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" filled="f" stroked="f" strokeweight=".5pt">
                          <v:textbox>
                            <w:txbxContent>
                              <w:p w14:paraId="5C2FC4C6" w14:textId="77777777" w:rsidR="00851286" w:rsidRPr="006A7C35" w:rsidRDefault="00851286" w:rsidP="00A429F8">
                                <w:pPr>
                                  <w:ind w:firstLine="0"/>
                                  <w:rPr>
                                    <w:b/>
                                    <w:bCs/>
                                    <w:i/>
                                    <w:iCs/>
                                    <w:color w:val="FF0000"/>
                                  </w:rPr>
                                </w:pPr>
                                <w:r>
                                  <w:rPr>
                                    <w:b/>
                                    <w:bCs/>
                                    <w:i/>
                                    <w:iCs/>
                                    <w:color w:val="FF0000"/>
                                  </w:rPr>
                                  <w:t>6</w:t>
                                </w:r>
                              </w:p>
                            </w:txbxContent>
                          </v:textbox>
                        </v:shape>
                        <v:shape id="Text Box 33" o:spid="_x0000_s1099" type="#_x0000_t202" style="position:absolute;left:30575;top:5143;width:2660;height:24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" filled="f" stroked="f" strokeweight=".5pt">
                          <v:textbox>
                            <w:txbxContent>
                              <w:p w14:paraId="2AEB881A" w14:textId="77777777" w:rsidR="00851286" w:rsidRPr="006A7C35" w:rsidRDefault="00851286" w:rsidP="00A429F8">
                                <w:pPr>
                                  <w:ind w:firstLine="0"/>
                                  <w:rPr>
                                    <w:b/>
                                    <w:bCs/>
                                    <w:i/>
                                    <w:iCs/>
                                    <w:color w:val="FF0000"/>
                                  </w:rPr>
                                </w:pPr>
                                <w:r>
                                  <w:rPr>
                                    <w:b/>
                                    <w:bCs/>
                                    <w:i/>
                                    <w:iCs/>
                                    <w:color w:val="FF0000"/>
                                  </w:rPr>
                                  <w:t>7</w:t>
                                </w:r>
                              </w:p>
                            </w:txbxContent>
                          </v:textbox>
                        </v:shape>
                        <v:shape id="Text Box 34" o:spid="_x0000_s1100" type="#_x0000_t202" style="position:absolute;left:30384;top:20288;width:2661;height:24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" filled="f" stroked="f" strokeweight=".5pt">
                          <v:textbox>
                            <w:txbxContent>
                              <w:p w14:paraId="7847CAEF" w14:textId="77777777" w:rsidR="00851286" w:rsidRPr="006A7C35" w:rsidRDefault="00851286" w:rsidP="00A429F8">
                                <w:pPr>
                                  <w:ind w:firstLine="0"/>
                                  <w:rPr>
                                    <w:b/>
                                    <w:bCs/>
                                    <w:i/>
                                    <w:iCs/>
                                    <w:color w:val="FF0000"/>
                                  </w:rPr>
                                </w:pPr>
                                <w:r>
                                  <w:rPr>
                                    <w:b/>
                                    <w:bCs/>
                                    <w:i/>
                                    <w:iCs/>
                                    <w:color w:val="FF0000"/>
                                  </w:rPr>
                                  <w:t>7</w:t>
                                </w:r>
                              </w:p>
                            </w:txbxContent>
                          </v:textbox>
                        </v:shape>
                        <v:shape id="Text Box 35" o:spid="_x0000_s1101" type="#_x0000_t202" style="position:absolute;left:7905;top:25717;width:2661;height:24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" filled="f" stroked="f" strokeweight=".5pt">
                          <v:textbox>
                            <w:txbxContent>
                              <w:p w14:paraId="5F8EF977" w14:textId="77777777" w:rsidR="00851286" w:rsidRPr="006A7C35" w:rsidRDefault="00851286" w:rsidP="00A429F8">
                                <w:pPr>
                                  <w:ind w:firstLine="0"/>
                                  <w:rPr>
                                    <w:b/>
                                    <w:bCs/>
                                    <w:i/>
                                    <w:iCs/>
                                    <w:color w:val="FF0000"/>
                                  </w:rPr>
                                </w:pPr>
                                <w:r>
                                  <w:rPr>
                                    <w:b/>
                                    <w:bCs/>
                                    <w:i/>
                                    <w:iCs/>
                                    <w:color w:val="FF0000"/>
                                  </w:rPr>
                                  <w:t>7</w:t>
                                </w:r>
                              </w:p>
                            </w:txbxContent>
                          </v:textbox>
                        </v:shape>
                      </v:group>
                      <v:shape id="Straight Arrow Connector 36" o:spid="_x0000_s1102" type="#_x0000_t32" style="position:absolute;left:29146;top:19621;width:2000;height:190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" strokecolor="red">
                        <v:stroke endarrow="block"/>
                      </v:shape>
                      <v:shape id="Straight Arrow Connector 37" o:spid="_x0000_s1103" type="#_x0000_t32" style="position:absolute;left:29337;top:4476;width:2000;height:190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" strokecolor="red">
                        <v:stroke endarrow="block"/>
                      </v:shape>
                    </v:group>
                    <v:shape id="Straight Arrow Connector 38" o:spid="_x0000_s1104" type="#_x0000_t32" style="position:absolute;left:9715;top:11525;width:2000;height:41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" strokecolor="red">
                      <v:stroke endarrow="block"/>
                    </v:shape>
                    <v:shape id="Text Box 39" o:spid="_x0000_s1105" type="#_x0000_t202" style="position:absolute;left:10572;top:9048;width:2661;height:24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" filled="f" stroked="f" strokeweight=".5pt">
                      <v:textbox>
                        <w:txbxContent>
                          <w:p w14:paraId="5EDE1CDD" w14:textId="77777777" w:rsidR="00851286" w:rsidRPr="006A7C35" w:rsidRDefault="00851286" w:rsidP="00A429F8">
                            <w:pPr>
                              <w:ind w:firstLine="0"/>
                              <w:rPr>
                                <w:b/>
                                <w:bCs/>
                                <w:i/>
                                <w:iCs/>
                                <w:color w:val="FF0000"/>
                              </w:rPr>
                            </w:pPr>
                            <w:r>
                              <w:rPr>
                                <w:b/>
                                <w:bCs/>
                                <w:i/>
                                <w:iCs/>
                                <w:color w:val="FF0000"/>
                              </w:rPr>
                              <w:t>3</w:t>
                            </w:r>
                          </w:p>
                        </w:txbxContent>
                      </v:textbox>
                    </v:shape>
                  </v:group>
                  <v:shape id="Text Box 40" o:spid="_x0000_s1106" type="#_x0000_t202" style="position:absolute;left:13239;top:19526;width:2661;height:24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" filled="f" stroked="f" strokeweight=".5pt">
                    <v:textbox>
                      <w:txbxContent>
                        <w:p w14:paraId="2D8FB8A7" w14:textId="77777777" w:rsidR="00851286" w:rsidRPr="006A7C35" w:rsidRDefault="00851286" w:rsidP="00A429F8">
                          <w:pPr>
                            <w:ind w:firstLine="0"/>
                            <w:rPr>
                              <w:b/>
                              <w:bCs/>
                              <w:i/>
                              <w:iCs/>
                              <w:color w:val="FF0000"/>
                            </w:rPr>
                          </w:pPr>
                          <w:r>
                            <w:rPr>
                              <w:b/>
                              <w:bCs/>
                              <w:i/>
                              <w:iCs/>
                              <w:color w:val="FF0000"/>
                            </w:rPr>
                            <w:t>4</w:t>
                          </w:r>
                        </w:p>
                      </w:txbxContent>
                    </v:textbox>
                  </v:shape>
                  <v:shape id="Straight Arrow Connector 41" o:spid="_x0000_s1107" type="#_x0000_t32" style="position:absolute;left:12192;top:19716;width:2000;height:190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" strokecolor="red">
                    <v:stroke endarrow="block"/>
                  </v:shape>
                </v:group>
                <v:shape id="Straight Arrow Connector 42" o:spid="_x0000_s1108" type="#_x0000_t32" style="position:absolute;left:18954;top:11430;width:2001;height:41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" strokecolor="red">
                  <v:stroke endarrow="block"/>
                </v:shape>
                <v:shape id="Text Box 43" o:spid="_x0000_s1109" type="#_x0000_t202" style="position:absolute;left:19621;top:8953;width:2661;height:24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" filled="f" stroked="f" strokeweight=".5pt">
                  <v:textbox>
                    <w:txbxContent>
                      <w:p w14:paraId="3F76290A" w14:textId="77777777" w:rsidR="00851286" w:rsidRPr="006A7C35" w:rsidRDefault="00851286" w:rsidP="00A429F8">
                        <w:pPr>
                          <w:ind w:firstLine="0"/>
                          <w:rPr>
                            <w:b/>
                            <w:bCs/>
                            <w:i/>
                            <w:iCs/>
                            <w:color w:val="FF0000"/>
                          </w:rPr>
                        </w:pPr>
                        <w:r>
                          <w:rPr>
                            <w:b/>
                            <w:bCs/>
                            <w:i/>
                            <w:iCs/>
                            <w:color w:val="FF0000"/>
                          </w:rPr>
                          <w:t>5</w:t>
                        </w:r>
                      </w:p>
                    </w:txbxContent>
                  </v:textbox>
                </v:shape>
                <w10:wrap type="topAndBottom" anchory="page"/>
              </v:group>
            </w:pict>
          </mc:Fallback>
        </mc:AlternateContent>
      </w:r>
      <w:r w:rsidRPr="008822FD">
        <w:rPr>
          <w:bCs/>
          <w:noProof/>
          <w:lang w:val="bg-BG" w:eastAsia="bg-BG"/>
        </w:rPr>
        <mc:AlternateContent>
          <mc:Choice Requires="wpg">
            <w:drawing>
              <wp:anchor distT="0" distB="0" distL="114300" distR="114300" simplePos="0" relativeHeight="251744256" behindDoc="0" locked="0" layoutInCell="1" allowOverlap="1" wp14:anchorId="345776B9" wp14:editId="075BC955">
                <wp:simplePos x="0" y="0"/>
                <wp:positionH relativeFrom="column">
                  <wp:posOffset>164465</wp:posOffset>
                </wp:positionH>
                <wp:positionV relativeFrom="page">
                  <wp:posOffset>725170</wp:posOffset>
                </wp:positionV>
                <wp:extent cx="2379980" cy="4362450"/>
                <wp:effectExtent l="0" t="0" r="1270" b="0"/>
                <wp:wrapTopAndBottom/>
                <wp:docPr id="44" name="Group 44"/>
                <wp:cNvGraphicFramePr/>
                <a:graphic xmlns:a="http://schemas.openxmlformats.org/drawingml/2006/main">
                  <a:graphicData uri="http://schemas.microsoft.com/office/word/2010/wordprocessingGroup">
                    <wpg:wgp>
                      <wpg:cNvGrpSpPr/>
                      <wpg:grpSpPr>
                        <a:xfrm>
                          <a:off x="0" y="0"/>
                          <a:ext cx="2379980" cy="4362450"/>
                          <a:chOff x="0" y="0"/>
                          <a:chExt cx="2379980" cy="4362450"/>
                        </a:xfrm>
                      </wpg:grpSpPr>
                      <wpg:grpSp>
                        <wpg:cNvPr id="45" name="Group 45"/>
                        <wpg:cNvGrpSpPr/>
                        <wpg:grpSpPr>
                          <a:xfrm>
                            <a:off x="0" y="0"/>
                            <a:ext cx="2379980" cy="4362450"/>
                            <a:chOff x="0" y="0"/>
                            <a:chExt cx="2379980" cy="4362450"/>
                          </a:xfrm>
                        </wpg:grpSpPr>
                        <wpg:grpSp>
                          <wpg:cNvPr id="46" name="Group 46"/>
                          <wpg:cNvGrpSpPr/>
                          <wpg:grpSpPr>
                            <a:xfrm>
                              <a:off x="0" y="0"/>
                              <a:ext cx="2379980" cy="4362450"/>
                              <a:chOff x="180000" y="180000"/>
                              <a:chExt cx="3370580" cy="6179589"/>
                            </a:xfrm>
                          </wpg:grpSpPr>
                          <pic:pic xmlns:pic="http://schemas.openxmlformats.org/drawingml/2006/picture">
                            <pic:nvPicPr>
                              <pic:cNvPr id="47" name="Picture 47" descr="A picture containing text&#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180000" y="180000"/>
                                <a:ext cx="3370580" cy="5212080"/>
                              </a:xfrm>
                              <a:prstGeom prst="rect">
                                <a:avLst/>
                              </a:prstGeom>
                            </pic:spPr>
                          </pic:pic>
                          <wps:wsp>
                            <wps:cNvPr id="48" name="Text Box 48"/>
                            <wps:cNvSpPr txBox="1"/>
                            <wps:spPr>
                              <a:xfrm>
                                <a:off x="180000" y="5392080"/>
                                <a:ext cx="3370580" cy="967509"/>
                              </a:xfrm>
                              <a:prstGeom prst="rect">
                                <a:avLst/>
                              </a:prstGeom>
                              <a:solidFill>
                                <a:schemeClr val="lt1"/>
                              </a:solidFill>
                              <a:ln w="6350">
                                <a:noFill/>
                              </a:ln>
                            </wps:spPr>
                            <wps:txbx>
                              <w:txbxContent>
                                <w:p w14:paraId="344F1F65" w14:textId="0B810BF4" w:rsidR="00851286" w:rsidRPr="00A429F8" w:rsidRDefault="00851286" w:rsidP="00A429F8">
                                  <w:pPr>
                                    <w:ind w:firstLine="0"/>
                                    <w:jc w:val="center"/>
                                    <w:rPr>
                                      <w:lang w:val="bg-BG"/>
                                    </w:rPr>
                                  </w:pPr>
                                  <w:r>
                                    <w:rPr>
                                      <w:b/>
                                      <w:bCs/>
                                    </w:rPr>
                                    <w:t>Fig</w:t>
                                  </w:r>
                                  <w:r w:rsidRPr="00A429F8">
                                    <w:rPr>
                                      <w:b/>
                                      <w:bCs/>
                                      <w:lang w:val="bg-BG"/>
                                    </w:rPr>
                                    <w:t>. 4.1.</w:t>
                                  </w:r>
                                  <w:r w:rsidRPr="00A429F8">
                                    <w:rPr>
                                      <w:lang w:val="bg-BG"/>
                                    </w:rPr>
                                    <w:t xml:space="preserve"> </w:t>
                                  </w:r>
                                  <w:r>
                                    <w:t>Registered operation of DFT</w:t>
                                  </w:r>
                                  <w:r w:rsidRPr="00A429F8">
                                    <w:rPr>
                                      <w:lang w:val="bg-BG"/>
                                    </w:rPr>
                                    <w:t xml:space="preserve"> № 30602 </w:t>
                                  </w:r>
                                  <w:r>
                                    <w:t xml:space="preserve">from </w:t>
                                  </w:r>
                                  <w:proofErr w:type="spellStart"/>
                                  <w:r>
                                    <w:t>Karlovo</w:t>
                                  </w:r>
                                  <w:proofErr w:type="spellEnd"/>
                                  <w:r>
                                    <w:t xml:space="preserve"> station to Sopot station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9" name="Straight Arrow Connector 49"/>
                          <wps:cNvCnPr/>
                          <wps:spPr>
                            <a:xfrm>
                              <a:off x="514350" y="2324100"/>
                              <a:ext cx="200025" cy="4191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7" name="Text Box 87"/>
                          <wps:cNvSpPr txBox="1"/>
                          <wps:spPr>
                            <a:xfrm>
                              <a:off x="304800" y="2162175"/>
                              <a:ext cx="266065" cy="247650"/>
                            </a:xfrm>
                            <a:prstGeom prst="rect">
                              <a:avLst/>
                            </a:prstGeom>
                            <a:noFill/>
                            <a:ln w="6350">
                              <a:noFill/>
                            </a:ln>
                          </wps:spPr>
                          <wps:txbx>
                            <w:txbxContent>
                              <w:p w14:paraId="350180C2" w14:textId="77777777" w:rsidR="00851286" w:rsidRPr="00A429F8" w:rsidRDefault="00851286" w:rsidP="00A429F8">
                                <w:pPr>
                                  <w:ind w:firstLine="0"/>
                                  <w:rPr>
                                    <w:b/>
                                    <w:bCs/>
                                    <w:i/>
                                    <w:iCs/>
                                    <w:color w:val="FF0000"/>
                                    <w:lang w:val="bg-BG"/>
                                  </w:rPr>
                                </w:pPr>
                                <w:r w:rsidRPr="00A429F8">
                                  <w:rPr>
                                    <w:b/>
                                    <w:bCs/>
                                    <w:i/>
                                    <w:iCs/>
                                    <w:color w:val="FF0000"/>
                                    <w:lang w:val="bg-BG"/>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4" name="Straight Arrow Connector 114"/>
                          <wps:cNvCnPr/>
                          <wps:spPr>
                            <a:xfrm flipH="1">
                              <a:off x="790575" y="533400"/>
                              <a:ext cx="200025" cy="4191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5" name="Text Box 115"/>
                          <wps:cNvSpPr txBox="1"/>
                          <wps:spPr>
                            <a:xfrm>
                              <a:off x="914400" y="381000"/>
                              <a:ext cx="266065" cy="247650"/>
                            </a:xfrm>
                            <a:prstGeom prst="rect">
                              <a:avLst/>
                            </a:prstGeom>
                            <a:noFill/>
                            <a:ln w="6350">
                              <a:noFill/>
                            </a:ln>
                          </wps:spPr>
                          <wps:txbx>
                            <w:txbxContent>
                              <w:p w14:paraId="68CD5657" w14:textId="77777777" w:rsidR="00851286" w:rsidRPr="00A429F8" w:rsidRDefault="00851286" w:rsidP="00A429F8">
                                <w:pPr>
                                  <w:ind w:firstLine="0"/>
                                  <w:rPr>
                                    <w:b/>
                                    <w:bCs/>
                                    <w:i/>
                                    <w:iCs/>
                                    <w:color w:val="FF0000"/>
                                    <w:lang w:val="bg-BG"/>
                                  </w:rPr>
                                </w:pPr>
                                <w:r w:rsidRPr="00A429F8">
                                  <w:rPr>
                                    <w:b/>
                                    <w:bCs/>
                                    <w:i/>
                                    <w:iCs/>
                                    <w:color w:val="FF0000"/>
                                    <w:lang w:val="bg-BG"/>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16" name="Straight Arrow Connector 116"/>
                        <wps:cNvCnPr/>
                        <wps:spPr>
                          <a:xfrm>
                            <a:off x="1466850" y="209550"/>
                            <a:ext cx="200025" cy="3238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7" name="Text Box 117"/>
                        <wps:cNvSpPr txBox="1"/>
                        <wps:spPr>
                          <a:xfrm>
                            <a:off x="1276350" y="47625"/>
                            <a:ext cx="266065" cy="247650"/>
                          </a:xfrm>
                          <a:prstGeom prst="rect">
                            <a:avLst/>
                          </a:prstGeom>
                          <a:noFill/>
                          <a:ln w="6350">
                            <a:noFill/>
                          </a:ln>
                        </wps:spPr>
                        <wps:txbx>
                          <w:txbxContent>
                            <w:p w14:paraId="5C4066C9" w14:textId="77777777" w:rsidR="00851286" w:rsidRPr="00A429F8" w:rsidRDefault="00851286" w:rsidP="00A429F8">
                              <w:pPr>
                                <w:ind w:firstLine="0"/>
                                <w:rPr>
                                  <w:b/>
                                  <w:bCs/>
                                  <w:i/>
                                  <w:iCs/>
                                  <w:color w:val="FF0000"/>
                                  <w:lang w:val="bg-BG"/>
                                </w:rPr>
                              </w:pPr>
                              <w:r w:rsidRPr="00A429F8">
                                <w:rPr>
                                  <w:b/>
                                  <w:bCs/>
                                  <w:i/>
                                  <w:iCs/>
                                  <w:color w:val="FF0000"/>
                                  <w:lang w:val="bg-BG"/>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8" name="Straight Arrow Connector 118"/>
                        <wps:cNvCnPr/>
                        <wps:spPr>
                          <a:xfrm>
                            <a:off x="1447800" y="3019425"/>
                            <a:ext cx="200025" cy="3238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9" name="Text Box 119"/>
                        <wps:cNvSpPr txBox="1"/>
                        <wps:spPr>
                          <a:xfrm>
                            <a:off x="1247775" y="2876550"/>
                            <a:ext cx="266065" cy="247650"/>
                          </a:xfrm>
                          <a:prstGeom prst="rect">
                            <a:avLst/>
                          </a:prstGeom>
                          <a:noFill/>
                          <a:ln w="6350">
                            <a:noFill/>
                          </a:ln>
                        </wps:spPr>
                        <wps:txbx>
                          <w:txbxContent>
                            <w:p w14:paraId="6EDF72EF" w14:textId="77777777" w:rsidR="00851286" w:rsidRPr="00A429F8" w:rsidRDefault="00851286" w:rsidP="00A429F8">
                              <w:pPr>
                                <w:ind w:firstLine="0"/>
                                <w:rPr>
                                  <w:b/>
                                  <w:bCs/>
                                  <w:i/>
                                  <w:iCs/>
                                  <w:color w:val="FF0000"/>
                                  <w:lang w:val="bg-BG"/>
                                </w:rPr>
                              </w:pPr>
                              <w:r w:rsidRPr="00A429F8">
                                <w:rPr>
                                  <w:b/>
                                  <w:bCs/>
                                  <w:i/>
                                  <w:iCs/>
                                  <w:color w:val="FF0000"/>
                                  <w:lang w:val="bg-BG"/>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20" name="Straight Arrow Connector 120"/>
                        <wps:cNvCnPr/>
                        <wps:spPr>
                          <a:xfrm flipV="1">
                            <a:off x="1447800" y="2828925"/>
                            <a:ext cx="200025" cy="1905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345776B9" id="Group 44" o:spid="_x0000_s1110" style="position:absolute;left:0;text-align:left;margin-left:12.95pt;margin-top:57.1pt;width:187.4pt;height:343.5pt;z-index:251744256;mso-position-vertical-relative:page;mso-height-relative:margin" coordsize="23799,436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">
                <v:group id="Group 45" o:spid="_x0000_s1111" style="position:absolute;width:23799;height:43624" coordsize="23799,43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group id="Group 46" o:spid="_x0000_s1112" style="position:absolute;width:23799;height:43624" coordorigin="1800,1800" coordsize="33705,6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Picture 47" o:spid="_x0000_s1113" type="#_x0000_t75" alt="A picture containing text&#10;&#10;Description automatically generated" style="position:absolute;left:1800;top:1800;width:33705;height:52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">
                      <v:imagedata r:id="rId32" o:title="A picture containing text&#10;&#10;Description automatically generated"/>
                    </v:shape>
                    <v:shape id="Text Box 48" o:spid="_x0000_s1114" type="#_x0000_t202" style="position:absolute;left:1800;top:53920;width:33705;height:9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" fillcolor="white [3201]" stroked="f" strokeweight=".5pt">
                      <v:textbox>
                        <w:txbxContent>
                          <w:p w14:paraId="344F1F65" w14:textId="0B810BF4" w:rsidR="00851286" w:rsidRPr="00A429F8" w:rsidRDefault="00851286" w:rsidP="00A429F8">
                            <w:pPr>
                              <w:ind w:firstLine="0"/>
                              <w:jc w:val="center"/>
                              <w:rPr>
                                <w:lang w:val="bg-BG"/>
                              </w:rPr>
                            </w:pPr>
                            <w:r>
                              <w:rPr>
                                <w:b/>
                                <w:bCs/>
                              </w:rPr>
                              <w:t>Fig</w:t>
                            </w:r>
                            <w:r w:rsidRPr="00A429F8">
                              <w:rPr>
                                <w:b/>
                                <w:bCs/>
                                <w:lang w:val="bg-BG"/>
                              </w:rPr>
                              <w:t>. 4.1.</w:t>
                            </w:r>
                            <w:r w:rsidRPr="00A429F8">
                              <w:rPr>
                                <w:lang w:val="bg-BG"/>
                              </w:rPr>
                              <w:t xml:space="preserve"> </w:t>
                            </w:r>
                            <w:r>
                              <w:t>Registered operation of DFT</w:t>
                            </w:r>
                            <w:r w:rsidRPr="00A429F8">
                              <w:rPr>
                                <w:lang w:val="bg-BG"/>
                              </w:rPr>
                              <w:t xml:space="preserve"> № 30602 </w:t>
                            </w:r>
                            <w:r>
                              <w:t xml:space="preserve">from </w:t>
                            </w:r>
                            <w:proofErr w:type="spellStart"/>
                            <w:r>
                              <w:t>Karlovo</w:t>
                            </w:r>
                            <w:proofErr w:type="spellEnd"/>
                            <w:r>
                              <w:t xml:space="preserve"> station to Sopot station</w:t>
                            </w:r>
                          </w:p>
                        </w:txbxContent>
                      </v:textbox>
                    </v:shape>
                  </v:group>
                  <v:shape id="Straight Arrow Connector 49" o:spid="_x0000_s1115" type="#_x0000_t32" style="position:absolute;left:5143;top:23241;width:2000;height:41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" strokecolor="red">
                    <v:stroke endarrow="block"/>
                  </v:shape>
                  <v:shape id="Text Box 87" o:spid="_x0000_s1116" type="#_x0000_t202" style="position:absolute;left:3048;top:21621;width:2660;height:24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" filled="f" stroked="f" strokeweight=".5pt">
                    <v:textbox>
                      <w:txbxContent>
                        <w:p w14:paraId="350180C2" w14:textId="77777777" w:rsidR="00851286" w:rsidRPr="00A429F8" w:rsidRDefault="00851286" w:rsidP="00A429F8">
                          <w:pPr>
                            <w:ind w:firstLine="0"/>
                            <w:rPr>
                              <w:b/>
                              <w:bCs/>
                              <w:i/>
                              <w:iCs/>
                              <w:color w:val="FF0000"/>
                              <w:lang w:val="bg-BG"/>
                            </w:rPr>
                          </w:pPr>
                          <w:r w:rsidRPr="00A429F8">
                            <w:rPr>
                              <w:b/>
                              <w:bCs/>
                              <w:i/>
                              <w:iCs/>
                              <w:color w:val="FF0000"/>
                              <w:lang w:val="bg-BG"/>
                            </w:rPr>
                            <w:t>1</w:t>
                          </w:r>
                        </w:p>
                      </w:txbxContent>
                    </v:textbox>
                  </v:shape>
                  <v:shape id="Straight Arrow Connector 114" o:spid="_x0000_s1117" type="#_x0000_t32" style="position:absolute;left:7905;top:5334;width:2001;height:41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" strokecolor="red">
                    <v:stroke endarrow="block"/>
                  </v:shape>
                  <v:shape id="Text Box 115" o:spid="_x0000_s1118" type="#_x0000_t202" style="position:absolute;left:9144;top:3810;width:2660;height:24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" filled="f" stroked="f" strokeweight=".5pt">
                    <v:textbox>
                      <w:txbxContent>
                        <w:p w14:paraId="68CD5657" w14:textId="77777777" w:rsidR="00851286" w:rsidRPr="00A429F8" w:rsidRDefault="00851286" w:rsidP="00A429F8">
                          <w:pPr>
                            <w:ind w:firstLine="0"/>
                            <w:rPr>
                              <w:b/>
                              <w:bCs/>
                              <w:i/>
                              <w:iCs/>
                              <w:color w:val="FF0000"/>
                              <w:lang w:val="bg-BG"/>
                            </w:rPr>
                          </w:pPr>
                          <w:r w:rsidRPr="00A429F8">
                            <w:rPr>
                              <w:b/>
                              <w:bCs/>
                              <w:i/>
                              <w:iCs/>
                              <w:color w:val="FF0000"/>
                              <w:lang w:val="bg-BG"/>
                            </w:rPr>
                            <w:t>1</w:t>
                          </w:r>
                        </w:p>
                      </w:txbxContent>
                    </v:textbox>
                  </v:shape>
                </v:group>
                <v:shape id="Straight Arrow Connector 116" o:spid="_x0000_s1119" type="#_x0000_t32" style="position:absolute;left:14668;top:2095;width:2000;height:32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" strokecolor="red">
                  <v:stroke endarrow="block"/>
                </v:shape>
                <v:shape id="Text Box 117" o:spid="_x0000_s1120" type="#_x0000_t202" style="position:absolute;left:12763;top:476;width:2661;height:24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" filled="f" stroked="f" strokeweight=".5pt">
                  <v:textbox>
                    <w:txbxContent>
                      <w:p w14:paraId="5C4066C9" w14:textId="77777777" w:rsidR="00851286" w:rsidRPr="00A429F8" w:rsidRDefault="00851286" w:rsidP="00A429F8">
                        <w:pPr>
                          <w:ind w:firstLine="0"/>
                          <w:rPr>
                            <w:b/>
                            <w:bCs/>
                            <w:i/>
                            <w:iCs/>
                            <w:color w:val="FF0000"/>
                            <w:lang w:val="bg-BG"/>
                          </w:rPr>
                        </w:pPr>
                        <w:r w:rsidRPr="00A429F8">
                          <w:rPr>
                            <w:b/>
                            <w:bCs/>
                            <w:i/>
                            <w:iCs/>
                            <w:color w:val="FF0000"/>
                            <w:lang w:val="bg-BG"/>
                          </w:rPr>
                          <w:t>2</w:t>
                        </w:r>
                      </w:p>
                    </w:txbxContent>
                  </v:textbox>
                </v:shape>
                <v:shape id="Straight Arrow Connector 118" o:spid="_x0000_s1121" type="#_x0000_t32" style="position:absolute;left:14478;top:30194;width:2000;height:32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" strokecolor="red">
                  <v:stroke endarrow="block"/>
                </v:shape>
                <v:shape id="Text Box 119" o:spid="_x0000_s1122" type="#_x0000_t202" style="position:absolute;left:12477;top:28765;width:2661;height:24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" filled="f" stroked="f" strokeweight=".5pt">
                  <v:textbox>
                    <w:txbxContent>
                      <w:p w14:paraId="6EDF72EF" w14:textId="77777777" w:rsidR="00851286" w:rsidRPr="00A429F8" w:rsidRDefault="00851286" w:rsidP="00A429F8">
                        <w:pPr>
                          <w:ind w:firstLine="0"/>
                          <w:rPr>
                            <w:b/>
                            <w:bCs/>
                            <w:i/>
                            <w:iCs/>
                            <w:color w:val="FF0000"/>
                            <w:lang w:val="bg-BG"/>
                          </w:rPr>
                        </w:pPr>
                        <w:r w:rsidRPr="00A429F8">
                          <w:rPr>
                            <w:b/>
                            <w:bCs/>
                            <w:i/>
                            <w:iCs/>
                            <w:color w:val="FF0000"/>
                            <w:lang w:val="bg-BG"/>
                          </w:rPr>
                          <w:t>2</w:t>
                        </w:r>
                      </w:p>
                    </w:txbxContent>
                  </v:textbox>
                </v:shape>
                <v:shape id="Straight Arrow Connector 120" o:spid="_x0000_s1123" type="#_x0000_t32" style="position:absolute;left:14478;top:28289;width:2000;height:19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" strokecolor="red">
                  <v:stroke endarrow="block"/>
                </v:shape>
                <w10:wrap type="topAndBottom" anchory="page"/>
              </v:group>
            </w:pict>
          </mc:Fallback>
        </mc:AlternateContent>
      </w:r>
      <w:r w:rsidR="002259C1" w:rsidRPr="008822FD">
        <w:rPr>
          <w:noProof/>
          <w:lang w:val="bg-BG" w:eastAsia="bg-BG"/>
        </w:rPr>
        <mc:AlternateContent>
          <mc:Choice Requires="wpg">
            <w:drawing>
              <wp:anchor distT="0" distB="0" distL="114300" distR="114300" simplePos="0" relativeHeight="251746304" behindDoc="0" locked="0" layoutInCell="1" allowOverlap="1" wp14:anchorId="349E1D11" wp14:editId="776E3E64">
                <wp:simplePos x="0" y="0"/>
                <wp:positionH relativeFrom="column">
                  <wp:posOffset>41911</wp:posOffset>
                </wp:positionH>
                <wp:positionV relativeFrom="page">
                  <wp:posOffset>5619750</wp:posOffset>
                </wp:positionV>
                <wp:extent cx="6067425" cy="4097655"/>
                <wp:effectExtent l="0" t="0" r="9525" b="0"/>
                <wp:wrapTopAndBottom/>
                <wp:docPr id="121" name="Group 121"/>
                <wp:cNvGraphicFramePr/>
                <a:graphic xmlns:a="http://schemas.openxmlformats.org/drawingml/2006/main">
                  <a:graphicData uri="http://schemas.microsoft.com/office/word/2010/wordprocessingGroup">
                    <wpg:wgp>
                      <wpg:cNvGrpSpPr/>
                      <wpg:grpSpPr>
                        <a:xfrm>
                          <a:off x="0" y="0"/>
                          <a:ext cx="6067425" cy="4097655"/>
                          <a:chOff x="-666751" y="1"/>
                          <a:chExt cx="6067425" cy="4097757"/>
                        </a:xfrm>
                      </wpg:grpSpPr>
                      <pic:pic xmlns:pic="http://schemas.openxmlformats.org/drawingml/2006/picture">
                        <pic:nvPicPr>
                          <pic:cNvPr id="122" name="Picture 122"/>
                          <pic:cNvPicPr/>
                        </pic:nvPicPr>
                        <pic:blipFill rotWithShape="1">
                          <a:blip r:embed="rId33" cstate="print">
                            <a:extLst>
                              <a:ext uri="{28A0092B-C50C-407E-A947-70E740481C1C}">
                                <a14:useLocalDpi xmlns:a14="http://schemas.microsoft.com/office/drawing/2010/main" val="0"/>
                              </a:ext>
                            </a:extLst>
                          </a:blip>
                          <a:srcRect l="-106" r="-581"/>
                          <a:stretch/>
                        </pic:blipFill>
                        <pic:spPr>
                          <a:xfrm>
                            <a:off x="-666751" y="1"/>
                            <a:ext cx="6067425" cy="3467100"/>
                          </a:xfrm>
                          <a:prstGeom prst="rect">
                            <a:avLst/>
                          </a:prstGeom>
                        </pic:spPr>
                      </pic:pic>
                      <wps:wsp>
                        <wps:cNvPr id="123" name="Text Box 123"/>
                        <wps:cNvSpPr txBox="1"/>
                        <wps:spPr>
                          <a:xfrm>
                            <a:off x="-666750" y="3603388"/>
                            <a:ext cx="6028690" cy="494370"/>
                          </a:xfrm>
                          <a:prstGeom prst="rect">
                            <a:avLst/>
                          </a:prstGeom>
                          <a:noFill/>
                          <a:ln w="6350">
                            <a:noFill/>
                          </a:ln>
                        </wps:spPr>
                        <wps:txbx>
                          <w:txbxContent>
                            <w:p w14:paraId="4E1C8545" w14:textId="53200C26" w:rsidR="00851286" w:rsidRPr="00A429F8" w:rsidRDefault="00851286" w:rsidP="00A429F8">
                              <w:pPr>
                                <w:ind w:firstLine="0"/>
                                <w:jc w:val="center"/>
                                <w:rPr>
                                  <w:lang w:val="bg-BG"/>
                                </w:rPr>
                              </w:pPr>
                              <w:r>
                                <w:rPr>
                                  <w:b/>
                                  <w:bCs/>
                                </w:rPr>
                                <w:t>Fig</w:t>
                              </w:r>
                              <w:r w:rsidRPr="00A429F8">
                                <w:rPr>
                                  <w:b/>
                                  <w:bCs/>
                                  <w:lang w:val="bg-BG"/>
                                </w:rPr>
                                <w:t>. 4.3.</w:t>
                              </w:r>
                              <w:r>
                                <w:rPr>
                                  <w:lang w:val="bg-BG"/>
                                </w:rPr>
                                <w:t xml:space="preserve"> </w:t>
                              </w:r>
                              <w:r>
                                <w:t>Parameters of the movement of DFT</w:t>
                              </w:r>
                              <w:r w:rsidRPr="00A429F8">
                                <w:rPr>
                                  <w:lang w:val="bg-BG"/>
                                </w:rPr>
                                <w:t xml:space="preserve"> № 30602 </w:t>
                              </w:r>
                              <w:r>
                                <w:t xml:space="preserve">from </w:t>
                              </w:r>
                              <w:proofErr w:type="spellStart"/>
                              <w:r>
                                <w:t>Mirkovo</w:t>
                              </w:r>
                              <w:proofErr w:type="spellEnd"/>
                              <w:r>
                                <w:t xml:space="preserve"> to Stolnik station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49E1D11" id="Group 121" o:spid="_x0000_s1124" style="position:absolute;left:0;text-align:left;margin-left:3.3pt;margin-top:442.5pt;width:477.75pt;height:322.65pt;z-index:251746304;mso-position-vertical-relative:page" coordorigin="-6667" coordsize="60674,409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">
                <v:shape id="Picture 122" o:spid="_x0000_s1125" type="#_x0000_t75" style="position:absolute;left:-6667;width:60673;height:34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a0wXCAAAA3AAAAA8AAABkcnMvZG93bnJldi54bWxET01rwkAQvQv9D8sUepG6MQeR1E1oBUvR&#10;ihjb+5CdJqHZ2bC7jfHfuwXB2zze56yK0XRiIOdbywrmswQEcWV1y7WCr9PmeQnCB2SNnWVScCEP&#10;Rf4wWWGm7ZmPNJShFjGEfYYKmhD6TEpfNWTQz2xPHLkf6wyGCF0ttcNzDDedTJNkIQ22HBsa7Gnd&#10;UPVb/hkFldt983TQ49sg3z/19nDZh3qt1NPj+PoCItAY7uKb+0PH+WkK/8/EC2R+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WtMFwgAAANwAAAAPAAAAAAAAAAAAAAAAAJ8C&#10;AABkcnMvZG93bnJldi54bWxQSwUGAAAAAAQABAD3AAAAjgMAAAAA&#10;">
                  <v:imagedata r:id="rId34" o:title="" cropleft="-69f" cropright="-381f"/>
                </v:shape>
                <v:shape id="Text Box 123" o:spid="_x0000_s1126" type="#_x0000_t202" style="position:absolute;left:-6667;top:36033;width:60286;height:49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PIFMMA&#10;AADcAAAADwAAAGRycy9kb3ducmV2LnhtbERPS4vCMBC+L+x/CLPgbU2tKNI1ihRkRfTg4+Jtthnb&#10;YjPpNlGrv94Igrf5+J4znramEhdqXGlZQa8bgSDOrC45V7Dfzb9HIJxH1lhZJgU3cjCdfH6MMdH2&#10;yhu6bH0uQgi7BBUU3teJlC4ryKDr2po4cEfbGPQBNrnUDV5DuKlkHEVDabDk0FBgTWlB2Wl7NgqW&#10;6XyNm7/YjO5V+rs6zur//WGgVOernf2A8NT6t/jlXugwP+7D85lwgZ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vPIFMMAAADcAAAADwAAAAAAAAAAAAAAAACYAgAAZHJzL2Rv&#10;d25yZXYueG1sUEsFBgAAAAAEAAQA9QAAAIgDAAAAAA==&#10;" filled="f" stroked="f" strokeweight=".5pt">
                  <v:textbox>
                    <w:txbxContent>
                      <w:p w14:paraId="4E1C8545" w14:textId="53200C26" w:rsidR="00851286" w:rsidRPr="00A429F8" w:rsidRDefault="00851286" w:rsidP="00A429F8">
                        <w:pPr>
                          <w:ind w:firstLine="0"/>
                          <w:jc w:val="center"/>
                          <w:rPr>
                            <w:lang w:val="bg-BG"/>
                          </w:rPr>
                        </w:pPr>
                        <w:r>
                          <w:rPr>
                            <w:b/>
                            <w:bCs/>
                          </w:rPr>
                          <w:t>Fig</w:t>
                        </w:r>
                        <w:r w:rsidRPr="00A429F8">
                          <w:rPr>
                            <w:b/>
                            <w:bCs/>
                            <w:lang w:val="bg-BG"/>
                          </w:rPr>
                          <w:t>. 4.3.</w:t>
                        </w:r>
                        <w:r>
                          <w:rPr>
                            <w:lang w:val="bg-BG"/>
                          </w:rPr>
                          <w:t xml:space="preserve"> </w:t>
                        </w:r>
                        <w:r>
                          <w:t>Parameters of the movement of DFT</w:t>
                        </w:r>
                        <w:r w:rsidRPr="00A429F8">
                          <w:rPr>
                            <w:lang w:val="bg-BG"/>
                          </w:rPr>
                          <w:t xml:space="preserve"> № 30602 </w:t>
                        </w:r>
                        <w:r>
                          <w:t>from Mirkovo to Stolnik station</w:t>
                        </w:r>
                      </w:p>
                    </w:txbxContent>
                  </v:textbox>
                </v:shape>
                <w10:wrap type="topAndBottom" anchory="page"/>
              </v:group>
            </w:pict>
          </mc:Fallback>
        </mc:AlternateContent>
      </w:r>
      <w:r w:rsidR="00A429F8" w:rsidRPr="008822FD">
        <w:rPr>
          <w:lang w:val="en-GB"/>
        </w:rPr>
        <w:t xml:space="preserve"> </w:t>
      </w:r>
    </w:p>
    <w:p w14:paraId="7F1CB26D" w14:textId="302FFE39" w:rsidR="00AE205D" w:rsidRPr="008822FD" w:rsidRDefault="00447D91" w:rsidP="00AE205D">
      <w:pPr>
        <w:tabs>
          <w:tab w:val="left" w:pos="993"/>
        </w:tabs>
        <w:rPr>
          <w:bCs/>
          <w:lang w:val="en-GB"/>
        </w:rPr>
      </w:pPr>
      <w:r w:rsidRPr="008822FD">
        <w:rPr>
          <w:bCs/>
          <w:noProof/>
          <w:lang w:val="bg-BG" w:eastAsia="bg-BG"/>
        </w:rPr>
        <w:lastRenderedPageBreak/>
        <mc:AlternateContent>
          <mc:Choice Requires="wpg">
            <w:drawing>
              <wp:anchor distT="0" distB="0" distL="114300" distR="114300" simplePos="0" relativeHeight="251747328" behindDoc="0" locked="0" layoutInCell="1" allowOverlap="1" wp14:anchorId="63D0A6BB" wp14:editId="5F4B0C11">
                <wp:simplePos x="0" y="0"/>
                <wp:positionH relativeFrom="column">
                  <wp:posOffset>257175</wp:posOffset>
                </wp:positionH>
                <wp:positionV relativeFrom="page">
                  <wp:posOffset>1524000</wp:posOffset>
                </wp:positionV>
                <wp:extent cx="5505450" cy="7791450"/>
                <wp:effectExtent l="0" t="0" r="0" b="0"/>
                <wp:wrapTopAndBottom/>
                <wp:docPr id="124" name="Group 124"/>
                <wp:cNvGraphicFramePr/>
                <a:graphic xmlns:a="http://schemas.openxmlformats.org/drawingml/2006/main">
                  <a:graphicData uri="http://schemas.microsoft.com/office/word/2010/wordprocessingGroup">
                    <wpg:wgp>
                      <wpg:cNvGrpSpPr/>
                      <wpg:grpSpPr>
                        <a:xfrm>
                          <a:off x="0" y="0"/>
                          <a:ext cx="5505450" cy="7791450"/>
                          <a:chOff x="0" y="0"/>
                          <a:chExt cx="5505450" cy="7791450"/>
                        </a:xfrm>
                      </wpg:grpSpPr>
                      <wpg:grpSp>
                        <wpg:cNvPr id="125" name="Group 125"/>
                        <wpg:cNvGrpSpPr/>
                        <wpg:grpSpPr>
                          <a:xfrm>
                            <a:off x="0" y="0"/>
                            <a:ext cx="5505450" cy="7791450"/>
                            <a:chOff x="0" y="0"/>
                            <a:chExt cx="5505450" cy="7791450"/>
                          </a:xfrm>
                        </wpg:grpSpPr>
                        <wpg:grpSp>
                          <wpg:cNvPr id="126" name="Group 126"/>
                          <wpg:cNvGrpSpPr/>
                          <wpg:grpSpPr>
                            <a:xfrm>
                              <a:off x="0" y="0"/>
                              <a:ext cx="5505450" cy="7791450"/>
                              <a:chOff x="0" y="0"/>
                              <a:chExt cx="5505450" cy="7791450"/>
                            </a:xfrm>
                          </wpg:grpSpPr>
                          <wpg:grpSp>
                            <wpg:cNvPr id="127" name="Group 127"/>
                            <wpg:cNvGrpSpPr/>
                            <wpg:grpSpPr>
                              <a:xfrm>
                                <a:off x="0" y="0"/>
                                <a:ext cx="5505450" cy="7791450"/>
                                <a:chOff x="0" y="0"/>
                                <a:chExt cx="5505450" cy="7791450"/>
                              </a:xfrm>
                            </wpg:grpSpPr>
                            <wpg:grpSp>
                              <wpg:cNvPr id="128" name="Group 128"/>
                              <wpg:cNvGrpSpPr/>
                              <wpg:grpSpPr>
                                <a:xfrm>
                                  <a:off x="0" y="0"/>
                                  <a:ext cx="5505450" cy="7791450"/>
                                  <a:chOff x="0" y="0"/>
                                  <a:chExt cx="5505450" cy="7791450"/>
                                </a:xfrm>
                              </wpg:grpSpPr>
                              <wpg:grpSp>
                                <wpg:cNvPr id="129" name="Group 129"/>
                                <wpg:cNvGrpSpPr/>
                                <wpg:grpSpPr>
                                  <a:xfrm>
                                    <a:off x="0" y="0"/>
                                    <a:ext cx="5505450" cy="7791450"/>
                                    <a:chOff x="0" y="0"/>
                                    <a:chExt cx="5505450" cy="7791450"/>
                                  </a:xfrm>
                                </wpg:grpSpPr>
                                <wpg:grpSp>
                                  <wpg:cNvPr id="130" name="Group 130"/>
                                  <wpg:cNvGrpSpPr/>
                                  <wpg:grpSpPr>
                                    <a:xfrm>
                                      <a:off x="0" y="0"/>
                                      <a:ext cx="5505450" cy="7791450"/>
                                      <a:chOff x="0" y="0"/>
                                      <a:chExt cx="5505450" cy="7791450"/>
                                    </a:xfrm>
                                  </wpg:grpSpPr>
                                  <wpg:grpSp>
                                    <wpg:cNvPr id="131" name="Group 131"/>
                                    <wpg:cNvGrpSpPr/>
                                    <wpg:grpSpPr>
                                      <a:xfrm>
                                        <a:off x="0" y="0"/>
                                        <a:ext cx="5505450" cy="7791450"/>
                                        <a:chOff x="0" y="0"/>
                                        <a:chExt cx="5505450" cy="7791450"/>
                                      </a:xfrm>
                                    </wpg:grpSpPr>
                                    <wpg:grpSp>
                                      <wpg:cNvPr id="132" name="Group 132"/>
                                      <wpg:cNvGrpSpPr/>
                                      <wpg:grpSpPr>
                                        <a:xfrm>
                                          <a:off x="0" y="0"/>
                                          <a:ext cx="5505450" cy="7791450"/>
                                          <a:chOff x="0" y="0"/>
                                          <a:chExt cx="5505450" cy="7791450"/>
                                        </a:xfrm>
                                      </wpg:grpSpPr>
                                      <wpg:grpSp>
                                        <wpg:cNvPr id="133" name="Group 133"/>
                                        <wpg:cNvGrpSpPr/>
                                        <wpg:grpSpPr>
                                          <a:xfrm>
                                            <a:off x="0" y="0"/>
                                            <a:ext cx="5505450" cy="7791450"/>
                                            <a:chOff x="0" y="0"/>
                                            <a:chExt cx="5505450" cy="7791450"/>
                                          </a:xfrm>
                                        </wpg:grpSpPr>
                                        <wpg:grpSp>
                                          <wpg:cNvPr id="134" name="Group 134"/>
                                          <wpg:cNvGrpSpPr/>
                                          <wpg:grpSpPr>
                                            <a:xfrm>
                                              <a:off x="0" y="0"/>
                                              <a:ext cx="5505450" cy="7791450"/>
                                              <a:chOff x="-666751" y="-400050"/>
                                              <a:chExt cx="4772026" cy="6754153"/>
                                            </a:xfrm>
                                          </wpg:grpSpPr>
                                          <pic:pic xmlns:pic="http://schemas.openxmlformats.org/drawingml/2006/picture">
                                            <pic:nvPicPr>
                                              <pic:cNvPr id="135" name="Picture 135"/>
                                              <pic:cNvPicPr/>
                                            </pic:nvPicPr>
                                            <pic:blipFill rotWithShape="1">
                                              <a:blip r:embed="rId35" cstate="print">
                                                <a:extLst>
                                                  <a:ext uri="{28A0092B-C50C-407E-A947-70E740481C1C}">
                                                    <a14:useLocalDpi xmlns:a14="http://schemas.microsoft.com/office/drawing/2010/main" val="0"/>
                                                  </a:ext>
                                                </a:extLst>
                                              </a:blip>
                                              <a:srcRect t="-84" b="-301"/>
                                              <a:stretch/>
                                            </pic:blipFill>
                                            <pic:spPr>
                                              <a:xfrm>
                                                <a:off x="-666751" y="-400050"/>
                                                <a:ext cx="4772026" cy="6305550"/>
                                              </a:xfrm>
                                              <a:prstGeom prst="rect">
                                                <a:avLst/>
                                              </a:prstGeom>
                                            </pic:spPr>
                                          </pic:pic>
                                          <wps:wsp>
                                            <wps:cNvPr id="136" name="Text Box 136"/>
                                            <wps:cNvSpPr txBox="1"/>
                                            <wps:spPr>
                                              <a:xfrm>
                                                <a:off x="-666750" y="5956064"/>
                                                <a:ext cx="4772025" cy="398039"/>
                                              </a:xfrm>
                                              <a:prstGeom prst="rect">
                                                <a:avLst/>
                                              </a:prstGeom>
                                              <a:solidFill>
                                                <a:schemeClr val="lt1"/>
                                              </a:solidFill>
                                              <a:ln w="6350">
                                                <a:noFill/>
                                              </a:ln>
                                            </wps:spPr>
                                            <wps:txbx>
                                              <w:txbxContent>
                                                <w:p w14:paraId="043FB134" w14:textId="0AE00515" w:rsidR="00851286" w:rsidRPr="00A429F8" w:rsidRDefault="00851286" w:rsidP="00A429F8">
                                                  <w:pPr>
                                                    <w:ind w:firstLine="0"/>
                                                    <w:jc w:val="center"/>
                                                    <w:rPr>
                                                      <w:lang w:val="bg-BG"/>
                                                    </w:rPr>
                                                  </w:pPr>
                                                  <w:r>
                                                    <w:rPr>
                                                      <w:b/>
                                                      <w:bCs/>
                                                    </w:rPr>
                                                    <w:t>Fig</w:t>
                                                  </w:r>
                                                  <w:r w:rsidRPr="00A429F8">
                                                    <w:rPr>
                                                      <w:b/>
                                                      <w:bCs/>
                                                      <w:lang w:val="bg-BG"/>
                                                    </w:rPr>
                                                    <w:t xml:space="preserve">. </w:t>
                                                  </w:r>
                                                  <w:r>
                                                    <w:rPr>
                                                      <w:b/>
                                                      <w:bCs/>
                                                      <w:lang w:val="bg-BG"/>
                                                    </w:rPr>
                                                    <w:t>4</w:t>
                                                  </w:r>
                                                  <w:r w:rsidRPr="00A429F8">
                                                    <w:rPr>
                                                      <w:b/>
                                                      <w:bCs/>
                                                      <w:lang w:val="bg-BG"/>
                                                    </w:rPr>
                                                    <w:t>.</w:t>
                                                  </w:r>
                                                  <w:r>
                                                    <w:rPr>
                                                      <w:b/>
                                                      <w:bCs/>
                                                      <w:lang w:val="bg-BG"/>
                                                    </w:rPr>
                                                    <w:t>4.</w:t>
                                                  </w:r>
                                                  <w:r>
                                                    <w:rPr>
                                                      <w:lang w:val="bg-BG"/>
                                                    </w:rPr>
                                                    <w:t xml:space="preserve"> </w:t>
                                                  </w:r>
                                                  <w:r>
                                                    <w:t>Parameters of movement of DFT</w:t>
                                                  </w:r>
                                                  <w:r w:rsidRPr="00A429F8">
                                                    <w:rPr>
                                                      <w:lang w:val="bg-BG"/>
                                                    </w:rPr>
                                                    <w:t xml:space="preserve"> № 30602 </w:t>
                                                  </w:r>
                                                  <w:r>
                                                    <w:t>in the derailment situation</w:t>
                                                  </w:r>
                                                  <w:r w:rsidRPr="00A429F8">
                                                    <w:rPr>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37" name="Straight Arrow Connector 137"/>
                                          <wps:cNvCnPr/>
                                          <wps:spPr>
                                            <a:xfrm>
                                              <a:off x="1457325" y="2800350"/>
                                              <a:ext cx="200025" cy="4191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8" name="Text Box 138"/>
                                          <wps:cNvSpPr txBox="1"/>
                                          <wps:spPr>
                                            <a:xfrm>
                                              <a:off x="1238250" y="2647950"/>
                                              <a:ext cx="266065" cy="247650"/>
                                            </a:xfrm>
                                            <a:prstGeom prst="rect">
                                              <a:avLst/>
                                            </a:prstGeom>
                                            <a:noFill/>
                                            <a:ln w="6350">
                                              <a:noFill/>
                                            </a:ln>
                                          </wps:spPr>
                                          <wps:txbx>
                                            <w:txbxContent>
                                              <w:p w14:paraId="66A7CA0D" w14:textId="77777777" w:rsidR="00851286" w:rsidRPr="006A7C35" w:rsidRDefault="00851286" w:rsidP="00A429F8">
                                                <w:pPr>
                                                  <w:ind w:firstLine="0"/>
                                                  <w:rPr>
                                                    <w:b/>
                                                    <w:bCs/>
                                                    <w:i/>
                                                    <w:iCs/>
                                                    <w:color w:val="FF0000"/>
                                                  </w:rPr>
                                                </w:pPr>
                                                <w:r w:rsidRPr="006A7C35">
                                                  <w:rPr>
                                                    <w:b/>
                                                    <w:bCs/>
                                                    <w:i/>
                                                    <w:iCs/>
                                                    <w:color w:val="FF0000"/>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9" name="Straight Arrow Connector 139"/>
                                          <wps:cNvCnPr/>
                                          <wps:spPr>
                                            <a:xfrm flipH="1">
                                              <a:off x="2667000" y="2800350"/>
                                              <a:ext cx="200025" cy="4191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40" name="Text Box 140"/>
                                        <wps:cNvSpPr txBox="1"/>
                                        <wps:spPr>
                                          <a:xfrm>
                                            <a:off x="2790825" y="2619375"/>
                                            <a:ext cx="266065" cy="247650"/>
                                          </a:xfrm>
                                          <a:prstGeom prst="rect">
                                            <a:avLst/>
                                          </a:prstGeom>
                                          <a:noFill/>
                                          <a:ln w="6350">
                                            <a:noFill/>
                                          </a:ln>
                                        </wps:spPr>
                                        <wps:txbx>
                                          <w:txbxContent>
                                            <w:p w14:paraId="5589CF5E" w14:textId="77777777" w:rsidR="00851286" w:rsidRPr="006A7C35" w:rsidRDefault="00851286" w:rsidP="00A429F8">
                                              <w:pPr>
                                                <w:ind w:firstLine="0"/>
                                                <w:rPr>
                                                  <w:b/>
                                                  <w:bCs/>
                                                  <w:i/>
                                                  <w:iCs/>
                                                  <w:color w:val="FF0000"/>
                                                </w:rPr>
                                              </w:pPr>
                                              <w:r>
                                                <w:rPr>
                                                  <w:b/>
                                                  <w:bCs/>
                                                  <w:i/>
                                                  <w:iCs/>
                                                  <w:color w:val="FF0000"/>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41" name="Left Brace 141"/>
                                      <wps:cNvSpPr/>
                                      <wps:spPr>
                                        <a:xfrm rot="4920800">
                                          <a:off x="2056130" y="487045"/>
                                          <a:ext cx="190500" cy="938688"/>
                                        </a:xfrm>
                                        <a:prstGeom prst="leftBrac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 name="Text Box 142"/>
                                      <wps:cNvSpPr txBox="1"/>
                                      <wps:spPr>
                                        <a:xfrm>
                                          <a:off x="1990725" y="628650"/>
                                          <a:ext cx="266065" cy="247650"/>
                                        </a:xfrm>
                                        <a:prstGeom prst="rect">
                                          <a:avLst/>
                                        </a:prstGeom>
                                        <a:noFill/>
                                        <a:ln w="6350">
                                          <a:noFill/>
                                        </a:ln>
                                      </wps:spPr>
                                      <wps:txbx>
                                        <w:txbxContent>
                                          <w:p w14:paraId="4B11BA5E" w14:textId="77777777" w:rsidR="00851286" w:rsidRPr="006A7C35" w:rsidRDefault="00851286" w:rsidP="00A429F8">
                                            <w:pPr>
                                              <w:ind w:firstLine="0"/>
                                              <w:rPr>
                                                <w:b/>
                                                <w:bCs/>
                                                <w:i/>
                                                <w:iCs/>
                                                <w:color w:val="FF0000"/>
                                              </w:rPr>
                                            </w:pPr>
                                            <w:r>
                                              <w:rPr>
                                                <w:b/>
                                                <w:bCs/>
                                                <w:i/>
                                                <w:iCs/>
                                                <w:color w:val="FF0000"/>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43" name="Straight Connector 143"/>
                                    <wps:cNvCnPr/>
                                    <wps:spPr>
                                      <a:xfrm>
                                        <a:off x="1699846" y="4560276"/>
                                        <a:ext cx="952500" cy="0"/>
                                      </a:xfrm>
                                      <a:prstGeom prst="line">
                                        <a:avLst/>
                                      </a:prstGeom>
                                      <a:ln>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44" name="Text Box 144"/>
                                    <wps:cNvSpPr txBox="1"/>
                                    <wps:spPr>
                                      <a:xfrm>
                                        <a:off x="1943100" y="4325815"/>
                                        <a:ext cx="552450" cy="257175"/>
                                      </a:xfrm>
                                      <a:prstGeom prst="rect">
                                        <a:avLst/>
                                      </a:prstGeom>
                                      <a:noFill/>
                                      <a:ln w="6350">
                                        <a:noFill/>
                                      </a:ln>
                                    </wps:spPr>
                                    <wps:txbx>
                                      <w:txbxContent>
                                        <w:p w14:paraId="407BFB0A" w14:textId="77777777" w:rsidR="00851286" w:rsidRPr="007D461B" w:rsidRDefault="00851286" w:rsidP="00A429F8">
                                          <w:pPr>
                                            <w:ind w:firstLine="0"/>
                                            <w:rPr>
                                              <w:color w:val="FF0000"/>
                                            </w:rPr>
                                          </w:pPr>
                                          <w:proofErr w:type="gramStart"/>
                                          <w:r w:rsidRPr="007D461B">
                                            <w:rPr>
                                              <w:color w:val="FF0000"/>
                                            </w:rPr>
                                            <w:t>900</w:t>
                                          </w:r>
                                          <w:proofErr w:type="gramEnd"/>
                                          <w:r w:rsidRPr="007D461B">
                                            <w:rPr>
                                              <w:color w:val="FF0000"/>
                                            </w:rPr>
                                            <w:t xml:space="preserve"> м</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47" name="Straight Arrow Connector 147"/>
                                  <wps:cNvCnPr/>
                                  <wps:spPr>
                                    <a:xfrm flipH="1">
                                      <a:off x="3133725" y="2943225"/>
                                      <a:ext cx="200025" cy="4191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0" name="Text Box 150"/>
                                  <wps:cNvSpPr txBox="1"/>
                                  <wps:spPr>
                                    <a:xfrm>
                                      <a:off x="3257550" y="2752725"/>
                                      <a:ext cx="266065" cy="247650"/>
                                    </a:xfrm>
                                    <a:prstGeom prst="rect">
                                      <a:avLst/>
                                    </a:prstGeom>
                                    <a:noFill/>
                                    <a:ln w="6350">
                                      <a:noFill/>
                                    </a:ln>
                                  </wps:spPr>
                                  <wps:txbx>
                                    <w:txbxContent>
                                      <w:p w14:paraId="7F5D90B0" w14:textId="77777777" w:rsidR="00851286" w:rsidRPr="006A7C35" w:rsidRDefault="00851286" w:rsidP="00A429F8">
                                        <w:pPr>
                                          <w:ind w:firstLine="0"/>
                                          <w:rPr>
                                            <w:b/>
                                            <w:bCs/>
                                            <w:i/>
                                            <w:iCs/>
                                            <w:color w:val="FF0000"/>
                                          </w:rPr>
                                        </w:pPr>
                                        <w:r>
                                          <w:rPr>
                                            <w:b/>
                                            <w:bCs/>
                                            <w:i/>
                                            <w:iCs/>
                                            <w:color w:val="FF0000"/>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1" name="Straight Arrow Connector 151"/>
                                  <wps:cNvCnPr/>
                                  <wps:spPr>
                                    <a:xfrm flipH="1">
                                      <a:off x="3162300" y="4467225"/>
                                      <a:ext cx="45719" cy="2762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2" name="Text Box 152"/>
                                  <wps:cNvSpPr txBox="1"/>
                                  <wps:spPr>
                                    <a:xfrm>
                                      <a:off x="3105150" y="4248150"/>
                                      <a:ext cx="266065" cy="247650"/>
                                    </a:xfrm>
                                    <a:prstGeom prst="rect">
                                      <a:avLst/>
                                    </a:prstGeom>
                                    <a:noFill/>
                                    <a:ln w="6350">
                                      <a:noFill/>
                                    </a:ln>
                                  </wps:spPr>
                                  <wps:txbx>
                                    <w:txbxContent>
                                      <w:p w14:paraId="55351D83" w14:textId="77777777" w:rsidR="00851286" w:rsidRPr="006A7C35" w:rsidRDefault="00851286" w:rsidP="00A429F8">
                                        <w:pPr>
                                          <w:ind w:firstLine="0"/>
                                          <w:rPr>
                                            <w:b/>
                                            <w:bCs/>
                                            <w:i/>
                                            <w:iCs/>
                                            <w:color w:val="FF0000"/>
                                          </w:rPr>
                                        </w:pPr>
                                        <w:r>
                                          <w:rPr>
                                            <w:b/>
                                            <w:bCs/>
                                            <w:i/>
                                            <w:iCs/>
                                            <w:color w:val="FF0000"/>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53" name="Straight Arrow Connector 153"/>
                                <wps:cNvCnPr/>
                                <wps:spPr>
                                  <a:xfrm flipH="1">
                                    <a:off x="3524250" y="3305175"/>
                                    <a:ext cx="428625" cy="3238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54" name="Text Box 154"/>
                              <wps:cNvSpPr txBox="1"/>
                              <wps:spPr>
                                <a:xfrm>
                                  <a:off x="3838575" y="3067050"/>
                                  <a:ext cx="266065" cy="247650"/>
                                </a:xfrm>
                                <a:prstGeom prst="rect">
                                  <a:avLst/>
                                </a:prstGeom>
                                <a:noFill/>
                                <a:ln w="6350">
                                  <a:noFill/>
                                </a:ln>
                              </wps:spPr>
                              <wps:txbx>
                                <w:txbxContent>
                                  <w:p w14:paraId="0AC9C4CC" w14:textId="77777777" w:rsidR="00851286" w:rsidRPr="006A7C35" w:rsidRDefault="00851286" w:rsidP="00A429F8">
                                    <w:pPr>
                                      <w:ind w:firstLine="0"/>
                                      <w:rPr>
                                        <w:b/>
                                        <w:bCs/>
                                        <w:i/>
                                        <w:iCs/>
                                        <w:color w:val="FF0000"/>
                                      </w:rPr>
                                    </w:pPr>
                                    <w:r>
                                      <w:rPr>
                                        <w:b/>
                                        <w:bCs/>
                                        <w:i/>
                                        <w:iCs/>
                                        <w:color w:val="FF0000"/>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55" name="Straight Arrow Connector 155"/>
                            <wps:cNvCnPr/>
                            <wps:spPr>
                              <a:xfrm flipH="1">
                                <a:off x="3371850" y="4305300"/>
                                <a:ext cx="47625" cy="4176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6" name="Text Box 156"/>
                            <wps:cNvSpPr txBox="1"/>
                            <wps:spPr>
                              <a:xfrm>
                                <a:off x="3257550" y="4076700"/>
                                <a:ext cx="266065" cy="247650"/>
                              </a:xfrm>
                              <a:prstGeom prst="rect">
                                <a:avLst/>
                              </a:prstGeom>
                              <a:noFill/>
                              <a:ln w="6350">
                                <a:noFill/>
                              </a:ln>
                            </wps:spPr>
                            <wps:txbx>
                              <w:txbxContent>
                                <w:p w14:paraId="106BFED7" w14:textId="77777777" w:rsidR="00851286" w:rsidRPr="006A7C35" w:rsidRDefault="00851286" w:rsidP="00A429F8">
                                  <w:pPr>
                                    <w:ind w:firstLine="0"/>
                                    <w:rPr>
                                      <w:b/>
                                      <w:bCs/>
                                      <w:i/>
                                      <w:iCs/>
                                      <w:color w:val="FF0000"/>
                                    </w:rPr>
                                  </w:pPr>
                                  <w:r>
                                    <w:rPr>
                                      <w:b/>
                                      <w:bCs/>
                                      <w:i/>
                                      <w:iCs/>
                                      <w:color w:val="FF0000"/>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57" name="Straight Arrow Connector 157"/>
                          <wps:cNvCnPr/>
                          <wps:spPr>
                            <a:xfrm flipH="1">
                              <a:off x="3581400" y="4400550"/>
                              <a:ext cx="428625" cy="3238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8" name="Text Box 158"/>
                          <wps:cNvSpPr txBox="1"/>
                          <wps:spPr>
                            <a:xfrm>
                              <a:off x="3962400" y="4200525"/>
                              <a:ext cx="266065" cy="247650"/>
                            </a:xfrm>
                            <a:prstGeom prst="rect">
                              <a:avLst/>
                            </a:prstGeom>
                            <a:noFill/>
                            <a:ln w="6350">
                              <a:noFill/>
                            </a:ln>
                          </wps:spPr>
                          <wps:txbx>
                            <w:txbxContent>
                              <w:p w14:paraId="46F76F2E" w14:textId="77777777" w:rsidR="00851286" w:rsidRPr="006A7C35" w:rsidRDefault="00851286" w:rsidP="00A429F8">
                                <w:pPr>
                                  <w:ind w:firstLine="0"/>
                                  <w:rPr>
                                    <w:b/>
                                    <w:bCs/>
                                    <w:i/>
                                    <w:iCs/>
                                    <w:color w:val="FF0000"/>
                                  </w:rPr>
                                </w:pPr>
                                <w:r>
                                  <w:rPr>
                                    <w:b/>
                                    <w:bCs/>
                                    <w:i/>
                                    <w:iCs/>
                                    <w:color w:val="FF0000"/>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59" name="Text Box 159"/>
                        <wps:cNvSpPr txBox="1"/>
                        <wps:spPr>
                          <a:xfrm>
                            <a:off x="4114800" y="3429000"/>
                            <a:ext cx="266065" cy="247650"/>
                          </a:xfrm>
                          <a:prstGeom prst="rect">
                            <a:avLst/>
                          </a:prstGeom>
                          <a:noFill/>
                          <a:ln w="6350">
                            <a:noFill/>
                          </a:ln>
                        </wps:spPr>
                        <wps:txbx>
                          <w:txbxContent>
                            <w:p w14:paraId="159E6131" w14:textId="77777777" w:rsidR="00851286" w:rsidRPr="006A7C35" w:rsidRDefault="00851286" w:rsidP="00A429F8">
                              <w:pPr>
                                <w:ind w:firstLine="0"/>
                                <w:rPr>
                                  <w:b/>
                                  <w:bCs/>
                                  <w:i/>
                                  <w:iCs/>
                                  <w:color w:val="FF0000"/>
                                </w:rPr>
                              </w:pPr>
                              <w:r>
                                <w:rPr>
                                  <w:b/>
                                  <w:bCs/>
                                  <w:i/>
                                  <w:iCs/>
                                  <w:color w:val="FF0000"/>
                                </w:rPr>
                                <w:t>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60" name="Straight Arrow Connector 160"/>
                        <wps:cNvCnPr/>
                        <wps:spPr>
                          <a:xfrm flipH="1">
                            <a:off x="3657600" y="3562350"/>
                            <a:ext cx="457200" cy="3810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1" name="Straight Arrow Connector 161"/>
                        <wps:cNvCnPr/>
                        <wps:spPr>
                          <a:xfrm flipH="1">
                            <a:off x="3657600" y="476250"/>
                            <a:ext cx="428625" cy="3238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2" name="Text Box 162"/>
                        <wps:cNvSpPr txBox="1"/>
                        <wps:spPr>
                          <a:xfrm>
                            <a:off x="4019550" y="323850"/>
                            <a:ext cx="266065" cy="247650"/>
                          </a:xfrm>
                          <a:prstGeom prst="rect">
                            <a:avLst/>
                          </a:prstGeom>
                          <a:noFill/>
                          <a:ln w="6350">
                            <a:noFill/>
                          </a:ln>
                        </wps:spPr>
                        <wps:txbx>
                          <w:txbxContent>
                            <w:p w14:paraId="31549954" w14:textId="77777777" w:rsidR="00851286" w:rsidRPr="006A7C35" w:rsidRDefault="00851286" w:rsidP="00A429F8">
                              <w:pPr>
                                <w:ind w:firstLine="0"/>
                                <w:rPr>
                                  <w:b/>
                                  <w:bCs/>
                                  <w:i/>
                                  <w:iCs/>
                                  <w:color w:val="FF0000"/>
                                </w:rPr>
                              </w:pPr>
                              <w:r>
                                <w:rPr>
                                  <w:b/>
                                  <w:bCs/>
                                  <w:i/>
                                  <w:iCs/>
                                  <w:color w:val="FF0000"/>
                                </w:rPr>
                                <w:t>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3D0A6BB" id="Group 124" o:spid="_x0000_s1127" style="position:absolute;left:0;text-align:left;margin-left:20.25pt;margin-top:120pt;width:433.5pt;height:613.5pt;z-index:251747328;mso-position-vertical-relative:page" coordsize="55054,7791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k5JS09MT1YAAAAFkAMAAgAAABQAABCikAQAAgAAABQAABC2kpEAAgAAAAM4&#10;OQAAkpIAAgAAAAM4OQAA6hwABwAACAwAAAiWAAAAABzq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PD94cGFja2V0IGVu&#10;ZD0ndyc/Pv/bAEMABgQFBgUEBgYFBgcHBggKEAoKCQkKFA4PDBAXFBgYFxQWFhodJR8aGyMcFhYg&#10;LCAjJicpKikZHy0wLSgwJSgpKP/bAEMBBwcHCggKEwoKEygaFhooKCgoKCgoKCgoKCgoKCgoKCgo&#10;KCgoKCgoKCgoKCgoKCgoKCgoKCgoKCgoKCgoKCgoKP/AABEICX0Gk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&#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&#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">
                <v:group id="Group 125" o:spid="_x0000_s1128" style="position:absolute;width:55054;height:77914" coordsize="55054,77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">
                  <v:group id="Group 126" o:spid="_x0000_s1129" style="position:absolute;width:55054;height:77914" coordsize="55054,77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">
                    <v:group id="Group 127" o:spid="_x0000_s1130" style="position:absolute;width:55054;height:77914" coordsize="55054,77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">
                      <v:group id="Group 128" o:spid="_x0000_s1131" style="position:absolute;width:55054;height:77914" coordsize="55054,77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o6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">
                        <v:group id="Group 129" o:spid="_x0000_s1132" style="position:absolute;width:55054;height:77914" coordsize="55054,77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">
                          <v:group id="Group 130" o:spid="_x0000_s1133" style="position:absolute;width:55054;height:77914" coordsize="55054,77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group id="Group 131" o:spid="_x0000_s1134" style="position:absolute;width:55054;height:77914" coordsize="55054,77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group id="Group 132" o:spid="_x0000_s1135" style="position:absolute;width:55054;height:77914" coordsize="55054,77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">
                                <v:group id="Group 133" o:spid="_x0000_s1136" style="position:absolute;width:55054;height:77914" coordsize="55054,77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">
                                  <v:group id="Group 134" o:spid="_x0000_s1137" style="position:absolute;width:55054;height:77914" coordorigin="-6667,-4000" coordsize="47720,67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">
                                    <v:shape id="Picture 135" o:spid="_x0000_s1138" type="#_x0000_t75" style="position:absolute;left:-6667;top:-4000;width:47719;height:63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">
                                      <v:imagedata r:id="rId36" o:title="" croptop="-55f" cropbottom="-197f"/>
                                    </v:shape>
                                    <v:shape id="Text Box 136" o:spid="_x0000_s1139" type="#_x0000_t202" style="position:absolute;left:-6667;top:59560;width:47719;height:3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" fillcolor="white [3201]" stroked="f" strokeweight=".5pt">
                                      <v:textbox>
                                        <w:txbxContent>
                                          <w:p w14:paraId="043FB134" w14:textId="0AE00515" w:rsidR="00851286" w:rsidRPr="00A429F8" w:rsidRDefault="00851286" w:rsidP="00A429F8">
                                            <w:pPr>
                                              <w:ind w:firstLine="0"/>
                                              <w:jc w:val="center"/>
                                              <w:rPr>
                                                <w:lang w:val="bg-BG"/>
                                              </w:rPr>
                                            </w:pPr>
                                            <w:r>
                                              <w:rPr>
                                                <w:b/>
                                                <w:bCs/>
                                              </w:rPr>
                                              <w:t>Fig</w:t>
                                            </w:r>
                                            <w:r w:rsidRPr="00A429F8">
                                              <w:rPr>
                                                <w:b/>
                                                <w:bCs/>
                                                <w:lang w:val="bg-BG"/>
                                              </w:rPr>
                                              <w:t xml:space="preserve">. </w:t>
                                            </w:r>
                                            <w:r>
                                              <w:rPr>
                                                <w:b/>
                                                <w:bCs/>
                                                <w:lang w:val="bg-BG"/>
                                              </w:rPr>
                                              <w:t>4</w:t>
                                            </w:r>
                                            <w:r w:rsidRPr="00A429F8">
                                              <w:rPr>
                                                <w:b/>
                                                <w:bCs/>
                                                <w:lang w:val="bg-BG"/>
                                              </w:rPr>
                                              <w:t>.</w:t>
                                            </w:r>
                                            <w:r>
                                              <w:rPr>
                                                <w:b/>
                                                <w:bCs/>
                                                <w:lang w:val="bg-BG"/>
                                              </w:rPr>
                                              <w:t>4.</w:t>
                                            </w:r>
                                            <w:r>
                                              <w:rPr>
                                                <w:lang w:val="bg-BG"/>
                                              </w:rPr>
                                              <w:t xml:space="preserve"> </w:t>
                                            </w:r>
                                            <w:r>
                                              <w:t>Parameters of movement of DFT</w:t>
                                            </w:r>
                                            <w:r w:rsidRPr="00A429F8">
                                              <w:rPr>
                                                <w:lang w:val="bg-BG"/>
                                              </w:rPr>
                                              <w:t xml:space="preserve"> № 30602 </w:t>
                                            </w:r>
                                            <w:r>
                                              <w:t>in the derailment situation</w:t>
                                            </w:r>
                                            <w:r w:rsidRPr="00A429F8">
                                              <w:rPr>
                                                <w:lang w:val="bg-BG"/>
                                              </w:rPr>
                                              <w:t>.</w:t>
                                            </w:r>
                                          </w:p>
                                        </w:txbxContent>
                                      </v:textbox>
                                    </v:shape>
                                  </v:group>
                                  <v:shape id="Straight Arrow Connector 137" o:spid="_x0000_s1140" type="#_x0000_t32" style="position:absolute;left:14573;top:28003;width:2000;height:41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" strokecolor="red">
                                    <v:stroke endarrow="block"/>
                                  </v:shape>
                                  <v:shape id="Text Box 138" o:spid="_x0000_s1141" type="#_x0000_t202" style="position:absolute;left:12382;top:26479;width:2661;height:24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" filled="f" stroked="f" strokeweight=".5pt">
                                    <v:textbox>
                                      <w:txbxContent>
                                        <w:p w14:paraId="66A7CA0D" w14:textId="77777777" w:rsidR="00851286" w:rsidRPr="006A7C35" w:rsidRDefault="00851286" w:rsidP="00A429F8">
                                          <w:pPr>
                                            <w:ind w:firstLine="0"/>
                                            <w:rPr>
                                              <w:b/>
                                              <w:bCs/>
                                              <w:i/>
                                              <w:iCs/>
                                              <w:color w:val="FF0000"/>
                                            </w:rPr>
                                          </w:pPr>
                                          <w:r w:rsidRPr="006A7C35">
                                            <w:rPr>
                                              <w:b/>
                                              <w:bCs/>
                                              <w:i/>
                                              <w:iCs/>
                                              <w:color w:val="FF0000"/>
                                            </w:rPr>
                                            <w:t>1</w:t>
                                          </w:r>
                                        </w:p>
                                      </w:txbxContent>
                                    </v:textbox>
                                  </v:shape>
                                  <v:shape id="Straight Arrow Connector 139" o:spid="_x0000_s1142" type="#_x0000_t32" style="position:absolute;left:26670;top:28003;width:2000;height:41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" strokecolor="red">
                                    <v:stroke endarrow="block"/>
                                  </v:shape>
                                </v:group>
                                <v:shape id="Text Box 140" o:spid="_x0000_s1143" type="#_x0000_t202" style="position:absolute;left:27908;top:26193;width:2660;height:24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" filled="f" stroked="f" strokeweight=".5pt">
                                  <v:textbox>
                                    <w:txbxContent>
                                      <w:p w14:paraId="5589CF5E" w14:textId="77777777" w:rsidR="00851286" w:rsidRPr="006A7C35" w:rsidRDefault="00851286" w:rsidP="00A429F8">
                                        <w:pPr>
                                          <w:ind w:firstLine="0"/>
                                          <w:rPr>
                                            <w:b/>
                                            <w:bCs/>
                                            <w:i/>
                                            <w:iCs/>
                                            <w:color w:val="FF0000"/>
                                          </w:rPr>
                                        </w:pPr>
                                        <w:r>
                                          <w:rPr>
                                            <w:b/>
                                            <w:bCs/>
                                            <w:i/>
                                            <w:iCs/>
                                            <w:color w:val="FF0000"/>
                                          </w:rPr>
                                          <w:t>2</w:t>
                                        </w:r>
                                      </w:p>
                                    </w:txbxContent>
                                  </v:textbox>
                                </v:shape>
                              </v:group>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141" o:spid="_x0000_s1144" type="#_x0000_t87" style="position:absolute;left:20561;top:4870;width:1905;height:9387;rotation:537482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" adj="365" strokecolor="red"/>
                              <v:shape id="Text Box 142" o:spid="_x0000_s1145" type="#_x0000_t202" style="position:absolute;left:19907;top:6286;width:2660;height:24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" filled="f" stroked="f" strokeweight=".5pt">
                                <v:textbox>
                                  <w:txbxContent>
                                    <w:p w14:paraId="4B11BA5E" w14:textId="77777777" w:rsidR="00851286" w:rsidRPr="006A7C35" w:rsidRDefault="00851286" w:rsidP="00A429F8">
                                      <w:pPr>
                                        <w:ind w:firstLine="0"/>
                                        <w:rPr>
                                          <w:b/>
                                          <w:bCs/>
                                          <w:i/>
                                          <w:iCs/>
                                          <w:color w:val="FF0000"/>
                                        </w:rPr>
                                      </w:pPr>
                                      <w:r>
                                        <w:rPr>
                                          <w:b/>
                                          <w:bCs/>
                                          <w:i/>
                                          <w:iCs/>
                                          <w:color w:val="FF0000"/>
                                        </w:rPr>
                                        <w:t>2</w:t>
                                      </w:r>
                                    </w:p>
                                  </w:txbxContent>
                                </v:textbox>
                              </v:shape>
                            </v:group>
                            <v:line id="Straight Connector 143" o:spid="_x0000_s1146" style="position:absolute;visibility:visible;mso-wrap-style:square" from="16998,45602" to="26523,456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" strokecolor="red">
                              <v:stroke startarrow="block" endarrow="block"/>
                            </v:line>
                            <v:shape id="Text Box 144" o:spid="_x0000_s1147" type="#_x0000_t202" style="position:absolute;left:19431;top:43258;width:5524;height:257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" filled="f" stroked="f" strokeweight=".5pt">
                              <v:textbox>
                                <w:txbxContent>
                                  <w:p w14:paraId="407BFB0A" w14:textId="77777777" w:rsidR="00851286" w:rsidRPr="007D461B" w:rsidRDefault="00851286" w:rsidP="00A429F8">
                                    <w:pPr>
                                      <w:ind w:firstLine="0"/>
                                      <w:rPr>
                                        <w:color w:val="FF0000"/>
                                      </w:rPr>
                                    </w:pPr>
                                    <w:proofErr w:type="gramStart"/>
                                    <w:r w:rsidRPr="007D461B">
                                      <w:rPr>
                                        <w:color w:val="FF0000"/>
                                      </w:rPr>
                                      <w:t>900</w:t>
                                    </w:r>
                                    <w:proofErr w:type="gramEnd"/>
                                    <w:r w:rsidRPr="007D461B">
                                      <w:rPr>
                                        <w:color w:val="FF0000"/>
                                      </w:rPr>
                                      <w:t xml:space="preserve"> м</w:t>
                                    </w:r>
                                  </w:p>
                                </w:txbxContent>
                              </v:textbox>
                            </v:shape>
                          </v:group>
                          <v:shape id="Straight Arrow Connector 147" o:spid="_x0000_s1148" type="#_x0000_t32" style="position:absolute;left:31337;top:29432;width:2000;height:41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" strokecolor="red">
                            <v:stroke endarrow="block"/>
                          </v:shape>
                          <v:shape id="Text Box 150" o:spid="_x0000_s1149" type="#_x0000_t202" style="position:absolute;left:32575;top:27527;width:2661;height:24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" filled="f" stroked="f" strokeweight=".5pt">
                            <v:textbox>
                              <w:txbxContent>
                                <w:p w14:paraId="7F5D90B0" w14:textId="77777777" w:rsidR="00851286" w:rsidRPr="006A7C35" w:rsidRDefault="00851286" w:rsidP="00A429F8">
                                  <w:pPr>
                                    <w:ind w:firstLine="0"/>
                                    <w:rPr>
                                      <w:b/>
                                      <w:bCs/>
                                      <w:i/>
                                      <w:iCs/>
                                      <w:color w:val="FF0000"/>
                                    </w:rPr>
                                  </w:pPr>
                                  <w:r>
                                    <w:rPr>
                                      <w:b/>
                                      <w:bCs/>
                                      <w:i/>
                                      <w:iCs/>
                                      <w:color w:val="FF0000"/>
                                    </w:rPr>
                                    <w:t>3</w:t>
                                  </w:r>
                                </w:p>
                              </w:txbxContent>
                            </v:textbox>
                          </v:shape>
                          <v:shape id="Straight Arrow Connector 151" o:spid="_x0000_s1150" type="#_x0000_t32" style="position:absolute;left:31623;top:44672;width:457;height:276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" strokecolor="red">
                            <v:stroke endarrow="block"/>
                          </v:shape>
                          <v:shape id="Text Box 152" o:spid="_x0000_s1151" type="#_x0000_t202" style="position:absolute;left:31051;top:42481;width:2661;height:24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" filled="f" stroked="f" strokeweight=".5pt">
                            <v:textbox>
                              <w:txbxContent>
                                <w:p w14:paraId="55351D83" w14:textId="77777777" w:rsidR="00851286" w:rsidRPr="006A7C35" w:rsidRDefault="00851286" w:rsidP="00A429F8">
                                  <w:pPr>
                                    <w:ind w:firstLine="0"/>
                                    <w:rPr>
                                      <w:b/>
                                      <w:bCs/>
                                      <w:i/>
                                      <w:iCs/>
                                      <w:color w:val="FF0000"/>
                                    </w:rPr>
                                  </w:pPr>
                                  <w:r>
                                    <w:rPr>
                                      <w:b/>
                                      <w:bCs/>
                                      <w:i/>
                                      <w:iCs/>
                                      <w:color w:val="FF0000"/>
                                    </w:rPr>
                                    <w:t>4</w:t>
                                  </w:r>
                                </w:p>
                              </w:txbxContent>
                            </v:textbox>
                          </v:shape>
                        </v:group>
                        <v:shape id="Straight Arrow Connector 153" o:spid="_x0000_s1152" type="#_x0000_t32" style="position:absolute;left:35242;top:33051;width:4286;height:323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" strokecolor="red">
                          <v:stroke endarrow="block"/>
                        </v:shape>
                      </v:group>
                      <v:shape id="Text Box 154" o:spid="_x0000_s1153" type="#_x0000_t202" style="position:absolute;left:38385;top:30670;width:2661;height:24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" filled="f" stroked="f" strokeweight=".5pt">
                        <v:textbox>
                          <w:txbxContent>
                            <w:p w14:paraId="0AC9C4CC" w14:textId="77777777" w:rsidR="00851286" w:rsidRPr="006A7C35" w:rsidRDefault="00851286" w:rsidP="00A429F8">
                              <w:pPr>
                                <w:ind w:firstLine="0"/>
                                <w:rPr>
                                  <w:b/>
                                  <w:bCs/>
                                  <w:i/>
                                  <w:iCs/>
                                  <w:color w:val="FF0000"/>
                                </w:rPr>
                              </w:pPr>
                              <w:r>
                                <w:rPr>
                                  <w:b/>
                                  <w:bCs/>
                                  <w:i/>
                                  <w:iCs/>
                                  <w:color w:val="FF0000"/>
                                </w:rPr>
                                <w:t>6</w:t>
                              </w:r>
                            </w:p>
                          </w:txbxContent>
                        </v:textbox>
                      </v:shape>
                    </v:group>
                    <v:shape id="Straight Arrow Connector 155" o:spid="_x0000_s1154" type="#_x0000_t32" style="position:absolute;left:33718;top:43053;width:476;height:417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" strokecolor="red">
                      <v:stroke endarrow="block"/>
                    </v:shape>
                    <v:shape id="Text Box 156" o:spid="_x0000_s1155" type="#_x0000_t202" style="position:absolute;left:32575;top:40767;width:2661;height:24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" filled="f" stroked="f" strokeweight=".5pt">
                      <v:textbox>
                        <w:txbxContent>
                          <w:p w14:paraId="106BFED7" w14:textId="77777777" w:rsidR="00851286" w:rsidRPr="006A7C35" w:rsidRDefault="00851286" w:rsidP="00A429F8">
                            <w:pPr>
                              <w:ind w:firstLine="0"/>
                              <w:rPr>
                                <w:b/>
                                <w:bCs/>
                                <w:i/>
                                <w:iCs/>
                                <w:color w:val="FF0000"/>
                              </w:rPr>
                            </w:pPr>
                            <w:r>
                              <w:rPr>
                                <w:b/>
                                <w:bCs/>
                                <w:i/>
                                <w:iCs/>
                                <w:color w:val="FF0000"/>
                              </w:rPr>
                              <w:t>5</w:t>
                            </w:r>
                          </w:p>
                        </w:txbxContent>
                      </v:textbox>
                    </v:shape>
                  </v:group>
                  <v:shape id="Straight Arrow Connector 157" o:spid="_x0000_s1156" type="#_x0000_t32" style="position:absolute;left:35814;top:44005;width:4286;height:323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" strokecolor="red">
                    <v:stroke endarrow="block"/>
                  </v:shape>
                  <v:shape id="Text Box 158" o:spid="_x0000_s1157" type="#_x0000_t202" style="position:absolute;left:39624;top:42005;width:2660;height:24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" filled="f" stroked="f" strokeweight=".5pt">
                    <v:textbox>
                      <w:txbxContent>
                        <w:p w14:paraId="46F76F2E" w14:textId="77777777" w:rsidR="00851286" w:rsidRPr="006A7C35" w:rsidRDefault="00851286" w:rsidP="00A429F8">
                          <w:pPr>
                            <w:ind w:firstLine="0"/>
                            <w:rPr>
                              <w:b/>
                              <w:bCs/>
                              <w:i/>
                              <w:iCs/>
                              <w:color w:val="FF0000"/>
                            </w:rPr>
                          </w:pPr>
                          <w:r>
                            <w:rPr>
                              <w:b/>
                              <w:bCs/>
                              <w:i/>
                              <w:iCs/>
                              <w:color w:val="FF0000"/>
                            </w:rPr>
                            <w:t>7</w:t>
                          </w:r>
                        </w:p>
                      </w:txbxContent>
                    </v:textbox>
                  </v:shape>
                </v:group>
                <v:shape id="Text Box 159" o:spid="_x0000_s1158" type="#_x0000_t202" style="position:absolute;left:41148;top:34290;width:2660;height:24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" filled="f" stroked="f" strokeweight=".5pt">
                  <v:textbox>
                    <w:txbxContent>
                      <w:p w14:paraId="159E6131" w14:textId="77777777" w:rsidR="00851286" w:rsidRPr="006A7C35" w:rsidRDefault="00851286" w:rsidP="00A429F8">
                        <w:pPr>
                          <w:ind w:firstLine="0"/>
                          <w:rPr>
                            <w:b/>
                            <w:bCs/>
                            <w:i/>
                            <w:iCs/>
                            <w:color w:val="FF0000"/>
                          </w:rPr>
                        </w:pPr>
                        <w:r>
                          <w:rPr>
                            <w:b/>
                            <w:bCs/>
                            <w:i/>
                            <w:iCs/>
                            <w:color w:val="FF0000"/>
                          </w:rPr>
                          <w:t>8</w:t>
                        </w:r>
                      </w:p>
                    </w:txbxContent>
                  </v:textbox>
                </v:shape>
                <v:shape id="Straight Arrow Connector 160" o:spid="_x0000_s1159" type="#_x0000_t32" style="position:absolute;left:36576;top:35623;width:4572;height:381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" strokecolor="red">
                  <v:stroke endarrow="block"/>
                </v:shape>
                <v:shape id="Straight Arrow Connector 161" o:spid="_x0000_s1160" type="#_x0000_t32" style="position:absolute;left:36576;top:4762;width:4286;height:323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" strokecolor="red">
                  <v:stroke endarrow="block"/>
                </v:shape>
                <v:shape id="Text Box 162" o:spid="_x0000_s1161" type="#_x0000_t202" style="position:absolute;left:40195;top:3238;width:2661;height:24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" filled="f" stroked="f" strokeweight=".5pt">
                  <v:textbox>
                    <w:txbxContent>
                      <w:p w14:paraId="31549954" w14:textId="77777777" w:rsidR="00851286" w:rsidRPr="006A7C35" w:rsidRDefault="00851286" w:rsidP="00A429F8">
                        <w:pPr>
                          <w:ind w:firstLine="0"/>
                          <w:rPr>
                            <w:b/>
                            <w:bCs/>
                            <w:i/>
                            <w:iCs/>
                            <w:color w:val="FF0000"/>
                          </w:rPr>
                        </w:pPr>
                        <w:r>
                          <w:rPr>
                            <w:b/>
                            <w:bCs/>
                            <w:i/>
                            <w:iCs/>
                            <w:color w:val="FF0000"/>
                          </w:rPr>
                          <w:t>8</w:t>
                        </w:r>
                      </w:p>
                    </w:txbxContent>
                  </v:textbox>
                </v:shape>
                <w10:wrap type="topAndBottom" anchory="page"/>
              </v:group>
            </w:pict>
          </mc:Fallback>
        </mc:AlternateContent>
      </w:r>
      <w:r w:rsidR="00AE205D" w:rsidRPr="008822FD">
        <w:rPr>
          <w:bCs/>
          <w:lang w:val="en-GB"/>
        </w:rPr>
        <w:t xml:space="preserve">DFT № 30602 moves without stopping to Pirdop station, where it settles at 5:52 a.m. (Fig. 4.2, item 1). During its movement in the </w:t>
      </w:r>
      <w:r w:rsidR="00903029" w:rsidRPr="008822FD">
        <w:rPr>
          <w:bCs/>
          <w:lang w:val="en-GB"/>
        </w:rPr>
        <w:t>interstation,</w:t>
      </w:r>
      <w:r w:rsidR="00AE205D" w:rsidRPr="008822FD">
        <w:rPr>
          <w:bCs/>
          <w:lang w:val="en-GB"/>
        </w:rPr>
        <w:t xml:space="preserve"> it reaches a speed of 52 km/h. After stopping at the station, ther</w:t>
      </w:r>
      <w:r w:rsidR="00903029" w:rsidRPr="008822FD">
        <w:rPr>
          <w:bCs/>
          <w:lang w:val="en-GB"/>
        </w:rPr>
        <w:t>e was a movement of up to 10 km/</w:t>
      </w:r>
      <w:r w:rsidR="00AE205D" w:rsidRPr="008822FD">
        <w:rPr>
          <w:bCs/>
          <w:lang w:val="en-GB"/>
        </w:rPr>
        <w:t>h for about 300 meters for 2 minutes and then the train stayed at Pirdop station for 1 hour and 13 minutes from 5:57 a</w:t>
      </w:r>
      <w:r w:rsidR="00903029" w:rsidRPr="008822FD">
        <w:rPr>
          <w:bCs/>
          <w:lang w:val="en-GB"/>
        </w:rPr>
        <w:t>.</w:t>
      </w:r>
      <w:r w:rsidR="00AE205D" w:rsidRPr="008822FD">
        <w:rPr>
          <w:bCs/>
          <w:lang w:val="en-GB"/>
        </w:rPr>
        <w:t>m</w:t>
      </w:r>
      <w:r w:rsidR="00903029" w:rsidRPr="008822FD">
        <w:rPr>
          <w:bCs/>
          <w:lang w:val="en-GB"/>
        </w:rPr>
        <w:t>.</w:t>
      </w:r>
      <w:r w:rsidR="00AE205D" w:rsidRPr="008822FD">
        <w:rPr>
          <w:bCs/>
          <w:lang w:val="en-GB"/>
        </w:rPr>
        <w:t xml:space="preserve"> to 7:10 a</w:t>
      </w:r>
      <w:r w:rsidR="00903029" w:rsidRPr="008822FD">
        <w:rPr>
          <w:bCs/>
          <w:lang w:val="en-GB"/>
        </w:rPr>
        <w:t>.</w:t>
      </w:r>
      <w:r w:rsidR="00AE205D" w:rsidRPr="008822FD">
        <w:rPr>
          <w:bCs/>
          <w:lang w:val="en-GB"/>
        </w:rPr>
        <w:t>m</w:t>
      </w:r>
      <w:r w:rsidR="00903029" w:rsidRPr="008822FD">
        <w:rPr>
          <w:bCs/>
          <w:lang w:val="en-GB"/>
        </w:rPr>
        <w:t>.</w:t>
      </w:r>
      <w:r w:rsidR="00AE205D" w:rsidRPr="008822FD">
        <w:rPr>
          <w:bCs/>
          <w:lang w:val="en-GB"/>
        </w:rPr>
        <w:t xml:space="preserve"> (Fig. 4.2, pos. 2).</w:t>
      </w:r>
    </w:p>
    <w:p w14:paraId="1C1D0026" w14:textId="1EBE01E9" w:rsidR="00A429F8" w:rsidRPr="008822FD" w:rsidRDefault="00A429F8" w:rsidP="00A429F8">
      <w:pPr>
        <w:tabs>
          <w:tab w:val="left" w:pos="993"/>
        </w:tabs>
        <w:rPr>
          <w:bCs/>
          <w:lang w:val="en-GB"/>
        </w:rPr>
      </w:pPr>
    </w:p>
    <w:p w14:paraId="1F9B7ADD" w14:textId="643C977D" w:rsidR="00A429F8" w:rsidRPr="008822FD" w:rsidRDefault="00A429F8" w:rsidP="00A429F8">
      <w:pPr>
        <w:tabs>
          <w:tab w:val="left" w:pos="993"/>
        </w:tabs>
        <w:rPr>
          <w:bCs/>
          <w:lang w:val="en-GB"/>
        </w:rPr>
      </w:pPr>
    </w:p>
    <w:p w14:paraId="6F96CEAF" w14:textId="2B2482E7" w:rsidR="001D74A3" w:rsidRPr="008822FD" w:rsidRDefault="001D74A3" w:rsidP="001D74A3">
      <w:pPr>
        <w:tabs>
          <w:tab w:val="left" w:pos="993"/>
        </w:tabs>
        <w:rPr>
          <w:bCs/>
          <w:lang w:val="en-GB"/>
        </w:rPr>
      </w:pPr>
      <w:r w:rsidRPr="008822FD">
        <w:rPr>
          <w:bCs/>
          <w:lang w:val="en-GB"/>
        </w:rPr>
        <w:lastRenderedPageBreak/>
        <w:t xml:space="preserve">The train departs from Pirdop station at 7:10 a.m., develops a speed of up to 52 km/h (Fig. 4.2, pos. 3), after which the speed gradually decreases and at 7:17 a.m. settles at </w:t>
      </w:r>
      <w:proofErr w:type="spellStart"/>
      <w:r w:rsidRPr="008822FD">
        <w:rPr>
          <w:bCs/>
          <w:lang w:val="en-GB"/>
        </w:rPr>
        <w:t>Zlatitsa</w:t>
      </w:r>
      <w:proofErr w:type="spellEnd"/>
      <w:r w:rsidRPr="008822FD">
        <w:rPr>
          <w:bCs/>
          <w:lang w:val="en-GB"/>
        </w:rPr>
        <w:t xml:space="preserve"> station (Fig. 4.2, pos. 4). The stay at </w:t>
      </w:r>
      <w:proofErr w:type="spellStart"/>
      <w:r w:rsidRPr="008822FD">
        <w:rPr>
          <w:bCs/>
          <w:lang w:val="en-GB"/>
        </w:rPr>
        <w:t>Zlatitsa</w:t>
      </w:r>
      <w:proofErr w:type="spellEnd"/>
      <w:r w:rsidRPr="008822FD">
        <w:rPr>
          <w:bCs/>
          <w:lang w:val="en-GB"/>
        </w:rPr>
        <w:t xml:space="preserve"> station is from 7:17 a.m. to 7:37 a.m. (20 minutes) and departs at 7:37 a.m.</w:t>
      </w:r>
    </w:p>
    <w:p w14:paraId="0783FC00" w14:textId="05F91095" w:rsidR="001D74A3" w:rsidRPr="008822FD" w:rsidRDefault="001D74A3" w:rsidP="001D74A3">
      <w:pPr>
        <w:tabs>
          <w:tab w:val="left" w:pos="993"/>
        </w:tabs>
        <w:rPr>
          <w:bCs/>
          <w:lang w:val="en-GB"/>
        </w:rPr>
      </w:pPr>
      <w:r w:rsidRPr="008822FD">
        <w:rPr>
          <w:bCs/>
          <w:lang w:val="en-GB"/>
        </w:rPr>
        <w:t xml:space="preserve">In the section from </w:t>
      </w:r>
      <w:proofErr w:type="spellStart"/>
      <w:r w:rsidRPr="008822FD">
        <w:rPr>
          <w:bCs/>
          <w:lang w:val="en-GB"/>
        </w:rPr>
        <w:t>Zlatits</w:t>
      </w:r>
      <w:r w:rsidR="00204257" w:rsidRPr="008822FD">
        <w:rPr>
          <w:bCs/>
          <w:lang w:val="en-GB"/>
        </w:rPr>
        <w:t>a</w:t>
      </w:r>
      <w:proofErr w:type="spellEnd"/>
      <w:r w:rsidR="00204257" w:rsidRPr="008822FD">
        <w:rPr>
          <w:bCs/>
          <w:lang w:val="en-GB"/>
        </w:rPr>
        <w:t xml:space="preserve"> station to </w:t>
      </w:r>
      <w:proofErr w:type="spellStart"/>
      <w:r w:rsidR="00204257" w:rsidRPr="008822FD">
        <w:rPr>
          <w:bCs/>
          <w:lang w:val="en-GB"/>
        </w:rPr>
        <w:t>Mirkovo</w:t>
      </w:r>
      <w:proofErr w:type="spellEnd"/>
      <w:r w:rsidR="00204257" w:rsidRPr="008822FD">
        <w:rPr>
          <w:bCs/>
          <w:lang w:val="en-GB"/>
        </w:rPr>
        <w:t xml:space="preserve"> station DFT № 30602 runs</w:t>
      </w:r>
      <w:r w:rsidRPr="008822FD">
        <w:rPr>
          <w:bCs/>
          <w:lang w:val="en-GB"/>
        </w:rPr>
        <w:t>, de</w:t>
      </w:r>
      <w:r w:rsidR="00204257" w:rsidRPr="008822FD">
        <w:rPr>
          <w:bCs/>
          <w:lang w:val="en-GB"/>
        </w:rPr>
        <w:t>veloping a speed of up to 52 km/</w:t>
      </w:r>
      <w:r w:rsidRPr="008822FD">
        <w:rPr>
          <w:bCs/>
          <w:lang w:val="en-GB"/>
        </w:rPr>
        <w:t>h (Fig. 4.2, pos. 5). At 7:50</w:t>
      </w:r>
      <w:r w:rsidR="00204257" w:rsidRPr="008822FD">
        <w:rPr>
          <w:bCs/>
          <w:lang w:val="en-GB"/>
        </w:rPr>
        <w:t xml:space="preserve"> </w:t>
      </w:r>
      <w:proofErr w:type="gramStart"/>
      <w:r w:rsidR="00204257" w:rsidRPr="008822FD">
        <w:rPr>
          <w:bCs/>
          <w:lang w:val="en-GB"/>
        </w:rPr>
        <w:t>a.m.</w:t>
      </w:r>
      <w:proofErr w:type="gramEnd"/>
      <w:r w:rsidRPr="008822FD">
        <w:rPr>
          <w:bCs/>
          <w:lang w:val="en-GB"/>
        </w:rPr>
        <w:t xml:space="preserve"> a gradual reduction of speed began and at 7:52</w:t>
      </w:r>
      <w:r w:rsidR="00667591" w:rsidRPr="008822FD">
        <w:rPr>
          <w:bCs/>
          <w:lang w:val="en-GB"/>
        </w:rPr>
        <w:t xml:space="preserve"> a.m.</w:t>
      </w:r>
      <w:r w:rsidRPr="008822FD">
        <w:rPr>
          <w:bCs/>
          <w:lang w:val="en-GB"/>
        </w:rPr>
        <w:t xml:space="preserve"> it was established at </w:t>
      </w:r>
      <w:proofErr w:type="spellStart"/>
      <w:r w:rsidRPr="008822FD">
        <w:rPr>
          <w:bCs/>
          <w:lang w:val="en-GB"/>
        </w:rPr>
        <w:t>Mirkovo</w:t>
      </w:r>
      <w:proofErr w:type="spellEnd"/>
      <w:r w:rsidR="00667591" w:rsidRPr="008822FD">
        <w:rPr>
          <w:bCs/>
          <w:lang w:val="en-GB"/>
        </w:rPr>
        <w:t xml:space="preserve"> station (Fig. 4.2, pos. 6). It </w:t>
      </w:r>
      <w:r w:rsidRPr="008822FD">
        <w:rPr>
          <w:bCs/>
          <w:lang w:val="en-GB"/>
        </w:rPr>
        <w:t>stays at the station for 25 minutes until 8:17</w:t>
      </w:r>
      <w:r w:rsidR="00667591" w:rsidRPr="008822FD">
        <w:rPr>
          <w:bCs/>
          <w:lang w:val="en-GB"/>
        </w:rPr>
        <w:t xml:space="preserve"> a.m. After its </w:t>
      </w:r>
      <w:proofErr w:type="gramStart"/>
      <w:r w:rsidR="00667591" w:rsidRPr="008822FD">
        <w:rPr>
          <w:bCs/>
          <w:lang w:val="en-GB"/>
        </w:rPr>
        <w:t>stay</w:t>
      </w:r>
      <w:proofErr w:type="gramEnd"/>
      <w:r w:rsidR="00667591" w:rsidRPr="008822FD">
        <w:rPr>
          <w:bCs/>
          <w:lang w:val="en-GB"/>
        </w:rPr>
        <w:t xml:space="preserve"> the train does </w:t>
      </w:r>
      <w:r w:rsidRPr="008822FD">
        <w:rPr>
          <w:bCs/>
          <w:lang w:val="en-GB"/>
        </w:rPr>
        <w:t xml:space="preserve">not </w:t>
      </w:r>
      <w:r w:rsidR="00667591" w:rsidRPr="008822FD">
        <w:rPr>
          <w:bCs/>
          <w:lang w:val="en-GB"/>
        </w:rPr>
        <w:t>perform test D in violation of a</w:t>
      </w:r>
      <w:r w:rsidRPr="008822FD">
        <w:rPr>
          <w:bCs/>
          <w:lang w:val="en-GB"/>
        </w:rPr>
        <w:t xml:space="preserve">rt. </w:t>
      </w:r>
      <w:proofErr w:type="gramStart"/>
      <w:r w:rsidRPr="008822FD">
        <w:rPr>
          <w:bCs/>
          <w:lang w:val="en-GB"/>
        </w:rPr>
        <w:t>245</w:t>
      </w:r>
      <w:proofErr w:type="gramEnd"/>
      <w:r w:rsidRPr="008822FD">
        <w:rPr>
          <w:bCs/>
          <w:lang w:val="en-GB"/>
        </w:rPr>
        <w:t xml:space="preserve">, para. </w:t>
      </w:r>
      <w:proofErr w:type="gramStart"/>
      <w:r w:rsidRPr="008822FD">
        <w:rPr>
          <w:bCs/>
          <w:lang w:val="en-GB"/>
        </w:rPr>
        <w:t>1</w:t>
      </w:r>
      <w:proofErr w:type="gramEnd"/>
      <w:r w:rsidRPr="008822FD">
        <w:rPr>
          <w:bCs/>
          <w:lang w:val="en-GB"/>
        </w:rPr>
        <w:t xml:space="preserve">, item 5 of Ordinance № 58 and Art. 301, item </w:t>
      </w:r>
      <w:proofErr w:type="gramStart"/>
      <w:r w:rsidRPr="008822FD">
        <w:rPr>
          <w:bCs/>
          <w:lang w:val="en-GB"/>
        </w:rPr>
        <w:t>5</w:t>
      </w:r>
      <w:proofErr w:type="gramEnd"/>
      <w:r w:rsidRPr="008822FD">
        <w:rPr>
          <w:bCs/>
          <w:lang w:val="en-GB"/>
        </w:rPr>
        <w:t xml:space="preserve"> of the </w:t>
      </w:r>
      <w:r w:rsidR="0020354A" w:rsidRPr="008822FD">
        <w:rPr>
          <w:bCs/>
          <w:lang w:val="en-GB"/>
        </w:rPr>
        <w:t>TOSARRT</w:t>
      </w:r>
      <w:r w:rsidRPr="008822FD">
        <w:rPr>
          <w:bCs/>
          <w:lang w:val="en-GB"/>
        </w:rPr>
        <w:t xml:space="preserve"> (Fig. 4.2, pos. 7).</w:t>
      </w:r>
    </w:p>
    <w:p w14:paraId="688C5AEA" w14:textId="1FDEE539" w:rsidR="00A429F8" w:rsidRPr="008822FD" w:rsidRDefault="00FD2802" w:rsidP="00A429F8">
      <w:pPr>
        <w:tabs>
          <w:tab w:val="left" w:pos="993"/>
        </w:tabs>
        <w:rPr>
          <w:bCs/>
          <w:lang w:val="en-GB"/>
        </w:rPr>
      </w:pPr>
      <w:r w:rsidRPr="008822FD">
        <w:rPr>
          <w:bCs/>
          <w:lang w:val="en-GB"/>
        </w:rPr>
        <w:t xml:space="preserve">DFT № 30602 departs from </w:t>
      </w:r>
      <w:proofErr w:type="spellStart"/>
      <w:r w:rsidRPr="008822FD">
        <w:rPr>
          <w:bCs/>
          <w:lang w:val="en-GB"/>
        </w:rPr>
        <w:t>Mirkovo</w:t>
      </w:r>
      <w:proofErr w:type="spellEnd"/>
      <w:r w:rsidRPr="008822FD">
        <w:rPr>
          <w:bCs/>
          <w:lang w:val="en-GB"/>
        </w:rPr>
        <w:t xml:space="preserve"> station at 8:17 a.m. and until the moment of the accident at Stolnik station passes without stopping at the stations </w:t>
      </w:r>
      <w:proofErr w:type="spellStart"/>
      <w:r w:rsidRPr="008822FD">
        <w:rPr>
          <w:bCs/>
          <w:lang w:val="en-GB"/>
        </w:rPr>
        <w:t>Dolno</w:t>
      </w:r>
      <w:proofErr w:type="spellEnd"/>
      <w:r w:rsidRPr="008822FD">
        <w:rPr>
          <w:bCs/>
          <w:lang w:val="en-GB"/>
        </w:rPr>
        <w:t xml:space="preserve"> </w:t>
      </w:r>
      <w:proofErr w:type="spellStart"/>
      <w:r w:rsidRPr="008822FD">
        <w:rPr>
          <w:bCs/>
          <w:lang w:val="en-GB"/>
        </w:rPr>
        <w:t>Kamartsi</w:t>
      </w:r>
      <w:proofErr w:type="spellEnd"/>
      <w:r w:rsidRPr="008822FD">
        <w:rPr>
          <w:bCs/>
          <w:lang w:val="en-GB"/>
        </w:rPr>
        <w:t xml:space="preserve">, </w:t>
      </w:r>
      <w:proofErr w:type="spellStart"/>
      <w:r w:rsidRPr="008822FD">
        <w:rPr>
          <w:bCs/>
          <w:lang w:val="en-GB"/>
        </w:rPr>
        <w:t>Makotsevo</w:t>
      </w:r>
      <w:proofErr w:type="spellEnd"/>
      <w:r w:rsidRPr="008822FD">
        <w:rPr>
          <w:bCs/>
          <w:lang w:val="en-GB"/>
        </w:rPr>
        <w:t xml:space="preserve"> and Sarantsi, developing up to 58 km/h (Fig. 4.3).</w:t>
      </w:r>
    </w:p>
    <w:p w14:paraId="6B88B067" w14:textId="31671033" w:rsidR="00A429F8" w:rsidRPr="008822FD" w:rsidRDefault="006263DC" w:rsidP="006263DC">
      <w:pPr>
        <w:tabs>
          <w:tab w:val="left" w:pos="993"/>
        </w:tabs>
        <w:rPr>
          <w:bCs/>
          <w:lang w:val="en-GB"/>
        </w:rPr>
      </w:pPr>
      <w:r w:rsidRPr="008822FD">
        <w:rPr>
          <w:bCs/>
          <w:lang w:val="en-GB"/>
        </w:rPr>
        <w:t xml:space="preserve">When moving from </w:t>
      </w:r>
      <w:proofErr w:type="spellStart"/>
      <w:r w:rsidRPr="008822FD">
        <w:rPr>
          <w:bCs/>
          <w:lang w:val="en-GB"/>
        </w:rPr>
        <w:t>Karlovo</w:t>
      </w:r>
      <w:proofErr w:type="spellEnd"/>
      <w:r w:rsidRPr="008822FD">
        <w:rPr>
          <w:bCs/>
          <w:lang w:val="en-GB"/>
        </w:rPr>
        <w:t xml:space="preserve"> station to Stolnik station, the locomotive driver of locomotive № 46-041 observes the section speeds and the reductions in the section.</w:t>
      </w:r>
    </w:p>
    <w:p w14:paraId="284CABFD" w14:textId="3BC0E547" w:rsidR="00203ED5" w:rsidRPr="008822FD" w:rsidRDefault="0074014F" w:rsidP="00203ED5">
      <w:pPr>
        <w:tabs>
          <w:tab w:val="left" w:pos="993"/>
        </w:tabs>
        <w:rPr>
          <w:lang w:val="en-GB"/>
        </w:rPr>
      </w:pPr>
      <w:r w:rsidRPr="008822FD">
        <w:rPr>
          <w:bCs/>
          <w:lang w:val="en-GB"/>
        </w:rPr>
        <w:t>DFT № 30602 passes the warning signal at Stolnik station at 8:56 a.m. at a speed of 52 km/h (Fig. 4.4, item 1). At this speed, the train moves from the warning signal at km 33</w:t>
      </w:r>
      <w:r w:rsidRPr="008822FD">
        <w:rPr>
          <w:bCs/>
          <w:vertAlign w:val="superscript"/>
          <w:lang w:val="en-GB"/>
        </w:rPr>
        <w:t xml:space="preserve">+616 </w:t>
      </w:r>
      <w:r w:rsidRPr="008822FD">
        <w:rPr>
          <w:bCs/>
          <w:lang w:val="en-GB"/>
        </w:rPr>
        <w:t>to km 32</w:t>
      </w:r>
      <w:r w:rsidRPr="008822FD">
        <w:rPr>
          <w:bCs/>
          <w:vertAlign w:val="superscript"/>
          <w:lang w:val="en-GB"/>
        </w:rPr>
        <w:t xml:space="preserve">+716 </w:t>
      </w:r>
      <w:r w:rsidRPr="008822FD">
        <w:rPr>
          <w:bCs/>
          <w:lang w:val="en-GB"/>
        </w:rPr>
        <w:t>for one minute, traveling 900 meters (Fig. 4.4, item 2). From this point on, the speed starts to decrease, and the decrease is due to the natural resistance acting on the train, without using the automatic train brake.</w:t>
      </w:r>
      <w:r w:rsidR="00203ED5" w:rsidRPr="008822FD">
        <w:rPr>
          <w:bCs/>
          <w:lang w:val="en-GB"/>
        </w:rPr>
        <w:t xml:space="preserve"> </w:t>
      </w:r>
      <w:r w:rsidR="00203ED5" w:rsidRPr="008822FD">
        <w:rPr>
          <w:lang w:val="en-GB"/>
        </w:rPr>
        <w:t>Thus, when passing the entrance signal at Stol</w:t>
      </w:r>
      <w:r w:rsidR="00C07DCE" w:rsidRPr="008822FD">
        <w:rPr>
          <w:lang w:val="en-GB"/>
        </w:rPr>
        <w:t>nik station, the speed is 40 km/</w:t>
      </w:r>
      <w:r w:rsidR="00203ED5" w:rsidRPr="008822FD">
        <w:rPr>
          <w:lang w:val="en-GB"/>
        </w:rPr>
        <w:t>h with a continuing tendency to decrease (Fig. 4.4, item 3). Im</w:t>
      </w:r>
      <w:r w:rsidR="00842818" w:rsidRPr="008822FD">
        <w:rPr>
          <w:lang w:val="en-GB"/>
        </w:rPr>
        <w:t xml:space="preserve">mediately after passing the entrance </w:t>
      </w:r>
      <w:r w:rsidR="00203ED5" w:rsidRPr="008822FD">
        <w:rPr>
          <w:lang w:val="en-GB"/>
        </w:rPr>
        <w:t>signal, the locomotive driver applies the automatic train brake, reducing the pressure in the main air duct by 0.5 bar to 4.5 (Fig. 4.4, Item 4). After 200 meters and 30 seconds, the pressure is restored to 5.0 bar and the automatic train brake is completely released (Fig. 4.4, Item 5). However, the speed continues to decrease at different rates from the natural resistance of the train (the longitudinal slope is 3.5 ‰ uphill).</w:t>
      </w:r>
    </w:p>
    <w:p w14:paraId="3DEFE9E1" w14:textId="1E286939" w:rsidR="003351D5" w:rsidRPr="008822FD" w:rsidRDefault="003351D5" w:rsidP="003351D5">
      <w:pPr>
        <w:spacing w:before="120"/>
        <w:rPr>
          <w:bCs/>
          <w:lang w:val="en-GB"/>
        </w:rPr>
      </w:pPr>
      <w:r w:rsidRPr="008822FD">
        <w:rPr>
          <w:bCs/>
          <w:lang w:val="en-GB"/>
        </w:rPr>
        <w:t>Upon entering in the area of switch № 11 and in contact of the first right wheel of the locomotive in the direction of movement with the right deflection blade of the switch, the wheel rises on the right straight stock rail. This happens at km 31</w:t>
      </w:r>
      <w:r w:rsidRPr="008822FD">
        <w:rPr>
          <w:bCs/>
          <w:vertAlign w:val="superscript"/>
          <w:lang w:val="en-GB"/>
        </w:rPr>
        <w:t>+870</w:t>
      </w:r>
      <w:r w:rsidRPr="008822FD">
        <w:rPr>
          <w:bCs/>
          <w:lang w:val="en-GB"/>
        </w:rPr>
        <w:t xml:space="preserve"> </w:t>
      </w:r>
      <w:r w:rsidR="00D774C9" w:rsidRPr="008822FD">
        <w:rPr>
          <w:bCs/>
          <w:lang w:val="en-GB"/>
        </w:rPr>
        <w:t>at a speed of 22 km/</w:t>
      </w:r>
      <w:r w:rsidRPr="008822FD">
        <w:rPr>
          <w:bCs/>
          <w:lang w:val="en-GB"/>
        </w:rPr>
        <w:t xml:space="preserve">h and inertial motion (Fig. 4.4, pos. 6). After 50 meters, the locomotive driver applies the automatic train brake and holds in an emergency, reducing the pressure in the main air duct to </w:t>
      </w:r>
      <w:proofErr w:type="gramStart"/>
      <w:r w:rsidRPr="008822FD">
        <w:rPr>
          <w:bCs/>
          <w:lang w:val="en-GB"/>
        </w:rPr>
        <w:t>0</w:t>
      </w:r>
      <w:proofErr w:type="gramEnd"/>
      <w:r w:rsidRPr="008822FD">
        <w:rPr>
          <w:bCs/>
          <w:lang w:val="en-GB"/>
        </w:rPr>
        <w:t xml:space="preserve"> bar (Fig. 4.4, Item 7). After passing ano</w:t>
      </w:r>
      <w:r w:rsidR="008F73A6" w:rsidRPr="008822FD">
        <w:rPr>
          <w:bCs/>
          <w:lang w:val="en-GB"/>
        </w:rPr>
        <w:t xml:space="preserve">ther 50 meters, the first wheelset </w:t>
      </w:r>
      <w:r w:rsidRPr="008822FD">
        <w:rPr>
          <w:bCs/>
          <w:lang w:val="en-GB"/>
        </w:rPr>
        <w:t xml:space="preserve">derailed in the </w:t>
      </w:r>
      <w:r w:rsidR="008F73A6" w:rsidRPr="008822FD">
        <w:rPr>
          <w:bCs/>
          <w:lang w:val="en-GB"/>
        </w:rPr>
        <w:t>traffic direction, the speed decreases to 0 km/</w:t>
      </w:r>
      <w:r w:rsidRPr="008822FD">
        <w:rPr>
          <w:bCs/>
          <w:lang w:val="en-GB"/>
        </w:rPr>
        <w:t>h a</w:t>
      </w:r>
      <w:r w:rsidR="002951C3" w:rsidRPr="008822FD">
        <w:rPr>
          <w:bCs/>
          <w:lang w:val="en-GB"/>
        </w:rPr>
        <w:t>nd the locomotive settles</w:t>
      </w:r>
      <w:r w:rsidRPr="008822FD">
        <w:rPr>
          <w:bCs/>
          <w:lang w:val="en-GB"/>
        </w:rPr>
        <w:t xml:space="preserve"> on the third track of the station at 8:58 a</w:t>
      </w:r>
      <w:r w:rsidR="002951C3" w:rsidRPr="008822FD">
        <w:rPr>
          <w:bCs/>
          <w:lang w:val="en-GB"/>
        </w:rPr>
        <w:t>.</w:t>
      </w:r>
      <w:r w:rsidRPr="008822FD">
        <w:rPr>
          <w:bCs/>
          <w:lang w:val="en-GB"/>
        </w:rPr>
        <w:t>m</w:t>
      </w:r>
      <w:r w:rsidR="002951C3" w:rsidRPr="008822FD">
        <w:rPr>
          <w:bCs/>
          <w:lang w:val="en-GB"/>
        </w:rPr>
        <w:t>.</w:t>
      </w:r>
      <w:r w:rsidRPr="008822FD">
        <w:rPr>
          <w:bCs/>
          <w:lang w:val="en-GB"/>
        </w:rPr>
        <w:t xml:space="preserve"> (Fig. 4.4, item 8).</w:t>
      </w:r>
    </w:p>
    <w:p w14:paraId="2E95D3B6" w14:textId="55F396E9" w:rsidR="008C0832" w:rsidRPr="008822FD" w:rsidRDefault="00674665" w:rsidP="00A429F8">
      <w:pPr>
        <w:spacing w:before="120"/>
        <w:rPr>
          <w:i/>
          <w:iCs/>
          <w:lang w:val="en-GB"/>
        </w:rPr>
      </w:pPr>
      <w:r w:rsidRPr="008822FD">
        <w:rPr>
          <w:i/>
          <w:iCs/>
          <w:lang w:val="en-GB"/>
        </w:rPr>
        <w:t>Railway infrastructure</w:t>
      </w:r>
      <w:r w:rsidR="008C0832" w:rsidRPr="008822FD">
        <w:rPr>
          <w:i/>
          <w:iCs/>
          <w:lang w:val="en-GB"/>
        </w:rPr>
        <w:t>.</w:t>
      </w:r>
    </w:p>
    <w:p w14:paraId="6D110EEA" w14:textId="3DDD9AB7" w:rsidR="00090AD0" w:rsidRPr="008822FD" w:rsidRDefault="00090AD0" w:rsidP="00090AD0">
      <w:pPr>
        <w:ind w:firstLine="720"/>
        <w:rPr>
          <w:szCs w:val="24"/>
          <w:lang w:val="en-GB"/>
        </w:rPr>
      </w:pPr>
      <w:r w:rsidRPr="008822FD">
        <w:rPr>
          <w:szCs w:val="24"/>
          <w:lang w:val="en-GB"/>
        </w:rPr>
        <w:t xml:space="preserve">When the train enters in Stolnik station, it passes through the first entrance switches at a speed of 37 km/h. When passing through switch № 11 around 09:00 a.m., at a speed of 22 km/h leading to a deviation for the third acceptance-departure track, the locomotive ascends with the first wheelset at the beginning of the blade </w:t>
      </w:r>
      <w:r w:rsidR="00222395" w:rsidRPr="008822FD">
        <w:rPr>
          <w:szCs w:val="24"/>
          <w:lang w:val="en-GB"/>
        </w:rPr>
        <w:t>part of the right stock rail of the swi</w:t>
      </w:r>
      <w:r w:rsidR="00D75FA2" w:rsidRPr="008822FD">
        <w:rPr>
          <w:szCs w:val="24"/>
          <w:lang w:val="en-GB"/>
        </w:rPr>
        <w:t>tch</w:t>
      </w:r>
      <w:r w:rsidRPr="008822FD">
        <w:rPr>
          <w:szCs w:val="24"/>
          <w:lang w:val="en-GB"/>
        </w:rPr>
        <w:t>. The locomotive derailed with the first wheel</w:t>
      </w:r>
      <w:r w:rsidR="00BD3ECD" w:rsidRPr="008822FD">
        <w:rPr>
          <w:szCs w:val="24"/>
          <w:lang w:val="en-GB"/>
        </w:rPr>
        <w:t>set</w:t>
      </w:r>
      <w:r w:rsidRPr="008822FD">
        <w:rPr>
          <w:szCs w:val="24"/>
          <w:lang w:val="en-GB"/>
        </w:rPr>
        <w:t xml:space="preserve">, </w:t>
      </w:r>
      <w:r w:rsidR="00BD3ECD" w:rsidRPr="008822FD">
        <w:rPr>
          <w:szCs w:val="24"/>
          <w:lang w:val="en-GB"/>
        </w:rPr>
        <w:t xml:space="preserve">it </w:t>
      </w:r>
      <w:r w:rsidR="000240E1" w:rsidRPr="008822FD">
        <w:rPr>
          <w:szCs w:val="24"/>
          <w:lang w:val="en-GB"/>
        </w:rPr>
        <w:t>travelled</w:t>
      </w:r>
      <w:r w:rsidRPr="008822FD">
        <w:rPr>
          <w:szCs w:val="24"/>
          <w:lang w:val="en-GB"/>
        </w:rPr>
        <w:t xml:space="preserve"> 91 m and stopped. The traces left by the derailed wheel</w:t>
      </w:r>
      <w:r w:rsidR="00BD3ECD" w:rsidRPr="008822FD">
        <w:rPr>
          <w:szCs w:val="24"/>
          <w:lang w:val="en-GB"/>
        </w:rPr>
        <w:t>set</w:t>
      </w:r>
      <w:r w:rsidRPr="008822FD">
        <w:rPr>
          <w:szCs w:val="24"/>
          <w:lang w:val="en-GB"/>
        </w:rPr>
        <w:t xml:space="preserve"> are as follows:</w:t>
      </w:r>
    </w:p>
    <w:p w14:paraId="0D5F923E" w14:textId="3D3BA145" w:rsidR="00BD3ECD" w:rsidRPr="008822FD" w:rsidRDefault="000007EB" w:rsidP="00BD3ECD">
      <w:pPr>
        <w:pStyle w:val="ab"/>
        <w:numPr>
          <w:ilvl w:val="0"/>
          <w:numId w:val="9"/>
        </w:numPr>
        <w:tabs>
          <w:tab w:val="left" w:pos="851"/>
        </w:tabs>
        <w:ind w:left="0" w:firstLine="709"/>
        <w:rPr>
          <w:szCs w:val="24"/>
          <w:lang w:val="en-GB"/>
        </w:rPr>
      </w:pPr>
      <w:r w:rsidRPr="008822FD">
        <w:rPr>
          <w:szCs w:val="24"/>
          <w:lang w:val="en-GB"/>
        </w:rPr>
        <w:t xml:space="preserve"> </w:t>
      </w:r>
      <w:r w:rsidR="00BD3ECD" w:rsidRPr="008822FD">
        <w:rPr>
          <w:szCs w:val="24"/>
          <w:lang w:val="en-GB"/>
        </w:rPr>
        <w:t>The right leading wheel of the first wheelset ascends on the crown of the right stock rail in the area of the chipped right blade at</w:t>
      </w:r>
      <w:r w:rsidR="00410245" w:rsidRPr="008822FD">
        <w:rPr>
          <w:szCs w:val="24"/>
          <w:lang w:val="en-GB"/>
        </w:rPr>
        <w:t xml:space="preserve"> 530 </w:t>
      </w:r>
      <w:r w:rsidR="00BD3ECD" w:rsidRPr="008822FD">
        <w:rPr>
          <w:szCs w:val="24"/>
          <w:lang w:val="en-GB"/>
        </w:rPr>
        <w:t>mm from the tip of the blade of switch</w:t>
      </w:r>
      <w:r w:rsidR="00410245" w:rsidRPr="008822FD">
        <w:rPr>
          <w:szCs w:val="24"/>
          <w:lang w:val="en-GB"/>
        </w:rPr>
        <w:t xml:space="preserve"> № 11</w:t>
      </w:r>
      <w:r w:rsidR="00BD3ECD" w:rsidRPr="008822FD">
        <w:rPr>
          <w:szCs w:val="24"/>
          <w:lang w:val="en-GB"/>
        </w:rPr>
        <w:t>,</w:t>
      </w:r>
      <w:r w:rsidR="00410245" w:rsidRPr="008822FD">
        <w:rPr>
          <w:szCs w:val="24"/>
          <w:lang w:val="en-GB"/>
        </w:rPr>
        <w:t xml:space="preserve"> </w:t>
      </w:r>
      <w:r w:rsidR="00BD3ECD" w:rsidRPr="008822FD">
        <w:rPr>
          <w:szCs w:val="24"/>
          <w:lang w:val="en-GB"/>
        </w:rPr>
        <w:t>and slides after 9 meters, to the right of the external side of the rail.</w:t>
      </w:r>
    </w:p>
    <w:p w14:paraId="700BB262" w14:textId="78AA96D7" w:rsidR="00441826" w:rsidRPr="008822FD" w:rsidRDefault="00441826" w:rsidP="00843214">
      <w:pPr>
        <w:pStyle w:val="ab"/>
        <w:numPr>
          <w:ilvl w:val="0"/>
          <w:numId w:val="9"/>
        </w:numPr>
        <w:tabs>
          <w:tab w:val="left" w:pos="851"/>
        </w:tabs>
        <w:ind w:left="0" w:firstLine="709"/>
        <w:rPr>
          <w:szCs w:val="24"/>
          <w:lang w:val="en-GB"/>
        </w:rPr>
      </w:pPr>
      <w:r w:rsidRPr="008822FD">
        <w:rPr>
          <w:szCs w:val="24"/>
          <w:lang w:val="en-GB"/>
        </w:rPr>
        <w:t>There was also a slide on the left wheel from the inner side of the left rail 7 meters after the rise of the right wheel.</w:t>
      </w:r>
    </w:p>
    <w:p w14:paraId="0BC745BA" w14:textId="3252AC8C" w:rsidR="00441826" w:rsidRPr="008822FD" w:rsidRDefault="00441826" w:rsidP="00441826">
      <w:pPr>
        <w:ind w:firstLine="720"/>
        <w:rPr>
          <w:szCs w:val="24"/>
          <w:lang w:val="en-GB"/>
        </w:rPr>
      </w:pPr>
      <w:r w:rsidRPr="008822FD">
        <w:rPr>
          <w:szCs w:val="24"/>
          <w:lang w:val="en-GB"/>
        </w:rPr>
        <w:t>The speed of the train during the derailment is 22 km/h.</w:t>
      </w:r>
    </w:p>
    <w:p w14:paraId="4B26E785" w14:textId="437983AB" w:rsidR="00BB4212" w:rsidRPr="008822FD" w:rsidRDefault="003B36D5" w:rsidP="006F7BD3">
      <w:pPr>
        <w:ind w:firstLine="720"/>
        <w:rPr>
          <w:b/>
          <w:bCs/>
          <w:szCs w:val="24"/>
          <w:lang w:val="en-GB"/>
        </w:rPr>
      </w:pPr>
      <w:r w:rsidRPr="008822FD">
        <w:rPr>
          <w:b/>
          <w:bCs/>
          <w:szCs w:val="24"/>
          <w:lang w:val="en-GB"/>
        </w:rPr>
        <w:t>Assessment of the rail track condition.</w:t>
      </w:r>
    </w:p>
    <w:p w14:paraId="76371C28" w14:textId="7C1DB443" w:rsidR="0088609C" w:rsidRPr="008822FD" w:rsidRDefault="0088609C" w:rsidP="0088609C">
      <w:pPr>
        <w:ind w:firstLine="720"/>
        <w:rPr>
          <w:szCs w:val="24"/>
          <w:lang w:val="en-GB"/>
        </w:rPr>
      </w:pPr>
      <w:r w:rsidRPr="008822FD">
        <w:rPr>
          <w:szCs w:val="24"/>
          <w:lang w:val="en-GB"/>
        </w:rPr>
        <w:t>In order to assess switch № 11, it is necessary to consider in detail the main parameters characterizing its condition. These are track gauge, transverse level, vertical and horizontal operation of the blades</w:t>
      </w:r>
      <w:r w:rsidR="00D775C5" w:rsidRPr="008822FD">
        <w:rPr>
          <w:szCs w:val="24"/>
          <w:lang w:val="en-GB"/>
        </w:rPr>
        <w:t xml:space="preserve">, condition of the sleeper gird </w:t>
      </w:r>
      <w:r w:rsidRPr="008822FD">
        <w:rPr>
          <w:szCs w:val="24"/>
          <w:lang w:val="en-GB"/>
        </w:rPr>
        <w:t xml:space="preserve">and fasteners, contamination of the ballast prism, wavy wear </w:t>
      </w:r>
      <w:r w:rsidR="00D775C5" w:rsidRPr="008822FD">
        <w:rPr>
          <w:szCs w:val="24"/>
          <w:lang w:val="en-GB"/>
        </w:rPr>
        <w:t xml:space="preserve">(corrugation fatigue) on the surfaces of the stock </w:t>
      </w:r>
      <w:r w:rsidRPr="008822FD">
        <w:rPr>
          <w:szCs w:val="24"/>
          <w:lang w:val="en-GB"/>
        </w:rPr>
        <w:t>rails and other minor factors.</w:t>
      </w:r>
    </w:p>
    <w:p w14:paraId="50A7291F" w14:textId="03B8065C" w:rsidR="006670FD" w:rsidRPr="008822FD" w:rsidRDefault="00D84D13" w:rsidP="00EF23A7">
      <w:pPr>
        <w:pStyle w:val="ab"/>
        <w:numPr>
          <w:ilvl w:val="0"/>
          <w:numId w:val="10"/>
        </w:numPr>
        <w:tabs>
          <w:tab w:val="left" w:pos="1134"/>
        </w:tabs>
        <w:ind w:firstLine="349"/>
        <w:rPr>
          <w:rFonts w:eastAsiaTheme="minorEastAsia"/>
          <w:b/>
          <w:bCs/>
          <w:szCs w:val="24"/>
          <w:lang w:val="en-GB"/>
        </w:rPr>
      </w:pPr>
      <w:r w:rsidRPr="008822FD">
        <w:rPr>
          <w:rFonts w:eastAsiaTheme="minorEastAsia"/>
          <w:b/>
          <w:bCs/>
          <w:szCs w:val="24"/>
          <w:lang w:val="en-GB"/>
        </w:rPr>
        <w:lastRenderedPageBreak/>
        <w:t>Lateral and vertical wear of the blade of switch № 11</w:t>
      </w:r>
    </w:p>
    <w:p w14:paraId="69DF0767" w14:textId="06834D48" w:rsidR="00D72C86" w:rsidRPr="008822FD" w:rsidRDefault="00551349" w:rsidP="00252B7C">
      <w:pPr>
        <w:pStyle w:val="ab"/>
        <w:numPr>
          <w:ilvl w:val="1"/>
          <w:numId w:val="10"/>
        </w:numPr>
        <w:tabs>
          <w:tab w:val="left" w:pos="1134"/>
        </w:tabs>
        <w:ind w:left="0" w:firstLine="720"/>
        <w:rPr>
          <w:rFonts w:eastAsiaTheme="minorEastAsia"/>
          <w:szCs w:val="24"/>
          <w:lang w:val="en-GB"/>
        </w:rPr>
      </w:pPr>
      <w:r w:rsidRPr="008822FD">
        <w:rPr>
          <w:rFonts w:eastAsiaTheme="minorEastAsia"/>
          <w:szCs w:val="24"/>
          <w:lang w:val="en-GB"/>
        </w:rPr>
        <w:t xml:space="preserve">The measurements of the track carried out by the Investigation Commission </w:t>
      </w:r>
      <w:r w:rsidR="003D2DCB" w:rsidRPr="008822FD">
        <w:rPr>
          <w:rFonts w:eastAsiaTheme="minorEastAsia"/>
          <w:szCs w:val="24"/>
          <w:lang w:val="en-GB"/>
        </w:rPr>
        <w:t xml:space="preserve">found </w:t>
      </w:r>
      <w:r w:rsidRPr="008822FD">
        <w:rPr>
          <w:rFonts w:eastAsiaTheme="minorEastAsia"/>
          <w:szCs w:val="24"/>
          <w:lang w:val="en-GB"/>
        </w:rPr>
        <w:t xml:space="preserve">that there was vertical wear (notching) of the </w:t>
      </w:r>
      <w:r w:rsidR="00252B7C" w:rsidRPr="008822FD">
        <w:rPr>
          <w:rFonts w:eastAsiaTheme="minorEastAsia"/>
          <w:szCs w:val="24"/>
          <w:lang w:val="en-GB"/>
        </w:rPr>
        <w:t>blade</w:t>
      </w:r>
      <w:r w:rsidRPr="008822FD">
        <w:rPr>
          <w:rFonts w:eastAsiaTheme="minorEastAsia"/>
          <w:szCs w:val="24"/>
          <w:lang w:val="en-GB"/>
        </w:rPr>
        <w:t>, horizontally with a length of 400 mm and vertically with a maximum depth of 9 mm;</w:t>
      </w:r>
    </w:p>
    <w:p w14:paraId="3C687706" w14:textId="7209FE5E" w:rsidR="00D72C86" w:rsidRPr="008822FD" w:rsidRDefault="00252B7C" w:rsidP="002B1365">
      <w:pPr>
        <w:pStyle w:val="ab"/>
        <w:numPr>
          <w:ilvl w:val="0"/>
          <w:numId w:val="10"/>
        </w:numPr>
        <w:tabs>
          <w:tab w:val="left" w:pos="1134"/>
        </w:tabs>
        <w:ind w:firstLine="349"/>
        <w:rPr>
          <w:b/>
          <w:bCs/>
          <w:szCs w:val="24"/>
          <w:lang w:val="en-GB"/>
        </w:rPr>
      </w:pPr>
      <w:r w:rsidRPr="008822FD">
        <w:rPr>
          <w:b/>
          <w:bCs/>
          <w:szCs w:val="24"/>
          <w:lang w:val="en-GB"/>
        </w:rPr>
        <w:t>Sleeper gird condition</w:t>
      </w:r>
    </w:p>
    <w:p w14:paraId="196458E2" w14:textId="07484D9F" w:rsidR="00D72C86" w:rsidRPr="008822FD" w:rsidRDefault="00252B7C" w:rsidP="00122ED8">
      <w:pPr>
        <w:pStyle w:val="ab"/>
        <w:numPr>
          <w:ilvl w:val="1"/>
          <w:numId w:val="10"/>
        </w:numPr>
        <w:tabs>
          <w:tab w:val="left" w:pos="1134"/>
        </w:tabs>
        <w:ind w:left="0" w:firstLine="709"/>
        <w:rPr>
          <w:szCs w:val="24"/>
          <w:lang w:val="en-GB"/>
        </w:rPr>
      </w:pPr>
      <w:r w:rsidRPr="008822FD">
        <w:rPr>
          <w:rFonts w:eastAsiaTheme="minorEastAsia"/>
          <w:bCs/>
          <w:szCs w:val="24"/>
          <w:lang w:val="en-GB"/>
        </w:rPr>
        <w:t xml:space="preserve">The sleeper gird condition is good, there is </w:t>
      </w:r>
      <w:r w:rsidR="000442BC" w:rsidRPr="008822FD">
        <w:rPr>
          <w:rFonts w:eastAsiaTheme="minorEastAsia"/>
          <w:bCs/>
          <w:szCs w:val="24"/>
          <w:lang w:val="en-GB"/>
        </w:rPr>
        <w:t>no missing or loosen fastening</w:t>
      </w:r>
      <w:r w:rsidR="00122ED8" w:rsidRPr="008822FD">
        <w:rPr>
          <w:rFonts w:eastAsiaTheme="minorEastAsia"/>
          <w:bCs/>
          <w:szCs w:val="24"/>
          <w:lang w:val="en-GB"/>
        </w:rPr>
        <w:t>;</w:t>
      </w:r>
    </w:p>
    <w:p w14:paraId="1C080BFA" w14:textId="110E4D64" w:rsidR="00D72C86" w:rsidRPr="008822FD" w:rsidRDefault="00E74616" w:rsidP="00D72C86">
      <w:pPr>
        <w:pStyle w:val="ab"/>
        <w:numPr>
          <w:ilvl w:val="1"/>
          <w:numId w:val="10"/>
        </w:numPr>
        <w:rPr>
          <w:szCs w:val="24"/>
          <w:lang w:val="en-GB"/>
        </w:rPr>
      </w:pPr>
      <w:r w:rsidRPr="008822FD">
        <w:rPr>
          <w:rFonts w:eastAsiaTheme="minorEastAsia"/>
          <w:szCs w:val="24"/>
          <w:lang w:val="en-GB"/>
        </w:rPr>
        <w:t>The ballast prism is in good condition</w:t>
      </w:r>
      <w:r w:rsidR="00D72C86" w:rsidRPr="008822FD">
        <w:rPr>
          <w:rFonts w:eastAsiaTheme="minorEastAsia"/>
          <w:szCs w:val="24"/>
          <w:lang w:val="en-GB"/>
        </w:rPr>
        <w:t xml:space="preserve">, </w:t>
      </w:r>
      <w:r w:rsidRPr="008822FD">
        <w:rPr>
          <w:rFonts w:eastAsiaTheme="minorEastAsia"/>
          <w:szCs w:val="24"/>
          <w:lang w:val="en-GB"/>
        </w:rPr>
        <w:t>without dirt</w:t>
      </w:r>
      <w:r w:rsidR="00D72C86" w:rsidRPr="008822FD">
        <w:rPr>
          <w:rFonts w:eastAsiaTheme="minorEastAsia"/>
          <w:szCs w:val="24"/>
          <w:lang w:val="en-GB"/>
        </w:rPr>
        <w:t>.</w:t>
      </w:r>
    </w:p>
    <w:p w14:paraId="046AFFFD" w14:textId="6B6436BC" w:rsidR="00E53CBD" w:rsidRPr="008822FD" w:rsidRDefault="00447D91" w:rsidP="00E53CBD">
      <w:pPr>
        <w:rPr>
          <w:rFonts w:eastAsiaTheme="minorEastAsia"/>
          <w:szCs w:val="24"/>
          <w:lang w:val="en-GB"/>
        </w:rPr>
      </w:pPr>
      <w:r w:rsidRPr="008822FD">
        <w:rPr>
          <w:rFonts w:eastAsiaTheme="minorEastAsia"/>
          <w:noProof/>
          <w:szCs w:val="24"/>
          <w:lang w:val="bg-BG" w:eastAsia="bg-BG"/>
        </w:rPr>
        <mc:AlternateContent>
          <mc:Choice Requires="wpg">
            <w:drawing>
              <wp:anchor distT="0" distB="0" distL="114300" distR="114300" simplePos="0" relativeHeight="251753472" behindDoc="0" locked="0" layoutInCell="1" allowOverlap="1" wp14:anchorId="57D5653B" wp14:editId="0DB00946">
                <wp:simplePos x="0" y="0"/>
                <wp:positionH relativeFrom="column">
                  <wp:posOffset>238125</wp:posOffset>
                </wp:positionH>
                <wp:positionV relativeFrom="page">
                  <wp:posOffset>4191000</wp:posOffset>
                </wp:positionV>
                <wp:extent cx="5494020" cy="3990975"/>
                <wp:effectExtent l="0" t="0" r="0" b="9525"/>
                <wp:wrapTopAndBottom/>
                <wp:docPr id="98" name="Group 98"/>
                <wp:cNvGraphicFramePr/>
                <a:graphic xmlns:a="http://schemas.openxmlformats.org/drawingml/2006/main">
                  <a:graphicData uri="http://schemas.microsoft.com/office/word/2010/wordprocessingGroup">
                    <wpg:wgp>
                      <wpg:cNvGrpSpPr/>
                      <wpg:grpSpPr>
                        <a:xfrm>
                          <a:off x="0" y="0"/>
                          <a:ext cx="5494020" cy="3990975"/>
                          <a:chOff x="0" y="0"/>
                          <a:chExt cx="5494020" cy="3990975"/>
                        </a:xfrm>
                      </wpg:grpSpPr>
                      <wpg:grpSp>
                        <wpg:cNvPr id="95" name="Group 95"/>
                        <wpg:cNvGrpSpPr/>
                        <wpg:grpSpPr>
                          <a:xfrm>
                            <a:off x="0" y="0"/>
                            <a:ext cx="5494020" cy="3990975"/>
                            <a:chOff x="180000" y="180000"/>
                            <a:chExt cx="5494020" cy="3991320"/>
                          </a:xfrm>
                        </wpg:grpSpPr>
                        <pic:pic xmlns:pic="http://schemas.openxmlformats.org/drawingml/2006/picture">
                          <pic:nvPicPr>
                            <pic:cNvPr id="96" name="Картина 20"/>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180000" y="180000"/>
                              <a:ext cx="5494020" cy="3549650"/>
                            </a:xfrm>
                            <a:prstGeom prst="rect">
                              <a:avLst/>
                            </a:prstGeom>
                            <a:noFill/>
                            <a:ln>
                              <a:noFill/>
                            </a:ln>
                          </pic:spPr>
                        </pic:pic>
                        <wps:wsp>
                          <wps:cNvPr id="97" name="Text Box 97"/>
                          <wps:cNvSpPr txBox="1"/>
                          <wps:spPr>
                            <a:xfrm>
                              <a:off x="180000" y="3729650"/>
                              <a:ext cx="5494020" cy="441670"/>
                            </a:xfrm>
                            <a:prstGeom prst="rect">
                              <a:avLst/>
                            </a:prstGeom>
                            <a:solidFill>
                              <a:schemeClr val="lt1"/>
                            </a:solidFill>
                            <a:ln w="6350">
                              <a:noFill/>
                            </a:ln>
                          </wps:spPr>
                          <wps:txbx>
                            <w:txbxContent>
                              <w:p w14:paraId="1CF4777E" w14:textId="6AF30B28" w:rsidR="00851286" w:rsidRPr="00BD3AEF" w:rsidRDefault="00851286" w:rsidP="00447D91">
                                <w:pPr>
                                  <w:ind w:firstLine="0"/>
                                  <w:jc w:val="center"/>
                                  <w:rPr>
                                    <w:lang w:val="bg-BG"/>
                                  </w:rPr>
                                </w:pPr>
                                <w:r>
                                  <w:rPr>
                                    <w:b/>
                                    <w:bCs/>
                                  </w:rPr>
                                  <w:t>Fig</w:t>
                                </w:r>
                                <w:r w:rsidRPr="00447D91">
                                  <w:rPr>
                                    <w:b/>
                                    <w:bCs/>
                                    <w:lang w:val="bg-BG"/>
                                  </w:rPr>
                                  <w:t>. 4.6.</w:t>
                                </w:r>
                                <w:r>
                                  <w:rPr>
                                    <w:b/>
                                    <w:bCs/>
                                    <w:lang w:val="bg-BG"/>
                                  </w:rPr>
                                  <w:t xml:space="preserve"> </w:t>
                                </w:r>
                                <w:r>
                                  <w:rPr>
                                    <w:bCs/>
                                  </w:rPr>
                                  <w:t>First</w:t>
                                </w:r>
                                <w:r w:rsidRPr="00E93136">
                                  <w:rPr>
                                    <w:bCs/>
                                    <w:lang w:val="bg-BG"/>
                                  </w:rPr>
                                  <w:t xml:space="preserve"> </w:t>
                                </w:r>
                                <w:r>
                                  <w:rPr>
                                    <w:bCs/>
                                  </w:rPr>
                                  <w:t>trace</w:t>
                                </w:r>
                                <w:r w:rsidRPr="00E93136">
                                  <w:rPr>
                                    <w:bCs/>
                                    <w:lang w:val="bg-BG"/>
                                  </w:rPr>
                                  <w:t xml:space="preserve"> </w:t>
                                </w:r>
                                <w:r>
                                  <w:rPr>
                                    <w:bCs/>
                                  </w:rPr>
                                  <w:t>of</w:t>
                                </w:r>
                                <w:r w:rsidRPr="00E93136">
                                  <w:rPr>
                                    <w:bCs/>
                                    <w:lang w:val="bg-BG"/>
                                  </w:rPr>
                                  <w:t xml:space="preserve"> </w:t>
                                </w:r>
                                <w:r>
                                  <w:rPr>
                                    <w:bCs/>
                                  </w:rPr>
                                  <w:t>the</w:t>
                                </w:r>
                                <w:r w:rsidRPr="00E93136">
                                  <w:rPr>
                                    <w:bCs/>
                                    <w:lang w:val="bg-BG"/>
                                  </w:rPr>
                                  <w:t xml:space="preserve"> </w:t>
                                </w:r>
                                <w:r>
                                  <w:rPr>
                                    <w:bCs/>
                                  </w:rPr>
                                  <w:t>rise of the first right wheel of the locomotive on the right stock rail.</w:t>
                                </w:r>
                              </w:p>
                              <w:p w14:paraId="6E1C56B6" w14:textId="77777777" w:rsidR="00851286" w:rsidRPr="00E93136" w:rsidRDefault="00851286">
                                <w:pPr>
                                  <w:rPr>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1" name="Straight Arrow Connector 39"/>
                        <wps:cNvCnPr/>
                        <wps:spPr>
                          <a:xfrm flipV="1">
                            <a:off x="4524375" y="1933575"/>
                            <a:ext cx="156882" cy="1491297"/>
                          </a:xfrm>
                          <a:prstGeom prst="straightConnector1">
                            <a:avLst/>
                          </a:prstGeom>
                          <a:noFill/>
                          <a:ln w="38100" cap="flat" cmpd="sng" algn="ctr">
                            <a:solidFill>
                              <a:srgbClr val="FF0000"/>
                            </a:solidFill>
                            <a:prstDash val="solid"/>
                            <a:tailEnd type="triangle" w="lg" len="lg"/>
                          </a:ln>
                          <a:effectLst>
                            <a:outerShdw blurRad="40000" dist="23000" dir="5400000" rotWithShape="0">
                              <a:srgbClr val="000000">
                                <a:alpha val="35000"/>
                              </a:srgbClr>
                            </a:outerShdw>
                          </a:effectLst>
                        </wps:spPr>
                        <wps:bodyPr/>
                      </wps:wsp>
                    </wpg:wgp>
                  </a:graphicData>
                </a:graphic>
                <wp14:sizeRelV relativeFrom="margin">
                  <wp14:pctHeight>0</wp14:pctHeight>
                </wp14:sizeRelV>
              </wp:anchor>
            </w:drawing>
          </mc:Choice>
          <mc:Fallback>
            <w:pict>
              <v:group w14:anchorId="57D5653B" id="Group 98" o:spid="_x0000_s1162" style="position:absolute;left:0;text-align:left;margin-left:18.75pt;margin-top:330pt;width:432.6pt;height:314.25pt;z-index:251753472;mso-position-vertical-relative:page;mso-height-relative:margin" coordsize="54940,399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">
                <v:group id="Group 95" o:spid="_x0000_s1163" style="position:absolute;width:54940;height:39909" coordorigin="1800,1800" coordsize="54940,39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shape id="Картина 20" o:spid="_x0000_s1164" type="#_x0000_t75" style="position:absolute;left:1800;top:1800;width:54940;height:35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">
                    <v:imagedata r:id="rId38" o:title=""/>
                  </v:shape>
                  <v:shape id="Text Box 97" o:spid="_x0000_s1165" type="#_x0000_t202" style="position:absolute;left:1800;top:37296;width:54940;height:4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" fillcolor="white [3201]" stroked="f" strokeweight=".5pt">
                    <v:textbox>
                      <w:txbxContent>
                        <w:p w14:paraId="1CF4777E" w14:textId="6AF30B28" w:rsidR="00851286" w:rsidRPr="00BD3AEF" w:rsidRDefault="00851286" w:rsidP="00447D91">
                          <w:pPr>
                            <w:ind w:firstLine="0"/>
                            <w:jc w:val="center"/>
                            <w:rPr>
                              <w:lang w:val="bg-BG"/>
                            </w:rPr>
                          </w:pPr>
                          <w:r>
                            <w:rPr>
                              <w:b/>
                              <w:bCs/>
                            </w:rPr>
                            <w:t>Fig</w:t>
                          </w:r>
                          <w:r w:rsidRPr="00447D91">
                            <w:rPr>
                              <w:b/>
                              <w:bCs/>
                              <w:lang w:val="bg-BG"/>
                            </w:rPr>
                            <w:t>. 4.6.</w:t>
                          </w:r>
                          <w:r>
                            <w:rPr>
                              <w:b/>
                              <w:bCs/>
                              <w:lang w:val="bg-BG"/>
                            </w:rPr>
                            <w:t xml:space="preserve"> </w:t>
                          </w:r>
                          <w:r>
                            <w:rPr>
                              <w:bCs/>
                            </w:rPr>
                            <w:t>First</w:t>
                          </w:r>
                          <w:r w:rsidRPr="00E93136">
                            <w:rPr>
                              <w:bCs/>
                              <w:lang w:val="bg-BG"/>
                            </w:rPr>
                            <w:t xml:space="preserve"> </w:t>
                          </w:r>
                          <w:r>
                            <w:rPr>
                              <w:bCs/>
                            </w:rPr>
                            <w:t>trace</w:t>
                          </w:r>
                          <w:r w:rsidRPr="00E93136">
                            <w:rPr>
                              <w:bCs/>
                              <w:lang w:val="bg-BG"/>
                            </w:rPr>
                            <w:t xml:space="preserve"> </w:t>
                          </w:r>
                          <w:r>
                            <w:rPr>
                              <w:bCs/>
                            </w:rPr>
                            <w:t>of</w:t>
                          </w:r>
                          <w:r w:rsidRPr="00E93136">
                            <w:rPr>
                              <w:bCs/>
                              <w:lang w:val="bg-BG"/>
                            </w:rPr>
                            <w:t xml:space="preserve"> </w:t>
                          </w:r>
                          <w:r>
                            <w:rPr>
                              <w:bCs/>
                            </w:rPr>
                            <w:t>the</w:t>
                          </w:r>
                          <w:r w:rsidRPr="00E93136">
                            <w:rPr>
                              <w:bCs/>
                              <w:lang w:val="bg-BG"/>
                            </w:rPr>
                            <w:t xml:space="preserve"> </w:t>
                          </w:r>
                          <w:r>
                            <w:rPr>
                              <w:bCs/>
                            </w:rPr>
                            <w:t>rise of the first right wheel of the locomotive on the right stock rail.</w:t>
                          </w:r>
                        </w:p>
                        <w:p w14:paraId="6E1C56B6" w14:textId="77777777" w:rsidR="00851286" w:rsidRPr="00E93136" w:rsidRDefault="00851286">
                          <w:pPr>
                            <w:rPr>
                              <w:lang w:val="bg-BG"/>
                            </w:rPr>
                          </w:pPr>
                        </w:p>
                      </w:txbxContent>
                    </v:textbox>
                  </v:shape>
                </v:group>
                <v:shape id="Straight Arrow Connector 39" o:spid="_x0000_s1166" type="#_x0000_t32" style="position:absolute;left:45243;top:19335;width:1569;height:1491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" strokecolor="red" strokeweight="3pt">
                  <v:stroke endarrow="block" endarrowwidth="wide" endarrowlength="long"/>
                  <v:shadow on="t" color="black" opacity="22937f" origin=",.5" offset="0,.63889mm"/>
                </v:shape>
                <w10:wrap type="topAndBottom" anchory="page"/>
              </v:group>
            </w:pict>
          </mc:Fallback>
        </mc:AlternateContent>
      </w:r>
      <w:r w:rsidR="00E53CBD" w:rsidRPr="008822FD">
        <w:rPr>
          <w:rFonts w:eastAsiaTheme="minorEastAsia"/>
          <w:szCs w:val="24"/>
          <w:lang w:val="en-GB"/>
        </w:rPr>
        <w:t xml:space="preserve">When inspecting the place of rise of the wheelset on the stock rail, it </w:t>
      </w:r>
      <w:proofErr w:type="gramStart"/>
      <w:r w:rsidR="00E53CBD" w:rsidRPr="008822FD">
        <w:rPr>
          <w:rFonts w:eastAsiaTheme="minorEastAsia"/>
          <w:szCs w:val="24"/>
          <w:lang w:val="en-GB"/>
        </w:rPr>
        <w:t>was visually found</w:t>
      </w:r>
      <w:proofErr w:type="gramEnd"/>
      <w:r w:rsidR="00E53CBD" w:rsidRPr="008822FD">
        <w:rPr>
          <w:rFonts w:eastAsiaTheme="minorEastAsia"/>
          <w:szCs w:val="24"/>
          <w:lang w:val="en-GB"/>
        </w:rPr>
        <w:t xml:space="preserve"> that from the inner working s</w:t>
      </w:r>
      <w:r w:rsidR="00475C3D" w:rsidRPr="008822FD">
        <w:rPr>
          <w:rFonts w:eastAsiaTheme="minorEastAsia"/>
          <w:szCs w:val="24"/>
          <w:lang w:val="en-GB"/>
        </w:rPr>
        <w:t xml:space="preserve">ide surface of the right blade there were notches 330 mm from its tip. That </w:t>
      </w:r>
      <w:r w:rsidR="00E53CBD" w:rsidRPr="008822FD">
        <w:rPr>
          <w:rFonts w:eastAsiaTheme="minorEastAsia"/>
          <w:szCs w:val="24"/>
          <w:lang w:val="en-GB"/>
        </w:rPr>
        <w:t>caused a violation of the interaction when entering the right wheel of the first leading wheel</w:t>
      </w:r>
      <w:r w:rsidR="00475C3D" w:rsidRPr="008822FD">
        <w:rPr>
          <w:rFonts w:eastAsiaTheme="minorEastAsia"/>
          <w:szCs w:val="24"/>
          <w:lang w:val="en-GB"/>
        </w:rPr>
        <w:t>set</w:t>
      </w:r>
      <w:r w:rsidR="00E53CBD" w:rsidRPr="008822FD">
        <w:rPr>
          <w:rFonts w:eastAsiaTheme="minorEastAsia"/>
          <w:szCs w:val="24"/>
          <w:lang w:val="en-GB"/>
        </w:rPr>
        <w:t xml:space="preserve"> of the </w:t>
      </w:r>
      <w:r w:rsidR="00475C3D" w:rsidRPr="008822FD">
        <w:rPr>
          <w:rFonts w:eastAsiaTheme="minorEastAsia"/>
          <w:szCs w:val="24"/>
          <w:lang w:val="en-GB"/>
        </w:rPr>
        <w:t>locomotive and the right blade of the switch</w:t>
      </w:r>
      <w:r w:rsidR="00E53CBD" w:rsidRPr="008822FD">
        <w:rPr>
          <w:rFonts w:eastAsiaTheme="minorEastAsia"/>
          <w:szCs w:val="24"/>
          <w:lang w:val="en-GB"/>
        </w:rPr>
        <w:t>, which led to a rise of</w:t>
      </w:r>
      <w:r w:rsidR="00475C3D" w:rsidRPr="008822FD">
        <w:rPr>
          <w:rFonts w:eastAsiaTheme="minorEastAsia"/>
          <w:szCs w:val="24"/>
          <w:lang w:val="en-GB"/>
        </w:rPr>
        <w:t xml:space="preserve"> the wheel in the notched blade of the switch.</w:t>
      </w:r>
      <w:r w:rsidR="00E53CBD" w:rsidRPr="008822FD">
        <w:rPr>
          <w:rFonts w:eastAsiaTheme="minorEastAsia"/>
          <w:szCs w:val="24"/>
          <w:lang w:val="en-GB"/>
        </w:rPr>
        <w:t xml:space="preserve"> (Fig. 4.6</w:t>
      </w:r>
      <w:r w:rsidR="00475C3D" w:rsidRPr="008822FD">
        <w:rPr>
          <w:rFonts w:eastAsiaTheme="minorEastAsia"/>
          <w:szCs w:val="24"/>
          <w:lang w:val="en-GB"/>
        </w:rPr>
        <w:t>).</w:t>
      </w:r>
    </w:p>
    <w:p w14:paraId="44483CE3" w14:textId="0A0D1915" w:rsidR="007D5A52" w:rsidRPr="008822FD" w:rsidRDefault="002E61AE" w:rsidP="007D5A52">
      <w:pPr>
        <w:pStyle w:val="ab"/>
        <w:tabs>
          <w:tab w:val="left" w:pos="0"/>
        </w:tabs>
        <w:ind w:left="786" w:hanging="77"/>
        <w:rPr>
          <w:bCs/>
          <w:i/>
          <w:lang w:val="en-GB"/>
        </w:rPr>
      </w:pPr>
      <w:r w:rsidRPr="008822FD">
        <w:rPr>
          <w:bCs/>
          <w:i/>
          <w:lang w:val="en-GB"/>
        </w:rPr>
        <w:t>2.</w:t>
      </w:r>
      <w:r w:rsidR="007D5A52" w:rsidRPr="008822FD">
        <w:rPr>
          <w:bCs/>
          <w:i/>
          <w:lang w:val="en-GB"/>
        </w:rPr>
        <w:t xml:space="preserve"> </w:t>
      </w:r>
      <w:r w:rsidR="00A84EC6" w:rsidRPr="008822FD">
        <w:rPr>
          <w:bCs/>
          <w:i/>
          <w:iCs/>
          <w:lang w:val="en-GB"/>
        </w:rPr>
        <w:t>Entities in charge of the technical maintenance.</w:t>
      </w:r>
    </w:p>
    <w:p w14:paraId="408418E0" w14:textId="1710F6C9" w:rsidR="00A84EC6" w:rsidRPr="008822FD" w:rsidRDefault="00A84EC6" w:rsidP="00283FCD">
      <w:pPr>
        <w:pStyle w:val="ab"/>
        <w:tabs>
          <w:tab w:val="left" w:pos="0"/>
        </w:tabs>
        <w:ind w:left="0"/>
        <w:rPr>
          <w:bCs/>
          <w:lang w:val="en-GB"/>
        </w:rPr>
      </w:pPr>
      <w:r w:rsidRPr="008822FD">
        <w:rPr>
          <w:bCs/>
          <w:lang w:val="en-GB"/>
        </w:rPr>
        <w:t>During the investigation, the Commission requested and analysed the documents for the inspections and repairs of locomotive № 46041 and took note of the current technical condition of its running gear, in particular the spring suspension, the wheelsets and the inter-bogie coupling.</w:t>
      </w:r>
    </w:p>
    <w:p w14:paraId="36DBD366" w14:textId="26158298" w:rsidR="006C696A" w:rsidRPr="008822FD" w:rsidRDefault="00A84EC6" w:rsidP="00E93136">
      <w:pPr>
        <w:tabs>
          <w:tab w:val="left" w:pos="0"/>
        </w:tabs>
        <w:ind w:firstLine="720"/>
        <w:rPr>
          <w:bCs/>
          <w:lang w:val="en-GB"/>
        </w:rPr>
      </w:pPr>
      <w:r w:rsidRPr="008822FD">
        <w:rPr>
          <w:bCs/>
          <w:lang w:val="en-GB"/>
        </w:rPr>
        <w:t>On 11.01.2021 in the Locomotive Depot Burgas were performed measurements of the controlled dimensions of the wheelsets of locomotive № 46041 before the accident. All the controlled dimensions meet the regulatory requirements (Fig. 4.7 and 4.8)</w:t>
      </w:r>
      <w:proofErr w:type="gramStart"/>
      <w:r w:rsidRPr="008822FD">
        <w:rPr>
          <w:bCs/>
          <w:lang w:val="en-GB"/>
        </w:rPr>
        <w:t>;</w:t>
      </w:r>
      <w:proofErr w:type="gramEnd"/>
    </w:p>
    <w:p w14:paraId="4A86B037" w14:textId="77777777" w:rsidR="00DF1817" w:rsidRPr="008822FD" w:rsidRDefault="00DF1817" w:rsidP="00A73041">
      <w:pPr>
        <w:tabs>
          <w:tab w:val="left" w:pos="0"/>
        </w:tabs>
        <w:ind w:firstLine="720"/>
        <w:rPr>
          <w:bCs/>
          <w:lang w:val="en-GB"/>
        </w:rPr>
      </w:pPr>
    </w:p>
    <w:p w14:paraId="2C22FCF5" w14:textId="77777777" w:rsidR="00DF1817" w:rsidRPr="008822FD" w:rsidRDefault="00DF1817" w:rsidP="00A73041">
      <w:pPr>
        <w:tabs>
          <w:tab w:val="left" w:pos="0"/>
        </w:tabs>
        <w:ind w:firstLine="720"/>
        <w:rPr>
          <w:bCs/>
          <w:lang w:val="en-GB"/>
        </w:rPr>
      </w:pPr>
    </w:p>
    <w:p w14:paraId="554F07B6" w14:textId="77777777" w:rsidR="00DF1817" w:rsidRPr="008822FD" w:rsidRDefault="00DF1817" w:rsidP="00A73041">
      <w:pPr>
        <w:tabs>
          <w:tab w:val="left" w:pos="0"/>
        </w:tabs>
        <w:ind w:firstLine="720"/>
        <w:rPr>
          <w:bCs/>
          <w:lang w:val="en-GB"/>
        </w:rPr>
      </w:pPr>
    </w:p>
    <w:p w14:paraId="361BF3EB" w14:textId="69CD695D" w:rsidR="0069618E" w:rsidRPr="008822FD" w:rsidRDefault="006C696A" w:rsidP="00A73041">
      <w:pPr>
        <w:tabs>
          <w:tab w:val="left" w:pos="0"/>
        </w:tabs>
        <w:ind w:firstLine="720"/>
        <w:rPr>
          <w:bCs/>
          <w:lang w:val="en-GB"/>
        </w:rPr>
      </w:pPr>
      <w:r w:rsidRPr="008822FD">
        <w:rPr>
          <w:noProof/>
          <w:lang w:val="bg-BG" w:eastAsia="bg-BG"/>
        </w:rPr>
        <w:lastRenderedPageBreak/>
        <mc:AlternateContent>
          <mc:Choice Requires="wpg">
            <w:drawing>
              <wp:anchor distT="0" distB="0" distL="114300" distR="114300" simplePos="0" relativeHeight="251757568" behindDoc="0" locked="0" layoutInCell="1" allowOverlap="1" wp14:anchorId="7C51A994" wp14:editId="3D620197">
                <wp:simplePos x="0" y="0"/>
                <wp:positionH relativeFrom="column">
                  <wp:posOffset>484505</wp:posOffset>
                </wp:positionH>
                <wp:positionV relativeFrom="page">
                  <wp:posOffset>4582795</wp:posOffset>
                </wp:positionV>
                <wp:extent cx="5391150" cy="4219575"/>
                <wp:effectExtent l="0" t="0" r="0" b="9525"/>
                <wp:wrapTopAndBottom/>
                <wp:docPr id="102" name="Group 102"/>
                <wp:cNvGraphicFramePr/>
                <a:graphic xmlns:a="http://schemas.openxmlformats.org/drawingml/2006/main">
                  <a:graphicData uri="http://schemas.microsoft.com/office/word/2010/wordprocessingGroup">
                    <wpg:wgp>
                      <wpg:cNvGrpSpPr/>
                      <wpg:grpSpPr>
                        <a:xfrm>
                          <a:off x="0" y="0"/>
                          <a:ext cx="5391150" cy="4219575"/>
                          <a:chOff x="276225" y="771524"/>
                          <a:chExt cx="4333875" cy="3391685"/>
                        </a:xfrm>
                      </wpg:grpSpPr>
                      <pic:pic xmlns:pic="http://schemas.openxmlformats.org/drawingml/2006/picture">
                        <pic:nvPicPr>
                          <pic:cNvPr id="103" name="Picture 103"/>
                          <pic:cNvPicPr/>
                        </pic:nvPicPr>
                        <pic:blipFill rotWithShape="1">
                          <a:blip r:embed="rId39" cstate="print">
                            <a:extLst>
                              <a:ext uri="{28A0092B-C50C-407E-A947-70E740481C1C}">
                                <a14:useLocalDpi xmlns:a14="http://schemas.microsoft.com/office/drawing/2010/main" val="0"/>
                              </a:ext>
                            </a:extLst>
                          </a:blip>
                          <a:srcRect l="6374" t="11806" r="3984" b="8623"/>
                          <a:stretch/>
                        </pic:blipFill>
                        <pic:spPr>
                          <a:xfrm>
                            <a:off x="276225" y="771524"/>
                            <a:ext cx="4286250" cy="2857501"/>
                          </a:xfrm>
                          <a:prstGeom prst="rect">
                            <a:avLst/>
                          </a:prstGeom>
                        </pic:spPr>
                      </pic:pic>
                      <wps:wsp>
                        <wps:cNvPr id="104" name="Text Box 104"/>
                        <wps:cNvSpPr txBox="1"/>
                        <wps:spPr>
                          <a:xfrm>
                            <a:off x="276225" y="3790950"/>
                            <a:ext cx="4333875" cy="372259"/>
                          </a:xfrm>
                          <a:prstGeom prst="rect">
                            <a:avLst/>
                          </a:prstGeom>
                          <a:solidFill>
                            <a:schemeClr val="lt1"/>
                          </a:solidFill>
                          <a:ln w="6350">
                            <a:noFill/>
                          </a:ln>
                        </wps:spPr>
                        <wps:txbx>
                          <w:txbxContent>
                            <w:p w14:paraId="22BC160A" w14:textId="7E3CCF91" w:rsidR="00851286" w:rsidRPr="00DF1817" w:rsidRDefault="00851286" w:rsidP="00447D91">
                              <w:pPr>
                                <w:ind w:firstLine="0"/>
                                <w:jc w:val="center"/>
                                <w:rPr>
                                  <w:lang w:val="en-GB"/>
                                </w:rPr>
                              </w:pPr>
                              <w:r w:rsidRPr="00DF1817">
                                <w:rPr>
                                  <w:b/>
                                  <w:bCs/>
                                  <w:lang w:val="en-GB"/>
                                </w:rPr>
                                <w:t>Fig. 4.8.</w:t>
                              </w:r>
                              <w:r w:rsidRPr="00DF1817">
                                <w:rPr>
                                  <w:lang w:val="en-GB"/>
                                </w:rPr>
                                <w:t xml:space="preserve"> Card of measurement of the wheelsets of locomotive № 46041 from measurement, performed in Burgas locomotive depot on 11.01.2021 – sheet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C51A994" id="Group 102" o:spid="_x0000_s1167" style="position:absolute;left:0;text-align:left;margin-left:38.15pt;margin-top:360.85pt;width:424.5pt;height:332.25pt;z-index:251757568;mso-position-vertical-relative:page;mso-width-relative:margin;mso-height-relative:margin" coordorigin="2762,7715" coordsize="43338,339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">
                <v:shape id="Picture 103" o:spid="_x0000_s1168" type="#_x0000_t75" style="position:absolute;left:2762;top:7715;width:42862;height:28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SUZjBAAAA3AAAAA8AAABkcnMvZG93bnJldi54bWxET02LwjAQvQv+hzCCN02rIkvXKCIu61V3&#10;F/Y424xtaTMpSWrrvzeCsLd5vM/Z7AbTiBs5X1lWkM4TEMS51RUXCr6/PmZvIHxA1thYJgV38rDb&#10;jkcbzLTt+Uy3SyhEDGGfoYIyhDaT0uclGfRz2xJH7mqdwRChK6R22Mdw08hFkqylwYpjQ4ktHUrK&#10;60tnFOT9/tgtClcf6iHt/lb39Hf9+aPUdDLs30EEGsK/+OU+6Tg/WcLzmXiB3D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GSUZjBAAAA3AAAAA8AAAAAAAAAAAAAAAAAnwIA&#10;AGRycy9kb3ducmV2LnhtbFBLBQYAAAAABAAEAPcAAACNAwAAAAA=&#10;">
                  <v:imagedata r:id="rId40" o:title="" croptop="7737f" cropbottom="5651f" cropleft="4177f" cropright="2611f"/>
                </v:shape>
                <v:shape id="Text Box 104" o:spid="_x0000_s1169" type="#_x0000_t202" style="position:absolute;left:2762;top:37909;width:43339;height:37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s5/cQA&#10;AADcAAAADwAAAGRycy9kb3ducmV2LnhtbERPTWvCQBC9F/wPywi9lLqp1laiqxRpVbxpquJtyI5J&#10;MDsbstsk/nu3UOhtHu9zZovOlKKh2hWWFbwMIhDEqdUFZwq+k6/nCQjnkTWWlknBjRws5r2HGcba&#10;tryjZu8zEULYxagg976KpXRpTgbdwFbEgbvY2qAPsM6krrEN4aaUwyh6kwYLDg05VrTMKb3uf4yC&#10;81N22rpudWhH41H1uW6S96NOlHrsdx9TEJ46/y/+c290mB+9wu8z4QI5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LOf3EAAAA3AAAAA8AAAAAAAAAAAAAAAAAmAIAAGRycy9k&#10;b3ducmV2LnhtbFBLBQYAAAAABAAEAPUAAACJAwAAAAA=&#10;" fillcolor="white [3201]" stroked="f" strokeweight=".5pt">
                  <v:textbox>
                    <w:txbxContent>
                      <w:p w14:paraId="22BC160A" w14:textId="7E3CCF91" w:rsidR="00851286" w:rsidRPr="00DF1817" w:rsidRDefault="00851286" w:rsidP="00447D91">
                        <w:pPr>
                          <w:ind w:firstLine="0"/>
                          <w:jc w:val="center"/>
                          <w:rPr>
                            <w:lang w:val="en-GB"/>
                          </w:rPr>
                        </w:pPr>
                        <w:r w:rsidRPr="00DF1817">
                          <w:rPr>
                            <w:b/>
                            <w:bCs/>
                            <w:lang w:val="en-GB"/>
                          </w:rPr>
                          <w:t>Fig. 4.8.</w:t>
                        </w:r>
                        <w:r w:rsidRPr="00DF1817">
                          <w:rPr>
                            <w:lang w:val="en-GB"/>
                          </w:rPr>
                          <w:t xml:space="preserve"> Card of measurement of the wheelsets of locomotive № 46041 from measurement, performed in Burgas locomotive depot on 11.01.2021 – sheet 2.</w:t>
                        </w:r>
                      </w:p>
                    </w:txbxContent>
                  </v:textbox>
                </v:shape>
                <w10:wrap type="topAndBottom" anchory="page"/>
              </v:group>
            </w:pict>
          </mc:Fallback>
        </mc:AlternateContent>
      </w:r>
      <w:r w:rsidRPr="008822FD">
        <w:rPr>
          <w:noProof/>
          <w:lang w:val="bg-BG" w:eastAsia="bg-BG"/>
        </w:rPr>
        <mc:AlternateContent>
          <mc:Choice Requires="wpg">
            <w:drawing>
              <wp:anchor distT="0" distB="0" distL="114300" distR="114300" simplePos="0" relativeHeight="251755520" behindDoc="0" locked="0" layoutInCell="1" allowOverlap="1" wp14:anchorId="5CED83D0" wp14:editId="5A87FFE3">
                <wp:simplePos x="0" y="0"/>
                <wp:positionH relativeFrom="column">
                  <wp:posOffset>484505</wp:posOffset>
                </wp:positionH>
                <wp:positionV relativeFrom="page">
                  <wp:posOffset>475615</wp:posOffset>
                </wp:positionV>
                <wp:extent cx="5282565" cy="4105275"/>
                <wp:effectExtent l="0" t="0" r="0" b="9525"/>
                <wp:wrapTopAndBottom/>
                <wp:docPr id="99" name="Group 99"/>
                <wp:cNvGraphicFramePr/>
                <a:graphic xmlns:a="http://schemas.openxmlformats.org/drawingml/2006/main">
                  <a:graphicData uri="http://schemas.microsoft.com/office/word/2010/wordprocessingGroup">
                    <wpg:wgp>
                      <wpg:cNvGrpSpPr/>
                      <wpg:grpSpPr>
                        <a:xfrm>
                          <a:off x="0" y="0"/>
                          <a:ext cx="5282565" cy="4105275"/>
                          <a:chOff x="-28576" y="495300"/>
                          <a:chExt cx="4781551" cy="3716702"/>
                        </a:xfrm>
                      </wpg:grpSpPr>
                      <pic:pic xmlns:pic="http://schemas.openxmlformats.org/drawingml/2006/picture">
                        <pic:nvPicPr>
                          <pic:cNvPr id="100" name="Picture 100"/>
                          <pic:cNvPicPr/>
                        </pic:nvPicPr>
                        <pic:blipFill rotWithShape="1">
                          <a:blip r:embed="rId41" cstate="print">
                            <a:extLst>
                              <a:ext uri="{28A0092B-C50C-407E-A947-70E740481C1C}">
                                <a14:useLocalDpi xmlns:a14="http://schemas.microsoft.com/office/drawing/2010/main" val="0"/>
                              </a:ext>
                            </a:extLst>
                          </a:blip>
                          <a:srcRect l="6108" t="10492" r="6283" b="9098"/>
                          <a:stretch/>
                        </pic:blipFill>
                        <pic:spPr>
                          <a:xfrm>
                            <a:off x="-28575" y="495300"/>
                            <a:ext cx="4781550" cy="3295650"/>
                          </a:xfrm>
                          <a:prstGeom prst="rect">
                            <a:avLst/>
                          </a:prstGeom>
                        </pic:spPr>
                      </pic:pic>
                      <wps:wsp>
                        <wps:cNvPr id="101" name="Text Box 101"/>
                        <wps:cNvSpPr txBox="1"/>
                        <wps:spPr>
                          <a:xfrm>
                            <a:off x="-28576" y="3790951"/>
                            <a:ext cx="4781551" cy="421051"/>
                          </a:xfrm>
                          <a:prstGeom prst="rect">
                            <a:avLst/>
                          </a:prstGeom>
                          <a:solidFill>
                            <a:schemeClr val="lt1"/>
                          </a:solidFill>
                          <a:ln w="6350">
                            <a:noFill/>
                          </a:ln>
                        </wps:spPr>
                        <wps:txbx>
                          <w:txbxContent>
                            <w:p w14:paraId="43E854CA" w14:textId="2384640A" w:rsidR="00851286" w:rsidRPr="00447D91" w:rsidRDefault="00851286" w:rsidP="00447D91">
                              <w:pPr>
                                <w:ind w:firstLine="0"/>
                                <w:jc w:val="center"/>
                                <w:rPr>
                                  <w:lang w:val="bg-BG"/>
                                </w:rPr>
                              </w:pPr>
                              <w:r>
                                <w:rPr>
                                  <w:b/>
                                  <w:bCs/>
                                </w:rPr>
                                <w:t>Fig</w:t>
                              </w:r>
                              <w:r w:rsidRPr="00447D91">
                                <w:rPr>
                                  <w:b/>
                                  <w:bCs/>
                                  <w:lang w:val="bg-BG"/>
                                </w:rPr>
                                <w:t xml:space="preserve">. </w:t>
                              </w:r>
                              <w:r>
                                <w:rPr>
                                  <w:b/>
                                  <w:bCs/>
                                  <w:lang w:val="bg-BG"/>
                                </w:rPr>
                                <w:t>4.7</w:t>
                              </w:r>
                              <w:r w:rsidRPr="00447D91">
                                <w:rPr>
                                  <w:b/>
                                  <w:bCs/>
                                  <w:lang w:val="bg-BG"/>
                                </w:rPr>
                                <w:t>.</w:t>
                              </w:r>
                              <w:r w:rsidRPr="00447D91">
                                <w:rPr>
                                  <w:lang w:val="bg-BG"/>
                                </w:rPr>
                                <w:t xml:space="preserve"> </w:t>
                              </w:r>
                              <w:r>
                                <w:t>Card of measurement of the wheelsets of locomotive</w:t>
                              </w:r>
                              <w:r>
                                <w:rPr>
                                  <w:lang w:val="bg-BG"/>
                                </w:rPr>
                                <w:t xml:space="preserve"> № 46</w:t>
                              </w:r>
                              <w:r w:rsidRPr="00447D91">
                                <w:rPr>
                                  <w:lang w:val="bg-BG"/>
                                </w:rPr>
                                <w:t xml:space="preserve">041 </w:t>
                              </w:r>
                              <w:r>
                                <w:t>from measurement, performed in Burgas locomotive depot on</w:t>
                              </w:r>
                              <w:r w:rsidRPr="00447D91">
                                <w:rPr>
                                  <w:lang w:val="bg-BG"/>
                                </w:rPr>
                                <w:t xml:space="preserve"> 11.01.2021 – </w:t>
                              </w:r>
                              <w:r>
                                <w:t>sheet</w:t>
                              </w:r>
                              <w:r w:rsidRPr="00447D91">
                                <w:rPr>
                                  <w:lang w:val="bg-BG"/>
                                </w:rPr>
                                <w:t xml:space="preserv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ED83D0" id="Group 99" o:spid="_x0000_s1170" style="position:absolute;left:0;text-align:left;margin-left:38.15pt;margin-top:37.45pt;width:415.95pt;height:323.25pt;z-index:251755520;mso-position-vertical-relative:page;mso-width-relative:margin;mso-height-relative:margin" coordorigin="-285,4953" coordsize="47815,371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">
                <v:shape id="Picture 100" o:spid="_x0000_s1171" type="#_x0000_t75" style="position:absolute;left:-285;top:4953;width:47814;height:32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C+lXGAAAA3AAAAA8AAABkcnMvZG93bnJldi54bWxEj81LxEAMxe/C/g9DFryIO1VQlrqziwh+&#10;gAfdDwVvoRPbaidTOtlO/e/NQfCW8F7e+2W1mUJnRhpSG9nBxaIAQ1xF33Lt4LC/P1+CSYLssYtM&#10;Dn4owWY9O1lh6WPmLY07qY2GcCrRQSPSl9amqqGAaRF7YtU+4xBQdB1q6wfMGh46e1kU1zZgy9rQ&#10;YE93DVXfu2NwcPV29nEUea/bF/56zq+P+WE8ZOdO59PtDRihSf7Nf9dPXvELxddndAK7/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ML6VcYAAADcAAAADwAAAAAAAAAAAAAA&#10;AACfAgAAZHJzL2Rvd25yZXYueG1sUEsFBgAAAAAEAAQA9wAAAJIDAAAAAA==&#10;">
                  <v:imagedata r:id="rId42" o:title="" croptop="6876f" cropbottom="5962f" cropleft="4003f" cropright="4118f"/>
                </v:shape>
                <v:shape id="Text Box 101" o:spid="_x0000_s1172" type="#_x0000_t202" style="position:absolute;left:-285;top:37909;width:47814;height:4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yaZcQA&#10;AADcAAAADwAAAGRycy9kb3ducmV2LnhtbERPS2vCQBC+C/6HZQpepG6sVEvqKiLVijeTPuhtyE6T&#10;YHY2ZNck/fduQfA2H99zluveVKKlxpWWFUwnEQjizOqScwUf6e7xBYTzyBory6TgjxysV8PBEmNt&#10;Oz5Rm/hchBB2MSoovK9jKV1WkEE3sTVx4H5tY9AH2ORSN9iFcFPJpyiaS4Mlh4YCa9oWlJ2Ti1Hw&#10;M86/j67ff3az51n99t6miy+dKjV66DevIDz1/i6+uQ86zI+m8P9MuEC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8mmXEAAAA3AAAAA8AAAAAAAAAAAAAAAAAmAIAAGRycy9k&#10;b3ducmV2LnhtbFBLBQYAAAAABAAEAPUAAACJAwAAAAA=&#10;" fillcolor="white [3201]" stroked="f" strokeweight=".5pt">
                  <v:textbox>
                    <w:txbxContent>
                      <w:p w14:paraId="43E854CA" w14:textId="2384640A" w:rsidR="00851286" w:rsidRPr="00447D91" w:rsidRDefault="00851286" w:rsidP="00447D91">
                        <w:pPr>
                          <w:ind w:firstLine="0"/>
                          <w:jc w:val="center"/>
                          <w:rPr>
                            <w:lang w:val="bg-BG"/>
                          </w:rPr>
                        </w:pPr>
                        <w:r>
                          <w:rPr>
                            <w:b/>
                            <w:bCs/>
                          </w:rPr>
                          <w:t>Fig</w:t>
                        </w:r>
                        <w:r w:rsidRPr="00447D91">
                          <w:rPr>
                            <w:b/>
                            <w:bCs/>
                            <w:lang w:val="bg-BG"/>
                          </w:rPr>
                          <w:t xml:space="preserve">. </w:t>
                        </w:r>
                        <w:r>
                          <w:rPr>
                            <w:b/>
                            <w:bCs/>
                            <w:lang w:val="bg-BG"/>
                          </w:rPr>
                          <w:t>4.7</w:t>
                        </w:r>
                        <w:r w:rsidRPr="00447D91">
                          <w:rPr>
                            <w:b/>
                            <w:bCs/>
                            <w:lang w:val="bg-BG"/>
                          </w:rPr>
                          <w:t>.</w:t>
                        </w:r>
                        <w:r w:rsidRPr="00447D91">
                          <w:rPr>
                            <w:lang w:val="bg-BG"/>
                          </w:rPr>
                          <w:t xml:space="preserve"> </w:t>
                        </w:r>
                        <w:r>
                          <w:t>Card of measurement of the wheelsets of locomotive</w:t>
                        </w:r>
                        <w:r>
                          <w:rPr>
                            <w:lang w:val="bg-BG"/>
                          </w:rPr>
                          <w:t xml:space="preserve"> № 46</w:t>
                        </w:r>
                        <w:r w:rsidRPr="00447D91">
                          <w:rPr>
                            <w:lang w:val="bg-BG"/>
                          </w:rPr>
                          <w:t xml:space="preserve">041 </w:t>
                        </w:r>
                        <w:r>
                          <w:t>from measurement, performed in Burgas locomotive depot on</w:t>
                        </w:r>
                        <w:r w:rsidRPr="00447D91">
                          <w:rPr>
                            <w:lang w:val="bg-BG"/>
                          </w:rPr>
                          <w:t xml:space="preserve"> 11.01.2021 – </w:t>
                        </w:r>
                        <w:r>
                          <w:t>sheet</w:t>
                        </w:r>
                        <w:r w:rsidRPr="00447D91">
                          <w:rPr>
                            <w:lang w:val="bg-BG"/>
                          </w:rPr>
                          <w:t xml:space="preserve"> 1.</w:t>
                        </w:r>
                      </w:p>
                    </w:txbxContent>
                  </v:textbox>
                </v:shape>
                <w10:wrap type="topAndBottom" anchory="page"/>
              </v:group>
            </w:pict>
          </mc:Fallback>
        </mc:AlternateContent>
      </w:r>
      <w:r w:rsidR="00DF1817" w:rsidRPr="008822FD">
        <w:rPr>
          <w:bCs/>
          <w:lang w:val="en-GB"/>
        </w:rPr>
        <w:t>On</w:t>
      </w:r>
      <w:r w:rsidR="0069618E" w:rsidRPr="008822FD">
        <w:rPr>
          <w:bCs/>
          <w:lang w:val="en-GB"/>
        </w:rPr>
        <w:t xml:space="preserve"> 21.01.2021 </w:t>
      </w:r>
      <w:r w:rsidR="00DF1817" w:rsidRPr="008822FD">
        <w:rPr>
          <w:bCs/>
          <w:lang w:val="en-GB"/>
        </w:rPr>
        <w:t xml:space="preserve">in the Locomotive Depot Burgas were performed measurements of the controlled dimensions of the wheelsets of locomotive </w:t>
      </w:r>
      <w:r w:rsidR="0069618E" w:rsidRPr="008822FD">
        <w:rPr>
          <w:bCs/>
          <w:lang w:val="en-GB"/>
        </w:rPr>
        <w:t>№ 46041</w:t>
      </w:r>
      <w:r w:rsidR="00961E26" w:rsidRPr="008822FD">
        <w:rPr>
          <w:bCs/>
          <w:lang w:val="en-GB"/>
        </w:rPr>
        <w:t xml:space="preserve"> </w:t>
      </w:r>
      <w:r w:rsidR="00DF1817" w:rsidRPr="008822FD">
        <w:rPr>
          <w:bCs/>
          <w:lang w:val="en-GB"/>
        </w:rPr>
        <w:t>after the accident</w:t>
      </w:r>
      <w:r w:rsidR="0069618E" w:rsidRPr="008822FD">
        <w:rPr>
          <w:bCs/>
          <w:lang w:val="en-GB"/>
        </w:rPr>
        <w:t xml:space="preserve">. </w:t>
      </w:r>
      <w:r w:rsidR="00DF1817" w:rsidRPr="008822FD">
        <w:rPr>
          <w:bCs/>
          <w:lang w:val="en-GB"/>
        </w:rPr>
        <w:t xml:space="preserve">All the </w:t>
      </w:r>
      <w:r w:rsidR="00DF1817" w:rsidRPr="008822FD">
        <w:rPr>
          <w:bCs/>
          <w:lang w:val="en-GB"/>
        </w:rPr>
        <w:lastRenderedPageBreak/>
        <w:t>controlled dimensions meet the regulatory requirements</w:t>
      </w:r>
      <w:r w:rsidR="0069618E" w:rsidRPr="008822FD">
        <w:rPr>
          <w:bCs/>
          <w:lang w:val="en-GB"/>
        </w:rPr>
        <w:t xml:space="preserve"> (</w:t>
      </w:r>
      <w:r w:rsidR="00FE2AB4" w:rsidRPr="008822FD">
        <w:rPr>
          <w:bCs/>
          <w:lang w:val="en-GB"/>
        </w:rPr>
        <w:t>fig</w:t>
      </w:r>
      <w:r w:rsidR="0069618E" w:rsidRPr="008822FD">
        <w:rPr>
          <w:bCs/>
          <w:lang w:val="en-GB"/>
        </w:rPr>
        <w:t>. 4.</w:t>
      </w:r>
      <w:r w:rsidR="00262D89" w:rsidRPr="008822FD">
        <w:rPr>
          <w:bCs/>
          <w:lang w:val="en-GB"/>
        </w:rPr>
        <w:t xml:space="preserve">9 </w:t>
      </w:r>
      <w:r w:rsidR="00FE2AB4" w:rsidRPr="008822FD">
        <w:rPr>
          <w:bCs/>
          <w:lang w:val="en-GB"/>
        </w:rPr>
        <w:t>and fig.</w:t>
      </w:r>
      <w:r w:rsidR="00262D89" w:rsidRPr="008822FD">
        <w:rPr>
          <w:noProof/>
          <w:lang w:val="bg-BG" w:eastAsia="bg-BG"/>
        </w:rPr>
        <mc:AlternateContent>
          <mc:Choice Requires="wpg">
            <w:drawing>
              <wp:anchor distT="0" distB="0" distL="114300" distR="114300" simplePos="0" relativeHeight="251761664" behindDoc="0" locked="0" layoutInCell="1" allowOverlap="1" wp14:anchorId="1D83C39A" wp14:editId="491515EC">
                <wp:simplePos x="0" y="0"/>
                <wp:positionH relativeFrom="column">
                  <wp:posOffset>447675</wp:posOffset>
                </wp:positionH>
                <wp:positionV relativeFrom="page">
                  <wp:posOffset>1037590</wp:posOffset>
                </wp:positionV>
                <wp:extent cx="5118735" cy="3895725"/>
                <wp:effectExtent l="0" t="0" r="5715" b="9525"/>
                <wp:wrapTopAndBottom/>
                <wp:docPr id="166" name="Group 166"/>
                <wp:cNvGraphicFramePr/>
                <a:graphic xmlns:a="http://schemas.openxmlformats.org/drawingml/2006/main">
                  <a:graphicData uri="http://schemas.microsoft.com/office/word/2010/wordprocessingGroup">
                    <wpg:wgp>
                      <wpg:cNvGrpSpPr/>
                      <wpg:grpSpPr>
                        <a:xfrm>
                          <a:off x="0" y="0"/>
                          <a:ext cx="5118735" cy="3895725"/>
                          <a:chOff x="-561976" y="133351"/>
                          <a:chExt cx="5723891" cy="4782861"/>
                        </a:xfrm>
                      </wpg:grpSpPr>
                      <pic:pic xmlns:pic="http://schemas.openxmlformats.org/drawingml/2006/picture">
                        <pic:nvPicPr>
                          <pic:cNvPr id="167" name="Picture 167"/>
                          <pic:cNvPicPr/>
                        </pic:nvPicPr>
                        <pic:blipFill rotWithShape="1">
                          <a:blip r:embed="rId43" cstate="print">
                            <a:extLst>
                              <a:ext uri="{28A0092B-C50C-407E-A947-70E740481C1C}">
                                <a14:useLocalDpi xmlns:a14="http://schemas.microsoft.com/office/drawing/2010/main" val="0"/>
                              </a:ext>
                            </a:extLst>
                          </a:blip>
                          <a:srcRect l="4961" t="8459" r="-26" b="10424"/>
                          <a:stretch/>
                        </pic:blipFill>
                        <pic:spPr>
                          <a:xfrm>
                            <a:off x="-561975" y="133351"/>
                            <a:ext cx="5723890" cy="4023660"/>
                          </a:xfrm>
                          <a:prstGeom prst="rect">
                            <a:avLst/>
                          </a:prstGeom>
                        </pic:spPr>
                      </pic:pic>
                      <wps:wsp>
                        <wps:cNvPr id="168" name="Text Box 168"/>
                        <wps:cNvSpPr txBox="1"/>
                        <wps:spPr>
                          <a:xfrm>
                            <a:off x="-561976" y="4157011"/>
                            <a:ext cx="5723891" cy="759201"/>
                          </a:xfrm>
                          <a:prstGeom prst="rect">
                            <a:avLst/>
                          </a:prstGeom>
                          <a:solidFill>
                            <a:schemeClr val="lt1"/>
                          </a:solidFill>
                          <a:ln w="6350">
                            <a:noFill/>
                          </a:ln>
                        </wps:spPr>
                        <wps:txbx>
                          <w:txbxContent>
                            <w:p w14:paraId="7D7D6863" w14:textId="773D7B95" w:rsidR="00851286" w:rsidRPr="000D0AEB" w:rsidRDefault="00851286" w:rsidP="000D0AEB">
                              <w:pPr>
                                <w:ind w:firstLine="0"/>
                                <w:jc w:val="center"/>
                                <w:rPr>
                                  <w:lang w:val="bg-BG"/>
                                </w:rPr>
                              </w:pPr>
                              <w:r>
                                <w:rPr>
                                  <w:b/>
                                  <w:bCs/>
                                </w:rPr>
                                <w:t>Fig</w:t>
                              </w:r>
                              <w:r w:rsidRPr="000D0AEB">
                                <w:rPr>
                                  <w:b/>
                                  <w:bCs/>
                                  <w:lang w:val="bg-BG"/>
                                </w:rPr>
                                <w:t xml:space="preserve">. </w:t>
                              </w:r>
                              <w:r>
                                <w:rPr>
                                  <w:b/>
                                  <w:bCs/>
                                  <w:lang w:val="bg-BG"/>
                                </w:rPr>
                                <w:t>4.9</w:t>
                              </w:r>
                              <w:r w:rsidRPr="000D0AEB">
                                <w:rPr>
                                  <w:b/>
                                  <w:bCs/>
                                  <w:lang w:val="bg-BG"/>
                                </w:rPr>
                                <w:t>.</w:t>
                              </w:r>
                              <w:r w:rsidRPr="000D0AEB">
                                <w:rPr>
                                  <w:lang w:val="bg-BG"/>
                                </w:rPr>
                                <w:t xml:space="preserve"> </w:t>
                              </w:r>
                              <w:r>
                                <w:t>Card</w:t>
                              </w:r>
                              <w:r w:rsidRPr="001F0DB7">
                                <w:rPr>
                                  <w:lang w:val="bg-BG"/>
                                </w:rPr>
                                <w:t xml:space="preserve"> </w:t>
                              </w:r>
                              <w:r>
                                <w:t>of</w:t>
                              </w:r>
                              <w:r w:rsidRPr="001F0DB7">
                                <w:rPr>
                                  <w:lang w:val="bg-BG"/>
                                </w:rPr>
                                <w:t xml:space="preserve"> </w:t>
                              </w:r>
                              <w:r>
                                <w:t>measurement</w:t>
                              </w:r>
                              <w:r w:rsidRPr="001F0DB7">
                                <w:rPr>
                                  <w:lang w:val="bg-BG"/>
                                </w:rPr>
                                <w:t xml:space="preserve"> </w:t>
                              </w:r>
                              <w:r>
                                <w:t>of</w:t>
                              </w:r>
                              <w:r w:rsidRPr="001F0DB7">
                                <w:rPr>
                                  <w:lang w:val="bg-BG"/>
                                </w:rPr>
                                <w:t xml:space="preserve"> </w:t>
                              </w:r>
                              <w:r>
                                <w:t>the</w:t>
                              </w:r>
                              <w:r w:rsidRPr="001F0DB7">
                                <w:rPr>
                                  <w:lang w:val="bg-BG"/>
                                </w:rPr>
                                <w:t xml:space="preserve"> </w:t>
                              </w:r>
                              <w:r>
                                <w:t>wheelsets</w:t>
                              </w:r>
                              <w:r w:rsidRPr="001F0DB7">
                                <w:rPr>
                                  <w:lang w:val="bg-BG"/>
                                </w:rPr>
                                <w:t xml:space="preserve"> </w:t>
                              </w:r>
                              <w:r>
                                <w:t>of</w:t>
                              </w:r>
                              <w:r w:rsidRPr="001F0DB7">
                                <w:rPr>
                                  <w:lang w:val="bg-BG"/>
                                </w:rPr>
                                <w:t xml:space="preserve"> </w:t>
                              </w:r>
                              <w:r>
                                <w:t>locomotive</w:t>
                              </w:r>
                              <w:r>
                                <w:rPr>
                                  <w:lang w:val="bg-BG"/>
                                </w:rPr>
                                <w:t xml:space="preserve"> № 46</w:t>
                              </w:r>
                              <w:r w:rsidRPr="000D0AEB">
                                <w:rPr>
                                  <w:lang w:val="bg-BG"/>
                                </w:rPr>
                                <w:t xml:space="preserve">041 </w:t>
                              </w:r>
                              <w:r>
                                <w:t>from</w:t>
                              </w:r>
                              <w:r w:rsidRPr="001F0DB7">
                                <w:rPr>
                                  <w:lang w:val="bg-BG"/>
                                </w:rPr>
                                <w:t xml:space="preserve"> </w:t>
                              </w:r>
                              <w:r>
                                <w:t>measurement</w:t>
                              </w:r>
                              <w:r w:rsidRPr="000D0AEB">
                                <w:rPr>
                                  <w:lang w:val="bg-BG"/>
                                </w:rPr>
                                <w:t xml:space="preserve">, </w:t>
                              </w:r>
                              <w:r>
                                <w:t>performed in Burgas locomotive depot on</w:t>
                              </w:r>
                              <w:r w:rsidRPr="000D0AEB">
                                <w:rPr>
                                  <w:lang w:val="bg-BG"/>
                                </w:rPr>
                                <w:t xml:space="preserve"> 21.01.2021</w:t>
                              </w:r>
                              <w:r>
                                <w:t xml:space="preserve"> after the derailment</w:t>
                              </w:r>
                              <w:r w:rsidRPr="000D0AEB">
                                <w:rPr>
                                  <w:lang w:val="bg-BG"/>
                                </w:rPr>
                                <w:t xml:space="preserve"> – </w:t>
                              </w:r>
                              <w:r>
                                <w:t>sheet</w:t>
                              </w:r>
                              <w:r w:rsidRPr="000D0AEB">
                                <w:rPr>
                                  <w:lang w:val="bg-BG"/>
                                </w:rPr>
                                <w:t xml:space="preserv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83C39A" id="Group 166" o:spid="_x0000_s1173" style="position:absolute;left:0;text-align:left;margin-left:35.25pt;margin-top:81.7pt;width:403.05pt;height:306.75pt;z-index:251761664;mso-position-vertical-relative:page;mso-width-relative:margin;mso-height-relative:margin" coordorigin="-5619,1333" coordsize="57238,478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">
                <v:shape id="Picture 167" o:spid="_x0000_s1174" type="#_x0000_t75" style="position:absolute;left:-5619;top:1333;width:57238;height:40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Gci/AAAA3AAAAA8AAABkcnMvZG93bnJldi54bWxET0uLwjAQvgv+hzCCN00VX3SNIoIieFqV&#10;3euQzLbFZlKbVOu/NwuCt/n4nrNct7YUd6p94VjBaJiAINbOFJwpuJx3gwUIH5ANlo5JwZM8rFfd&#10;zhJT4x78TfdTyEQMYZ+igjyEKpXS65ws+qGriCP352qLIcI6k6bGRwy3pRwnyUxaLDg25FjRNid9&#10;PTVWwfQ4Wfw+b3ZLTeNN4cd6/0NaqX6v3XyBCNSGj/jtPpg4fzaH/2fiBXL1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vrxnIvwAAANwAAAAPAAAAAAAAAAAAAAAAAJ8CAABk&#10;cnMvZG93bnJldi54bWxQSwUGAAAAAAQABAD3AAAAiwMAAAAA&#10;">
                  <v:imagedata r:id="rId44" o:title="" croptop="5544f" cropbottom="6831f" cropleft="3251f" cropright="-17f"/>
                </v:shape>
                <v:shape id="Text Box 168" o:spid="_x0000_s1175" type="#_x0000_t202" style="position:absolute;left:-5619;top:41570;width:57238;height:75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nWWMcA&#10;AADcAAAADwAAAGRycy9kb3ducmV2LnhtbESPT0vDQBDF74V+h2UKXordaGmVmE0R8R+92ailtyE7&#10;JsHsbMiuSfz2zqHgbYb35r3fZLvJtWqgPjSeDVytElDEpbcNVwbei6fLW1AhIltsPZOBXwqwy+ez&#10;DFPrR36j4RArJSEcUjRQx9ilWoeyJodh5Tti0b587zDK2lfa9jhKuGv1dZJstcOGpaHGjh5qKr8P&#10;P87AaVkd92F6/hjXm3X3+DIUN5+2MOZiMd3fgYo0xX/z+frVCv5WaOUZmU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SZ1ljHAAAA3AAAAA8AAAAAAAAAAAAAAAAAmAIAAGRy&#10;cy9kb3ducmV2LnhtbFBLBQYAAAAABAAEAPUAAACMAwAAAAA=&#10;" fillcolor="white [3201]" stroked="f" strokeweight=".5pt">
                  <v:textbox>
                    <w:txbxContent>
                      <w:p w14:paraId="7D7D6863" w14:textId="773D7B95" w:rsidR="00851286" w:rsidRPr="000D0AEB" w:rsidRDefault="00851286" w:rsidP="000D0AEB">
                        <w:pPr>
                          <w:ind w:firstLine="0"/>
                          <w:jc w:val="center"/>
                          <w:rPr>
                            <w:lang w:val="bg-BG"/>
                          </w:rPr>
                        </w:pPr>
                        <w:r>
                          <w:rPr>
                            <w:b/>
                            <w:bCs/>
                          </w:rPr>
                          <w:t>Fig</w:t>
                        </w:r>
                        <w:r w:rsidRPr="000D0AEB">
                          <w:rPr>
                            <w:b/>
                            <w:bCs/>
                            <w:lang w:val="bg-BG"/>
                          </w:rPr>
                          <w:t xml:space="preserve">. </w:t>
                        </w:r>
                        <w:r>
                          <w:rPr>
                            <w:b/>
                            <w:bCs/>
                            <w:lang w:val="bg-BG"/>
                          </w:rPr>
                          <w:t>4.9</w:t>
                        </w:r>
                        <w:r w:rsidRPr="000D0AEB">
                          <w:rPr>
                            <w:b/>
                            <w:bCs/>
                            <w:lang w:val="bg-BG"/>
                          </w:rPr>
                          <w:t>.</w:t>
                        </w:r>
                        <w:r w:rsidRPr="000D0AEB">
                          <w:rPr>
                            <w:lang w:val="bg-BG"/>
                          </w:rPr>
                          <w:t xml:space="preserve"> </w:t>
                        </w:r>
                        <w:r>
                          <w:t>Card</w:t>
                        </w:r>
                        <w:r w:rsidRPr="001F0DB7">
                          <w:rPr>
                            <w:lang w:val="bg-BG"/>
                          </w:rPr>
                          <w:t xml:space="preserve"> </w:t>
                        </w:r>
                        <w:r>
                          <w:t>of</w:t>
                        </w:r>
                        <w:r w:rsidRPr="001F0DB7">
                          <w:rPr>
                            <w:lang w:val="bg-BG"/>
                          </w:rPr>
                          <w:t xml:space="preserve"> </w:t>
                        </w:r>
                        <w:r>
                          <w:t>measurement</w:t>
                        </w:r>
                        <w:r w:rsidRPr="001F0DB7">
                          <w:rPr>
                            <w:lang w:val="bg-BG"/>
                          </w:rPr>
                          <w:t xml:space="preserve"> </w:t>
                        </w:r>
                        <w:r>
                          <w:t>of</w:t>
                        </w:r>
                        <w:r w:rsidRPr="001F0DB7">
                          <w:rPr>
                            <w:lang w:val="bg-BG"/>
                          </w:rPr>
                          <w:t xml:space="preserve"> </w:t>
                        </w:r>
                        <w:r>
                          <w:t>the</w:t>
                        </w:r>
                        <w:r w:rsidRPr="001F0DB7">
                          <w:rPr>
                            <w:lang w:val="bg-BG"/>
                          </w:rPr>
                          <w:t xml:space="preserve"> </w:t>
                        </w:r>
                        <w:r>
                          <w:t>wheelsets</w:t>
                        </w:r>
                        <w:r w:rsidRPr="001F0DB7">
                          <w:rPr>
                            <w:lang w:val="bg-BG"/>
                          </w:rPr>
                          <w:t xml:space="preserve"> </w:t>
                        </w:r>
                        <w:r>
                          <w:t>of</w:t>
                        </w:r>
                        <w:r w:rsidRPr="001F0DB7">
                          <w:rPr>
                            <w:lang w:val="bg-BG"/>
                          </w:rPr>
                          <w:t xml:space="preserve"> </w:t>
                        </w:r>
                        <w:r>
                          <w:t>locomotive</w:t>
                        </w:r>
                        <w:r>
                          <w:rPr>
                            <w:lang w:val="bg-BG"/>
                          </w:rPr>
                          <w:t xml:space="preserve"> № 46</w:t>
                        </w:r>
                        <w:r w:rsidRPr="000D0AEB">
                          <w:rPr>
                            <w:lang w:val="bg-BG"/>
                          </w:rPr>
                          <w:t xml:space="preserve">041 </w:t>
                        </w:r>
                        <w:r>
                          <w:t>from</w:t>
                        </w:r>
                        <w:r w:rsidRPr="001F0DB7">
                          <w:rPr>
                            <w:lang w:val="bg-BG"/>
                          </w:rPr>
                          <w:t xml:space="preserve"> </w:t>
                        </w:r>
                        <w:r>
                          <w:t>measurement</w:t>
                        </w:r>
                        <w:r w:rsidRPr="000D0AEB">
                          <w:rPr>
                            <w:lang w:val="bg-BG"/>
                          </w:rPr>
                          <w:t xml:space="preserve">, </w:t>
                        </w:r>
                        <w:r>
                          <w:t>performed in Burgas locomotive depot on</w:t>
                        </w:r>
                        <w:r w:rsidRPr="000D0AEB">
                          <w:rPr>
                            <w:lang w:val="bg-BG"/>
                          </w:rPr>
                          <w:t xml:space="preserve"> 21.01.2021</w:t>
                        </w:r>
                        <w:r>
                          <w:t xml:space="preserve"> after the derailment</w:t>
                        </w:r>
                        <w:r w:rsidRPr="000D0AEB">
                          <w:rPr>
                            <w:lang w:val="bg-BG"/>
                          </w:rPr>
                          <w:t xml:space="preserve"> – </w:t>
                        </w:r>
                        <w:r>
                          <w:t>sheet</w:t>
                        </w:r>
                        <w:r w:rsidRPr="000D0AEB">
                          <w:rPr>
                            <w:lang w:val="bg-BG"/>
                          </w:rPr>
                          <w:t xml:space="preserve"> 1.</w:t>
                        </w:r>
                      </w:p>
                    </w:txbxContent>
                  </v:textbox>
                </v:shape>
                <w10:wrap type="topAndBottom" anchory="page"/>
              </v:group>
            </w:pict>
          </mc:Fallback>
        </mc:AlternateContent>
      </w:r>
      <w:r w:rsidR="00262D89" w:rsidRPr="008822FD">
        <w:rPr>
          <w:noProof/>
          <w:lang w:val="bg-BG" w:eastAsia="bg-BG"/>
        </w:rPr>
        <mc:AlternateContent>
          <mc:Choice Requires="wpg">
            <w:drawing>
              <wp:anchor distT="0" distB="0" distL="114300" distR="114300" simplePos="0" relativeHeight="251763712" behindDoc="0" locked="0" layoutInCell="1" allowOverlap="1" wp14:anchorId="69DD1B19" wp14:editId="69BEC4AA">
                <wp:simplePos x="0" y="0"/>
                <wp:positionH relativeFrom="column">
                  <wp:posOffset>390525</wp:posOffset>
                </wp:positionH>
                <wp:positionV relativeFrom="page">
                  <wp:posOffset>5038725</wp:posOffset>
                </wp:positionV>
                <wp:extent cx="5175885" cy="4133850"/>
                <wp:effectExtent l="0" t="0" r="5715" b="0"/>
                <wp:wrapTopAndBottom/>
                <wp:docPr id="169" name="Group 169"/>
                <wp:cNvGraphicFramePr/>
                <a:graphic xmlns:a="http://schemas.openxmlformats.org/drawingml/2006/main">
                  <a:graphicData uri="http://schemas.microsoft.com/office/word/2010/wordprocessingGroup">
                    <wpg:wgp>
                      <wpg:cNvGrpSpPr/>
                      <wpg:grpSpPr>
                        <a:xfrm>
                          <a:off x="0" y="0"/>
                          <a:ext cx="5175885" cy="4133850"/>
                          <a:chOff x="-361950" y="323849"/>
                          <a:chExt cx="5457826" cy="4359433"/>
                        </a:xfrm>
                      </wpg:grpSpPr>
                      <pic:pic xmlns:pic="http://schemas.openxmlformats.org/drawingml/2006/picture">
                        <pic:nvPicPr>
                          <pic:cNvPr id="170" name="Picture 170"/>
                          <pic:cNvPicPr/>
                        </pic:nvPicPr>
                        <pic:blipFill rotWithShape="1">
                          <a:blip r:embed="rId45" cstate="print">
                            <a:extLst>
                              <a:ext uri="{28A0092B-C50C-407E-A947-70E740481C1C}">
                                <a14:useLocalDpi xmlns:a14="http://schemas.microsoft.com/office/drawing/2010/main" val="0"/>
                              </a:ext>
                            </a:extLst>
                          </a:blip>
                          <a:srcRect l="3496" t="7574" r="1154" b="9001"/>
                          <a:stretch/>
                        </pic:blipFill>
                        <pic:spPr>
                          <a:xfrm>
                            <a:off x="-361950" y="323849"/>
                            <a:ext cx="5457826" cy="3581401"/>
                          </a:xfrm>
                          <a:prstGeom prst="rect">
                            <a:avLst/>
                          </a:prstGeom>
                        </pic:spPr>
                      </pic:pic>
                      <wps:wsp>
                        <wps:cNvPr id="171" name="Text Box 171"/>
                        <wps:cNvSpPr txBox="1"/>
                        <wps:spPr>
                          <a:xfrm>
                            <a:off x="-361949" y="3976035"/>
                            <a:ext cx="5457825" cy="707247"/>
                          </a:xfrm>
                          <a:prstGeom prst="rect">
                            <a:avLst/>
                          </a:prstGeom>
                          <a:solidFill>
                            <a:schemeClr val="lt1"/>
                          </a:solidFill>
                          <a:ln w="6350">
                            <a:noFill/>
                          </a:ln>
                        </wps:spPr>
                        <wps:txbx>
                          <w:txbxContent>
                            <w:p w14:paraId="1B352540" w14:textId="12894953" w:rsidR="00851286" w:rsidRPr="000D0AEB" w:rsidRDefault="00851286" w:rsidP="000D0AEB">
                              <w:pPr>
                                <w:ind w:firstLine="0"/>
                                <w:jc w:val="center"/>
                                <w:rPr>
                                  <w:lang w:val="bg-BG"/>
                                </w:rPr>
                              </w:pPr>
                              <w:r>
                                <w:rPr>
                                  <w:b/>
                                  <w:bCs/>
                                </w:rPr>
                                <w:t>Fig</w:t>
                              </w:r>
                              <w:r w:rsidRPr="000D0AEB">
                                <w:rPr>
                                  <w:b/>
                                  <w:bCs/>
                                  <w:lang w:val="bg-BG"/>
                                </w:rPr>
                                <w:t xml:space="preserve">. </w:t>
                              </w:r>
                              <w:r>
                                <w:rPr>
                                  <w:b/>
                                  <w:bCs/>
                                  <w:lang w:val="bg-BG"/>
                                </w:rPr>
                                <w:t>4.10</w:t>
                              </w:r>
                              <w:r w:rsidRPr="000D0AEB">
                                <w:rPr>
                                  <w:b/>
                                  <w:bCs/>
                                  <w:lang w:val="bg-BG"/>
                                </w:rPr>
                                <w:t>.</w:t>
                              </w:r>
                              <w:r w:rsidRPr="000D0AEB">
                                <w:rPr>
                                  <w:lang w:val="bg-BG"/>
                                </w:rPr>
                                <w:t xml:space="preserve"> </w:t>
                              </w:r>
                              <w:r>
                                <w:t>Card of measurement of the wheelsets of locomotive</w:t>
                              </w:r>
                              <w:r>
                                <w:rPr>
                                  <w:lang w:val="bg-BG"/>
                                </w:rPr>
                                <w:t xml:space="preserve"> № 46</w:t>
                              </w:r>
                              <w:r w:rsidRPr="000D0AEB">
                                <w:rPr>
                                  <w:lang w:val="bg-BG"/>
                                </w:rPr>
                                <w:t xml:space="preserve">041 </w:t>
                              </w:r>
                              <w:r>
                                <w:t>from measurement</w:t>
                              </w:r>
                              <w:r w:rsidRPr="000D0AEB">
                                <w:rPr>
                                  <w:lang w:val="bg-BG"/>
                                </w:rPr>
                                <w:t xml:space="preserve">, </w:t>
                              </w:r>
                              <w:r>
                                <w:t>performed in Burgas locomotive depot on</w:t>
                              </w:r>
                              <w:r w:rsidRPr="000D0AEB">
                                <w:rPr>
                                  <w:lang w:val="bg-BG"/>
                                </w:rPr>
                                <w:t xml:space="preserve"> 21.01.2021</w:t>
                              </w:r>
                              <w:r>
                                <w:t xml:space="preserve"> after the derailment</w:t>
                              </w:r>
                              <w:r w:rsidRPr="000D0AEB">
                                <w:rPr>
                                  <w:lang w:val="bg-BG"/>
                                </w:rPr>
                                <w:t xml:space="preserve"> – </w:t>
                              </w:r>
                              <w:r>
                                <w:t>sheet</w:t>
                              </w:r>
                              <w:r w:rsidRPr="000D0AEB">
                                <w:rPr>
                                  <w:lang w:val="bg-BG"/>
                                </w:rPr>
                                <w:t xml:space="preserv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DD1B19" id="Group 169" o:spid="_x0000_s1176" style="position:absolute;left:0;text-align:left;margin-left:30.75pt;margin-top:396.75pt;width:407.55pt;height:325.5pt;z-index:251763712;mso-position-vertical-relative:page;mso-width-relative:margin;mso-height-relative:margin" coordorigin="-3619,3238" coordsize="54578,435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">
                <v:shape id="Picture 170" o:spid="_x0000_s1177" type="#_x0000_t75" style="position:absolute;left:-3619;top:3238;width:54577;height:358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imDDGAAAA3AAAAA8AAABkcnMvZG93bnJldi54bWxEj09rwzAMxe+FfQejwW6tkx62ktUt22hZ&#10;oTD6Z9AdRazFYbEcbK9Nv/10GPQm8Z7e+2m+HHynzhRTG9hAOSlAEdfBttwY+DyuxzNQKSNb7AKT&#10;gSslWC7uRnOsbLjwns6H3CgJ4VShAZdzX2mdakce0yT0xKJ9h+gxyxobbSNeJNx3eloUj9pjy9Lg&#10;sKc3R/XP4dcb6D6aU5xdX3u3+lpvi/djeWp3pTEP98PLM6hMQ76Z/683VvCfBF+ekQn04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CKYMMYAAADcAAAADwAAAAAAAAAAAAAA&#10;AACfAgAAZHJzL2Rvd25yZXYueG1sUEsFBgAAAAAEAAQA9wAAAJIDAAAAAA==&#10;">
                  <v:imagedata r:id="rId46" o:title="" croptop="4964f" cropbottom="5899f" cropleft="2291f" cropright="756f"/>
                </v:shape>
                <v:shape id="Text Box 171" o:spid="_x0000_s1178" type="#_x0000_t202" style="position:absolute;left:-3619;top:39760;width:54577;height:7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rpGMQA&#10;AADcAAAADwAAAGRycy9kb3ducmV2LnhtbERPS2vCQBC+C/0Pywi9iG6s+CC6SiltLd402uJtyI5J&#10;aHY2ZLdJ/PddQfA2H99zVpvOlKKh2hWWFYxHEQji1OqCMwXH5GO4AOE8ssbSMim4koPN+qm3wljb&#10;lvfUHHwmQgi7GBXk3lexlC7NyaAb2Yo4cBdbG/QB1pnUNbYh3JTyJYpm0mDBoSHHit5ySn8Pf0bB&#10;eZD97Fz3eWon00n1vm2S+bdOlHrud69LEJ46/xDf3V86zJ+P4fZMuEC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66RjEAAAA3AAAAA8AAAAAAAAAAAAAAAAAmAIAAGRycy9k&#10;b3ducmV2LnhtbFBLBQYAAAAABAAEAPUAAACJAwAAAAA=&#10;" fillcolor="white [3201]" stroked="f" strokeweight=".5pt">
                  <v:textbox>
                    <w:txbxContent>
                      <w:p w14:paraId="1B352540" w14:textId="12894953" w:rsidR="00851286" w:rsidRPr="000D0AEB" w:rsidRDefault="00851286" w:rsidP="000D0AEB">
                        <w:pPr>
                          <w:ind w:firstLine="0"/>
                          <w:jc w:val="center"/>
                          <w:rPr>
                            <w:lang w:val="bg-BG"/>
                          </w:rPr>
                        </w:pPr>
                        <w:r>
                          <w:rPr>
                            <w:b/>
                            <w:bCs/>
                          </w:rPr>
                          <w:t>Fig</w:t>
                        </w:r>
                        <w:r w:rsidRPr="000D0AEB">
                          <w:rPr>
                            <w:b/>
                            <w:bCs/>
                            <w:lang w:val="bg-BG"/>
                          </w:rPr>
                          <w:t xml:space="preserve">. </w:t>
                        </w:r>
                        <w:r>
                          <w:rPr>
                            <w:b/>
                            <w:bCs/>
                            <w:lang w:val="bg-BG"/>
                          </w:rPr>
                          <w:t>4.10</w:t>
                        </w:r>
                        <w:r w:rsidRPr="000D0AEB">
                          <w:rPr>
                            <w:b/>
                            <w:bCs/>
                            <w:lang w:val="bg-BG"/>
                          </w:rPr>
                          <w:t>.</w:t>
                        </w:r>
                        <w:r w:rsidRPr="000D0AEB">
                          <w:rPr>
                            <w:lang w:val="bg-BG"/>
                          </w:rPr>
                          <w:t xml:space="preserve"> </w:t>
                        </w:r>
                        <w:r>
                          <w:t>Card of measurement of the wheelsets of locomotive</w:t>
                        </w:r>
                        <w:r>
                          <w:rPr>
                            <w:lang w:val="bg-BG"/>
                          </w:rPr>
                          <w:t xml:space="preserve"> № 46</w:t>
                        </w:r>
                        <w:r w:rsidRPr="000D0AEB">
                          <w:rPr>
                            <w:lang w:val="bg-BG"/>
                          </w:rPr>
                          <w:t xml:space="preserve">041 </w:t>
                        </w:r>
                        <w:r>
                          <w:t>from measurement</w:t>
                        </w:r>
                        <w:r w:rsidRPr="000D0AEB">
                          <w:rPr>
                            <w:lang w:val="bg-BG"/>
                          </w:rPr>
                          <w:t xml:space="preserve">, </w:t>
                        </w:r>
                        <w:r>
                          <w:t>performed in Burgas locomotive depot on</w:t>
                        </w:r>
                        <w:r w:rsidRPr="000D0AEB">
                          <w:rPr>
                            <w:lang w:val="bg-BG"/>
                          </w:rPr>
                          <w:t xml:space="preserve"> 21.01.2021</w:t>
                        </w:r>
                        <w:r>
                          <w:t xml:space="preserve"> after the derailment</w:t>
                        </w:r>
                        <w:r w:rsidRPr="000D0AEB">
                          <w:rPr>
                            <w:lang w:val="bg-BG"/>
                          </w:rPr>
                          <w:t xml:space="preserve"> – </w:t>
                        </w:r>
                        <w:r>
                          <w:t>sheet</w:t>
                        </w:r>
                        <w:r w:rsidRPr="000D0AEB">
                          <w:rPr>
                            <w:lang w:val="bg-BG"/>
                          </w:rPr>
                          <w:t xml:space="preserve"> 2.</w:t>
                        </w:r>
                      </w:p>
                    </w:txbxContent>
                  </v:textbox>
                </v:shape>
                <w10:wrap type="topAndBottom" anchory="page"/>
              </v:group>
            </w:pict>
          </mc:Fallback>
        </mc:AlternateContent>
      </w:r>
      <w:r w:rsidR="00FE2AB4" w:rsidRPr="008822FD">
        <w:rPr>
          <w:bCs/>
          <w:lang w:val="en-GB"/>
        </w:rPr>
        <w:t xml:space="preserve"> </w:t>
      </w:r>
      <w:r w:rsidR="00262D89" w:rsidRPr="008822FD">
        <w:rPr>
          <w:bCs/>
          <w:lang w:val="en-GB"/>
        </w:rPr>
        <w:t>4.10</w:t>
      </w:r>
      <w:r w:rsidR="0069618E" w:rsidRPr="008822FD">
        <w:rPr>
          <w:bCs/>
          <w:lang w:val="en-GB"/>
        </w:rPr>
        <w:t>)</w:t>
      </w:r>
      <w:proofErr w:type="gramStart"/>
      <w:r w:rsidR="0069618E" w:rsidRPr="008822FD">
        <w:rPr>
          <w:bCs/>
          <w:lang w:val="en-GB"/>
        </w:rPr>
        <w:t>;</w:t>
      </w:r>
      <w:proofErr w:type="gramEnd"/>
    </w:p>
    <w:p w14:paraId="15711B94" w14:textId="60959151" w:rsidR="00DF1817" w:rsidRPr="008822FD" w:rsidRDefault="00DF1817" w:rsidP="00A73041">
      <w:pPr>
        <w:tabs>
          <w:tab w:val="left" w:pos="0"/>
        </w:tabs>
        <w:ind w:firstLine="720"/>
        <w:rPr>
          <w:bCs/>
          <w:lang w:val="en-GB"/>
        </w:rPr>
      </w:pPr>
    </w:p>
    <w:p w14:paraId="4702C6A9" w14:textId="5ECA34B3" w:rsidR="000D0AEB" w:rsidRPr="008822FD" w:rsidRDefault="00961E26" w:rsidP="000D0AEB">
      <w:pPr>
        <w:tabs>
          <w:tab w:val="left" w:pos="0"/>
        </w:tabs>
        <w:ind w:firstLine="720"/>
        <w:rPr>
          <w:bCs/>
          <w:lang w:val="en-GB"/>
        </w:rPr>
      </w:pPr>
      <w:r w:rsidRPr="008822FD">
        <w:rPr>
          <w:noProof/>
          <w:lang w:val="bg-BG" w:eastAsia="bg-BG"/>
        </w:rPr>
        <w:lastRenderedPageBreak/>
        <mc:AlternateContent>
          <mc:Choice Requires="wpg">
            <w:drawing>
              <wp:anchor distT="0" distB="0" distL="114300" distR="114300" simplePos="0" relativeHeight="251767808" behindDoc="0" locked="0" layoutInCell="1" allowOverlap="1" wp14:anchorId="24BF7D5D" wp14:editId="026884CE">
                <wp:simplePos x="0" y="0"/>
                <wp:positionH relativeFrom="column">
                  <wp:posOffset>266700</wp:posOffset>
                </wp:positionH>
                <wp:positionV relativeFrom="paragraph">
                  <wp:posOffset>697865</wp:posOffset>
                </wp:positionV>
                <wp:extent cx="5514975" cy="8362950"/>
                <wp:effectExtent l="0" t="0" r="9525" b="0"/>
                <wp:wrapTopAndBottom/>
                <wp:docPr id="175" name="Group 175"/>
                <wp:cNvGraphicFramePr/>
                <a:graphic xmlns:a="http://schemas.openxmlformats.org/drawingml/2006/main">
                  <a:graphicData uri="http://schemas.microsoft.com/office/word/2010/wordprocessingGroup">
                    <wpg:wgp>
                      <wpg:cNvGrpSpPr/>
                      <wpg:grpSpPr>
                        <a:xfrm>
                          <a:off x="0" y="0"/>
                          <a:ext cx="5514975" cy="8362950"/>
                          <a:chOff x="2014157" y="-942975"/>
                          <a:chExt cx="5872030" cy="9236942"/>
                        </a:xfrm>
                      </wpg:grpSpPr>
                      <pic:pic xmlns:pic="http://schemas.openxmlformats.org/drawingml/2006/picture">
                        <pic:nvPicPr>
                          <pic:cNvPr id="176" name="Картина 20"/>
                          <pic:cNvPicPr/>
                        </pic:nvPicPr>
                        <pic:blipFill rotWithShape="1">
                          <a:blip r:embed="rId47" cstate="print">
                            <a:extLst>
                              <a:ext uri="{28A0092B-C50C-407E-A947-70E740481C1C}">
                                <a14:useLocalDpi xmlns:a14="http://schemas.microsoft.com/office/drawing/2010/main" val="0"/>
                              </a:ext>
                            </a:extLst>
                          </a:blip>
                          <a:srcRect l="22569" t="6642" r="4175" b="1197"/>
                          <a:stretch/>
                        </pic:blipFill>
                        <pic:spPr bwMode="auto">
                          <a:xfrm>
                            <a:off x="2014158" y="-942975"/>
                            <a:ext cx="5872029" cy="8759894"/>
                          </a:xfrm>
                          <a:prstGeom prst="rect">
                            <a:avLst/>
                          </a:prstGeom>
                          <a:noFill/>
                          <a:ln>
                            <a:noFill/>
                          </a:ln>
                        </pic:spPr>
                      </pic:pic>
                      <wps:wsp>
                        <wps:cNvPr id="177" name="Text Box 177"/>
                        <wps:cNvSpPr txBox="1"/>
                        <wps:spPr>
                          <a:xfrm>
                            <a:off x="2014157" y="7816919"/>
                            <a:ext cx="5872029" cy="477048"/>
                          </a:xfrm>
                          <a:prstGeom prst="rect">
                            <a:avLst/>
                          </a:prstGeom>
                          <a:solidFill>
                            <a:schemeClr val="lt1"/>
                          </a:solidFill>
                          <a:ln w="6350">
                            <a:noFill/>
                          </a:ln>
                        </wps:spPr>
                        <wps:txbx>
                          <w:txbxContent>
                            <w:p w14:paraId="2AA695A1" w14:textId="55591BE6" w:rsidR="00851286" w:rsidRPr="00235AF6" w:rsidRDefault="00851286" w:rsidP="00262D89">
                              <w:pPr>
                                <w:ind w:firstLine="0"/>
                                <w:jc w:val="center"/>
                                <w:rPr>
                                  <w:lang w:val="bg-BG"/>
                                </w:rPr>
                              </w:pPr>
                              <w:r>
                                <w:rPr>
                                  <w:b/>
                                  <w:bCs/>
                                </w:rPr>
                                <w:t>Fig</w:t>
                              </w:r>
                              <w:r w:rsidRPr="00EB453F">
                                <w:rPr>
                                  <w:b/>
                                  <w:bCs/>
                                  <w:lang w:val="bg-BG"/>
                                </w:rPr>
                                <w:t>. 4.</w:t>
                              </w:r>
                              <w:r>
                                <w:rPr>
                                  <w:b/>
                                  <w:bCs/>
                                  <w:lang w:val="bg-BG"/>
                                </w:rPr>
                                <w:t>11</w:t>
                              </w:r>
                              <w:r w:rsidRPr="00EB453F">
                                <w:rPr>
                                  <w:b/>
                                  <w:bCs/>
                                  <w:lang w:val="bg-BG"/>
                                </w:rPr>
                                <w:t>.</w:t>
                              </w:r>
                              <w:r>
                                <w:rPr>
                                  <w:b/>
                                  <w:bCs/>
                                  <w:lang w:val="bg-BG"/>
                                </w:rPr>
                                <w:t xml:space="preserve"> </w:t>
                              </w:r>
                              <w:r>
                                <w:rPr>
                                  <w:bCs/>
                                </w:rPr>
                                <w:t>Card of the static load and the controlled distances of locomotive</w:t>
                              </w:r>
                              <w:r>
                                <w:rPr>
                                  <w:lang w:val="bg-BG"/>
                                </w:rPr>
                                <w:t xml:space="preserve"> 46041 </w:t>
                              </w:r>
                              <w:r>
                                <w:t>from Burgas locomotive depot</w:t>
                              </w:r>
                              <w:r>
                                <w:rPr>
                                  <w:lang w:val="bg-BG"/>
                                </w:rPr>
                                <w:t xml:space="preserve">, </w:t>
                              </w:r>
                              <w:r>
                                <w:t>issued on</w:t>
                              </w:r>
                              <w:r>
                                <w:rPr>
                                  <w:lang w:val="bg-BG"/>
                                </w:rPr>
                                <w:t xml:space="preserve"> 13.01.2021.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4BF7D5D" id="Group 175" o:spid="_x0000_s1179" style="position:absolute;left:0;text-align:left;margin-left:21pt;margin-top:54.95pt;width:434.25pt;height:658.5pt;z-index:251767808;mso-width-relative:margin;mso-height-relative:margin" coordorigin="20141,-9429" coordsize="58720,923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">
                <v:shape id="Картина 20" o:spid="_x0000_s1180" type="#_x0000_t75" style="position:absolute;left:20141;top:-9429;width:58720;height:875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75eLEAAAA3AAAAA8AAABkcnMvZG93bnJldi54bWxET01rwkAQvRf8D8sUvNWNRVNJXaWtWL0F&#10;01bwNs1Os8HsbMhuNf57Vyj0No/3OfNlbxtxos7XjhWMRwkI4tLpmisFnx/rhxkIH5A1No5JwYU8&#10;LBeDuzlm2p15R6ciVCKGsM9QgQmhzaT0pSGLfuRa4sj9uM5iiLCrpO7wHMNtIx+TJJUWa44NBlt6&#10;M1Qei1+rIP0eH/Z5MdFfl+lqk8+sSd/zV6WG9/3LM4hAffgX/7m3Os5/SuH2TLxALq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S75eLEAAAA3AAAAA8AAAAAAAAAAAAAAAAA&#10;nwIAAGRycy9kb3ducmV2LnhtbFBLBQYAAAAABAAEAPcAAACQAwAAAAA=&#10;">
                  <v:imagedata r:id="rId48" o:title="" croptop="4353f" cropbottom="784f" cropleft="14791f" cropright="2736f"/>
                </v:shape>
                <v:shape id="Text Box 177" o:spid="_x0000_s1181" type="#_x0000_t202" style="position:absolute;left:20141;top:78169;width:58720;height:4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U98QA&#10;AADcAAAADwAAAGRycy9kb3ducmV2LnhtbERPTWvCQBC9C/6HZYReRDetaCR1FSltLb3VtIq3ITtN&#10;gtnZkN0m8d93BcHbPN7nrDa9qURLjSstK3icRiCIM6tLzhV8p2+TJQjnkTVWlknBhRxs1sPBChNt&#10;O/6idu9zEULYJaig8L5OpHRZQQbd1NbEgfu1jUEfYJNL3WAXwk0ln6JoIQ2WHBoKrOmloOy8/zMK&#10;TuP8+On6959uNp/Vr7s2jQ86Veph1G+fQXjq/V18c3/oMD+O4fpMuEC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f1PfEAAAA3AAAAA8AAAAAAAAAAAAAAAAAmAIAAGRycy9k&#10;b3ducmV2LnhtbFBLBQYAAAAABAAEAPUAAACJAwAAAAA=&#10;" fillcolor="white [3201]" stroked="f" strokeweight=".5pt">
                  <v:textbox>
                    <w:txbxContent>
                      <w:p w14:paraId="2AA695A1" w14:textId="55591BE6" w:rsidR="00851286" w:rsidRPr="00235AF6" w:rsidRDefault="00851286" w:rsidP="00262D89">
                        <w:pPr>
                          <w:ind w:firstLine="0"/>
                          <w:jc w:val="center"/>
                          <w:rPr>
                            <w:lang w:val="bg-BG"/>
                          </w:rPr>
                        </w:pPr>
                        <w:r>
                          <w:rPr>
                            <w:b/>
                            <w:bCs/>
                          </w:rPr>
                          <w:t>Fig</w:t>
                        </w:r>
                        <w:r w:rsidRPr="00EB453F">
                          <w:rPr>
                            <w:b/>
                            <w:bCs/>
                            <w:lang w:val="bg-BG"/>
                          </w:rPr>
                          <w:t>. 4.</w:t>
                        </w:r>
                        <w:r>
                          <w:rPr>
                            <w:b/>
                            <w:bCs/>
                            <w:lang w:val="bg-BG"/>
                          </w:rPr>
                          <w:t>11</w:t>
                        </w:r>
                        <w:r w:rsidRPr="00EB453F">
                          <w:rPr>
                            <w:b/>
                            <w:bCs/>
                            <w:lang w:val="bg-BG"/>
                          </w:rPr>
                          <w:t>.</w:t>
                        </w:r>
                        <w:r>
                          <w:rPr>
                            <w:b/>
                            <w:bCs/>
                            <w:lang w:val="bg-BG"/>
                          </w:rPr>
                          <w:t xml:space="preserve"> </w:t>
                        </w:r>
                        <w:r>
                          <w:rPr>
                            <w:bCs/>
                          </w:rPr>
                          <w:t>Card of the static load and the controlled distances of locomotive</w:t>
                        </w:r>
                        <w:r>
                          <w:rPr>
                            <w:lang w:val="bg-BG"/>
                          </w:rPr>
                          <w:t xml:space="preserve"> 46041 </w:t>
                        </w:r>
                        <w:r>
                          <w:t>from Burgas locomotive depot</w:t>
                        </w:r>
                        <w:r>
                          <w:rPr>
                            <w:lang w:val="bg-BG"/>
                          </w:rPr>
                          <w:t xml:space="preserve">, </w:t>
                        </w:r>
                        <w:r>
                          <w:t>issued on</w:t>
                        </w:r>
                        <w:r>
                          <w:rPr>
                            <w:lang w:val="bg-BG"/>
                          </w:rPr>
                          <w:t xml:space="preserve"> 13.01.2021.</w:t>
                        </w:r>
                      </w:p>
                    </w:txbxContent>
                  </v:textbox>
                </v:shape>
                <w10:wrap type="topAndBottom"/>
              </v:group>
            </w:pict>
          </mc:Fallback>
        </mc:AlternateContent>
      </w:r>
      <w:r w:rsidR="00C1732B" w:rsidRPr="008822FD">
        <w:rPr>
          <w:bCs/>
          <w:lang w:val="en-GB"/>
        </w:rPr>
        <w:t>On</w:t>
      </w:r>
      <w:r w:rsidR="00121489" w:rsidRPr="008822FD">
        <w:rPr>
          <w:bCs/>
          <w:lang w:val="en-GB"/>
        </w:rPr>
        <w:t xml:space="preserve"> 13.01.2021</w:t>
      </w:r>
      <w:r w:rsidR="00A02C03" w:rsidRPr="008822FD">
        <w:rPr>
          <w:bCs/>
          <w:lang w:val="en-GB"/>
        </w:rPr>
        <w:t xml:space="preserve"> </w:t>
      </w:r>
      <w:r w:rsidR="00C1732B" w:rsidRPr="008822FD">
        <w:rPr>
          <w:bCs/>
          <w:lang w:val="en-GB"/>
        </w:rPr>
        <w:t>in Burgas locomotive depot were performed measurements of the static load of the wheels of the locomotive under axles</w:t>
      </w:r>
      <w:r w:rsidR="00BB4212" w:rsidRPr="008822FD">
        <w:rPr>
          <w:bCs/>
          <w:lang w:val="en-GB"/>
        </w:rPr>
        <w:t xml:space="preserve"> </w:t>
      </w:r>
      <w:r w:rsidR="00121489" w:rsidRPr="008822FD">
        <w:rPr>
          <w:b/>
          <w:bCs/>
          <w:lang w:val="en-GB"/>
        </w:rPr>
        <w:t>(</w:t>
      </w:r>
      <w:r w:rsidR="00C1732B" w:rsidRPr="008822FD">
        <w:rPr>
          <w:b/>
          <w:bCs/>
          <w:lang w:val="en-GB"/>
        </w:rPr>
        <w:t>before the accident</w:t>
      </w:r>
      <w:r w:rsidR="00121489" w:rsidRPr="008822FD">
        <w:rPr>
          <w:b/>
          <w:bCs/>
          <w:lang w:val="en-GB"/>
        </w:rPr>
        <w:t>)</w:t>
      </w:r>
      <w:r w:rsidR="00121489" w:rsidRPr="008822FD">
        <w:rPr>
          <w:bCs/>
          <w:lang w:val="en-GB"/>
        </w:rPr>
        <w:t xml:space="preserve"> </w:t>
      </w:r>
      <w:r w:rsidR="00BB4212" w:rsidRPr="008822FD">
        <w:rPr>
          <w:bCs/>
          <w:lang w:val="en-GB"/>
        </w:rPr>
        <w:t>(</w:t>
      </w:r>
      <w:r w:rsidR="00C1732B" w:rsidRPr="008822FD">
        <w:rPr>
          <w:bCs/>
          <w:lang w:val="en-GB"/>
        </w:rPr>
        <w:t>fig</w:t>
      </w:r>
      <w:r w:rsidR="00BB4212" w:rsidRPr="008822FD">
        <w:rPr>
          <w:bCs/>
          <w:lang w:val="en-GB"/>
        </w:rPr>
        <w:t>. 4</w:t>
      </w:r>
      <w:r w:rsidR="00E74C15" w:rsidRPr="008822FD">
        <w:rPr>
          <w:bCs/>
          <w:lang w:val="en-GB"/>
        </w:rPr>
        <w:t>.</w:t>
      </w:r>
      <w:r w:rsidR="00235AF6" w:rsidRPr="008822FD">
        <w:rPr>
          <w:bCs/>
          <w:lang w:val="en-GB"/>
        </w:rPr>
        <w:t xml:space="preserve">11 </w:t>
      </w:r>
      <w:r w:rsidR="00C1732B" w:rsidRPr="008822FD">
        <w:rPr>
          <w:bCs/>
          <w:lang w:val="en-GB"/>
        </w:rPr>
        <w:t>and</w:t>
      </w:r>
      <w:r w:rsidR="00BB4212" w:rsidRPr="008822FD">
        <w:rPr>
          <w:bCs/>
          <w:lang w:val="en-GB"/>
        </w:rPr>
        <w:t xml:space="preserve"> </w:t>
      </w:r>
      <w:r w:rsidR="00E74C15" w:rsidRPr="008822FD">
        <w:rPr>
          <w:bCs/>
          <w:lang w:val="en-GB"/>
        </w:rPr>
        <w:t>4.</w:t>
      </w:r>
      <w:r w:rsidR="00235AF6" w:rsidRPr="008822FD">
        <w:rPr>
          <w:bCs/>
          <w:lang w:val="en-GB"/>
        </w:rPr>
        <w:t>12</w:t>
      </w:r>
      <w:r w:rsidR="00121489" w:rsidRPr="008822FD">
        <w:rPr>
          <w:bCs/>
          <w:lang w:val="en-GB"/>
        </w:rPr>
        <w:t xml:space="preserve">), </w:t>
      </w:r>
      <w:r w:rsidR="00C1732B" w:rsidRPr="008822FD">
        <w:rPr>
          <w:bCs/>
          <w:lang w:val="en-GB"/>
        </w:rPr>
        <w:t>as the obtained results respect t</w:t>
      </w:r>
      <w:r w:rsidR="00EF3B3D" w:rsidRPr="008822FD">
        <w:rPr>
          <w:bCs/>
          <w:lang w:val="en-GB"/>
        </w:rPr>
        <w:t>he technical thresholds</w:t>
      </w:r>
      <w:r w:rsidR="00BB4212" w:rsidRPr="008822FD">
        <w:rPr>
          <w:bCs/>
          <w:lang w:val="en-GB"/>
        </w:rPr>
        <w:t xml:space="preserve">. </w:t>
      </w:r>
    </w:p>
    <w:p w14:paraId="50D7567A" w14:textId="275FE997" w:rsidR="00461BBD" w:rsidRPr="008822FD" w:rsidRDefault="00A2266A" w:rsidP="007B15C5">
      <w:pPr>
        <w:tabs>
          <w:tab w:val="left" w:pos="993"/>
        </w:tabs>
        <w:ind w:firstLine="720"/>
        <w:rPr>
          <w:bCs/>
          <w:lang w:val="en-GB"/>
        </w:rPr>
      </w:pPr>
      <w:r w:rsidRPr="008822FD">
        <w:rPr>
          <w:noProof/>
          <w:lang w:val="bg-BG" w:eastAsia="bg-BG"/>
        </w:rPr>
        <w:lastRenderedPageBreak/>
        <mc:AlternateContent>
          <mc:Choice Requires="wpg">
            <w:drawing>
              <wp:anchor distT="0" distB="0" distL="114300" distR="114300" simplePos="0" relativeHeight="251765760" behindDoc="0" locked="0" layoutInCell="1" allowOverlap="1" wp14:anchorId="65BB19CF" wp14:editId="789DD72B">
                <wp:simplePos x="0" y="0"/>
                <wp:positionH relativeFrom="column">
                  <wp:posOffset>647700</wp:posOffset>
                </wp:positionH>
                <wp:positionV relativeFrom="page">
                  <wp:posOffset>514350</wp:posOffset>
                </wp:positionV>
                <wp:extent cx="4419600" cy="8439150"/>
                <wp:effectExtent l="0" t="0" r="0" b="0"/>
                <wp:wrapTopAndBottom/>
                <wp:docPr id="172" name="Group 172"/>
                <wp:cNvGraphicFramePr/>
                <a:graphic xmlns:a="http://schemas.openxmlformats.org/drawingml/2006/main">
                  <a:graphicData uri="http://schemas.microsoft.com/office/word/2010/wordprocessingGroup">
                    <wpg:wgp>
                      <wpg:cNvGrpSpPr/>
                      <wpg:grpSpPr>
                        <a:xfrm>
                          <a:off x="0" y="0"/>
                          <a:ext cx="4419600" cy="8439150"/>
                          <a:chOff x="1438275" y="-347065"/>
                          <a:chExt cx="2269624" cy="5715905"/>
                        </a:xfrm>
                      </wpg:grpSpPr>
                      <pic:pic xmlns:pic="http://schemas.openxmlformats.org/drawingml/2006/picture">
                        <pic:nvPicPr>
                          <pic:cNvPr id="173" name="Picture 173"/>
                          <pic:cNvPicPr/>
                        </pic:nvPicPr>
                        <pic:blipFill rotWithShape="1">
                          <a:blip r:embed="rId49">
                            <a:extLst>
                              <a:ext uri="{28A0092B-C50C-407E-A947-70E740481C1C}">
                                <a14:useLocalDpi xmlns:a14="http://schemas.microsoft.com/office/drawing/2010/main" val="0"/>
                              </a:ext>
                            </a:extLst>
                          </a:blip>
                          <a:srcRect t="35" b="129"/>
                          <a:stretch/>
                        </pic:blipFill>
                        <pic:spPr>
                          <a:xfrm>
                            <a:off x="1438275" y="-347065"/>
                            <a:ext cx="2269624" cy="5298404"/>
                          </a:xfrm>
                          <a:prstGeom prst="rect">
                            <a:avLst/>
                          </a:prstGeom>
                        </pic:spPr>
                      </pic:pic>
                      <wps:wsp>
                        <wps:cNvPr id="174" name="Text Box 174"/>
                        <wps:cNvSpPr txBox="1"/>
                        <wps:spPr>
                          <a:xfrm>
                            <a:off x="1438275" y="4946066"/>
                            <a:ext cx="2269624" cy="422774"/>
                          </a:xfrm>
                          <a:prstGeom prst="rect">
                            <a:avLst/>
                          </a:prstGeom>
                          <a:solidFill>
                            <a:schemeClr val="lt1"/>
                          </a:solidFill>
                          <a:ln w="6350">
                            <a:noFill/>
                          </a:ln>
                        </wps:spPr>
                        <wps:txbx>
                          <w:txbxContent>
                            <w:p w14:paraId="4F4001B2" w14:textId="3BA82E58" w:rsidR="00851286" w:rsidRPr="00235AF6" w:rsidRDefault="00851286" w:rsidP="00262D89">
                              <w:pPr>
                                <w:ind w:firstLine="0"/>
                                <w:jc w:val="center"/>
                                <w:rPr>
                                  <w:lang w:val="bg-BG"/>
                                </w:rPr>
                              </w:pPr>
                              <w:r>
                                <w:rPr>
                                  <w:b/>
                                  <w:bCs/>
                                </w:rPr>
                                <w:t>Fig</w:t>
                              </w:r>
                              <w:r w:rsidRPr="00235AF6">
                                <w:rPr>
                                  <w:b/>
                                  <w:bCs/>
                                  <w:lang w:val="bg-BG"/>
                                </w:rPr>
                                <w:t>. 4.1</w:t>
                              </w:r>
                              <w:r>
                                <w:rPr>
                                  <w:b/>
                                  <w:bCs/>
                                  <w:lang w:val="bg-BG"/>
                                </w:rPr>
                                <w:t>2</w:t>
                              </w:r>
                              <w:r w:rsidRPr="00235AF6">
                                <w:rPr>
                                  <w:b/>
                                  <w:bCs/>
                                  <w:lang w:val="bg-BG"/>
                                </w:rPr>
                                <w:t>.</w:t>
                              </w:r>
                              <w:r w:rsidRPr="00235AF6">
                                <w:rPr>
                                  <w:lang w:val="bg-BG"/>
                                </w:rPr>
                                <w:t xml:space="preserve"> </w:t>
                              </w:r>
                              <w:r>
                                <w:t>Card of the static weight balancing of the wheelsets of locomotive</w:t>
                              </w:r>
                              <w:r>
                                <w:rPr>
                                  <w:lang w:val="bg-BG"/>
                                </w:rPr>
                                <w:t xml:space="preserve"> № 46</w:t>
                              </w:r>
                              <w:r w:rsidRPr="00235AF6">
                                <w:rPr>
                                  <w:lang w:val="bg-BG"/>
                                </w:rPr>
                                <w:t xml:space="preserve">041 </w:t>
                              </w:r>
                              <w:r>
                                <w:t>from measurement</w:t>
                              </w:r>
                              <w:r w:rsidRPr="00235AF6">
                                <w:rPr>
                                  <w:lang w:val="bg-BG"/>
                                </w:rPr>
                                <w:t xml:space="preserve">, </w:t>
                              </w:r>
                              <w:r>
                                <w:t>performed in Burgas locomotive depot on</w:t>
                              </w:r>
                              <w:r>
                                <w:rPr>
                                  <w:lang w:val="bg-BG"/>
                                </w:rPr>
                                <w:t xml:space="preserve"> 13.01.2021.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BB19CF" id="Group 172" o:spid="_x0000_s1182" style="position:absolute;left:0;text-align:left;margin-left:51pt;margin-top:40.5pt;width:348pt;height:664.5pt;z-index:251765760;mso-position-vertical-relative:page;mso-width-relative:margin;mso-height-relative:margin" coordorigin="14382,-3470" coordsize="22696,571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">
                <v:shape id="Picture 173" o:spid="_x0000_s1183" type="#_x0000_t75" style="position:absolute;left:14382;top:-3470;width:22696;height:529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GjtzAAAAA3AAAAA8AAABkcnMvZG93bnJldi54bWxET9tqAjEQfS/4D2EKfavZWqyyNYooFt/E&#10;ywdMN+NmMZksSVa3f28EoW9zONeZLXpnxZVCbDwr+BgWIIgrrxuuFZyOm/cpiJiQNVrPpOCPIizm&#10;g5cZltrfeE/XQ6pFDuFYogKTUltKGStDDuPQt8SZO/vgMGUYaqkD3nK4s3JUFF/SYcO5wWBLK0PV&#10;5dA5BcFMw8j+7n5o3Ww63/U2jfdWqbfXfvkNIlGf/sVP91bn+ZNPeDyTL5DzO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UaO3MAAAADcAAAADwAAAAAAAAAAAAAAAACfAgAA&#10;ZHJzL2Rvd25yZXYueG1sUEsFBgAAAAAEAAQA9wAAAIwDAAAAAA==&#10;">
                  <v:imagedata r:id="rId50" o:title="" croptop="23f" cropbottom="85f"/>
                </v:shape>
                <v:shape id="Text Box 174" o:spid="_x0000_s1184" type="#_x0000_t202" style="position:absolute;left:14382;top:49460;width:22696;height:4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1KgMQA&#10;AADcAAAADwAAAGRycy9kb3ducmV2LnhtbERPS2vCQBC+F/oflin0UnTju6SuItKqeNOopbchO01C&#10;s7Mhu03iv3eFQm/z8T1nvuxMKRqqXWFZwaAfgSBOrS44U3BKPnqvIJxH1lhaJgVXcrBcPD7MMda2&#10;5QM1R5+JEMIuRgW591UspUtzMuj6tiIO3LetDfoA60zqGtsQbko5jKKpNFhwaMixonVO6c/x1yj4&#10;esk+967bnNvRZFS9b5tkdtGJUs9P3eoNhKfO/4v/3Dsd5s/GcH8mXC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NSoDEAAAA3AAAAA8AAAAAAAAAAAAAAAAAmAIAAGRycy9k&#10;b3ducmV2LnhtbFBLBQYAAAAABAAEAPUAAACJAwAAAAA=&#10;" fillcolor="white [3201]" stroked="f" strokeweight=".5pt">
                  <v:textbox>
                    <w:txbxContent>
                      <w:p w14:paraId="4F4001B2" w14:textId="3BA82E58" w:rsidR="00851286" w:rsidRPr="00235AF6" w:rsidRDefault="00851286" w:rsidP="00262D89">
                        <w:pPr>
                          <w:ind w:firstLine="0"/>
                          <w:jc w:val="center"/>
                          <w:rPr>
                            <w:lang w:val="bg-BG"/>
                          </w:rPr>
                        </w:pPr>
                        <w:r>
                          <w:rPr>
                            <w:b/>
                            <w:bCs/>
                          </w:rPr>
                          <w:t>Fig</w:t>
                        </w:r>
                        <w:r w:rsidRPr="00235AF6">
                          <w:rPr>
                            <w:b/>
                            <w:bCs/>
                            <w:lang w:val="bg-BG"/>
                          </w:rPr>
                          <w:t>. 4.1</w:t>
                        </w:r>
                        <w:r>
                          <w:rPr>
                            <w:b/>
                            <w:bCs/>
                            <w:lang w:val="bg-BG"/>
                          </w:rPr>
                          <w:t>2</w:t>
                        </w:r>
                        <w:r w:rsidRPr="00235AF6">
                          <w:rPr>
                            <w:b/>
                            <w:bCs/>
                            <w:lang w:val="bg-BG"/>
                          </w:rPr>
                          <w:t>.</w:t>
                        </w:r>
                        <w:r w:rsidRPr="00235AF6">
                          <w:rPr>
                            <w:lang w:val="bg-BG"/>
                          </w:rPr>
                          <w:t xml:space="preserve"> </w:t>
                        </w:r>
                        <w:r>
                          <w:t>Card of the static weight balancing of the wheelsets of locomotive</w:t>
                        </w:r>
                        <w:r>
                          <w:rPr>
                            <w:lang w:val="bg-BG"/>
                          </w:rPr>
                          <w:t xml:space="preserve"> № 46</w:t>
                        </w:r>
                        <w:r w:rsidRPr="00235AF6">
                          <w:rPr>
                            <w:lang w:val="bg-BG"/>
                          </w:rPr>
                          <w:t xml:space="preserve">041 </w:t>
                        </w:r>
                        <w:r>
                          <w:t>from measurement</w:t>
                        </w:r>
                        <w:r w:rsidRPr="00235AF6">
                          <w:rPr>
                            <w:lang w:val="bg-BG"/>
                          </w:rPr>
                          <w:t xml:space="preserve">, </w:t>
                        </w:r>
                        <w:r>
                          <w:t>performed in Burgas locomotive depot on</w:t>
                        </w:r>
                        <w:r>
                          <w:rPr>
                            <w:lang w:val="bg-BG"/>
                          </w:rPr>
                          <w:t xml:space="preserve"> 13.01.2021.</w:t>
                        </w:r>
                      </w:p>
                    </w:txbxContent>
                  </v:textbox>
                </v:shape>
                <w10:wrap type="topAndBottom" anchory="page"/>
              </v:group>
            </w:pict>
          </mc:Fallback>
        </mc:AlternateContent>
      </w:r>
    </w:p>
    <w:p w14:paraId="0CC7B6FD" w14:textId="6575C809" w:rsidR="00874194" w:rsidRPr="008822FD" w:rsidRDefault="00771ED2" w:rsidP="007B15C5">
      <w:pPr>
        <w:tabs>
          <w:tab w:val="left" w:pos="993"/>
        </w:tabs>
        <w:ind w:firstLine="720"/>
        <w:rPr>
          <w:lang w:val="en-GB"/>
        </w:rPr>
      </w:pPr>
      <w:r w:rsidRPr="008822FD">
        <w:rPr>
          <w:bCs/>
          <w:lang w:val="en-GB"/>
        </w:rPr>
        <w:t>On</w:t>
      </w:r>
      <w:r w:rsidR="00121489" w:rsidRPr="008822FD">
        <w:rPr>
          <w:bCs/>
          <w:lang w:val="en-GB"/>
        </w:rPr>
        <w:t xml:space="preserve"> 21.01.202</w:t>
      </w:r>
      <w:r w:rsidRPr="008822FD">
        <w:rPr>
          <w:bCs/>
          <w:lang w:val="en-GB"/>
        </w:rPr>
        <w:t xml:space="preserve"> in Burgas locomotive depot were performed new measurements of the static load of the wheels of the locomotive under axles (on sets) </w:t>
      </w:r>
      <w:r w:rsidR="00121489" w:rsidRPr="008822FD">
        <w:rPr>
          <w:b/>
          <w:bCs/>
          <w:lang w:val="en-GB"/>
        </w:rPr>
        <w:t>(</w:t>
      </w:r>
      <w:r w:rsidRPr="008822FD">
        <w:rPr>
          <w:b/>
          <w:bCs/>
          <w:lang w:val="en-GB"/>
        </w:rPr>
        <w:t>after the accident</w:t>
      </w:r>
      <w:r w:rsidR="00121489" w:rsidRPr="008822FD">
        <w:rPr>
          <w:b/>
          <w:bCs/>
          <w:lang w:val="en-GB"/>
        </w:rPr>
        <w:t>)</w:t>
      </w:r>
      <w:r w:rsidRPr="008822FD">
        <w:rPr>
          <w:bCs/>
          <w:lang w:val="en-GB"/>
        </w:rPr>
        <w:t xml:space="preserve">, and the results do </w:t>
      </w:r>
      <w:r w:rsidR="00EF3B3D" w:rsidRPr="008822FD">
        <w:rPr>
          <w:bCs/>
          <w:lang w:val="en-GB"/>
        </w:rPr>
        <w:lastRenderedPageBreak/>
        <w:t>not respect the technical thresholds</w:t>
      </w:r>
      <w:r w:rsidRPr="008822FD">
        <w:rPr>
          <w:bCs/>
          <w:lang w:val="en-GB"/>
        </w:rPr>
        <w:t>, then the locomotive is balan</w:t>
      </w:r>
      <w:r w:rsidR="00EF3B3D" w:rsidRPr="008822FD">
        <w:rPr>
          <w:bCs/>
          <w:lang w:val="en-GB"/>
        </w:rPr>
        <w:t xml:space="preserve">ced and brought within the thresholds </w:t>
      </w:r>
      <w:r w:rsidR="00A2266A" w:rsidRPr="008822FD">
        <w:rPr>
          <w:noProof/>
          <w:lang w:val="bg-BG" w:eastAsia="bg-BG"/>
        </w:rPr>
        <mc:AlternateContent>
          <mc:Choice Requires="wpg">
            <w:drawing>
              <wp:anchor distT="0" distB="0" distL="114300" distR="114300" simplePos="0" relativeHeight="251771904" behindDoc="0" locked="0" layoutInCell="1" allowOverlap="1" wp14:anchorId="7FC201F1" wp14:editId="61F965B3">
                <wp:simplePos x="0" y="0"/>
                <wp:positionH relativeFrom="column">
                  <wp:posOffset>314325</wp:posOffset>
                </wp:positionH>
                <wp:positionV relativeFrom="page">
                  <wp:posOffset>1095375</wp:posOffset>
                </wp:positionV>
                <wp:extent cx="5048250" cy="8267065"/>
                <wp:effectExtent l="0" t="0" r="0" b="635"/>
                <wp:wrapTopAndBottom/>
                <wp:docPr id="184" name="Group 184"/>
                <wp:cNvGraphicFramePr/>
                <a:graphic xmlns:a="http://schemas.openxmlformats.org/drawingml/2006/main">
                  <a:graphicData uri="http://schemas.microsoft.com/office/word/2010/wordprocessingGroup">
                    <wpg:wgp>
                      <wpg:cNvGrpSpPr/>
                      <wpg:grpSpPr>
                        <a:xfrm>
                          <a:off x="0" y="0"/>
                          <a:ext cx="5048250" cy="8267065"/>
                          <a:chOff x="1562101" y="723899"/>
                          <a:chExt cx="3609340" cy="5909714"/>
                        </a:xfrm>
                      </wpg:grpSpPr>
                      <pic:pic xmlns:pic="http://schemas.openxmlformats.org/drawingml/2006/picture">
                        <pic:nvPicPr>
                          <pic:cNvPr id="185" name="Картина 20"/>
                          <pic:cNvPicPr/>
                        </pic:nvPicPr>
                        <pic:blipFill rotWithShape="1">
                          <a:blip r:embed="rId51" cstate="print">
                            <a:extLst>
                              <a:ext uri="{28A0092B-C50C-407E-A947-70E740481C1C}">
                                <a14:useLocalDpi xmlns:a14="http://schemas.microsoft.com/office/drawing/2010/main" val="0"/>
                              </a:ext>
                            </a:extLst>
                          </a:blip>
                          <a:srcRect l="13782" t="28642" r="27309" b="2946"/>
                          <a:stretch/>
                        </pic:blipFill>
                        <pic:spPr bwMode="auto">
                          <a:xfrm>
                            <a:off x="1562101" y="723899"/>
                            <a:ext cx="3609340" cy="5587409"/>
                          </a:xfrm>
                          <a:prstGeom prst="rect">
                            <a:avLst/>
                          </a:prstGeom>
                          <a:noFill/>
                          <a:ln>
                            <a:noFill/>
                          </a:ln>
                        </pic:spPr>
                      </pic:pic>
                      <wps:wsp>
                        <wps:cNvPr id="186" name="Text Box 186"/>
                        <wps:cNvSpPr txBox="1"/>
                        <wps:spPr>
                          <a:xfrm>
                            <a:off x="1562101" y="6310665"/>
                            <a:ext cx="3609340" cy="322948"/>
                          </a:xfrm>
                          <a:prstGeom prst="rect">
                            <a:avLst/>
                          </a:prstGeom>
                          <a:solidFill>
                            <a:schemeClr val="lt1"/>
                          </a:solidFill>
                          <a:ln w="6350">
                            <a:noFill/>
                          </a:ln>
                        </wps:spPr>
                        <wps:txbx>
                          <w:txbxContent>
                            <w:p w14:paraId="3899B22A" w14:textId="7380592D" w:rsidR="00851286" w:rsidRPr="00EB453F" w:rsidRDefault="00851286" w:rsidP="00461BBD">
                              <w:pPr>
                                <w:ind w:firstLine="0"/>
                                <w:jc w:val="center"/>
                                <w:rPr>
                                  <w:b/>
                                  <w:bCs/>
                                  <w:lang w:val="bg-BG"/>
                                </w:rPr>
                              </w:pPr>
                              <w:r>
                                <w:rPr>
                                  <w:b/>
                                  <w:bCs/>
                                </w:rPr>
                                <w:t>Fig</w:t>
                              </w:r>
                              <w:r w:rsidRPr="00EB453F">
                                <w:rPr>
                                  <w:b/>
                                  <w:bCs/>
                                  <w:lang w:val="bg-BG"/>
                                </w:rPr>
                                <w:t>. 4.</w:t>
                              </w:r>
                              <w:r>
                                <w:rPr>
                                  <w:b/>
                                  <w:bCs/>
                                  <w:lang w:val="bg-BG"/>
                                </w:rPr>
                                <w:t>13</w:t>
                              </w:r>
                              <w:r w:rsidRPr="00EB453F">
                                <w:rPr>
                                  <w:b/>
                                  <w:bCs/>
                                  <w:lang w:val="bg-BG"/>
                                </w:rPr>
                                <w:t>.</w:t>
                              </w:r>
                              <w:r w:rsidRPr="00461BBD">
                                <w:rPr>
                                  <w:lang w:val="bg-BG"/>
                                </w:rPr>
                                <w:t xml:space="preserve"> </w:t>
                              </w:r>
                              <w:r>
                                <w:t>Card of the static load and the controlled distances of locomotive</w:t>
                              </w:r>
                              <w:r>
                                <w:rPr>
                                  <w:lang w:val="bg-BG"/>
                                </w:rPr>
                                <w:t xml:space="preserve"> 46041 </w:t>
                              </w:r>
                              <w:r>
                                <w:t>from Burgas locomotive depot</w:t>
                              </w:r>
                              <w:r>
                                <w:rPr>
                                  <w:lang w:val="bg-BG"/>
                                </w:rPr>
                                <w:t xml:space="preserve">, </w:t>
                              </w:r>
                              <w:proofErr w:type="spellStart"/>
                              <w:r>
                                <w:rPr>
                                  <w:lang w:val="bg-BG"/>
                                </w:rPr>
                                <w:t>issued</w:t>
                              </w:r>
                              <w:proofErr w:type="spellEnd"/>
                              <w:r>
                                <w:rPr>
                                  <w:lang w:val="bg-BG"/>
                                </w:rPr>
                                <w:t xml:space="preserve"> on 21.01.2021.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C201F1" id="Group 184" o:spid="_x0000_s1185" style="position:absolute;left:0;text-align:left;margin-left:24.75pt;margin-top:86.25pt;width:397.5pt;height:650.95pt;z-index:251771904;mso-position-vertical-relative:page;mso-width-relative:margin;mso-height-relative:margin" coordorigin="15621,7238" coordsize="36093,590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">
                <v:shape id="Картина 20" o:spid="_x0000_s1186" type="#_x0000_t75" style="position:absolute;left:15621;top:7238;width:36093;height:55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jmZvEAAAA3AAAAA8AAABkcnMvZG93bnJldi54bWxET9tqwkAQfRf6D8sUfNONhYikbqS0qEUo&#10;oim2j0N2cqHZ2ZjdmvTvXUHo2xzOdZarwTTiQp2rLSuYTSMQxLnVNZcKPrP1ZAHCeWSNjWVS8EcO&#10;VunDaImJtj0f6HL0pQgh7BJUUHnfJlK6vCKDbmpb4sAVtjPoA+xKqTvsQ7hp5FMUzaXBmkNDhS29&#10;VpT/HH+NApfZ3d6/fc226zj7LuKPTX86n5QaPw4vzyA8Df5ffHe/6zB/EcPtmXCBTK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njmZvEAAAA3AAAAA8AAAAAAAAAAAAAAAAA&#10;nwIAAGRycy9kb3ducmV2LnhtbFBLBQYAAAAABAAEAPcAAACQAwAAAAA=&#10;">
                  <v:imagedata r:id="rId52" o:title="" croptop="18771f" cropbottom="1931f" cropleft="9032f" cropright="17897f"/>
                </v:shape>
                <v:shape id="Text Box 186" o:spid="_x0000_s1187" type="#_x0000_t202" style="position:absolute;left:15621;top:63106;width:36093;height:3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YBS8QA&#10;AADcAAAADwAAAGRycy9kb3ducmV2LnhtbERPS2vCQBC+C/0PyxR6kbqxopXUVaTUB96aaEtvQ3aa&#10;hGZnQ3ZN4r93BaG3+fies1j1phItNa60rGA8ikAQZ1aXnCs4ppvnOQjnkTVWlknBhRyslg+DBcba&#10;dvxJbeJzEULYxaig8L6OpXRZQQbdyNbEgfu1jUEfYJNL3WAXwk0lX6JoJg2WHBoKrOm9oOwvORsF&#10;P8P8++D67ambTCf1x65NX790qtTTY79+A+Gp9//iu3uvw/z5DG7PhAvk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GAUvEAAAA3AAAAA8AAAAAAAAAAAAAAAAAmAIAAGRycy9k&#10;b3ducmV2LnhtbFBLBQYAAAAABAAEAPUAAACJAwAAAAA=&#10;" fillcolor="white [3201]" stroked="f" strokeweight=".5pt">
                  <v:textbox>
                    <w:txbxContent>
                      <w:p w14:paraId="3899B22A" w14:textId="7380592D" w:rsidR="00851286" w:rsidRPr="00EB453F" w:rsidRDefault="00851286" w:rsidP="00461BBD">
                        <w:pPr>
                          <w:ind w:firstLine="0"/>
                          <w:jc w:val="center"/>
                          <w:rPr>
                            <w:b/>
                            <w:bCs/>
                            <w:lang w:val="bg-BG"/>
                          </w:rPr>
                        </w:pPr>
                        <w:r>
                          <w:rPr>
                            <w:b/>
                            <w:bCs/>
                          </w:rPr>
                          <w:t>Fig</w:t>
                        </w:r>
                        <w:r w:rsidRPr="00EB453F">
                          <w:rPr>
                            <w:b/>
                            <w:bCs/>
                            <w:lang w:val="bg-BG"/>
                          </w:rPr>
                          <w:t>. 4.</w:t>
                        </w:r>
                        <w:r>
                          <w:rPr>
                            <w:b/>
                            <w:bCs/>
                            <w:lang w:val="bg-BG"/>
                          </w:rPr>
                          <w:t>13</w:t>
                        </w:r>
                        <w:r w:rsidRPr="00EB453F">
                          <w:rPr>
                            <w:b/>
                            <w:bCs/>
                            <w:lang w:val="bg-BG"/>
                          </w:rPr>
                          <w:t>.</w:t>
                        </w:r>
                        <w:r w:rsidRPr="00461BBD">
                          <w:rPr>
                            <w:lang w:val="bg-BG"/>
                          </w:rPr>
                          <w:t xml:space="preserve"> </w:t>
                        </w:r>
                        <w:r>
                          <w:t>Card of the static load and the controlled distances of locomotive</w:t>
                        </w:r>
                        <w:r>
                          <w:rPr>
                            <w:lang w:val="bg-BG"/>
                          </w:rPr>
                          <w:t xml:space="preserve"> 46041 </w:t>
                        </w:r>
                        <w:r>
                          <w:t>from Burgas locomotive depot</w:t>
                        </w:r>
                        <w:r>
                          <w:rPr>
                            <w:lang w:val="bg-BG"/>
                          </w:rPr>
                          <w:t>, issued on 21.01.2021.</w:t>
                        </w:r>
                      </w:p>
                    </w:txbxContent>
                  </v:textbox>
                </v:shape>
                <w10:wrap type="topAndBottom" anchory="page"/>
              </v:group>
            </w:pict>
          </mc:Fallback>
        </mc:AlternateContent>
      </w:r>
      <w:r w:rsidR="00BB4212" w:rsidRPr="008822FD">
        <w:rPr>
          <w:bCs/>
          <w:lang w:val="en-GB"/>
        </w:rPr>
        <w:t>(</w:t>
      </w:r>
      <w:r w:rsidRPr="008822FD">
        <w:rPr>
          <w:bCs/>
          <w:lang w:val="en-GB"/>
        </w:rPr>
        <w:t>fig</w:t>
      </w:r>
      <w:r w:rsidR="00BB4212" w:rsidRPr="008822FD">
        <w:rPr>
          <w:bCs/>
          <w:lang w:val="en-GB"/>
        </w:rPr>
        <w:t xml:space="preserve">. </w:t>
      </w:r>
      <w:r w:rsidR="00E74C15" w:rsidRPr="008822FD">
        <w:rPr>
          <w:bCs/>
          <w:lang w:val="en-GB"/>
        </w:rPr>
        <w:t>4.1</w:t>
      </w:r>
      <w:r w:rsidR="00461BBD" w:rsidRPr="008822FD">
        <w:rPr>
          <w:bCs/>
          <w:lang w:val="en-GB"/>
        </w:rPr>
        <w:t>3</w:t>
      </w:r>
      <w:r w:rsidR="00BB4212" w:rsidRPr="008822FD">
        <w:rPr>
          <w:bCs/>
          <w:lang w:val="en-GB"/>
        </w:rPr>
        <w:t xml:space="preserve"> </w:t>
      </w:r>
      <w:r w:rsidRPr="008822FD">
        <w:rPr>
          <w:bCs/>
          <w:lang w:val="en-GB"/>
        </w:rPr>
        <w:t>and</w:t>
      </w:r>
      <w:r w:rsidR="00BB4212" w:rsidRPr="008822FD">
        <w:rPr>
          <w:bCs/>
          <w:lang w:val="en-GB"/>
        </w:rPr>
        <w:t xml:space="preserve"> </w:t>
      </w:r>
      <w:r w:rsidR="00E74C15" w:rsidRPr="008822FD">
        <w:rPr>
          <w:bCs/>
          <w:lang w:val="en-GB"/>
        </w:rPr>
        <w:t>4.1</w:t>
      </w:r>
      <w:r w:rsidR="00461BBD" w:rsidRPr="008822FD">
        <w:rPr>
          <w:bCs/>
          <w:lang w:val="en-GB"/>
        </w:rPr>
        <w:t>4</w:t>
      </w:r>
      <w:r w:rsidR="00BB4212" w:rsidRPr="008822FD">
        <w:rPr>
          <w:bCs/>
          <w:lang w:val="en-GB"/>
        </w:rPr>
        <w:t>).</w:t>
      </w:r>
      <w:r w:rsidR="00BB4212" w:rsidRPr="008822FD">
        <w:rPr>
          <w:lang w:val="en-GB"/>
        </w:rPr>
        <w:t xml:space="preserve"> </w:t>
      </w:r>
    </w:p>
    <w:p w14:paraId="6900EA86" w14:textId="6BA6C5AF" w:rsidR="00961E26" w:rsidRPr="008822FD" w:rsidRDefault="007C42CA" w:rsidP="007C42CA">
      <w:pPr>
        <w:tabs>
          <w:tab w:val="left" w:pos="7620"/>
        </w:tabs>
        <w:ind w:firstLine="720"/>
        <w:rPr>
          <w:lang w:val="en-GB"/>
        </w:rPr>
      </w:pPr>
      <w:r w:rsidRPr="008822FD">
        <w:rPr>
          <w:noProof/>
          <w:lang w:val="bg-BG" w:eastAsia="bg-BG"/>
        </w:rPr>
        <w:lastRenderedPageBreak/>
        <mc:AlternateContent>
          <mc:Choice Requires="wpg">
            <w:drawing>
              <wp:anchor distT="0" distB="0" distL="114300" distR="114300" simplePos="0" relativeHeight="251769856" behindDoc="0" locked="0" layoutInCell="1" allowOverlap="1" wp14:anchorId="64110532" wp14:editId="626584DC">
                <wp:simplePos x="0" y="0"/>
                <wp:positionH relativeFrom="column">
                  <wp:posOffset>981075</wp:posOffset>
                </wp:positionH>
                <wp:positionV relativeFrom="page">
                  <wp:posOffset>714375</wp:posOffset>
                </wp:positionV>
                <wp:extent cx="4095750" cy="8848090"/>
                <wp:effectExtent l="0" t="0" r="0" b="0"/>
                <wp:wrapTopAndBottom/>
                <wp:docPr id="181" name="Group 181"/>
                <wp:cNvGraphicFramePr/>
                <a:graphic xmlns:a="http://schemas.openxmlformats.org/drawingml/2006/main">
                  <a:graphicData uri="http://schemas.microsoft.com/office/word/2010/wordprocessingGroup">
                    <wpg:wgp>
                      <wpg:cNvGrpSpPr/>
                      <wpg:grpSpPr>
                        <a:xfrm>
                          <a:off x="0" y="0"/>
                          <a:ext cx="4095750" cy="8848090"/>
                          <a:chOff x="1771649" y="-438150"/>
                          <a:chExt cx="2628901" cy="5854855"/>
                        </a:xfrm>
                      </wpg:grpSpPr>
                      <pic:pic xmlns:pic="http://schemas.openxmlformats.org/drawingml/2006/picture">
                        <pic:nvPicPr>
                          <pic:cNvPr id="182" name="Picture 182"/>
                          <pic:cNvPicPr/>
                        </pic:nvPicPr>
                        <pic:blipFill rotWithShape="1">
                          <a:blip r:embed="rId21" cstate="print">
                            <a:extLst>
                              <a:ext uri="{28A0092B-C50C-407E-A947-70E740481C1C}">
                                <a14:useLocalDpi xmlns:a14="http://schemas.microsoft.com/office/drawing/2010/main" val="0"/>
                              </a:ext>
                            </a:extLst>
                          </a:blip>
                          <a:srcRect l="24249" t="2233" r="12575"/>
                          <a:stretch/>
                        </pic:blipFill>
                        <pic:spPr>
                          <a:xfrm>
                            <a:off x="1771650" y="-438150"/>
                            <a:ext cx="2628900" cy="5419725"/>
                          </a:xfrm>
                          <a:prstGeom prst="rect">
                            <a:avLst/>
                          </a:prstGeom>
                        </pic:spPr>
                      </pic:pic>
                      <wps:wsp>
                        <wps:cNvPr id="183" name="Text Box 183"/>
                        <wps:cNvSpPr txBox="1"/>
                        <wps:spPr>
                          <a:xfrm>
                            <a:off x="1771649" y="4981575"/>
                            <a:ext cx="2628901" cy="435130"/>
                          </a:xfrm>
                          <a:prstGeom prst="rect">
                            <a:avLst/>
                          </a:prstGeom>
                          <a:solidFill>
                            <a:schemeClr val="lt1"/>
                          </a:solidFill>
                          <a:ln w="6350">
                            <a:noFill/>
                          </a:ln>
                        </wps:spPr>
                        <wps:txbx>
                          <w:txbxContent>
                            <w:p w14:paraId="2444DD10" w14:textId="58FBBAF1" w:rsidR="00851286" w:rsidRPr="007C42CA" w:rsidRDefault="00851286" w:rsidP="00461BBD">
                              <w:pPr>
                                <w:ind w:firstLine="0"/>
                                <w:jc w:val="center"/>
                                <w:rPr>
                                  <w:lang w:val="bg-BG"/>
                                </w:rPr>
                              </w:pPr>
                              <w:r>
                                <w:rPr>
                                  <w:b/>
                                  <w:bCs/>
                                </w:rPr>
                                <w:t>Fig</w:t>
                              </w:r>
                              <w:r w:rsidRPr="007C42CA">
                                <w:rPr>
                                  <w:b/>
                                  <w:bCs/>
                                  <w:lang w:val="bg-BG"/>
                                </w:rPr>
                                <w:t xml:space="preserve">. </w:t>
                              </w:r>
                              <w:r>
                                <w:rPr>
                                  <w:b/>
                                  <w:bCs/>
                                  <w:lang w:val="bg-BG"/>
                                </w:rPr>
                                <w:t>4.</w:t>
                              </w:r>
                              <w:r w:rsidRPr="007C42CA">
                                <w:rPr>
                                  <w:b/>
                                  <w:bCs/>
                                  <w:lang w:val="bg-BG"/>
                                </w:rPr>
                                <w:t>1</w:t>
                              </w:r>
                              <w:r>
                                <w:rPr>
                                  <w:b/>
                                  <w:bCs/>
                                  <w:lang w:val="bg-BG"/>
                                </w:rPr>
                                <w:t>4</w:t>
                              </w:r>
                              <w:r w:rsidRPr="007C42CA">
                                <w:rPr>
                                  <w:b/>
                                  <w:bCs/>
                                  <w:lang w:val="bg-BG"/>
                                </w:rPr>
                                <w:t>.</w:t>
                              </w:r>
                              <w:r w:rsidRPr="007C42CA">
                                <w:rPr>
                                  <w:lang w:val="bg-BG"/>
                                </w:rPr>
                                <w:t xml:space="preserve"> </w:t>
                              </w:r>
                              <w:r>
                                <w:t>Card of the static weight balancing of the wheelsets of locomotive</w:t>
                              </w:r>
                              <w:r>
                                <w:rPr>
                                  <w:lang w:val="bg-BG"/>
                                </w:rPr>
                                <w:t xml:space="preserve"> № 46</w:t>
                              </w:r>
                              <w:r w:rsidRPr="007C42CA">
                                <w:rPr>
                                  <w:lang w:val="bg-BG"/>
                                </w:rPr>
                                <w:t xml:space="preserve">041 </w:t>
                              </w:r>
                              <w:r>
                                <w:t xml:space="preserve">from measurement, performed in Burgas locomotive depot on </w:t>
                              </w:r>
                              <w:r>
                                <w:rPr>
                                  <w:lang w:val="bg-BG"/>
                                </w:rPr>
                                <w:t>21.01.2021</w:t>
                              </w:r>
                              <w:r w:rsidRPr="007C42CA">
                                <w:rPr>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110532" id="Group 181" o:spid="_x0000_s1188" style="position:absolute;left:0;text-align:left;margin-left:77.25pt;margin-top:56.25pt;width:322.5pt;height:696.7pt;z-index:251769856;mso-position-vertical-relative:page;mso-width-relative:margin;mso-height-relative:margin" coordorigin="17716,-4381" coordsize="26289,585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">
                <v:shape id="Picture 182" o:spid="_x0000_s1189" type="#_x0000_t75" style="position:absolute;left:17716;top:-4381;width:26289;height:54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mag7CAAAA3AAAAA8AAABkcnMvZG93bnJldi54bWxET01rwkAQvRf8D8sIvZS60YDV1FVEELz0&#10;oCn0OmTHJDU7G7JjTP+9WxC8zeN9zmozuEb11IXas4HpJAFFXHhbc2ngO9+/L0AFQbbYeCYDfxRg&#10;sx69rDCz/sZH6k9SqhjCIUMDlUibaR2KihyGiW+JI3f2nUOJsCu17fAWw12jZ0ky1w5rjg0VtrSr&#10;qLicrs7A275M80H6PJ3Ol7uPn9+va3oUY17Hw/YTlNAgT/HDfbBx/mIG/8/EC/T6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pmoOwgAAANwAAAAPAAAAAAAAAAAAAAAAAJ8C&#10;AABkcnMvZG93bnJldi54bWxQSwUGAAAAAAQABAD3AAAAjgMAAAAA&#10;">
                  <v:imagedata r:id="rId22" o:title="" croptop="1463f" cropleft="15892f" cropright="8241f"/>
                </v:shape>
                <v:shape id="Text Box 183" o:spid="_x0000_s1190" type="#_x0000_t202" style="position:absolute;left:17716;top:49815;width:26289;height:4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Gi08QA&#10;AADcAAAADwAAAGRycy9kb3ducmV2LnhtbERPTWvCQBC9C/0PyxR6Ed20wVaiq5TSVvGmUUtvQ3ZM&#10;QrOzIbtN4r93BcHbPN7nzJe9qURLjSstK3geRyCIM6tLzhXs06/RFITzyBory6TgTA6Wi4fBHBNt&#10;O95Su/O5CCHsElRQeF8nUrqsIINubGviwJ1sY9AH2ORSN9iFcFPJlyh6lQZLDg0F1vRRUPa3+zcK&#10;fof5z8b134cunsT156pN3446VerpsX+fgfDU+7v45l7rMH8aw/WZcIFcX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xotPEAAAA3AAAAA8AAAAAAAAAAAAAAAAAmAIAAGRycy9k&#10;b3ducmV2LnhtbFBLBQYAAAAABAAEAPUAAACJAwAAAAA=&#10;" fillcolor="white [3201]" stroked="f" strokeweight=".5pt">
                  <v:textbox>
                    <w:txbxContent>
                      <w:p w14:paraId="2444DD10" w14:textId="58FBBAF1" w:rsidR="00851286" w:rsidRPr="007C42CA" w:rsidRDefault="00851286" w:rsidP="00461BBD">
                        <w:pPr>
                          <w:ind w:firstLine="0"/>
                          <w:jc w:val="center"/>
                          <w:rPr>
                            <w:lang w:val="bg-BG"/>
                          </w:rPr>
                        </w:pPr>
                        <w:r>
                          <w:rPr>
                            <w:b/>
                            <w:bCs/>
                          </w:rPr>
                          <w:t>Fig</w:t>
                        </w:r>
                        <w:r w:rsidRPr="007C42CA">
                          <w:rPr>
                            <w:b/>
                            <w:bCs/>
                            <w:lang w:val="bg-BG"/>
                          </w:rPr>
                          <w:t xml:space="preserve">. </w:t>
                        </w:r>
                        <w:r>
                          <w:rPr>
                            <w:b/>
                            <w:bCs/>
                            <w:lang w:val="bg-BG"/>
                          </w:rPr>
                          <w:t>4.</w:t>
                        </w:r>
                        <w:r w:rsidRPr="007C42CA">
                          <w:rPr>
                            <w:b/>
                            <w:bCs/>
                            <w:lang w:val="bg-BG"/>
                          </w:rPr>
                          <w:t>1</w:t>
                        </w:r>
                        <w:r>
                          <w:rPr>
                            <w:b/>
                            <w:bCs/>
                            <w:lang w:val="bg-BG"/>
                          </w:rPr>
                          <w:t>4</w:t>
                        </w:r>
                        <w:r w:rsidRPr="007C42CA">
                          <w:rPr>
                            <w:b/>
                            <w:bCs/>
                            <w:lang w:val="bg-BG"/>
                          </w:rPr>
                          <w:t>.</w:t>
                        </w:r>
                        <w:r w:rsidRPr="007C42CA">
                          <w:rPr>
                            <w:lang w:val="bg-BG"/>
                          </w:rPr>
                          <w:t xml:space="preserve"> </w:t>
                        </w:r>
                        <w:r>
                          <w:t>Card of the static weight balancing of the wheelsets of locomotive</w:t>
                        </w:r>
                        <w:r>
                          <w:rPr>
                            <w:lang w:val="bg-BG"/>
                          </w:rPr>
                          <w:t xml:space="preserve"> № 46</w:t>
                        </w:r>
                        <w:r w:rsidRPr="007C42CA">
                          <w:rPr>
                            <w:lang w:val="bg-BG"/>
                          </w:rPr>
                          <w:t xml:space="preserve">041 </w:t>
                        </w:r>
                        <w:r>
                          <w:t xml:space="preserve">from measurement, performed in Burgas locomotive depot on </w:t>
                        </w:r>
                        <w:r>
                          <w:rPr>
                            <w:lang w:val="bg-BG"/>
                          </w:rPr>
                          <w:t>21.01.2021</w:t>
                        </w:r>
                        <w:r w:rsidRPr="007C42CA">
                          <w:rPr>
                            <w:lang w:val="bg-BG"/>
                          </w:rPr>
                          <w:t>.</w:t>
                        </w:r>
                      </w:p>
                    </w:txbxContent>
                  </v:textbox>
                </v:shape>
                <w10:wrap type="topAndBottom" anchory="page"/>
              </v:group>
            </w:pict>
          </mc:Fallback>
        </mc:AlternateContent>
      </w:r>
      <w:r w:rsidRPr="008822FD">
        <w:rPr>
          <w:lang w:val="en-GB"/>
        </w:rPr>
        <w:tab/>
      </w:r>
    </w:p>
    <w:p w14:paraId="5061A6ED" w14:textId="2305FA9D" w:rsidR="00BB4FBC" w:rsidRPr="008822FD" w:rsidRDefault="00E40290" w:rsidP="00BB4FBC">
      <w:pPr>
        <w:rPr>
          <w:lang w:val="en-GB"/>
        </w:rPr>
      </w:pPr>
      <w:r w:rsidRPr="008822FD">
        <w:rPr>
          <w:noProof/>
          <w:lang w:val="bg-BG" w:eastAsia="bg-BG"/>
        </w:rPr>
        <w:lastRenderedPageBreak/>
        <mc:AlternateContent>
          <mc:Choice Requires="wpg">
            <w:drawing>
              <wp:anchor distT="0" distB="0" distL="114300" distR="114300" simplePos="0" relativeHeight="251722752" behindDoc="0" locked="0" layoutInCell="1" allowOverlap="1" wp14:anchorId="33A17746" wp14:editId="219A341F">
                <wp:simplePos x="0" y="0"/>
                <wp:positionH relativeFrom="column">
                  <wp:posOffset>647700</wp:posOffset>
                </wp:positionH>
                <wp:positionV relativeFrom="page">
                  <wp:posOffset>1181100</wp:posOffset>
                </wp:positionV>
                <wp:extent cx="4872355" cy="7419975"/>
                <wp:effectExtent l="0" t="0" r="4445" b="0"/>
                <wp:wrapTopAndBottom/>
                <wp:docPr id="28" name="Group 28"/>
                <wp:cNvGraphicFramePr/>
                <a:graphic xmlns:a="http://schemas.openxmlformats.org/drawingml/2006/main">
                  <a:graphicData uri="http://schemas.microsoft.com/office/word/2010/wordprocessingGroup">
                    <wpg:wgp>
                      <wpg:cNvGrpSpPr/>
                      <wpg:grpSpPr>
                        <a:xfrm>
                          <a:off x="0" y="0"/>
                          <a:ext cx="4872355" cy="7419975"/>
                          <a:chOff x="0" y="0"/>
                          <a:chExt cx="4270256" cy="6500952"/>
                        </a:xfrm>
                      </wpg:grpSpPr>
                      <pic:pic xmlns:pic="http://schemas.openxmlformats.org/drawingml/2006/picture">
                        <pic:nvPicPr>
                          <pic:cNvPr id="145" name="Picture 145"/>
                          <pic:cNvPicPr/>
                        </pic:nvPicPr>
                        <pic:blipFill>
                          <a:blip r:embed="rId53" cstate="print">
                            <a:extLst>
                              <a:ext uri="{28A0092B-C50C-407E-A947-70E740481C1C}">
                                <a14:useLocalDpi xmlns:a14="http://schemas.microsoft.com/office/drawing/2010/main" val="0"/>
                              </a:ext>
                            </a:extLst>
                          </a:blip>
                          <a:srcRect/>
                          <a:stretch/>
                        </pic:blipFill>
                        <pic:spPr>
                          <a:xfrm>
                            <a:off x="0" y="0"/>
                            <a:ext cx="4270256" cy="5978360"/>
                          </a:xfrm>
                          <a:prstGeom prst="rect">
                            <a:avLst/>
                          </a:prstGeom>
                        </pic:spPr>
                      </pic:pic>
                      <wps:wsp>
                        <wps:cNvPr id="146" name="Text Box 88"/>
                        <wps:cNvSpPr txBox="1"/>
                        <wps:spPr>
                          <a:xfrm>
                            <a:off x="1" y="5978360"/>
                            <a:ext cx="4224064" cy="522592"/>
                          </a:xfrm>
                          <a:prstGeom prst="rect">
                            <a:avLst/>
                          </a:prstGeom>
                          <a:noFill/>
                          <a:ln w="6350">
                            <a:noFill/>
                          </a:ln>
                        </wps:spPr>
                        <wps:txbx>
                          <w:txbxContent>
                            <w:p w14:paraId="54699411" w14:textId="47C6E826" w:rsidR="00851286" w:rsidRPr="007C42CA" w:rsidRDefault="00851286" w:rsidP="00EF58E0">
                              <w:pPr>
                                <w:ind w:firstLine="0"/>
                                <w:jc w:val="center"/>
                                <w:rPr>
                                  <w:lang w:val="bg-BG"/>
                                </w:rPr>
                              </w:pPr>
                              <w:r>
                                <w:rPr>
                                  <w:b/>
                                  <w:bCs/>
                                </w:rPr>
                                <w:t>Fig</w:t>
                              </w:r>
                              <w:r>
                                <w:rPr>
                                  <w:b/>
                                  <w:bCs/>
                                  <w:lang w:val="bg-BG"/>
                                </w:rPr>
                                <w:t xml:space="preserve">. 4.15. </w:t>
                              </w:r>
                              <w:r>
                                <w:rPr>
                                  <w:bCs/>
                                </w:rPr>
                                <w:t>Card of measurement of the controlled distances from the suspension and guidance of the bogies of locomotive</w:t>
                              </w:r>
                              <w:r>
                                <w:rPr>
                                  <w:lang w:val="bg-BG"/>
                                </w:rPr>
                                <w:t xml:space="preserve"> № 46041, </w:t>
                              </w:r>
                              <w:r>
                                <w:t>issued on</w:t>
                              </w:r>
                              <w:r>
                                <w:rPr>
                                  <w:lang w:val="bg-BG"/>
                                </w:rPr>
                                <w:t xml:space="preserve"> 05.08.2020 – </w:t>
                              </w:r>
                              <w:r>
                                <w:t>sheet</w:t>
                              </w:r>
                              <w:r>
                                <w:rPr>
                                  <w:lang w:val="bg-BG"/>
                                </w:rPr>
                                <w:t xml:space="preserve"> 1</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A17746" id="Group 28" o:spid="_x0000_s1191" style="position:absolute;left:0;text-align:left;margin-left:51pt;margin-top:93pt;width:383.65pt;height:584.25pt;z-index:251722752;mso-position-vertical-relative:page;mso-width-relative:margin;mso-height-relative:margin" coordsize="42702,65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">
                <v:shape id="Picture 145" o:spid="_x0000_s1192" type="#_x0000_t75" style="position:absolute;width:42702;height:597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zo3EAAAA3AAAAA8AAABkcnMvZG93bnJldi54bWxET01rwkAQvRf8D8sIvelGsUWimyBCaHvI&#10;obaoxyE7JtHsbLq71fTfdwtCb/N4n7POB9OJKznfWlYwmyYgiCurW64VfH4UkyUIH5A1dpZJwQ95&#10;yLPRwxpTbW/8TtddqEUMYZ+igiaEPpXSVw0Z9FPbE0fuZJ3BEKGrpXZ4i+Gmk/MkeZYGW44NDfa0&#10;bai67L6NgjIcN86/vXC3LA77YnEqz1+zUqnH8bBZgQg0hH/x3f2q4/zFE/w9Ey+Q2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hzo3EAAAA3AAAAA8AAAAAAAAAAAAAAAAA&#10;nwIAAGRycy9kb3ducmV2LnhtbFBLBQYAAAAABAAEAPcAAACQAwAAAAA=&#10;">
                  <v:imagedata r:id="rId54" o:title=""/>
                </v:shape>
                <v:shape id="Text Box 88" o:spid="_x0000_s1193" type="#_x0000_t202" style="position:absolute;top:59783;width:42240;height:5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uOLMUA&#10;AADcAAAADwAAAGRycy9kb3ducmV2LnhtbERPS2vCQBC+F/wPyxR6q5uGKiF1FQmIpdSDj0tv0+yY&#10;hO7OxuwaU3+9Wyh4m4/vObPFYI3oqfONYwUv4wQEcel0w5WCw371nIHwAVmjcUwKfsnDYj56mGGu&#10;3YW31O9CJWII+xwV1CG0uZS+rMmiH7uWOHJH11kMEXaV1B1eYrg1Mk2SqbTYcGyosaWipvJnd7YK&#10;PorVBrffqc2uplh/Hpft6fA1UerpcVi+gQg0hLv43/2u4/zXKfw9Ey+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W44sxQAAANwAAAAPAAAAAAAAAAAAAAAAAJgCAABkcnMv&#10;ZG93bnJldi54bWxQSwUGAAAAAAQABAD1AAAAigMAAAAA&#10;" filled="f" stroked="f" strokeweight=".5pt">
                  <v:textbox>
                    <w:txbxContent>
                      <w:p w14:paraId="54699411" w14:textId="47C6E826" w:rsidR="00851286" w:rsidRPr="007C42CA" w:rsidRDefault="00851286" w:rsidP="00EF58E0">
                        <w:pPr>
                          <w:ind w:firstLine="0"/>
                          <w:jc w:val="center"/>
                          <w:rPr>
                            <w:lang w:val="bg-BG"/>
                          </w:rPr>
                        </w:pPr>
                        <w:r>
                          <w:rPr>
                            <w:b/>
                            <w:bCs/>
                          </w:rPr>
                          <w:t>Fig</w:t>
                        </w:r>
                        <w:r>
                          <w:rPr>
                            <w:b/>
                            <w:bCs/>
                            <w:lang w:val="bg-BG"/>
                          </w:rPr>
                          <w:t xml:space="preserve">. 4.15. </w:t>
                        </w:r>
                        <w:r>
                          <w:rPr>
                            <w:bCs/>
                          </w:rPr>
                          <w:t>Card of measurement of the controlled distances from the suspension and guidance of the bogies of locomotive</w:t>
                        </w:r>
                        <w:r>
                          <w:rPr>
                            <w:lang w:val="bg-BG"/>
                          </w:rPr>
                          <w:t xml:space="preserve"> № 46041, </w:t>
                        </w:r>
                        <w:r>
                          <w:t>issued on</w:t>
                        </w:r>
                        <w:r>
                          <w:rPr>
                            <w:lang w:val="bg-BG"/>
                          </w:rPr>
                          <w:t xml:space="preserve"> 05.08.2020 – </w:t>
                        </w:r>
                        <w:r>
                          <w:t>sheet</w:t>
                        </w:r>
                        <w:r>
                          <w:rPr>
                            <w:lang w:val="bg-BG"/>
                          </w:rPr>
                          <w:t xml:space="preserve"> 1</w:t>
                        </w:r>
                      </w:p>
                    </w:txbxContent>
                  </v:textbox>
                </v:shape>
                <w10:wrap type="topAndBottom" anchory="page"/>
              </v:group>
            </w:pict>
          </mc:Fallback>
        </mc:AlternateContent>
      </w:r>
      <w:r w:rsidR="00B34A65" w:rsidRPr="008822FD">
        <w:rPr>
          <w:lang w:val="en-GB"/>
        </w:rPr>
        <w:t xml:space="preserve">There are performed cards of measurement of the control distances from the suspension and </w:t>
      </w:r>
      <w:r w:rsidR="001A6D91" w:rsidRPr="008822FD">
        <w:rPr>
          <w:lang w:val="en-GB"/>
        </w:rPr>
        <w:t xml:space="preserve">guidance </w:t>
      </w:r>
      <w:r w:rsidR="00B34A65" w:rsidRPr="008822FD">
        <w:rPr>
          <w:lang w:val="en-GB"/>
        </w:rPr>
        <w:t>of the bogies of electric locomotive</w:t>
      </w:r>
      <w:r w:rsidR="00BB4FBC" w:rsidRPr="008822FD">
        <w:rPr>
          <w:lang w:val="en-GB"/>
        </w:rPr>
        <w:t xml:space="preserve"> № 46041 </w:t>
      </w:r>
      <w:r w:rsidR="00B34A65" w:rsidRPr="008822FD">
        <w:rPr>
          <w:lang w:val="en-GB"/>
        </w:rPr>
        <w:t>from</w:t>
      </w:r>
      <w:r w:rsidR="00BB4FBC" w:rsidRPr="008822FD">
        <w:rPr>
          <w:lang w:val="en-GB"/>
        </w:rPr>
        <w:t xml:space="preserve"> 13.01.2021. </w:t>
      </w:r>
      <w:r w:rsidR="00BB4FBC" w:rsidRPr="008822FD">
        <w:rPr>
          <w:b/>
          <w:lang w:val="en-GB"/>
        </w:rPr>
        <w:t>(</w:t>
      </w:r>
      <w:proofErr w:type="gramStart"/>
      <w:r w:rsidR="006B0C8F" w:rsidRPr="008822FD">
        <w:rPr>
          <w:b/>
          <w:lang w:val="en-GB"/>
        </w:rPr>
        <w:t>before</w:t>
      </w:r>
      <w:proofErr w:type="gramEnd"/>
      <w:r w:rsidR="006B0C8F" w:rsidRPr="008822FD">
        <w:rPr>
          <w:b/>
          <w:lang w:val="en-GB"/>
        </w:rPr>
        <w:t xml:space="preserve"> the accident</w:t>
      </w:r>
      <w:r w:rsidR="00BB4FBC" w:rsidRPr="008822FD">
        <w:rPr>
          <w:b/>
          <w:lang w:val="en-GB"/>
        </w:rPr>
        <w:t xml:space="preserve">) </w:t>
      </w:r>
      <w:r w:rsidR="006B0C8F" w:rsidRPr="008822FD">
        <w:rPr>
          <w:lang w:val="en-GB"/>
        </w:rPr>
        <w:t xml:space="preserve">and on </w:t>
      </w:r>
      <w:r w:rsidR="00BB4FBC" w:rsidRPr="008822FD">
        <w:rPr>
          <w:lang w:val="en-GB"/>
        </w:rPr>
        <w:t xml:space="preserve">21.01.2021 </w:t>
      </w:r>
      <w:r w:rsidR="00BB4FBC" w:rsidRPr="008822FD">
        <w:rPr>
          <w:b/>
          <w:lang w:val="en-GB"/>
        </w:rPr>
        <w:t>(</w:t>
      </w:r>
      <w:r w:rsidR="00B34A65" w:rsidRPr="008822FD">
        <w:rPr>
          <w:b/>
          <w:lang w:val="en-GB"/>
        </w:rPr>
        <w:t>before the accident</w:t>
      </w:r>
      <w:r w:rsidR="00BB4FBC" w:rsidRPr="008822FD">
        <w:rPr>
          <w:b/>
          <w:lang w:val="en-GB"/>
        </w:rPr>
        <w:t>)</w:t>
      </w:r>
      <w:r w:rsidR="000F2225" w:rsidRPr="008822FD">
        <w:rPr>
          <w:lang w:val="en-GB"/>
        </w:rPr>
        <w:t xml:space="preserve"> </w:t>
      </w:r>
      <w:r w:rsidR="00B34A65" w:rsidRPr="008822FD">
        <w:rPr>
          <w:lang w:val="en-GB"/>
        </w:rPr>
        <w:t>fig</w:t>
      </w:r>
      <w:r w:rsidR="000F2225" w:rsidRPr="008822FD">
        <w:rPr>
          <w:lang w:val="en-GB"/>
        </w:rPr>
        <w:t xml:space="preserve">. 4.15 </w:t>
      </w:r>
      <w:r w:rsidR="00B34A65" w:rsidRPr="008822FD">
        <w:rPr>
          <w:lang w:val="en-GB"/>
        </w:rPr>
        <w:t>and fig</w:t>
      </w:r>
      <w:r w:rsidR="000F2225" w:rsidRPr="008822FD">
        <w:rPr>
          <w:lang w:val="en-GB"/>
        </w:rPr>
        <w:t>. 4.16</w:t>
      </w:r>
      <w:r w:rsidR="00BB4FBC" w:rsidRPr="008822FD">
        <w:rPr>
          <w:lang w:val="en-GB"/>
        </w:rPr>
        <w:t>;</w:t>
      </w:r>
      <w:r w:rsidR="000D0AEB" w:rsidRPr="008822FD">
        <w:rPr>
          <w:lang w:val="en-GB"/>
        </w:rPr>
        <w:t xml:space="preserve"> </w:t>
      </w:r>
    </w:p>
    <w:p w14:paraId="0971CF96" w14:textId="500666C1" w:rsidR="005F37C1" w:rsidRPr="008822FD" w:rsidRDefault="005F37C1" w:rsidP="00BB4FBC">
      <w:pPr>
        <w:rPr>
          <w:lang w:val="en-GB"/>
        </w:rPr>
      </w:pPr>
    </w:p>
    <w:p w14:paraId="4B1C619A" w14:textId="1DB7D4CE" w:rsidR="00E40290" w:rsidRPr="008822FD" w:rsidRDefault="00E40290" w:rsidP="00420598">
      <w:pPr>
        <w:ind w:firstLine="720"/>
        <w:rPr>
          <w:sz w:val="26"/>
          <w:szCs w:val="26"/>
          <w:lang w:val="en-GB"/>
        </w:rPr>
      </w:pPr>
    </w:p>
    <w:p w14:paraId="1B3970F1" w14:textId="06475B5A" w:rsidR="00E40290" w:rsidRPr="008822FD" w:rsidRDefault="00E40290" w:rsidP="00420598">
      <w:pPr>
        <w:ind w:firstLine="720"/>
        <w:rPr>
          <w:sz w:val="26"/>
          <w:szCs w:val="26"/>
          <w:lang w:val="en-GB"/>
        </w:rPr>
      </w:pPr>
      <w:r w:rsidRPr="008822FD">
        <w:rPr>
          <w:noProof/>
          <w:szCs w:val="24"/>
          <w:lang w:val="bg-BG" w:eastAsia="bg-BG"/>
        </w:rPr>
        <w:lastRenderedPageBreak/>
        <mc:AlternateContent>
          <mc:Choice Requires="wpg">
            <w:drawing>
              <wp:anchor distT="0" distB="0" distL="114300" distR="114300" simplePos="0" relativeHeight="251724800" behindDoc="0" locked="0" layoutInCell="1" allowOverlap="1" wp14:anchorId="2EBC3F20" wp14:editId="62030A0B">
                <wp:simplePos x="0" y="0"/>
                <wp:positionH relativeFrom="column">
                  <wp:posOffset>28575</wp:posOffset>
                </wp:positionH>
                <wp:positionV relativeFrom="page">
                  <wp:posOffset>428625</wp:posOffset>
                </wp:positionV>
                <wp:extent cx="5935345" cy="8782050"/>
                <wp:effectExtent l="0" t="0" r="8255" b="0"/>
                <wp:wrapTopAndBottom/>
                <wp:docPr id="68" name="Group 68"/>
                <wp:cNvGraphicFramePr/>
                <a:graphic xmlns:a="http://schemas.openxmlformats.org/drawingml/2006/main">
                  <a:graphicData uri="http://schemas.microsoft.com/office/word/2010/wordprocessingGroup">
                    <wpg:wgp>
                      <wpg:cNvGrpSpPr/>
                      <wpg:grpSpPr>
                        <a:xfrm>
                          <a:off x="0" y="0"/>
                          <a:ext cx="5935345" cy="8782050"/>
                          <a:chOff x="0" y="0"/>
                          <a:chExt cx="4267031" cy="6311735"/>
                        </a:xfrm>
                      </wpg:grpSpPr>
                      <pic:pic xmlns:pic="http://schemas.openxmlformats.org/drawingml/2006/picture">
                        <pic:nvPicPr>
                          <pic:cNvPr id="148" name="Picture 148"/>
                          <pic:cNvPicPr/>
                        </pic:nvPicPr>
                        <pic:blipFill>
                          <a:blip r:embed="rId55" cstate="print">
                            <a:extLst>
                              <a:ext uri="{28A0092B-C50C-407E-A947-70E740481C1C}">
                                <a14:useLocalDpi xmlns:a14="http://schemas.microsoft.com/office/drawing/2010/main" val="0"/>
                              </a:ext>
                            </a:extLst>
                          </a:blip>
                          <a:srcRect/>
                          <a:stretch/>
                        </pic:blipFill>
                        <pic:spPr>
                          <a:xfrm>
                            <a:off x="0" y="0"/>
                            <a:ext cx="4267031" cy="5978360"/>
                          </a:xfrm>
                          <a:prstGeom prst="rect">
                            <a:avLst/>
                          </a:prstGeom>
                        </pic:spPr>
                      </pic:pic>
                      <wps:wsp>
                        <wps:cNvPr id="149" name="Text Box 91"/>
                        <wps:cNvSpPr txBox="1"/>
                        <wps:spPr>
                          <a:xfrm>
                            <a:off x="0" y="5978360"/>
                            <a:ext cx="4267031" cy="333375"/>
                          </a:xfrm>
                          <a:prstGeom prst="rect">
                            <a:avLst/>
                          </a:prstGeom>
                          <a:noFill/>
                          <a:ln w="6350">
                            <a:noFill/>
                          </a:ln>
                        </wps:spPr>
                        <wps:txbx>
                          <w:txbxContent>
                            <w:p w14:paraId="06CE6C85" w14:textId="3DA9D587" w:rsidR="00851286" w:rsidRPr="001A6D91" w:rsidRDefault="00851286" w:rsidP="00EF58E0">
                              <w:pPr>
                                <w:ind w:firstLine="0"/>
                                <w:jc w:val="center"/>
                                <w:rPr>
                                  <w:b/>
                                  <w:bCs/>
                                  <w:lang w:val="en-GB"/>
                                </w:rPr>
                              </w:pPr>
                              <w:r>
                                <w:rPr>
                                  <w:b/>
                                  <w:bCs/>
                                </w:rPr>
                                <w:t>Fig</w:t>
                              </w:r>
                              <w:r>
                                <w:rPr>
                                  <w:b/>
                                  <w:bCs/>
                                  <w:lang w:val="bg-BG"/>
                                </w:rPr>
                                <w:t>. 4.16.</w:t>
                              </w:r>
                              <w:r w:rsidRPr="00E40290">
                                <w:rPr>
                                  <w:lang w:val="bg-BG"/>
                                </w:rPr>
                                <w:t xml:space="preserve"> </w:t>
                              </w:r>
                              <w:r w:rsidRPr="001A6D91">
                                <w:rPr>
                                  <w:lang w:val="en-GB"/>
                                </w:rPr>
                                <w:t xml:space="preserve">Card of measurement of the controlled distances from the suspension and </w:t>
                              </w:r>
                              <w:proofErr w:type="spellStart"/>
                              <w:r>
                                <w:rPr>
                                  <w:lang w:val="bg-BG"/>
                                </w:rPr>
                                <w:t>guidance</w:t>
                              </w:r>
                              <w:proofErr w:type="spellEnd"/>
                              <w:r w:rsidRPr="001A6D91">
                                <w:rPr>
                                  <w:lang w:val="en-GB"/>
                                </w:rPr>
                                <w:t xml:space="preserve"> of the bogies of locomotive № 46041, issued on 05.08.2020 – sheet 2</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EBC3F20" id="Group 68" o:spid="_x0000_s1194" style="position:absolute;left:0;text-align:left;margin-left:2.25pt;margin-top:33.75pt;width:467.35pt;height:691.5pt;z-index:251724800;mso-position-vertical-relative:page;mso-width-relative:margin;mso-height-relative:margin" coordsize="42670,631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">
                <v:shape id="Picture 148" o:spid="_x0000_s1195" type="#_x0000_t75" style="position:absolute;width:42670;height:597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v/3jFAAAA3AAAAA8AAABkcnMvZG93bnJldi54bWxEj0FrwkAQhe+C/2EZwYvUjUWtRFeRQkEQ&#10;itFCr0N2TKLZ2TS7avrvO4eCtxnem/e+WW06V6s7taHybGAyTkAR595WXBj4On28LECFiGyx9kwG&#10;finAZt3vrTC1/sEZ3Y+xUBLCIUUDZYxNqnXIS3IYxr4hFu3sW4dR1rbQtsWHhLtavybJXDusWBpK&#10;bOi9pPx6vDkD1zfK8NN9jy6z/SH+7ChbnG1mzHDQbZegInXxaf6/3lnBnwqtPCMT6P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r/94xQAAANwAAAAPAAAAAAAAAAAAAAAA&#10;AJ8CAABkcnMvZG93bnJldi54bWxQSwUGAAAAAAQABAD3AAAAkQMAAAAA&#10;">
                  <v:imagedata r:id="rId56" o:title=""/>
                </v:shape>
                <v:shape id="Text Box 91" o:spid="_x0000_s1196" type="#_x0000_t202" style="position:absolute;top:59783;width:42670;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QaXsMA&#10;AADcAAAADwAAAGRycy9kb3ducmV2LnhtbERPS4vCMBC+L/gfwgje1lRZF61GkYKsiHvwcfE2NmNb&#10;bCa1iVr99ZsFwdt8fM+ZzBpTihvVrrCsoNeNQBCnVhecKdjvFp9DEM4jaywtk4IHOZhNWx8TjLW9&#10;84ZuW5+JEMIuRgW591UspUtzMui6tiIO3MnWBn2AdSZ1jfcQbkrZj6JvabDg0JBjRUlO6Xl7NQpW&#10;yeIXN8e+GT7L5Gd9mleX/WGgVKfdzMcgPDX+LX65lzrM/xrB/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sQaXsMAAADcAAAADwAAAAAAAAAAAAAAAACYAgAAZHJzL2Rv&#10;d25yZXYueG1sUEsFBgAAAAAEAAQA9QAAAIgDAAAAAA==&#10;" filled="f" stroked="f" strokeweight=".5pt">
                  <v:textbox>
                    <w:txbxContent>
                      <w:p w14:paraId="06CE6C85" w14:textId="3DA9D587" w:rsidR="00851286" w:rsidRPr="001A6D91" w:rsidRDefault="00851286" w:rsidP="00EF58E0">
                        <w:pPr>
                          <w:ind w:firstLine="0"/>
                          <w:jc w:val="center"/>
                          <w:rPr>
                            <w:b/>
                            <w:bCs/>
                            <w:lang w:val="en-GB"/>
                          </w:rPr>
                        </w:pPr>
                        <w:r>
                          <w:rPr>
                            <w:b/>
                            <w:bCs/>
                          </w:rPr>
                          <w:t>Fig</w:t>
                        </w:r>
                        <w:r>
                          <w:rPr>
                            <w:b/>
                            <w:bCs/>
                            <w:lang w:val="bg-BG"/>
                          </w:rPr>
                          <w:t>. 4.16.</w:t>
                        </w:r>
                        <w:r w:rsidRPr="00E40290">
                          <w:rPr>
                            <w:lang w:val="bg-BG"/>
                          </w:rPr>
                          <w:t xml:space="preserve"> </w:t>
                        </w:r>
                        <w:r w:rsidRPr="001A6D91">
                          <w:rPr>
                            <w:lang w:val="en-GB"/>
                          </w:rPr>
                          <w:t xml:space="preserve">Card of measurement of the controlled distances from the suspension and </w:t>
                        </w:r>
                        <w:r>
                          <w:rPr>
                            <w:lang w:val="bg-BG"/>
                          </w:rPr>
                          <w:t>guidance</w:t>
                        </w:r>
                        <w:r w:rsidRPr="001A6D91">
                          <w:rPr>
                            <w:lang w:val="en-GB"/>
                          </w:rPr>
                          <w:t xml:space="preserve"> of the bogies of locomotive № 46041, issued on 05.08.2020 – sheet 2</w:t>
                        </w:r>
                      </w:p>
                    </w:txbxContent>
                  </v:textbox>
                </v:shape>
                <w10:wrap type="topAndBottom" anchory="page"/>
              </v:group>
            </w:pict>
          </mc:Fallback>
        </mc:AlternateContent>
      </w:r>
    </w:p>
    <w:p w14:paraId="18321940" w14:textId="72C248A3" w:rsidR="00E40290" w:rsidRPr="008822FD" w:rsidRDefault="00CA6F8D" w:rsidP="00E40290">
      <w:pPr>
        <w:tabs>
          <w:tab w:val="left" w:pos="1134"/>
        </w:tabs>
        <w:spacing w:before="120"/>
        <w:rPr>
          <w:lang w:val="en-GB"/>
        </w:rPr>
      </w:pPr>
      <w:r w:rsidRPr="008822FD">
        <w:rPr>
          <w:lang w:val="en-GB"/>
        </w:rPr>
        <w:lastRenderedPageBreak/>
        <w:t xml:space="preserve">From the obtained </w:t>
      </w:r>
      <w:proofErr w:type="gramStart"/>
      <w:r w:rsidRPr="008822FD">
        <w:rPr>
          <w:lang w:val="en-GB"/>
        </w:rPr>
        <w:t>results</w:t>
      </w:r>
      <w:proofErr w:type="gramEnd"/>
      <w:r w:rsidRPr="008822FD">
        <w:rPr>
          <w:lang w:val="en-GB"/>
        </w:rPr>
        <w:t xml:space="preserve"> it is established that all </w:t>
      </w:r>
      <w:r w:rsidR="00D27AEB" w:rsidRPr="008822FD">
        <w:rPr>
          <w:lang w:val="en-GB"/>
        </w:rPr>
        <w:t xml:space="preserve">the </w:t>
      </w:r>
      <w:r w:rsidRPr="008822FD">
        <w:rPr>
          <w:lang w:val="en-GB"/>
        </w:rPr>
        <w:t>controlled dimensions and technical parameters of locomotive № 46041 are within the permissible limits and meet the regulatory requirements.</w:t>
      </w:r>
    </w:p>
    <w:p w14:paraId="3CBE9EAE" w14:textId="599E72A4" w:rsidR="0058734C" w:rsidRPr="008822FD" w:rsidRDefault="00420598" w:rsidP="00E40290">
      <w:pPr>
        <w:tabs>
          <w:tab w:val="left" w:pos="1134"/>
        </w:tabs>
        <w:spacing w:before="120"/>
        <w:rPr>
          <w:i/>
          <w:iCs/>
          <w:lang w:val="en-GB"/>
        </w:rPr>
      </w:pPr>
      <w:r w:rsidRPr="008822FD">
        <w:rPr>
          <w:i/>
          <w:iCs/>
          <w:lang w:val="en-GB"/>
        </w:rPr>
        <w:t>3.</w:t>
      </w:r>
      <w:r w:rsidR="002E61AE" w:rsidRPr="008822FD">
        <w:rPr>
          <w:i/>
          <w:iCs/>
          <w:lang w:val="en-GB"/>
        </w:rPr>
        <w:t xml:space="preserve"> </w:t>
      </w:r>
      <w:r w:rsidR="006069AE" w:rsidRPr="008822FD">
        <w:rPr>
          <w:i/>
          <w:iCs/>
          <w:lang w:val="en-GB"/>
        </w:rPr>
        <w:t>Manufacturers or providers of rolling stock and railway products</w:t>
      </w:r>
      <w:r w:rsidR="0058734C" w:rsidRPr="008822FD">
        <w:rPr>
          <w:i/>
          <w:iCs/>
          <w:lang w:val="en-GB"/>
        </w:rPr>
        <w:t>.</w:t>
      </w:r>
    </w:p>
    <w:p w14:paraId="77DA57B1" w14:textId="722C3C30" w:rsidR="00445CF4" w:rsidRPr="008822FD" w:rsidRDefault="0096288A" w:rsidP="00445CF4">
      <w:pPr>
        <w:pStyle w:val="ab"/>
        <w:ind w:left="0"/>
        <w:rPr>
          <w:lang w:val="en-GB"/>
        </w:rPr>
      </w:pPr>
      <w:r w:rsidRPr="008822FD">
        <w:rPr>
          <w:lang w:val="en-GB"/>
        </w:rPr>
        <w:t>Not applicable</w:t>
      </w:r>
      <w:r w:rsidR="00FD69B0" w:rsidRPr="008822FD">
        <w:rPr>
          <w:lang w:val="en-GB"/>
        </w:rPr>
        <w:t>.</w:t>
      </w:r>
    </w:p>
    <w:p w14:paraId="0E632361" w14:textId="6758E1D4" w:rsidR="0058734C" w:rsidRPr="008822FD" w:rsidRDefault="00420598" w:rsidP="00420598">
      <w:pPr>
        <w:tabs>
          <w:tab w:val="left" w:pos="1134"/>
        </w:tabs>
        <w:spacing w:before="120"/>
        <w:ind w:left="426" w:firstLine="283"/>
        <w:rPr>
          <w:i/>
          <w:iCs/>
          <w:lang w:val="en-GB"/>
        </w:rPr>
      </w:pPr>
      <w:r w:rsidRPr="008822FD">
        <w:rPr>
          <w:i/>
          <w:iCs/>
          <w:lang w:val="en-GB"/>
        </w:rPr>
        <w:t>4.</w:t>
      </w:r>
      <w:r w:rsidR="002E61AE" w:rsidRPr="008822FD">
        <w:rPr>
          <w:i/>
          <w:iCs/>
          <w:lang w:val="en-GB"/>
        </w:rPr>
        <w:t xml:space="preserve"> </w:t>
      </w:r>
      <w:r w:rsidR="002B37FE" w:rsidRPr="008822FD">
        <w:rPr>
          <w:i/>
          <w:iCs/>
          <w:lang w:val="en-GB"/>
        </w:rPr>
        <w:t>National Safety Authority</w:t>
      </w:r>
      <w:r w:rsidR="0058734C" w:rsidRPr="008822FD">
        <w:rPr>
          <w:i/>
          <w:iCs/>
          <w:lang w:val="en-GB"/>
        </w:rPr>
        <w:t>.</w:t>
      </w:r>
    </w:p>
    <w:p w14:paraId="4F484352" w14:textId="29051278" w:rsidR="005633AA" w:rsidRPr="008822FD" w:rsidRDefault="00177111" w:rsidP="00D73DA2">
      <w:pPr>
        <w:pStyle w:val="ab"/>
        <w:ind w:left="0"/>
        <w:contextualSpacing w:val="0"/>
        <w:rPr>
          <w:lang w:val="en-GB"/>
        </w:rPr>
      </w:pPr>
      <w:r w:rsidRPr="008822FD">
        <w:rPr>
          <w:lang w:val="en-GB"/>
        </w:rPr>
        <w:t>Railway Administration Executive Agency is the National Safety Authority for railway transport in the Republic of Bulgaria</w:t>
      </w:r>
      <w:r w:rsidR="000F3FAE" w:rsidRPr="008822FD">
        <w:rPr>
          <w:lang w:val="en-GB"/>
        </w:rPr>
        <w:t>.</w:t>
      </w:r>
    </w:p>
    <w:p w14:paraId="0C108031" w14:textId="2FC7EE05" w:rsidR="00445CF4" w:rsidRPr="008822FD" w:rsidRDefault="00420598" w:rsidP="00420598">
      <w:pPr>
        <w:tabs>
          <w:tab w:val="left" w:pos="1134"/>
        </w:tabs>
        <w:spacing w:before="120"/>
        <w:ind w:left="426" w:firstLine="283"/>
        <w:rPr>
          <w:lang w:val="en-GB"/>
        </w:rPr>
      </w:pPr>
      <w:r w:rsidRPr="008822FD">
        <w:rPr>
          <w:i/>
          <w:iCs/>
          <w:lang w:val="en-GB"/>
        </w:rPr>
        <w:t>5.</w:t>
      </w:r>
      <w:r w:rsidR="002E61AE" w:rsidRPr="008822FD">
        <w:rPr>
          <w:i/>
          <w:iCs/>
          <w:lang w:val="en-GB"/>
        </w:rPr>
        <w:t xml:space="preserve"> </w:t>
      </w:r>
      <w:r w:rsidR="00C94DAA" w:rsidRPr="008822FD">
        <w:rPr>
          <w:i/>
          <w:iCs/>
          <w:lang w:val="en-GB"/>
        </w:rPr>
        <w:t>Notified bodies or Risk assessment bodies</w:t>
      </w:r>
      <w:r w:rsidR="0058734C" w:rsidRPr="008822FD">
        <w:rPr>
          <w:i/>
          <w:iCs/>
          <w:lang w:val="en-GB"/>
        </w:rPr>
        <w:t>.</w:t>
      </w:r>
    </w:p>
    <w:p w14:paraId="4D704216" w14:textId="6706C49D" w:rsidR="005633AA" w:rsidRPr="008822FD" w:rsidRDefault="00F6564A" w:rsidP="000F3FAE">
      <w:pPr>
        <w:pStyle w:val="ab"/>
        <w:ind w:left="0"/>
        <w:rPr>
          <w:lang w:val="en-GB"/>
        </w:rPr>
      </w:pPr>
      <w:r w:rsidRPr="008822FD">
        <w:rPr>
          <w:lang w:val="en-GB"/>
        </w:rPr>
        <w:t>Not applicable</w:t>
      </w:r>
      <w:r w:rsidR="005633AA" w:rsidRPr="008822FD">
        <w:rPr>
          <w:lang w:val="en-GB"/>
        </w:rPr>
        <w:t>.</w:t>
      </w:r>
    </w:p>
    <w:p w14:paraId="14673E18" w14:textId="47BB1B49" w:rsidR="00445CF4" w:rsidRPr="008822FD" w:rsidRDefault="00420598" w:rsidP="00420598">
      <w:pPr>
        <w:tabs>
          <w:tab w:val="left" w:pos="426"/>
          <w:tab w:val="left" w:pos="851"/>
          <w:tab w:val="left" w:pos="993"/>
        </w:tabs>
        <w:spacing w:before="120"/>
        <w:ind w:left="426" w:firstLine="283"/>
        <w:rPr>
          <w:i/>
          <w:iCs/>
          <w:lang w:val="en-GB"/>
        </w:rPr>
      </w:pPr>
      <w:r w:rsidRPr="008822FD">
        <w:rPr>
          <w:i/>
          <w:iCs/>
          <w:lang w:val="en-GB"/>
        </w:rPr>
        <w:t xml:space="preserve">6. </w:t>
      </w:r>
      <w:r w:rsidR="00F16FEB" w:rsidRPr="008822FD">
        <w:rPr>
          <w:i/>
          <w:iCs/>
          <w:lang w:val="en-GB"/>
        </w:rPr>
        <w:t>Certifying bodies of the entities in charge of maintenance</w:t>
      </w:r>
      <w:r w:rsidR="000F3FAE" w:rsidRPr="008822FD">
        <w:rPr>
          <w:i/>
          <w:iCs/>
          <w:lang w:val="en-GB"/>
        </w:rPr>
        <w:t>.</w:t>
      </w:r>
    </w:p>
    <w:p w14:paraId="5F12945F" w14:textId="77777777" w:rsidR="00335ACA" w:rsidRPr="008822FD" w:rsidRDefault="00335ACA" w:rsidP="00335ACA">
      <w:pPr>
        <w:ind w:firstLine="720"/>
        <w:rPr>
          <w:lang w:val="en-GB"/>
        </w:rPr>
      </w:pPr>
      <w:proofErr w:type="gramStart"/>
      <w:r w:rsidRPr="008822FD">
        <w:rPr>
          <w:lang w:val="en-GB"/>
        </w:rPr>
        <w:t>The Railway Administration Executive Agency as the National Safety Authority for railway transport performs certification of the entities in charge of the vehicles maintenance (ECM) in accordance with Directive 2004/49/EC and Regulation (EU) 445/2011, as per Ordinance No 59 on the railway transport safety management and on the maintenance functions in accordance with Directive 2004/49/EC and Regulation (EU) 445/2011.</w:t>
      </w:r>
      <w:proofErr w:type="gramEnd"/>
      <w:r w:rsidRPr="008822FD">
        <w:rPr>
          <w:lang w:val="en-GB"/>
        </w:rPr>
        <w:t xml:space="preserve"> </w:t>
      </w:r>
    </w:p>
    <w:p w14:paraId="66D2F1E0" w14:textId="77777777" w:rsidR="00335ACA" w:rsidRPr="008822FD" w:rsidRDefault="00335ACA" w:rsidP="00335ACA">
      <w:pPr>
        <w:ind w:firstLine="0"/>
        <w:rPr>
          <w:lang w:val="en-GB"/>
        </w:rPr>
      </w:pPr>
      <w:r w:rsidRPr="008822FD">
        <w:rPr>
          <w:lang w:val="en-GB"/>
        </w:rPr>
        <w:tab/>
      </w:r>
      <w:proofErr w:type="gramStart"/>
      <w:r w:rsidRPr="008822FD">
        <w:rPr>
          <w:lang w:val="en-GB"/>
        </w:rPr>
        <w:t>From June 16, 2020 the RAEA performs certification of the ECM as per the Commission Implementing Regulation (EU) 2019/779 of 16 May 2019 laying down detailed provisions on a system of certification of entities in charge of maintenance of vehicles pursuant to Directive (EU) 2016/798 of the European Parliament and of the Council and repealing Commission Regulation (EU) No 445/2011.</w:t>
      </w:r>
      <w:proofErr w:type="gramEnd"/>
    </w:p>
    <w:p w14:paraId="3B7ED54F" w14:textId="77777777" w:rsidR="00335ACA" w:rsidRPr="008822FD" w:rsidRDefault="00335ACA" w:rsidP="00B43DD8">
      <w:pPr>
        <w:ind w:firstLine="0"/>
        <w:rPr>
          <w:lang w:val="en-GB"/>
        </w:rPr>
      </w:pPr>
    </w:p>
    <w:p w14:paraId="57C5E1C7" w14:textId="4055E3A3" w:rsidR="0058734C" w:rsidRPr="008822FD" w:rsidRDefault="0063240E" w:rsidP="000A2830">
      <w:pPr>
        <w:spacing w:before="120"/>
        <w:rPr>
          <w:i/>
          <w:iCs/>
          <w:lang w:val="en-GB"/>
        </w:rPr>
      </w:pPr>
      <w:r w:rsidRPr="008822FD">
        <w:rPr>
          <w:i/>
          <w:iCs/>
          <w:lang w:val="en-GB"/>
        </w:rPr>
        <w:t xml:space="preserve">7. </w:t>
      </w:r>
      <w:r w:rsidR="00BB13FC" w:rsidRPr="008822FD">
        <w:rPr>
          <w:i/>
          <w:iCs/>
          <w:lang w:val="en-GB"/>
        </w:rPr>
        <w:t>Persons or entities involved in the event, documented or not in the respective safety management systems or indicated in register</w:t>
      </w:r>
      <w:r w:rsidR="0058734C" w:rsidRPr="008822FD">
        <w:rPr>
          <w:i/>
          <w:iCs/>
          <w:lang w:val="en-GB"/>
        </w:rPr>
        <w:t>.</w:t>
      </w:r>
    </w:p>
    <w:p w14:paraId="5D737EEF" w14:textId="628A265C" w:rsidR="00445CF4" w:rsidRPr="008822FD" w:rsidRDefault="00805425" w:rsidP="00445CF4">
      <w:pPr>
        <w:pStyle w:val="ab"/>
        <w:ind w:left="0"/>
        <w:rPr>
          <w:lang w:val="en-GB"/>
        </w:rPr>
      </w:pPr>
      <w:r w:rsidRPr="008822FD">
        <w:rPr>
          <w:lang w:val="en-GB"/>
        </w:rPr>
        <w:t>Not applicable</w:t>
      </w:r>
      <w:r w:rsidR="00FD69B0" w:rsidRPr="008822FD">
        <w:rPr>
          <w:lang w:val="en-GB"/>
        </w:rPr>
        <w:t>.</w:t>
      </w:r>
    </w:p>
    <w:p w14:paraId="32D98964" w14:textId="5F810545" w:rsidR="0058734C" w:rsidRPr="008822FD" w:rsidRDefault="00FC6FA4" w:rsidP="000A2830">
      <w:pPr>
        <w:spacing w:before="120"/>
        <w:rPr>
          <w:b/>
          <w:i/>
          <w:iCs/>
          <w:lang w:val="en-GB"/>
        </w:rPr>
      </w:pPr>
      <w:r w:rsidRPr="008822FD">
        <w:rPr>
          <w:b/>
          <w:i/>
          <w:iCs/>
          <w:lang w:val="en-GB"/>
        </w:rPr>
        <w:t>b</w:t>
      </w:r>
      <w:r w:rsidR="000A2830" w:rsidRPr="008822FD">
        <w:rPr>
          <w:b/>
          <w:i/>
          <w:iCs/>
          <w:lang w:val="en-GB"/>
        </w:rPr>
        <w:t>).</w:t>
      </w:r>
      <w:r w:rsidR="00B43DD8" w:rsidRPr="008822FD">
        <w:rPr>
          <w:b/>
          <w:i/>
          <w:iCs/>
          <w:lang w:val="en-GB"/>
        </w:rPr>
        <w:t xml:space="preserve"> </w:t>
      </w:r>
      <w:r w:rsidRPr="008822FD">
        <w:rPr>
          <w:b/>
          <w:i/>
          <w:iCs/>
          <w:lang w:val="en-GB"/>
        </w:rPr>
        <w:t>Rolling stock and technical facilities</w:t>
      </w:r>
      <w:r w:rsidR="007C41C0" w:rsidRPr="008822FD">
        <w:rPr>
          <w:b/>
          <w:i/>
          <w:iCs/>
          <w:lang w:val="en-GB"/>
        </w:rPr>
        <w:t>.</w:t>
      </w:r>
    </w:p>
    <w:p w14:paraId="5E7890C0" w14:textId="22C00633" w:rsidR="0058734C" w:rsidRPr="008822FD" w:rsidRDefault="00497ABB" w:rsidP="00B06421">
      <w:pPr>
        <w:tabs>
          <w:tab w:val="left" w:pos="1134"/>
        </w:tabs>
        <w:spacing w:before="120"/>
        <w:rPr>
          <w:i/>
          <w:iCs/>
          <w:lang w:val="en-GB"/>
        </w:rPr>
      </w:pPr>
      <w:r w:rsidRPr="008822FD">
        <w:rPr>
          <w:i/>
          <w:iCs/>
          <w:lang w:val="en-GB"/>
        </w:rPr>
        <w:t>1.</w:t>
      </w:r>
      <w:r w:rsidR="00B06421" w:rsidRPr="008822FD">
        <w:rPr>
          <w:i/>
          <w:iCs/>
          <w:lang w:val="en-GB"/>
        </w:rPr>
        <w:t xml:space="preserve"> Factors, deriving from the design of the rolling stock, railway infrastructure or technical facilities.</w:t>
      </w:r>
    </w:p>
    <w:p w14:paraId="25265C1A" w14:textId="051B83AB" w:rsidR="00574025" w:rsidRPr="008822FD" w:rsidRDefault="000E59E5" w:rsidP="00445CF4">
      <w:pPr>
        <w:rPr>
          <w:bCs/>
          <w:i/>
          <w:lang w:val="en-GB"/>
        </w:rPr>
      </w:pPr>
      <w:r w:rsidRPr="008822FD">
        <w:rPr>
          <w:bCs/>
          <w:i/>
          <w:lang w:val="en-GB"/>
        </w:rPr>
        <w:t>Railway undertaking</w:t>
      </w:r>
      <w:r w:rsidR="00574025" w:rsidRPr="008822FD">
        <w:rPr>
          <w:bCs/>
          <w:i/>
          <w:lang w:val="en-GB"/>
        </w:rPr>
        <w:t>.</w:t>
      </w:r>
    </w:p>
    <w:p w14:paraId="50E3210D" w14:textId="68EBC7E8" w:rsidR="00237831" w:rsidRPr="008822FD" w:rsidRDefault="00237831" w:rsidP="00237831">
      <w:pPr>
        <w:rPr>
          <w:lang w:val="en-GB"/>
        </w:rPr>
      </w:pPr>
      <w:r w:rsidRPr="008822FD">
        <w:rPr>
          <w:lang w:val="en-GB"/>
        </w:rPr>
        <w:t xml:space="preserve">Locomotive No 46041 </w:t>
      </w:r>
      <w:proofErr w:type="gramStart"/>
      <w:r w:rsidRPr="008822FD">
        <w:rPr>
          <w:lang w:val="en-GB"/>
        </w:rPr>
        <w:t>was constructed</w:t>
      </w:r>
      <w:proofErr w:type="gramEnd"/>
      <w:r w:rsidRPr="008822FD">
        <w:rPr>
          <w:lang w:val="en-GB"/>
        </w:rPr>
        <w:t xml:space="preserve"> in 1987. It is a six-axle bogie locomotive with an individual start of the wheel-sets. It is known from the theory of the locomotive dynamics that six-axle locomotives are generally more difficult to fit when passing into curves with small radius and cause greater stresses in the rail track and in their own running gear, that is why their flanges are worn faster. In order to compensate the wear of the flanges of the leading wheel-sets of the two bogies when passing into curves with small radius, the locomotive is fitted with an elastic inter-bogie coupler, the purpose of which is to reduce the total wear of the flanges of the locomotive wheel-sets. </w:t>
      </w:r>
      <w:r w:rsidR="003D14BE" w:rsidRPr="008822FD">
        <w:rPr>
          <w:lang w:val="en-GB"/>
        </w:rPr>
        <w:t>Evident from the prepared Statement of findings and photo material in the presence of representatives of SE NRIC in the Locomotive Depot Burgas on locomotive № 46041 - the inter-bogie clutch meets the technical standards</w:t>
      </w:r>
      <w:r w:rsidRPr="008822FD">
        <w:rPr>
          <w:lang w:val="en-GB"/>
        </w:rPr>
        <w:t>.</w:t>
      </w:r>
    </w:p>
    <w:p w14:paraId="61A91250" w14:textId="77777777" w:rsidR="00237831" w:rsidRPr="008822FD" w:rsidRDefault="00237831" w:rsidP="00445CF4">
      <w:pPr>
        <w:rPr>
          <w:lang w:val="en-GB"/>
        </w:rPr>
      </w:pPr>
    </w:p>
    <w:p w14:paraId="7608E4FC" w14:textId="14FA2849" w:rsidR="00672CD4" w:rsidRPr="008822FD" w:rsidRDefault="00FE5B68" w:rsidP="00672CD4">
      <w:pPr>
        <w:spacing w:before="120"/>
        <w:rPr>
          <w:i/>
          <w:lang w:val="en-GB"/>
        </w:rPr>
      </w:pPr>
      <w:r w:rsidRPr="008822FD">
        <w:rPr>
          <w:i/>
          <w:lang w:val="en-GB"/>
        </w:rPr>
        <w:t>Railway infrastructure</w:t>
      </w:r>
      <w:r w:rsidR="000A2830" w:rsidRPr="008822FD">
        <w:rPr>
          <w:i/>
          <w:lang w:val="en-GB"/>
        </w:rPr>
        <w:t>.</w:t>
      </w:r>
      <w:r w:rsidR="00672CD4" w:rsidRPr="008822FD">
        <w:rPr>
          <w:i/>
          <w:lang w:val="en-GB"/>
        </w:rPr>
        <w:t xml:space="preserve"> </w:t>
      </w:r>
    </w:p>
    <w:p w14:paraId="54F8DF3E" w14:textId="5DBCC6A1" w:rsidR="00672CD4" w:rsidRPr="008822FD" w:rsidRDefault="007C0F87" w:rsidP="007E71AA">
      <w:pPr>
        <w:rPr>
          <w:lang w:val="en-GB"/>
        </w:rPr>
      </w:pPr>
      <w:r w:rsidRPr="008822FD">
        <w:rPr>
          <w:lang w:val="en-GB"/>
        </w:rPr>
        <w:t>Stolnik Station is a two-way hub designed for the current economy in the region, long before the country joined the European Union. The straight track at the station is in the direction leading to the first main railway line. The diversion is leading for the third acceptance-departure track in the station and is in the direction of the third main railway line.</w:t>
      </w:r>
    </w:p>
    <w:p w14:paraId="6F0C62D9" w14:textId="7F7AF3CD" w:rsidR="000E4C3A" w:rsidRPr="008822FD" w:rsidRDefault="000E4C3A" w:rsidP="000E4C3A">
      <w:pPr>
        <w:pStyle w:val="ab"/>
        <w:numPr>
          <w:ilvl w:val="0"/>
          <w:numId w:val="33"/>
        </w:numPr>
        <w:tabs>
          <w:tab w:val="left" w:pos="993"/>
        </w:tabs>
        <w:spacing w:before="120"/>
        <w:ind w:left="0" w:firstLine="709"/>
        <w:contextualSpacing w:val="0"/>
        <w:rPr>
          <w:i/>
          <w:iCs/>
          <w:lang w:val="en-GB"/>
        </w:rPr>
      </w:pPr>
      <w:r w:rsidRPr="008822FD">
        <w:rPr>
          <w:i/>
          <w:iCs/>
          <w:lang w:val="en-GB"/>
        </w:rPr>
        <w:t>Factors deriving from the installation and placing into service of the rolling stock, railway infrastructure and technical facilities.</w:t>
      </w:r>
    </w:p>
    <w:p w14:paraId="05C34F42" w14:textId="5B8588C8" w:rsidR="00445CF4" w:rsidRPr="008822FD" w:rsidRDefault="00BC7FB2" w:rsidP="00445CF4">
      <w:pPr>
        <w:pStyle w:val="ab"/>
        <w:ind w:left="0"/>
        <w:rPr>
          <w:lang w:val="en-GB"/>
        </w:rPr>
      </w:pPr>
      <w:r w:rsidRPr="008822FD">
        <w:rPr>
          <w:lang w:val="en-GB"/>
        </w:rPr>
        <w:t>Not applicable</w:t>
      </w:r>
      <w:r w:rsidR="00FD69B0" w:rsidRPr="008822FD">
        <w:rPr>
          <w:lang w:val="en-GB"/>
        </w:rPr>
        <w:t>.</w:t>
      </w:r>
    </w:p>
    <w:p w14:paraId="30C45984" w14:textId="68554729" w:rsidR="0058734C" w:rsidRPr="008822FD" w:rsidRDefault="00B43DD8" w:rsidP="00672CD4">
      <w:pPr>
        <w:spacing w:before="120"/>
        <w:rPr>
          <w:i/>
          <w:iCs/>
          <w:lang w:val="en-GB"/>
        </w:rPr>
      </w:pPr>
      <w:r w:rsidRPr="008822FD">
        <w:rPr>
          <w:i/>
          <w:iCs/>
          <w:lang w:val="en-GB"/>
        </w:rPr>
        <w:lastRenderedPageBreak/>
        <w:t xml:space="preserve">3. </w:t>
      </w:r>
      <w:r w:rsidR="005C1373" w:rsidRPr="008822FD">
        <w:rPr>
          <w:i/>
          <w:iCs/>
          <w:lang w:val="en-GB"/>
        </w:rPr>
        <w:t>Factors deriving from manufacturers or another provider of railway products</w:t>
      </w:r>
      <w:r w:rsidR="0058734C" w:rsidRPr="008822FD">
        <w:rPr>
          <w:i/>
          <w:iCs/>
          <w:lang w:val="en-GB"/>
        </w:rPr>
        <w:t>.</w:t>
      </w:r>
    </w:p>
    <w:p w14:paraId="77AADBD1" w14:textId="5F2E99C9" w:rsidR="00445CF4" w:rsidRPr="008822FD" w:rsidRDefault="006170A8" w:rsidP="00445CF4">
      <w:pPr>
        <w:pStyle w:val="ab"/>
        <w:ind w:left="0"/>
        <w:rPr>
          <w:lang w:val="en-GB"/>
        </w:rPr>
      </w:pPr>
      <w:r w:rsidRPr="008822FD">
        <w:rPr>
          <w:lang w:val="en-GB"/>
        </w:rPr>
        <w:t>Not applicable</w:t>
      </w:r>
      <w:r w:rsidR="00FD69B0" w:rsidRPr="008822FD">
        <w:rPr>
          <w:lang w:val="en-GB"/>
        </w:rPr>
        <w:t>.</w:t>
      </w:r>
    </w:p>
    <w:p w14:paraId="70BFC9F9" w14:textId="3EC16809" w:rsidR="0058734C" w:rsidRPr="008822FD" w:rsidRDefault="00B43DD8" w:rsidP="00672CD4">
      <w:pPr>
        <w:spacing w:before="120"/>
        <w:rPr>
          <w:i/>
          <w:iCs/>
          <w:lang w:val="en-GB"/>
        </w:rPr>
      </w:pPr>
      <w:r w:rsidRPr="008822FD">
        <w:rPr>
          <w:i/>
          <w:iCs/>
          <w:lang w:val="en-GB"/>
        </w:rPr>
        <w:t xml:space="preserve">4. </w:t>
      </w:r>
      <w:r w:rsidR="00E82B60" w:rsidRPr="008822FD">
        <w:rPr>
          <w:i/>
          <w:iCs/>
          <w:lang w:val="en-GB"/>
        </w:rPr>
        <w:t>Factors, deriving from the technical maintenance and/or modification of the rolling stock or the technical facilities</w:t>
      </w:r>
      <w:r w:rsidR="0058734C" w:rsidRPr="008822FD">
        <w:rPr>
          <w:i/>
          <w:iCs/>
          <w:lang w:val="en-GB"/>
        </w:rPr>
        <w:t>.</w:t>
      </w:r>
    </w:p>
    <w:p w14:paraId="52544A35" w14:textId="59857F37" w:rsidR="00E7057D" w:rsidRPr="008822FD" w:rsidRDefault="007055B3" w:rsidP="00E7057D">
      <w:pPr>
        <w:rPr>
          <w:bCs/>
          <w:i/>
          <w:lang w:val="en-GB"/>
        </w:rPr>
      </w:pPr>
      <w:r w:rsidRPr="008822FD">
        <w:rPr>
          <w:bCs/>
          <w:i/>
          <w:lang w:val="en-GB"/>
        </w:rPr>
        <w:t>Technical condition and maintenance of the rolling stock</w:t>
      </w:r>
      <w:r w:rsidR="00E7057D" w:rsidRPr="008822FD">
        <w:rPr>
          <w:bCs/>
          <w:i/>
          <w:lang w:val="en-GB"/>
        </w:rPr>
        <w:t>.</w:t>
      </w:r>
    </w:p>
    <w:p w14:paraId="24EC1B3E" w14:textId="3C6EAD12" w:rsidR="00E7057D" w:rsidRPr="008822FD" w:rsidRDefault="00026E19" w:rsidP="00F76CBF">
      <w:pPr>
        <w:rPr>
          <w:lang w:val="en-GB"/>
        </w:rPr>
      </w:pPr>
      <w:r w:rsidRPr="008822FD">
        <w:rPr>
          <w:lang w:val="en-GB"/>
        </w:rPr>
        <w:t>From the presented measurement cards and statements of finding from the inspection of locomotive 46041, the Investigation Commission found that before the accident the locomotive was technically in good condition.</w:t>
      </w:r>
    </w:p>
    <w:p w14:paraId="56492164" w14:textId="77777777" w:rsidR="00417F78" w:rsidRPr="008822FD" w:rsidRDefault="00417F78" w:rsidP="00417F78">
      <w:pPr>
        <w:pStyle w:val="ab"/>
        <w:ind w:left="0"/>
        <w:rPr>
          <w:bCs/>
          <w:i/>
          <w:lang w:val="en-GB"/>
        </w:rPr>
      </w:pPr>
      <w:r w:rsidRPr="008822FD">
        <w:rPr>
          <w:bCs/>
          <w:i/>
          <w:lang w:val="en-GB"/>
        </w:rPr>
        <w:t>Technical condition and maintenance of the railway infrastructure.</w:t>
      </w:r>
    </w:p>
    <w:p w14:paraId="3897AF5D" w14:textId="7D69CBA1" w:rsidR="007C5672" w:rsidRPr="008822FD" w:rsidRDefault="00A9069A" w:rsidP="00445CF4">
      <w:pPr>
        <w:pStyle w:val="ab"/>
        <w:ind w:left="0"/>
        <w:rPr>
          <w:lang w:val="en-GB"/>
        </w:rPr>
      </w:pPr>
      <w:r w:rsidRPr="008822FD">
        <w:rPr>
          <w:lang w:val="en-GB"/>
        </w:rPr>
        <w:t xml:space="preserve">Evident from the records of commissions for monthly inspections of the track at Stolnik station, no qualitative inspections were performed on the technical condition of turnout № 11 for 3rd </w:t>
      </w:r>
      <w:proofErr w:type="gramStart"/>
      <w:r w:rsidRPr="008822FD">
        <w:rPr>
          <w:lang w:val="en-GB"/>
        </w:rPr>
        <w:t>track,</w:t>
      </w:r>
      <w:proofErr w:type="gramEnd"/>
      <w:r w:rsidRPr="008822FD">
        <w:rPr>
          <w:lang w:val="en-GB"/>
        </w:rPr>
        <w:t xml:space="preserve"> no measurements were made according to the requirements of the Instruction for current maintenance of the rail track and switches.</w:t>
      </w:r>
    </w:p>
    <w:p w14:paraId="07589C64" w14:textId="01B5F170" w:rsidR="0058734C" w:rsidRPr="008822FD" w:rsidRDefault="00B43DD8" w:rsidP="001D12EE">
      <w:pPr>
        <w:spacing w:before="120"/>
        <w:rPr>
          <w:i/>
          <w:iCs/>
          <w:lang w:val="en-GB"/>
        </w:rPr>
      </w:pPr>
      <w:r w:rsidRPr="008822FD">
        <w:rPr>
          <w:i/>
          <w:iCs/>
          <w:lang w:val="en-GB"/>
        </w:rPr>
        <w:t xml:space="preserve">5. </w:t>
      </w:r>
      <w:r w:rsidR="00985AEA" w:rsidRPr="008822FD">
        <w:rPr>
          <w:i/>
          <w:iCs/>
          <w:lang w:val="en-GB"/>
        </w:rPr>
        <w:t>Factors due to the entity in charge of the technical maintenance, workshops for technical maintenance and other technical maintenance service providers.</w:t>
      </w:r>
    </w:p>
    <w:p w14:paraId="7FF915D5" w14:textId="4B3E1557" w:rsidR="00574025" w:rsidRPr="008822FD" w:rsidRDefault="00F343DB" w:rsidP="00574025">
      <w:pPr>
        <w:tabs>
          <w:tab w:val="left" w:pos="993"/>
        </w:tabs>
        <w:rPr>
          <w:i/>
          <w:lang w:val="en-GB"/>
        </w:rPr>
      </w:pPr>
      <w:r w:rsidRPr="008822FD">
        <w:rPr>
          <w:i/>
          <w:lang w:val="en-GB"/>
        </w:rPr>
        <w:t>Rolling stock</w:t>
      </w:r>
      <w:r w:rsidR="00574025" w:rsidRPr="008822FD">
        <w:rPr>
          <w:i/>
          <w:lang w:val="en-GB"/>
        </w:rPr>
        <w:t>.</w:t>
      </w:r>
    </w:p>
    <w:p w14:paraId="6C5CA194" w14:textId="1496E301" w:rsidR="00574025" w:rsidRPr="008822FD" w:rsidRDefault="00F343DB" w:rsidP="00574025">
      <w:pPr>
        <w:tabs>
          <w:tab w:val="left" w:pos="993"/>
        </w:tabs>
        <w:rPr>
          <w:bCs/>
          <w:lang w:val="en-GB"/>
        </w:rPr>
      </w:pPr>
      <w:r w:rsidRPr="008822FD">
        <w:rPr>
          <w:bCs/>
          <w:lang w:val="en-GB"/>
        </w:rPr>
        <w:t>Not applicable</w:t>
      </w:r>
      <w:r w:rsidR="00BC4618" w:rsidRPr="008822FD">
        <w:rPr>
          <w:bCs/>
          <w:lang w:val="en-GB"/>
        </w:rPr>
        <w:t>.</w:t>
      </w:r>
    </w:p>
    <w:p w14:paraId="3E568CB4" w14:textId="4803A67F" w:rsidR="00574025" w:rsidRPr="008822FD" w:rsidRDefault="00652638" w:rsidP="00574025">
      <w:pPr>
        <w:tabs>
          <w:tab w:val="left" w:pos="993"/>
        </w:tabs>
        <w:rPr>
          <w:i/>
          <w:lang w:val="en-GB"/>
        </w:rPr>
      </w:pPr>
      <w:r w:rsidRPr="008822FD">
        <w:rPr>
          <w:i/>
          <w:lang w:val="en-GB"/>
        </w:rPr>
        <w:t>Railway infrastructure</w:t>
      </w:r>
      <w:r w:rsidR="00574025" w:rsidRPr="008822FD">
        <w:rPr>
          <w:i/>
          <w:lang w:val="en-GB"/>
        </w:rPr>
        <w:t>.</w:t>
      </w:r>
    </w:p>
    <w:p w14:paraId="2A56AE4C" w14:textId="2BD8787A" w:rsidR="00574025" w:rsidRPr="008822FD" w:rsidRDefault="00E40290" w:rsidP="00574025">
      <w:pPr>
        <w:rPr>
          <w:bCs/>
          <w:lang w:val="en-GB"/>
        </w:rPr>
      </w:pPr>
      <w:r w:rsidRPr="008822FD">
        <w:rPr>
          <w:noProof/>
          <w:lang w:val="bg-BG" w:eastAsia="bg-BG"/>
        </w:rPr>
        <mc:AlternateContent>
          <mc:Choice Requires="wpg">
            <w:drawing>
              <wp:anchor distT="0" distB="0" distL="114300" distR="114300" simplePos="0" relativeHeight="251773952" behindDoc="0" locked="0" layoutInCell="1" allowOverlap="1" wp14:anchorId="6A7827E1" wp14:editId="0A431A14">
                <wp:simplePos x="0" y="0"/>
                <wp:positionH relativeFrom="column">
                  <wp:posOffset>904875</wp:posOffset>
                </wp:positionH>
                <wp:positionV relativeFrom="page">
                  <wp:posOffset>6343650</wp:posOffset>
                </wp:positionV>
                <wp:extent cx="3904615" cy="3429000"/>
                <wp:effectExtent l="0" t="0" r="635" b="0"/>
                <wp:wrapTopAndBottom/>
                <wp:docPr id="187" name="Group 187"/>
                <wp:cNvGraphicFramePr/>
                <a:graphic xmlns:a="http://schemas.openxmlformats.org/drawingml/2006/main">
                  <a:graphicData uri="http://schemas.microsoft.com/office/word/2010/wordprocessingGroup">
                    <wpg:wgp>
                      <wpg:cNvGrpSpPr/>
                      <wpg:grpSpPr>
                        <a:xfrm>
                          <a:off x="0" y="0"/>
                          <a:ext cx="3904615" cy="3429000"/>
                          <a:chOff x="409574" y="723900"/>
                          <a:chExt cx="5305426" cy="4660686"/>
                        </a:xfrm>
                      </wpg:grpSpPr>
                      <pic:pic xmlns:pic="http://schemas.openxmlformats.org/drawingml/2006/picture">
                        <pic:nvPicPr>
                          <pic:cNvPr id="188" name="Картина 20"/>
                          <pic:cNvPicPr/>
                        </pic:nvPicPr>
                        <pic:blipFill rotWithShape="1">
                          <a:blip r:embed="rId57">
                            <a:extLst>
                              <a:ext uri="{28A0092B-C50C-407E-A947-70E740481C1C}">
                                <a14:useLocalDpi xmlns:a14="http://schemas.microsoft.com/office/drawing/2010/main" val="0"/>
                              </a:ext>
                            </a:extLst>
                          </a:blip>
                          <a:srcRect r="179"/>
                          <a:stretch/>
                        </pic:blipFill>
                        <pic:spPr bwMode="auto">
                          <a:xfrm>
                            <a:off x="409575" y="723900"/>
                            <a:ext cx="5305425" cy="3981450"/>
                          </a:xfrm>
                          <a:prstGeom prst="rect">
                            <a:avLst/>
                          </a:prstGeom>
                          <a:noFill/>
                          <a:ln>
                            <a:noFill/>
                          </a:ln>
                        </pic:spPr>
                      </pic:pic>
                      <wps:wsp>
                        <wps:cNvPr id="189" name="Text Box 189"/>
                        <wps:cNvSpPr txBox="1"/>
                        <wps:spPr>
                          <a:xfrm>
                            <a:off x="409574" y="4705148"/>
                            <a:ext cx="5305425" cy="679438"/>
                          </a:xfrm>
                          <a:prstGeom prst="rect">
                            <a:avLst/>
                          </a:prstGeom>
                          <a:noFill/>
                          <a:ln w="6350">
                            <a:noFill/>
                          </a:ln>
                        </wps:spPr>
                        <wps:txbx>
                          <w:txbxContent>
                            <w:p w14:paraId="43512762" w14:textId="13E3545E" w:rsidR="00851286" w:rsidRPr="006D185E" w:rsidRDefault="00851286" w:rsidP="00E40290">
                              <w:pPr>
                                <w:ind w:firstLine="0"/>
                                <w:jc w:val="center"/>
                                <w:rPr>
                                  <w:lang w:val="en-GB"/>
                                </w:rPr>
                              </w:pPr>
                              <w:r w:rsidRPr="006D185E">
                                <w:rPr>
                                  <w:b/>
                                  <w:bCs/>
                                  <w:lang w:val="en-GB"/>
                                </w:rPr>
                                <w:t>Fig. 4.17.</w:t>
                              </w:r>
                              <w:r w:rsidRPr="006D185E">
                                <w:rPr>
                                  <w:lang w:val="en-GB"/>
                                </w:rPr>
                                <w:t xml:space="preserve"> The right leading wheel of locomotive № 46041 after the derailment.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A7827E1" id="Group 187" o:spid="_x0000_s1197" style="position:absolute;left:0;text-align:left;margin-left:71.25pt;margin-top:499.5pt;width:307.45pt;height:270pt;z-index:251773952;mso-position-vertical-relative:page;mso-width-relative:margin;mso-height-relative:margin" coordorigin="4095,7239" coordsize="53054,466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">
                <v:shape id="Картина 20" o:spid="_x0000_s1198" type="#_x0000_t75" style="position:absolute;left:4095;top:7239;width:53055;height:398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uZz3FAAAA3AAAAA8AAABkcnMvZG93bnJldi54bWxEj0FrwkAQhe8F/8Mygre60UOR6CoiClJ7&#10;aKII3obsmASzsyG7auyv7xwKvc3w3rz3zWLVu0Y9qAu1ZwOTcQKKuPC25tLA6bh7n4EKEdli45kM&#10;vCjAajl4W2Bq/ZMzeuSxVBLCIUUDVYxtqnUoKnIYxr4lFu3qO4dR1q7UtsOnhLtGT5PkQzusWRoq&#10;bGlTUXHL785Asdt/53q6Pfw09qv+zM79+nLIjBkN+/UcVKQ+/pv/rvdW8GdCK8/IBHr5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7mc9xQAAANwAAAAPAAAAAAAAAAAAAAAA&#10;AJ8CAABkcnMvZG93bnJldi54bWxQSwUGAAAAAAQABAD3AAAAkQMAAAAA&#10;">
                  <v:imagedata r:id="rId58" o:title="" cropright="117f"/>
                </v:shape>
                <v:shape id="Text Box 189" o:spid="_x0000_s1199" type="#_x0000_t202" style="position:absolute;left:4095;top:47051;width:53054;height:6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2gxMQA&#10;AADcAAAADwAAAGRycy9kb3ducmV2LnhtbERPTWvCQBC9F/oflil4q5sKLWl0lRAIFrEHUy+9TbNj&#10;EszOptnVxP76riB4m8f7nMVqNK04U+8aywpephEI4tLqhisF+6/8OQbhPLLG1jIpuJCD1fLxYYGJ&#10;tgPv6Fz4SoQQdgkqqL3vEildWZNBN7UdceAOtjfoA+wrqXscQrhp5SyK3qTBhkNDjR1lNZXH4mQU&#10;bLL8E3c/MxP/tdl6e0i73/33q1KTpzGdg/A0+rv45v7QYX78DtdnwgV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9oMTEAAAA3AAAAA8AAAAAAAAAAAAAAAAAmAIAAGRycy9k&#10;b3ducmV2LnhtbFBLBQYAAAAABAAEAPUAAACJAwAAAAA=&#10;" filled="f" stroked="f" strokeweight=".5pt">
                  <v:textbox>
                    <w:txbxContent>
                      <w:p w14:paraId="43512762" w14:textId="13E3545E" w:rsidR="00851286" w:rsidRPr="006D185E" w:rsidRDefault="00851286" w:rsidP="00E40290">
                        <w:pPr>
                          <w:ind w:firstLine="0"/>
                          <w:jc w:val="center"/>
                          <w:rPr>
                            <w:lang w:val="en-GB"/>
                          </w:rPr>
                        </w:pPr>
                        <w:r w:rsidRPr="006D185E">
                          <w:rPr>
                            <w:b/>
                            <w:bCs/>
                            <w:lang w:val="en-GB"/>
                          </w:rPr>
                          <w:t>Fig. 4.17.</w:t>
                        </w:r>
                        <w:r w:rsidRPr="006D185E">
                          <w:rPr>
                            <w:lang w:val="en-GB"/>
                          </w:rPr>
                          <w:t xml:space="preserve"> The right leading wheel of locomotive № 46041 after the derailment.</w:t>
                        </w:r>
                      </w:p>
                    </w:txbxContent>
                  </v:textbox>
                </v:shape>
                <w10:wrap type="topAndBottom" anchory="page"/>
              </v:group>
            </w:pict>
          </mc:Fallback>
        </mc:AlternateContent>
      </w:r>
      <w:r w:rsidR="00006621" w:rsidRPr="008822FD">
        <w:rPr>
          <w:bCs/>
          <w:lang w:val="en-GB"/>
        </w:rPr>
        <w:t xml:space="preserve">At the insistence of the Investigation Commission, repeated measurements </w:t>
      </w:r>
      <w:proofErr w:type="gramStart"/>
      <w:r w:rsidR="00006621" w:rsidRPr="008822FD">
        <w:rPr>
          <w:bCs/>
          <w:lang w:val="en-GB"/>
        </w:rPr>
        <w:t>were made</w:t>
      </w:r>
      <w:proofErr w:type="gramEnd"/>
      <w:r w:rsidR="00006621" w:rsidRPr="008822FD">
        <w:rPr>
          <w:bCs/>
          <w:lang w:val="en-GB"/>
        </w:rPr>
        <w:t xml:space="preserve"> on 02.02.2021 for establishing the technical condition of switch № 11. </w:t>
      </w:r>
      <w:proofErr w:type="gramStart"/>
      <w:r w:rsidR="00006621" w:rsidRPr="008822FD">
        <w:rPr>
          <w:bCs/>
          <w:lang w:val="en-GB"/>
        </w:rPr>
        <w:t>The measured notches on the right blade of switch № 11 further complicated the entry of the leading right wheel on the first wheelset of the locomotive, which increased the steering force of the wheel, and led to its rise on the right stock rail and after 9 meters the wheelset derailed to the right in the direction of train movement (Fig. 4.17 and 4.18).</w:t>
      </w:r>
      <w:proofErr w:type="gramEnd"/>
    </w:p>
    <w:p w14:paraId="21EA76EB" w14:textId="6FFFFA96" w:rsidR="00623D2C" w:rsidRPr="008822FD" w:rsidRDefault="00E43E36" w:rsidP="000B3194">
      <w:pPr>
        <w:pStyle w:val="ab"/>
        <w:spacing w:before="120"/>
        <w:ind w:left="0"/>
        <w:rPr>
          <w:i/>
          <w:iCs/>
          <w:lang w:val="en-GB"/>
        </w:rPr>
      </w:pPr>
      <w:r w:rsidRPr="008822FD">
        <w:rPr>
          <w:noProof/>
          <w:lang w:val="bg-BG" w:eastAsia="bg-BG"/>
        </w:rPr>
        <w:lastRenderedPageBreak/>
        <mc:AlternateContent>
          <mc:Choice Requires="wpg">
            <w:drawing>
              <wp:anchor distT="0" distB="0" distL="114300" distR="114300" simplePos="0" relativeHeight="251776000" behindDoc="0" locked="0" layoutInCell="1" allowOverlap="1" wp14:anchorId="632F4522" wp14:editId="7903A890">
                <wp:simplePos x="0" y="0"/>
                <wp:positionH relativeFrom="column">
                  <wp:posOffset>952500</wp:posOffset>
                </wp:positionH>
                <wp:positionV relativeFrom="page">
                  <wp:posOffset>428625</wp:posOffset>
                </wp:positionV>
                <wp:extent cx="3943350" cy="3429000"/>
                <wp:effectExtent l="0" t="0" r="0" b="0"/>
                <wp:wrapTopAndBottom/>
                <wp:docPr id="190" name="Group 190"/>
                <wp:cNvGraphicFramePr/>
                <a:graphic xmlns:a="http://schemas.openxmlformats.org/drawingml/2006/main">
                  <a:graphicData uri="http://schemas.microsoft.com/office/word/2010/wordprocessingGroup">
                    <wpg:wgp>
                      <wpg:cNvGrpSpPr/>
                      <wpg:grpSpPr>
                        <a:xfrm>
                          <a:off x="0" y="0"/>
                          <a:ext cx="3943350" cy="3429000"/>
                          <a:chOff x="409574" y="723900"/>
                          <a:chExt cx="5305426" cy="4613656"/>
                        </a:xfrm>
                      </wpg:grpSpPr>
                      <pic:pic xmlns:pic="http://schemas.openxmlformats.org/drawingml/2006/picture">
                        <pic:nvPicPr>
                          <pic:cNvPr id="191" name="Картина 20"/>
                          <pic:cNvPicPr/>
                        </pic:nvPicPr>
                        <pic:blipFill>
                          <a:blip r:embed="rId59">
                            <a:extLst>
                              <a:ext uri="{28A0092B-C50C-407E-A947-70E740481C1C}">
                                <a14:useLocalDpi xmlns:a14="http://schemas.microsoft.com/office/drawing/2010/main" val="0"/>
                              </a:ext>
                            </a:extLst>
                          </a:blip>
                          <a:srcRect t="21872" b="21872"/>
                          <a:stretch/>
                        </pic:blipFill>
                        <pic:spPr bwMode="auto">
                          <a:xfrm>
                            <a:off x="409575" y="723900"/>
                            <a:ext cx="5305425" cy="3981450"/>
                          </a:xfrm>
                          <a:prstGeom prst="rect">
                            <a:avLst/>
                          </a:prstGeom>
                          <a:noFill/>
                          <a:ln>
                            <a:noFill/>
                          </a:ln>
                        </pic:spPr>
                      </pic:pic>
                      <wps:wsp>
                        <wps:cNvPr id="192" name="Text Box 192"/>
                        <wps:cNvSpPr txBox="1"/>
                        <wps:spPr>
                          <a:xfrm>
                            <a:off x="409574" y="4705348"/>
                            <a:ext cx="5305425" cy="632208"/>
                          </a:xfrm>
                          <a:prstGeom prst="rect">
                            <a:avLst/>
                          </a:prstGeom>
                          <a:solidFill>
                            <a:schemeClr val="lt1"/>
                          </a:solidFill>
                          <a:ln w="6350">
                            <a:noFill/>
                          </a:ln>
                        </wps:spPr>
                        <wps:txbx>
                          <w:txbxContent>
                            <w:p w14:paraId="531C233E" w14:textId="1B7DE8B8" w:rsidR="00851286" w:rsidRPr="006D185E" w:rsidRDefault="00851286" w:rsidP="00E43E36">
                              <w:pPr>
                                <w:ind w:firstLine="0"/>
                                <w:jc w:val="center"/>
                                <w:rPr>
                                  <w:b/>
                                  <w:bCs/>
                                </w:rPr>
                              </w:pPr>
                              <w:r w:rsidRPr="006D185E">
                                <w:rPr>
                                  <w:b/>
                                  <w:bCs/>
                                </w:rPr>
                                <w:t>Fig. 4.18.</w:t>
                              </w:r>
                              <w:r w:rsidRPr="006D185E">
                                <w:t xml:space="preserve"> The right leading wheel of locomotive № 46041 after the derailment.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32F4522" id="Group 190" o:spid="_x0000_s1200" style="position:absolute;left:0;text-align:left;margin-left:75pt;margin-top:33.75pt;width:310.5pt;height:270pt;z-index:251776000;mso-position-vertical-relative:page;mso-width-relative:margin;mso-height-relative:margin" coordorigin="4095,7239" coordsize="53054,461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">
                <v:shape id="Картина 20" o:spid="_x0000_s1201" type="#_x0000_t75" style="position:absolute;left:4095;top:7239;width:53055;height:398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JI03DAAAA3AAAAA8AAABkcnMvZG93bnJldi54bWxET0trwkAQvhf8D8sI3upGodZEVxGLD3ry&#10;hecxOybB7GzIbjTtr3cLBW/z8T1nOm9NKe5Uu8KygkE/AkGcWl1wpuB0XL2PQTiPrLG0TAp+yMF8&#10;1nmbYqLtg/d0P/hMhBB2CSrIva8SKV2ak0HXtxVx4K62NugDrDOpa3yEcFPKYRSNpMGCQ0OOFS1z&#10;Sm+Hxij44MVXfBl/b1af10Y2v+vhLt6flep128UEhKfWv8T/7q0O8+MB/D0TLpCz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0kjTcMAAADcAAAADwAAAAAAAAAAAAAAAACf&#10;AgAAZHJzL2Rvd25yZXYueG1sUEsFBgAAAAAEAAQA9wAAAI8DAAAAAA==&#10;">
                  <v:imagedata r:id="rId60" o:title="" croptop="14334f" cropbottom="14334f"/>
                </v:shape>
                <v:shape id="Text Box 192" o:spid="_x0000_s1202" type="#_x0000_t202" style="position:absolute;left:4095;top:47053;width:53054;height:6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SRlcQA&#10;AADcAAAADwAAAGRycy9kb3ducmV2LnhtbERPS2vCQBC+C/6HZYReim5UrJq6Sil9SG8aH3gbstMk&#10;mJ0N2W2S/vuuUPA2H99zVpvOlKKh2hWWFYxHEQji1OqCMwWH5H24AOE8ssbSMin4JQebdb+3wljb&#10;lnfU7H0mQgi7GBXk3lexlC7NyaAb2Yo4cN+2NugDrDOpa2xDuCnlJIqepMGCQ0OOFb3mlF73P0bB&#10;5TE7f7nu49hOZ9Pq7bNJ5iedKPUw6F6eQXjq/F38797qMH85gdsz4QK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kkZXEAAAA3AAAAA8AAAAAAAAAAAAAAAAAmAIAAGRycy9k&#10;b3ducmV2LnhtbFBLBQYAAAAABAAEAPUAAACJAwAAAAA=&#10;" fillcolor="white [3201]" stroked="f" strokeweight=".5pt">
                  <v:textbox>
                    <w:txbxContent>
                      <w:p w14:paraId="531C233E" w14:textId="1B7DE8B8" w:rsidR="00851286" w:rsidRPr="006D185E" w:rsidRDefault="00851286" w:rsidP="00E43E36">
                        <w:pPr>
                          <w:ind w:firstLine="0"/>
                          <w:jc w:val="center"/>
                          <w:rPr>
                            <w:b/>
                            <w:bCs/>
                          </w:rPr>
                        </w:pPr>
                        <w:r w:rsidRPr="006D185E">
                          <w:rPr>
                            <w:b/>
                            <w:bCs/>
                          </w:rPr>
                          <w:t>Fig. 4.18.</w:t>
                        </w:r>
                        <w:r w:rsidRPr="006D185E">
                          <w:t xml:space="preserve"> The right leading wheel of locomotive № 46041 after the derailment.</w:t>
                        </w:r>
                      </w:p>
                    </w:txbxContent>
                  </v:textbox>
                </v:shape>
                <w10:wrap type="topAndBottom" anchory="page"/>
              </v:group>
            </w:pict>
          </mc:Fallback>
        </mc:AlternateContent>
      </w:r>
      <w:r w:rsidR="00384847" w:rsidRPr="008822FD">
        <w:rPr>
          <w:i/>
          <w:iCs/>
          <w:lang w:val="en-GB"/>
        </w:rPr>
        <w:t xml:space="preserve">6. </w:t>
      </w:r>
      <w:r w:rsidR="004D712E" w:rsidRPr="008822FD">
        <w:rPr>
          <w:i/>
          <w:iCs/>
          <w:lang w:val="en-GB"/>
        </w:rPr>
        <w:t>Other factors or consequences considered as involved within the inspection objectives</w:t>
      </w:r>
      <w:proofErr w:type="gramStart"/>
      <w:r w:rsidR="004D712E" w:rsidRPr="008822FD">
        <w:rPr>
          <w:i/>
          <w:iCs/>
          <w:lang w:val="en-GB"/>
        </w:rPr>
        <w:t>.</w:t>
      </w:r>
      <w:r w:rsidR="00623D2C" w:rsidRPr="008822FD">
        <w:rPr>
          <w:i/>
          <w:iCs/>
          <w:lang w:val="en-GB"/>
        </w:rPr>
        <w:t>.</w:t>
      </w:r>
      <w:proofErr w:type="gramEnd"/>
    </w:p>
    <w:p w14:paraId="74BDE685" w14:textId="75DC53F1" w:rsidR="00B2525D" w:rsidRPr="008822FD" w:rsidRDefault="004D712E" w:rsidP="00B82322">
      <w:pPr>
        <w:rPr>
          <w:lang w:val="en-GB"/>
        </w:rPr>
      </w:pPr>
      <w:r w:rsidRPr="008822FD">
        <w:rPr>
          <w:lang w:val="en-GB"/>
        </w:rPr>
        <w:t>Not applicable</w:t>
      </w:r>
      <w:r w:rsidR="00311A5B" w:rsidRPr="008822FD">
        <w:rPr>
          <w:lang w:val="en-GB"/>
        </w:rPr>
        <w:t>.</w:t>
      </w:r>
    </w:p>
    <w:p w14:paraId="61774C49" w14:textId="263D60C4" w:rsidR="00B2525D" w:rsidRPr="008822FD" w:rsidRDefault="00553E09" w:rsidP="00B2525D">
      <w:pPr>
        <w:spacing w:before="120"/>
        <w:rPr>
          <w:b/>
          <w:i/>
          <w:iCs/>
          <w:lang w:val="en-GB"/>
        </w:rPr>
      </w:pPr>
      <w:r w:rsidRPr="008822FD">
        <w:rPr>
          <w:b/>
          <w:i/>
          <w:iCs/>
          <w:lang w:val="en-GB"/>
        </w:rPr>
        <w:t>c</w:t>
      </w:r>
      <w:r w:rsidR="00B2525D" w:rsidRPr="008822FD">
        <w:rPr>
          <w:b/>
          <w:i/>
          <w:iCs/>
          <w:lang w:val="en-GB"/>
        </w:rPr>
        <w:t xml:space="preserve">). </w:t>
      </w:r>
      <w:r w:rsidRPr="008822FD">
        <w:rPr>
          <w:b/>
          <w:i/>
          <w:iCs/>
          <w:lang w:val="en-GB"/>
        </w:rPr>
        <w:t>Human factor</w:t>
      </w:r>
      <w:r w:rsidR="00B2525D" w:rsidRPr="008822FD">
        <w:rPr>
          <w:b/>
          <w:i/>
          <w:iCs/>
          <w:lang w:val="en-GB"/>
        </w:rPr>
        <w:t>.</w:t>
      </w:r>
    </w:p>
    <w:p w14:paraId="38B6878D" w14:textId="70BC4312" w:rsidR="00B2525D" w:rsidRPr="008822FD" w:rsidRDefault="00B2525D" w:rsidP="00B2525D">
      <w:pPr>
        <w:spacing w:before="120"/>
        <w:rPr>
          <w:i/>
          <w:iCs/>
          <w:lang w:val="en-GB"/>
        </w:rPr>
      </w:pPr>
      <w:r w:rsidRPr="008822FD">
        <w:rPr>
          <w:i/>
          <w:iCs/>
          <w:lang w:val="en-GB"/>
        </w:rPr>
        <w:t xml:space="preserve">1. </w:t>
      </w:r>
      <w:r w:rsidR="0077224E" w:rsidRPr="008822FD">
        <w:rPr>
          <w:i/>
          <w:iCs/>
          <w:lang w:val="en-GB"/>
        </w:rPr>
        <w:t>Individual human characteristics</w:t>
      </w:r>
      <w:r w:rsidRPr="008822FD">
        <w:rPr>
          <w:i/>
          <w:iCs/>
          <w:lang w:val="en-GB"/>
        </w:rPr>
        <w:t>:</w:t>
      </w:r>
    </w:p>
    <w:p w14:paraId="4D7B0FCD" w14:textId="799D05DA" w:rsidR="00B2525D" w:rsidRPr="008822FD" w:rsidRDefault="00B2525D" w:rsidP="00B2525D">
      <w:pPr>
        <w:spacing w:before="120"/>
        <w:rPr>
          <w:i/>
          <w:iCs/>
          <w:lang w:val="en-GB"/>
        </w:rPr>
      </w:pPr>
      <w:r w:rsidRPr="008822FD">
        <w:rPr>
          <w:i/>
          <w:iCs/>
          <w:lang w:val="en-GB"/>
        </w:rPr>
        <w:t xml:space="preserve">а). </w:t>
      </w:r>
      <w:r w:rsidR="00070248" w:rsidRPr="008822FD">
        <w:rPr>
          <w:i/>
          <w:iCs/>
          <w:lang w:val="en-GB"/>
        </w:rPr>
        <w:t>Training and development, including skills and experience</w:t>
      </w:r>
      <w:r w:rsidRPr="008822FD">
        <w:rPr>
          <w:i/>
          <w:iCs/>
          <w:lang w:val="en-GB"/>
        </w:rPr>
        <w:t>.</w:t>
      </w:r>
    </w:p>
    <w:p w14:paraId="051A14AD" w14:textId="25EA0389" w:rsidR="00B2525D" w:rsidRPr="008822FD" w:rsidRDefault="001B3002" w:rsidP="00B2525D">
      <w:pPr>
        <w:rPr>
          <w:bCs/>
          <w:i/>
          <w:lang w:val="en-GB"/>
        </w:rPr>
      </w:pPr>
      <w:r w:rsidRPr="008822FD">
        <w:rPr>
          <w:bCs/>
          <w:i/>
          <w:lang w:val="en-GB"/>
        </w:rPr>
        <w:t>Railway undertaking</w:t>
      </w:r>
      <w:r w:rsidR="00B2525D" w:rsidRPr="008822FD">
        <w:rPr>
          <w:bCs/>
          <w:i/>
          <w:lang w:val="en-GB"/>
        </w:rPr>
        <w:t>:</w:t>
      </w:r>
    </w:p>
    <w:p w14:paraId="5497E539" w14:textId="4360F885" w:rsidR="00B2525D" w:rsidRPr="008822FD" w:rsidRDefault="009F4540" w:rsidP="00B2525D">
      <w:pPr>
        <w:pStyle w:val="ab"/>
        <w:numPr>
          <w:ilvl w:val="0"/>
          <w:numId w:val="22"/>
        </w:numPr>
        <w:ind w:left="0" w:firstLine="567"/>
        <w:rPr>
          <w:lang w:val="en-GB"/>
        </w:rPr>
      </w:pPr>
      <w:r w:rsidRPr="008822FD">
        <w:rPr>
          <w:lang w:val="en-GB"/>
        </w:rPr>
        <w:t xml:space="preserve">Engine driver </w:t>
      </w:r>
      <w:r w:rsidR="008D5E0F" w:rsidRPr="008822FD">
        <w:rPr>
          <w:lang w:val="en-GB"/>
        </w:rPr>
        <w:t xml:space="preserve">– </w:t>
      </w:r>
      <w:r w:rsidR="002F21AC" w:rsidRPr="008822FD">
        <w:rPr>
          <w:lang w:val="en-GB"/>
        </w:rPr>
        <w:t xml:space="preserve">License </w:t>
      </w:r>
      <w:r w:rsidR="00331F16" w:rsidRPr="008822FD">
        <w:rPr>
          <w:lang w:val="en-GB"/>
        </w:rPr>
        <w:t>No 12166 for obtaining professional qualification „Engine driver of electric locomotive“,</w:t>
      </w:r>
      <w:r w:rsidR="00A72FA6" w:rsidRPr="008822FD">
        <w:rPr>
          <w:lang w:val="en-GB"/>
        </w:rPr>
        <w:t xml:space="preserve"> training performed within the period 08.02</w:t>
      </w:r>
      <w:r w:rsidR="0079428C" w:rsidRPr="008822FD">
        <w:rPr>
          <w:lang w:val="en-GB"/>
        </w:rPr>
        <w:t>÷</w:t>
      </w:r>
      <w:r w:rsidR="00A72FA6" w:rsidRPr="008822FD">
        <w:rPr>
          <w:lang w:val="en-GB"/>
        </w:rPr>
        <w:t>31.04.2010,</w:t>
      </w:r>
      <w:r w:rsidR="00331F16" w:rsidRPr="008822FD">
        <w:rPr>
          <w:lang w:val="en-GB"/>
        </w:rPr>
        <w:t xml:space="preserve"> issued by Professional Training </w:t>
      </w:r>
      <w:proofErr w:type="spellStart"/>
      <w:r w:rsidR="00331F16" w:rsidRPr="008822FD">
        <w:rPr>
          <w:lang w:val="en-GB"/>
        </w:rPr>
        <w:t>Center</w:t>
      </w:r>
      <w:proofErr w:type="spellEnd"/>
      <w:r w:rsidR="00331F16" w:rsidRPr="008822FD">
        <w:rPr>
          <w:lang w:val="en-GB"/>
        </w:rPr>
        <w:t xml:space="preserve"> (PTC) of Bulgarian State Railways (BDZ</w:t>
      </w:r>
      <w:r w:rsidR="008D5E0F" w:rsidRPr="008822FD">
        <w:rPr>
          <w:lang w:val="en-GB"/>
        </w:rPr>
        <w:t>);</w:t>
      </w:r>
    </w:p>
    <w:p w14:paraId="62419445" w14:textId="03AA135A" w:rsidR="00B2525D" w:rsidRPr="008822FD" w:rsidRDefault="002F21AC" w:rsidP="00B2525D">
      <w:pPr>
        <w:pStyle w:val="ab"/>
        <w:ind w:left="567" w:firstLine="0"/>
        <w:rPr>
          <w:lang w:val="en-GB"/>
        </w:rPr>
      </w:pPr>
      <w:r w:rsidRPr="008822FD">
        <w:rPr>
          <w:lang w:val="en-GB"/>
        </w:rPr>
        <w:t xml:space="preserve">Locomotive driving license </w:t>
      </w:r>
      <w:r w:rsidR="00B2525D" w:rsidRPr="008822FD">
        <w:rPr>
          <w:lang w:val="en-GB"/>
        </w:rPr>
        <w:t xml:space="preserve">BG 71 2017 1337 </w:t>
      </w:r>
      <w:r w:rsidRPr="008822FD">
        <w:rPr>
          <w:lang w:val="en-GB"/>
        </w:rPr>
        <w:t>issued by RAEA</w:t>
      </w:r>
      <w:r w:rsidR="00B2525D" w:rsidRPr="008822FD">
        <w:rPr>
          <w:lang w:val="en-GB"/>
        </w:rPr>
        <w:t>;</w:t>
      </w:r>
    </w:p>
    <w:p w14:paraId="08E20FBC" w14:textId="56C81D66" w:rsidR="00B2525D" w:rsidRPr="008822FD" w:rsidRDefault="002F21AC" w:rsidP="00B2525D">
      <w:pPr>
        <w:pStyle w:val="ab"/>
        <w:ind w:left="0" w:firstLine="567"/>
        <w:rPr>
          <w:highlight w:val="yellow"/>
          <w:lang w:val="en-GB"/>
        </w:rPr>
      </w:pPr>
      <w:r w:rsidRPr="008822FD">
        <w:rPr>
          <w:lang w:val="en-GB"/>
        </w:rPr>
        <w:t xml:space="preserve">License </w:t>
      </w:r>
      <w:r w:rsidR="00B2525D" w:rsidRPr="008822FD">
        <w:rPr>
          <w:lang w:val="en-GB"/>
        </w:rPr>
        <w:t xml:space="preserve">№ 198 </w:t>
      </w:r>
      <w:r w:rsidRPr="008822FD">
        <w:rPr>
          <w:lang w:val="en-GB"/>
        </w:rPr>
        <w:t>of position Engine driver at Cargo Division</w:t>
      </w:r>
      <w:r w:rsidR="00B2525D" w:rsidRPr="008822FD">
        <w:rPr>
          <w:lang w:val="en-GB"/>
        </w:rPr>
        <w:t xml:space="preserve"> – </w:t>
      </w:r>
      <w:proofErr w:type="spellStart"/>
      <w:r w:rsidRPr="008822FD">
        <w:rPr>
          <w:lang w:val="en-GB"/>
        </w:rPr>
        <w:t>Plovidv</w:t>
      </w:r>
      <w:proofErr w:type="spellEnd"/>
      <w:r w:rsidRPr="008822FD">
        <w:rPr>
          <w:lang w:val="en-GB"/>
        </w:rPr>
        <w:t xml:space="preserve"> from</w:t>
      </w:r>
      <w:r w:rsidR="00B2525D" w:rsidRPr="008822FD">
        <w:rPr>
          <w:lang w:val="en-GB"/>
        </w:rPr>
        <w:t xml:space="preserve"> 20.05.2014.</w:t>
      </w:r>
    </w:p>
    <w:p w14:paraId="63824BA7" w14:textId="12C7A256" w:rsidR="00B2525D" w:rsidRPr="008822FD" w:rsidRDefault="0098528C" w:rsidP="00A23D6B">
      <w:pPr>
        <w:pStyle w:val="ab"/>
        <w:numPr>
          <w:ilvl w:val="0"/>
          <w:numId w:val="22"/>
        </w:numPr>
        <w:ind w:left="0" w:firstLine="567"/>
        <w:rPr>
          <w:lang w:val="en-GB"/>
        </w:rPr>
      </w:pPr>
      <w:r w:rsidRPr="008822FD">
        <w:rPr>
          <w:lang w:val="en-GB"/>
        </w:rPr>
        <w:t xml:space="preserve">Assistant engine driver – License No 21135 for obtaining professional qualification „Assistant engine driver“, training performed within the period </w:t>
      </w:r>
      <w:r w:rsidR="0079428C" w:rsidRPr="008822FD">
        <w:rPr>
          <w:lang w:val="en-GB"/>
        </w:rPr>
        <w:t>30.10.2017÷26.03.2018</w:t>
      </w:r>
      <w:r w:rsidRPr="008822FD">
        <w:rPr>
          <w:lang w:val="en-GB"/>
        </w:rPr>
        <w:t xml:space="preserve">, issued by Professional Training </w:t>
      </w:r>
      <w:proofErr w:type="spellStart"/>
      <w:r w:rsidRPr="008822FD">
        <w:rPr>
          <w:lang w:val="en-GB"/>
        </w:rPr>
        <w:t>Center</w:t>
      </w:r>
      <w:proofErr w:type="spellEnd"/>
      <w:r w:rsidRPr="008822FD">
        <w:rPr>
          <w:lang w:val="en-GB"/>
        </w:rPr>
        <w:t xml:space="preserve"> (PTC) of Bulgarian State Railways (BDZ)</w:t>
      </w:r>
      <w:r w:rsidR="00DF6F38" w:rsidRPr="008822FD">
        <w:rPr>
          <w:lang w:val="en-GB"/>
        </w:rPr>
        <w:t>.</w:t>
      </w:r>
    </w:p>
    <w:p w14:paraId="189D33E4" w14:textId="07DD0278" w:rsidR="00B2525D" w:rsidRPr="008822FD" w:rsidRDefault="00C05268" w:rsidP="00B2525D">
      <w:pPr>
        <w:pStyle w:val="ab"/>
        <w:ind w:left="0" w:firstLine="567"/>
        <w:rPr>
          <w:lang w:val="en-GB"/>
        </w:rPr>
      </w:pPr>
      <w:r w:rsidRPr="008822FD">
        <w:rPr>
          <w:lang w:val="en-GB"/>
        </w:rPr>
        <w:t xml:space="preserve">License № 756 of position Assistant engine driver at Cargo Division – </w:t>
      </w:r>
      <w:proofErr w:type="spellStart"/>
      <w:r w:rsidRPr="008822FD">
        <w:rPr>
          <w:lang w:val="en-GB"/>
        </w:rPr>
        <w:t>Plovidv</w:t>
      </w:r>
      <w:proofErr w:type="spellEnd"/>
      <w:r w:rsidRPr="008822FD">
        <w:rPr>
          <w:lang w:val="en-GB"/>
        </w:rPr>
        <w:t xml:space="preserve"> from 20.01.2019.</w:t>
      </w:r>
    </w:p>
    <w:p w14:paraId="61DC6CB8" w14:textId="6E647FE2" w:rsidR="00B2525D" w:rsidRPr="008822FD" w:rsidRDefault="0098528C" w:rsidP="00B2525D">
      <w:pPr>
        <w:pStyle w:val="ab"/>
        <w:tabs>
          <w:tab w:val="left" w:pos="851"/>
        </w:tabs>
        <w:spacing w:before="120"/>
        <w:ind w:left="0"/>
        <w:contextualSpacing w:val="0"/>
        <w:rPr>
          <w:bCs/>
          <w:i/>
          <w:lang w:val="en-GB"/>
        </w:rPr>
      </w:pPr>
      <w:r w:rsidRPr="008822FD">
        <w:rPr>
          <w:bCs/>
          <w:i/>
          <w:lang w:val="en-GB"/>
        </w:rPr>
        <w:t>Railway infrastructure</w:t>
      </w:r>
      <w:r w:rsidR="00B2525D" w:rsidRPr="008822FD">
        <w:rPr>
          <w:bCs/>
          <w:i/>
          <w:lang w:val="en-GB"/>
        </w:rPr>
        <w:t>:</w:t>
      </w:r>
    </w:p>
    <w:p w14:paraId="6043C634" w14:textId="0D385812" w:rsidR="00B2525D" w:rsidRPr="008822FD" w:rsidRDefault="00C05268" w:rsidP="00B2525D">
      <w:pPr>
        <w:pStyle w:val="ab"/>
        <w:numPr>
          <w:ilvl w:val="0"/>
          <w:numId w:val="23"/>
        </w:numPr>
        <w:ind w:left="0" w:firstLine="567"/>
        <w:rPr>
          <w:lang w:val="en-GB"/>
        </w:rPr>
      </w:pPr>
      <w:r w:rsidRPr="008822FD">
        <w:rPr>
          <w:lang w:val="en-GB"/>
        </w:rPr>
        <w:t>Traffic manager on-duty in Stolnik station</w:t>
      </w:r>
      <w:r w:rsidR="00B2525D" w:rsidRPr="008822FD">
        <w:rPr>
          <w:lang w:val="en-GB"/>
        </w:rPr>
        <w:t xml:space="preserve"> – </w:t>
      </w:r>
      <w:r w:rsidRPr="008822FD">
        <w:rPr>
          <w:lang w:val="en-GB"/>
        </w:rPr>
        <w:t>Certificate of qualification</w:t>
      </w:r>
      <w:r w:rsidR="00B2525D" w:rsidRPr="008822FD">
        <w:rPr>
          <w:lang w:val="en-GB"/>
        </w:rPr>
        <w:t xml:space="preserve"> № 16615 </w:t>
      </w:r>
      <w:r w:rsidRPr="008822FD">
        <w:rPr>
          <w:lang w:val="en-GB"/>
        </w:rPr>
        <w:t xml:space="preserve">for </w:t>
      </w:r>
      <w:r w:rsidR="00B2525D" w:rsidRPr="008822FD">
        <w:rPr>
          <w:lang w:val="en-GB"/>
        </w:rPr>
        <w:t>,,</w:t>
      </w:r>
      <w:r w:rsidRPr="008822FD">
        <w:rPr>
          <w:lang w:val="en-GB"/>
        </w:rPr>
        <w:t>Traffic manager</w:t>
      </w:r>
      <w:r w:rsidR="00B2525D" w:rsidRPr="008822FD">
        <w:rPr>
          <w:lang w:val="en-GB"/>
        </w:rPr>
        <w:t xml:space="preserve">“, </w:t>
      </w:r>
      <w:r w:rsidRPr="008822FD">
        <w:rPr>
          <w:lang w:val="en-GB"/>
        </w:rPr>
        <w:t>training performed within the period</w:t>
      </w:r>
      <w:r w:rsidR="00B2525D" w:rsidRPr="008822FD">
        <w:rPr>
          <w:lang w:val="en-GB"/>
        </w:rPr>
        <w:t xml:space="preserve"> 24.03.÷27.08.2014</w:t>
      </w:r>
      <w:r w:rsidRPr="008822FD">
        <w:rPr>
          <w:lang w:val="en-GB"/>
        </w:rPr>
        <w:t xml:space="preserve">, issued by the Professional Training </w:t>
      </w:r>
      <w:proofErr w:type="spellStart"/>
      <w:r w:rsidRPr="008822FD">
        <w:rPr>
          <w:lang w:val="en-GB"/>
        </w:rPr>
        <w:t>Center</w:t>
      </w:r>
      <w:proofErr w:type="spellEnd"/>
      <w:r w:rsidRPr="008822FD">
        <w:rPr>
          <w:lang w:val="en-GB"/>
        </w:rPr>
        <w:t xml:space="preserve"> at NRIC</w:t>
      </w:r>
      <w:r w:rsidR="00B2525D" w:rsidRPr="008822FD">
        <w:rPr>
          <w:lang w:val="en-GB"/>
        </w:rPr>
        <w:t xml:space="preserve">; </w:t>
      </w:r>
    </w:p>
    <w:p w14:paraId="2317A04B" w14:textId="65BECA6C" w:rsidR="00B2525D" w:rsidRPr="008822FD" w:rsidRDefault="00C05268" w:rsidP="00B2525D">
      <w:pPr>
        <w:pStyle w:val="ab"/>
        <w:ind w:left="0" w:firstLine="567"/>
        <w:rPr>
          <w:lang w:val="en-GB"/>
        </w:rPr>
      </w:pPr>
      <w:r w:rsidRPr="008822FD">
        <w:rPr>
          <w:lang w:val="en-GB"/>
        </w:rPr>
        <w:t xml:space="preserve">Certificate </w:t>
      </w:r>
      <w:r w:rsidR="00B2525D" w:rsidRPr="008822FD">
        <w:rPr>
          <w:lang w:val="en-GB"/>
        </w:rPr>
        <w:t xml:space="preserve">№ 3818 </w:t>
      </w:r>
      <w:r w:rsidRPr="008822FD">
        <w:rPr>
          <w:lang w:val="en-GB"/>
        </w:rPr>
        <w:t>for position Traffic manager at TOSAD</w:t>
      </w:r>
      <w:r w:rsidR="00B2525D" w:rsidRPr="008822FD">
        <w:rPr>
          <w:lang w:val="en-GB"/>
        </w:rPr>
        <w:t xml:space="preserve"> – </w:t>
      </w:r>
      <w:r w:rsidRPr="008822FD">
        <w:rPr>
          <w:lang w:val="en-GB"/>
        </w:rPr>
        <w:t>Sofia from 19.09.2014</w:t>
      </w:r>
      <w:r w:rsidR="00B2525D" w:rsidRPr="008822FD">
        <w:rPr>
          <w:lang w:val="en-GB"/>
        </w:rPr>
        <w:t>.</w:t>
      </w:r>
    </w:p>
    <w:p w14:paraId="18A5A8D4" w14:textId="53270556" w:rsidR="007D23B2" w:rsidRPr="008822FD" w:rsidRDefault="007D23B2" w:rsidP="007D23B2">
      <w:pPr>
        <w:pStyle w:val="ab"/>
        <w:ind w:left="0" w:firstLine="567"/>
        <w:rPr>
          <w:lang w:val="en-GB"/>
        </w:rPr>
      </w:pPr>
      <w:r w:rsidRPr="008822FD">
        <w:rPr>
          <w:lang w:val="en-GB"/>
        </w:rPr>
        <w:sym w:font="Symbol" w:char="F0B7"/>
      </w:r>
      <w:r w:rsidRPr="008822FD">
        <w:rPr>
          <w:lang w:val="en-GB"/>
        </w:rPr>
        <w:t xml:space="preserve"> </w:t>
      </w:r>
      <w:r w:rsidR="00863567" w:rsidRPr="008822FD">
        <w:rPr>
          <w:lang w:val="en-GB"/>
        </w:rPr>
        <w:t>Switchman</w:t>
      </w:r>
      <w:r w:rsidRPr="008822FD">
        <w:rPr>
          <w:lang w:val="en-GB"/>
        </w:rPr>
        <w:t>-</w:t>
      </w:r>
      <w:r w:rsidR="00863567" w:rsidRPr="008822FD">
        <w:rPr>
          <w:lang w:val="en-GB"/>
        </w:rPr>
        <w:t>level-crossing guard in Stolnik station</w:t>
      </w:r>
      <w:r w:rsidRPr="008822FD">
        <w:rPr>
          <w:lang w:val="en-GB"/>
        </w:rPr>
        <w:t xml:space="preserve"> – </w:t>
      </w:r>
      <w:r w:rsidR="00863567" w:rsidRPr="008822FD">
        <w:rPr>
          <w:lang w:val="en-GB"/>
        </w:rPr>
        <w:t>Certificate of qualification</w:t>
      </w:r>
      <w:r w:rsidRPr="008822FD">
        <w:rPr>
          <w:lang w:val="en-GB"/>
        </w:rPr>
        <w:t xml:space="preserve"> № 14142 </w:t>
      </w:r>
      <w:r w:rsidR="00863567" w:rsidRPr="008822FD">
        <w:rPr>
          <w:lang w:val="en-GB"/>
        </w:rPr>
        <w:t>for</w:t>
      </w:r>
      <w:r w:rsidRPr="008822FD">
        <w:rPr>
          <w:lang w:val="en-GB"/>
        </w:rPr>
        <w:t xml:space="preserve"> „</w:t>
      </w:r>
      <w:r w:rsidR="00863567" w:rsidRPr="008822FD">
        <w:rPr>
          <w:lang w:val="en-GB"/>
        </w:rPr>
        <w:t>Switchman</w:t>
      </w:r>
      <w:r w:rsidRPr="008822FD">
        <w:rPr>
          <w:lang w:val="en-GB"/>
        </w:rPr>
        <w:t>/</w:t>
      </w:r>
      <w:r w:rsidR="00863567" w:rsidRPr="008822FD">
        <w:rPr>
          <w:lang w:val="en-GB"/>
        </w:rPr>
        <w:t>level-crossing guard</w:t>
      </w:r>
      <w:r w:rsidRPr="008822FD">
        <w:rPr>
          <w:lang w:val="en-GB"/>
        </w:rPr>
        <w:t xml:space="preserve">“, </w:t>
      </w:r>
      <w:r w:rsidR="00863567" w:rsidRPr="008822FD">
        <w:rPr>
          <w:lang w:val="en-GB"/>
        </w:rPr>
        <w:t>training performed within the period</w:t>
      </w:r>
      <w:r w:rsidRPr="008822FD">
        <w:rPr>
          <w:lang w:val="en-GB"/>
        </w:rPr>
        <w:t xml:space="preserve"> 05.06.÷19.07.1995. </w:t>
      </w:r>
      <w:proofErr w:type="gramStart"/>
      <w:r w:rsidR="00C95A3A" w:rsidRPr="008822FD">
        <w:rPr>
          <w:lang w:val="en-GB"/>
        </w:rPr>
        <w:t>issued</w:t>
      </w:r>
      <w:proofErr w:type="gramEnd"/>
      <w:r w:rsidR="00C95A3A" w:rsidRPr="008822FD">
        <w:rPr>
          <w:lang w:val="en-GB"/>
        </w:rPr>
        <w:t xml:space="preserve"> by the BDZ company</w:t>
      </w:r>
      <w:r w:rsidRPr="008822FD">
        <w:rPr>
          <w:lang w:val="en-GB"/>
        </w:rPr>
        <w:t>;</w:t>
      </w:r>
    </w:p>
    <w:p w14:paraId="4BF84FE8" w14:textId="7DF41289" w:rsidR="007D23B2" w:rsidRPr="008822FD" w:rsidRDefault="00334084" w:rsidP="007D23B2">
      <w:pPr>
        <w:pStyle w:val="ab"/>
        <w:ind w:left="0" w:firstLine="567"/>
        <w:rPr>
          <w:lang w:val="en-GB"/>
        </w:rPr>
      </w:pPr>
      <w:r w:rsidRPr="008822FD">
        <w:rPr>
          <w:lang w:val="en-GB"/>
        </w:rPr>
        <w:t>Certificate</w:t>
      </w:r>
      <w:r w:rsidR="007D23B2" w:rsidRPr="008822FD">
        <w:rPr>
          <w:lang w:val="en-GB"/>
        </w:rPr>
        <w:t xml:space="preserve"> № 2319 </w:t>
      </w:r>
      <w:r w:rsidRPr="008822FD">
        <w:rPr>
          <w:lang w:val="en-GB"/>
        </w:rPr>
        <w:t>for position switchman-level-crossing guard at TOSAD</w:t>
      </w:r>
      <w:r w:rsidR="007D23B2" w:rsidRPr="008822FD">
        <w:rPr>
          <w:lang w:val="en-GB"/>
        </w:rPr>
        <w:t xml:space="preserve"> – </w:t>
      </w:r>
      <w:r w:rsidRPr="008822FD">
        <w:rPr>
          <w:lang w:val="en-GB"/>
        </w:rPr>
        <w:t xml:space="preserve">Sofia from </w:t>
      </w:r>
      <w:r w:rsidR="007D23B2" w:rsidRPr="008822FD">
        <w:rPr>
          <w:lang w:val="en-GB"/>
        </w:rPr>
        <w:t>10.12.2009.</w:t>
      </w:r>
    </w:p>
    <w:p w14:paraId="6EE2AE49" w14:textId="77777777" w:rsidR="00460616" w:rsidRPr="008822FD" w:rsidRDefault="00C86692" w:rsidP="00460616">
      <w:pPr>
        <w:spacing w:before="120"/>
        <w:rPr>
          <w:i/>
          <w:iCs/>
          <w:lang w:val="en-GB"/>
        </w:rPr>
      </w:pPr>
      <w:r w:rsidRPr="008822FD">
        <w:rPr>
          <w:i/>
          <w:iCs/>
          <w:lang w:val="en-GB"/>
        </w:rPr>
        <w:t>b</w:t>
      </w:r>
      <w:r w:rsidR="00B2525D" w:rsidRPr="008822FD">
        <w:rPr>
          <w:i/>
          <w:iCs/>
          <w:lang w:val="en-GB"/>
        </w:rPr>
        <w:t xml:space="preserve">). </w:t>
      </w:r>
      <w:r w:rsidR="00460616" w:rsidRPr="008822FD">
        <w:rPr>
          <w:i/>
          <w:iCs/>
          <w:lang w:val="en-GB"/>
        </w:rPr>
        <w:t>Medical and personal circumstances, which influence the event, including the presence of physical and psychological stress.</w:t>
      </w:r>
    </w:p>
    <w:p w14:paraId="62F8AEE8" w14:textId="094526A7" w:rsidR="00B2525D" w:rsidRPr="008822FD" w:rsidRDefault="00C86692" w:rsidP="00460616">
      <w:pPr>
        <w:spacing w:before="120"/>
        <w:rPr>
          <w:bCs/>
          <w:i/>
          <w:lang w:val="en-GB"/>
        </w:rPr>
      </w:pPr>
      <w:r w:rsidRPr="008822FD">
        <w:rPr>
          <w:bCs/>
          <w:i/>
          <w:lang w:val="en-GB"/>
        </w:rPr>
        <w:t>Railway undertaking</w:t>
      </w:r>
      <w:r w:rsidR="00B2525D" w:rsidRPr="008822FD">
        <w:rPr>
          <w:bCs/>
          <w:i/>
          <w:lang w:val="en-GB"/>
        </w:rPr>
        <w:t>:</w:t>
      </w:r>
    </w:p>
    <w:p w14:paraId="795AE5F3" w14:textId="60F14ABA" w:rsidR="00B2525D" w:rsidRPr="008822FD" w:rsidRDefault="00460616" w:rsidP="00B2525D">
      <w:pPr>
        <w:pStyle w:val="ab"/>
        <w:numPr>
          <w:ilvl w:val="0"/>
          <w:numId w:val="23"/>
        </w:numPr>
        <w:ind w:firstLine="207"/>
        <w:rPr>
          <w:lang w:val="en-GB"/>
        </w:rPr>
      </w:pPr>
      <w:r w:rsidRPr="008822FD">
        <w:rPr>
          <w:lang w:val="en-GB"/>
        </w:rPr>
        <w:lastRenderedPageBreak/>
        <w:t>Engine driver</w:t>
      </w:r>
      <w:r w:rsidR="00B2525D" w:rsidRPr="008822FD">
        <w:rPr>
          <w:lang w:val="en-GB"/>
        </w:rPr>
        <w:t>:</w:t>
      </w:r>
    </w:p>
    <w:p w14:paraId="2F349C28" w14:textId="238FB600" w:rsidR="00B2525D" w:rsidRPr="008822FD" w:rsidRDefault="00B2525D" w:rsidP="00CD70F6">
      <w:pPr>
        <w:pStyle w:val="ab"/>
        <w:numPr>
          <w:ilvl w:val="1"/>
          <w:numId w:val="23"/>
        </w:numPr>
        <w:ind w:left="0" w:firstLine="567"/>
        <w:rPr>
          <w:lang w:val="en-GB"/>
        </w:rPr>
      </w:pPr>
      <w:r w:rsidRPr="008822FD">
        <w:rPr>
          <w:lang w:val="en-GB"/>
        </w:rPr>
        <w:t xml:space="preserve"> </w:t>
      </w:r>
      <w:r w:rsidR="00CD70F6" w:rsidRPr="008822FD">
        <w:rPr>
          <w:lang w:val="en-GB"/>
        </w:rPr>
        <w:t>Medical exam card dated 19.02.2020, issued by Multi-profile Transport Hospital Plovdiv. Conclusion: suitable for engine driver.</w:t>
      </w:r>
    </w:p>
    <w:p w14:paraId="10576E32" w14:textId="4413A1B8" w:rsidR="00B2525D" w:rsidRPr="008822FD" w:rsidRDefault="00B2525D" w:rsidP="00B2525D">
      <w:pPr>
        <w:pStyle w:val="ab"/>
        <w:numPr>
          <w:ilvl w:val="1"/>
          <w:numId w:val="23"/>
        </w:numPr>
        <w:ind w:left="0" w:firstLine="567"/>
        <w:rPr>
          <w:lang w:val="en-GB"/>
        </w:rPr>
      </w:pPr>
      <w:r w:rsidRPr="008822FD">
        <w:rPr>
          <w:lang w:val="en-GB"/>
        </w:rPr>
        <w:t xml:space="preserve"> </w:t>
      </w:r>
      <w:r w:rsidR="00D374F3" w:rsidRPr="008822FD">
        <w:rPr>
          <w:lang w:val="en-GB"/>
        </w:rPr>
        <w:t>Physiological exam No 1008/11.09.2017, issued by Laboratory for physiological expertise at Plovdiv Multi-profile Transport Hospital for engine driver – conclusion: accepted for a 5-year period</w:t>
      </w:r>
    </w:p>
    <w:p w14:paraId="052B2878" w14:textId="59E9CD5E" w:rsidR="00B2525D" w:rsidRPr="008822FD" w:rsidRDefault="006269F5" w:rsidP="00B2525D">
      <w:pPr>
        <w:pStyle w:val="ab"/>
        <w:numPr>
          <w:ilvl w:val="0"/>
          <w:numId w:val="23"/>
        </w:numPr>
        <w:ind w:firstLine="207"/>
        <w:rPr>
          <w:lang w:val="en-GB"/>
        </w:rPr>
      </w:pPr>
      <w:r w:rsidRPr="008822FD">
        <w:rPr>
          <w:lang w:val="en-GB"/>
        </w:rPr>
        <w:t>Assistant engine driver</w:t>
      </w:r>
      <w:r w:rsidR="00B2525D" w:rsidRPr="008822FD">
        <w:rPr>
          <w:lang w:val="en-GB"/>
        </w:rPr>
        <w:t>:</w:t>
      </w:r>
    </w:p>
    <w:p w14:paraId="76B0BEB1" w14:textId="6A00B1AC" w:rsidR="006269F5" w:rsidRPr="008822FD" w:rsidRDefault="006269F5" w:rsidP="006269F5">
      <w:pPr>
        <w:pStyle w:val="ab"/>
        <w:numPr>
          <w:ilvl w:val="1"/>
          <w:numId w:val="23"/>
        </w:numPr>
        <w:ind w:left="0" w:firstLine="567"/>
        <w:rPr>
          <w:lang w:val="en-GB"/>
        </w:rPr>
      </w:pPr>
      <w:r w:rsidRPr="008822FD">
        <w:rPr>
          <w:lang w:val="en-GB"/>
        </w:rPr>
        <w:t>Medical exam card dated 26.02.2020, issued by Multi-profile Transport Hospital Plovdiv:</w:t>
      </w:r>
    </w:p>
    <w:p w14:paraId="63BC2ED3" w14:textId="3E2B21F4" w:rsidR="00B2525D" w:rsidRPr="008822FD" w:rsidRDefault="006269F5" w:rsidP="006269F5">
      <w:pPr>
        <w:pStyle w:val="ab"/>
        <w:ind w:left="567" w:firstLine="0"/>
        <w:rPr>
          <w:lang w:val="en-GB"/>
        </w:rPr>
      </w:pPr>
      <w:r w:rsidRPr="008822FD">
        <w:rPr>
          <w:lang w:val="en-GB"/>
        </w:rPr>
        <w:t>Conclusion: suitable for assistant engine driver.</w:t>
      </w:r>
    </w:p>
    <w:p w14:paraId="27709409" w14:textId="77F7BF1D" w:rsidR="00B2525D" w:rsidRPr="008822FD" w:rsidRDefault="00D14BE3" w:rsidP="00B2525D">
      <w:pPr>
        <w:pStyle w:val="ab"/>
        <w:numPr>
          <w:ilvl w:val="1"/>
          <w:numId w:val="23"/>
        </w:numPr>
        <w:ind w:left="0" w:firstLine="567"/>
        <w:rPr>
          <w:lang w:val="en-GB"/>
        </w:rPr>
      </w:pPr>
      <w:r w:rsidRPr="008822FD">
        <w:rPr>
          <w:lang w:val="en-GB"/>
        </w:rPr>
        <w:t>Physiological exam No 129/04.02.2019, issued by Laboratory for physiological expertise at Plovdiv Multi-profile Transport Hospital for assistant engine driver:</w:t>
      </w:r>
    </w:p>
    <w:p w14:paraId="24EBE8A6" w14:textId="7D04B04B" w:rsidR="00B2525D" w:rsidRPr="008822FD" w:rsidRDefault="00D14BE3" w:rsidP="00B2525D">
      <w:pPr>
        <w:pStyle w:val="ab"/>
        <w:ind w:left="1080" w:hanging="513"/>
        <w:rPr>
          <w:lang w:val="en-GB"/>
        </w:rPr>
      </w:pPr>
      <w:r w:rsidRPr="008822FD">
        <w:rPr>
          <w:lang w:val="en-GB"/>
        </w:rPr>
        <w:t>Conclusion: accepted for a 3-year period</w:t>
      </w:r>
      <w:r w:rsidR="00B2525D" w:rsidRPr="008822FD">
        <w:rPr>
          <w:lang w:val="en-GB"/>
        </w:rPr>
        <w:t>.</w:t>
      </w:r>
    </w:p>
    <w:p w14:paraId="0948F7CF" w14:textId="3D8B8B80" w:rsidR="00B2525D" w:rsidRPr="008822FD" w:rsidRDefault="009815E5" w:rsidP="00B2525D">
      <w:pPr>
        <w:pStyle w:val="ab"/>
        <w:spacing w:before="120"/>
        <w:ind w:left="0"/>
        <w:contextualSpacing w:val="0"/>
        <w:rPr>
          <w:bCs/>
          <w:i/>
          <w:lang w:val="en-GB"/>
        </w:rPr>
      </w:pPr>
      <w:r w:rsidRPr="008822FD">
        <w:rPr>
          <w:bCs/>
          <w:i/>
          <w:lang w:val="en-GB"/>
        </w:rPr>
        <w:t>Railway infrastructure</w:t>
      </w:r>
      <w:r w:rsidR="00B2525D" w:rsidRPr="008822FD">
        <w:rPr>
          <w:bCs/>
          <w:i/>
          <w:lang w:val="en-GB"/>
        </w:rPr>
        <w:t>:</w:t>
      </w:r>
    </w:p>
    <w:p w14:paraId="4F5768F6" w14:textId="65DA6874" w:rsidR="00B2525D" w:rsidRPr="008822FD" w:rsidRDefault="00A83835" w:rsidP="00B2525D">
      <w:pPr>
        <w:pStyle w:val="ab"/>
        <w:numPr>
          <w:ilvl w:val="0"/>
          <w:numId w:val="23"/>
        </w:numPr>
        <w:ind w:firstLine="207"/>
        <w:rPr>
          <w:lang w:val="en-GB"/>
        </w:rPr>
      </w:pPr>
      <w:r w:rsidRPr="008822FD">
        <w:rPr>
          <w:lang w:val="en-GB"/>
        </w:rPr>
        <w:t>Traffic manager</w:t>
      </w:r>
      <w:r w:rsidR="00B2525D" w:rsidRPr="008822FD">
        <w:rPr>
          <w:lang w:val="en-GB"/>
        </w:rPr>
        <w:t>:</w:t>
      </w:r>
    </w:p>
    <w:p w14:paraId="67627803" w14:textId="6558FB32" w:rsidR="00B2525D" w:rsidRPr="008822FD" w:rsidRDefault="00B2525D" w:rsidP="00A83835">
      <w:pPr>
        <w:pStyle w:val="ab"/>
        <w:numPr>
          <w:ilvl w:val="1"/>
          <w:numId w:val="23"/>
        </w:numPr>
        <w:tabs>
          <w:tab w:val="left" w:pos="567"/>
        </w:tabs>
        <w:ind w:left="0" w:firstLine="567"/>
        <w:rPr>
          <w:lang w:val="en-GB"/>
        </w:rPr>
      </w:pPr>
      <w:r w:rsidRPr="008822FD">
        <w:rPr>
          <w:lang w:val="en-GB"/>
        </w:rPr>
        <w:t xml:space="preserve"> </w:t>
      </w:r>
      <w:r w:rsidR="00A83835" w:rsidRPr="008822FD">
        <w:rPr>
          <w:lang w:val="en-GB"/>
        </w:rPr>
        <w:t>Single health dossier № 2664/23.09.2020 for periodic preventive examinations for traffic manager at SE NRIC, issued by National Multi-profile Transport Hospital Sofia, conclusion – suitable.</w:t>
      </w:r>
    </w:p>
    <w:p w14:paraId="47A2F257" w14:textId="789ECBCB" w:rsidR="00B2525D" w:rsidRPr="008822FD" w:rsidRDefault="009F2517" w:rsidP="009F2517">
      <w:pPr>
        <w:pStyle w:val="ab"/>
        <w:numPr>
          <w:ilvl w:val="1"/>
          <w:numId w:val="23"/>
        </w:numPr>
        <w:tabs>
          <w:tab w:val="left" w:pos="851"/>
          <w:tab w:val="left" w:pos="993"/>
        </w:tabs>
        <w:ind w:left="0" w:firstLine="567"/>
        <w:rPr>
          <w:lang w:val="en-GB"/>
        </w:rPr>
      </w:pPr>
      <w:r w:rsidRPr="008822FD">
        <w:rPr>
          <w:lang w:val="en-GB"/>
        </w:rPr>
        <w:t>Physiological exam №920/11.08.2020, issued by Laboratory for physiological expertise at National Multi-profile Transport Hospital Sofia – accepted for traffic manager at SE NRIC for a 5-year period.</w:t>
      </w:r>
    </w:p>
    <w:p w14:paraId="6114EDD2" w14:textId="6E357DE1" w:rsidR="007D23B2" w:rsidRPr="008822FD" w:rsidRDefault="00623F03" w:rsidP="00623F03">
      <w:pPr>
        <w:tabs>
          <w:tab w:val="left" w:pos="567"/>
        </w:tabs>
        <w:ind w:firstLine="0"/>
        <w:rPr>
          <w:lang w:val="en-GB"/>
        </w:rPr>
      </w:pPr>
      <w:r w:rsidRPr="008822FD">
        <w:rPr>
          <w:lang w:val="en-GB"/>
        </w:rPr>
        <w:tab/>
      </w:r>
      <w:r w:rsidRPr="008822FD">
        <w:rPr>
          <w:lang w:val="en-GB"/>
        </w:rPr>
        <w:sym w:font="Symbol" w:char="F0B7"/>
      </w:r>
      <w:r w:rsidRPr="008822FD">
        <w:rPr>
          <w:lang w:val="en-GB"/>
        </w:rPr>
        <w:t xml:space="preserve"> </w:t>
      </w:r>
      <w:r w:rsidR="00387093" w:rsidRPr="008822FD">
        <w:rPr>
          <w:lang w:val="en-GB"/>
        </w:rPr>
        <w:t>Switchman</w:t>
      </w:r>
      <w:r w:rsidRPr="008822FD">
        <w:rPr>
          <w:lang w:val="en-GB"/>
        </w:rPr>
        <w:t>-</w:t>
      </w:r>
      <w:r w:rsidR="00387093" w:rsidRPr="008822FD">
        <w:rPr>
          <w:lang w:val="en-GB"/>
        </w:rPr>
        <w:t>level-crossing guard</w:t>
      </w:r>
      <w:r w:rsidR="007D23B2" w:rsidRPr="008822FD">
        <w:rPr>
          <w:lang w:val="en-GB"/>
        </w:rPr>
        <w:t xml:space="preserve">: </w:t>
      </w:r>
    </w:p>
    <w:p w14:paraId="353B39DD" w14:textId="0B7B19E2" w:rsidR="007D23B2" w:rsidRPr="008822FD" w:rsidRDefault="007D23B2" w:rsidP="007D23B2">
      <w:pPr>
        <w:tabs>
          <w:tab w:val="left" w:pos="567"/>
          <w:tab w:val="left" w:pos="851"/>
        </w:tabs>
        <w:ind w:firstLine="0"/>
        <w:rPr>
          <w:lang w:val="en-GB"/>
        </w:rPr>
      </w:pPr>
      <w:r w:rsidRPr="008822FD">
        <w:rPr>
          <w:lang w:val="en-GB"/>
        </w:rPr>
        <w:tab/>
        <w:t xml:space="preserve"> </w:t>
      </w:r>
      <w:proofErr w:type="gramStart"/>
      <w:r w:rsidRPr="008822FD">
        <w:rPr>
          <w:lang w:val="en-GB"/>
        </w:rPr>
        <w:t>o</w:t>
      </w:r>
      <w:proofErr w:type="gramEnd"/>
      <w:r w:rsidR="0038429D" w:rsidRPr="008822FD">
        <w:rPr>
          <w:lang w:val="en-GB"/>
        </w:rPr>
        <w:tab/>
        <w:t xml:space="preserve"> </w:t>
      </w:r>
      <w:r w:rsidR="00387093" w:rsidRPr="008822FD">
        <w:rPr>
          <w:lang w:val="en-GB"/>
        </w:rPr>
        <w:t>Single health dossier № 2663/29.09.2020 for periodic preventive examinations for traffic manager at SE NRIC, issued by National Multi-profile Transport Hospital Sofia, conclusion – suitable.</w:t>
      </w:r>
    </w:p>
    <w:p w14:paraId="06BB0BBD" w14:textId="3C5CCF32" w:rsidR="00A12A2F" w:rsidRPr="008822FD" w:rsidRDefault="00A12A2F" w:rsidP="00A12A2F">
      <w:pPr>
        <w:pStyle w:val="ab"/>
        <w:numPr>
          <w:ilvl w:val="1"/>
          <w:numId w:val="23"/>
        </w:numPr>
        <w:tabs>
          <w:tab w:val="left" w:pos="851"/>
          <w:tab w:val="left" w:pos="993"/>
        </w:tabs>
        <w:ind w:left="0" w:firstLine="567"/>
        <w:rPr>
          <w:lang w:val="en-GB"/>
        </w:rPr>
      </w:pPr>
      <w:r w:rsidRPr="008822FD">
        <w:rPr>
          <w:lang w:val="en-GB"/>
        </w:rPr>
        <w:t>Physiological exam №1691/18.12.2020, issued by Laboratory for physiological expertise at National Multi-profile Transport Hospital Sofia – accepted for traffic manager at SE NRIC for a 3-year period.</w:t>
      </w:r>
    </w:p>
    <w:p w14:paraId="5137D8FC" w14:textId="3A3E5BA2" w:rsidR="00B2525D" w:rsidRPr="008822FD" w:rsidRDefault="00590F3C" w:rsidP="007D23B2">
      <w:pPr>
        <w:tabs>
          <w:tab w:val="left" w:pos="993"/>
        </w:tabs>
        <w:spacing w:before="120"/>
        <w:rPr>
          <w:i/>
          <w:iCs/>
          <w:lang w:val="en-GB"/>
        </w:rPr>
      </w:pPr>
      <w:r w:rsidRPr="008822FD">
        <w:rPr>
          <w:i/>
          <w:lang w:val="en-GB"/>
        </w:rPr>
        <w:t>c</w:t>
      </w:r>
      <w:r w:rsidR="00B82322" w:rsidRPr="008822FD">
        <w:rPr>
          <w:i/>
          <w:lang w:val="en-GB"/>
        </w:rPr>
        <w:t>)</w:t>
      </w:r>
      <w:r w:rsidR="00B2525D" w:rsidRPr="008822FD">
        <w:rPr>
          <w:lang w:val="en-GB"/>
        </w:rPr>
        <w:t xml:space="preserve">. </w:t>
      </w:r>
      <w:r w:rsidRPr="008822FD">
        <w:rPr>
          <w:i/>
          <w:iCs/>
          <w:lang w:val="en-GB"/>
        </w:rPr>
        <w:t>Fatigue</w:t>
      </w:r>
      <w:r w:rsidR="00B2525D" w:rsidRPr="008822FD">
        <w:rPr>
          <w:i/>
          <w:iCs/>
          <w:lang w:val="en-GB"/>
        </w:rPr>
        <w:t>.</w:t>
      </w:r>
    </w:p>
    <w:p w14:paraId="668C0C2B" w14:textId="57FE6CC4" w:rsidR="00B2525D" w:rsidRPr="008822FD" w:rsidRDefault="00590F3C" w:rsidP="00B2525D">
      <w:pPr>
        <w:pStyle w:val="ab"/>
        <w:ind w:left="0"/>
        <w:rPr>
          <w:bCs/>
          <w:i/>
          <w:lang w:val="en-GB"/>
        </w:rPr>
      </w:pPr>
      <w:r w:rsidRPr="008822FD">
        <w:rPr>
          <w:bCs/>
          <w:i/>
          <w:lang w:val="en-GB"/>
        </w:rPr>
        <w:t>Railway undertaking</w:t>
      </w:r>
      <w:r w:rsidR="00B2525D" w:rsidRPr="008822FD">
        <w:rPr>
          <w:bCs/>
          <w:i/>
          <w:lang w:val="en-GB"/>
        </w:rPr>
        <w:t>:</w:t>
      </w:r>
    </w:p>
    <w:p w14:paraId="25BBB88C" w14:textId="60BD4D6B" w:rsidR="00B2525D" w:rsidRPr="008822FD" w:rsidRDefault="00D63919" w:rsidP="00B2525D">
      <w:pPr>
        <w:pStyle w:val="ab"/>
        <w:numPr>
          <w:ilvl w:val="0"/>
          <w:numId w:val="23"/>
        </w:numPr>
        <w:ind w:firstLine="207"/>
        <w:rPr>
          <w:lang w:val="en-GB"/>
        </w:rPr>
      </w:pPr>
      <w:r w:rsidRPr="008822FD">
        <w:rPr>
          <w:lang w:val="en-GB"/>
        </w:rPr>
        <w:t>Engine driver</w:t>
      </w:r>
      <w:r w:rsidR="00B2525D" w:rsidRPr="008822FD">
        <w:rPr>
          <w:lang w:val="en-GB"/>
        </w:rPr>
        <w:t xml:space="preserve">: </w:t>
      </w:r>
    </w:p>
    <w:p w14:paraId="2DA38E0E" w14:textId="37665EC6" w:rsidR="00B2525D" w:rsidRPr="008822FD" w:rsidRDefault="00D63919" w:rsidP="00D63919">
      <w:pPr>
        <w:pStyle w:val="ab"/>
        <w:numPr>
          <w:ilvl w:val="1"/>
          <w:numId w:val="23"/>
        </w:numPr>
        <w:ind w:left="851" w:hanging="284"/>
        <w:rPr>
          <w:lang w:val="en-GB"/>
        </w:rPr>
      </w:pPr>
      <w:r w:rsidRPr="008822FD">
        <w:rPr>
          <w:lang w:val="en-GB"/>
        </w:rPr>
        <w:t>Break/rest: from 04:05 a.m. on 13.01.2021 to 03:35 a.m. on 15.01.2021 (47 hours and 30 minutes).</w:t>
      </w:r>
    </w:p>
    <w:p w14:paraId="768D7597" w14:textId="31D48C3A" w:rsidR="00B2525D" w:rsidRPr="008822FD" w:rsidRDefault="00E73F67" w:rsidP="00B2525D">
      <w:pPr>
        <w:pStyle w:val="ab"/>
        <w:numPr>
          <w:ilvl w:val="0"/>
          <w:numId w:val="23"/>
        </w:numPr>
        <w:ind w:firstLine="207"/>
        <w:rPr>
          <w:lang w:val="en-GB"/>
        </w:rPr>
      </w:pPr>
      <w:r w:rsidRPr="008822FD">
        <w:rPr>
          <w:lang w:val="en-GB"/>
        </w:rPr>
        <w:t>Assistant engine driver</w:t>
      </w:r>
      <w:r w:rsidR="00B2525D" w:rsidRPr="008822FD">
        <w:rPr>
          <w:lang w:val="en-GB"/>
        </w:rPr>
        <w:t>:</w:t>
      </w:r>
    </w:p>
    <w:p w14:paraId="2BE51F23" w14:textId="650754DE" w:rsidR="00B2525D" w:rsidRPr="008822FD" w:rsidRDefault="007916AA" w:rsidP="00B2525D">
      <w:pPr>
        <w:pStyle w:val="ab"/>
        <w:numPr>
          <w:ilvl w:val="1"/>
          <w:numId w:val="23"/>
        </w:numPr>
        <w:ind w:left="851" w:hanging="284"/>
        <w:rPr>
          <w:lang w:val="en-GB"/>
        </w:rPr>
      </w:pPr>
      <w:r w:rsidRPr="008822FD">
        <w:rPr>
          <w:lang w:val="en-GB"/>
        </w:rPr>
        <w:t>Break/rest: from 04:05 a.m. on 13.01.2021 to 03:35 a.m. on 15.01.2021 (47 hours and 30 minutes)</w:t>
      </w:r>
    </w:p>
    <w:p w14:paraId="0FE8502B" w14:textId="02BDA6B8" w:rsidR="00B2525D" w:rsidRPr="008822FD" w:rsidRDefault="00DB4037" w:rsidP="00623F03">
      <w:pPr>
        <w:pStyle w:val="ab"/>
        <w:spacing w:before="120"/>
        <w:ind w:left="0"/>
        <w:contextualSpacing w:val="0"/>
        <w:rPr>
          <w:bCs/>
          <w:i/>
          <w:lang w:val="en-GB"/>
        </w:rPr>
      </w:pPr>
      <w:r w:rsidRPr="008822FD">
        <w:rPr>
          <w:bCs/>
          <w:i/>
          <w:lang w:val="en-GB"/>
        </w:rPr>
        <w:t>Railway infrastructure</w:t>
      </w:r>
      <w:r w:rsidR="00B2525D" w:rsidRPr="008822FD">
        <w:rPr>
          <w:bCs/>
          <w:i/>
          <w:lang w:val="en-GB"/>
        </w:rPr>
        <w:t>:</w:t>
      </w:r>
    </w:p>
    <w:p w14:paraId="5E583BEA" w14:textId="6F501F43" w:rsidR="00B2525D" w:rsidRPr="008822FD" w:rsidRDefault="00DB4037" w:rsidP="00B2525D">
      <w:pPr>
        <w:pStyle w:val="ab"/>
        <w:numPr>
          <w:ilvl w:val="0"/>
          <w:numId w:val="24"/>
        </w:numPr>
        <w:ind w:firstLine="207"/>
        <w:rPr>
          <w:lang w:val="en-GB"/>
        </w:rPr>
      </w:pPr>
      <w:r w:rsidRPr="008822FD">
        <w:rPr>
          <w:lang w:val="en-GB"/>
        </w:rPr>
        <w:t>Traffic manager</w:t>
      </w:r>
      <w:r w:rsidR="00B2525D" w:rsidRPr="008822FD">
        <w:rPr>
          <w:lang w:val="en-GB"/>
        </w:rPr>
        <w:t>:</w:t>
      </w:r>
    </w:p>
    <w:p w14:paraId="79FF65FB" w14:textId="49231E29" w:rsidR="00B2525D" w:rsidRPr="008822FD" w:rsidRDefault="008A52A5" w:rsidP="00B2525D">
      <w:pPr>
        <w:pStyle w:val="ab"/>
        <w:numPr>
          <w:ilvl w:val="1"/>
          <w:numId w:val="24"/>
        </w:numPr>
        <w:ind w:left="851" w:hanging="284"/>
        <w:rPr>
          <w:lang w:val="en-GB"/>
        </w:rPr>
      </w:pPr>
      <w:r w:rsidRPr="008822FD">
        <w:rPr>
          <w:lang w:val="en-GB"/>
        </w:rPr>
        <w:t>Rest: from 07:00 a.m. on 12.01.2021 to 07:00 a.m. on 15.01.2021 (72 hours and 00 minutes).</w:t>
      </w:r>
    </w:p>
    <w:p w14:paraId="7D5EE1D6" w14:textId="66282DCD" w:rsidR="00623F03" w:rsidRPr="008822FD" w:rsidRDefault="00623F03" w:rsidP="00623F03">
      <w:pPr>
        <w:ind w:firstLine="567"/>
        <w:rPr>
          <w:lang w:val="en-GB"/>
        </w:rPr>
      </w:pPr>
      <w:r w:rsidRPr="008822FD">
        <w:rPr>
          <w:lang w:val="en-GB"/>
        </w:rPr>
        <w:sym w:font="Symbol" w:char="F0B7"/>
      </w:r>
      <w:r w:rsidRPr="008822FD">
        <w:rPr>
          <w:lang w:val="en-GB"/>
        </w:rPr>
        <w:t xml:space="preserve"> </w:t>
      </w:r>
      <w:r w:rsidR="00DB4037" w:rsidRPr="008822FD">
        <w:rPr>
          <w:lang w:val="en-GB"/>
        </w:rPr>
        <w:t>Switchman</w:t>
      </w:r>
      <w:r w:rsidRPr="008822FD">
        <w:rPr>
          <w:lang w:val="en-GB"/>
        </w:rPr>
        <w:t>-</w:t>
      </w:r>
      <w:r w:rsidR="00DB4037" w:rsidRPr="008822FD">
        <w:rPr>
          <w:lang w:val="en-GB"/>
        </w:rPr>
        <w:t>level-crossing guard</w:t>
      </w:r>
      <w:r w:rsidRPr="008822FD">
        <w:rPr>
          <w:lang w:val="en-GB"/>
        </w:rPr>
        <w:t>:</w:t>
      </w:r>
    </w:p>
    <w:p w14:paraId="7592B558" w14:textId="2D08657D" w:rsidR="00623F03" w:rsidRPr="008822FD" w:rsidRDefault="00D4747C" w:rsidP="00CA3E1D">
      <w:pPr>
        <w:pStyle w:val="ab"/>
        <w:numPr>
          <w:ilvl w:val="1"/>
          <w:numId w:val="24"/>
        </w:numPr>
        <w:ind w:left="851" w:hanging="284"/>
        <w:rPr>
          <w:lang w:val="en-GB"/>
        </w:rPr>
      </w:pPr>
      <w:r w:rsidRPr="008822FD">
        <w:rPr>
          <w:lang w:val="en-GB"/>
        </w:rPr>
        <w:t>Rest: from 07:00 a.m. on 11.01.2021 to 07:00 a.m. on 15.01.2021 (96 hours and 00 minutes).</w:t>
      </w:r>
    </w:p>
    <w:p w14:paraId="55F8568D" w14:textId="2A913A1B" w:rsidR="00B2525D" w:rsidRPr="008822FD" w:rsidRDefault="00CA3E1D" w:rsidP="00B2525D">
      <w:pPr>
        <w:spacing w:before="120"/>
        <w:rPr>
          <w:i/>
          <w:iCs/>
          <w:lang w:val="en-GB"/>
        </w:rPr>
      </w:pPr>
      <w:r w:rsidRPr="008822FD">
        <w:rPr>
          <w:i/>
          <w:iCs/>
          <w:lang w:val="en-GB"/>
        </w:rPr>
        <w:t>d</w:t>
      </w:r>
      <w:r w:rsidR="00B2525D" w:rsidRPr="008822FD">
        <w:rPr>
          <w:i/>
          <w:iCs/>
          <w:lang w:val="en-GB"/>
        </w:rPr>
        <w:t xml:space="preserve">). </w:t>
      </w:r>
      <w:r w:rsidRPr="008822FD">
        <w:rPr>
          <w:i/>
          <w:iCs/>
          <w:lang w:val="en-GB"/>
        </w:rPr>
        <w:t>Motivation and attitudes</w:t>
      </w:r>
      <w:r w:rsidR="00B2525D" w:rsidRPr="008822FD">
        <w:rPr>
          <w:i/>
          <w:iCs/>
          <w:lang w:val="en-GB"/>
        </w:rPr>
        <w:t>.</w:t>
      </w:r>
    </w:p>
    <w:p w14:paraId="331D4F8B" w14:textId="7749FF38" w:rsidR="00B2525D" w:rsidRPr="008822FD" w:rsidRDefault="00E57D96" w:rsidP="00B2525D">
      <w:pPr>
        <w:pStyle w:val="ab"/>
        <w:ind w:left="0"/>
        <w:rPr>
          <w:lang w:val="en-GB"/>
        </w:rPr>
      </w:pPr>
      <w:r w:rsidRPr="008822FD">
        <w:rPr>
          <w:lang w:val="en-GB"/>
        </w:rPr>
        <w:t>Not applicable</w:t>
      </w:r>
      <w:r w:rsidR="00B2525D" w:rsidRPr="008822FD">
        <w:rPr>
          <w:lang w:val="en-GB"/>
        </w:rPr>
        <w:t>.</w:t>
      </w:r>
    </w:p>
    <w:p w14:paraId="3FDAD634" w14:textId="029F2F50" w:rsidR="00623D2C" w:rsidRPr="008822FD" w:rsidRDefault="005908E8" w:rsidP="005908E8">
      <w:pPr>
        <w:spacing w:before="120"/>
        <w:ind w:firstLine="0"/>
        <w:rPr>
          <w:b/>
          <w:i/>
          <w:iCs/>
          <w:lang w:val="en-GB"/>
        </w:rPr>
      </w:pPr>
      <w:r w:rsidRPr="008822FD">
        <w:rPr>
          <w:b/>
          <w:i/>
          <w:iCs/>
          <w:lang w:val="en-GB"/>
        </w:rPr>
        <w:t xml:space="preserve">            2. </w:t>
      </w:r>
      <w:r w:rsidR="00DA13EF" w:rsidRPr="008822FD">
        <w:rPr>
          <w:b/>
          <w:i/>
          <w:iCs/>
          <w:lang w:val="en-GB"/>
        </w:rPr>
        <w:t>Work related factors</w:t>
      </w:r>
    </w:p>
    <w:p w14:paraId="49586A26" w14:textId="5FF6CB42" w:rsidR="00623D2C" w:rsidRPr="008822FD" w:rsidRDefault="005908E8" w:rsidP="005908E8">
      <w:pPr>
        <w:rPr>
          <w:i/>
          <w:iCs/>
          <w:lang w:val="en-GB"/>
        </w:rPr>
      </w:pPr>
      <w:r w:rsidRPr="008822FD">
        <w:rPr>
          <w:i/>
          <w:iCs/>
          <w:lang w:val="en-GB"/>
        </w:rPr>
        <w:t xml:space="preserve">а). </w:t>
      </w:r>
      <w:r w:rsidR="000065E9" w:rsidRPr="008822FD">
        <w:rPr>
          <w:i/>
          <w:iCs/>
          <w:lang w:val="en-GB"/>
        </w:rPr>
        <w:t>Tasks planning</w:t>
      </w:r>
      <w:r w:rsidR="00623D2C" w:rsidRPr="008822FD">
        <w:rPr>
          <w:i/>
          <w:iCs/>
          <w:lang w:val="en-GB"/>
        </w:rPr>
        <w:t>.</w:t>
      </w:r>
    </w:p>
    <w:p w14:paraId="3451815D" w14:textId="60A34632" w:rsidR="00547874" w:rsidRPr="008822FD" w:rsidRDefault="00547874" w:rsidP="00547874">
      <w:pPr>
        <w:rPr>
          <w:lang w:val="en-GB"/>
        </w:rPr>
      </w:pPr>
      <w:r w:rsidRPr="008822FD">
        <w:rPr>
          <w:lang w:val="en-GB"/>
        </w:rPr>
        <w:t xml:space="preserve">The cargo/freight traffic planning </w:t>
      </w:r>
      <w:proofErr w:type="gramStart"/>
      <w:r w:rsidRPr="008822FD">
        <w:rPr>
          <w:lang w:val="en-GB"/>
        </w:rPr>
        <w:t>is performed under a Plan for train composition and carried out as per the Train Operation Schedule of “BDZ-</w:t>
      </w:r>
      <w:proofErr w:type="spellStart"/>
      <w:r w:rsidRPr="008822FD">
        <w:rPr>
          <w:lang w:val="en-GB"/>
        </w:rPr>
        <w:t>Cargo”Ltd</w:t>
      </w:r>
      <w:proofErr w:type="spellEnd"/>
      <w:r w:rsidRPr="008822FD">
        <w:rPr>
          <w:lang w:val="en-GB"/>
        </w:rPr>
        <w:t>.</w:t>
      </w:r>
      <w:proofErr w:type="gramEnd"/>
    </w:p>
    <w:p w14:paraId="5FED04CD" w14:textId="1A1B9FA2" w:rsidR="00445CF4" w:rsidRPr="008822FD" w:rsidRDefault="00445CF4" w:rsidP="009631F7">
      <w:pPr>
        <w:rPr>
          <w:lang w:val="en-GB"/>
        </w:rPr>
      </w:pPr>
    </w:p>
    <w:p w14:paraId="22DE13E0" w14:textId="2A4EDCAA" w:rsidR="00623D2C" w:rsidRPr="008822FD" w:rsidRDefault="002C4E9F" w:rsidP="002C4E9F">
      <w:pPr>
        <w:spacing w:before="120"/>
        <w:rPr>
          <w:i/>
          <w:iCs/>
          <w:lang w:val="en-GB"/>
        </w:rPr>
      </w:pPr>
      <w:r w:rsidRPr="008822FD">
        <w:rPr>
          <w:i/>
          <w:iCs/>
          <w:lang w:val="en-GB"/>
        </w:rPr>
        <w:lastRenderedPageBreak/>
        <w:t>b</w:t>
      </w:r>
      <w:r w:rsidR="005908E8" w:rsidRPr="008822FD">
        <w:rPr>
          <w:i/>
          <w:iCs/>
          <w:lang w:val="en-GB"/>
        </w:rPr>
        <w:t xml:space="preserve">). </w:t>
      </w:r>
      <w:r w:rsidRPr="008822FD">
        <w:rPr>
          <w:i/>
          <w:iCs/>
          <w:lang w:val="en-GB"/>
        </w:rPr>
        <w:t>Constructive particularities of the facilities that influence the connection human-machine.</w:t>
      </w:r>
    </w:p>
    <w:p w14:paraId="17956543" w14:textId="1CCFDB1E" w:rsidR="002C4E71" w:rsidRPr="008822FD" w:rsidRDefault="002C4E9F" w:rsidP="002C4E71">
      <w:pPr>
        <w:ind w:firstLine="720"/>
        <w:rPr>
          <w:lang w:val="en-GB"/>
        </w:rPr>
      </w:pPr>
      <w:r w:rsidRPr="008822FD">
        <w:rPr>
          <w:lang w:val="en-GB"/>
        </w:rPr>
        <w:t>Not applicable.</w:t>
      </w:r>
    </w:p>
    <w:p w14:paraId="5E496FE5" w14:textId="1AC7EC6E" w:rsidR="00623D2C" w:rsidRPr="008822FD" w:rsidRDefault="002C4E9F" w:rsidP="006B7B59">
      <w:pPr>
        <w:spacing w:before="120"/>
        <w:rPr>
          <w:i/>
          <w:iCs/>
          <w:lang w:val="en-GB"/>
        </w:rPr>
      </w:pPr>
      <w:r w:rsidRPr="008822FD">
        <w:rPr>
          <w:i/>
          <w:iCs/>
          <w:lang w:val="en-GB"/>
        </w:rPr>
        <w:t>c</w:t>
      </w:r>
      <w:r w:rsidR="006B7B59" w:rsidRPr="008822FD">
        <w:rPr>
          <w:i/>
          <w:iCs/>
          <w:lang w:val="en-GB"/>
        </w:rPr>
        <w:t xml:space="preserve">). </w:t>
      </w:r>
      <w:r w:rsidRPr="008822FD">
        <w:rPr>
          <w:i/>
          <w:iCs/>
          <w:lang w:val="en-GB"/>
        </w:rPr>
        <w:t>Communication means</w:t>
      </w:r>
      <w:r w:rsidR="00623D2C" w:rsidRPr="008822FD">
        <w:rPr>
          <w:i/>
          <w:iCs/>
          <w:lang w:val="en-GB"/>
        </w:rPr>
        <w:t>.</w:t>
      </w:r>
    </w:p>
    <w:p w14:paraId="50B36C2C" w14:textId="6B6CAA33" w:rsidR="002C4E71" w:rsidRPr="008822FD" w:rsidRDefault="002C4E9F" w:rsidP="002C4E71">
      <w:pPr>
        <w:ind w:firstLine="720"/>
        <w:rPr>
          <w:lang w:val="en-GB"/>
        </w:rPr>
      </w:pPr>
      <w:r w:rsidRPr="008822FD">
        <w:rPr>
          <w:lang w:val="en-GB"/>
        </w:rPr>
        <w:t>Not applicable.</w:t>
      </w:r>
    </w:p>
    <w:p w14:paraId="0DD9EBCD" w14:textId="3C15339F" w:rsidR="00623D2C" w:rsidRPr="008822FD" w:rsidRDefault="002C4E9F" w:rsidP="006B7B59">
      <w:pPr>
        <w:spacing w:before="120"/>
        <w:rPr>
          <w:i/>
          <w:iCs/>
          <w:lang w:val="en-GB"/>
        </w:rPr>
      </w:pPr>
      <w:r w:rsidRPr="008822FD">
        <w:rPr>
          <w:i/>
          <w:iCs/>
          <w:lang w:val="en-GB"/>
        </w:rPr>
        <w:t>d</w:t>
      </w:r>
      <w:r w:rsidR="006B7B59" w:rsidRPr="008822FD">
        <w:rPr>
          <w:i/>
          <w:iCs/>
          <w:lang w:val="en-GB"/>
        </w:rPr>
        <w:t xml:space="preserve">). </w:t>
      </w:r>
      <w:r w:rsidR="005E69AC" w:rsidRPr="008822FD">
        <w:rPr>
          <w:i/>
          <w:iCs/>
          <w:lang w:val="en-GB"/>
        </w:rPr>
        <w:t>Practices and processes</w:t>
      </w:r>
      <w:r w:rsidR="00623D2C" w:rsidRPr="008822FD">
        <w:rPr>
          <w:i/>
          <w:iCs/>
          <w:lang w:val="en-GB"/>
        </w:rPr>
        <w:t>.</w:t>
      </w:r>
    </w:p>
    <w:p w14:paraId="55A2F6A6" w14:textId="0E774FE5" w:rsidR="002C4E71" w:rsidRPr="008822FD" w:rsidRDefault="002C4E9F" w:rsidP="002C4E71">
      <w:pPr>
        <w:ind w:firstLine="720"/>
        <w:rPr>
          <w:lang w:val="en-GB"/>
        </w:rPr>
      </w:pPr>
      <w:r w:rsidRPr="008822FD">
        <w:rPr>
          <w:lang w:val="en-GB"/>
        </w:rPr>
        <w:t>Not applicable.</w:t>
      </w:r>
    </w:p>
    <w:p w14:paraId="05DE8205" w14:textId="66393E7D" w:rsidR="00623D2C" w:rsidRPr="008822FD" w:rsidRDefault="001B2CFF" w:rsidP="001C24A3">
      <w:pPr>
        <w:tabs>
          <w:tab w:val="left" w:pos="993"/>
        </w:tabs>
        <w:spacing w:before="120"/>
        <w:rPr>
          <w:i/>
          <w:iCs/>
          <w:lang w:val="en-GB"/>
        </w:rPr>
      </w:pPr>
      <w:r w:rsidRPr="008822FD">
        <w:rPr>
          <w:i/>
          <w:iCs/>
          <w:lang w:val="en-GB"/>
        </w:rPr>
        <w:t>e</w:t>
      </w:r>
      <w:r w:rsidR="006B7B59" w:rsidRPr="008822FD">
        <w:rPr>
          <w:i/>
          <w:iCs/>
          <w:lang w:val="en-GB"/>
        </w:rPr>
        <w:t xml:space="preserve">). </w:t>
      </w:r>
      <w:r w:rsidRPr="008822FD">
        <w:rPr>
          <w:i/>
          <w:iCs/>
          <w:lang w:val="en-GB"/>
        </w:rPr>
        <w:t>Operation rules, local instructions, staff requirements, prescriptions for technical maintenance and applicable standards</w:t>
      </w:r>
      <w:r w:rsidR="00623D2C" w:rsidRPr="008822FD">
        <w:rPr>
          <w:i/>
          <w:iCs/>
          <w:lang w:val="en-GB"/>
        </w:rPr>
        <w:t>.</w:t>
      </w:r>
    </w:p>
    <w:p w14:paraId="442EA533" w14:textId="01ABCA0E" w:rsidR="00445CF4" w:rsidRPr="008822FD" w:rsidRDefault="0041479C" w:rsidP="00445CF4">
      <w:pPr>
        <w:pStyle w:val="ab"/>
        <w:ind w:left="0"/>
        <w:rPr>
          <w:lang w:val="en-GB"/>
        </w:rPr>
      </w:pPr>
      <w:r w:rsidRPr="008822FD">
        <w:rPr>
          <w:lang w:val="en-GB"/>
        </w:rPr>
        <w:t>Application of the national normative acts</w:t>
      </w:r>
      <w:r w:rsidR="00B82322" w:rsidRPr="008822FD">
        <w:rPr>
          <w:lang w:val="en-GB"/>
        </w:rPr>
        <w:t xml:space="preserve"> – </w:t>
      </w:r>
      <w:r w:rsidRPr="008822FD">
        <w:rPr>
          <w:lang w:val="en-GB"/>
        </w:rPr>
        <w:t>Ordinance</w:t>
      </w:r>
      <w:r w:rsidR="00B82322" w:rsidRPr="008822FD">
        <w:rPr>
          <w:lang w:val="en-GB"/>
        </w:rPr>
        <w:t xml:space="preserve"> № 58, </w:t>
      </w:r>
      <w:r w:rsidRPr="008822FD">
        <w:rPr>
          <w:lang w:val="en-GB"/>
        </w:rPr>
        <w:t>TOR and TOSAR</w:t>
      </w:r>
      <w:r w:rsidR="001C24A3" w:rsidRPr="008822FD">
        <w:rPr>
          <w:lang w:val="en-GB"/>
        </w:rPr>
        <w:t>!</w:t>
      </w:r>
    </w:p>
    <w:p w14:paraId="4C8475E2" w14:textId="450766A4" w:rsidR="00623D2C" w:rsidRPr="008822FD" w:rsidRDefault="001B2CFF" w:rsidP="006B7B59">
      <w:pPr>
        <w:spacing w:before="120"/>
        <w:rPr>
          <w:i/>
          <w:iCs/>
          <w:lang w:val="en-GB"/>
        </w:rPr>
      </w:pPr>
      <w:r w:rsidRPr="008822FD">
        <w:rPr>
          <w:i/>
          <w:iCs/>
          <w:lang w:val="en-GB"/>
        </w:rPr>
        <w:t>f</w:t>
      </w:r>
      <w:r w:rsidR="006B7B59" w:rsidRPr="008822FD">
        <w:rPr>
          <w:i/>
          <w:iCs/>
          <w:lang w:val="en-GB"/>
        </w:rPr>
        <w:t xml:space="preserve">). </w:t>
      </w:r>
      <w:r w:rsidR="009C568B" w:rsidRPr="008822FD">
        <w:rPr>
          <w:i/>
          <w:iCs/>
          <w:lang w:val="en-GB"/>
        </w:rPr>
        <w:t>Working time of the involved personnel</w:t>
      </w:r>
      <w:r w:rsidR="00623D2C" w:rsidRPr="008822FD">
        <w:rPr>
          <w:i/>
          <w:iCs/>
          <w:lang w:val="en-GB"/>
        </w:rPr>
        <w:t>.</w:t>
      </w:r>
    </w:p>
    <w:p w14:paraId="6DA3FD57" w14:textId="087ACEFE" w:rsidR="009C568B" w:rsidRPr="008822FD" w:rsidRDefault="009C568B" w:rsidP="009C568B">
      <w:pPr>
        <w:pStyle w:val="ab"/>
        <w:ind w:left="0"/>
        <w:rPr>
          <w:lang w:val="en-GB"/>
        </w:rPr>
      </w:pPr>
      <w:r w:rsidRPr="008822FD">
        <w:rPr>
          <w:lang w:val="en-GB"/>
        </w:rPr>
        <w:t>In accordance with the requirements of the normative acts - Labour Code and Ordinance № 50 of 28.12.2001 for the working hours of the managerial and executive staff, engaged in providing the transportation of passengers and goods in the railway transport. The staff of both entities works in shifts/suspension (when servicing a train or a vehicle - with a variable start and different working hours), in which a summary calculation of the working time shift in a 12-hour work shift is applied.</w:t>
      </w:r>
    </w:p>
    <w:p w14:paraId="1718602B" w14:textId="46BE3316" w:rsidR="00623D2C" w:rsidRPr="008822FD" w:rsidRDefault="001B2CFF" w:rsidP="006B7B59">
      <w:pPr>
        <w:spacing w:before="120"/>
        <w:rPr>
          <w:lang w:val="en-GB"/>
        </w:rPr>
      </w:pPr>
      <w:r w:rsidRPr="008822FD">
        <w:rPr>
          <w:i/>
          <w:iCs/>
          <w:lang w:val="en-GB"/>
        </w:rPr>
        <w:t>g</w:t>
      </w:r>
      <w:r w:rsidR="006B7B59" w:rsidRPr="008822FD">
        <w:rPr>
          <w:i/>
          <w:iCs/>
          <w:lang w:val="en-GB"/>
        </w:rPr>
        <w:t xml:space="preserve">). </w:t>
      </w:r>
      <w:r w:rsidR="0007393E" w:rsidRPr="008822FD">
        <w:rPr>
          <w:i/>
          <w:iCs/>
          <w:lang w:val="en-GB"/>
        </w:rPr>
        <w:t>Risk treatment practices</w:t>
      </w:r>
      <w:r w:rsidR="00623D2C" w:rsidRPr="008822FD">
        <w:rPr>
          <w:i/>
          <w:iCs/>
          <w:lang w:val="en-GB"/>
        </w:rPr>
        <w:t>.</w:t>
      </w:r>
    </w:p>
    <w:p w14:paraId="376828A1" w14:textId="32352534" w:rsidR="008C18A7" w:rsidRPr="008822FD" w:rsidRDefault="008C18A7" w:rsidP="006269ED">
      <w:pPr>
        <w:pStyle w:val="ab"/>
        <w:ind w:left="0"/>
        <w:rPr>
          <w:lang w:val="en-GB"/>
        </w:rPr>
      </w:pPr>
      <w:r w:rsidRPr="008822FD">
        <w:rPr>
          <w:lang w:val="en-GB"/>
        </w:rPr>
        <w:t>SE NRIC applies safety procedure SP 2.09 „Methods of evaluation, assessment and management of the risk „version 05 effective from 01.03.2019, which is part of the SMS.</w:t>
      </w:r>
    </w:p>
    <w:p w14:paraId="5EF6D057" w14:textId="31EB7391" w:rsidR="00C9138F" w:rsidRPr="008822FD" w:rsidRDefault="008C18A7" w:rsidP="008C18A7">
      <w:pPr>
        <w:pStyle w:val="ab"/>
        <w:ind w:left="0"/>
        <w:rPr>
          <w:lang w:val="en-GB"/>
        </w:rPr>
      </w:pPr>
      <w:r w:rsidRPr="008822FD">
        <w:rPr>
          <w:lang w:val="en-GB"/>
        </w:rPr>
        <w:t>BDZ-Cargo Ltd. Applies a procedure „Methods of analysis and assessment of the risk within BDZ-Cargo Ltd” effective from 2013 as part of the SMS.</w:t>
      </w:r>
    </w:p>
    <w:p w14:paraId="0CAB3D8C" w14:textId="69104506" w:rsidR="00623D2C" w:rsidRPr="008822FD" w:rsidRDefault="001B2CFF" w:rsidP="006B7B59">
      <w:pPr>
        <w:spacing w:before="120"/>
        <w:rPr>
          <w:i/>
          <w:iCs/>
          <w:lang w:val="en-GB"/>
        </w:rPr>
      </w:pPr>
      <w:r w:rsidRPr="008822FD">
        <w:rPr>
          <w:i/>
          <w:iCs/>
          <w:lang w:val="en-GB"/>
        </w:rPr>
        <w:t>h</w:t>
      </w:r>
      <w:r w:rsidR="006B7B59" w:rsidRPr="008822FD">
        <w:rPr>
          <w:i/>
          <w:iCs/>
          <w:lang w:val="en-GB"/>
        </w:rPr>
        <w:t xml:space="preserve">). </w:t>
      </w:r>
      <w:r w:rsidR="0046596F" w:rsidRPr="008822FD">
        <w:rPr>
          <w:i/>
          <w:iCs/>
          <w:lang w:val="en-GB"/>
        </w:rPr>
        <w:t>Context, machinery, equipment and indications for shaping the working practices</w:t>
      </w:r>
    </w:p>
    <w:p w14:paraId="42C3E875" w14:textId="6C5B8C0F" w:rsidR="00C9138F" w:rsidRPr="008822FD" w:rsidRDefault="00DC1F9B" w:rsidP="005C341F">
      <w:pPr>
        <w:pStyle w:val="ab"/>
        <w:ind w:left="0"/>
        <w:rPr>
          <w:lang w:val="en-GB"/>
        </w:rPr>
      </w:pPr>
      <w:r w:rsidRPr="008822FD">
        <w:rPr>
          <w:lang w:val="en-GB"/>
        </w:rPr>
        <w:t>Not applicable</w:t>
      </w:r>
      <w:r w:rsidR="005C341F" w:rsidRPr="008822FD">
        <w:rPr>
          <w:lang w:val="en-GB"/>
        </w:rPr>
        <w:t>.</w:t>
      </w:r>
    </w:p>
    <w:p w14:paraId="572195DD" w14:textId="1E20A8B6" w:rsidR="00623D2C" w:rsidRPr="008822FD" w:rsidRDefault="006B7B59" w:rsidP="006B7B59">
      <w:pPr>
        <w:spacing w:before="120"/>
        <w:rPr>
          <w:b/>
          <w:i/>
          <w:iCs/>
          <w:lang w:val="en-GB"/>
        </w:rPr>
      </w:pPr>
      <w:r w:rsidRPr="008822FD">
        <w:rPr>
          <w:b/>
          <w:i/>
          <w:iCs/>
          <w:lang w:val="en-GB"/>
        </w:rPr>
        <w:t>3.</w:t>
      </w:r>
      <w:r w:rsidR="00855FD5" w:rsidRPr="008822FD">
        <w:rPr>
          <w:b/>
          <w:i/>
          <w:iCs/>
          <w:lang w:val="en-GB"/>
        </w:rPr>
        <w:t xml:space="preserve"> Organizational factors and tasks</w:t>
      </w:r>
    </w:p>
    <w:p w14:paraId="3E7F166D" w14:textId="4B3C3E7D" w:rsidR="00623D2C" w:rsidRPr="008822FD" w:rsidRDefault="006B7B59" w:rsidP="0040089A">
      <w:pPr>
        <w:spacing w:before="120"/>
        <w:rPr>
          <w:i/>
          <w:iCs/>
          <w:lang w:val="en-GB"/>
        </w:rPr>
      </w:pPr>
      <w:r w:rsidRPr="008822FD">
        <w:rPr>
          <w:i/>
          <w:iCs/>
          <w:lang w:val="en-GB"/>
        </w:rPr>
        <w:t xml:space="preserve">а). </w:t>
      </w:r>
      <w:r w:rsidR="00366BAD" w:rsidRPr="008822FD">
        <w:rPr>
          <w:i/>
          <w:iCs/>
          <w:lang w:val="en-GB"/>
        </w:rPr>
        <w:t>Planning of the working force and the working load</w:t>
      </w:r>
      <w:r w:rsidR="00623D2C" w:rsidRPr="008822FD">
        <w:rPr>
          <w:i/>
          <w:iCs/>
          <w:lang w:val="en-GB"/>
        </w:rPr>
        <w:t>.</w:t>
      </w:r>
    </w:p>
    <w:p w14:paraId="2C8C36F4" w14:textId="790F03E8" w:rsidR="00445CF4" w:rsidRPr="008822FD" w:rsidRDefault="00E271EC" w:rsidP="00445CF4">
      <w:pPr>
        <w:rPr>
          <w:lang w:val="en-GB"/>
        </w:rPr>
      </w:pPr>
      <w:r w:rsidRPr="008822FD">
        <w:rPr>
          <w:lang w:val="en-GB"/>
        </w:rPr>
        <w:t>As per the requirements of the normative documents and best practices</w:t>
      </w:r>
      <w:r w:rsidR="00CF0F26" w:rsidRPr="008822FD">
        <w:rPr>
          <w:lang w:val="en-GB"/>
        </w:rPr>
        <w:t>.</w:t>
      </w:r>
    </w:p>
    <w:p w14:paraId="1A2502F0" w14:textId="71B9A576" w:rsidR="00623D2C" w:rsidRPr="008822FD" w:rsidRDefault="006F5EF7" w:rsidP="0040089A">
      <w:pPr>
        <w:spacing w:before="120"/>
        <w:rPr>
          <w:i/>
          <w:iCs/>
          <w:lang w:val="en-GB"/>
        </w:rPr>
      </w:pPr>
      <w:r w:rsidRPr="008822FD">
        <w:rPr>
          <w:i/>
          <w:iCs/>
          <w:lang w:val="en-GB"/>
        </w:rPr>
        <w:t>b</w:t>
      </w:r>
      <w:r w:rsidR="0040089A" w:rsidRPr="008822FD">
        <w:rPr>
          <w:i/>
          <w:iCs/>
          <w:lang w:val="en-GB"/>
        </w:rPr>
        <w:t xml:space="preserve">). </w:t>
      </w:r>
      <w:r w:rsidRPr="008822FD">
        <w:rPr>
          <w:i/>
          <w:iCs/>
          <w:lang w:val="en-GB"/>
        </w:rPr>
        <w:t>Communications, information and teamwork</w:t>
      </w:r>
      <w:r w:rsidR="00623D2C" w:rsidRPr="008822FD">
        <w:rPr>
          <w:i/>
          <w:iCs/>
          <w:lang w:val="en-GB"/>
        </w:rPr>
        <w:t>.</w:t>
      </w:r>
    </w:p>
    <w:p w14:paraId="18EE71EE" w14:textId="7ECD4950" w:rsidR="00445CF4" w:rsidRPr="008822FD" w:rsidRDefault="0045256B" w:rsidP="00445CF4">
      <w:pPr>
        <w:pStyle w:val="ab"/>
        <w:ind w:left="0"/>
        <w:rPr>
          <w:lang w:val="en-GB"/>
        </w:rPr>
      </w:pPr>
      <w:r w:rsidRPr="008822FD">
        <w:rPr>
          <w:lang w:val="en-GB"/>
        </w:rPr>
        <w:t>Not applicable</w:t>
      </w:r>
      <w:r w:rsidR="00CF0F26" w:rsidRPr="008822FD">
        <w:rPr>
          <w:lang w:val="en-GB"/>
        </w:rPr>
        <w:t>.</w:t>
      </w:r>
    </w:p>
    <w:p w14:paraId="0E95688B" w14:textId="04621720" w:rsidR="00623D2C" w:rsidRPr="008822FD" w:rsidRDefault="00BE163E" w:rsidP="0040089A">
      <w:pPr>
        <w:spacing w:before="120"/>
        <w:rPr>
          <w:i/>
          <w:iCs/>
          <w:lang w:val="en-GB"/>
        </w:rPr>
      </w:pPr>
      <w:r w:rsidRPr="008822FD">
        <w:rPr>
          <w:i/>
          <w:iCs/>
          <w:lang w:val="en-GB"/>
        </w:rPr>
        <w:t>c</w:t>
      </w:r>
      <w:r w:rsidR="0040089A" w:rsidRPr="008822FD">
        <w:rPr>
          <w:i/>
          <w:iCs/>
          <w:lang w:val="en-GB"/>
        </w:rPr>
        <w:t xml:space="preserve">). </w:t>
      </w:r>
      <w:r w:rsidRPr="008822FD">
        <w:rPr>
          <w:i/>
          <w:iCs/>
          <w:lang w:val="en-GB"/>
        </w:rPr>
        <w:t>Recruitment, staffing requirements, resources</w:t>
      </w:r>
      <w:r w:rsidR="00623D2C" w:rsidRPr="008822FD">
        <w:rPr>
          <w:i/>
          <w:iCs/>
          <w:lang w:val="en-GB"/>
        </w:rPr>
        <w:t>.</w:t>
      </w:r>
    </w:p>
    <w:p w14:paraId="2B230667" w14:textId="76CADFAA" w:rsidR="002C4E71" w:rsidRPr="008822FD" w:rsidRDefault="00BE163E" w:rsidP="002C4E71">
      <w:pPr>
        <w:ind w:firstLine="720"/>
        <w:rPr>
          <w:lang w:val="en-GB"/>
        </w:rPr>
      </w:pPr>
      <w:r w:rsidRPr="008822FD">
        <w:rPr>
          <w:lang w:val="en-GB"/>
        </w:rPr>
        <w:t>Not applicable</w:t>
      </w:r>
      <w:r w:rsidR="002C4E71" w:rsidRPr="008822FD">
        <w:rPr>
          <w:lang w:val="en-GB"/>
        </w:rPr>
        <w:t>.</w:t>
      </w:r>
    </w:p>
    <w:p w14:paraId="495B76CF" w14:textId="3D910FC0" w:rsidR="00623D2C" w:rsidRPr="008822FD" w:rsidRDefault="00E27561" w:rsidP="0040089A">
      <w:pPr>
        <w:spacing w:before="120"/>
        <w:rPr>
          <w:i/>
          <w:iCs/>
          <w:lang w:val="en-GB"/>
        </w:rPr>
      </w:pPr>
      <w:r w:rsidRPr="008822FD">
        <w:rPr>
          <w:i/>
          <w:iCs/>
          <w:lang w:val="en-GB"/>
        </w:rPr>
        <w:t>d</w:t>
      </w:r>
      <w:r w:rsidR="0040089A" w:rsidRPr="008822FD">
        <w:rPr>
          <w:i/>
          <w:iCs/>
          <w:lang w:val="en-GB"/>
        </w:rPr>
        <w:t xml:space="preserve">). </w:t>
      </w:r>
      <w:r w:rsidR="0038650A" w:rsidRPr="008822FD">
        <w:rPr>
          <w:i/>
          <w:iCs/>
          <w:lang w:val="en-GB"/>
        </w:rPr>
        <w:t>Implementation management and supervision</w:t>
      </w:r>
      <w:r w:rsidR="00623D2C" w:rsidRPr="008822FD">
        <w:rPr>
          <w:i/>
          <w:iCs/>
          <w:lang w:val="en-GB"/>
        </w:rPr>
        <w:t>.</w:t>
      </w:r>
    </w:p>
    <w:p w14:paraId="4BB77594" w14:textId="7A5BCBEA" w:rsidR="002C4E71" w:rsidRPr="008822FD" w:rsidRDefault="00E27561" w:rsidP="002C4E71">
      <w:pPr>
        <w:ind w:firstLine="720"/>
        <w:rPr>
          <w:lang w:val="en-GB"/>
        </w:rPr>
      </w:pPr>
      <w:r w:rsidRPr="008822FD">
        <w:rPr>
          <w:lang w:val="en-GB"/>
        </w:rPr>
        <w:t>Not applicable</w:t>
      </w:r>
      <w:r w:rsidR="002C4E71" w:rsidRPr="008822FD">
        <w:rPr>
          <w:lang w:val="en-GB"/>
        </w:rPr>
        <w:t>.</w:t>
      </w:r>
    </w:p>
    <w:p w14:paraId="283C40D4" w14:textId="7B0B6AB1" w:rsidR="00623D2C" w:rsidRPr="008822FD" w:rsidRDefault="0038650A" w:rsidP="0040089A">
      <w:pPr>
        <w:spacing w:before="120"/>
        <w:rPr>
          <w:i/>
          <w:iCs/>
          <w:lang w:val="en-GB"/>
        </w:rPr>
      </w:pPr>
      <w:r w:rsidRPr="008822FD">
        <w:rPr>
          <w:i/>
          <w:iCs/>
          <w:lang w:val="en-GB"/>
        </w:rPr>
        <w:t>e</w:t>
      </w:r>
      <w:r w:rsidR="0040089A" w:rsidRPr="008822FD">
        <w:rPr>
          <w:i/>
          <w:iCs/>
          <w:lang w:val="en-GB"/>
        </w:rPr>
        <w:t xml:space="preserve">). </w:t>
      </w:r>
      <w:r w:rsidR="0081243C" w:rsidRPr="008822FD">
        <w:rPr>
          <w:i/>
          <w:iCs/>
          <w:lang w:val="en-GB"/>
        </w:rPr>
        <w:t>Compensation (remuneration)</w:t>
      </w:r>
      <w:r w:rsidR="00623D2C" w:rsidRPr="008822FD">
        <w:rPr>
          <w:i/>
          <w:iCs/>
          <w:lang w:val="en-GB"/>
        </w:rPr>
        <w:t>.</w:t>
      </w:r>
    </w:p>
    <w:p w14:paraId="794FEAEF" w14:textId="306D8462" w:rsidR="002C4E71" w:rsidRPr="008822FD" w:rsidRDefault="0081243C" w:rsidP="002C4E71">
      <w:pPr>
        <w:ind w:firstLine="720"/>
        <w:rPr>
          <w:lang w:val="en-GB"/>
        </w:rPr>
      </w:pPr>
      <w:r w:rsidRPr="008822FD">
        <w:rPr>
          <w:lang w:val="en-GB"/>
        </w:rPr>
        <w:t>Not applicable</w:t>
      </w:r>
      <w:r w:rsidR="002C4E71" w:rsidRPr="008822FD">
        <w:rPr>
          <w:lang w:val="en-GB"/>
        </w:rPr>
        <w:t>.</w:t>
      </w:r>
    </w:p>
    <w:p w14:paraId="6B6574BD" w14:textId="0F7AED6B" w:rsidR="00623D2C" w:rsidRPr="008822FD" w:rsidRDefault="0081243C" w:rsidP="0040089A">
      <w:pPr>
        <w:spacing w:before="120"/>
        <w:rPr>
          <w:i/>
          <w:iCs/>
          <w:lang w:val="en-GB"/>
        </w:rPr>
      </w:pPr>
      <w:r w:rsidRPr="008822FD">
        <w:rPr>
          <w:i/>
          <w:iCs/>
          <w:lang w:val="en-GB"/>
        </w:rPr>
        <w:t>f</w:t>
      </w:r>
      <w:r w:rsidR="0040089A" w:rsidRPr="008822FD">
        <w:rPr>
          <w:i/>
          <w:iCs/>
          <w:lang w:val="en-GB"/>
        </w:rPr>
        <w:t xml:space="preserve">). </w:t>
      </w:r>
      <w:r w:rsidR="00515566" w:rsidRPr="008822FD">
        <w:rPr>
          <w:i/>
          <w:iCs/>
          <w:lang w:val="en-GB"/>
        </w:rPr>
        <w:t>Leadership, powers related issues</w:t>
      </w:r>
      <w:r w:rsidR="00623D2C" w:rsidRPr="008822FD">
        <w:rPr>
          <w:i/>
          <w:iCs/>
          <w:lang w:val="en-GB"/>
        </w:rPr>
        <w:t>.</w:t>
      </w:r>
    </w:p>
    <w:p w14:paraId="5145C5FB" w14:textId="73F7B83E" w:rsidR="002C4E71" w:rsidRPr="008822FD" w:rsidRDefault="00515566" w:rsidP="002C4E71">
      <w:pPr>
        <w:ind w:firstLine="720"/>
        <w:rPr>
          <w:lang w:val="en-GB"/>
        </w:rPr>
      </w:pPr>
      <w:r w:rsidRPr="008822FD">
        <w:rPr>
          <w:lang w:val="en-GB"/>
        </w:rPr>
        <w:t>Not applicable</w:t>
      </w:r>
      <w:r w:rsidR="002C4E71" w:rsidRPr="008822FD">
        <w:rPr>
          <w:lang w:val="en-GB"/>
        </w:rPr>
        <w:t>.</w:t>
      </w:r>
    </w:p>
    <w:p w14:paraId="5E10CBD4" w14:textId="3D8B2682" w:rsidR="00623D2C" w:rsidRPr="008822FD" w:rsidRDefault="0081243C" w:rsidP="0040089A">
      <w:pPr>
        <w:spacing w:before="120"/>
        <w:rPr>
          <w:i/>
          <w:iCs/>
          <w:lang w:val="en-GB"/>
        </w:rPr>
      </w:pPr>
      <w:r w:rsidRPr="008822FD">
        <w:rPr>
          <w:i/>
          <w:iCs/>
          <w:lang w:val="en-GB"/>
        </w:rPr>
        <w:t>g</w:t>
      </w:r>
      <w:r w:rsidR="0040089A" w:rsidRPr="008822FD">
        <w:rPr>
          <w:i/>
          <w:iCs/>
          <w:lang w:val="en-GB"/>
        </w:rPr>
        <w:t xml:space="preserve">). </w:t>
      </w:r>
      <w:r w:rsidR="00515566" w:rsidRPr="008822FD">
        <w:rPr>
          <w:i/>
          <w:iCs/>
          <w:lang w:val="en-GB"/>
        </w:rPr>
        <w:t>Organizational culture</w:t>
      </w:r>
      <w:r w:rsidR="00623D2C" w:rsidRPr="008822FD">
        <w:rPr>
          <w:i/>
          <w:iCs/>
          <w:lang w:val="en-GB"/>
        </w:rPr>
        <w:t>.</w:t>
      </w:r>
    </w:p>
    <w:p w14:paraId="2FB8374E" w14:textId="6DDBD5B6" w:rsidR="002C4E71" w:rsidRPr="008822FD" w:rsidRDefault="00515566" w:rsidP="002C4E71">
      <w:pPr>
        <w:ind w:firstLine="720"/>
        <w:rPr>
          <w:lang w:val="en-GB"/>
        </w:rPr>
      </w:pPr>
      <w:r w:rsidRPr="008822FD">
        <w:rPr>
          <w:lang w:val="en-GB"/>
        </w:rPr>
        <w:t>Not applicable</w:t>
      </w:r>
      <w:r w:rsidR="002C4E71" w:rsidRPr="008822FD">
        <w:rPr>
          <w:lang w:val="en-GB"/>
        </w:rPr>
        <w:t>.</w:t>
      </w:r>
    </w:p>
    <w:p w14:paraId="5482D714" w14:textId="2E2B1273" w:rsidR="00623D2C" w:rsidRPr="008822FD" w:rsidRDefault="0081243C" w:rsidP="00515566">
      <w:pPr>
        <w:spacing w:before="120"/>
        <w:rPr>
          <w:i/>
          <w:iCs/>
          <w:lang w:val="en-GB"/>
        </w:rPr>
      </w:pPr>
      <w:r w:rsidRPr="008822FD">
        <w:rPr>
          <w:i/>
          <w:iCs/>
          <w:lang w:val="en-GB"/>
        </w:rPr>
        <w:t>h</w:t>
      </w:r>
      <w:r w:rsidR="0040089A" w:rsidRPr="008822FD">
        <w:rPr>
          <w:i/>
          <w:iCs/>
          <w:lang w:val="en-GB"/>
        </w:rPr>
        <w:t xml:space="preserve">). </w:t>
      </w:r>
      <w:r w:rsidR="00515566" w:rsidRPr="008822FD">
        <w:rPr>
          <w:i/>
          <w:iCs/>
          <w:lang w:val="en-GB"/>
        </w:rPr>
        <w:t>Legal issues (including the respective European and national rules and provisions).</w:t>
      </w:r>
    </w:p>
    <w:p w14:paraId="126EEED1" w14:textId="62994D1E" w:rsidR="00845010" w:rsidRPr="008822FD" w:rsidRDefault="00515566" w:rsidP="0040089A">
      <w:pPr>
        <w:spacing w:before="120"/>
        <w:rPr>
          <w:lang w:val="en-GB"/>
        </w:rPr>
      </w:pPr>
      <w:r w:rsidRPr="008822FD">
        <w:rPr>
          <w:lang w:val="en-GB"/>
        </w:rPr>
        <w:t xml:space="preserve">Accepted to operation is switch № 11, leading to the third acceptance-departure track in Stolnik station, which is in violation of Art. </w:t>
      </w:r>
      <w:proofErr w:type="gramStart"/>
      <w:r w:rsidRPr="008822FD">
        <w:rPr>
          <w:lang w:val="en-GB"/>
        </w:rPr>
        <w:t>49</w:t>
      </w:r>
      <w:proofErr w:type="gramEnd"/>
      <w:r w:rsidRPr="008822FD">
        <w:rPr>
          <w:lang w:val="en-GB"/>
        </w:rPr>
        <w:t xml:space="preserve">, para. </w:t>
      </w:r>
      <w:proofErr w:type="gramStart"/>
      <w:r w:rsidRPr="008822FD">
        <w:rPr>
          <w:lang w:val="en-GB"/>
        </w:rPr>
        <w:t>6</w:t>
      </w:r>
      <w:proofErr w:type="gramEnd"/>
      <w:r w:rsidRPr="008822FD">
        <w:rPr>
          <w:lang w:val="en-GB"/>
        </w:rPr>
        <w:t xml:space="preserve"> item 2 of Ordinance № 58.</w:t>
      </w:r>
    </w:p>
    <w:p w14:paraId="258FEC37" w14:textId="34F0039D" w:rsidR="00623D2C" w:rsidRPr="008822FD" w:rsidRDefault="00A23D6B" w:rsidP="0040089A">
      <w:pPr>
        <w:spacing w:before="120"/>
        <w:rPr>
          <w:i/>
          <w:iCs/>
          <w:lang w:val="en-GB"/>
        </w:rPr>
      </w:pPr>
      <w:r w:rsidRPr="008822FD">
        <w:rPr>
          <w:i/>
          <w:iCs/>
          <w:lang w:val="en-GB"/>
        </w:rPr>
        <w:t>i</w:t>
      </w:r>
      <w:r w:rsidR="0040089A" w:rsidRPr="008822FD">
        <w:rPr>
          <w:i/>
          <w:iCs/>
          <w:lang w:val="en-GB"/>
        </w:rPr>
        <w:t xml:space="preserve">). </w:t>
      </w:r>
      <w:r w:rsidRPr="008822FD">
        <w:rPr>
          <w:i/>
          <w:iCs/>
          <w:lang w:val="en-GB"/>
        </w:rPr>
        <w:t>Regulatory framework conditions and safety management system application</w:t>
      </w:r>
      <w:r w:rsidR="00623D2C" w:rsidRPr="008822FD">
        <w:rPr>
          <w:i/>
          <w:iCs/>
          <w:lang w:val="en-GB"/>
        </w:rPr>
        <w:t>.</w:t>
      </w:r>
    </w:p>
    <w:p w14:paraId="66FC8469" w14:textId="77777777" w:rsidR="00A23D6B" w:rsidRPr="008822FD" w:rsidRDefault="00A23D6B" w:rsidP="00445CF4">
      <w:pPr>
        <w:pStyle w:val="ab"/>
        <w:ind w:left="0"/>
        <w:rPr>
          <w:i/>
          <w:lang w:val="en-GB"/>
        </w:rPr>
      </w:pPr>
    </w:p>
    <w:p w14:paraId="1D65D027" w14:textId="4FE44CC2" w:rsidR="00445CF4" w:rsidRPr="008822FD" w:rsidRDefault="00A23D6B" w:rsidP="00445CF4">
      <w:pPr>
        <w:pStyle w:val="ab"/>
        <w:ind w:left="0"/>
        <w:rPr>
          <w:i/>
          <w:lang w:val="en-GB"/>
        </w:rPr>
      </w:pPr>
      <w:r w:rsidRPr="008822FD">
        <w:rPr>
          <w:i/>
          <w:lang w:val="en-GB"/>
        </w:rPr>
        <w:lastRenderedPageBreak/>
        <w:t>Railway undertaking</w:t>
      </w:r>
      <w:r w:rsidR="009D1A62" w:rsidRPr="008822FD">
        <w:rPr>
          <w:i/>
          <w:lang w:val="en-GB"/>
        </w:rPr>
        <w:t>.</w:t>
      </w:r>
    </w:p>
    <w:p w14:paraId="6369582B" w14:textId="6E9D0B32" w:rsidR="00707CA7" w:rsidRPr="008822FD" w:rsidRDefault="00707CA7" w:rsidP="00707CA7">
      <w:pPr>
        <w:pStyle w:val="ab"/>
        <w:ind w:left="0"/>
        <w:rPr>
          <w:lang w:val="en-GB"/>
        </w:rPr>
      </w:pPr>
      <w:r w:rsidRPr="008822FD">
        <w:rPr>
          <w:lang w:val="en-GB"/>
        </w:rPr>
        <w:t>- Directive (EU) 2016/798 of the European Parliament and of the Council of 11 May 2016 on railway safety;</w:t>
      </w:r>
    </w:p>
    <w:p w14:paraId="38B7067A" w14:textId="2842450F" w:rsidR="00BB5799" w:rsidRPr="008822FD" w:rsidRDefault="00BB5799" w:rsidP="00BB5799">
      <w:pPr>
        <w:pStyle w:val="ab"/>
        <w:ind w:left="0"/>
        <w:rPr>
          <w:lang w:val="en-GB"/>
        </w:rPr>
      </w:pPr>
      <w:r w:rsidRPr="008822FD">
        <w:rPr>
          <w:lang w:val="en-GB"/>
        </w:rPr>
        <w:t xml:space="preserve">- Commission Delegated Regulation (EU) 2018/762 of 8 March 2018 establishing common safety methods on </w:t>
      </w:r>
      <w:proofErr w:type="gramStart"/>
      <w:r w:rsidRPr="008822FD">
        <w:rPr>
          <w:lang w:val="en-GB"/>
        </w:rPr>
        <w:t>safety management system requirements</w:t>
      </w:r>
      <w:proofErr w:type="gramEnd"/>
      <w:r w:rsidRPr="008822FD">
        <w:rPr>
          <w:lang w:val="en-GB"/>
        </w:rPr>
        <w:t xml:space="preserve"> pursuant to Directive (EU) 2016/798 of the European Parliament and of the Council and repealing Commission Regulations (EU) No 1158/2010 and (EU) No 1169/2010</w:t>
      </w:r>
      <w:r w:rsidR="002150DF" w:rsidRPr="008822FD">
        <w:rPr>
          <w:lang w:val="en-GB"/>
        </w:rPr>
        <w:t>;</w:t>
      </w:r>
    </w:p>
    <w:p w14:paraId="61DEB70F" w14:textId="7973471A" w:rsidR="002150DF" w:rsidRPr="008822FD" w:rsidRDefault="002150DF" w:rsidP="002150DF">
      <w:pPr>
        <w:pStyle w:val="ab"/>
        <w:ind w:left="0"/>
        <w:rPr>
          <w:lang w:val="en-GB"/>
        </w:rPr>
      </w:pPr>
      <w:r w:rsidRPr="008822FD">
        <w:rPr>
          <w:lang w:val="en-GB"/>
        </w:rPr>
        <w:t>- COMMISSION IMPLEMENTING REGULATION (EU) 2019/779 of 16 May 2019 laying down detailed provisions on a system of certification of entities in charge of maintenance of vehicles pursuant to Directive (EU) 2016/798 of the European Parliament and of the Council and repealing Commission Regulation (EU) No 445/2011</w:t>
      </w:r>
      <w:proofErr w:type="gramStart"/>
      <w:r w:rsidR="00EB00B6" w:rsidRPr="008822FD">
        <w:rPr>
          <w:lang w:val="en-GB"/>
        </w:rPr>
        <w:t>;</w:t>
      </w:r>
      <w:proofErr w:type="gramEnd"/>
    </w:p>
    <w:p w14:paraId="040AD19E" w14:textId="1170FAD8" w:rsidR="00840BAA" w:rsidRPr="008822FD" w:rsidRDefault="00EB00B6" w:rsidP="00840BAA">
      <w:pPr>
        <w:pStyle w:val="ab"/>
        <w:ind w:left="0"/>
        <w:rPr>
          <w:lang w:val="en-GB"/>
        </w:rPr>
      </w:pPr>
      <w:r w:rsidRPr="008822FD">
        <w:rPr>
          <w:lang w:val="en-GB"/>
        </w:rPr>
        <w:t>- COMMISSION IMPLEMENTING REGULATION (EU) No 402/2013 of 30 April 2013 on the common safety method for risk evaluation and assessment and repealing Regulation (EC) No 352/2009;</w:t>
      </w:r>
    </w:p>
    <w:p w14:paraId="329944A5" w14:textId="164B2D2A" w:rsidR="00840BAA" w:rsidRPr="008822FD" w:rsidRDefault="00840BAA" w:rsidP="00445CF4">
      <w:pPr>
        <w:pStyle w:val="ab"/>
        <w:ind w:left="0"/>
        <w:rPr>
          <w:lang w:val="en-GB"/>
        </w:rPr>
      </w:pPr>
      <w:r w:rsidRPr="008822FD">
        <w:rPr>
          <w:lang w:val="en-GB"/>
        </w:rPr>
        <w:t xml:space="preserve">- </w:t>
      </w:r>
      <w:r w:rsidR="00FD4BB5" w:rsidRPr="008822FD">
        <w:rPr>
          <w:lang w:val="en-GB"/>
        </w:rPr>
        <w:t>Railway Transport Act</w:t>
      </w:r>
      <w:r w:rsidRPr="008822FD">
        <w:rPr>
          <w:lang w:val="en-GB"/>
        </w:rPr>
        <w:t>;</w:t>
      </w:r>
    </w:p>
    <w:p w14:paraId="3196C976" w14:textId="56B6D9EF" w:rsidR="001C24A3" w:rsidRPr="008822FD" w:rsidRDefault="00840BAA" w:rsidP="00AD21E7">
      <w:pPr>
        <w:pStyle w:val="ab"/>
        <w:ind w:left="0"/>
        <w:rPr>
          <w:lang w:val="en-GB"/>
        </w:rPr>
      </w:pPr>
      <w:r w:rsidRPr="008822FD">
        <w:rPr>
          <w:lang w:val="en-GB"/>
        </w:rPr>
        <w:t xml:space="preserve">- </w:t>
      </w:r>
      <w:r w:rsidR="00FD4BB5" w:rsidRPr="008822FD">
        <w:rPr>
          <w:lang w:val="en-GB"/>
        </w:rPr>
        <w:t xml:space="preserve">ORDINANCE No 59 dated 5.12.2006 on the </w:t>
      </w:r>
      <w:proofErr w:type="gramStart"/>
      <w:r w:rsidR="00FD4BB5" w:rsidRPr="008822FD">
        <w:rPr>
          <w:lang w:val="en-GB"/>
        </w:rPr>
        <w:t>railway transport safety management</w:t>
      </w:r>
      <w:proofErr w:type="gramEnd"/>
      <w:r w:rsidR="00AC6EEF" w:rsidRPr="008822FD">
        <w:rPr>
          <w:lang w:val="en-GB"/>
        </w:rPr>
        <w:t>;</w:t>
      </w:r>
    </w:p>
    <w:p w14:paraId="40F3218C" w14:textId="67A7198C" w:rsidR="00707CA7" w:rsidRPr="008822FD" w:rsidRDefault="00AC6EEF" w:rsidP="00FD4BB5">
      <w:pPr>
        <w:pStyle w:val="ab"/>
        <w:ind w:left="0"/>
        <w:rPr>
          <w:lang w:val="en-GB"/>
        </w:rPr>
      </w:pPr>
      <w:r w:rsidRPr="008822FD">
        <w:rPr>
          <w:lang w:val="en-GB"/>
        </w:rPr>
        <w:t xml:space="preserve">- </w:t>
      </w:r>
      <w:r w:rsidR="00FD4BB5" w:rsidRPr="008822FD">
        <w:rPr>
          <w:lang w:val="en-GB"/>
        </w:rPr>
        <w:t>TOR and TOSAR</w:t>
      </w:r>
      <w:r w:rsidRPr="008822FD">
        <w:rPr>
          <w:lang w:val="en-GB"/>
        </w:rPr>
        <w:t>.</w:t>
      </w:r>
    </w:p>
    <w:p w14:paraId="7C9A0A79" w14:textId="483D4D2A" w:rsidR="00A93D92" w:rsidRPr="008822FD" w:rsidRDefault="00D6245E" w:rsidP="0053431F">
      <w:pPr>
        <w:pStyle w:val="ab"/>
        <w:spacing w:before="120"/>
        <w:ind w:left="0"/>
        <w:contextualSpacing w:val="0"/>
        <w:rPr>
          <w:i/>
          <w:lang w:val="en-GB"/>
        </w:rPr>
      </w:pPr>
      <w:r w:rsidRPr="008822FD">
        <w:rPr>
          <w:i/>
          <w:lang w:val="en-GB"/>
        </w:rPr>
        <w:t>Railway infrastructure</w:t>
      </w:r>
      <w:r w:rsidR="009D1A62" w:rsidRPr="008822FD">
        <w:rPr>
          <w:i/>
          <w:lang w:val="en-GB"/>
        </w:rPr>
        <w:t>.</w:t>
      </w:r>
    </w:p>
    <w:p w14:paraId="57A30C2A" w14:textId="3077E582" w:rsidR="00840BAA" w:rsidRPr="008822FD" w:rsidRDefault="00840BAA" w:rsidP="00840BAA">
      <w:pPr>
        <w:pStyle w:val="ab"/>
        <w:ind w:left="0"/>
        <w:rPr>
          <w:lang w:val="en-GB"/>
        </w:rPr>
      </w:pPr>
      <w:r w:rsidRPr="008822FD">
        <w:rPr>
          <w:lang w:val="en-GB"/>
        </w:rPr>
        <w:t xml:space="preserve">- </w:t>
      </w:r>
      <w:r w:rsidR="00D6245E" w:rsidRPr="008822FD">
        <w:rPr>
          <w:lang w:val="en-GB"/>
        </w:rPr>
        <w:t>Directive (EU) 2016/798 of the European Parliament and of the Council of 11 May 2016 on railway safety</w:t>
      </w:r>
      <w:r w:rsidRPr="008822FD">
        <w:rPr>
          <w:lang w:val="en-GB"/>
        </w:rPr>
        <w:t>;</w:t>
      </w:r>
    </w:p>
    <w:p w14:paraId="25168F7C" w14:textId="0FD3736D" w:rsidR="00840BAA" w:rsidRPr="008822FD" w:rsidRDefault="00840BAA" w:rsidP="00840BAA">
      <w:pPr>
        <w:pStyle w:val="ab"/>
        <w:ind w:left="0"/>
        <w:rPr>
          <w:lang w:val="en-GB"/>
        </w:rPr>
      </w:pPr>
      <w:r w:rsidRPr="008822FD">
        <w:rPr>
          <w:lang w:val="en-GB"/>
        </w:rPr>
        <w:t xml:space="preserve">- </w:t>
      </w:r>
      <w:r w:rsidR="00EC05D5" w:rsidRPr="008822FD">
        <w:rPr>
          <w:lang w:val="en-GB"/>
        </w:rPr>
        <w:t xml:space="preserve">Commission Delegated Regulation (EU) 2018/762 of 8 March 2018 establishing common safety methods on </w:t>
      </w:r>
      <w:proofErr w:type="gramStart"/>
      <w:r w:rsidR="00EC05D5" w:rsidRPr="008822FD">
        <w:rPr>
          <w:lang w:val="en-GB"/>
        </w:rPr>
        <w:t>safety management system requirements</w:t>
      </w:r>
      <w:proofErr w:type="gramEnd"/>
      <w:r w:rsidR="00EC05D5" w:rsidRPr="008822FD">
        <w:rPr>
          <w:lang w:val="en-GB"/>
        </w:rPr>
        <w:t xml:space="preserve"> pursuant to Directive (EU) 2016/798 of the European Parliament and of the Council and repealing Commission Regulations (EU) No 1158/2010 and (EU) No 1169/2010;</w:t>
      </w:r>
    </w:p>
    <w:p w14:paraId="6D8B54EC" w14:textId="1FE9D55E" w:rsidR="00840BAA" w:rsidRPr="008822FD" w:rsidRDefault="00840BAA" w:rsidP="00840BAA">
      <w:pPr>
        <w:pStyle w:val="ab"/>
        <w:ind w:left="0"/>
        <w:rPr>
          <w:lang w:val="en-GB"/>
        </w:rPr>
      </w:pPr>
      <w:r w:rsidRPr="008822FD">
        <w:rPr>
          <w:lang w:val="en-GB"/>
        </w:rPr>
        <w:t xml:space="preserve">- </w:t>
      </w:r>
      <w:r w:rsidR="0051049F" w:rsidRPr="008822FD">
        <w:rPr>
          <w:lang w:val="en-GB"/>
        </w:rPr>
        <w:t>COMMISSION IMPLEMENTING REGULATION (EU) 2019/779 of 16 May 2019 laying down detailed provisions on a system of certification of entities in charge of maintenance of vehicles pursuant to Directive (EU) 2016/798 of the European Parliament and of the Council and repealing Commission Regulation (EU) No 445/2011</w:t>
      </w:r>
      <w:proofErr w:type="gramStart"/>
      <w:r w:rsidRPr="008822FD">
        <w:rPr>
          <w:lang w:val="en-GB"/>
        </w:rPr>
        <w:t>;</w:t>
      </w:r>
      <w:proofErr w:type="gramEnd"/>
    </w:p>
    <w:p w14:paraId="1545C983" w14:textId="78202385" w:rsidR="00840BAA" w:rsidRPr="008822FD" w:rsidRDefault="00840BAA" w:rsidP="00840BAA">
      <w:pPr>
        <w:pStyle w:val="ab"/>
        <w:ind w:left="0"/>
        <w:rPr>
          <w:lang w:val="en-GB"/>
        </w:rPr>
      </w:pPr>
      <w:r w:rsidRPr="008822FD">
        <w:rPr>
          <w:lang w:val="en-GB"/>
        </w:rPr>
        <w:t xml:space="preserve">- </w:t>
      </w:r>
      <w:r w:rsidR="00EF2682" w:rsidRPr="008822FD">
        <w:rPr>
          <w:lang w:val="en-GB"/>
        </w:rPr>
        <w:t>COMMISSION IMPLEMENTING REGULATION (EU) No 402/2013 of 30 April 2013 on the common safety method for risk evaluation and assessment and repealing Regulation (EC) No 352/2009</w:t>
      </w:r>
      <w:r w:rsidRPr="008822FD">
        <w:rPr>
          <w:lang w:val="en-GB"/>
        </w:rPr>
        <w:t>;</w:t>
      </w:r>
    </w:p>
    <w:p w14:paraId="31507019" w14:textId="308DD18F" w:rsidR="00840BAA" w:rsidRPr="008822FD" w:rsidRDefault="00840BAA" w:rsidP="00840BAA">
      <w:pPr>
        <w:pStyle w:val="ab"/>
        <w:ind w:left="0"/>
        <w:rPr>
          <w:lang w:val="en-GB"/>
        </w:rPr>
      </w:pPr>
      <w:r w:rsidRPr="008822FD">
        <w:rPr>
          <w:lang w:val="en-GB"/>
        </w:rPr>
        <w:t xml:space="preserve">- </w:t>
      </w:r>
      <w:r w:rsidR="00EF2682" w:rsidRPr="008822FD">
        <w:rPr>
          <w:lang w:val="en-GB"/>
        </w:rPr>
        <w:t>Railway Transport Act</w:t>
      </w:r>
      <w:r w:rsidRPr="008822FD">
        <w:rPr>
          <w:lang w:val="en-GB"/>
        </w:rPr>
        <w:t>;</w:t>
      </w:r>
    </w:p>
    <w:p w14:paraId="75E929D3" w14:textId="7BE27E7F" w:rsidR="00840BAA" w:rsidRPr="008822FD" w:rsidRDefault="00840BAA" w:rsidP="00840BAA">
      <w:pPr>
        <w:pStyle w:val="ab"/>
        <w:ind w:left="0"/>
        <w:rPr>
          <w:lang w:val="en-GB"/>
        </w:rPr>
      </w:pPr>
      <w:r w:rsidRPr="008822FD">
        <w:rPr>
          <w:lang w:val="en-GB"/>
        </w:rPr>
        <w:t xml:space="preserve">- </w:t>
      </w:r>
      <w:r w:rsidR="00051678" w:rsidRPr="008822FD">
        <w:rPr>
          <w:lang w:val="en-GB"/>
        </w:rPr>
        <w:t xml:space="preserve">ORDINANCE No 59 dated 5.12.2006 on the </w:t>
      </w:r>
      <w:proofErr w:type="gramStart"/>
      <w:r w:rsidR="00051678" w:rsidRPr="008822FD">
        <w:rPr>
          <w:lang w:val="en-GB"/>
        </w:rPr>
        <w:t>railway transport safety management</w:t>
      </w:r>
      <w:proofErr w:type="gramEnd"/>
      <w:r w:rsidRPr="008822FD">
        <w:rPr>
          <w:lang w:val="en-GB"/>
        </w:rPr>
        <w:t>.</w:t>
      </w:r>
    </w:p>
    <w:p w14:paraId="337DE2F6" w14:textId="1326989B" w:rsidR="00A93D92" w:rsidRPr="008822FD" w:rsidRDefault="00A93D92" w:rsidP="00A93D92">
      <w:pPr>
        <w:spacing w:before="120"/>
        <w:rPr>
          <w:i/>
          <w:iCs/>
          <w:lang w:val="en-GB"/>
        </w:rPr>
      </w:pPr>
      <w:r w:rsidRPr="008822FD">
        <w:rPr>
          <w:i/>
          <w:iCs/>
          <w:lang w:val="en-GB"/>
        </w:rPr>
        <w:t>4.</w:t>
      </w:r>
      <w:r w:rsidR="00964B31" w:rsidRPr="008822FD">
        <w:rPr>
          <w:i/>
          <w:iCs/>
          <w:lang w:val="en-GB"/>
        </w:rPr>
        <w:t xml:space="preserve"> Environmental factors</w:t>
      </w:r>
      <w:r w:rsidRPr="008822FD">
        <w:rPr>
          <w:i/>
          <w:iCs/>
          <w:lang w:val="en-GB"/>
        </w:rPr>
        <w:t>.</w:t>
      </w:r>
    </w:p>
    <w:p w14:paraId="205DA21E" w14:textId="55765081" w:rsidR="00623D2C" w:rsidRPr="008822FD" w:rsidRDefault="00A93D92" w:rsidP="00A93D92">
      <w:pPr>
        <w:spacing w:before="120"/>
        <w:rPr>
          <w:i/>
          <w:iCs/>
          <w:lang w:val="en-GB"/>
        </w:rPr>
      </w:pPr>
      <w:r w:rsidRPr="008822FD">
        <w:rPr>
          <w:i/>
          <w:iCs/>
          <w:lang w:val="en-GB"/>
        </w:rPr>
        <w:t xml:space="preserve">а). </w:t>
      </w:r>
      <w:r w:rsidR="00AD2F43" w:rsidRPr="008822FD">
        <w:rPr>
          <w:i/>
          <w:iCs/>
          <w:lang w:val="en-GB"/>
        </w:rPr>
        <w:t>Labour conditions (noise, illumination, vibrations)</w:t>
      </w:r>
      <w:r w:rsidR="00623D2C" w:rsidRPr="008822FD">
        <w:rPr>
          <w:i/>
          <w:iCs/>
          <w:lang w:val="en-GB"/>
        </w:rPr>
        <w:t>.</w:t>
      </w:r>
    </w:p>
    <w:p w14:paraId="432114C4" w14:textId="120238BA" w:rsidR="00445CF4" w:rsidRPr="008822FD" w:rsidRDefault="00832FFD" w:rsidP="00445CF4">
      <w:pPr>
        <w:rPr>
          <w:lang w:val="en-GB"/>
        </w:rPr>
      </w:pPr>
      <w:r w:rsidRPr="008822FD">
        <w:rPr>
          <w:lang w:val="en-GB"/>
        </w:rPr>
        <w:t>Not applicable</w:t>
      </w:r>
      <w:r w:rsidR="00CF0F26" w:rsidRPr="008822FD">
        <w:rPr>
          <w:lang w:val="en-GB"/>
        </w:rPr>
        <w:t>.</w:t>
      </w:r>
    </w:p>
    <w:p w14:paraId="6726820F" w14:textId="11D177EB" w:rsidR="00623D2C" w:rsidRPr="008822FD" w:rsidRDefault="00832FFD" w:rsidP="00A93D92">
      <w:pPr>
        <w:spacing w:before="120"/>
        <w:rPr>
          <w:i/>
          <w:iCs/>
          <w:lang w:val="en-GB"/>
        </w:rPr>
      </w:pPr>
      <w:r w:rsidRPr="008822FD">
        <w:rPr>
          <w:i/>
          <w:iCs/>
          <w:lang w:val="en-GB"/>
        </w:rPr>
        <w:t>b</w:t>
      </w:r>
      <w:r w:rsidR="00A93D92" w:rsidRPr="008822FD">
        <w:rPr>
          <w:i/>
          <w:iCs/>
          <w:lang w:val="en-GB"/>
        </w:rPr>
        <w:t xml:space="preserve">). </w:t>
      </w:r>
      <w:r w:rsidR="000F4AA6" w:rsidRPr="008822FD">
        <w:rPr>
          <w:i/>
          <w:iCs/>
          <w:lang w:val="en-GB"/>
        </w:rPr>
        <w:t>Meteorological and geographic conditions</w:t>
      </w:r>
      <w:r w:rsidR="00623D2C" w:rsidRPr="008822FD">
        <w:rPr>
          <w:i/>
          <w:iCs/>
          <w:lang w:val="en-GB"/>
        </w:rPr>
        <w:t>.</w:t>
      </w:r>
    </w:p>
    <w:p w14:paraId="4B587801" w14:textId="31EC29DC" w:rsidR="00445CF4" w:rsidRPr="008822FD" w:rsidRDefault="004F5526" w:rsidP="00445CF4">
      <w:pPr>
        <w:pStyle w:val="ab"/>
        <w:ind w:left="0"/>
        <w:rPr>
          <w:lang w:val="en-GB"/>
        </w:rPr>
      </w:pPr>
      <w:r w:rsidRPr="008822FD">
        <w:rPr>
          <w:lang w:val="en-GB"/>
        </w:rPr>
        <w:t xml:space="preserve">The event occurred in the daylight hours, </w:t>
      </w:r>
      <w:r w:rsidR="00707584" w:rsidRPr="008822FD">
        <w:rPr>
          <w:lang w:val="en-GB"/>
        </w:rPr>
        <w:t xml:space="preserve">cloudy </w:t>
      </w:r>
      <w:r w:rsidRPr="008822FD">
        <w:rPr>
          <w:lang w:val="en-GB"/>
        </w:rPr>
        <w:t>weather, with good visibility for the</w:t>
      </w:r>
      <w:r w:rsidR="00707584" w:rsidRPr="008822FD">
        <w:rPr>
          <w:lang w:val="en-GB"/>
        </w:rPr>
        <w:t xml:space="preserve"> signals acceptance in Stolnik</w:t>
      </w:r>
      <w:r w:rsidRPr="008822FD">
        <w:rPr>
          <w:lang w:val="en-GB"/>
        </w:rPr>
        <w:t xml:space="preserve"> station</w:t>
      </w:r>
      <w:r w:rsidR="00707584" w:rsidRPr="008822FD">
        <w:rPr>
          <w:lang w:val="en-GB"/>
        </w:rPr>
        <w:t>.</w:t>
      </w:r>
    </w:p>
    <w:p w14:paraId="1C009030" w14:textId="5764479F" w:rsidR="00623D2C" w:rsidRPr="008822FD" w:rsidRDefault="003C0A5E" w:rsidP="00A93D92">
      <w:pPr>
        <w:spacing w:before="120"/>
        <w:rPr>
          <w:i/>
          <w:iCs/>
          <w:lang w:val="en-GB"/>
        </w:rPr>
      </w:pPr>
      <w:r w:rsidRPr="008822FD">
        <w:rPr>
          <w:i/>
          <w:iCs/>
          <w:lang w:val="en-GB"/>
        </w:rPr>
        <w:t>c</w:t>
      </w:r>
      <w:r w:rsidR="00A93D92" w:rsidRPr="008822FD">
        <w:rPr>
          <w:i/>
          <w:iCs/>
          <w:lang w:val="en-GB"/>
        </w:rPr>
        <w:t xml:space="preserve">). </w:t>
      </w:r>
      <w:r w:rsidRPr="008822FD">
        <w:rPr>
          <w:i/>
          <w:iCs/>
          <w:lang w:val="en-GB"/>
        </w:rPr>
        <w:t>Construction works, performed on the spot or in very proximity</w:t>
      </w:r>
      <w:r w:rsidR="00623D2C" w:rsidRPr="008822FD">
        <w:rPr>
          <w:i/>
          <w:iCs/>
          <w:lang w:val="en-GB"/>
        </w:rPr>
        <w:t>.</w:t>
      </w:r>
    </w:p>
    <w:p w14:paraId="5CA84266" w14:textId="45833633" w:rsidR="00445CF4" w:rsidRPr="008822FD" w:rsidRDefault="00BA1EBC" w:rsidP="00BA1EBC">
      <w:pPr>
        <w:pStyle w:val="ab"/>
        <w:ind w:left="0"/>
        <w:rPr>
          <w:lang w:val="en-GB"/>
        </w:rPr>
      </w:pPr>
      <w:r w:rsidRPr="008822FD">
        <w:rPr>
          <w:lang w:val="en-GB"/>
        </w:rPr>
        <w:t>At Stolnik station in the area of the event have not been performed any construction works.</w:t>
      </w:r>
    </w:p>
    <w:p w14:paraId="3E082F67" w14:textId="45B032E9" w:rsidR="00623D2C" w:rsidRPr="008822FD" w:rsidRDefault="000E5D2F" w:rsidP="00A253AD">
      <w:pPr>
        <w:pStyle w:val="ab"/>
        <w:numPr>
          <w:ilvl w:val="0"/>
          <w:numId w:val="32"/>
        </w:numPr>
        <w:tabs>
          <w:tab w:val="left" w:pos="993"/>
        </w:tabs>
        <w:spacing w:before="120"/>
        <w:ind w:left="709" w:firstLine="0"/>
        <w:contextualSpacing w:val="0"/>
        <w:rPr>
          <w:b/>
          <w:i/>
          <w:iCs/>
          <w:lang w:val="en-GB"/>
        </w:rPr>
      </w:pPr>
      <w:r w:rsidRPr="008822FD">
        <w:rPr>
          <w:b/>
          <w:i/>
          <w:iCs/>
          <w:lang w:val="en-GB"/>
        </w:rPr>
        <w:t>Any other significant factor for the investigation objectives</w:t>
      </w:r>
      <w:r w:rsidR="00445CF4" w:rsidRPr="008822FD">
        <w:rPr>
          <w:b/>
          <w:i/>
          <w:iCs/>
          <w:lang w:val="en-GB"/>
        </w:rPr>
        <w:t>.</w:t>
      </w:r>
    </w:p>
    <w:p w14:paraId="5B0F4EEB" w14:textId="5D7AD02F" w:rsidR="00707F14" w:rsidRPr="008822FD" w:rsidRDefault="000E5D2F" w:rsidP="00A93D92">
      <w:pPr>
        <w:tabs>
          <w:tab w:val="left" w:pos="709"/>
        </w:tabs>
        <w:rPr>
          <w:lang w:val="en-GB"/>
        </w:rPr>
      </w:pPr>
      <w:r w:rsidRPr="008822FD">
        <w:rPr>
          <w:lang w:val="en-GB"/>
        </w:rPr>
        <w:t>There is no such</w:t>
      </w:r>
      <w:r w:rsidR="00CF0F26" w:rsidRPr="008822FD">
        <w:rPr>
          <w:lang w:val="en-GB"/>
        </w:rPr>
        <w:t>.</w:t>
      </w:r>
    </w:p>
    <w:p w14:paraId="755378AA" w14:textId="6AD38785" w:rsidR="00445CF4" w:rsidRPr="008822FD" w:rsidRDefault="000E5D2F" w:rsidP="00A253AD">
      <w:pPr>
        <w:spacing w:before="120"/>
        <w:rPr>
          <w:b/>
          <w:i/>
          <w:iCs/>
          <w:lang w:val="en-GB"/>
        </w:rPr>
      </w:pPr>
      <w:r w:rsidRPr="008822FD">
        <w:rPr>
          <w:b/>
          <w:i/>
          <w:iCs/>
          <w:lang w:val="en-GB"/>
        </w:rPr>
        <w:t>d</w:t>
      </w:r>
      <w:r w:rsidR="00A253AD" w:rsidRPr="008822FD">
        <w:rPr>
          <w:b/>
          <w:i/>
          <w:iCs/>
          <w:lang w:val="en-GB"/>
        </w:rPr>
        <w:t xml:space="preserve">). </w:t>
      </w:r>
      <w:r w:rsidRPr="008822FD">
        <w:rPr>
          <w:b/>
          <w:i/>
          <w:iCs/>
          <w:lang w:val="en-GB"/>
        </w:rPr>
        <w:t>Feedback and control mechanisms, including risk and safety management, as well as monitoring processes</w:t>
      </w:r>
      <w:r w:rsidR="00445CF4" w:rsidRPr="008822FD">
        <w:rPr>
          <w:b/>
          <w:i/>
          <w:iCs/>
          <w:lang w:val="en-GB"/>
        </w:rPr>
        <w:t>:</w:t>
      </w:r>
    </w:p>
    <w:p w14:paraId="1E491629" w14:textId="0E5CABD3" w:rsidR="00445CF4" w:rsidRPr="008822FD" w:rsidRDefault="007A3C73" w:rsidP="001C24A3">
      <w:pPr>
        <w:pStyle w:val="ab"/>
        <w:numPr>
          <w:ilvl w:val="3"/>
          <w:numId w:val="31"/>
        </w:numPr>
        <w:tabs>
          <w:tab w:val="left" w:pos="993"/>
        </w:tabs>
        <w:spacing w:before="120"/>
        <w:ind w:left="0" w:firstLine="709"/>
        <w:contextualSpacing w:val="0"/>
        <w:rPr>
          <w:i/>
          <w:iCs/>
          <w:lang w:val="en-GB"/>
        </w:rPr>
      </w:pPr>
      <w:r w:rsidRPr="008822FD">
        <w:rPr>
          <w:i/>
          <w:iCs/>
          <w:lang w:val="en-GB"/>
        </w:rPr>
        <w:t>Regulatory framework conditions</w:t>
      </w:r>
      <w:r w:rsidR="00445CF4" w:rsidRPr="008822FD">
        <w:rPr>
          <w:i/>
          <w:iCs/>
          <w:lang w:val="en-GB"/>
        </w:rPr>
        <w:t>.</w:t>
      </w:r>
    </w:p>
    <w:p w14:paraId="69E06F4A" w14:textId="511F59B7" w:rsidR="00840BAA" w:rsidRPr="008822FD" w:rsidRDefault="003A46FE" w:rsidP="003A46FE">
      <w:pPr>
        <w:pStyle w:val="ab"/>
        <w:ind w:left="0"/>
        <w:rPr>
          <w:lang w:val="en-GB"/>
        </w:rPr>
      </w:pPr>
      <w:r w:rsidRPr="008822FD">
        <w:rPr>
          <w:lang w:val="en-GB"/>
        </w:rPr>
        <w:t xml:space="preserve">- </w:t>
      </w:r>
      <w:r w:rsidR="005F7C93" w:rsidRPr="008822FD">
        <w:rPr>
          <w:lang w:val="en-GB"/>
        </w:rPr>
        <w:t xml:space="preserve">Commission Delegated Regulation (EU) 2018/761 of 16 February 2018 establishing common safety methods for supervision by national safety authorities after the issue of a single </w:t>
      </w:r>
      <w:r w:rsidR="005F7C93" w:rsidRPr="008822FD">
        <w:rPr>
          <w:lang w:val="en-GB"/>
        </w:rPr>
        <w:lastRenderedPageBreak/>
        <w:t>safety certificate or a safety authorisation pursuant to Directive (EU) 2016/798 of the European Parliament and of the Council and repealing Commission Regulation (EU) No 1077/2012</w:t>
      </w:r>
      <w:proofErr w:type="gramStart"/>
      <w:r w:rsidR="005F7C93" w:rsidRPr="008822FD">
        <w:rPr>
          <w:lang w:val="en-GB"/>
        </w:rPr>
        <w:t>;</w:t>
      </w:r>
      <w:proofErr w:type="gramEnd"/>
    </w:p>
    <w:p w14:paraId="1EBBB620" w14:textId="5319D7FD" w:rsidR="003A46FE" w:rsidRPr="008822FD" w:rsidRDefault="003A46FE" w:rsidP="005C341F">
      <w:pPr>
        <w:pStyle w:val="ab"/>
        <w:ind w:left="0"/>
        <w:rPr>
          <w:lang w:val="en-GB"/>
        </w:rPr>
      </w:pPr>
      <w:r w:rsidRPr="008822FD">
        <w:rPr>
          <w:lang w:val="en-GB"/>
        </w:rPr>
        <w:t xml:space="preserve">- </w:t>
      </w:r>
      <w:r w:rsidR="00833183" w:rsidRPr="008822FD">
        <w:rPr>
          <w:lang w:val="en-GB"/>
        </w:rPr>
        <w:t>ORDINANCE No 59 of 5.12.2006 on the railway transport safety management.</w:t>
      </w:r>
    </w:p>
    <w:p w14:paraId="636A4EC5" w14:textId="17D88ABB" w:rsidR="00445CF4" w:rsidRPr="008822FD" w:rsidRDefault="006075A2" w:rsidP="00384847">
      <w:pPr>
        <w:pStyle w:val="ab"/>
        <w:numPr>
          <w:ilvl w:val="3"/>
          <w:numId w:val="31"/>
        </w:numPr>
        <w:tabs>
          <w:tab w:val="left" w:pos="993"/>
        </w:tabs>
        <w:spacing w:before="120"/>
        <w:ind w:left="0" w:firstLine="709"/>
        <w:contextualSpacing w:val="0"/>
        <w:rPr>
          <w:i/>
          <w:iCs/>
          <w:lang w:val="en-GB"/>
        </w:rPr>
      </w:pPr>
      <w:r w:rsidRPr="008822FD">
        <w:rPr>
          <w:i/>
          <w:iCs/>
          <w:lang w:val="en-GB"/>
        </w:rPr>
        <w:t>Processes, methods and results from the activities on the risk assessment and monitoring that the involved entities performed</w:t>
      </w:r>
      <w:r w:rsidR="00445CF4" w:rsidRPr="008822FD">
        <w:rPr>
          <w:i/>
          <w:iCs/>
          <w:lang w:val="en-GB"/>
        </w:rPr>
        <w:t>:</w:t>
      </w:r>
    </w:p>
    <w:p w14:paraId="005CBACE" w14:textId="0046187C" w:rsidR="00445CF4" w:rsidRPr="008822FD" w:rsidRDefault="004A59BF" w:rsidP="006323FB">
      <w:pPr>
        <w:rPr>
          <w:i/>
          <w:iCs/>
          <w:lang w:val="en-GB"/>
        </w:rPr>
      </w:pPr>
      <w:r w:rsidRPr="008822FD">
        <w:rPr>
          <w:i/>
          <w:iCs/>
          <w:lang w:val="en-GB"/>
        </w:rPr>
        <w:t>Railway undertakings</w:t>
      </w:r>
      <w:r w:rsidR="00445CF4" w:rsidRPr="008822FD">
        <w:rPr>
          <w:i/>
          <w:iCs/>
          <w:lang w:val="en-GB"/>
        </w:rPr>
        <w:t>.</w:t>
      </w:r>
    </w:p>
    <w:p w14:paraId="794D3396" w14:textId="7C610037" w:rsidR="00840BAA" w:rsidRPr="008822FD" w:rsidRDefault="004A59BF" w:rsidP="005C341F">
      <w:pPr>
        <w:rPr>
          <w:lang w:val="en-GB"/>
        </w:rPr>
      </w:pPr>
      <w:r w:rsidRPr="008822FD">
        <w:rPr>
          <w:lang w:val="en-GB"/>
        </w:rPr>
        <w:t>“BDZ-Cargo” Ltd. applies a procedure „Methods of risk analysis and assessment within BDZ-Cargo Ltd</w:t>
      </w:r>
      <w:r w:rsidR="00C8615B" w:rsidRPr="008822FD">
        <w:rPr>
          <w:lang w:val="en-GB"/>
        </w:rPr>
        <w:t xml:space="preserve">. </w:t>
      </w:r>
      <w:proofErr w:type="gramStart"/>
      <w:r w:rsidR="00C8615B" w:rsidRPr="008822FD">
        <w:rPr>
          <w:lang w:val="en-GB"/>
        </w:rPr>
        <w:t>“</w:t>
      </w:r>
      <w:r w:rsidRPr="008822FD">
        <w:rPr>
          <w:lang w:val="en-GB"/>
        </w:rPr>
        <w:t xml:space="preserve"> effective</w:t>
      </w:r>
      <w:proofErr w:type="gramEnd"/>
      <w:r w:rsidRPr="008822FD">
        <w:rPr>
          <w:lang w:val="en-GB"/>
        </w:rPr>
        <w:t xml:space="preserve"> from 2013 as a part of SMS</w:t>
      </w:r>
      <w:r w:rsidR="005C341F" w:rsidRPr="008822FD">
        <w:rPr>
          <w:lang w:val="en-GB"/>
        </w:rPr>
        <w:t xml:space="preserve">. </w:t>
      </w:r>
    </w:p>
    <w:p w14:paraId="74F28BA8" w14:textId="76A76EF6" w:rsidR="00445CF4" w:rsidRPr="008822FD" w:rsidRDefault="00B804F5" w:rsidP="006323FB">
      <w:pPr>
        <w:rPr>
          <w:lang w:val="en-GB"/>
        </w:rPr>
      </w:pPr>
      <w:r w:rsidRPr="008822FD">
        <w:rPr>
          <w:i/>
          <w:lang w:val="en-GB"/>
        </w:rPr>
        <w:t>Railway infrastructure</w:t>
      </w:r>
      <w:r w:rsidR="00445CF4" w:rsidRPr="008822FD">
        <w:rPr>
          <w:i/>
          <w:iCs/>
          <w:lang w:val="en-GB"/>
        </w:rPr>
        <w:t>.</w:t>
      </w:r>
    </w:p>
    <w:p w14:paraId="6B4D67A6" w14:textId="3DCF78A3" w:rsidR="00840BAA" w:rsidRPr="008822FD" w:rsidRDefault="00B67582" w:rsidP="005C341F">
      <w:pPr>
        <w:rPr>
          <w:lang w:val="en-GB"/>
        </w:rPr>
      </w:pPr>
      <w:r w:rsidRPr="008822FD">
        <w:rPr>
          <w:lang w:val="en-GB"/>
        </w:rPr>
        <w:t>SE NRIC applies a safety procedure SP 2.09 „Methods of risk evaluation and assessment „version 05 effective from 01.03.2019, which is a part of SMS</w:t>
      </w:r>
      <w:r w:rsidR="003A46FE" w:rsidRPr="008822FD">
        <w:rPr>
          <w:lang w:val="en-GB"/>
        </w:rPr>
        <w:t>.</w:t>
      </w:r>
    </w:p>
    <w:p w14:paraId="29FEAC4A" w14:textId="0F787B36" w:rsidR="00840BAA" w:rsidRPr="008822FD" w:rsidRDefault="00384847" w:rsidP="003A46FE">
      <w:pPr>
        <w:spacing w:before="120"/>
        <w:rPr>
          <w:i/>
          <w:iCs/>
          <w:lang w:val="en-GB"/>
        </w:rPr>
      </w:pPr>
      <w:r w:rsidRPr="008822FD">
        <w:rPr>
          <w:i/>
          <w:iCs/>
          <w:lang w:val="en-GB"/>
        </w:rPr>
        <w:t xml:space="preserve">2а. </w:t>
      </w:r>
      <w:r w:rsidR="00C8615B" w:rsidRPr="008822FD">
        <w:rPr>
          <w:i/>
          <w:iCs/>
          <w:lang w:val="en-GB"/>
        </w:rPr>
        <w:t>Entities in charge of the technical maintenance</w:t>
      </w:r>
      <w:r w:rsidR="00707F14" w:rsidRPr="008822FD">
        <w:rPr>
          <w:i/>
          <w:iCs/>
          <w:lang w:val="en-GB"/>
        </w:rPr>
        <w:t>.</w:t>
      </w:r>
    </w:p>
    <w:p w14:paraId="0B4FD69C" w14:textId="782ED16E" w:rsidR="003A46FE" w:rsidRPr="008822FD" w:rsidRDefault="00C8615B" w:rsidP="003A46FE">
      <w:pPr>
        <w:spacing w:before="120"/>
        <w:rPr>
          <w:iCs/>
          <w:lang w:val="en-GB"/>
        </w:rPr>
      </w:pPr>
      <w:r w:rsidRPr="008822FD">
        <w:rPr>
          <w:iCs/>
          <w:lang w:val="en-GB"/>
        </w:rPr>
        <w:t xml:space="preserve">SE NRIC and “BDZ-Cargo” Ltd. </w:t>
      </w:r>
      <w:proofErr w:type="gramStart"/>
      <w:r w:rsidRPr="008822FD">
        <w:rPr>
          <w:iCs/>
          <w:lang w:val="en-GB"/>
        </w:rPr>
        <w:t>are certified</w:t>
      </w:r>
      <w:proofErr w:type="gramEnd"/>
      <w:r w:rsidRPr="008822FD">
        <w:rPr>
          <w:iCs/>
          <w:lang w:val="en-GB"/>
        </w:rPr>
        <w:t xml:space="preserve"> ECM</w:t>
      </w:r>
      <w:r w:rsidR="003A46FE" w:rsidRPr="008822FD">
        <w:rPr>
          <w:iCs/>
          <w:lang w:val="en-GB"/>
        </w:rPr>
        <w:t xml:space="preserve">. </w:t>
      </w:r>
    </w:p>
    <w:p w14:paraId="5E9DD44F" w14:textId="0049A58E" w:rsidR="003A46FE" w:rsidRPr="008822FD" w:rsidRDefault="00E556F3" w:rsidP="003A46FE">
      <w:pPr>
        <w:spacing w:before="120"/>
        <w:rPr>
          <w:iCs/>
          <w:lang w:val="en-GB"/>
        </w:rPr>
      </w:pPr>
      <w:r w:rsidRPr="008822FD">
        <w:rPr>
          <w:iCs/>
          <w:lang w:val="en-GB"/>
        </w:rPr>
        <w:t>SE NRIC applies a safety procedure SP 2.09 „Methods of risk evaluation and assessment</w:t>
      </w:r>
      <w:proofErr w:type="gramStart"/>
      <w:r w:rsidRPr="008822FD">
        <w:rPr>
          <w:iCs/>
          <w:lang w:val="en-GB"/>
        </w:rPr>
        <w:t>“ version</w:t>
      </w:r>
      <w:proofErr w:type="gramEnd"/>
      <w:r w:rsidRPr="008822FD">
        <w:rPr>
          <w:iCs/>
          <w:lang w:val="en-GB"/>
        </w:rPr>
        <w:t xml:space="preserve"> 05 effective from 01.03.2019, which is a part of SMS</w:t>
      </w:r>
      <w:r w:rsidR="003A46FE" w:rsidRPr="008822FD">
        <w:rPr>
          <w:iCs/>
          <w:lang w:val="en-GB"/>
        </w:rPr>
        <w:t>.</w:t>
      </w:r>
    </w:p>
    <w:p w14:paraId="3380CD13" w14:textId="21CDF2DC" w:rsidR="003A46FE" w:rsidRPr="008822FD" w:rsidRDefault="008561D2" w:rsidP="005C341F">
      <w:pPr>
        <w:spacing w:before="120"/>
        <w:rPr>
          <w:iCs/>
          <w:lang w:val="en-GB"/>
        </w:rPr>
      </w:pPr>
      <w:r w:rsidRPr="008822FD">
        <w:rPr>
          <w:iCs/>
          <w:lang w:val="en-GB"/>
        </w:rPr>
        <w:t>“BDZ-Cargo” Ltd. applies a procedure „Methods of risk analysis and assessment within BDZ-Cargo Ltd</w:t>
      </w:r>
      <w:r w:rsidR="00A05D0C" w:rsidRPr="008822FD">
        <w:rPr>
          <w:iCs/>
          <w:lang w:val="en-GB"/>
        </w:rPr>
        <w:t>. “effective</w:t>
      </w:r>
      <w:r w:rsidRPr="008822FD">
        <w:rPr>
          <w:iCs/>
          <w:lang w:val="en-GB"/>
        </w:rPr>
        <w:t xml:space="preserve"> from 2013 as a part of SMS</w:t>
      </w:r>
      <w:r w:rsidR="003A46FE" w:rsidRPr="008822FD">
        <w:rPr>
          <w:iCs/>
          <w:lang w:val="en-GB"/>
        </w:rPr>
        <w:t>.</w:t>
      </w:r>
    </w:p>
    <w:p w14:paraId="7AA20DCB" w14:textId="4FA9FE30" w:rsidR="00707F14" w:rsidRPr="008822FD" w:rsidRDefault="00A05D0C" w:rsidP="001C24A3">
      <w:pPr>
        <w:spacing w:before="120"/>
        <w:rPr>
          <w:i/>
          <w:iCs/>
          <w:lang w:val="en-GB"/>
        </w:rPr>
      </w:pPr>
      <w:r w:rsidRPr="008822FD">
        <w:rPr>
          <w:i/>
          <w:iCs/>
          <w:lang w:val="en-GB"/>
        </w:rPr>
        <w:t>2b</w:t>
      </w:r>
      <w:r w:rsidR="00384847" w:rsidRPr="008822FD">
        <w:rPr>
          <w:i/>
          <w:iCs/>
          <w:lang w:val="en-GB"/>
        </w:rPr>
        <w:t xml:space="preserve">. </w:t>
      </w:r>
      <w:r w:rsidRPr="008822FD">
        <w:rPr>
          <w:i/>
          <w:iCs/>
          <w:lang w:val="en-GB"/>
        </w:rPr>
        <w:t>Manufacturers and all other participants</w:t>
      </w:r>
      <w:r w:rsidR="00707F14" w:rsidRPr="008822FD">
        <w:rPr>
          <w:i/>
          <w:iCs/>
          <w:lang w:val="en-GB"/>
        </w:rPr>
        <w:t>.</w:t>
      </w:r>
    </w:p>
    <w:p w14:paraId="35F81A76" w14:textId="3427366D" w:rsidR="00707F14" w:rsidRPr="008822FD" w:rsidRDefault="00A05D0C" w:rsidP="00707F14">
      <w:pPr>
        <w:pStyle w:val="ab"/>
        <w:ind w:left="0"/>
        <w:rPr>
          <w:lang w:val="en-GB"/>
        </w:rPr>
      </w:pPr>
      <w:r w:rsidRPr="008822FD">
        <w:rPr>
          <w:lang w:val="en-GB"/>
        </w:rPr>
        <w:t>Not applicable</w:t>
      </w:r>
      <w:r w:rsidR="00CF0F26" w:rsidRPr="008822FD">
        <w:rPr>
          <w:lang w:val="en-GB"/>
        </w:rPr>
        <w:t>.</w:t>
      </w:r>
    </w:p>
    <w:p w14:paraId="0A1BE222" w14:textId="6C98DD79" w:rsidR="00707F14" w:rsidRPr="008822FD" w:rsidRDefault="00A05D0C" w:rsidP="001C24A3">
      <w:pPr>
        <w:spacing w:before="120"/>
        <w:rPr>
          <w:i/>
          <w:iCs/>
          <w:lang w:val="en-GB"/>
        </w:rPr>
      </w:pPr>
      <w:r w:rsidRPr="008822FD">
        <w:rPr>
          <w:i/>
          <w:iCs/>
          <w:lang w:val="en-GB"/>
        </w:rPr>
        <w:t>Reports on independent risk assessment</w:t>
      </w:r>
      <w:r w:rsidR="00707F14" w:rsidRPr="008822FD">
        <w:rPr>
          <w:i/>
          <w:iCs/>
          <w:lang w:val="en-GB"/>
        </w:rPr>
        <w:t>.</w:t>
      </w:r>
    </w:p>
    <w:p w14:paraId="55DCFFC2" w14:textId="6F977B61" w:rsidR="003A46FE" w:rsidRPr="008822FD" w:rsidRDefault="00D218EF" w:rsidP="00AD21E7">
      <w:pPr>
        <w:rPr>
          <w:iCs/>
          <w:lang w:val="en-GB"/>
        </w:rPr>
      </w:pPr>
      <w:r w:rsidRPr="008822FD">
        <w:rPr>
          <w:iCs/>
          <w:lang w:val="en-GB"/>
        </w:rPr>
        <w:t>There have not been performed an assessment by independent Assessment Body (AsBo) on changes/modifications performed in operational conditions and factors that refer to the occurred accident</w:t>
      </w:r>
      <w:r w:rsidR="003A46FE" w:rsidRPr="008822FD">
        <w:rPr>
          <w:iCs/>
          <w:lang w:val="en-GB"/>
        </w:rPr>
        <w:t>.</w:t>
      </w:r>
    </w:p>
    <w:p w14:paraId="39B759DA" w14:textId="2355F511" w:rsidR="00707F14" w:rsidRPr="008822FD" w:rsidRDefault="008A2823" w:rsidP="008A2823">
      <w:pPr>
        <w:spacing w:before="120"/>
        <w:rPr>
          <w:i/>
          <w:iCs/>
          <w:lang w:val="en-GB"/>
        </w:rPr>
      </w:pPr>
      <w:r w:rsidRPr="008822FD">
        <w:rPr>
          <w:i/>
          <w:iCs/>
          <w:lang w:val="en-GB"/>
        </w:rPr>
        <w:t>3.</w:t>
      </w:r>
      <w:r w:rsidR="00254DCA" w:rsidRPr="008822FD">
        <w:rPr>
          <w:i/>
          <w:iCs/>
          <w:lang w:val="en-GB"/>
        </w:rPr>
        <w:t xml:space="preserve"> Safety Management System of the involved</w:t>
      </w:r>
      <w:r w:rsidR="00707F14" w:rsidRPr="008822FD">
        <w:rPr>
          <w:i/>
          <w:iCs/>
          <w:lang w:val="en-GB"/>
        </w:rPr>
        <w:t>:</w:t>
      </w:r>
    </w:p>
    <w:p w14:paraId="49FEC6A1" w14:textId="2125C982" w:rsidR="00707F14" w:rsidRPr="008822FD" w:rsidRDefault="00C45DD1" w:rsidP="008A2823">
      <w:pPr>
        <w:rPr>
          <w:i/>
          <w:iCs/>
          <w:lang w:val="en-GB"/>
        </w:rPr>
      </w:pPr>
      <w:r w:rsidRPr="008822FD">
        <w:rPr>
          <w:i/>
          <w:iCs/>
          <w:lang w:val="en-GB"/>
        </w:rPr>
        <w:t>Railway Undertakings</w:t>
      </w:r>
      <w:r w:rsidR="00707F14" w:rsidRPr="008822FD">
        <w:rPr>
          <w:i/>
          <w:iCs/>
          <w:lang w:val="en-GB"/>
        </w:rPr>
        <w:t>.</w:t>
      </w:r>
    </w:p>
    <w:p w14:paraId="6E890935" w14:textId="6ED67520" w:rsidR="003A46FE" w:rsidRPr="008822FD" w:rsidRDefault="009303A3" w:rsidP="00AD21E7">
      <w:pPr>
        <w:rPr>
          <w:iCs/>
          <w:lang w:val="en-GB"/>
        </w:rPr>
      </w:pPr>
      <w:r w:rsidRPr="008822FD">
        <w:rPr>
          <w:iCs/>
          <w:lang w:val="en-GB"/>
        </w:rPr>
        <w:t xml:space="preserve">The latest annual planned supervision of the SMS of “BDZ-Cargo” Ltd. </w:t>
      </w:r>
      <w:proofErr w:type="gramStart"/>
      <w:r w:rsidRPr="008822FD">
        <w:rPr>
          <w:iCs/>
          <w:lang w:val="en-GB"/>
        </w:rPr>
        <w:t>was performed</w:t>
      </w:r>
      <w:proofErr w:type="gramEnd"/>
      <w:r w:rsidRPr="008822FD">
        <w:rPr>
          <w:iCs/>
          <w:lang w:val="en-GB"/>
        </w:rPr>
        <w:t xml:space="preserve"> in the period from 13.01.2020 to 31.01.2020</w:t>
      </w:r>
      <w:r w:rsidR="00AD21E7" w:rsidRPr="008822FD">
        <w:rPr>
          <w:iCs/>
          <w:lang w:val="en-GB"/>
        </w:rPr>
        <w:t xml:space="preserve"> </w:t>
      </w:r>
    </w:p>
    <w:p w14:paraId="5E604142" w14:textId="2AC99148" w:rsidR="00707F14" w:rsidRPr="008822FD" w:rsidRDefault="00EC1C7C" w:rsidP="000751F0">
      <w:pPr>
        <w:rPr>
          <w:i/>
          <w:iCs/>
          <w:lang w:val="en-GB"/>
        </w:rPr>
      </w:pPr>
      <w:r w:rsidRPr="008822FD">
        <w:rPr>
          <w:i/>
          <w:iCs/>
          <w:lang w:val="en-GB"/>
        </w:rPr>
        <w:t>Railway Infrastructure</w:t>
      </w:r>
      <w:r w:rsidR="00707F14" w:rsidRPr="008822FD">
        <w:rPr>
          <w:i/>
          <w:iCs/>
          <w:lang w:val="en-GB"/>
        </w:rPr>
        <w:t>.</w:t>
      </w:r>
    </w:p>
    <w:p w14:paraId="3918D5B7" w14:textId="7A4E4E41" w:rsidR="003A46FE" w:rsidRPr="008822FD" w:rsidRDefault="00954223" w:rsidP="000751F0">
      <w:pPr>
        <w:rPr>
          <w:iCs/>
          <w:lang w:val="en-GB"/>
        </w:rPr>
      </w:pPr>
      <w:r w:rsidRPr="008822FD">
        <w:rPr>
          <w:iCs/>
          <w:lang w:val="en-GB"/>
        </w:rPr>
        <w:t xml:space="preserve">The latest annual planned supervision of the SMS of SE NRIC </w:t>
      </w:r>
      <w:proofErr w:type="gramStart"/>
      <w:r w:rsidRPr="008822FD">
        <w:rPr>
          <w:iCs/>
          <w:lang w:val="en-GB"/>
        </w:rPr>
        <w:t>was performed</w:t>
      </w:r>
      <w:proofErr w:type="gramEnd"/>
      <w:r w:rsidRPr="008822FD">
        <w:rPr>
          <w:iCs/>
          <w:lang w:val="en-GB"/>
        </w:rPr>
        <w:t xml:space="preserve"> in the period from 19.10.2020 to 30.10.2020</w:t>
      </w:r>
      <w:r w:rsidR="003A46FE" w:rsidRPr="008822FD">
        <w:rPr>
          <w:iCs/>
          <w:lang w:val="en-GB"/>
        </w:rPr>
        <w:t>.</w:t>
      </w:r>
    </w:p>
    <w:p w14:paraId="7C040A79" w14:textId="7B7F640A" w:rsidR="00707F14" w:rsidRPr="008822FD" w:rsidRDefault="008A2823" w:rsidP="008A2823">
      <w:pPr>
        <w:spacing w:before="120"/>
        <w:rPr>
          <w:i/>
          <w:iCs/>
          <w:lang w:val="en-GB"/>
        </w:rPr>
      </w:pPr>
      <w:r w:rsidRPr="008822FD">
        <w:rPr>
          <w:i/>
          <w:iCs/>
          <w:lang w:val="en-GB"/>
        </w:rPr>
        <w:t>4.</w:t>
      </w:r>
      <w:r w:rsidR="00954223" w:rsidRPr="008822FD">
        <w:rPr>
          <w:i/>
          <w:iCs/>
          <w:lang w:val="en-GB"/>
        </w:rPr>
        <w:t xml:space="preserve"> Safety Management System of the entities in charge of the technical maintenance</w:t>
      </w:r>
      <w:r w:rsidR="00707F14" w:rsidRPr="008822FD">
        <w:rPr>
          <w:i/>
          <w:iCs/>
          <w:lang w:val="en-GB"/>
        </w:rPr>
        <w:t>.</w:t>
      </w:r>
    </w:p>
    <w:p w14:paraId="4B0A8711" w14:textId="6D0B6E40" w:rsidR="00E4765A" w:rsidRPr="008822FD" w:rsidRDefault="00954223" w:rsidP="00AD21E7">
      <w:pPr>
        <w:rPr>
          <w:lang w:val="en-GB"/>
        </w:rPr>
      </w:pPr>
      <w:r w:rsidRPr="008822FD">
        <w:rPr>
          <w:lang w:val="en-GB"/>
        </w:rPr>
        <w:t>Not applicable – the entities are certified ECM and in 2020 have had performed planned audits</w:t>
      </w:r>
      <w:r w:rsidR="00E4765A" w:rsidRPr="008822FD">
        <w:rPr>
          <w:lang w:val="en-GB"/>
        </w:rPr>
        <w:t>.</w:t>
      </w:r>
    </w:p>
    <w:p w14:paraId="638C3B31" w14:textId="10EF5F4B" w:rsidR="00707F14" w:rsidRPr="008822FD" w:rsidRDefault="008A2823" w:rsidP="008A2823">
      <w:pPr>
        <w:spacing w:before="120"/>
        <w:rPr>
          <w:i/>
          <w:iCs/>
          <w:lang w:val="en-GB"/>
        </w:rPr>
      </w:pPr>
      <w:r w:rsidRPr="008822FD">
        <w:rPr>
          <w:i/>
          <w:iCs/>
          <w:lang w:val="en-GB"/>
        </w:rPr>
        <w:t>5.</w:t>
      </w:r>
      <w:r w:rsidR="00D04566" w:rsidRPr="008822FD">
        <w:rPr>
          <w:i/>
          <w:iCs/>
          <w:lang w:val="en-GB"/>
        </w:rPr>
        <w:t xml:space="preserve"> </w:t>
      </w:r>
      <w:r w:rsidR="00D14E51" w:rsidRPr="008822FD">
        <w:rPr>
          <w:i/>
          <w:iCs/>
          <w:lang w:val="en-GB"/>
        </w:rPr>
        <w:t>Results from the supervision, performed by the National Safety Authority</w:t>
      </w:r>
      <w:r w:rsidR="00707F14" w:rsidRPr="008822FD">
        <w:rPr>
          <w:i/>
          <w:iCs/>
          <w:lang w:val="en-GB"/>
        </w:rPr>
        <w:t>.</w:t>
      </w:r>
    </w:p>
    <w:p w14:paraId="49838526" w14:textId="7CDD5EB0" w:rsidR="003A46FE" w:rsidRPr="008822FD" w:rsidRDefault="00D14E51" w:rsidP="00AD21E7">
      <w:pPr>
        <w:pStyle w:val="ab"/>
        <w:ind w:left="0"/>
        <w:rPr>
          <w:lang w:val="en-GB"/>
        </w:rPr>
      </w:pPr>
      <w:r w:rsidRPr="008822FD">
        <w:rPr>
          <w:lang w:val="en-GB"/>
        </w:rPr>
        <w:t>The results from the performed audits and inspections referring the functionality of the Safety Management System of SE NRIC and “BDZ-Cargo” Ltd. as per the requirements of Regulation (EU) 2018/761, Regulation (EU) No 1169/2010, Ordinance No 56 and Ordinance No 59 on respect of the specific requirements of the European legislation and national rules for design, maintenance and operation of the managed railway infrastructure demonstrate that the entities maintain SMS and are able to respect the requirements, envisaged in the respective normative documents;</w:t>
      </w:r>
    </w:p>
    <w:p w14:paraId="2BB46857" w14:textId="7270A3E5" w:rsidR="00707F14" w:rsidRPr="008822FD" w:rsidRDefault="008A2823" w:rsidP="008A2823">
      <w:pPr>
        <w:spacing w:before="120"/>
        <w:rPr>
          <w:i/>
          <w:iCs/>
          <w:lang w:val="en-GB"/>
        </w:rPr>
      </w:pPr>
      <w:r w:rsidRPr="008822FD">
        <w:rPr>
          <w:i/>
          <w:iCs/>
          <w:lang w:val="en-GB"/>
        </w:rPr>
        <w:t>6.</w:t>
      </w:r>
      <w:r w:rsidR="00D04566" w:rsidRPr="008822FD">
        <w:rPr>
          <w:i/>
          <w:iCs/>
          <w:lang w:val="en-GB"/>
        </w:rPr>
        <w:t xml:space="preserve"> </w:t>
      </w:r>
      <w:r w:rsidR="00BE6605" w:rsidRPr="008822FD">
        <w:rPr>
          <w:i/>
          <w:iCs/>
          <w:lang w:val="en-GB"/>
        </w:rPr>
        <w:t>Permits, certificates and assessment reports, provided by the National Safety Authority or other Conformity Assessment Bodies.</w:t>
      </w:r>
    </w:p>
    <w:p w14:paraId="43139424" w14:textId="0E78451B" w:rsidR="00707F14" w:rsidRPr="008822FD" w:rsidRDefault="003D0099" w:rsidP="00D04566">
      <w:pPr>
        <w:spacing w:before="120"/>
        <w:rPr>
          <w:i/>
          <w:iCs/>
          <w:lang w:val="en-GB"/>
        </w:rPr>
      </w:pPr>
      <w:r w:rsidRPr="008822FD">
        <w:rPr>
          <w:i/>
          <w:iCs/>
          <w:lang w:val="en-GB"/>
        </w:rPr>
        <w:t xml:space="preserve">6а. </w:t>
      </w:r>
      <w:r w:rsidR="00BE6605" w:rsidRPr="008822FD">
        <w:rPr>
          <w:i/>
          <w:iCs/>
          <w:lang w:val="en-GB"/>
        </w:rPr>
        <w:t>Safety certificates of the involved railway infrastructure managers</w:t>
      </w:r>
      <w:r w:rsidR="00707F14" w:rsidRPr="008822FD">
        <w:rPr>
          <w:i/>
          <w:iCs/>
          <w:lang w:val="en-GB"/>
        </w:rPr>
        <w:t>.</w:t>
      </w:r>
    </w:p>
    <w:p w14:paraId="38E725BA" w14:textId="1F84AB58" w:rsidR="001B64A0" w:rsidRPr="008822FD" w:rsidRDefault="001B64A0" w:rsidP="008A2823">
      <w:pPr>
        <w:rPr>
          <w:iCs/>
          <w:lang w:val="en-GB"/>
        </w:rPr>
      </w:pPr>
      <w:r w:rsidRPr="008822FD">
        <w:rPr>
          <w:iCs/>
          <w:lang w:val="en-GB"/>
        </w:rPr>
        <w:t xml:space="preserve">- </w:t>
      </w:r>
      <w:r w:rsidR="00BE6605" w:rsidRPr="008822FD">
        <w:rPr>
          <w:iCs/>
          <w:lang w:val="en-GB"/>
        </w:rPr>
        <w:t>Safety Authorization No BG 21/2018/0001 valid from 01.07.2018 to 30.06.2023</w:t>
      </w:r>
      <w:r w:rsidRPr="008822FD">
        <w:rPr>
          <w:iCs/>
          <w:lang w:val="en-GB"/>
        </w:rPr>
        <w:t>.</w:t>
      </w:r>
    </w:p>
    <w:p w14:paraId="325CAF63" w14:textId="5DB4D71F" w:rsidR="00707F14" w:rsidRPr="008822FD" w:rsidRDefault="00BE6605" w:rsidP="002166E1">
      <w:pPr>
        <w:spacing w:before="120"/>
        <w:rPr>
          <w:i/>
          <w:iCs/>
          <w:lang w:val="en-GB"/>
        </w:rPr>
      </w:pPr>
      <w:r w:rsidRPr="008822FD">
        <w:rPr>
          <w:i/>
          <w:iCs/>
          <w:lang w:val="en-GB"/>
        </w:rPr>
        <w:t>6b</w:t>
      </w:r>
      <w:r w:rsidR="003D0099" w:rsidRPr="008822FD">
        <w:rPr>
          <w:i/>
          <w:iCs/>
          <w:lang w:val="en-GB"/>
        </w:rPr>
        <w:t>.</w:t>
      </w:r>
      <w:r w:rsidR="00F245ED" w:rsidRPr="008822FD">
        <w:rPr>
          <w:i/>
          <w:iCs/>
          <w:lang w:val="en-GB"/>
        </w:rPr>
        <w:t xml:space="preserve"> Safety certificates of the involved railway undertakings</w:t>
      </w:r>
      <w:r w:rsidR="00707F14" w:rsidRPr="008822FD">
        <w:rPr>
          <w:i/>
          <w:iCs/>
          <w:lang w:val="en-GB"/>
        </w:rPr>
        <w:t>.</w:t>
      </w:r>
    </w:p>
    <w:p w14:paraId="6F2A73C0" w14:textId="7EE73135" w:rsidR="001B64A0" w:rsidRPr="008822FD" w:rsidRDefault="001B64A0" w:rsidP="003D0099">
      <w:pPr>
        <w:rPr>
          <w:iCs/>
          <w:lang w:val="en-GB"/>
        </w:rPr>
      </w:pPr>
      <w:r w:rsidRPr="008822FD">
        <w:rPr>
          <w:iCs/>
          <w:lang w:val="en-GB"/>
        </w:rPr>
        <w:lastRenderedPageBreak/>
        <w:t xml:space="preserve">- </w:t>
      </w:r>
      <w:r w:rsidR="00DA2DEA" w:rsidRPr="008822FD">
        <w:rPr>
          <w:iCs/>
          <w:lang w:val="en-GB"/>
        </w:rPr>
        <w:t>Safety Certificate part А BG 11 2017 0008, valid to 30.12.2022</w:t>
      </w:r>
      <w:r w:rsidRPr="008822FD">
        <w:rPr>
          <w:iCs/>
          <w:lang w:val="en-GB"/>
        </w:rPr>
        <w:t>;</w:t>
      </w:r>
    </w:p>
    <w:p w14:paraId="02189337" w14:textId="78899C59" w:rsidR="003D0099" w:rsidRPr="008822FD" w:rsidRDefault="001B64A0" w:rsidP="003D0099">
      <w:pPr>
        <w:ind w:left="709" w:firstLine="0"/>
        <w:rPr>
          <w:i/>
          <w:iCs/>
          <w:lang w:val="en-GB"/>
        </w:rPr>
      </w:pPr>
      <w:r w:rsidRPr="008822FD">
        <w:rPr>
          <w:iCs/>
          <w:lang w:val="en-GB"/>
        </w:rPr>
        <w:t xml:space="preserve">- </w:t>
      </w:r>
      <w:r w:rsidR="00BB36E8" w:rsidRPr="008822FD">
        <w:rPr>
          <w:iCs/>
          <w:lang w:val="en-GB"/>
        </w:rPr>
        <w:t>Safety Certificate part B BG 12 2017 0008, valid to 30.12.2022</w:t>
      </w:r>
      <w:r w:rsidRPr="008822FD">
        <w:rPr>
          <w:iCs/>
          <w:lang w:val="en-GB"/>
        </w:rPr>
        <w:t>;</w:t>
      </w:r>
      <w:r w:rsidRPr="008822FD">
        <w:rPr>
          <w:i/>
          <w:iCs/>
          <w:lang w:val="en-GB"/>
        </w:rPr>
        <w:t xml:space="preserve"> </w:t>
      </w:r>
    </w:p>
    <w:p w14:paraId="17388103" w14:textId="4093C3E3" w:rsidR="00707F14" w:rsidRPr="008822FD" w:rsidRDefault="00BB36E8" w:rsidP="005C1996">
      <w:pPr>
        <w:spacing w:before="120"/>
        <w:rPr>
          <w:i/>
          <w:iCs/>
          <w:lang w:val="en-GB"/>
        </w:rPr>
      </w:pPr>
      <w:r w:rsidRPr="008822FD">
        <w:rPr>
          <w:i/>
          <w:iCs/>
          <w:lang w:val="en-GB"/>
        </w:rPr>
        <w:t>6c</w:t>
      </w:r>
      <w:r w:rsidR="003D0099" w:rsidRPr="008822FD">
        <w:rPr>
          <w:i/>
          <w:iCs/>
          <w:lang w:val="en-GB"/>
        </w:rPr>
        <w:t xml:space="preserve">. </w:t>
      </w:r>
      <w:r w:rsidRPr="008822FD">
        <w:rPr>
          <w:i/>
          <w:iCs/>
          <w:lang w:val="en-GB"/>
        </w:rPr>
        <w:t>Authorizations for placing in service of permanently fixed equipment and permits for placing on the market of vehicles</w:t>
      </w:r>
      <w:r w:rsidR="00707F14" w:rsidRPr="008822FD">
        <w:rPr>
          <w:i/>
          <w:iCs/>
          <w:lang w:val="en-GB"/>
        </w:rPr>
        <w:t>.</w:t>
      </w:r>
    </w:p>
    <w:p w14:paraId="75006F9A" w14:textId="322D08F9" w:rsidR="00E4765A" w:rsidRPr="008822FD" w:rsidRDefault="00E25E12" w:rsidP="002166E1">
      <w:pPr>
        <w:ind w:left="709" w:firstLine="0"/>
        <w:rPr>
          <w:iCs/>
          <w:lang w:val="en-GB"/>
        </w:rPr>
      </w:pPr>
      <w:r w:rsidRPr="008822FD">
        <w:rPr>
          <w:iCs/>
          <w:lang w:val="en-GB"/>
        </w:rPr>
        <w:t>Not applicable</w:t>
      </w:r>
      <w:r w:rsidR="002166E1" w:rsidRPr="008822FD">
        <w:rPr>
          <w:iCs/>
          <w:lang w:val="en-GB"/>
        </w:rPr>
        <w:t>.</w:t>
      </w:r>
    </w:p>
    <w:p w14:paraId="180FF658" w14:textId="01E8B7CB" w:rsidR="00707F14" w:rsidRPr="008822FD" w:rsidRDefault="00E25E12" w:rsidP="002166E1">
      <w:pPr>
        <w:spacing w:before="120"/>
        <w:rPr>
          <w:i/>
          <w:iCs/>
          <w:lang w:val="en-GB"/>
        </w:rPr>
      </w:pPr>
      <w:r w:rsidRPr="008822FD">
        <w:rPr>
          <w:i/>
          <w:iCs/>
          <w:lang w:val="en-GB"/>
        </w:rPr>
        <w:t>6d</w:t>
      </w:r>
      <w:r w:rsidR="003D0099" w:rsidRPr="008822FD">
        <w:rPr>
          <w:i/>
          <w:iCs/>
          <w:lang w:val="en-GB"/>
        </w:rPr>
        <w:t xml:space="preserve">. </w:t>
      </w:r>
      <w:r w:rsidRPr="008822FD">
        <w:rPr>
          <w:i/>
          <w:iCs/>
          <w:lang w:val="en-GB"/>
        </w:rPr>
        <w:t>Entities in charge of the technical maintenance</w:t>
      </w:r>
      <w:r w:rsidR="00707F14" w:rsidRPr="008822FD">
        <w:rPr>
          <w:i/>
          <w:iCs/>
          <w:lang w:val="en-GB"/>
        </w:rPr>
        <w:t>.</w:t>
      </w:r>
    </w:p>
    <w:p w14:paraId="376A58D3" w14:textId="7FF01F9B" w:rsidR="00707F14" w:rsidRPr="008822FD" w:rsidRDefault="00E25E12" w:rsidP="00707F14">
      <w:pPr>
        <w:pStyle w:val="ab"/>
        <w:ind w:left="0"/>
        <w:rPr>
          <w:lang w:val="en-GB"/>
        </w:rPr>
      </w:pPr>
      <w:r w:rsidRPr="008822FD">
        <w:rPr>
          <w:lang w:val="en-GB"/>
        </w:rPr>
        <w:t>“BDZ-Cargo” Ltd. has an ECM Certificate for railway vehicles BGRA/2017/0003 valid to 30.12.2022</w:t>
      </w:r>
      <w:proofErr w:type="gramStart"/>
      <w:r w:rsidR="00DC05EA" w:rsidRPr="008822FD">
        <w:rPr>
          <w:lang w:val="en-GB"/>
        </w:rPr>
        <w:t>;</w:t>
      </w:r>
      <w:proofErr w:type="gramEnd"/>
      <w:r w:rsidR="00DC05EA" w:rsidRPr="008822FD">
        <w:rPr>
          <w:lang w:val="en-GB"/>
        </w:rPr>
        <w:t xml:space="preserve"> </w:t>
      </w:r>
    </w:p>
    <w:p w14:paraId="0E37EE10" w14:textId="2756DEF0" w:rsidR="00DC05EA" w:rsidRPr="008822FD" w:rsidRDefault="00B8021E" w:rsidP="00707F14">
      <w:pPr>
        <w:pStyle w:val="ab"/>
        <w:ind w:left="0"/>
        <w:rPr>
          <w:lang w:val="en-GB"/>
        </w:rPr>
      </w:pPr>
      <w:r w:rsidRPr="008822FD">
        <w:rPr>
          <w:lang w:val="en-GB"/>
        </w:rPr>
        <w:t>SE NRIC is in charge of the repair, maintenance and operation of the national railway infrastructure.</w:t>
      </w:r>
    </w:p>
    <w:p w14:paraId="05DE5BBD" w14:textId="53C39819" w:rsidR="00707F14" w:rsidRPr="008822FD" w:rsidRDefault="008A2823" w:rsidP="008A2823">
      <w:pPr>
        <w:spacing w:before="120"/>
        <w:rPr>
          <w:i/>
          <w:iCs/>
          <w:lang w:val="en-GB"/>
        </w:rPr>
      </w:pPr>
      <w:r w:rsidRPr="008822FD">
        <w:rPr>
          <w:i/>
          <w:iCs/>
          <w:lang w:val="en-GB"/>
        </w:rPr>
        <w:t>7.</w:t>
      </w:r>
      <w:r w:rsidR="00DC05EA" w:rsidRPr="008822FD">
        <w:rPr>
          <w:i/>
          <w:iCs/>
          <w:lang w:val="en-GB"/>
        </w:rPr>
        <w:t xml:space="preserve"> </w:t>
      </w:r>
      <w:r w:rsidR="00F010E1" w:rsidRPr="008822FD">
        <w:rPr>
          <w:i/>
          <w:iCs/>
          <w:lang w:val="en-GB"/>
        </w:rPr>
        <w:t>Other system factors</w:t>
      </w:r>
      <w:r w:rsidR="00707F14" w:rsidRPr="008822FD">
        <w:rPr>
          <w:i/>
          <w:iCs/>
          <w:lang w:val="en-GB"/>
        </w:rPr>
        <w:t>.</w:t>
      </w:r>
    </w:p>
    <w:p w14:paraId="3E722745" w14:textId="233B71D3" w:rsidR="00707F14" w:rsidRPr="008822FD" w:rsidRDefault="00F010E1" w:rsidP="00707F14">
      <w:pPr>
        <w:rPr>
          <w:lang w:val="en-GB"/>
        </w:rPr>
      </w:pPr>
      <w:r w:rsidRPr="008822FD">
        <w:rPr>
          <w:lang w:val="en-GB"/>
        </w:rPr>
        <w:t>There are no</w:t>
      </w:r>
      <w:r w:rsidR="00CF0F26" w:rsidRPr="008822FD">
        <w:rPr>
          <w:lang w:val="en-GB"/>
        </w:rPr>
        <w:t>.</w:t>
      </w:r>
    </w:p>
    <w:p w14:paraId="3C595217" w14:textId="33720346" w:rsidR="00707F14" w:rsidRPr="008822FD" w:rsidRDefault="00F010E1" w:rsidP="008A2823">
      <w:pPr>
        <w:spacing w:before="120"/>
        <w:rPr>
          <w:i/>
          <w:iCs/>
          <w:lang w:val="en-GB"/>
        </w:rPr>
      </w:pPr>
      <w:r w:rsidRPr="008822FD">
        <w:rPr>
          <w:i/>
          <w:iCs/>
          <w:lang w:val="en-GB"/>
        </w:rPr>
        <w:t>e</w:t>
      </w:r>
      <w:r w:rsidR="008A2823" w:rsidRPr="008822FD">
        <w:rPr>
          <w:i/>
          <w:iCs/>
          <w:lang w:val="en-GB"/>
        </w:rPr>
        <w:t xml:space="preserve">). </w:t>
      </w:r>
      <w:r w:rsidRPr="008822FD">
        <w:rPr>
          <w:i/>
          <w:iCs/>
          <w:lang w:val="en-GB"/>
        </w:rPr>
        <w:t>Previous similar cases</w:t>
      </w:r>
      <w:r w:rsidR="00707F14" w:rsidRPr="008822FD">
        <w:rPr>
          <w:i/>
          <w:iCs/>
          <w:lang w:val="en-GB"/>
        </w:rPr>
        <w:t>.</w:t>
      </w:r>
    </w:p>
    <w:p w14:paraId="49AF15E5" w14:textId="0290993A" w:rsidR="00707F14" w:rsidRPr="008822FD" w:rsidRDefault="00F010E1" w:rsidP="00707F14">
      <w:pPr>
        <w:rPr>
          <w:lang w:val="en-GB"/>
        </w:rPr>
      </w:pPr>
      <w:r w:rsidRPr="008822FD">
        <w:rPr>
          <w:lang w:val="en-GB"/>
        </w:rPr>
        <w:t>Similar cases within similar or identical circumstances were witnessed 20 years ago, which were inspected and analysed</w:t>
      </w:r>
      <w:r w:rsidR="00F45037" w:rsidRPr="008822FD">
        <w:rPr>
          <w:lang w:val="en-GB"/>
        </w:rPr>
        <w:t>.</w:t>
      </w:r>
    </w:p>
    <w:p w14:paraId="43E43C92" w14:textId="4B19920D" w:rsidR="00445CF4" w:rsidRPr="008822FD" w:rsidRDefault="00396389" w:rsidP="00396389">
      <w:pPr>
        <w:pStyle w:val="ab"/>
        <w:spacing w:before="120"/>
        <w:ind w:left="0"/>
        <w:contextualSpacing w:val="0"/>
        <w:rPr>
          <w:szCs w:val="24"/>
          <w:lang w:val="en-GB"/>
        </w:rPr>
      </w:pPr>
      <w:r w:rsidRPr="008822FD">
        <w:rPr>
          <w:b/>
          <w:bCs/>
          <w:szCs w:val="24"/>
          <w:lang w:val="en-GB"/>
        </w:rPr>
        <w:t>5.</w:t>
      </w:r>
      <w:r w:rsidR="00AF66AF" w:rsidRPr="008822FD">
        <w:rPr>
          <w:b/>
          <w:bCs/>
          <w:szCs w:val="24"/>
          <w:lang w:val="en-GB"/>
        </w:rPr>
        <w:t xml:space="preserve"> </w:t>
      </w:r>
      <w:r w:rsidR="00F010E1" w:rsidRPr="008822FD">
        <w:rPr>
          <w:b/>
          <w:bCs/>
          <w:szCs w:val="24"/>
          <w:lang w:val="en-GB"/>
        </w:rPr>
        <w:t>Conclusions</w:t>
      </w:r>
    </w:p>
    <w:p w14:paraId="25F479C4" w14:textId="5FA6D036" w:rsidR="00F12C70" w:rsidRPr="008822FD" w:rsidRDefault="00396389" w:rsidP="00396389">
      <w:pPr>
        <w:spacing w:before="120"/>
        <w:rPr>
          <w:i/>
          <w:iCs/>
          <w:lang w:val="en-GB"/>
        </w:rPr>
      </w:pPr>
      <w:r w:rsidRPr="008822FD">
        <w:rPr>
          <w:i/>
          <w:iCs/>
          <w:lang w:val="en-GB"/>
        </w:rPr>
        <w:t xml:space="preserve">а). </w:t>
      </w:r>
      <w:r w:rsidR="00243559" w:rsidRPr="008822FD">
        <w:rPr>
          <w:i/>
          <w:iCs/>
          <w:lang w:val="en-GB"/>
        </w:rPr>
        <w:t>Summary of the analysis for the event causes</w:t>
      </w:r>
      <w:r w:rsidR="00F12C70" w:rsidRPr="008822FD">
        <w:rPr>
          <w:i/>
          <w:iCs/>
          <w:lang w:val="en-GB"/>
        </w:rPr>
        <w:t>.</w:t>
      </w:r>
    </w:p>
    <w:p w14:paraId="69D90BFC" w14:textId="5E35A870" w:rsidR="00394160" w:rsidRPr="008822FD" w:rsidRDefault="003E3CE4" w:rsidP="00F12C70">
      <w:pPr>
        <w:rPr>
          <w:bCs/>
          <w:i/>
          <w:lang w:val="en-GB"/>
        </w:rPr>
      </w:pPr>
      <w:r w:rsidRPr="008822FD">
        <w:rPr>
          <w:bCs/>
          <w:i/>
          <w:lang w:val="en-GB"/>
        </w:rPr>
        <w:t>Railway undertaking</w:t>
      </w:r>
      <w:r w:rsidR="00394160" w:rsidRPr="008822FD">
        <w:rPr>
          <w:bCs/>
          <w:i/>
          <w:lang w:val="en-GB"/>
        </w:rPr>
        <w:t>:</w:t>
      </w:r>
    </w:p>
    <w:p w14:paraId="1C02ADB6" w14:textId="7CE27768" w:rsidR="003E3CE4" w:rsidRPr="008822FD" w:rsidRDefault="003E3CE4" w:rsidP="003E3CE4">
      <w:pPr>
        <w:spacing w:line="300" w:lineRule="auto"/>
        <w:ind w:firstLine="567"/>
        <w:rPr>
          <w:lang w:val="en-GB"/>
        </w:rPr>
      </w:pPr>
      <w:r w:rsidRPr="008822FD">
        <w:rPr>
          <w:lang w:val="en-GB"/>
        </w:rPr>
        <w:t>Cards for measuring the static load in the wheels and adjusting the spring system are stored in the passport of locomotive 46041.</w:t>
      </w:r>
    </w:p>
    <w:p w14:paraId="2DCEE3E7" w14:textId="4A9EABEB" w:rsidR="003E3CE4" w:rsidRPr="008822FD" w:rsidRDefault="003E3CE4" w:rsidP="003E3CE4">
      <w:pPr>
        <w:spacing w:line="300" w:lineRule="auto"/>
        <w:ind w:firstLine="567"/>
        <w:rPr>
          <w:lang w:val="en-GB"/>
        </w:rPr>
      </w:pPr>
      <w:r w:rsidRPr="008822FD">
        <w:rPr>
          <w:lang w:val="en-GB"/>
        </w:rPr>
        <w:t>Data on the measured static load in the wheels of locomotive № 46041 on 13.01.2021 (</w:t>
      </w:r>
      <w:r w:rsidRPr="008822FD">
        <w:rPr>
          <w:b/>
          <w:lang w:val="en-GB"/>
        </w:rPr>
        <w:t>before the accident</w:t>
      </w:r>
      <w:r w:rsidRPr="008822FD">
        <w:rPr>
          <w:lang w:val="en-GB"/>
        </w:rPr>
        <w:t xml:space="preserve">) </w:t>
      </w:r>
      <w:proofErr w:type="gramStart"/>
      <w:r w:rsidRPr="008822FD">
        <w:rPr>
          <w:lang w:val="en-GB"/>
        </w:rPr>
        <w:t>are displayed</w:t>
      </w:r>
      <w:proofErr w:type="gramEnd"/>
      <w:r w:rsidRPr="008822FD">
        <w:rPr>
          <w:lang w:val="en-GB"/>
        </w:rPr>
        <w:t xml:space="preserve"> in the Card for measuring the static load in the wheels and adjusting the spring system in </w:t>
      </w:r>
      <w:r w:rsidRPr="008822FD">
        <w:rPr>
          <w:b/>
          <w:lang w:val="en-GB"/>
        </w:rPr>
        <w:t>Fig. 4.12</w:t>
      </w:r>
      <w:r w:rsidRPr="008822FD">
        <w:rPr>
          <w:lang w:val="en-GB"/>
        </w:rPr>
        <w:t>.</w:t>
      </w:r>
    </w:p>
    <w:p w14:paraId="61BD0F62" w14:textId="33F47E8A" w:rsidR="003E3CE4" w:rsidRPr="008822FD" w:rsidRDefault="003E3CE4" w:rsidP="003E3CE4">
      <w:pPr>
        <w:spacing w:line="300" w:lineRule="auto"/>
        <w:ind w:firstLine="567"/>
        <w:rPr>
          <w:lang w:val="en-GB"/>
        </w:rPr>
      </w:pPr>
      <w:r w:rsidRPr="008822FD">
        <w:rPr>
          <w:lang w:val="en-GB"/>
        </w:rPr>
        <w:t>Fr</w:t>
      </w:r>
      <w:r w:rsidR="007B47A4" w:rsidRPr="008822FD">
        <w:rPr>
          <w:lang w:val="en-GB"/>
        </w:rPr>
        <w:t xml:space="preserve">om the data presented in the </w:t>
      </w:r>
      <w:proofErr w:type="gramStart"/>
      <w:r w:rsidR="007B47A4" w:rsidRPr="008822FD">
        <w:rPr>
          <w:lang w:val="en-GB"/>
        </w:rPr>
        <w:t>Card</w:t>
      </w:r>
      <w:proofErr w:type="gramEnd"/>
      <w:r w:rsidRPr="008822FD">
        <w:rPr>
          <w:lang w:val="en-GB"/>
        </w:rPr>
        <w:t xml:space="preserve"> it is established that:</w:t>
      </w:r>
    </w:p>
    <w:p w14:paraId="3B3533B1" w14:textId="66D86BAA" w:rsidR="00987363" w:rsidRPr="008822FD" w:rsidRDefault="00987363" w:rsidP="00987363">
      <w:pPr>
        <w:spacing w:line="300" w:lineRule="auto"/>
        <w:rPr>
          <w:lang w:val="en-GB"/>
        </w:rPr>
      </w:pPr>
      <w:r w:rsidRPr="008822FD">
        <w:rPr>
          <w:lang w:val="en-GB"/>
        </w:rPr>
        <w:t xml:space="preserve">- </w:t>
      </w:r>
      <w:proofErr w:type="gramStart"/>
      <w:r w:rsidRPr="008822FD">
        <w:rPr>
          <w:lang w:val="en-GB"/>
        </w:rPr>
        <w:t>in</w:t>
      </w:r>
      <w:proofErr w:type="gramEnd"/>
      <w:r w:rsidRPr="008822FD">
        <w:rPr>
          <w:lang w:val="en-GB"/>
        </w:rPr>
        <w:t xml:space="preserve"> the load of the 3rd wheelset of the locomotive is the largest deviation of the left/right wheel of </w:t>
      </w:r>
      <w:r w:rsidRPr="008822FD">
        <w:rPr>
          <w:b/>
          <w:lang w:val="en-GB"/>
        </w:rPr>
        <w:t>1.1%</w:t>
      </w:r>
      <w:r w:rsidRPr="008822FD">
        <w:rPr>
          <w:lang w:val="en-GB"/>
        </w:rPr>
        <w:t xml:space="preserve"> (with a maximum allowable difference of </w:t>
      </w:r>
      <w:r w:rsidRPr="008822FD">
        <w:rPr>
          <w:b/>
          <w:lang w:val="en-GB"/>
        </w:rPr>
        <w:t>5%</w:t>
      </w:r>
      <w:r w:rsidRPr="008822FD">
        <w:rPr>
          <w:lang w:val="en-GB"/>
        </w:rPr>
        <w:t xml:space="preserve">). All </w:t>
      </w:r>
      <w:proofErr w:type="gramStart"/>
      <w:r w:rsidRPr="008822FD">
        <w:rPr>
          <w:lang w:val="en-GB"/>
        </w:rPr>
        <w:t>6</w:t>
      </w:r>
      <w:proofErr w:type="gramEnd"/>
      <w:r w:rsidRPr="008822FD">
        <w:rPr>
          <w:lang w:val="en-GB"/>
        </w:rPr>
        <w:t xml:space="preserve"> axles on this indicator are in the tolerance field (marked with ellipses in blue);</w:t>
      </w:r>
    </w:p>
    <w:p w14:paraId="24476581" w14:textId="45BF2365" w:rsidR="00E43E36" w:rsidRPr="008822FD" w:rsidRDefault="005419B0" w:rsidP="005419B0">
      <w:pPr>
        <w:spacing w:line="300" w:lineRule="auto"/>
        <w:rPr>
          <w:lang w:val="en-GB"/>
        </w:rPr>
      </w:pPr>
      <w:r w:rsidRPr="008822FD">
        <w:rPr>
          <w:lang w:val="en-GB"/>
        </w:rPr>
        <w:t xml:space="preserve">- </w:t>
      </w:r>
      <w:proofErr w:type="gramStart"/>
      <w:r w:rsidRPr="008822FD">
        <w:rPr>
          <w:lang w:val="en-GB"/>
        </w:rPr>
        <w:t>in</w:t>
      </w:r>
      <w:proofErr w:type="gramEnd"/>
      <w:r w:rsidRPr="008822FD">
        <w:rPr>
          <w:lang w:val="en-GB"/>
        </w:rPr>
        <w:t xml:space="preserve"> the wheelset load compared to the average wheelset load at the 4th wheelset of the locomotive there are deviations of </w:t>
      </w:r>
      <w:r w:rsidRPr="008822FD">
        <w:rPr>
          <w:b/>
          <w:lang w:val="en-GB"/>
        </w:rPr>
        <w:t>1.69%</w:t>
      </w:r>
      <w:r w:rsidRPr="008822FD">
        <w:rPr>
          <w:lang w:val="en-GB"/>
        </w:rPr>
        <w:t xml:space="preserve"> (with a maximum allowable difference of </w:t>
      </w:r>
      <w:r w:rsidRPr="008822FD">
        <w:rPr>
          <w:b/>
          <w:lang w:val="en-GB"/>
        </w:rPr>
        <w:t>3%</w:t>
      </w:r>
      <w:r w:rsidRPr="008822FD">
        <w:rPr>
          <w:lang w:val="en-GB"/>
        </w:rPr>
        <w:t xml:space="preserve">). All </w:t>
      </w:r>
      <w:proofErr w:type="gramStart"/>
      <w:r w:rsidRPr="008822FD">
        <w:rPr>
          <w:lang w:val="en-GB"/>
        </w:rPr>
        <w:t>6</w:t>
      </w:r>
      <w:proofErr w:type="gramEnd"/>
      <w:r w:rsidR="00B90C27" w:rsidRPr="008822FD">
        <w:rPr>
          <w:lang w:val="en-GB"/>
        </w:rPr>
        <w:t xml:space="preserve"> axles </w:t>
      </w:r>
      <w:r w:rsidRPr="008822FD">
        <w:rPr>
          <w:lang w:val="en-GB"/>
        </w:rPr>
        <w:t>on this indicator are in the tolerance field (marked with ellipses in green);</w:t>
      </w:r>
    </w:p>
    <w:p w14:paraId="620DC780" w14:textId="7E9DAB96" w:rsidR="00E43E36" w:rsidRPr="008822FD" w:rsidRDefault="006C20DC" w:rsidP="00B64BA4">
      <w:pPr>
        <w:spacing w:line="300" w:lineRule="auto"/>
        <w:rPr>
          <w:lang w:val="en-GB"/>
        </w:rPr>
      </w:pPr>
      <w:r w:rsidRPr="008822FD">
        <w:rPr>
          <w:noProof/>
          <w:lang w:val="bg-BG" w:eastAsia="bg-BG"/>
        </w:rPr>
        <w:lastRenderedPageBreak/>
        <mc:AlternateContent>
          <mc:Choice Requires="wpg">
            <w:drawing>
              <wp:anchor distT="0" distB="0" distL="114300" distR="114300" simplePos="0" relativeHeight="251778048" behindDoc="0" locked="0" layoutInCell="1" allowOverlap="1" wp14:anchorId="5868FEA2" wp14:editId="19A8EDCD">
                <wp:simplePos x="0" y="0"/>
                <wp:positionH relativeFrom="column">
                  <wp:posOffset>391795</wp:posOffset>
                </wp:positionH>
                <wp:positionV relativeFrom="page">
                  <wp:posOffset>1996985</wp:posOffset>
                </wp:positionV>
                <wp:extent cx="5086350" cy="7331075"/>
                <wp:effectExtent l="0" t="0" r="0" b="3175"/>
                <wp:wrapTopAndBottom/>
                <wp:docPr id="20" name="Group 20"/>
                <wp:cNvGraphicFramePr/>
                <a:graphic xmlns:a="http://schemas.openxmlformats.org/drawingml/2006/main">
                  <a:graphicData uri="http://schemas.microsoft.com/office/word/2010/wordprocessingGroup">
                    <wpg:wgp>
                      <wpg:cNvGrpSpPr/>
                      <wpg:grpSpPr>
                        <a:xfrm>
                          <a:off x="0" y="0"/>
                          <a:ext cx="5086350" cy="7331075"/>
                          <a:chOff x="476249" y="219075"/>
                          <a:chExt cx="5086351" cy="7705725"/>
                        </a:xfrm>
                      </wpg:grpSpPr>
                      <pic:pic xmlns:pic="http://schemas.openxmlformats.org/drawingml/2006/picture">
                        <pic:nvPicPr>
                          <pic:cNvPr id="60" name="Картина 16"/>
                          <pic:cNvPicPr/>
                        </pic:nvPicPr>
                        <pic:blipFill rotWithShape="1">
                          <a:blip r:embed="rId61" cstate="print"/>
                          <a:srcRect l="11925" t="5637" r="-250" b="4368"/>
                          <a:stretch/>
                        </pic:blipFill>
                        <pic:spPr>
                          <a:xfrm>
                            <a:off x="476249" y="219075"/>
                            <a:ext cx="5086351" cy="7162800"/>
                          </a:xfrm>
                          <a:prstGeom prst="rect">
                            <a:avLst/>
                          </a:prstGeom>
                        </pic:spPr>
                      </pic:pic>
                      <wps:wsp>
                        <wps:cNvPr id="61" name="Text Box 61"/>
                        <wps:cNvSpPr txBox="1"/>
                        <wps:spPr>
                          <a:xfrm>
                            <a:off x="476249" y="7381875"/>
                            <a:ext cx="5086351" cy="542925"/>
                          </a:xfrm>
                          <a:prstGeom prst="rect">
                            <a:avLst/>
                          </a:prstGeom>
                          <a:solidFill>
                            <a:schemeClr val="lt1"/>
                          </a:solidFill>
                          <a:ln w="6350">
                            <a:noFill/>
                          </a:ln>
                        </wps:spPr>
                        <wps:txbx>
                          <w:txbxContent>
                            <w:p w14:paraId="69C54EFE" w14:textId="1811A1A8" w:rsidR="00851286" w:rsidRPr="00DE6376" w:rsidRDefault="00851286" w:rsidP="00A2266A">
                              <w:pPr>
                                <w:ind w:firstLine="0"/>
                                <w:jc w:val="center"/>
                                <w:rPr>
                                  <w:lang w:val="en-GB"/>
                                </w:rPr>
                              </w:pPr>
                              <w:r w:rsidRPr="00DE6376">
                                <w:rPr>
                                  <w:b/>
                                  <w:bCs/>
                                  <w:lang w:val="en-GB"/>
                                </w:rPr>
                                <w:t xml:space="preserve">Fig. 4.19. </w:t>
                              </w:r>
                              <w:r w:rsidRPr="00DE6376">
                                <w:rPr>
                                  <w:bCs/>
                                  <w:lang w:val="en-GB"/>
                                </w:rPr>
                                <w:t>Card of measurement of the controlled distances from the suspension and guidance of the bogies of locomotive</w:t>
                              </w:r>
                              <w:r w:rsidRPr="00DE6376">
                                <w:rPr>
                                  <w:lang w:val="en-GB"/>
                                </w:rPr>
                                <w:t xml:space="preserve"> № 46041 from 13.01.2021– sheet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868FEA2" id="Group 20" o:spid="_x0000_s1203" style="position:absolute;left:0;text-align:left;margin-left:30.85pt;margin-top:157.25pt;width:400.5pt;height:577.25pt;z-index:251778048;mso-position-vertical-relative:page;mso-height-relative:margin" coordorigin="4762,2190" coordsize="50863,770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&#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ZaKKKACiig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gGKW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E5zjt60tFFABRRRQAUUUUAFFFFABRRRQAUU&#10;UUAFFFFABRRRQAUUUUAFFFFABRRRQAUUUUAFFFFABRRRQAUUUUAFFFFABRRRQAUUUUAFFFFABRRR&#10;QAUY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AOaKKKACiiigAooooAKKKKACiiigAooooAKKKKACii&#10;igAooooAKKKKACiiigAooooAKKKKACiiigAooooAKKKKACiiigAooooAKKKKACiiigAooooAKKKK&#10;ACiiigAooooAKKKKACiiigBD7UtFFABRRRQAUUUUAFFFFABRRRQAY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BRQAUUUUAFFFFABRRRQAUUUUAFFFFABRRRQA&#10;UUUUAFFFMkkWMAtwCQPzoAfRRRQAUUUUAFFFFABRRRQAUUUUAFFFFABRRRQAUUUUAFFFFABRRRQA&#10;UUG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GSbtp2Y3ds9KePeiigAooooAKKKKACiiigAooooA&#10;KhmgSddrjIBz6cipqKACiiigAooooAKKKKACiiigApM80oooAKKKKACiiigAooooAKKKKACiiigA&#10;ooooAKKKKACiiigAooooAKKKKACiiigAooooAKKKKACiiigAooooAKKKKACiiigAooooAKKKKACi&#10;iigAooooAKKKKACkZgoyeBS0hAIweRQAt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YoAKKKKACiiigAooooAKKKKACi&#10;iigAooooAKKKKACiiigAooooAKKKKACiiigAooooAKKKKACiiigAooooAKKKKACiiigAooooAKKK&#10;KACiiigAooooAKKKKACiiigAooooAKKKKACiiigAooooAKKKKACiiigAooooAKKKKACiiigAoooo&#10;AKKKKACiiigAooooAKKKKACiiigAooooAKKKKACiiigAooooAKKKKACiiigAooooAKKKKACiiigA&#10;ooooAKKKKACikB5I9KW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rG7QMU5JXtj+XrU6sGGR0NADqKKK&#10;ACiiigAooooAKKKKACiiigAooooAKKKKACiiigAooooAKKKKACiiigAooooAKKKKACiiigAooooA&#10;KKKKACiiigAooooAKKKKACiiigAooooAKKKKACiiigAooooAKKKKACiiigAooooAKKKKACiiigAo&#10;oooAKKQEZx3FL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EbRhiD0xTwNvApaKACiiigAooooAKKKKACi&#10;iigAooooAKKKKACiiigAooooAKKKKACiiigAooooAKKKKACiiigAooooAKKKKACiiigAooooAKKK&#10;KACiiigAooooAKKKKACiiigAooooAKKKKACiiigAooooAKKKKACiiigAooooAKKKTNAC0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MjVlGGO4+uAP5U+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j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HSiiigAooooAKKKKACiiigAooooAKKKKACiiigAooooAKKKKACiiigAooooAKKKKACiiigA&#10;ooooAKKKKACiiigAooooAKKKKACiiigAooooAKKKKACiiigAooooAKKKKACiiigAooooAKKKKACi&#10;iigAooooAKKKKACiiigAooooAKKKKACiiigAooooAKKKKACiiigAooooAKKKKACiiigAooooAKKK&#10;KACiiigAooooAKKKTFAC0UUUAFFFFABRRRQAlLULRnduBPHbtVYpIZQT93npQBf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kJxS0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kPApRQAUUUUAIc9qWiigAooooAKKKKACiiigAooooAKKKKACiiigAooooAKKKKACiiigAooo&#10;oAKKKKACiiigAooooAKKKKACiiigAooooAKKKKACiiigAooooAKKKKACiiigAooooAKaxx2J5xx/&#10;On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BAQeRyKWo4k8tdvAxnpUlABRRRQAUUUUAFFFFABRRSMcDPXHYUALRQDm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">
                <v:shape id="Картина 16" o:spid="_x0000_s1204" type="#_x0000_t75" style="position:absolute;left:4762;top:2190;width:50864;height:716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Ua9rAAAAA2wAAAA8AAABkcnMvZG93bnJldi54bWxET01rwkAQvRf8D8sI3urGYkVSV2mEgh6j&#10;otdpdkxCs7NJdk1if717EDw+3vdqM5hKdNS60rKC2TQCQZxZXXKu4HT8eV+CcB5ZY2WZFNzJwWY9&#10;elthrG3PKXUHn4sQwi5GBYX3dSylywoy6Ka2Jg7c1bYGfYBtLnWLfQg3lfyIooU0WHJoKLCmbUHZ&#10;3+FmFJzN0PD831yWzW92tV3yeUqTvVKT8fD9BcLT4F/ip3unFSzC+vAl/AC5f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NRr2sAAAADbAAAADwAAAAAAAAAAAAAAAACfAgAA&#10;ZHJzL2Rvd25yZXYueG1sUEsFBgAAAAAEAAQA9wAAAIwDAAAAAA==&#10;">
                  <v:imagedata r:id="rId62" o:title="" croptop="3694f" cropbottom="2863f" cropleft="7815f" cropright="-164f"/>
                </v:shape>
                <v:shape id="Text Box 61" o:spid="_x0000_s1205" type="#_x0000_t202" style="position:absolute;left:4762;top:73818;width:50864;height:5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RPsYA&#10;AADbAAAADwAAAGRycy9kb3ducmV2LnhtbESPT2vCQBTE74V+h+UVeil1Y0VboqsU8R/emmjF2yP7&#10;TEKzb0N2TdJv3xWEHoeZ+Q0zW/SmEi01rrSsYDiIQBBnVpecKzik69cPEM4ja6wsk4JfcrCYPz7M&#10;MNa24y9qE5+LAGEXo4LC+zqW0mUFGXQDWxMH72Ibgz7IJpe6wS7ATSXfomgiDZYcFgqsaVlQ9pNc&#10;jYLzS37au35z7EbjUb3atun7t06Ven7qP6cgPPX+P3xv77SCyRBuX8IPk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RPsYAAADbAAAADwAAAAAAAAAAAAAAAACYAgAAZHJz&#10;L2Rvd25yZXYueG1sUEsFBgAAAAAEAAQA9QAAAIsDAAAAAA==&#10;" fillcolor="white [3201]" stroked="f" strokeweight=".5pt">
                  <v:textbox>
                    <w:txbxContent>
                      <w:p w14:paraId="69C54EFE" w14:textId="1811A1A8" w:rsidR="00851286" w:rsidRPr="00DE6376" w:rsidRDefault="00851286" w:rsidP="00A2266A">
                        <w:pPr>
                          <w:ind w:firstLine="0"/>
                          <w:jc w:val="center"/>
                          <w:rPr>
                            <w:lang w:val="en-GB"/>
                          </w:rPr>
                        </w:pPr>
                        <w:r w:rsidRPr="00DE6376">
                          <w:rPr>
                            <w:b/>
                            <w:bCs/>
                            <w:lang w:val="en-GB"/>
                          </w:rPr>
                          <w:t xml:space="preserve">Fig. 4.19. </w:t>
                        </w:r>
                        <w:r w:rsidRPr="00DE6376">
                          <w:rPr>
                            <w:bCs/>
                            <w:lang w:val="en-GB"/>
                          </w:rPr>
                          <w:t>Card of measurement of the controlled distances from the suspension and guidance of the bogies of locomotive</w:t>
                        </w:r>
                        <w:r w:rsidRPr="00DE6376">
                          <w:rPr>
                            <w:lang w:val="en-GB"/>
                          </w:rPr>
                          <w:t xml:space="preserve"> № 46041 from 13.01.2021– sheet 1</w:t>
                        </w:r>
                      </w:p>
                    </w:txbxContent>
                  </v:textbox>
                </v:shape>
                <w10:wrap type="topAndBottom" anchory="page"/>
              </v:group>
            </w:pict>
          </mc:Fallback>
        </mc:AlternateContent>
      </w:r>
      <w:r w:rsidR="00B64BA4" w:rsidRPr="008822FD">
        <w:rPr>
          <w:lang w:val="en-GB"/>
        </w:rPr>
        <w:t xml:space="preserve">- the difference in the sum of the loads of all the left compared to the sum of the loads of all the right wheels (marked with an ellipse in purple colour) is 0.1 kN, or 0% (with a maximum allowable difference of </w:t>
      </w:r>
      <w:r w:rsidR="00B64BA4" w:rsidRPr="008822FD">
        <w:rPr>
          <w:b/>
          <w:lang w:val="en-GB"/>
        </w:rPr>
        <w:t>5%</w:t>
      </w:r>
      <w:r w:rsidR="00B64BA4" w:rsidRPr="008822FD">
        <w:rPr>
          <w:lang w:val="en-GB"/>
        </w:rPr>
        <w:t>).</w:t>
      </w:r>
    </w:p>
    <w:p w14:paraId="39A8FC49" w14:textId="27530833" w:rsidR="00A2266A" w:rsidRPr="008822FD" w:rsidRDefault="006C20DC" w:rsidP="006C20DC">
      <w:pPr>
        <w:spacing w:line="300" w:lineRule="auto"/>
        <w:ind w:firstLine="0"/>
        <w:rPr>
          <w:lang w:val="en-GB"/>
        </w:rPr>
      </w:pPr>
      <w:r w:rsidRPr="008822FD">
        <w:rPr>
          <w:noProof/>
          <w:lang w:val="bg-BG" w:eastAsia="bg-BG"/>
        </w:rPr>
        <w:lastRenderedPageBreak/>
        <mc:AlternateContent>
          <mc:Choice Requires="wpg">
            <w:drawing>
              <wp:anchor distT="0" distB="0" distL="114300" distR="114300" simplePos="0" relativeHeight="251780096" behindDoc="0" locked="0" layoutInCell="1" allowOverlap="1" wp14:anchorId="41C71277" wp14:editId="04F7FD36">
                <wp:simplePos x="0" y="0"/>
                <wp:positionH relativeFrom="column">
                  <wp:posOffset>51708</wp:posOffset>
                </wp:positionH>
                <wp:positionV relativeFrom="page">
                  <wp:posOffset>266700</wp:posOffset>
                </wp:positionV>
                <wp:extent cx="5086350" cy="7591425"/>
                <wp:effectExtent l="0" t="0" r="0" b="9525"/>
                <wp:wrapTopAndBottom/>
                <wp:docPr id="62" name="Group 62"/>
                <wp:cNvGraphicFramePr/>
                <a:graphic xmlns:a="http://schemas.openxmlformats.org/drawingml/2006/main">
                  <a:graphicData uri="http://schemas.microsoft.com/office/word/2010/wordprocessingGroup">
                    <wpg:wgp>
                      <wpg:cNvGrpSpPr/>
                      <wpg:grpSpPr>
                        <a:xfrm>
                          <a:off x="0" y="0"/>
                          <a:ext cx="5086350" cy="7591425"/>
                          <a:chOff x="476249" y="219075"/>
                          <a:chExt cx="5086351" cy="7591425"/>
                        </a:xfrm>
                      </wpg:grpSpPr>
                      <pic:pic xmlns:pic="http://schemas.openxmlformats.org/drawingml/2006/picture">
                        <pic:nvPicPr>
                          <pic:cNvPr id="63" name="Картина 16"/>
                          <pic:cNvPicPr/>
                        </pic:nvPicPr>
                        <pic:blipFill>
                          <a:blip r:embed="rId63">
                            <a:extLst>
                              <a:ext uri="{28A0092B-C50C-407E-A947-70E740481C1C}">
                                <a14:useLocalDpi xmlns:a14="http://schemas.microsoft.com/office/drawing/2010/main" val="0"/>
                              </a:ext>
                            </a:extLst>
                          </a:blip>
                          <a:srcRect l="2707" r="2707"/>
                          <a:stretch/>
                        </pic:blipFill>
                        <pic:spPr>
                          <a:xfrm>
                            <a:off x="476249" y="219075"/>
                            <a:ext cx="5086351" cy="7162800"/>
                          </a:xfrm>
                          <a:prstGeom prst="rect">
                            <a:avLst/>
                          </a:prstGeom>
                        </pic:spPr>
                      </pic:pic>
                      <wps:wsp>
                        <wps:cNvPr id="64" name="Text Box 64"/>
                        <wps:cNvSpPr txBox="1"/>
                        <wps:spPr>
                          <a:xfrm>
                            <a:off x="476249" y="7381875"/>
                            <a:ext cx="5086351" cy="428625"/>
                          </a:xfrm>
                          <a:prstGeom prst="rect">
                            <a:avLst/>
                          </a:prstGeom>
                          <a:solidFill>
                            <a:schemeClr val="lt1"/>
                          </a:solidFill>
                          <a:ln w="6350">
                            <a:noFill/>
                          </a:ln>
                        </wps:spPr>
                        <wps:txbx>
                          <w:txbxContent>
                            <w:p w14:paraId="70530F80" w14:textId="7976BB40" w:rsidR="00851286" w:rsidRPr="00A2266A" w:rsidRDefault="00851286" w:rsidP="00A2266A">
                              <w:pPr>
                                <w:ind w:firstLine="0"/>
                                <w:jc w:val="center"/>
                                <w:rPr>
                                  <w:lang w:val="bg-BG"/>
                                </w:rPr>
                              </w:pPr>
                              <w:proofErr w:type="spellStart"/>
                              <w:r>
                                <w:rPr>
                                  <w:b/>
                                  <w:bCs/>
                                  <w:lang w:val="bg-BG"/>
                                </w:rPr>
                                <w:t>Fig</w:t>
                              </w:r>
                              <w:proofErr w:type="spellEnd"/>
                              <w:r>
                                <w:rPr>
                                  <w:b/>
                                  <w:bCs/>
                                  <w:lang w:val="bg-BG"/>
                                </w:rPr>
                                <w:t xml:space="preserve">. </w:t>
                              </w:r>
                              <w:r w:rsidRPr="003D4A87">
                                <w:rPr>
                                  <w:b/>
                                  <w:bCs/>
                                  <w:lang w:val="bg-BG"/>
                                </w:rPr>
                                <w:t>4.2</w:t>
                              </w:r>
                              <w:r>
                                <w:rPr>
                                  <w:b/>
                                  <w:bCs/>
                                  <w:lang w:val="bg-BG"/>
                                </w:rPr>
                                <w:t xml:space="preserve">0. </w:t>
                              </w:r>
                              <w:r w:rsidRPr="00A62BF8">
                                <w:rPr>
                                  <w:bCs/>
                                  <w:lang w:val="en-GB"/>
                                </w:rPr>
                                <w:t>Card of measurement of the controlled distances from the suspension and guidance of the bogies of locomotive</w:t>
                              </w:r>
                              <w:r w:rsidRPr="00A62BF8">
                                <w:rPr>
                                  <w:lang w:val="en-GB"/>
                                </w:rPr>
                                <w:t xml:space="preserve"> № 46041 from 13.01.2021– sheet </w:t>
                              </w:r>
                              <w:r>
                                <w:rPr>
                                  <w:lang w:val="bg-BG"/>
                                </w:rPr>
                                <w:t>2</w:t>
                              </w:r>
                            </w:p>
                            <w:p w14:paraId="523AF7A3" w14:textId="3D869065" w:rsidR="00851286" w:rsidRPr="003D4A87" w:rsidRDefault="00851286" w:rsidP="00A2266A">
                              <w:pPr>
                                <w:ind w:firstLine="0"/>
                                <w:jc w:val="center"/>
                                <w:rPr>
                                  <w:b/>
                                  <w:bCs/>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1C71277" id="Group 62" o:spid="_x0000_s1206" style="position:absolute;left:0;text-align:left;margin-left:4.05pt;margin-top:21pt;width:400.5pt;height:597.75pt;z-index:251780096;mso-position-vertical-relative:page;mso-height-relative:margin" coordorigin="4762,2190" coordsize="50863,759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">
                <v:shape id="Картина 16" o:spid="_x0000_s1207" type="#_x0000_t75" style="position:absolute;left:4762;top:2190;width:50864;height:716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HJ27FAAAA2wAAAA8AAABkcnMvZG93bnJldi54bWxEj09rwkAUxO8Fv8PyBG91Y6Ui0VWKVLEH&#10;D/5p0dsj+0zSZN/G7Grit3eFQo/DzPyGmc5bU4ob1S63rGDQj0AQJ1bnnCo47JevYxDOI2ssLZOC&#10;OzmYzzovU4y1bXhLt51PRYCwi1FB5n0VS+mSjAy6vq2Ig3e2tUEfZJ1KXWMT4KaUb1E0kgZzDgsZ&#10;VrTIKCl2V6Ng9dOcPpcFr34LukR+c/z6vh7elep1248JCE+t/w//tddawWgIzy/hB8j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xyduxQAAANsAAAAPAAAAAAAAAAAAAAAA&#10;AJ8CAABkcnMvZG93bnJldi54bWxQSwUGAAAAAAQABAD3AAAAkQMAAAAA&#10;">
                  <v:imagedata r:id="rId64" o:title="" cropleft="1774f" cropright="1774f"/>
                </v:shape>
                <v:shape id="Text Box 64" o:spid="_x0000_s1208" type="#_x0000_t202" style="position:absolute;left:4762;top:73818;width:50864;height:4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4ypsYA&#10;AADbAAAADwAAAGRycy9kb3ducmV2LnhtbESPQWvCQBSE70L/w/IKXkQ31aoluopIa8WbRlt6e2Sf&#10;SWj2bchuk/jvu4WCx2FmvmGW686UoqHaFZYVPI0iEMSp1QVnCs7J2/AFhPPIGkvLpOBGDtarh94S&#10;Y21bPlJz8pkIEHYxKsi9r2IpXZqTQTeyFXHwrrY26IOsM6lrbAPclHIcRTNpsOCwkGNF25zS79OP&#10;UfA1yD4Prttd2sl0Ur2+N8n8QydK9R+7zQKEp87fw//tvVYwe4a/L+EH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d4ypsYAAADbAAAADwAAAAAAAAAAAAAAAACYAgAAZHJz&#10;L2Rvd25yZXYueG1sUEsFBgAAAAAEAAQA9QAAAIsDAAAAAA==&#10;" fillcolor="white [3201]" stroked="f" strokeweight=".5pt">
                  <v:textbox>
                    <w:txbxContent>
                      <w:p w14:paraId="70530F80" w14:textId="7976BB40" w:rsidR="00851286" w:rsidRPr="00A2266A" w:rsidRDefault="00851286" w:rsidP="00A2266A">
                        <w:pPr>
                          <w:ind w:firstLine="0"/>
                          <w:jc w:val="center"/>
                          <w:rPr>
                            <w:lang w:val="bg-BG"/>
                          </w:rPr>
                        </w:pPr>
                        <w:r>
                          <w:rPr>
                            <w:b/>
                            <w:bCs/>
                            <w:lang w:val="bg-BG"/>
                          </w:rPr>
                          <w:t xml:space="preserve">Fig. </w:t>
                        </w:r>
                        <w:r w:rsidRPr="003D4A87">
                          <w:rPr>
                            <w:b/>
                            <w:bCs/>
                            <w:lang w:val="bg-BG"/>
                          </w:rPr>
                          <w:t>4.2</w:t>
                        </w:r>
                        <w:r>
                          <w:rPr>
                            <w:b/>
                            <w:bCs/>
                            <w:lang w:val="bg-BG"/>
                          </w:rPr>
                          <w:t xml:space="preserve">0. </w:t>
                        </w:r>
                        <w:r w:rsidRPr="00A62BF8">
                          <w:rPr>
                            <w:bCs/>
                            <w:lang w:val="en-GB"/>
                          </w:rPr>
                          <w:t>Card of measurement of the controlled distances from the suspension and guidance of the bogies of locomotive</w:t>
                        </w:r>
                        <w:r w:rsidRPr="00A62BF8">
                          <w:rPr>
                            <w:lang w:val="en-GB"/>
                          </w:rPr>
                          <w:t xml:space="preserve"> № 46041 from 13.01.2021– sheet </w:t>
                        </w:r>
                        <w:r>
                          <w:rPr>
                            <w:lang w:val="bg-BG"/>
                          </w:rPr>
                          <w:t>2</w:t>
                        </w:r>
                      </w:p>
                      <w:p w14:paraId="523AF7A3" w14:textId="3D869065" w:rsidR="00851286" w:rsidRPr="003D4A87" w:rsidRDefault="00851286" w:rsidP="00A2266A">
                        <w:pPr>
                          <w:ind w:firstLine="0"/>
                          <w:jc w:val="center"/>
                          <w:rPr>
                            <w:b/>
                            <w:bCs/>
                            <w:lang w:val="bg-BG"/>
                          </w:rPr>
                        </w:pPr>
                      </w:p>
                    </w:txbxContent>
                  </v:textbox>
                </v:shape>
                <w10:wrap type="topAndBottom" anchory="page"/>
              </v:group>
            </w:pict>
          </mc:Fallback>
        </mc:AlternateContent>
      </w:r>
    </w:p>
    <w:p w14:paraId="15E13DF2" w14:textId="0E6DB2F0" w:rsidR="00045700" w:rsidRPr="008822FD" w:rsidRDefault="007F173E" w:rsidP="007F173E">
      <w:pPr>
        <w:spacing w:line="300" w:lineRule="auto"/>
        <w:ind w:firstLine="567"/>
        <w:rPr>
          <w:color w:val="000000" w:themeColor="text1"/>
          <w:lang w:val="en-GB"/>
        </w:rPr>
      </w:pPr>
      <w:r w:rsidRPr="008822FD">
        <w:rPr>
          <w:color w:val="000000" w:themeColor="text1"/>
          <w:lang w:val="en-GB"/>
        </w:rPr>
        <w:t>The data displayed</w:t>
      </w:r>
      <w:r w:rsidR="00045700" w:rsidRPr="008822FD">
        <w:rPr>
          <w:color w:val="000000" w:themeColor="text1"/>
          <w:lang w:val="en-GB"/>
        </w:rPr>
        <w:t xml:space="preserve"> in the Card for measuring the static load in the wheels and adjusting the spring system (</w:t>
      </w:r>
      <w:r w:rsidR="00045700" w:rsidRPr="008822FD">
        <w:rPr>
          <w:b/>
          <w:color w:val="000000" w:themeColor="text1"/>
          <w:lang w:val="en-GB"/>
        </w:rPr>
        <w:t>Fig. 4.12</w:t>
      </w:r>
      <w:r w:rsidRPr="008822FD">
        <w:rPr>
          <w:color w:val="000000" w:themeColor="text1"/>
          <w:lang w:val="en-GB"/>
        </w:rPr>
        <w:t xml:space="preserve">) and in the Card </w:t>
      </w:r>
      <w:r w:rsidR="00045700" w:rsidRPr="008822FD">
        <w:rPr>
          <w:color w:val="000000" w:themeColor="text1"/>
          <w:lang w:val="en-GB"/>
        </w:rPr>
        <w:t>for measuring the control distances from the suspension and guidance of the bogies of electric locomotive № 46041 (</w:t>
      </w:r>
      <w:r w:rsidR="00045700" w:rsidRPr="008822FD">
        <w:rPr>
          <w:b/>
          <w:color w:val="000000" w:themeColor="text1"/>
          <w:lang w:val="en-GB"/>
        </w:rPr>
        <w:t>Fig. 4.19 and Fig. 4.20</w:t>
      </w:r>
      <w:r w:rsidRPr="008822FD">
        <w:rPr>
          <w:color w:val="000000" w:themeColor="text1"/>
          <w:lang w:val="en-GB"/>
        </w:rPr>
        <w:t>)</w:t>
      </w:r>
      <w:r w:rsidR="00045700" w:rsidRPr="008822FD">
        <w:rPr>
          <w:color w:val="000000" w:themeColor="text1"/>
          <w:lang w:val="en-GB"/>
        </w:rPr>
        <w:t xml:space="preserve">, show that all </w:t>
      </w:r>
      <w:r w:rsidRPr="008822FD">
        <w:rPr>
          <w:color w:val="000000" w:themeColor="text1"/>
          <w:lang w:val="en-GB"/>
        </w:rPr>
        <w:t xml:space="preserve">the </w:t>
      </w:r>
      <w:r w:rsidR="00045700" w:rsidRPr="008822FD">
        <w:rPr>
          <w:color w:val="000000" w:themeColor="text1"/>
          <w:lang w:val="en-GB"/>
        </w:rPr>
        <w:t>differences in loads and control distances are within the permissible regulatory limits and meet the requirements.</w:t>
      </w:r>
    </w:p>
    <w:p w14:paraId="18ACB766" w14:textId="0FD08CC9" w:rsidR="00E43E36" w:rsidRPr="008822FD" w:rsidRDefault="00045700" w:rsidP="00045700">
      <w:pPr>
        <w:spacing w:line="300" w:lineRule="auto"/>
        <w:ind w:firstLine="567"/>
        <w:rPr>
          <w:color w:val="000000" w:themeColor="text1"/>
          <w:lang w:val="en-GB"/>
        </w:rPr>
      </w:pPr>
      <w:r w:rsidRPr="008822FD">
        <w:rPr>
          <w:color w:val="000000" w:themeColor="text1"/>
          <w:lang w:val="en-GB"/>
        </w:rPr>
        <w:t>In summary, locomotive № 46041 before the accident was in good technical condition, i</w:t>
      </w:r>
      <w:r w:rsidR="007F173E" w:rsidRPr="008822FD">
        <w:rPr>
          <w:color w:val="000000" w:themeColor="text1"/>
          <w:lang w:val="en-GB"/>
        </w:rPr>
        <w:t>.e. it cannot be the cause</w:t>
      </w:r>
      <w:r w:rsidRPr="008822FD">
        <w:rPr>
          <w:color w:val="000000" w:themeColor="text1"/>
          <w:lang w:val="en-GB"/>
        </w:rPr>
        <w:t xml:space="preserve"> for its derailment.</w:t>
      </w:r>
    </w:p>
    <w:p w14:paraId="34C1647A" w14:textId="147FF3E6" w:rsidR="00E34EC1" w:rsidRPr="008822FD" w:rsidRDefault="00570FDE" w:rsidP="00E07BD4">
      <w:pPr>
        <w:spacing w:before="120"/>
        <w:rPr>
          <w:bCs/>
          <w:i/>
          <w:lang w:val="en-GB"/>
        </w:rPr>
      </w:pPr>
      <w:r w:rsidRPr="008822FD">
        <w:rPr>
          <w:bCs/>
          <w:i/>
          <w:lang w:val="en-GB"/>
        </w:rPr>
        <w:lastRenderedPageBreak/>
        <w:t>Railway infrastructure</w:t>
      </w:r>
      <w:r w:rsidR="00396389" w:rsidRPr="008822FD">
        <w:rPr>
          <w:bCs/>
          <w:i/>
          <w:lang w:val="en-GB"/>
        </w:rPr>
        <w:t>:</w:t>
      </w:r>
    </w:p>
    <w:p w14:paraId="7EC1CE51" w14:textId="605EF6A4" w:rsidR="00E43E36" w:rsidRPr="008822FD" w:rsidRDefault="00B71C65" w:rsidP="00E43E36">
      <w:pPr>
        <w:rPr>
          <w:szCs w:val="24"/>
          <w:lang w:val="en-GB"/>
        </w:rPr>
      </w:pPr>
      <w:r w:rsidRPr="008822FD">
        <w:rPr>
          <w:szCs w:val="24"/>
          <w:lang w:val="en-GB"/>
        </w:rPr>
        <w:t xml:space="preserve">When the train passes on the diversion track of switch № 11 leading for the third track in the uphill with 3.53 ‰ in the direction of movement, the right guide wheel rises on the right diversion blade of the right stock rail at a distance of 0.53 m from the tip of the </w:t>
      </w:r>
      <w:proofErr w:type="spellStart"/>
      <w:r w:rsidRPr="008822FD">
        <w:rPr>
          <w:szCs w:val="24"/>
          <w:lang w:val="en-GB"/>
        </w:rPr>
        <w:t>balde</w:t>
      </w:r>
      <w:proofErr w:type="spellEnd"/>
      <w:r w:rsidRPr="008822FD">
        <w:rPr>
          <w:szCs w:val="24"/>
          <w:lang w:val="en-GB"/>
        </w:rPr>
        <w:t xml:space="preserve"> and 2.02 m from the beginning of the switch. The place of ascent is at km 31 + 872, and the beginning</w:t>
      </w:r>
      <w:r w:rsidR="003D2E9E" w:rsidRPr="008822FD">
        <w:rPr>
          <w:szCs w:val="24"/>
          <w:lang w:val="en-GB"/>
        </w:rPr>
        <w:t xml:space="preserve"> of the switch </w:t>
      </w:r>
      <w:r w:rsidRPr="008822FD">
        <w:rPr>
          <w:szCs w:val="24"/>
          <w:lang w:val="en-GB"/>
        </w:rPr>
        <w:t>is at km 31 + 874 in the direction of mile</w:t>
      </w:r>
      <w:r w:rsidR="003D2E9E" w:rsidRPr="008822FD">
        <w:rPr>
          <w:szCs w:val="24"/>
          <w:lang w:val="en-GB"/>
        </w:rPr>
        <w:t xml:space="preserve">age. After the right leading wheel rises </w:t>
      </w:r>
      <w:r w:rsidRPr="008822FD">
        <w:rPr>
          <w:szCs w:val="24"/>
          <w:lang w:val="en-GB"/>
        </w:rPr>
        <w:t>o</w:t>
      </w:r>
      <w:r w:rsidR="003D2E9E" w:rsidRPr="008822FD">
        <w:rPr>
          <w:szCs w:val="24"/>
          <w:lang w:val="en-GB"/>
        </w:rPr>
        <w:t>n the head of the right stock</w:t>
      </w:r>
      <w:r w:rsidRPr="008822FD">
        <w:rPr>
          <w:szCs w:val="24"/>
          <w:lang w:val="en-GB"/>
        </w:rPr>
        <w:t xml:space="preserve"> rail, the inner left whee</w:t>
      </w:r>
      <w:r w:rsidR="003D2E9E" w:rsidRPr="008822FD">
        <w:rPr>
          <w:szCs w:val="24"/>
          <w:lang w:val="en-GB"/>
        </w:rPr>
        <w:t xml:space="preserve">l is still on the left stock </w:t>
      </w:r>
      <w:r w:rsidRPr="008822FD">
        <w:rPr>
          <w:szCs w:val="24"/>
          <w:lang w:val="en-GB"/>
        </w:rPr>
        <w:t>rail. With the distance of the right flange on the head of t</w:t>
      </w:r>
      <w:r w:rsidR="00D90C9C" w:rsidRPr="008822FD">
        <w:rPr>
          <w:szCs w:val="24"/>
          <w:lang w:val="en-GB"/>
        </w:rPr>
        <w:t xml:space="preserve">he stock </w:t>
      </w:r>
      <w:r w:rsidRPr="008822FD">
        <w:rPr>
          <w:szCs w:val="24"/>
          <w:lang w:val="en-GB"/>
        </w:rPr>
        <w:t>rail with the total value of the thickness of the flang</w:t>
      </w:r>
      <w:r w:rsidR="00D90C9C" w:rsidRPr="008822FD">
        <w:rPr>
          <w:szCs w:val="24"/>
          <w:lang w:val="en-GB"/>
        </w:rPr>
        <w:t xml:space="preserve">e, the width of the head of the blade </w:t>
      </w:r>
      <w:r w:rsidRPr="008822FD">
        <w:rPr>
          <w:szCs w:val="24"/>
          <w:lang w:val="en-GB"/>
        </w:rPr>
        <w:t>and pa</w:t>
      </w:r>
      <w:r w:rsidR="00D90C9C" w:rsidRPr="008822FD">
        <w:rPr>
          <w:szCs w:val="24"/>
          <w:lang w:val="en-GB"/>
        </w:rPr>
        <w:t xml:space="preserve">rt of the width of the stock </w:t>
      </w:r>
      <w:r w:rsidRPr="008822FD">
        <w:rPr>
          <w:szCs w:val="24"/>
          <w:lang w:val="en-GB"/>
        </w:rPr>
        <w:t>rail, as well as the</w:t>
      </w:r>
      <w:r w:rsidR="00D90C9C" w:rsidRPr="008822FD">
        <w:rPr>
          <w:szCs w:val="24"/>
          <w:lang w:val="en-GB"/>
        </w:rPr>
        <w:t xml:space="preserve"> curvature of the left stock rail, follows</w:t>
      </w:r>
      <w:r w:rsidRPr="008822FD">
        <w:rPr>
          <w:szCs w:val="24"/>
          <w:lang w:val="en-GB"/>
        </w:rPr>
        <w:t xml:space="preserve"> the derailment of the left wheel about km 31 + 865 r</w:t>
      </w:r>
      <w:r w:rsidR="00D90C9C" w:rsidRPr="008822FD">
        <w:rPr>
          <w:szCs w:val="24"/>
          <w:lang w:val="en-GB"/>
        </w:rPr>
        <w:t>ight from the left stock rail before the semi-coupling of the left right blade</w:t>
      </w:r>
      <w:r w:rsidRPr="008822FD">
        <w:rPr>
          <w:szCs w:val="24"/>
          <w:lang w:val="en-GB"/>
        </w:rPr>
        <w:t>, where there are traces of slipping of the left wheel. The derailed left wheel and the right wheels of the second and third wheels</w:t>
      </w:r>
      <w:r w:rsidR="005E38FD" w:rsidRPr="008822FD">
        <w:rPr>
          <w:szCs w:val="24"/>
          <w:lang w:val="en-GB"/>
        </w:rPr>
        <w:t>et</w:t>
      </w:r>
      <w:r w:rsidRPr="008822FD">
        <w:rPr>
          <w:szCs w:val="24"/>
          <w:lang w:val="en-GB"/>
        </w:rPr>
        <w:t>, which were moving normally on the right defle</w:t>
      </w:r>
      <w:r w:rsidR="005E38FD" w:rsidRPr="008822FD">
        <w:rPr>
          <w:szCs w:val="24"/>
          <w:lang w:val="en-GB"/>
        </w:rPr>
        <w:t>ction blade</w:t>
      </w:r>
      <w:r w:rsidRPr="008822FD">
        <w:rPr>
          <w:szCs w:val="24"/>
          <w:lang w:val="en-GB"/>
        </w:rPr>
        <w:t>, did not allow the right wheel to shi</w:t>
      </w:r>
      <w:r w:rsidR="005E38FD" w:rsidRPr="008822FD">
        <w:rPr>
          <w:szCs w:val="24"/>
          <w:lang w:val="en-GB"/>
        </w:rPr>
        <w:t xml:space="preserve">ft to the right of the stock </w:t>
      </w:r>
      <w:r w:rsidRPr="008822FD">
        <w:rPr>
          <w:szCs w:val="24"/>
          <w:lang w:val="en-GB"/>
        </w:rPr>
        <w:t>rail. A di</w:t>
      </w:r>
      <w:r w:rsidR="005646BF" w:rsidRPr="008822FD">
        <w:rPr>
          <w:szCs w:val="24"/>
          <w:lang w:val="en-GB"/>
        </w:rPr>
        <w:t xml:space="preserve">stance between the two stock </w:t>
      </w:r>
      <w:r w:rsidRPr="008822FD">
        <w:rPr>
          <w:szCs w:val="24"/>
          <w:lang w:val="en-GB"/>
        </w:rPr>
        <w:t xml:space="preserve">rails of about 1640 mm </w:t>
      </w:r>
      <w:proofErr w:type="gramStart"/>
      <w:r w:rsidRPr="008822FD">
        <w:rPr>
          <w:szCs w:val="24"/>
          <w:lang w:val="en-GB"/>
        </w:rPr>
        <w:t>was found</w:t>
      </w:r>
      <w:proofErr w:type="gramEnd"/>
      <w:r w:rsidRPr="008822FD">
        <w:rPr>
          <w:szCs w:val="24"/>
          <w:lang w:val="en-GB"/>
        </w:rPr>
        <w:t xml:space="preserve">, which forced the right wheel to </w:t>
      </w:r>
      <w:r w:rsidR="005646BF" w:rsidRPr="008822FD">
        <w:rPr>
          <w:szCs w:val="24"/>
          <w:lang w:val="en-GB"/>
        </w:rPr>
        <w:t xml:space="preserve">slip between the right stock rail and the right blade </w:t>
      </w:r>
      <w:r w:rsidRPr="008822FD">
        <w:rPr>
          <w:szCs w:val="24"/>
          <w:lang w:val="en-GB"/>
        </w:rPr>
        <w:t>around the support wedges at km 31 + 863.</w:t>
      </w:r>
      <w:r w:rsidR="00C84749" w:rsidRPr="008822FD">
        <w:rPr>
          <w:szCs w:val="24"/>
          <w:lang w:val="en-GB"/>
        </w:rPr>
        <w:t xml:space="preserve"> In the area around the fourth blade support </w:t>
      </w:r>
      <w:proofErr w:type="gramStart"/>
      <w:r w:rsidR="00C84749" w:rsidRPr="008822FD">
        <w:rPr>
          <w:szCs w:val="24"/>
          <w:lang w:val="en-GB"/>
        </w:rPr>
        <w:t>wedge</w:t>
      </w:r>
      <w:proofErr w:type="gramEnd"/>
      <w:r w:rsidR="00C84749" w:rsidRPr="008822FD">
        <w:rPr>
          <w:szCs w:val="24"/>
          <w:lang w:val="en-GB"/>
        </w:rPr>
        <w:t xml:space="preserve"> there are clearly marked traces of the flanges and bandages of the right and left wheel of the derailed wheelset. There was a rise of the left wheel on the left check (counter) rail, and the traces of the right wheel are lost in the area at a distance of 2.60 m before the top of the frog and 2.40 m after it or a total distance of 5 m. There are clearly defined traces at the </w:t>
      </w:r>
      <w:r w:rsidR="00662760" w:rsidRPr="008822FD">
        <w:rPr>
          <w:szCs w:val="24"/>
          <w:lang w:val="en-GB"/>
        </w:rPr>
        <w:t xml:space="preserve">end of the frog </w:t>
      </w:r>
      <w:r w:rsidR="00C84749" w:rsidRPr="008822FD">
        <w:rPr>
          <w:szCs w:val="24"/>
          <w:lang w:val="en-GB"/>
        </w:rPr>
        <w:t xml:space="preserve">on the clamping sets. </w:t>
      </w:r>
      <w:r w:rsidR="00662760" w:rsidRPr="008822FD">
        <w:rPr>
          <w:szCs w:val="24"/>
          <w:lang w:val="en-GB"/>
        </w:rPr>
        <w:t>The movement of the derailed right wheel near the inner rail follows this</w:t>
      </w:r>
      <w:r w:rsidR="00C84749" w:rsidRPr="008822FD">
        <w:rPr>
          <w:szCs w:val="24"/>
          <w:lang w:val="en-GB"/>
        </w:rPr>
        <w:t xml:space="preserve"> on its outer side and on the left wheel on the inner side of the outer rail in the right curve in the direction of train movement. The c</w:t>
      </w:r>
      <w:r w:rsidR="00662760" w:rsidRPr="008822FD">
        <w:rPr>
          <w:szCs w:val="24"/>
          <w:lang w:val="en-GB"/>
        </w:rPr>
        <w:t xml:space="preserve">urve after switch </w:t>
      </w:r>
      <w:r w:rsidR="00C84749" w:rsidRPr="008822FD">
        <w:rPr>
          <w:szCs w:val="24"/>
          <w:lang w:val="en-GB"/>
        </w:rPr>
        <w:t>№ 11 has a radius R = 1200 m and an elevation = 80 mm.</w:t>
      </w:r>
    </w:p>
    <w:p w14:paraId="78BDCDCB" w14:textId="229F5F91" w:rsidR="0009358A" w:rsidRPr="008822FD" w:rsidRDefault="0009358A" w:rsidP="0009358A">
      <w:pPr>
        <w:rPr>
          <w:szCs w:val="24"/>
          <w:lang w:val="en-GB"/>
        </w:rPr>
      </w:pPr>
      <w:r w:rsidRPr="008822FD">
        <w:rPr>
          <w:szCs w:val="24"/>
          <w:lang w:val="en-GB"/>
        </w:rPr>
        <w:t>The train stops 65 m after the end of switch № 11 at km 31 + 776.</w:t>
      </w:r>
    </w:p>
    <w:p w14:paraId="248CD3CB" w14:textId="50F00001" w:rsidR="0009358A" w:rsidRPr="008822FD" w:rsidRDefault="0009358A" w:rsidP="0009358A">
      <w:pPr>
        <w:rPr>
          <w:szCs w:val="24"/>
          <w:lang w:val="en-GB"/>
        </w:rPr>
      </w:pPr>
      <w:r w:rsidRPr="008822FD">
        <w:rPr>
          <w:szCs w:val="24"/>
          <w:lang w:val="en-GB"/>
        </w:rPr>
        <w:t>The dimensions of the elements in the blade part where the accident occurs are the following:</w:t>
      </w:r>
    </w:p>
    <w:p w14:paraId="49A5CDB7" w14:textId="1BC73F56" w:rsidR="0009358A" w:rsidRPr="008822FD" w:rsidRDefault="0009358A" w:rsidP="0009358A">
      <w:pPr>
        <w:rPr>
          <w:szCs w:val="24"/>
          <w:lang w:val="en-GB"/>
        </w:rPr>
      </w:pPr>
      <w:r w:rsidRPr="008822FD">
        <w:rPr>
          <w:szCs w:val="24"/>
          <w:lang w:val="en-GB"/>
        </w:rPr>
        <w:t>- Right straight stock rail with length = 14 248 mm.</w:t>
      </w:r>
    </w:p>
    <w:p w14:paraId="78D1BD71" w14:textId="2DC1AA71" w:rsidR="0009358A" w:rsidRPr="008822FD" w:rsidRDefault="0009358A" w:rsidP="0009358A">
      <w:pPr>
        <w:rPr>
          <w:szCs w:val="24"/>
          <w:lang w:val="en-GB"/>
        </w:rPr>
      </w:pPr>
      <w:r w:rsidRPr="008822FD">
        <w:rPr>
          <w:szCs w:val="24"/>
          <w:lang w:val="en-GB"/>
        </w:rPr>
        <w:t>- Left arc stock rail with length = 14 212 mm.</w:t>
      </w:r>
    </w:p>
    <w:p w14:paraId="215DA1B2" w14:textId="047A96FA" w:rsidR="0009358A" w:rsidRPr="008822FD" w:rsidRDefault="0009358A" w:rsidP="0009358A">
      <w:pPr>
        <w:rPr>
          <w:szCs w:val="24"/>
          <w:lang w:val="en-GB"/>
        </w:rPr>
      </w:pPr>
      <w:r w:rsidRPr="008822FD">
        <w:rPr>
          <w:szCs w:val="24"/>
          <w:lang w:val="en-GB"/>
        </w:rPr>
        <w:t>- Right defl</w:t>
      </w:r>
      <w:r w:rsidR="006A043B" w:rsidRPr="008822FD">
        <w:rPr>
          <w:szCs w:val="24"/>
          <w:lang w:val="en-GB"/>
        </w:rPr>
        <w:t xml:space="preserve">ection and left straight blade </w:t>
      </w:r>
      <w:r w:rsidRPr="008822FD">
        <w:rPr>
          <w:szCs w:val="24"/>
          <w:lang w:val="en-GB"/>
        </w:rPr>
        <w:t>with a length of 12,750 mm.</w:t>
      </w:r>
    </w:p>
    <w:p w14:paraId="2010F711" w14:textId="5EAACF37" w:rsidR="0009358A" w:rsidRPr="008822FD" w:rsidRDefault="006A043B" w:rsidP="0009358A">
      <w:pPr>
        <w:rPr>
          <w:szCs w:val="24"/>
          <w:lang w:val="en-GB"/>
        </w:rPr>
      </w:pPr>
      <w:r w:rsidRPr="008822FD">
        <w:rPr>
          <w:szCs w:val="24"/>
          <w:lang w:val="en-GB"/>
        </w:rPr>
        <w:t>To make easier to turn the blades</w:t>
      </w:r>
      <w:r w:rsidR="0009358A" w:rsidRPr="008822FD">
        <w:rPr>
          <w:szCs w:val="24"/>
          <w:lang w:val="en-GB"/>
        </w:rPr>
        <w:t xml:space="preserve">, 11 sliders </w:t>
      </w:r>
      <w:proofErr w:type="gramStart"/>
      <w:r w:rsidR="0009358A" w:rsidRPr="008822FD">
        <w:rPr>
          <w:szCs w:val="24"/>
          <w:lang w:val="en-GB"/>
        </w:rPr>
        <w:t>are installed</w:t>
      </w:r>
      <w:proofErr w:type="gramEnd"/>
      <w:r w:rsidR="0009358A" w:rsidRPr="008822FD">
        <w:rPr>
          <w:szCs w:val="24"/>
          <w:lang w:val="en-GB"/>
        </w:rPr>
        <w:t>, which serve to supp</w:t>
      </w:r>
      <w:r w:rsidRPr="008822FD">
        <w:rPr>
          <w:szCs w:val="24"/>
          <w:lang w:val="en-GB"/>
        </w:rPr>
        <w:t xml:space="preserve">ort them. In the elastic blade part, on the stock rails, </w:t>
      </w:r>
      <w:r w:rsidR="009E6E09" w:rsidRPr="008822FD">
        <w:rPr>
          <w:szCs w:val="24"/>
          <w:lang w:val="en-GB"/>
        </w:rPr>
        <w:t>four</w:t>
      </w:r>
      <w:r w:rsidRPr="008822FD">
        <w:rPr>
          <w:szCs w:val="24"/>
          <w:lang w:val="en-GB"/>
        </w:rPr>
        <w:t xml:space="preserve"> blade supports </w:t>
      </w:r>
      <w:proofErr w:type="gramStart"/>
      <w:r w:rsidRPr="008822FD">
        <w:rPr>
          <w:szCs w:val="24"/>
          <w:lang w:val="en-GB"/>
        </w:rPr>
        <w:t>are installed</w:t>
      </w:r>
      <w:proofErr w:type="gramEnd"/>
      <w:r w:rsidR="0009358A" w:rsidRPr="008822FD">
        <w:rPr>
          <w:szCs w:val="24"/>
          <w:lang w:val="en-GB"/>
        </w:rPr>
        <w:t>, the main purpose of which is to prevent an increase in the track gauge when passing the rolling stock.</w:t>
      </w:r>
    </w:p>
    <w:p w14:paraId="45E31301" w14:textId="5E3C334D" w:rsidR="0009358A" w:rsidRPr="008822FD" w:rsidRDefault="006A043B" w:rsidP="0009358A">
      <w:pPr>
        <w:rPr>
          <w:szCs w:val="24"/>
          <w:lang w:val="en-GB"/>
        </w:rPr>
      </w:pPr>
      <w:r w:rsidRPr="008822FD">
        <w:rPr>
          <w:szCs w:val="24"/>
          <w:lang w:val="en-GB"/>
        </w:rPr>
        <w:t xml:space="preserve">The particularities </w:t>
      </w:r>
      <w:r w:rsidR="0009358A" w:rsidRPr="008822FD">
        <w:rPr>
          <w:szCs w:val="24"/>
          <w:lang w:val="en-GB"/>
        </w:rPr>
        <w:t>of the lon</w:t>
      </w:r>
      <w:r w:rsidRPr="008822FD">
        <w:rPr>
          <w:szCs w:val="24"/>
          <w:lang w:val="en-GB"/>
        </w:rPr>
        <w:t xml:space="preserve">gitudinal profile of the blades </w:t>
      </w:r>
      <w:r w:rsidR="0009358A" w:rsidRPr="008822FD">
        <w:rPr>
          <w:szCs w:val="24"/>
          <w:lang w:val="en-GB"/>
        </w:rPr>
        <w:t>are the following:</w:t>
      </w:r>
    </w:p>
    <w:p w14:paraId="335CE04F" w14:textId="50DF7C80" w:rsidR="0009358A" w:rsidRPr="008822FD" w:rsidRDefault="006A043B" w:rsidP="0009358A">
      <w:pPr>
        <w:rPr>
          <w:szCs w:val="24"/>
          <w:lang w:val="en-GB"/>
        </w:rPr>
      </w:pPr>
      <w:r w:rsidRPr="008822FD">
        <w:rPr>
          <w:szCs w:val="24"/>
          <w:lang w:val="en-GB"/>
        </w:rPr>
        <w:t xml:space="preserve">Initially, the blades </w:t>
      </w:r>
      <w:r w:rsidR="0009358A" w:rsidRPr="008822FD">
        <w:rPr>
          <w:szCs w:val="24"/>
          <w:lang w:val="en-GB"/>
        </w:rPr>
        <w:t>are thinned and lowered relative</w:t>
      </w:r>
      <w:r w:rsidRPr="008822FD">
        <w:rPr>
          <w:szCs w:val="24"/>
          <w:lang w:val="en-GB"/>
        </w:rPr>
        <w:t xml:space="preserve">ly to the stock </w:t>
      </w:r>
      <w:r w:rsidR="0009358A" w:rsidRPr="008822FD">
        <w:rPr>
          <w:szCs w:val="24"/>
          <w:lang w:val="en-GB"/>
        </w:rPr>
        <w:t xml:space="preserve">rails </w:t>
      </w:r>
      <w:r w:rsidRPr="008822FD">
        <w:rPr>
          <w:szCs w:val="24"/>
          <w:lang w:val="en-GB"/>
        </w:rPr>
        <w:t xml:space="preserve">in order </w:t>
      </w:r>
      <w:r w:rsidR="0009358A" w:rsidRPr="008822FD">
        <w:rPr>
          <w:szCs w:val="24"/>
          <w:lang w:val="en-GB"/>
        </w:rPr>
        <w:t>to protect them from the impact of the flanges and from the load on the tires</w:t>
      </w:r>
      <w:r w:rsidRPr="008822FD">
        <w:rPr>
          <w:szCs w:val="24"/>
          <w:lang w:val="en-GB"/>
        </w:rPr>
        <w:t>/bandages</w:t>
      </w:r>
      <w:r w:rsidR="0009358A" w:rsidRPr="008822FD">
        <w:rPr>
          <w:szCs w:val="24"/>
          <w:lang w:val="en-GB"/>
        </w:rPr>
        <w:t xml:space="preserve"> of the rolling stock. In this</w:t>
      </w:r>
      <w:r w:rsidRPr="008822FD">
        <w:rPr>
          <w:szCs w:val="24"/>
          <w:lang w:val="en-GB"/>
        </w:rPr>
        <w:t xml:space="preserve"> case, the height of the blade </w:t>
      </w:r>
      <w:r w:rsidR="0009358A" w:rsidRPr="008822FD">
        <w:rPr>
          <w:szCs w:val="24"/>
          <w:lang w:val="en-GB"/>
        </w:rPr>
        <w:t>at the tip is 96.5 mm and gradually increases to 116 mm at a wi</w:t>
      </w:r>
      <w:r w:rsidRPr="008822FD">
        <w:rPr>
          <w:szCs w:val="24"/>
          <w:lang w:val="en-GB"/>
        </w:rPr>
        <w:t xml:space="preserve">dth of 50 mm, where the blades </w:t>
      </w:r>
      <w:r w:rsidR="0009358A" w:rsidRPr="008822FD">
        <w:rPr>
          <w:szCs w:val="24"/>
          <w:lang w:val="en-GB"/>
        </w:rPr>
        <w:t>acquire the required load-bearing capacity.</w:t>
      </w:r>
    </w:p>
    <w:p w14:paraId="0D161377" w14:textId="16E02C40" w:rsidR="0009358A" w:rsidRPr="008822FD" w:rsidRDefault="0009358A" w:rsidP="0009358A">
      <w:pPr>
        <w:rPr>
          <w:szCs w:val="24"/>
          <w:lang w:val="en-GB"/>
        </w:rPr>
      </w:pPr>
      <w:r w:rsidRPr="008822FD">
        <w:rPr>
          <w:szCs w:val="24"/>
          <w:lang w:val="en-GB"/>
        </w:rPr>
        <w:t xml:space="preserve">Assessment of the </w:t>
      </w:r>
      <w:r w:rsidR="006A043B" w:rsidRPr="008822FD">
        <w:rPr>
          <w:szCs w:val="24"/>
          <w:lang w:val="en-GB"/>
        </w:rPr>
        <w:t xml:space="preserve">rail track condition - tongue part of the switch </w:t>
      </w:r>
      <w:r w:rsidRPr="008822FD">
        <w:rPr>
          <w:szCs w:val="24"/>
          <w:lang w:val="en-GB"/>
        </w:rPr>
        <w:t>№ 11. In addition to the track gauge, the transverse level, th</w:t>
      </w:r>
      <w:r w:rsidR="006A043B" w:rsidRPr="008822FD">
        <w:rPr>
          <w:szCs w:val="24"/>
          <w:lang w:val="en-GB"/>
        </w:rPr>
        <w:t>e deviations along the axles</w:t>
      </w:r>
      <w:r w:rsidRPr="008822FD">
        <w:rPr>
          <w:szCs w:val="24"/>
          <w:lang w:val="en-GB"/>
        </w:rPr>
        <w:t>, the vertical and la</w:t>
      </w:r>
      <w:r w:rsidR="006A043B" w:rsidRPr="008822FD">
        <w:rPr>
          <w:szCs w:val="24"/>
          <w:lang w:val="en-GB"/>
        </w:rPr>
        <w:t>teral operation of the stock rails and blades</w:t>
      </w:r>
      <w:r w:rsidRPr="008822FD">
        <w:rPr>
          <w:szCs w:val="24"/>
          <w:lang w:val="en-GB"/>
        </w:rPr>
        <w:t>, as well as the condition of the crossbeam, fasteners and ballast prism.</w:t>
      </w:r>
    </w:p>
    <w:p w14:paraId="22F56AC3" w14:textId="026A7518" w:rsidR="0009358A" w:rsidRPr="008822FD" w:rsidRDefault="0009358A" w:rsidP="0009358A">
      <w:pPr>
        <w:rPr>
          <w:szCs w:val="24"/>
          <w:lang w:val="en-GB"/>
        </w:rPr>
      </w:pPr>
      <w:r w:rsidRPr="008822FD">
        <w:rPr>
          <w:szCs w:val="24"/>
          <w:lang w:val="en-GB"/>
        </w:rPr>
        <w:t>Analysis of the parameters</w:t>
      </w:r>
      <w:r w:rsidR="00D74D2E" w:rsidRPr="008822FD">
        <w:rPr>
          <w:szCs w:val="24"/>
          <w:lang w:val="en-GB"/>
        </w:rPr>
        <w:t xml:space="preserve"> from the Statement of findings of the Task Force </w:t>
      </w:r>
      <w:r w:rsidRPr="008822FD">
        <w:rPr>
          <w:szCs w:val="24"/>
          <w:lang w:val="en-GB"/>
        </w:rPr>
        <w:t>for</w:t>
      </w:r>
      <w:r w:rsidR="00D74D2E" w:rsidRPr="008822FD">
        <w:rPr>
          <w:szCs w:val="24"/>
          <w:lang w:val="en-GB"/>
        </w:rPr>
        <w:t xml:space="preserve"> the state of the switch </w:t>
      </w:r>
      <w:r w:rsidRPr="008822FD">
        <w:rPr>
          <w:szCs w:val="24"/>
          <w:lang w:val="en-GB"/>
        </w:rPr>
        <w:t xml:space="preserve">and the measured parameters. </w:t>
      </w:r>
    </w:p>
    <w:p w14:paraId="16D7A7FF" w14:textId="2520C79B" w:rsidR="00E43E36" w:rsidRPr="008822FD" w:rsidRDefault="0009358A" w:rsidP="00E07BD4">
      <w:pPr>
        <w:rPr>
          <w:b/>
          <w:szCs w:val="24"/>
          <w:lang w:val="en-GB"/>
        </w:rPr>
      </w:pPr>
      <w:r w:rsidRPr="008822FD">
        <w:rPr>
          <w:b/>
          <w:szCs w:val="24"/>
          <w:lang w:val="en-GB"/>
        </w:rPr>
        <w:t>Rail gauge</w:t>
      </w:r>
    </w:p>
    <w:p w14:paraId="202B876A" w14:textId="0DC354CB" w:rsidR="00EF725A" w:rsidRPr="008822FD" w:rsidRDefault="00764AE1" w:rsidP="00764AE1">
      <w:pPr>
        <w:tabs>
          <w:tab w:val="left" w:pos="567"/>
          <w:tab w:val="left" w:pos="851"/>
        </w:tabs>
        <w:spacing w:after="160" w:line="259" w:lineRule="auto"/>
        <w:rPr>
          <w:szCs w:val="24"/>
          <w:lang w:val="en-GB"/>
        </w:rPr>
      </w:pPr>
      <w:r w:rsidRPr="008822FD">
        <w:rPr>
          <w:szCs w:val="24"/>
          <w:lang w:val="en-GB"/>
        </w:rPr>
        <w:t xml:space="preserve">The rail </w:t>
      </w:r>
      <w:r w:rsidR="00EF725A" w:rsidRPr="008822FD">
        <w:rPr>
          <w:szCs w:val="24"/>
          <w:lang w:val="en-GB"/>
        </w:rPr>
        <w:t>gauge, coordinated with the transver</w:t>
      </w:r>
      <w:r w:rsidRPr="008822FD">
        <w:rPr>
          <w:szCs w:val="24"/>
          <w:lang w:val="en-GB"/>
        </w:rPr>
        <w:t xml:space="preserve">se dimensions of the wheelsets </w:t>
      </w:r>
      <w:r w:rsidR="00EF725A" w:rsidRPr="008822FD">
        <w:rPr>
          <w:szCs w:val="24"/>
          <w:lang w:val="en-GB"/>
        </w:rPr>
        <w:t xml:space="preserve">of the rolling stock, play one of the most important roles for </w:t>
      </w:r>
      <w:r w:rsidRPr="008822FD">
        <w:rPr>
          <w:szCs w:val="24"/>
          <w:lang w:val="en-GB"/>
        </w:rPr>
        <w:t xml:space="preserve">the </w:t>
      </w:r>
      <w:r w:rsidR="00EF725A" w:rsidRPr="008822FD">
        <w:rPr>
          <w:szCs w:val="24"/>
          <w:lang w:val="en-GB"/>
        </w:rPr>
        <w:t xml:space="preserve">safe movement. In this </w:t>
      </w:r>
      <w:r w:rsidRPr="008822FD">
        <w:rPr>
          <w:szCs w:val="24"/>
          <w:lang w:val="en-GB"/>
        </w:rPr>
        <w:t>case,</w:t>
      </w:r>
      <w:r w:rsidR="00EF725A" w:rsidRPr="008822FD">
        <w:rPr>
          <w:szCs w:val="24"/>
          <w:lang w:val="en-GB"/>
        </w:rPr>
        <w:t xml:space="preserve"> the accident occurs in the diversion track in a curve without transition and without cant. In the diversion track, the</w:t>
      </w:r>
      <w:r w:rsidRPr="008822FD">
        <w:rPr>
          <w:szCs w:val="24"/>
          <w:lang w:val="en-GB"/>
        </w:rPr>
        <w:t xml:space="preserve"> maximum track gauge for switches </w:t>
      </w:r>
      <w:r w:rsidR="00EF725A" w:rsidRPr="008822FD">
        <w:rPr>
          <w:szCs w:val="24"/>
          <w:lang w:val="en-GB"/>
        </w:rPr>
        <w:t>with radius R = 300 m and specific</w:t>
      </w:r>
      <w:r w:rsidRPr="008822FD">
        <w:rPr>
          <w:szCs w:val="24"/>
          <w:lang w:val="en-GB"/>
        </w:rPr>
        <w:t xml:space="preserve">ally for the case in the blade </w:t>
      </w:r>
      <w:r w:rsidR="00EF725A" w:rsidRPr="008822FD">
        <w:rPr>
          <w:szCs w:val="24"/>
          <w:lang w:val="en-GB"/>
        </w:rPr>
        <w:t>part is as follows:</w:t>
      </w:r>
    </w:p>
    <w:p w14:paraId="40F6C3AD" w14:textId="0B75E4F1" w:rsidR="00EF725A" w:rsidRPr="008822FD" w:rsidRDefault="00764AE1" w:rsidP="00EF725A">
      <w:pPr>
        <w:tabs>
          <w:tab w:val="left" w:pos="567"/>
          <w:tab w:val="left" w:pos="851"/>
        </w:tabs>
        <w:spacing w:after="160" w:line="259" w:lineRule="auto"/>
        <w:ind w:left="567" w:firstLine="0"/>
        <w:rPr>
          <w:szCs w:val="24"/>
          <w:lang w:val="en-GB"/>
        </w:rPr>
      </w:pPr>
      <w:r w:rsidRPr="008822FD">
        <w:rPr>
          <w:szCs w:val="24"/>
          <w:lang w:val="en-GB"/>
        </w:rPr>
        <w:t xml:space="preserve">- </w:t>
      </w:r>
      <w:proofErr w:type="gramStart"/>
      <w:r w:rsidRPr="008822FD">
        <w:rPr>
          <w:szCs w:val="24"/>
          <w:lang w:val="en-GB"/>
        </w:rPr>
        <w:t>in</w:t>
      </w:r>
      <w:proofErr w:type="gramEnd"/>
      <w:r w:rsidRPr="008822FD">
        <w:rPr>
          <w:szCs w:val="24"/>
          <w:lang w:val="en-GB"/>
        </w:rPr>
        <w:t xml:space="preserve"> the initial joint</w:t>
      </w:r>
      <w:r w:rsidR="00EF725A" w:rsidRPr="008822FD">
        <w:rPr>
          <w:szCs w:val="24"/>
          <w:lang w:val="en-GB"/>
        </w:rPr>
        <w:t xml:space="preserve"> + 8 mm;</w:t>
      </w:r>
    </w:p>
    <w:p w14:paraId="55BD9957" w14:textId="5DC28596" w:rsidR="00EF725A" w:rsidRPr="008822FD" w:rsidRDefault="00764AE1" w:rsidP="00EF725A">
      <w:pPr>
        <w:tabs>
          <w:tab w:val="left" w:pos="567"/>
          <w:tab w:val="left" w:pos="851"/>
        </w:tabs>
        <w:spacing w:after="160" w:line="259" w:lineRule="auto"/>
        <w:ind w:left="567" w:firstLine="0"/>
        <w:rPr>
          <w:szCs w:val="24"/>
          <w:lang w:val="en-GB"/>
        </w:rPr>
      </w:pPr>
      <w:r w:rsidRPr="008822FD">
        <w:rPr>
          <w:szCs w:val="24"/>
          <w:lang w:val="en-GB"/>
        </w:rPr>
        <w:t xml:space="preserve">- </w:t>
      </w:r>
      <w:proofErr w:type="gramStart"/>
      <w:r w:rsidRPr="008822FD">
        <w:rPr>
          <w:szCs w:val="24"/>
          <w:lang w:val="en-GB"/>
        </w:rPr>
        <w:t>at</w:t>
      </w:r>
      <w:proofErr w:type="gramEnd"/>
      <w:r w:rsidRPr="008822FD">
        <w:rPr>
          <w:szCs w:val="24"/>
          <w:lang w:val="en-GB"/>
        </w:rPr>
        <w:t xml:space="preserve"> the tip of blades</w:t>
      </w:r>
      <w:r w:rsidR="00EF725A" w:rsidRPr="008822FD">
        <w:rPr>
          <w:szCs w:val="24"/>
          <w:lang w:val="en-GB"/>
        </w:rPr>
        <w:t xml:space="preserve"> + 11 mm;</w:t>
      </w:r>
    </w:p>
    <w:p w14:paraId="65B0821C" w14:textId="77777777" w:rsidR="00EF725A" w:rsidRPr="008822FD" w:rsidRDefault="00EF725A" w:rsidP="00EF725A">
      <w:pPr>
        <w:tabs>
          <w:tab w:val="left" w:pos="567"/>
          <w:tab w:val="left" w:pos="851"/>
        </w:tabs>
        <w:spacing w:after="160" w:line="259" w:lineRule="auto"/>
        <w:ind w:left="567" w:firstLine="0"/>
        <w:rPr>
          <w:szCs w:val="24"/>
          <w:lang w:val="en-GB"/>
        </w:rPr>
      </w:pPr>
      <w:r w:rsidRPr="008822FD">
        <w:rPr>
          <w:szCs w:val="24"/>
          <w:lang w:val="en-GB"/>
        </w:rPr>
        <w:lastRenderedPageBreak/>
        <w:t xml:space="preserve">- </w:t>
      </w:r>
      <w:proofErr w:type="gramStart"/>
      <w:r w:rsidRPr="008822FD">
        <w:rPr>
          <w:szCs w:val="24"/>
          <w:lang w:val="en-GB"/>
        </w:rPr>
        <w:t>in</w:t>
      </w:r>
      <w:proofErr w:type="gramEnd"/>
      <w:r w:rsidRPr="008822FD">
        <w:rPr>
          <w:szCs w:val="24"/>
          <w:lang w:val="en-GB"/>
        </w:rPr>
        <w:t xml:space="preserve"> section of 30 mm + 11 mm;</w:t>
      </w:r>
    </w:p>
    <w:p w14:paraId="3F7C4E67" w14:textId="2D9CB9A9" w:rsidR="00EF725A" w:rsidRPr="008822FD" w:rsidRDefault="00764AE1" w:rsidP="00EF725A">
      <w:pPr>
        <w:tabs>
          <w:tab w:val="left" w:pos="567"/>
          <w:tab w:val="left" w:pos="851"/>
        </w:tabs>
        <w:spacing w:after="160" w:line="259" w:lineRule="auto"/>
        <w:ind w:left="567" w:firstLine="0"/>
        <w:rPr>
          <w:szCs w:val="24"/>
          <w:lang w:val="en-GB"/>
        </w:rPr>
      </w:pPr>
      <w:r w:rsidRPr="008822FD">
        <w:rPr>
          <w:szCs w:val="24"/>
          <w:lang w:val="en-GB"/>
        </w:rPr>
        <w:t xml:space="preserve">- </w:t>
      </w:r>
      <w:proofErr w:type="gramStart"/>
      <w:r w:rsidRPr="008822FD">
        <w:rPr>
          <w:szCs w:val="24"/>
          <w:lang w:val="en-GB"/>
        </w:rPr>
        <w:t>in</w:t>
      </w:r>
      <w:proofErr w:type="gramEnd"/>
      <w:r w:rsidRPr="008822FD">
        <w:rPr>
          <w:szCs w:val="24"/>
          <w:lang w:val="en-GB"/>
        </w:rPr>
        <w:t xml:space="preserve"> the interim </w:t>
      </w:r>
      <w:r w:rsidR="00EF725A" w:rsidRPr="008822FD">
        <w:rPr>
          <w:szCs w:val="24"/>
          <w:lang w:val="en-GB"/>
        </w:rPr>
        <w:t>part + 18 mm.</w:t>
      </w:r>
    </w:p>
    <w:p w14:paraId="1ED8A448" w14:textId="37E0A2E9" w:rsidR="00EF725A" w:rsidRPr="008822FD" w:rsidRDefault="00EF725A" w:rsidP="00EF725A">
      <w:pPr>
        <w:tabs>
          <w:tab w:val="left" w:pos="567"/>
          <w:tab w:val="left" w:pos="851"/>
        </w:tabs>
        <w:spacing w:after="160" w:line="259" w:lineRule="auto"/>
        <w:ind w:left="567" w:firstLine="0"/>
        <w:rPr>
          <w:szCs w:val="24"/>
          <w:lang w:val="en-GB"/>
        </w:rPr>
      </w:pPr>
      <w:r w:rsidRPr="008822FD">
        <w:rPr>
          <w:szCs w:val="24"/>
          <w:lang w:val="en-GB"/>
        </w:rPr>
        <w:t xml:space="preserve">From the </w:t>
      </w:r>
      <w:r w:rsidR="00764AE1" w:rsidRPr="008822FD">
        <w:rPr>
          <w:szCs w:val="24"/>
          <w:lang w:val="en-GB"/>
        </w:rPr>
        <w:t>S</w:t>
      </w:r>
      <w:r w:rsidRPr="008822FD">
        <w:rPr>
          <w:szCs w:val="24"/>
          <w:lang w:val="en-GB"/>
        </w:rPr>
        <w:t xml:space="preserve">tatement of findings of </w:t>
      </w:r>
      <w:r w:rsidR="00764AE1" w:rsidRPr="008822FD">
        <w:rPr>
          <w:szCs w:val="24"/>
          <w:lang w:val="en-GB"/>
        </w:rPr>
        <w:t>the TF</w:t>
      </w:r>
      <w:r w:rsidRPr="008822FD">
        <w:rPr>
          <w:szCs w:val="24"/>
          <w:lang w:val="en-GB"/>
        </w:rPr>
        <w:t xml:space="preserve"> </w:t>
      </w:r>
      <w:proofErr w:type="gramStart"/>
      <w:r w:rsidRPr="008822FD">
        <w:rPr>
          <w:szCs w:val="24"/>
          <w:lang w:val="en-GB"/>
        </w:rPr>
        <w:t>can be see</w:t>
      </w:r>
      <w:r w:rsidR="00764AE1" w:rsidRPr="008822FD">
        <w:rPr>
          <w:szCs w:val="24"/>
          <w:lang w:val="en-GB"/>
        </w:rPr>
        <w:t>n</w:t>
      </w:r>
      <w:proofErr w:type="gramEnd"/>
      <w:r w:rsidR="00764AE1" w:rsidRPr="008822FD">
        <w:rPr>
          <w:szCs w:val="24"/>
          <w:lang w:val="en-GB"/>
        </w:rPr>
        <w:t xml:space="preserve"> that the track gauge of switch </w:t>
      </w:r>
      <w:r w:rsidRPr="008822FD">
        <w:rPr>
          <w:szCs w:val="24"/>
          <w:lang w:val="en-GB"/>
        </w:rPr>
        <w:t>№ 11 corresponds to the Instruction for current maintenance of the r</w:t>
      </w:r>
      <w:r w:rsidR="00764AE1" w:rsidRPr="008822FD">
        <w:rPr>
          <w:szCs w:val="24"/>
          <w:lang w:val="en-GB"/>
        </w:rPr>
        <w:t>ail track and switches</w:t>
      </w:r>
      <w:r w:rsidRPr="008822FD">
        <w:rPr>
          <w:szCs w:val="24"/>
          <w:lang w:val="en-GB"/>
        </w:rPr>
        <w:t>.</w:t>
      </w:r>
    </w:p>
    <w:p w14:paraId="78230FFB" w14:textId="4038492D" w:rsidR="00EF725A" w:rsidRPr="008822FD" w:rsidRDefault="001D1BCC" w:rsidP="00EF725A">
      <w:pPr>
        <w:tabs>
          <w:tab w:val="left" w:pos="567"/>
          <w:tab w:val="left" w:pos="851"/>
        </w:tabs>
        <w:spacing w:after="160" w:line="259" w:lineRule="auto"/>
        <w:ind w:left="567" w:firstLine="0"/>
        <w:rPr>
          <w:szCs w:val="24"/>
          <w:lang w:val="en-GB"/>
        </w:rPr>
      </w:pPr>
      <w:r w:rsidRPr="008822FD">
        <w:rPr>
          <w:szCs w:val="24"/>
          <w:lang w:val="en-GB"/>
        </w:rPr>
        <w:t xml:space="preserve">The inner </w:t>
      </w:r>
      <w:r w:rsidR="00EF725A" w:rsidRPr="008822FD">
        <w:rPr>
          <w:szCs w:val="24"/>
          <w:lang w:val="en-GB"/>
        </w:rPr>
        <w:t xml:space="preserve">bandage distance is 1358.5 mm and the thickness of the right and left flange is 31.6 mm and 27.2 mm, respectively. Their total distance is 1417.3 mm, which is the distance between the outer surfaces of the flanges. This distance must be at most 1426 mm and at least 1410 mm. </w:t>
      </w:r>
      <w:proofErr w:type="gramStart"/>
      <w:r w:rsidR="00EF725A" w:rsidRPr="008822FD">
        <w:rPr>
          <w:szCs w:val="24"/>
          <w:lang w:val="en-GB"/>
        </w:rPr>
        <w:t>Extremely</w:t>
      </w:r>
      <w:proofErr w:type="gramEnd"/>
      <w:r w:rsidR="00EF725A" w:rsidRPr="008822FD">
        <w:rPr>
          <w:szCs w:val="24"/>
          <w:lang w:val="en-GB"/>
        </w:rPr>
        <w:t xml:space="preserve"> rare is the occurrence of notches in the area from 330 mm to 7</w:t>
      </w:r>
      <w:r w:rsidRPr="008822FD">
        <w:rPr>
          <w:szCs w:val="24"/>
          <w:lang w:val="en-GB"/>
        </w:rPr>
        <w:t>30 mm from the tip of the blade</w:t>
      </w:r>
      <w:r w:rsidR="00EF725A" w:rsidRPr="008822FD">
        <w:rPr>
          <w:szCs w:val="24"/>
          <w:lang w:val="en-GB"/>
        </w:rPr>
        <w:t>, because here it "hides" in t</w:t>
      </w:r>
      <w:r w:rsidR="00C85510" w:rsidRPr="008822FD">
        <w:rPr>
          <w:szCs w:val="24"/>
          <w:lang w:val="en-GB"/>
        </w:rPr>
        <w:t xml:space="preserve">he bevelled part of the stock </w:t>
      </w:r>
      <w:r w:rsidR="00EF725A" w:rsidRPr="008822FD">
        <w:rPr>
          <w:szCs w:val="24"/>
          <w:lang w:val="en-GB"/>
        </w:rPr>
        <w:t>rail and it absorbs the vertical dynamic forces from the bandages.</w:t>
      </w:r>
    </w:p>
    <w:p w14:paraId="7429085E" w14:textId="7D34505B" w:rsidR="00EF725A" w:rsidRPr="008822FD" w:rsidRDefault="00C85510" w:rsidP="00EF725A">
      <w:pPr>
        <w:tabs>
          <w:tab w:val="left" w:pos="567"/>
          <w:tab w:val="left" w:pos="851"/>
        </w:tabs>
        <w:spacing w:after="160" w:line="259" w:lineRule="auto"/>
        <w:ind w:left="567" w:firstLine="0"/>
        <w:rPr>
          <w:szCs w:val="24"/>
          <w:lang w:val="en-GB"/>
        </w:rPr>
      </w:pPr>
      <w:r w:rsidRPr="008822FD">
        <w:rPr>
          <w:szCs w:val="24"/>
          <w:lang w:val="en-GB"/>
        </w:rPr>
        <w:t xml:space="preserve">Transverse level of the permanent way </w:t>
      </w:r>
      <w:r w:rsidR="00EF725A" w:rsidRPr="008822FD">
        <w:rPr>
          <w:szCs w:val="24"/>
          <w:lang w:val="en-GB"/>
        </w:rPr>
        <w:t>in th</w:t>
      </w:r>
      <w:r w:rsidRPr="008822FD">
        <w:rPr>
          <w:szCs w:val="24"/>
          <w:lang w:val="en-GB"/>
        </w:rPr>
        <w:t xml:space="preserve">e diversion track in the blade part of switch </w:t>
      </w:r>
      <w:r w:rsidR="00EF725A" w:rsidRPr="008822FD">
        <w:rPr>
          <w:szCs w:val="24"/>
          <w:lang w:val="en-GB"/>
        </w:rPr>
        <w:t>№11. The distance bet</w:t>
      </w:r>
      <w:r w:rsidRPr="008822FD">
        <w:rPr>
          <w:szCs w:val="24"/>
          <w:lang w:val="en-GB"/>
        </w:rPr>
        <w:t xml:space="preserve">ween the first and second wheelset </w:t>
      </w:r>
      <w:r w:rsidR="00EF725A" w:rsidRPr="008822FD">
        <w:rPr>
          <w:szCs w:val="24"/>
          <w:lang w:val="en-GB"/>
        </w:rPr>
        <w:t xml:space="preserve">is equal to 2.25 m. </w:t>
      </w:r>
    </w:p>
    <w:p w14:paraId="235305F8" w14:textId="516AB091" w:rsidR="00E43E36" w:rsidRPr="008822FD" w:rsidRDefault="006314D1" w:rsidP="00E43E36">
      <w:pPr>
        <w:rPr>
          <w:szCs w:val="24"/>
          <w:lang w:val="en-GB"/>
        </w:rPr>
      </w:pPr>
      <w:r w:rsidRPr="008822FD">
        <w:rPr>
          <w:szCs w:val="24"/>
          <w:lang w:val="en-GB"/>
        </w:rPr>
        <w:t>Level p.0 = 10 m, p.2 = 10 mm</w:t>
      </w:r>
      <w:r w:rsidR="00E43E36" w:rsidRPr="008822FD">
        <w:rPr>
          <w:szCs w:val="24"/>
          <w:lang w:val="en-GB"/>
        </w:rPr>
        <w:t xml:space="preserve">; </w:t>
      </w:r>
      <w:r w:rsidRPr="008822FD">
        <w:rPr>
          <w:szCs w:val="24"/>
          <w:lang w:val="en-GB"/>
        </w:rPr>
        <w:t>Hidden twist – left = 5 mm</w:t>
      </w:r>
      <w:r w:rsidR="009E376F" w:rsidRPr="008822FD">
        <w:rPr>
          <w:szCs w:val="24"/>
          <w:lang w:val="en-GB"/>
        </w:rPr>
        <w:t>; right = 4 mm</w:t>
      </w:r>
      <w:r w:rsidR="00E43E36" w:rsidRPr="008822FD">
        <w:rPr>
          <w:szCs w:val="24"/>
          <w:lang w:val="en-GB"/>
        </w:rPr>
        <w:t>;</w:t>
      </w:r>
    </w:p>
    <w:p w14:paraId="4318C3B3" w14:textId="12612E43" w:rsidR="00E43E36" w:rsidRPr="008822FD" w:rsidRDefault="001F15EF" w:rsidP="00E43E36">
      <w:pPr>
        <w:rPr>
          <w:szCs w:val="24"/>
          <w:lang w:val="en-GB"/>
        </w:rPr>
      </w:pPr>
      <w:r w:rsidRPr="008822FD">
        <w:rPr>
          <w:szCs w:val="24"/>
          <w:lang w:val="en-GB"/>
        </w:rPr>
        <w:t>Level with hidden twist p</w:t>
      </w:r>
      <w:r w:rsidR="00E43E36" w:rsidRPr="008822FD">
        <w:rPr>
          <w:szCs w:val="24"/>
          <w:lang w:val="en-GB"/>
        </w:rPr>
        <w:t xml:space="preserve">.0 = 11 </w:t>
      </w:r>
      <w:r w:rsidRPr="008822FD">
        <w:rPr>
          <w:szCs w:val="24"/>
          <w:lang w:val="en-GB"/>
        </w:rPr>
        <w:t>mm</w:t>
      </w:r>
      <w:r w:rsidR="00E43E36" w:rsidRPr="008822FD">
        <w:rPr>
          <w:szCs w:val="24"/>
          <w:lang w:val="en-GB"/>
        </w:rPr>
        <w:t>,</w:t>
      </w:r>
      <w:r w:rsidRPr="008822FD">
        <w:rPr>
          <w:szCs w:val="24"/>
          <w:lang w:val="en-GB"/>
        </w:rPr>
        <w:t xml:space="preserve"> p.2 = 10 mm</w:t>
      </w:r>
      <w:r w:rsidR="00E43E36" w:rsidRPr="008822FD">
        <w:rPr>
          <w:szCs w:val="24"/>
          <w:lang w:val="en-GB"/>
        </w:rPr>
        <w:t>;</w:t>
      </w:r>
    </w:p>
    <w:p w14:paraId="2818843E" w14:textId="7BB22ECA" w:rsidR="00E43E36" w:rsidRPr="008822FD" w:rsidRDefault="001F15EF" w:rsidP="00E43E36">
      <w:pPr>
        <w:rPr>
          <w:szCs w:val="24"/>
          <w:lang w:val="en-GB"/>
        </w:rPr>
      </w:pPr>
      <w:r w:rsidRPr="008822FD">
        <w:rPr>
          <w:szCs w:val="24"/>
          <w:lang w:val="en-GB"/>
        </w:rPr>
        <w:t>Difference = 1 mm</w:t>
      </w:r>
      <w:r w:rsidR="00E43E36" w:rsidRPr="008822FD">
        <w:rPr>
          <w:szCs w:val="24"/>
          <w:lang w:val="en-GB"/>
        </w:rPr>
        <w:t>.</w:t>
      </w:r>
    </w:p>
    <w:p w14:paraId="3D572D74" w14:textId="77777777" w:rsidR="00E34EC1" w:rsidRPr="008822FD" w:rsidRDefault="00E34EC1" w:rsidP="00E43E36">
      <w:pPr>
        <w:rPr>
          <w:rFonts w:eastAsiaTheme="minorEastAsia"/>
          <w:szCs w:val="24"/>
          <w:lang w:val="en-GB"/>
        </w:rPr>
      </w:pPr>
    </w:p>
    <w:p w14:paraId="4F960CAC" w14:textId="1B5C404F" w:rsidR="00E43E36" w:rsidRPr="008822FD" w:rsidRDefault="00E43E36" w:rsidP="00E43E36">
      <w:pPr>
        <w:rPr>
          <w:rFonts w:eastAsiaTheme="minorEastAsia"/>
          <w:szCs w:val="24"/>
          <w:lang w:val="en-GB"/>
        </w:rPr>
      </w:pPr>
      <m:oMath>
        <m:r>
          <w:rPr>
            <w:rFonts w:ascii="Cambria Math" w:hAnsi="Cambria Math"/>
            <w:szCs w:val="24"/>
            <w:lang w:val="en-GB"/>
          </w:rPr>
          <m:t>К=</m:t>
        </m:r>
        <m:f>
          <m:fPr>
            <m:ctrlPr>
              <w:rPr>
                <w:rFonts w:ascii="Cambria Math" w:hAnsi="Cambria Math"/>
                <w:i/>
                <w:szCs w:val="24"/>
                <w:lang w:val="en-GB"/>
              </w:rPr>
            </m:ctrlPr>
          </m:fPr>
          <m:num>
            <m:r>
              <w:rPr>
                <w:rFonts w:ascii="Cambria Math" w:hAnsi="Cambria Math"/>
                <w:szCs w:val="24"/>
                <w:lang w:val="en-GB"/>
              </w:rPr>
              <m:t>L</m:t>
            </m:r>
          </m:num>
          <m:den>
            <m:r>
              <w:rPr>
                <w:rFonts w:ascii="Cambria Math" w:hAnsi="Cambria Math"/>
                <w:szCs w:val="24"/>
                <w:lang w:val="en-GB"/>
              </w:rPr>
              <m:t>H</m:t>
            </m:r>
          </m:den>
        </m:f>
      </m:oMath>
      <w:r w:rsidRPr="008822FD">
        <w:rPr>
          <w:rFonts w:eastAsiaTheme="minorEastAsia"/>
          <w:szCs w:val="24"/>
          <w:lang w:val="en-GB"/>
        </w:rPr>
        <w:t xml:space="preserve"> </w:t>
      </w:r>
      <w:proofErr w:type="gramStart"/>
      <w:r w:rsidRPr="008822FD">
        <w:rPr>
          <w:rFonts w:eastAsiaTheme="minorEastAsia"/>
          <w:szCs w:val="24"/>
          <w:lang w:val="en-GB"/>
        </w:rPr>
        <w:t xml:space="preserve">= </w:t>
      </w:r>
      <w:proofErr w:type="gramEnd"/>
      <m:oMath>
        <m:f>
          <m:fPr>
            <m:ctrlPr>
              <w:rPr>
                <w:rFonts w:ascii="Cambria Math" w:hAnsi="Cambria Math"/>
                <w:i/>
                <w:szCs w:val="24"/>
                <w:lang w:val="en-GB"/>
              </w:rPr>
            </m:ctrlPr>
          </m:fPr>
          <m:num>
            <m:r>
              <w:rPr>
                <w:rFonts w:ascii="Cambria Math" w:hAnsi="Cambria Math"/>
                <w:szCs w:val="24"/>
                <w:lang w:val="en-GB"/>
              </w:rPr>
              <m:t>2250mm.</m:t>
            </m:r>
          </m:num>
          <m:den>
            <m:r>
              <w:rPr>
                <w:rFonts w:ascii="Cambria Math" w:hAnsi="Cambria Math"/>
                <w:szCs w:val="24"/>
                <w:lang w:val="en-GB"/>
              </w:rPr>
              <m:t>1mm.</m:t>
            </m:r>
          </m:den>
        </m:f>
        <m:r>
          <w:rPr>
            <w:rFonts w:ascii="Cambria Math" w:hAnsi="Cambria Math"/>
            <w:szCs w:val="24"/>
            <w:lang w:val="en-GB"/>
          </w:rPr>
          <m:t>=2250</m:t>
        </m:r>
      </m:oMath>
      <w:r w:rsidR="00D60457" w:rsidRPr="008822FD">
        <w:rPr>
          <w:rFonts w:eastAsiaTheme="minorEastAsia"/>
          <w:szCs w:val="24"/>
          <w:lang w:val="en-GB"/>
        </w:rPr>
        <w:t>; transition</w:t>
      </w:r>
      <w:r w:rsidRPr="008822FD">
        <w:rPr>
          <w:rFonts w:eastAsiaTheme="minorEastAsia"/>
          <w:szCs w:val="24"/>
          <w:lang w:val="en-GB"/>
        </w:rPr>
        <w:t xml:space="preserve"> 1:2250 </w:t>
      </w:r>
      <w:r w:rsidR="00D60457" w:rsidRPr="008822FD">
        <w:rPr>
          <w:rFonts w:eastAsiaTheme="minorEastAsia"/>
          <w:szCs w:val="24"/>
          <w:lang w:val="en-GB"/>
        </w:rPr>
        <w:t>before the rise point</w:t>
      </w:r>
      <w:r w:rsidRPr="008822FD">
        <w:rPr>
          <w:rFonts w:eastAsiaTheme="minorEastAsia"/>
          <w:szCs w:val="24"/>
          <w:lang w:val="en-GB"/>
        </w:rPr>
        <w:t>;</w:t>
      </w:r>
      <m:oMath>
        <m:r>
          <w:rPr>
            <w:rFonts w:ascii="Cambria Math" w:hAnsi="Cambria Math"/>
            <w:szCs w:val="24"/>
            <w:lang w:val="en-GB"/>
          </w:rPr>
          <m:t xml:space="preserve"> </m:t>
        </m:r>
      </m:oMath>
    </w:p>
    <w:p w14:paraId="767508F4" w14:textId="77777777" w:rsidR="00E34EC1" w:rsidRPr="008822FD" w:rsidRDefault="00E34EC1" w:rsidP="00E43E36">
      <w:pPr>
        <w:rPr>
          <w:rFonts w:eastAsiaTheme="minorEastAsia"/>
          <w:szCs w:val="24"/>
          <w:lang w:val="en-GB"/>
        </w:rPr>
      </w:pPr>
    </w:p>
    <w:p w14:paraId="4A710DA2" w14:textId="17DE0970" w:rsidR="00E43E36" w:rsidRPr="008822FD" w:rsidRDefault="00D60457" w:rsidP="00E43E36">
      <w:pPr>
        <w:rPr>
          <w:rFonts w:eastAsiaTheme="minorEastAsia"/>
          <w:szCs w:val="24"/>
          <w:lang w:val="en-GB"/>
        </w:rPr>
      </w:pPr>
      <w:r w:rsidRPr="008822FD">
        <w:rPr>
          <w:rFonts w:eastAsiaTheme="minorEastAsia"/>
          <w:szCs w:val="24"/>
          <w:lang w:val="en-GB"/>
        </w:rPr>
        <w:t>p</w:t>
      </w:r>
      <w:r w:rsidR="00E43E36" w:rsidRPr="008822FD">
        <w:rPr>
          <w:rFonts w:eastAsiaTheme="minorEastAsia"/>
          <w:szCs w:val="24"/>
          <w:lang w:val="en-GB"/>
        </w:rPr>
        <w:t xml:space="preserve">.0 = 10 </w:t>
      </w:r>
      <w:r w:rsidRPr="008822FD">
        <w:rPr>
          <w:rFonts w:eastAsiaTheme="minorEastAsia"/>
          <w:szCs w:val="24"/>
          <w:lang w:val="en-GB"/>
        </w:rPr>
        <w:t>mm</w:t>
      </w:r>
      <w:r w:rsidR="00E43E36" w:rsidRPr="008822FD">
        <w:rPr>
          <w:rFonts w:eastAsiaTheme="minorEastAsia"/>
          <w:szCs w:val="24"/>
          <w:lang w:val="en-GB"/>
        </w:rPr>
        <w:t xml:space="preserve">; </w:t>
      </w:r>
      <w:r w:rsidRPr="008822FD">
        <w:rPr>
          <w:rFonts w:eastAsiaTheme="minorEastAsia"/>
          <w:szCs w:val="24"/>
          <w:lang w:val="en-GB"/>
        </w:rPr>
        <w:t>p</w:t>
      </w:r>
      <w:r w:rsidR="00E43E36" w:rsidRPr="008822FD">
        <w:rPr>
          <w:rFonts w:eastAsiaTheme="minorEastAsia"/>
          <w:szCs w:val="24"/>
          <w:lang w:val="en-GB"/>
        </w:rPr>
        <w:t xml:space="preserve">. -2 = 6 </w:t>
      </w:r>
      <w:r w:rsidRPr="008822FD">
        <w:rPr>
          <w:rFonts w:eastAsiaTheme="minorEastAsia"/>
          <w:szCs w:val="24"/>
          <w:lang w:val="en-GB"/>
        </w:rPr>
        <w:t>mm</w:t>
      </w:r>
      <w:r w:rsidR="00E43E36" w:rsidRPr="008822FD">
        <w:rPr>
          <w:rFonts w:eastAsiaTheme="minorEastAsia"/>
          <w:szCs w:val="24"/>
          <w:lang w:val="en-GB"/>
        </w:rPr>
        <w:t xml:space="preserve">; </w:t>
      </w:r>
      <w:r w:rsidRPr="008822FD">
        <w:rPr>
          <w:rFonts w:eastAsiaTheme="minorEastAsia"/>
          <w:szCs w:val="24"/>
          <w:lang w:val="en-GB"/>
        </w:rPr>
        <w:t>hidden p</w:t>
      </w:r>
      <w:r w:rsidR="00E43E36" w:rsidRPr="008822FD">
        <w:rPr>
          <w:rFonts w:eastAsiaTheme="minorEastAsia"/>
          <w:szCs w:val="24"/>
          <w:lang w:val="en-GB"/>
        </w:rPr>
        <w:t xml:space="preserve">.0 = </w:t>
      </w:r>
      <w:r w:rsidR="002D50F6" w:rsidRPr="008822FD">
        <w:rPr>
          <w:rFonts w:eastAsiaTheme="minorEastAsia"/>
          <w:szCs w:val="24"/>
          <w:lang w:val="en-GB"/>
        </w:rPr>
        <w:t>left</w:t>
      </w:r>
      <w:r w:rsidR="00E43E36" w:rsidRPr="008822FD">
        <w:rPr>
          <w:rFonts w:eastAsiaTheme="minorEastAsia"/>
          <w:szCs w:val="24"/>
          <w:lang w:val="en-GB"/>
        </w:rPr>
        <w:t xml:space="preserve"> = 5 </w:t>
      </w:r>
      <w:r w:rsidR="002D50F6" w:rsidRPr="008822FD">
        <w:rPr>
          <w:rFonts w:eastAsiaTheme="minorEastAsia"/>
          <w:szCs w:val="24"/>
          <w:lang w:val="en-GB"/>
        </w:rPr>
        <w:t>mm</w:t>
      </w:r>
      <w:r w:rsidR="00E43E36" w:rsidRPr="008822FD">
        <w:rPr>
          <w:rFonts w:eastAsiaTheme="minorEastAsia"/>
          <w:szCs w:val="24"/>
          <w:lang w:val="en-GB"/>
        </w:rPr>
        <w:t xml:space="preserve">, </w:t>
      </w:r>
      <w:r w:rsidR="002D50F6" w:rsidRPr="008822FD">
        <w:rPr>
          <w:rFonts w:eastAsiaTheme="minorEastAsia"/>
          <w:szCs w:val="24"/>
          <w:lang w:val="en-GB"/>
        </w:rPr>
        <w:t xml:space="preserve">right </w:t>
      </w:r>
      <w:r w:rsidR="00E43E36" w:rsidRPr="008822FD">
        <w:rPr>
          <w:rFonts w:eastAsiaTheme="minorEastAsia"/>
          <w:szCs w:val="24"/>
          <w:lang w:val="en-GB"/>
        </w:rPr>
        <w:t xml:space="preserve">= 4 </w:t>
      </w:r>
      <w:r w:rsidR="002D50F6" w:rsidRPr="008822FD">
        <w:rPr>
          <w:rFonts w:eastAsiaTheme="minorEastAsia"/>
          <w:szCs w:val="24"/>
          <w:lang w:val="en-GB"/>
        </w:rPr>
        <w:t>mm</w:t>
      </w:r>
      <w:r w:rsidR="00E43E36" w:rsidRPr="008822FD">
        <w:rPr>
          <w:rFonts w:eastAsiaTheme="minorEastAsia"/>
          <w:szCs w:val="24"/>
          <w:lang w:val="en-GB"/>
        </w:rPr>
        <w:t xml:space="preserve">; </w:t>
      </w:r>
      <w:r w:rsidR="009D5E8C" w:rsidRPr="008822FD">
        <w:rPr>
          <w:rFonts w:eastAsiaTheme="minorEastAsia"/>
          <w:szCs w:val="24"/>
          <w:lang w:val="en-GB"/>
        </w:rPr>
        <w:t>level in point</w:t>
      </w:r>
      <w:r w:rsidR="00E43E36" w:rsidRPr="008822FD">
        <w:rPr>
          <w:rFonts w:eastAsiaTheme="minorEastAsia"/>
          <w:szCs w:val="24"/>
          <w:lang w:val="en-GB"/>
        </w:rPr>
        <w:t xml:space="preserve"> 0 = 11 </w:t>
      </w:r>
      <w:r w:rsidR="009D5E8C" w:rsidRPr="008822FD">
        <w:rPr>
          <w:rFonts w:eastAsiaTheme="minorEastAsia"/>
          <w:szCs w:val="24"/>
          <w:lang w:val="en-GB"/>
        </w:rPr>
        <w:t>mm</w:t>
      </w:r>
      <w:r w:rsidR="00E43E36" w:rsidRPr="008822FD">
        <w:rPr>
          <w:rFonts w:eastAsiaTheme="minorEastAsia"/>
          <w:szCs w:val="24"/>
          <w:lang w:val="en-GB"/>
        </w:rPr>
        <w:t xml:space="preserve">; </w:t>
      </w:r>
      <w:r w:rsidR="009D5E8C" w:rsidRPr="008822FD">
        <w:rPr>
          <w:rFonts w:eastAsiaTheme="minorEastAsia"/>
          <w:szCs w:val="24"/>
          <w:lang w:val="en-GB"/>
        </w:rPr>
        <w:t>hidden in point</w:t>
      </w:r>
      <w:r w:rsidR="00E43E36" w:rsidRPr="008822FD">
        <w:rPr>
          <w:rFonts w:eastAsiaTheme="minorEastAsia"/>
          <w:szCs w:val="24"/>
          <w:lang w:val="en-GB"/>
        </w:rPr>
        <w:t xml:space="preserve"> -</w:t>
      </w:r>
      <w:proofErr w:type="gramStart"/>
      <w:r w:rsidR="00E43E36" w:rsidRPr="008822FD">
        <w:rPr>
          <w:rFonts w:eastAsiaTheme="minorEastAsia"/>
          <w:szCs w:val="24"/>
          <w:lang w:val="en-GB"/>
        </w:rPr>
        <w:t>2</w:t>
      </w:r>
      <w:proofErr w:type="gramEnd"/>
      <w:r w:rsidR="00E43E36" w:rsidRPr="008822FD">
        <w:rPr>
          <w:rFonts w:eastAsiaTheme="minorEastAsia"/>
          <w:szCs w:val="24"/>
          <w:lang w:val="en-GB"/>
        </w:rPr>
        <w:t xml:space="preserve"> </w:t>
      </w:r>
      <w:r w:rsidR="007011B8" w:rsidRPr="008822FD">
        <w:rPr>
          <w:rFonts w:eastAsiaTheme="minorEastAsia"/>
          <w:szCs w:val="24"/>
          <w:lang w:val="en-GB"/>
        </w:rPr>
        <w:t>left</w:t>
      </w:r>
      <w:r w:rsidR="00E43E36" w:rsidRPr="008822FD">
        <w:rPr>
          <w:rFonts w:eastAsiaTheme="minorEastAsia"/>
          <w:szCs w:val="24"/>
          <w:lang w:val="en-GB"/>
        </w:rPr>
        <w:t xml:space="preserve"> = </w:t>
      </w:r>
      <w:r w:rsidR="007011B8" w:rsidRPr="008822FD">
        <w:rPr>
          <w:rFonts w:eastAsiaTheme="minorEastAsia"/>
          <w:szCs w:val="24"/>
          <w:lang w:val="en-GB"/>
        </w:rPr>
        <w:t>none</w:t>
      </w:r>
      <w:r w:rsidR="00E43E36" w:rsidRPr="008822FD">
        <w:rPr>
          <w:rFonts w:eastAsiaTheme="minorEastAsia"/>
          <w:szCs w:val="24"/>
          <w:lang w:val="en-GB"/>
        </w:rPr>
        <w:t xml:space="preserve">; </w:t>
      </w:r>
      <w:r w:rsidR="007011B8" w:rsidRPr="008822FD">
        <w:rPr>
          <w:rFonts w:eastAsiaTheme="minorEastAsia"/>
          <w:szCs w:val="24"/>
          <w:lang w:val="en-GB"/>
        </w:rPr>
        <w:t xml:space="preserve">right </w:t>
      </w:r>
      <w:r w:rsidR="00E43E36" w:rsidRPr="008822FD">
        <w:rPr>
          <w:rFonts w:eastAsiaTheme="minorEastAsia"/>
          <w:szCs w:val="24"/>
          <w:lang w:val="en-GB"/>
        </w:rPr>
        <w:t xml:space="preserve">= </w:t>
      </w:r>
      <w:r w:rsidR="007011B8" w:rsidRPr="008822FD">
        <w:rPr>
          <w:rFonts w:eastAsiaTheme="minorEastAsia"/>
          <w:szCs w:val="24"/>
          <w:lang w:val="en-GB"/>
        </w:rPr>
        <w:t>none</w:t>
      </w:r>
      <w:r w:rsidR="00E43E36" w:rsidRPr="008822FD">
        <w:rPr>
          <w:rFonts w:eastAsiaTheme="minorEastAsia"/>
          <w:szCs w:val="24"/>
          <w:lang w:val="en-GB"/>
        </w:rPr>
        <w:t xml:space="preserve">. </w:t>
      </w:r>
      <w:r w:rsidR="007011B8" w:rsidRPr="008822FD">
        <w:rPr>
          <w:rFonts w:eastAsiaTheme="minorEastAsia"/>
          <w:szCs w:val="24"/>
          <w:lang w:val="en-GB"/>
        </w:rPr>
        <w:t>Difference</w:t>
      </w:r>
      <w:r w:rsidR="00E43E36" w:rsidRPr="008822FD">
        <w:rPr>
          <w:rFonts w:eastAsiaTheme="minorEastAsia"/>
          <w:szCs w:val="24"/>
          <w:lang w:val="en-GB"/>
        </w:rPr>
        <w:t xml:space="preserve"> = 11 – 6 </w:t>
      </w:r>
      <w:r w:rsidR="007011B8" w:rsidRPr="008822FD">
        <w:rPr>
          <w:rFonts w:eastAsiaTheme="minorEastAsia"/>
          <w:szCs w:val="24"/>
          <w:lang w:val="en-GB"/>
        </w:rPr>
        <w:t>mm</w:t>
      </w:r>
      <w:r w:rsidR="00E43E36" w:rsidRPr="008822FD">
        <w:rPr>
          <w:rFonts w:eastAsiaTheme="minorEastAsia"/>
          <w:szCs w:val="24"/>
          <w:lang w:val="en-GB"/>
        </w:rPr>
        <w:t xml:space="preserve">. = 5 </w:t>
      </w:r>
      <w:r w:rsidR="007011B8" w:rsidRPr="008822FD">
        <w:rPr>
          <w:rFonts w:eastAsiaTheme="minorEastAsia"/>
          <w:szCs w:val="24"/>
          <w:lang w:val="en-GB"/>
        </w:rPr>
        <w:t>mm</w:t>
      </w:r>
      <w:r w:rsidR="00E43E36" w:rsidRPr="008822FD">
        <w:rPr>
          <w:rFonts w:eastAsiaTheme="minorEastAsia"/>
          <w:szCs w:val="24"/>
          <w:lang w:val="en-GB"/>
        </w:rPr>
        <w:t>;</w:t>
      </w:r>
    </w:p>
    <w:p w14:paraId="020A98BB" w14:textId="77777777" w:rsidR="00E34EC1" w:rsidRPr="008822FD" w:rsidRDefault="00E34EC1" w:rsidP="00E43E36">
      <w:pPr>
        <w:rPr>
          <w:rFonts w:eastAsiaTheme="minorEastAsia"/>
          <w:szCs w:val="24"/>
          <w:lang w:val="en-GB"/>
        </w:rPr>
      </w:pPr>
    </w:p>
    <w:p w14:paraId="6E24CFF3" w14:textId="59611597" w:rsidR="00E43E36" w:rsidRPr="008822FD" w:rsidRDefault="00E43E36" w:rsidP="00E43E36">
      <w:pPr>
        <w:rPr>
          <w:rFonts w:eastAsiaTheme="minorEastAsia"/>
          <w:szCs w:val="24"/>
          <w:lang w:val="en-GB"/>
        </w:rPr>
      </w:pPr>
      <m:oMath>
        <m:r>
          <w:rPr>
            <w:rFonts w:ascii="Cambria Math" w:hAnsi="Cambria Math"/>
            <w:szCs w:val="24"/>
            <w:lang w:val="en-GB"/>
          </w:rPr>
          <m:t>К=</m:t>
        </m:r>
        <m:f>
          <m:fPr>
            <m:ctrlPr>
              <w:rPr>
                <w:rFonts w:ascii="Cambria Math" w:hAnsi="Cambria Math"/>
                <w:i/>
                <w:szCs w:val="24"/>
                <w:lang w:val="en-GB"/>
              </w:rPr>
            </m:ctrlPr>
          </m:fPr>
          <m:num>
            <m:r>
              <w:rPr>
                <w:rFonts w:ascii="Cambria Math" w:hAnsi="Cambria Math"/>
                <w:szCs w:val="24"/>
                <w:lang w:val="en-GB"/>
              </w:rPr>
              <m:t>L</m:t>
            </m:r>
          </m:num>
          <m:den>
            <m:r>
              <w:rPr>
                <w:rFonts w:ascii="Cambria Math" w:hAnsi="Cambria Math"/>
                <w:szCs w:val="24"/>
                <w:lang w:val="en-GB"/>
              </w:rPr>
              <m:t>H</m:t>
            </m:r>
          </m:den>
        </m:f>
      </m:oMath>
      <w:r w:rsidRPr="008822FD">
        <w:rPr>
          <w:rFonts w:eastAsiaTheme="minorEastAsia"/>
          <w:szCs w:val="24"/>
          <w:lang w:val="en-GB"/>
        </w:rPr>
        <w:t xml:space="preserve"> </w:t>
      </w:r>
      <w:proofErr w:type="gramStart"/>
      <w:r w:rsidRPr="008822FD">
        <w:rPr>
          <w:rFonts w:eastAsiaTheme="minorEastAsia"/>
          <w:szCs w:val="24"/>
          <w:lang w:val="en-GB"/>
        </w:rPr>
        <w:t xml:space="preserve">= </w:t>
      </w:r>
      <w:proofErr w:type="gramEnd"/>
      <m:oMath>
        <m:f>
          <m:fPr>
            <m:ctrlPr>
              <w:rPr>
                <w:rFonts w:ascii="Cambria Math" w:hAnsi="Cambria Math"/>
                <w:i/>
                <w:szCs w:val="24"/>
                <w:lang w:val="en-GB"/>
              </w:rPr>
            </m:ctrlPr>
          </m:fPr>
          <m:num>
            <m:r>
              <w:rPr>
                <w:rFonts w:ascii="Cambria Math" w:hAnsi="Cambria Math"/>
                <w:szCs w:val="24"/>
                <w:lang w:val="en-GB"/>
              </w:rPr>
              <m:t>2250mm.</m:t>
            </m:r>
          </m:num>
          <m:den>
            <m:r>
              <w:rPr>
                <w:rFonts w:ascii="Cambria Math" w:hAnsi="Cambria Math"/>
                <w:szCs w:val="24"/>
                <w:lang w:val="en-GB"/>
              </w:rPr>
              <m:t>5mm.</m:t>
            </m:r>
          </m:den>
        </m:f>
        <m:r>
          <w:rPr>
            <w:rFonts w:ascii="Cambria Math" w:hAnsi="Cambria Math"/>
            <w:szCs w:val="24"/>
            <w:lang w:val="en-GB"/>
          </w:rPr>
          <m:t>=450</m:t>
        </m:r>
      </m:oMath>
      <w:r w:rsidRPr="008822FD">
        <w:rPr>
          <w:rFonts w:eastAsiaTheme="minorEastAsia"/>
          <w:szCs w:val="24"/>
          <w:lang w:val="en-GB"/>
        </w:rPr>
        <w:t xml:space="preserve">; </w:t>
      </w:r>
      <w:r w:rsidR="00A27C6F" w:rsidRPr="008822FD">
        <w:rPr>
          <w:rFonts w:eastAsiaTheme="minorEastAsia"/>
          <w:szCs w:val="24"/>
          <w:lang w:val="en-GB"/>
        </w:rPr>
        <w:t>transition</w:t>
      </w:r>
      <w:r w:rsidRPr="008822FD">
        <w:rPr>
          <w:rFonts w:eastAsiaTheme="minorEastAsia"/>
          <w:szCs w:val="24"/>
          <w:lang w:val="en-GB"/>
        </w:rPr>
        <w:t xml:space="preserve"> 1:450 </w:t>
      </w:r>
      <w:r w:rsidR="00A27C6F" w:rsidRPr="008822FD">
        <w:rPr>
          <w:rFonts w:eastAsiaTheme="minorEastAsia"/>
          <w:szCs w:val="24"/>
          <w:lang w:val="en-GB"/>
        </w:rPr>
        <w:t>after point of rise</w:t>
      </w:r>
      <w:r w:rsidRPr="008822FD">
        <w:rPr>
          <w:rFonts w:eastAsiaTheme="minorEastAsia"/>
          <w:szCs w:val="24"/>
          <w:lang w:val="en-GB"/>
        </w:rPr>
        <w:t>.</w:t>
      </w:r>
    </w:p>
    <w:p w14:paraId="7FD64DA2" w14:textId="77777777" w:rsidR="00E34EC1" w:rsidRPr="008822FD" w:rsidRDefault="00E34EC1" w:rsidP="00E43E36">
      <w:pPr>
        <w:rPr>
          <w:rFonts w:eastAsiaTheme="minorEastAsia"/>
          <w:szCs w:val="24"/>
          <w:lang w:val="en-GB"/>
        </w:rPr>
      </w:pPr>
    </w:p>
    <w:p w14:paraId="154A7DCA" w14:textId="5A46054E" w:rsidR="00E43E36" w:rsidRPr="008822FD" w:rsidRDefault="005B2BB9" w:rsidP="00E43E36">
      <w:pPr>
        <w:rPr>
          <w:rFonts w:eastAsiaTheme="minorEastAsia"/>
          <w:szCs w:val="24"/>
          <w:lang w:val="en-GB"/>
        </w:rPr>
      </w:pPr>
      <w:r w:rsidRPr="008822FD">
        <w:rPr>
          <w:rFonts w:eastAsiaTheme="minorEastAsia"/>
          <w:szCs w:val="24"/>
          <w:lang w:val="en-GB"/>
        </w:rPr>
        <w:t>Based on the inter-bogie distance</w:t>
      </w:r>
      <w:r w:rsidR="00E43E36" w:rsidRPr="008822FD">
        <w:rPr>
          <w:rFonts w:eastAsiaTheme="minorEastAsia"/>
          <w:szCs w:val="24"/>
          <w:lang w:val="en-GB"/>
        </w:rPr>
        <w:t xml:space="preserve"> = 10 300 </w:t>
      </w:r>
      <w:r w:rsidRPr="008822FD">
        <w:rPr>
          <w:rFonts w:eastAsiaTheme="minorEastAsia"/>
          <w:szCs w:val="24"/>
          <w:lang w:val="en-GB"/>
        </w:rPr>
        <w:t>mm</w:t>
      </w:r>
      <w:r w:rsidR="00E43E36" w:rsidRPr="008822FD">
        <w:rPr>
          <w:rFonts w:eastAsiaTheme="minorEastAsia"/>
          <w:szCs w:val="24"/>
          <w:lang w:val="en-GB"/>
        </w:rPr>
        <w:t>;</w:t>
      </w:r>
    </w:p>
    <w:p w14:paraId="65C8600F" w14:textId="7A824C4E" w:rsidR="00E43E36" w:rsidRPr="008822FD" w:rsidRDefault="00412200" w:rsidP="00E43E36">
      <w:pPr>
        <w:rPr>
          <w:rFonts w:eastAsiaTheme="minorEastAsia"/>
          <w:szCs w:val="24"/>
          <w:lang w:val="en-GB"/>
        </w:rPr>
      </w:pPr>
      <w:r w:rsidRPr="008822FD">
        <w:rPr>
          <w:rFonts w:eastAsiaTheme="minorEastAsia"/>
          <w:szCs w:val="24"/>
          <w:lang w:val="en-GB"/>
        </w:rPr>
        <w:t>Level</w:t>
      </w:r>
      <w:r w:rsidR="00E43E36" w:rsidRPr="008822FD">
        <w:rPr>
          <w:rFonts w:eastAsiaTheme="minorEastAsia"/>
          <w:szCs w:val="24"/>
          <w:lang w:val="en-GB"/>
        </w:rPr>
        <w:t xml:space="preserve">: </w:t>
      </w:r>
      <w:r w:rsidRPr="008822FD">
        <w:rPr>
          <w:rFonts w:eastAsiaTheme="minorEastAsia"/>
          <w:szCs w:val="24"/>
          <w:lang w:val="en-GB"/>
        </w:rPr>
        <w:t>p</w:t>
      </w:r>
      <w:r w:rsidR="00E43E36" w:rsidRPr="008822FD">
        <w:rPr>
          <w:rFonts w:eastAsiaTheme="minorEastAsia"/>
          <w:szCs w:val="24"/>
          <w:lang w:val="en-GB"/>
        </w:rPr>
        <w:t xml:space="preserve">.0 = 10 </w:t>
      </w:r>
      <w:r w:rsidRPr="008822FD">
        <w:rPr>
          <w:rFonts w:eastAsiaTheme="minorEastAsia"/>
          <w:szCs w:val="24"/>
          <w:lang w:val="en-GB"/>
        </w:rPr>
        <w:t>mm</w:t>
      </w:r>
      <w:r w:rsidR="00E43E36" w:rsidRPr="008822FD">
        <w:rPr>
          <w:rFonts w:eastAsiaTheme="minorEastAsia"/>
          <w:szCs w:val="24"/>
          <w:lang w:val="en-GB"/>
        </w:rPr>
        <w:t xml:space="preserve">; </w:t>
      </w:r>
      <w:r w:rsidRPr="008822FD">
        <w:rPr>
          <w:rFonts w:eastAsiaTheme="minorEastAsia"/>
          <w:szCs w:val="24"/>
          <w:lang w:val="en-GB"/>
        </w:rPr>
        <w:t>hidden left</w:t>
      </w:r>
      <w:r w:rsidR="00E43E36" w:rsidRPr="008822FD">
        <w:rPr>
          <w:rFonts w:eastAsiaTheme="minorEastAsia"/>
          <w:szCs w:val="24"/>
          <w:lang w:val="en-GB"/>
        </w:rPr>
        <w:t xml:space="preserve"> = 5 </w:t>
      </w:r>
      <w:r w:rsidRPr="008822FD">
        <w:rPr>
          <w:rFonts w:eastAsiaTheme="minorEastAsia"/>
          <w:szCs w:val="24"/>
          <w:lang w:val="en-GB"/>
        </w:rPr>
        <w:t>mm</w:t>
      </w:r>
      <w:r w:rsidR="00E43E36" w:rsidRPr="008822FD">
        <w:rPr>
          <w:rFonts w:eastAsiaTheme="minorEastAsia"/>
          <w:szCs w:val="24"/>
          <w:lang w:val="en-GB"/>
        </w:rPr>
        <w:t xml:space="preserve">, </w:t>
      </w:r>
      <w:r w:rsidRPr="008822FD">
        <w:rPr>
          <w:rFonts w:eastAsiaTheme="minorEastAsia"/>
          <w:szCs w:val="24"/>
          <w:lang w:val="en-GB"/>
        </w:rPr>
        <w:t>right</w:t>
      </w:r>
      <w:r w:rsidR="00E43E36" w:rsidRPr="008822FD">
        <w:rPr>
          <w:rFonts w:eastAsiaTheme="minorEastAsia"/>
          <w:szCs w:val="24"/>
          <w:lang w:val="en-GB"/>
        </w:rPr>
        <w:t xml:space="preserve"> = 4 </w:t>
      </w:r>
      <w:r w:rsidRPr="008822FD">
        <w:rPr>
          <w:rFonts w:eastAsiaTheme="minorEastAsia"/>
          <w:szCs w:val="24"/>
          <w:lang w:val="en-GB"/>
        </w:rPr>
        <w:t>mm</w:t>
      </w:r>
      <w:r w:rsidR="00E43E36" w:rsidRPr="008822FD">
        <w:rPr>
          <w:rFonts w:eastAsiaTheme="minorEastAsia"/>
          <w:szCs w:val="24"/>
          <w:lang w:val="en-GB"/>
        </w:rPr>
        <w:t>;</w:t>
      </w:r>
    </w:p>
    <w:p w14:paraId="531A09B2" w14:textId="63126072" w:rsidR="00E43E36" w:rsidRPr="008822FD" w:rsidRDefault="00412200" w:rsidP="00E43E36">
      <w:pPr>
        <w:rPr>
          <w:rFonts w:eastAsiaTheme="minorEastAsia"/>
          <w:szCs w:val="24"/>
          <w:lang w:val="en-GB"/>
        </w:rPr>
      </w:pPr>
      <w:r w:rsidRPr="008822FD">
        <w:rPr>
          <w:rFonts w:eastAsiaTheme="minorEastAsia"/>
          <w:szCs w:val="24"/>
          <w:lang w:val="en-GB"/>
        </w:rPr>
        <w:t>Level: p</w:t>
      </w:r>
      <w:r w:rsidR="00E43E36" w:rsidRPr="008822FD">
        <w:rPr>
          <w:rFonts w:eastAsiaTheme="minorEastAsia"/>
          <w:szCs w:val="24"/>
          <w:lang w:val="en-GB"/>
        </w:rPr>
        <w:t xml:space="preserve">. -10 = 1 </w:t>
      </w:r>
      <w:r w:rsidRPr="008822FD">
        <w:rPr>
          <w:rFonts w:eastAsiaTheme="minorEastAsia"/>
          <w:szCs w:val="24"/>
          <w:lang w:val="en-GB"/>
        </w:rPr>
        <w:t>mm</w:t>
      </w:r>
      <w:r w:rsidR="00E43E36" w:rsidRPr="008822FD">
        <w:rPr>
          <w:rFonts w:eastAsiaTheme="minorEastAsia"/>
          <w:szCs w:val="24"/>
          <w:lang w:val="en-GB"/>
        </w:rPr>
        <w:t xml:space="preserve">; </w:t>
      </w:r>
      <w:r w:rsidRPr="008822FD">
        <w:rPr>
          <w:rFonts w:eastAsiaTheme="minorEastAsia"/>
          <w:szCs w:val="24"/>
          <w:lang w:val="en-GB"/>
        </w:rPr>
        <w:t>hidden left</w:t>
      </w:r>
      <w:r w:rsidR="00E43E36" w:rsidRPr="008822FD">
        <w:rPr>
          <w:rFonts w:eastAsiaTheme="minorEastAsia"/>
          <w:szCs w:val="24"/>
          <w:lang w:val="en-GB"/>
        </w:rPr>
        <w:t xml:space="preserve"> = 3 </w:t>
      </w:r>
      <w:r w:rsidRPr="008822FD">
        <w:rPr>
          <w:rFonts w:eastAsiaTheme="minorEastAsia"/>
          <w:szCs w:val="24"/>
          <w:lang w:val="en-GB"/>
        </w:rPr>
        <w:t>mm</w:t>
      </w:r>
      <w:r w:rsidR="00E43E36" w:rsidRPr="008822FD">
        <w:rPr>
          <w:rFonts w:eastAsiaTheme="minorEastAsia"/>
          <w:szCs w:val="24"/>
          <w:lang w:val="en-GB"/>
        </w:rPr>
        <w:t xml:space="preserve">, </w:t>
      </w:r>
      <w:r w:rsidRPr="008822FD">
        <w:rPr>
          <w:rFonts w:eastAsiaTheme="minorEastAsia"/>
          <w:szCs w:val="24"/>
          <w:lang w:val="en-GB"/>
        </w:rPr>
        <w:t>right</w:t>
      </w:r>
      <w:r w:rsidR="00E43E36" w:rsidRPr="008822FD">
        <w:rPr>
          <w:rFonts w:eastAsiaTheme="minorEastAsia"/>
          <w:szCs w:val="24"/>
          <w:lang w:val="en-GB"/>
        </w:rPr>
        <w:t xml:space="preserve"> = 2 </w:t>
      </w:r>
      <w:r w:rsidRPr="008822FD">
        <w:rPr>
          <w:rFonts w:eastAsiaTheme="minorEastAsia"/>
          <w:szCs w:val="24"/>
          <w:lang w:val="en-GB"/>
        </w:rPr>
        <w:t>mm</w:t>
      </w:r>
      <w:r w:rsidR="00E43E36" w:rsidRPr="008822FD">
        <w:rPr>
          <w:rFonts w:eastAsiaTheme="minorEastAsia"/>
          <w:szCs w:val="24"/>
          <w:lang w:val="en-GB"/>
        </w:rPr>
        <w:t>;</w:t>
      </w:r>
    </w:p>
    <w:p w14:paraId="28F2E13C" w14:textId="30E23FAC" w:rsidR="00E43E36" w:rsidRPr="008822FD" w:rsidRDefault="00C12873" w:rsidP="00E43E36">
      <w:pPr>
        <w:rPr>
          <w:rFonts w:eastAsiaTheme="minorEastAsia"/>
          <w:szCs w:val="24"/>
          <w:lang w:val="en-GB"/>
        </w:rPr>
      </w:pPr>
      <w:r w:rsidRPr="008822FD">
        <w:rPr>
          <w:rFonts w:eastAsiaTheme="minorEastAsia"/>
          <w:szCs w:val="24"/>
          <w:lang w:val="en-GB"/>
        </w:rPr>
        <w:t>The level in p</w:t>
      </w:r>
      <w:r w:rsidR="00E43E36" w:rsidRPr="008822FD">
        <w:rPr>
          <w:rFonts w:eastAsiaTheme="minorEastAsia"/>
          <w:szCs w:val="24"/>
          <w:lang w:val="en-GB"/>
        </w:rPr>
        <w:t xml:space="preserve">.0 = 11 </w:t>
      </w:r>
      <w:r w:rsidRPr="008822FD">
        <w:rPr>
          <w:rFonts w:eastAsiaTheme="minorEastAsia"/>
          <w:szCs w:val="24"/>
          <w:lang w:val="en-GB"/>
        </w:rPr>
        <w:t>mm</w:t>
      </w:r>
      <w:r w:rsidR="00E43E36" w:rsidRPr="008822FD">
        <w:rPr>
          <w:rFonts w:eastAsiaTheme="minorEastAsia"/>
          <w:szCs w:val="24"/>
          <w:lang w:val="en-GB"/>
        </w:rPr>
        <w:t xml:space="preserve">; </w:t>
      </w:r>
      <w:r w:rsidRPr="008822FD">
        <w:rPr>
          <w:rFonts w:eastAsiaTheme="minorEastAsia"/>
          <w:szCs w:val="24"/>
          <w:lang w:val="en-GB"/>
        </w:rPr>
        <w:t>p</w:t>
      </w:r>
      <w:r w:rsidR="00E43E36" w:rsidRPr="008822FD">
        <w:rPr>
          <w:rFonts w:eastAsiaTheme="minorEastAsia"/>
          <w:szCs w:val="24"/>
          <w:lang w:val="en-GB"/>
        </w:rPr>
        <w:t xml:space="preserve">. -10 = 2 </w:t>
      </w:r>
      <w:r w:rsidRPr="008822FD">
        <w:rPr>
          <w:rFonts w:eastAsiaTheme="minorEastAsia"/>
          <w:szCs w:val="24"/>
          <w:lang w:val="en-GB"/>
        </w:rPr>
        <w:t>mm</w:t>
      </w:r>
      <w:r w:rsidR="00E43E36" w:rsidRPr="008822FD">
        <w:rPr>
          <w:rFonts w:eastAsiaTheme="minorEastAsia"/>
          <w:szCs w:val="24"/>
          <w:lang w:val="en-GB"/>
        </w:rPr>
        <w:t xml:space="preserve">, </w:t>
      </w:r>
      <w:r w:rsidRPr="008822FD">
        <w:rPr>
          <w:rFonts w:eastAsiaTheme="minorEastAsia"/>
          <w:szCs w:val="24"/>
          <w:lang w:val="en-GB"/>
        </w:rPr>
        <w:t>difference</w:t>
      </w:r>
      <w:r w:rsidR="00E43E36" w:rsidRPr="008822FD">
        <w:rPr>
          <w:rFonts w:eastAsiaTheme="minorEastAsia"/>
          <w:szCs w:val="24"/>
          <w:lang w:val="en-GB"/>
        </w:rPr>
        <w:t xml:space="preserve"> = 9 </w:t>
      </w:r>
      <w:r w:rsidRPr="008822FD">
        <w:rPr>
          <w:rFonts w:eastAsiaTheme="minorEastAsia"/>
          <w:szCs w:val="24"/>
          <w:lang w:val="en-GB"/>
        </w:rPr>
        <w:t>mm</w:t>
      </w:r>
      <w:r w:rsidR="00E43E36" w:rsidRPr="008822FD">
        <w:rPr>
          <w:rFonts w:eastAsiaTheme="minorEastAsia"/>
          <w:szCs w:val="24"/>
          <w:lang w:val="en-GB"/>
        </w:rPr>
        <w:t>;</w:t>
      </w:r>
    </w:p>
    <w:p w14:paraId="02BAF24C" w14:textId="77777777" w:rsidR="00E34EC1" w:rsidRPr="008822FD" w:rsidRDefault="00E34EC1" w:rsidP="00E43E36">
      <w:pPr>
        <w:rPr>
          <w:rFonts w:eastAsiaTheme="minorEastAsia"/>
          <w:szCs w:val="24"/>
          <w:lang w:val="en-GB"/>
        </w:rPr>
      </w:pPr>
    </w:p>
    <w:p w14:paraId="08B78009" w14:textId="46C06CA2" w:rsidR="00E43E36" w:rsidRPr="008822FD" w:rsidRDefault="00E43E36" w:rsidP="00E43E36">
      <w:pPr>
        <w:rPr>
          <w:rFonts w:eastAsiaTheme="minorEastAsia"/>
          <w:szCs w:val="24"/>
          <w:lang w:val="en-GB"/>
        </w:rPr>
      </w:pPr>
      <m:oMath>
        <m:r>
          <w:rPr>
            <w:rFonts w:ascii="Cambria Math" w:hAnsi="Cambria Math"/>
            <w:szCs w:val="24"/>
            <w:lang w:val="en-GB"/>
          </w:rPr>
          <m:t>К=</m:t>
        </m:r>
        <m:f>
          <m:fPr>
            <m:ctrlPr>
              <w:rPr>
                <w:rFonts w:ascii="Cambria Math" w:hAnsi="Cambria Math"/>
                <w:i/>
                <w:szCs w:val="24"/>
                <w:lang w:val="en-GB"/>
              </w:rPr>
            </m:ctrlPr>
          </m:fPr>
          <m:num>
            <m:r>
              <w:rPr>
                <w:rFonts w:ascii="Cambria Math" w:hAnsi="Cambria Math"/>
                <w:szCs w:val="24"/>
                <w:lang w:val="en-GB"/>
              </w:rPr>
              <m:t>L</m:t>
            </m:r>
          </m:num>
          <m:den>
            <m:r>
              <w:rPr>
                <w:rFonts w:ascii="Cambria Math" w:hAnsi="Cambria Math"/>
                <w:szCs w:val="24"/>
                <w:lang w:val="en-GB"/>
              </w:rPr>
              <m:t>H</m:t>
            </m:r>
          </m:den>
        </m:f>
      </m:oMath>
      <w:r w:rsidRPr="008822FD">
        <w:rPr>
          <w:rFonts w:eastAsiaTheme="minorEastAsia"/>
          <w:szCs w:val="24"/>
          <w:lang w:val="en-GB"/>
        </w:rPr>
        <w:t xml:space="preserve"> </w:t>
      </w:r>
      <w:proofErr w:type="gramStart"/>
      <w:r w:rsidRPr="008822FD">
        <w:rPr>
          <w:rFonts w:eastAsiaTheme="minorEastAsia"/>
          <w:szCs w:val="24"/>
          <w:lang w:val="en-GB"/>
        </w:rPr>
        <w:t xml:space="preserve">= </w:t>
      </w:r>
      <w:proofErr w:type="gramEnd"/>
      <m:oMath>
        <m:f>
          <m:fPr>
            <m:ctrlPr>
              <w:rPr>
                <w:rFonts w:ascii="Cambria Math" w:hAnsi="Cambria Math"/>
                <w:i/>
                <w:szCs w:val="24"/>
                <w:lang w:val="en-GB"/>
              </w:rPr>
            </m:ctrlPr>
          </m:fPr>
          <m:num>
            <m:r>
              <w:rPr>
                <w:rFonts w:ascii="Cambria Math" w:hAnsi="Cambria Math"/>
                <w:szCs w:val="24"/>
                <w:lang w:val="en-GB"/>
              </w:rPr>
              <m:t>10 300mm.</m:t>
            </m:r>
          </m:num>
          <m:den>
            <m:r>
              <w:rPr>
                <w:rFonts w:ascii="Cambria Math" w:hAnsi="Cambria Math"/>
                <w:szCs w:val="24"/>
                <w:lang w:val="en-GB"/>
              </w:rPr>
              <m:t>9mm.</m:t>
            </m:r>
          </m:den>
        </m:f>
        <m:r>
          <w:rPr>
            <w:rFonts w:ascii="Cambria Math" w:hAnsi="Cambria Math"/>
            <w:szCs w:val="24"/>
            <w:lang w:val="en-GB"/>
          </w:rPr>
          <m:t>=1144</m:t>
        </m:r>
      </m:oMath>
      <w:r w:rsidRPr="008822FD">
        <w:rPr>
          <w:rFonts w:eastAsiaTheme="minorEastAsia"/>
          <w:szCs w:val="24"/>
          <w:lang w:val="en-GB"/>
        </w:rPr>
        <w:t xml:space="preserve">; </w:t>
      </w:r>
      <w:r w:rsidR="00453AE7" w:rsidRPr="008822FD">
        <w:rPr>
          <w:rFonts w:eastAsiaTheme="minorEastAsia"/>
          <w:szCs w:val="24"/>
          <w:lang w:val="en-GB"/>
        </w:rPr>
        <w:t>transition</w:t>
      </w:r>
      <w:r w:rsidRPr="008822FD">
        <w:rPr>
          <w:rFonts w:eastAsiaTheme="minorEastAsia"/>
          <w:szCs w:val="24"/>
          <w:lang w:val="en-GB"/>
        </w:rPr>
        <w:t xml:space="preserve"> 1:1144.</w:t>
      </w:r>
    </w:p>
    <w:p w14:paraId="1975C91A" w14:textId="77777777" w:rsidR="00E34EC1" w:rsidRPr="008822FD" w:rsidRDefault="00E34EC1" w:rsidP="00E43E36">
      <w:pPr>
        <w:rPr>
          <w:rFonts w:eastAsiaTheme="minorEastAsia"/>
          <w:szCs w:val="24"/>
          <w:lang w:val="en-GB"/>
        </w:rPr>
      </w:pPr>
    </w:p>
    <w:p w14:paraId="55109A2B" w14:textId="2457AE46" w:rsidR="00453AE7" w:rsidRPr="008822FD" w:rsidRDefault="00453AE7" w:rsidP="00453AE7">
      <w:pPr>
        <w:rPr>
          <w:rFonts w:eastAsiaTheme="minorEastAsia"/>
          <w:szCs w:val="24"/>
          <w:lang w:val="en-GB"/>
        </w:rPr>
      </w:pPr>
      <w:r w:rsidRPr="008822FD">
        <w:rPr>
          <w:rFonts w:eastAsiaTheme="minorEastAsia"/>
          <w:szCs w:val="24"/>
          <w:lang w:val="en-GB"/>
        </w:rPr>
        <w:t>It is evident from the calculated transitions that there is no deviation from the technical requirements under Ordinance № 58 and the Instruction for construction and maintenance of the rail track and the switches.</w:t>
      </w:r>
    </w:p>
    <w:p w14:paraId="78F750B7" w14:textId="35C16DD5" w:rsidR="00453AE7" w:rsidRPr="008822FD" w:rsidRDefault="00453AE7" w:rsidP="00453AE7">
      <w:pPr>
        <w:rPr>
          <w:rFonts w:eastAsiaTheme="minorEastAsia"/>
          <w:szCs w:val="24"/>
          <w:lang w:val="en-GB"/>
        </w:rPr>
      </w:pPr>
      <w:r w:rsidRPr="008822FD">
        <w:rPr>
          <w:rFonts w:eastAsiaTheme="minorEastAsia"/>
          <w:szCs w:val="24"/>
          <w:lang w:val="en-GB"/>
        </w:rPr>
        <w:t>Condition of the diversion track of the switch along the axle.</w:t>
      </w:r>
    </w:p>
    <w:p w14:paraId="09415307" w14:textId="3A7031E4" w:rsidR="00E43E36" w:rsidRPr="008822FD" w:rsidRDefault="00453AE7" w:rsidP="00453AE7">
      <w:pPr>
        <w:rPr>
          <w:rFonts w:eastAsiaTheme="minorEastAsia"/>
          <w:szCs w:val="24"/>
          <w:lang w:val="en-GB"/>
        </w:rPr>
      </w:pPr>
      <w:r w:rsidRPr="008822FD">
        <w:rPr>
          <w:rFonts w:eastAsiaTheme="minorEastAsia"/>
          <w:szCs w:val="24"/>
          <w:lang w:val="en-GB"/>
        </w:rPr>
        <w:t xml:space="preserve">The condition of the same </w:t>
      </w:r>
      <w:proofErr w:type="gramStart"/>
      <w:r w:rsidRPr="008822FD">
        <w:rPr>
          <w:rFonts w:eastAsiaTheme="minorEastAsia"/>
          <w:szCs w:val="24"/>
          <w:lang w:val="en-GB"/>
        </w:rPr>
        <w:t>is assessed</w:t>
      </w:r>
      <w:proofErr w:type="gramEnd"/>
      <w:r w:rsidRPr="008822FD">
        <w:rPr>
          <w:rFonts w:eastAsiaTheme="minorEastAsia"/>
          <w:szCs w:val="24"/>
          <w:lang w:val="en-GB"/>
        </w:rPr>
        <w:t xml:space="preserve"> </w:t>
      </w:r>
      <w:r w:rsidR="00FF7B8F" w:rsidRPr="008822FD">
        <w:rPr>
          <w:rFonts w:eastAsiaTheme="minorEastAsia"/>
          <w:szCs w:val="24"/>
          <w:lang w:val="en-GB"/>
        </w:rPr>
        <w:t>based on</w:t>
      </w:r>
      <w:r w:rsidRPr="008822FD">
        <w:rPr>
          <w:rFonts w:eastAsiaTheme="minorEastAsia"/>
          <w:szCs w:val="24"/>
          <w:lang w:val="en-GB"/>
        </w:rPr>
        <w:t xml:space="preserve"> the measured alignments with a chord of 10 m and their differences. The basic rule here is that each size of a given alignment corresponds to a corresponding radius of a given curve and is determined </w:t>
      </w:r>
      <w:r w:rsidR="00FF7B8F" w:rsidRPr="008822FD">
        <w:rPr>
          <w:rFonts w:eastAsiaTheme="minorEastAsia"/>
          <w:szCs w:val="24"/>
          <w:lang w:val="en-GB"/>
        </w:rPr>
        <w:t>by</w:t>
      </w:r>
      <m:oMath>
        <m:r>
          <w:rPr>
            <w:rFonts w:ascii="Cambria Math" w:eastAsiaTheme="minorEastAsia" w:hAnsi="Cambria Math"/>
            <w:szCs w:val="24"/>
            <w:lang w:val="en-GB"/>
          </w:rPr>
          <m:t xml:space="preserve">f= </m:t>
        </m:r>
        <m:f>
          <m:fPr>
            <m:ctrlPr>
              <w:rPr>
                <w:rFonts w:ascii="Cambria Math" w:eastAsiaTheme="minorEastAsia" w:hAnsi="Cambria Math"/>
                <w:i/>
                <w:szCs w:val="24"/>
                <w:lang w:val="en-GB"/>
              </w:rPr>
            </m:ctrlPr>
          </m:fPr>
          <m:num>
            <m:sSup>
              <m:sSupPr>
                <m:ctrlPr>
                  <w:rPr>
                    <w:rFonts w:ascii="Cambria Math" w:eastAsiaTheme="minorEastAsia" w:hAnsi="Cambria Math"/>
                    <w:i/>
                    <w:szCs w:val="24"/>
                    <w:lang w:val="en-GB"/>
                  </w:rPr>
                </m:ctrlPr>
              </m:sSupPr>
              <m:e>
                <m:r>
                  <w:rPr>
                    <w:rFonts w:ascii="Cambria Math" w:eastAsiaTheme="minorEastAsia" w:hAnsi="Cambria Math"/>
                    <w:szCs w:val="24"/>
                    <w:lang w:val="en-GB"/>
                  </w:rPr>
                  <m:t>a</m:t>
                </m:r>
              </m:e>
              <m:sup>
                <m:r>
                  <w:rPr>
                    <w:rFonts w:ascii="Cambria Math" w:eastAsiaTheme="minorEastAsia" w:hAnsi="Cambria Math"/>
                    <w:szCs w:val="24"/>
                    <w:lang w:val="en-GB"/>
                  </w:rPr>
                  <m:t>2</m:t>
                </m:r>
              </m:sup>
            </m:sSup>
          </m:num>
          <m:den>
            <m:r>
              <w:rPr>
                <w:rFonts w:ascii="Cambria Math" w:eastAsiaTheme="minorEastAsia" w:hAnsi="Cambria Math"/>
                <w:szCs w:val="24"/>
                <w:lang w:val="en-GB"/>
              </w:rPr>
              <m:t>2R</m:t>
            </m:r>
          </m:den>
        </m:f>
        <m:r>
          <w:rPr>
            <w:rFonts w:ascii="Cambria Math" w:eastAsiaTheme="minorEastAsia" w:hAnsi="Cambria Math"/>
            <w:szCs w:val="24"/>
            <w:lang w:val="en-GB"/>
          </w:rPr>
          <m:t>=</m:t>
        </m:r>
        <m:f>
          <m:fPr>
            <m:ctrlPr>
              <w:rPr>
                <w:rFonts w:ascii="Cambria Math" w:eastAsiaTheme="minorEastAsia" w:hAnsi="Cambria Math"/>
                <w:i/>
                <w:szCs w:val="24"/>
                <w:lang w:val="en-GB"/>
              </w:rPr>
            </m:ctrlPr>
          </m:fPr>
          <m:num>
            <m:sSup>
              <m:sSupPr>
                <m:ctrlPr>
                  <w:rPr>
                    <w:rFonts w:ascii="Cambria Math" w:eastAsiaTheme="minorEastAsia" w:hAnsi="Cambria Math"/>
                    <w:i/>
                    <w:szCs w:val="24"/>
                    <w:lang w:val="en-GB"/>
                  </w:rPr>
                </m:ctrlPr>
              </m:sSupPr>
              <m:e>
                <m:r>
                  <w:rPr>
                    <w:rFonts w:ascii="Cambria Math" w:eastAsiaTheme="minorEastAsia" w:hAnsi="Cambria Math"/>
                    <w:szCs w:val="24"/>
                    <w:lang w:val="en-GB"/>
                  </w:rPr>
                  <m:t>S</m:t>
                </m:r>
              </m:e>
              <m:sup>
                <m:r>
                  <w:rPr>
                    <w:rFonts w:ascii="Cambria Math" w:eastAsiaTheme="minorEastAsia" w:hAnsi="Cambria Math"/>
                    <w:szCs w:val="24"/>
                    <w:lang w:val="en-GB"/>
                  </w:rPr>
                  <m:t>2</m:t>
                </m:r>
              </m:sup>
            </m:sSup>
          </m:num>
          <m:den>
            <m:r>
              <w:rPr>
                <w:rFonts w:ascii="Cambria Math" w:eastAsiaTheme="minorEastAsia" w:hAnsi="Cambria Math"/>
                <w:szCs w:val="24"/>
                <w:lang w:val="en-GB"/>
              </w:rPr>
              <m:t>8R</m:t>
            </m:r>
          </m:den>
        </m:f>
      </m:oMath>
      <w:proofErr w:type="gramStart"/>
      <w:r w:rsidR="00E43E36" w:rsidRPr="008822FD">
        <w:rPr>
          <w:rFonts w:eastAsiaTheme="minorEastAsia"/>
          <w:szCs w:val="24"/>
          <w:lang w:val="en-GB"/>
        </w:rPr>
        <w:t>;</w:t>
      </w:r>
      <w:proofErr w:type="gramEnd"/>
    </w:p>
    <w:p w14:paraId="2A1AF94E" w14:textId="65462CD1" w:rsidR="00E43E36" w:rsidRPr="008822FD" w:rsidRDefault="00E43E36" w:rsidP="00E43E36">
      <w:pPr>
        <w:rPr>
          <w:rFonts w:eastAsiaTheme="minorEastAsia"/>
          <w:szCs w:val="24"/>
          <w:lang w:val="en-GB"/>
        </w:rPr>
      </w:pPr>
      <w:r w:rsidRPr="008822FD">
        <w:rPr>
          <w:rFonts w:eastAsiaTheme="minorEastAsia"/>
          <w:szCs w:val="24"/>
          <w:lang w:val="en-GB"/>
        </w:rPr>
        <w:t xml:space="preserve"> </w:t>
      </w:r>
      <w:proofErr w:type="gramStart"/>
      <w:r w:rsidR="00453AE7" w:rsidRPr="008822FD">
        <w:rPr>
          <w:rFonts w:eastAsiaTheme="minorEastAsia"/>
          <w:szCs w:val="24"/>
          <w:lang w:val="en-GB"/>
        </w:rPr>
        <w:t>where</w:t>
      </w:r>
      <w:proofErr w:type="gramEnd"/>
      <w:r w:rsidRPr="008822FD">
        <w:rPr>
          <w:rFonts w:eastAsiaTheme="minorEastAsia"/>
          <w:szCs w:val="24"/>
          <w:lang w:val="en-GB"/>
        </w:rPr>
        <w:t>:</w:t>
      </w:r>
    </w:p>
    <w:p w14:paraId="67DADCEE" w14:textId="5BEDD677" w:rsidR="00E43E36" w:rsidRPr="008822FD" w:rsidRDefault="00E43E36" w:rsidP="00E43E36">
      <w:pPr>
        <w:rPr>
          <w:rFonts w:eastAsiaTheme="minorEastAsia"/>
          <w:szCs w:val="24"/>
          <w:lang w:val="en-GB"/>
        </w:rPr>
      </w:pPr>
      <w:r w:rsidRPr="008822FD">
        <w:rPr>
          <w:rFonts w:eastAsiaTheme="minorEastAsia"/>
          <w:szCs w:val="24"/>
          <w:lang w:val="en-GB"/>
        </w:rPr>
        <w:t xml:space="preserve">a = </w:t>
      </w:r>
      <w:r w:rsidR="00453AE7" w:rsidRPr="008822FD">
        <w:rPr>
          <w:rFonts w:eastAsiaTheme="minorEastAsia"/>
          <w:szCs w:val="24"/>
          <w:lang w:val="en-GB"/>
        </w:rPr>
        <w:t>half of the chord length</w:t>
      </w:r>
      <w:r w:rsidRPr="008822FD">
        <w:rPr>
          <w:rFonts w:eastAsiaTheme="minorEastAsia"/>
          <w:szCs w:val="24"/>
          <w:lang w:val="en-GB"/>
        </w:rPr>
        <w:t>;</w:t>
      </w:r>
    </w:p>
    <w:p w14:paraId="525A8E1F" w14:textId="5D7E9F60" w:rsidR="00E43E36" w:rsidRPr="008822FD" w:rsidRDefault="00E43E36" w:rsidP="00E43E36">
      <w:pPr>
        <w:rPr>
          <w:rFonts w:eastAsiaTheme="minorEastAsia"/>
          <w:szCs w:val="24"/>
          <w:lang w:val="en-GB"/>
        </w:rPr>
      </w:pPr>
      <w:r w:rsidRPr="008822FD">
        <w:rPr>
          <w:rFonts w:eastAsiaTheme="minorEastAsia"/>
          <w:szCs w:val="24"/>
          <w:lang w:val="en-GB"/>
        </w:rPr>
        <w:t xml:space="preserve">f = </w:t>
      </w:r>
      <w:r w:rsidR="00453AE7" w:rsidRPr="008822FD">
        <w:rPr>
          <w:rFonts w:eastAsiaTheme="minorEastAsia"/>
          <w:szCs w:val="24"/>
          <w:lang w:val="en-GB"/>
        </w:rPr>
        <w:t>the measured alignment in a given curve</w:t>
      </w:r>
      <w:r w:rsidRPr="008822FD">
        <w:rPr>
          <w:rFonts w:eastAsiaTheme="minorEastAsia"/>
          <w:szCs w:val="24"/>
          <w:lang w:val="en-GB"/>
        </w:rPr>
        <w:t>;</w:t>
      </w:r>
    </w:p>
    <w:p w14:paraId="770B182B" w14:textId="2E61CC34" w:rsidR="00E43E36" w:rsidRPr="008822FD" w:rsidRDefault="00E43E36" w:rsidP="00E43E36">
      <w:pPr>
        <w:rPr>
          <w:rFonts w:eastAsiaTheme="minorEastAsia"/>
          <w:szCs w:val="24"/>
          <w:lang w:val="en-GB"/>
        </w:rPr>
      </w:pPr>
      <w:r w:rsidRPr="008822FD">
        <w:rPr>
          <w:rFonts w:eastAsiaTheme="minorEastAsia"/>
          <w:szCs w:val="24"/>
          <w:lang w:val="en-GB"/>
        </w:rPr>
        <w:t xml:space="preserve">S = </w:t>
      </w:r>
      <w:r w:rsidR="00617BBF" w:rsidRPr="008822FD">
        <w:rPr>
          <w:rFonts w:eastAsiaTheme="minorEastAsia"/>
          <w:szCs w:val="24"/>
          <w:lang w:val="en-GB"/>
        </w:rPr>
        <w:t>used chord as per the radius</w:t>
      </w:r>
      <w:r w:rsidRPr="008822FD">
        <w:rPr>
          <w:rFonts w:eastAsiaTheme="minorEastAsia"/>
          <w:szCs w:val="24"/>
          <w:lang w:val="en-GB"/>
        </w:rPr>
        <w:t>;</w:t>
      </w:r>
    </w:p>
    <w:p w14:paraId="7FAB32D0" w14:textId="3E0195D3" w:rsidR="00E43E36" w:rsidRPr="008822FD" w:rsidRDefault="00E43E36" w:rsidP="00E43E36">
      <w:pPr>
        <w:rPr>
          <w:rFonts w:eastAsiaTheme="minorEastAsia"/>
          <w:szCs w:val="24"/>
          <w:lang w:val="en-GB"/>
        </w:rPr>
      </w:pPr>
      <w:r w:rsidRPr="008822FD">
        <w:rPr>
          <w:rFonts w:eastAsiaTheme="minorEastAsia"/>
          <w:szCs w:val="24"/>
          <w:lang w:val="en-GB"/>
        </w:rPr>
        <w:t xml:space="preserve">R = </w:t>
      </w:r>
      <w:r w:rsidR="00617BBF" w:rsidRPr="008822FD">
        <w:rPr>
          <w:rFonts w:eastAsiaTheme="minorEastAsia"/>
          <w:szCs w:val="24"/>
          <w:lang w:val="en-GB"/>
        </w:rPr>
        <w:t>curve radius</w:t>
      </w:r>
      <w:r w:rsidRPr="008822FD">
        <w:rPr>
          <w:rFonts w:eastAsiaTheme="minorEastAsia"/>
          <w:szCs w:val="24"/>
          <w:lang w:val="en-GB"/>
        </w:rPr>
        <w:t>;</w:t>
      </w:r>
    </w:p>
    <w:p w14:paraId="65C945E1" w14:textId="14360F47" w:rsidR="00E43E36" w:rsidRPr="008822FD" w:rsidRDefault="00FF7B8F" w:rsidP="00E43E36">
      <w:pPr>
        <w:rPr>
          <w:rFonts w:eastAsiaTheme="minorEastAsia"/>
          <w:i/>
          <w:szCs w:val="24"/>
          <w:lang w:val="en-GB"/>
        </w:rPr>
      </w:pPr>
      <w:r w:rsidRPr="008822FD">
        <w:rPr>
          <w:rFonts w:eastAsiaTheme="minorEastAsia"/>
          <w:szCs w:val="24"/>
          <w:lang w:val="en-GB"/>
        </w:rPr>
        <w:t>In curve without transition curve and speed up to</w:t>
      </w:r>
      <w:r w:rsidR="00E43E36" w:rsidRPr="008822FD">
        <w:rPr>
          <w:rFonts w:eastAsiaTheme="minorEastAsia"/>
          <w:szCs w:val="24"/>
          <w:lang w:val="en-GB"/>
        </w:rPr>
        <w:t xml:space="preserve"> 40 </w:t>
      </w:r>
      <w:r w:rsidRPr="008822FD">
        <w:rPr>
          <w:rFonts w:eastAsiaTheme="minorEastAsia"/>
          <w:szCs w:val="24"/>
          <w:lang w:val="en-GB"/>
        </w:rPr>
        <w:t>km/h</w:t>
      </w:r>
      <w:r w:rsidR="00E43E36" w:rsidRPr="008822FD">
        <w:rPr>
          <w:rFonts w:eastAsiaTheme="minorEastAsia"/>
          <w:szCs w:val="24"/>
          <w:lang w:val="en-GB"/>
        </w:rPr>
        <w:t xml:space="preserve">, </w:t>
      </w:r>
      <w:r w:rsidRPr="008822FD">
        <w:rPr>
          <w:rFonts w:eastAsiaTheme="minorEastAsia"/>
          <w:szCs w:val="24"/>
          <w:lang w:val="en-GB"/>
        </w:rPr>
        <w:t xml:space="preserve">the difference between the alignments </w:t>
      </w:r>
      <w:proofErr w:type="gramStart"/>
      <w:r w:rsidRPr="008822FD">
        <w:rPr>
          <w:rFonts w:eastAsiaTheme="minorEastAsia"/>
          <w:szCs w:val="24"/>
          <w:lang w:val="en-GB"/>
        </w:rPr>
        <w:t>is calculated</w:t>
      </w:r>
      <w:proofErr w:type="gramEnd"/>
      <w:r w:rsidRPr="008822FD">
        <w:rPr>
          <w:rFonts w:eastAsiaTheme="minorEastAsia"/>
          <w:szCs w:val="24"/>
          <w:lang w:val="en-GB"/>
        </w:rPr>
        <w:t xml:space="preserve"> by</w:t>
      </w:r>
      <w:r w:rsidR="00E43E36" w:rsidRPr="008822FD">
        <w:rPr>
          <w:rFonts w:eastAsiaTheme="minorEastAsia"/>
          <w:szCs w:val="24"/>
          <w:lang w:val="en-GB"/>
        </w:rPr>
        <w:t xml:space="preserve"> </w:t>
      </w:r>
      <m:oMath>
        <m:r>
          <w:rPr>
            <w:rFonts w:ascii="Cambria Math" w:eastAsiaTheme="minorEastAsia" w:hAnsi="Cambria Math"/>
            <w:szCs w:val="24"/>
            <w:lang w:val="en-GB"/>
          </w:rPr>
          <m:t xml:space="preserve">Δf=0,5 x </m:t>
        </m:r>
        <m:f>
          <m:fPr>
            <m:ctrlPr>
              <w:rPr>
                <w:rFonts w:ascii="Cambria Math" w:eastAsiaTheme="minorEastAsia" w:hAnsi="Cambria Math"/>
                <w:i/>
                <w:szCs w:val="24"/>
                <w:lang w:val="en-GB"/>
              </w:rPr>
            </m:ctrlPr>
          </m:fPr>
          <m:num>
            <m:sSup>
              <m:sSupPr>
                <m:ctrlPr>
                  <w:rPr>
                    <w:rFonts w:ascii="Cambria Math" w:eastAsiaTheme="minorEastAsia" w:hAnsi="Cambria Math"/>
                    <w:i/>
                    <w:szCs w:val="24"/>
                    <w:lang w:val="en-GB"/>
                  </w:rPr>
                </m:ctrlPr>
              </m:sSupPr>
              <m:e>
                <m:r>
                  <w:rPr>
                    <w:rFonts w:ascii="Cambria Math" w:eastAsiaTheme="minorEastAsia" w:hAnsi="Cambria Math"/>
                    <w:szCs w:val="24"/>
                    <w:lang w:val="en-GB"/>
                  </w:rPr>
                  <m:t>a</m:t>
                </m:r>
              </m:e>
              <m:sup>
                <m:r>
                  <w:rPr>
                    <w:rFonts w:ascii="Cambria Math" w:eastAsiaTheme="minorEastAsia" w:hAnsi="Cambria Math"/>
                    <w:szCs w:val="24"/>
                    <w:lang w:val="en-GB"/>
                  </w:rPr>
                  <m:t>2</m:t>
                </m:r>
              </m:sup>
            </m:sSup>
          </m:num>
          <m:den>
            <m:r>
              <w:rPr>
                <w:rFonts w:ascii="Cambria Math" w:eastAsiaTheme="minorEastAsia" w:hAnsi="Cambria Math"/>
                <w:szCs w:val="24"/>
                <w:lang w:val="en-GB"/>
              </w:rPr>
              <m:t>2R</m:t>
            </m:r>
          </m:den>
        </m:f>
        <m:r>
          <w:rPr>
            <w:rFonts w:ascii="Cambria Math" w:eastAsiaTheme="minorEastAsia" w:hAnsi="Cambria Math"/>
            <w:szCs w:val="24"/>
            <w:lang w:val="en-GB"/>
          </w:rPr>
          <m:t xml:space="preserve">±5 mm. =&gt; Δf=0,5 x </m:t>
        </m:r>
        <m:f>
          <m:fPr>
            <m:ctrlPr>
              <w:rPr>
                <w:rFonts w:ascii="Cambria Math" w:eastAsiaTheme="minorEastAsia" w:hAnsi="Cambria Math"/>
                <w:i/>
                <w:szCs w:val="24"/>
                <w:lang w:val="en-GB"/>
              </w:rPr>
            </m:ctrlPr>
          </m:fPr>
          <m:num>
            <m:sSup>
              <m:sSupPr>
                <m:ctrlPr>
                  <w:rPr>
                    <w:rFonts w:ascii="Cambria Math" w:eastAsiaTheme="minorEastAsia" w:hAnsi="Cambria Math"/>
                    <w:i/>
                    <w:szCs w:val="24"/>
                    <w:lang w:val="en-GB"/>
                  </w:rPr>
                </m:ctrlPr>
              </m:sSupPr>
              <m:e>
                <m:r>
                  <w:rPr>
                    <w:rFonts w:ascii="Cambria Math" w:eastAsiaTheme="minorEastAsia" w:hAnsi="Cambria Math"/>
                    <w:szCs w:val="24"/>
                    <w:lang w:val="en-GB"/>
                  </w:rPr>
                  <m:t>5</m:t>
                </m:r>
              </m:e>
              <m:sup>
                <m:r>
                  <w:rPr>
                    <w:rFonts w:ascii="Cambria Math" w:eastAsiaTheme="minorEastAsia" w:hAnsi="Cambria Math"/>
                    <w:szCs w:val="24"/>
                    <w:lang w:val="en-GB"/>
                  </w:rPr>
                  <m:t>2</m:t>
                </m:r>
              </m:sup>
            </m:sSup>
          </m:num>
          <m:den>
            <m:r>
              <w:rPr>
                <w:rFonts w:ascii="Cambria Math" w:eastAsiaTheme="minorEastAsia" w:hAnsi="Cambria Math"/>
                <w:szCs w:val="24"/>
                <w:lang w:val="en-GB"/>
              </w:rPr>
              <m:t>2 x 300</m:t>
            </m:r>
          </m:den>
        </m:f>
        <m:r>
          <w:rPr>
            <w:rFonts w:ascii="Cambria Math" w:eastAsiaTheme="minorEastAsia" w:hAnsi="Cambria Math"/>
            <w:szCs w:val="24"/>
            <w:lang w:val="en-GB"/>
          </w:rPr>
          <m:t>=</m:t>
        </m:r>
        <m:f>
          <m:fPr>
            <m:ctrlPr>
              <w:rPr>
                <w:rFonts w:ascii="Cambria Math" w:eastAsiaTheme="minorEastAsia" w:hAnsi="Cambria Math"/>
                <w:i/>
                <w:szCs w:val="24"/>
                <w:lang w:val="en-GB"/>
              </w:rPr>
            </m:ctrlPr>
          </m:fPr>
          <m:num>
            <m:r>
              <w:rPr>
                <w:rFonts w:ascii="Cambria Math" w:eastAsiaTheme="minorEastAsia" w:hAnsi="Cambria Math"/>
                <w:szCs w:val="24"/>
                <w:lang w:val="en-GB"/>
              </w:rPr>
              <m:t>12,5 x 1000</m:t>
            </m:r>
          </m:num>
          <m:den>
            <m:r>
              <w:rPr>
                <w:rFonts w:ascii="Cambria Math" w:eastAsiaTheme="minorEastAsia" w:hAnsi="Cambria Math"/>
                <w:szCs w:val="24"/>
                <w:lang w:val="en-GB"/>
              </w:rPr>
              <m:t>600</m:t>
            </m:r>
          </m:den>
        </m:f>
        <m:r>
          <w:rPr>
            <w:rFonts w:ascii="Cambria Math" w:eastAsiaTheme="minorEastAsia" w:hAnsi="Cambria Math"/>
            <w:szCs w:val="24"/>
            <w:lang w:val="en-GB"/>
          </w:rPr>
          <m:t>=20,83 mm;</m:t>
        </m:r>
      </m:oMath>
    </w:p>
    <w:p w14:paraId="758AAD5D" w14:textId="7527B602" w:rsidR="00E43E36" w:rsidRPr="008822FD" w:rsidRDefault="00B42A18" w:rsidP="00E43E36">
      <w:pPr>
        <w:rPr>
          <w:rFonts w:eastAsiaTheme="minorEastAsia"/>
          <w:szCs w:val="24"/>
          <w:lang w:val="en-GB"/>
        </w:rPr>
      </w:pPr>
      <w:r w:rsidRPr="008822FD">
        <w:rPr>
          <w:rFonts w:eastAsiaTheme="minorEastAsia"/>
          <w:szCs w:val="24"/>
          <w:lang w:val="en-GB"/>
        </w:rPr>
        <w:lastRenderedPageBreak/>
        <w:t>In the case the measured alignment in p</w:t>
      </w:r>
      <w:r w:rsidR="00E43E36" w:rsidRPr="008822FD">
        <w:rPr>
          <w:rFonts w:eastAsiaTheme="minorEastAsia"/>
          <w:szCs w:val="24"/>
          <w:lang w:val="en-GB"/>
        </w:rPr>
        <w:t xml:space="preserve">.5 </w:t>
      </w:r>
      <w:r w:rsidRPr="008822FD">
        <w:rPr>
          <w:rFonts w:eastAsiaTheme="minorEastAsia"/>
          <w:szCs w:val="24"/>
          <w:lang w:val="en-GB"/>
        </w:rPr>
        <w:t>is</w:t>
      </w:r>
      <w:r w:rsidR="00E43E36" w:rsidRPr="008822FD">
        <w:rPr>
          <w:rFonts w:eastAsiaTheme="minorEastAsia"/>
          <w:szCs w:val="24"/>
          <w:lang w:val="en-GB"/>
        </w:rPr>
        <w:t xml:space="preserve"> 29 </w:t>
      </w:r>
      <w:r w:rsidRPr="008822FD">
        <w:rPr>
          <w:rFonts w:eastAsiaTheme="minorEastAsia"/>
          <w:szCs w:val="24"/>
          <w:lang w:val="en-GB"/>
        </w:rPr>
        <w:t>mm</w:t>
      </w:r>
      <w:r w:rsidR="00E43E36" w:rsidRPr="008822FD">
        <w:rPr>
          <w:rFonts w:eastAsiaTheme="minorEastAsia"/>
          <w:szCs w:val="24"/>
          <w:lang w:val="en-GB"/>
        </w:rPr>
        <w:t xml:space="preserve">; </w:t>
      </w:r>
      <w:r w:rsidRPr="008822FD">
        <w:rPr>
          <w:rFonts w:eastAsiaTheme="minorEastAsia"/>
          <w:szCs w:val="24"/>
          <w:lang w:val="en-GB"/>
        </w:rPr>
        <w:t>and in p</w:t>
      </w:r>
      <w:r w:rsidR="00E43E36" w:rsidRPr="008822FD">
        <w:rPr>
          <w:rFonts w:eastAsiaTheme="minorEastAsia"/>
          <w:szCs w:val="24"/>
          <w:lang w:val="en-GB"/>
        </w:rPr>
        <w:t xml:space="preserve">.0 = 41 </w:t>
      </w:r>
      <w:r w:rsidRPr="008822FD">
        <w:rPr>
          <w:rFonts w:eastAsiaTheme="minorEastAsia"/>
          <w:szCs w:val="24"/>
          <w:lang w:val="en-GB"/>
        </w:rPr>
        <w:t>mm</w:t>
      </w:r>
      <w:r w:rsidR="00E43E36" w:rsidRPr="008822FD">
        <w:rPr>
          <w:rFonts w:eastAsiaTheme="minorEastAsia"/>
          <w:szCs w:val="24"/>
          <w:lang w:val="en-GB"/>
        </w:rPr>
        <w:t xml:space="preserve">; </w:t>
      </w:r>
      <w:r w:rsidRPr="008822FD">
        <w:rPr>
          <w:rFonts w:eastAsiaTheme="minorEastAsia"/>
          <w:szCs w:val="24"/>
          <w:lang w:val="en-GB"/>
        </w:rPr>
        <w:t>difference</w:t>
      </w:r>
      <w:r w:rsidR="00E43E36" w:rsidRPr="008822FD">
        <w:rPr>
          <w:rFonts w:eastAsiaTheme="minorEastAsia"/>
          <w:szCs w:val="24"/>
          <w:lang w:val="en-GB"/>
        </w:rPr>
        <w:t xml:space="preserve"> = 12 </w:t>
      </w:r>
      <w:r w:rsidRPr="008822FD">
        <w:rPr>
          <w:rFonts w:eastAsiaTheme="minorEastAsia"/>
          <w:szCs w:val="24"/>
          <w:lang w:val="en-GB"/>
        </w:rPr>
        <w:t>mm</w:t>
      </w:r>
      <w:r w:rsidR="00E43E36" w:rsidRPr="008822FD">
        <w:rPr>
          <w:rFonts w:eastAsiaTheme="minorEastAsia"/>
          <w:szCs w:val="24"/>
          <w:lang w:val="en-GB"/>
        </w:rPr>
        <w:t>;</w:t>
      </w:r>
    </w:p>
    <w:p w14:paraId="6429C6D0" w14:textId="7763635D" w:rsidR="00E43E36" w:rsidRPr="008822FD" w:rsidRDefault="00B42A18" w:rsidP="00E43E36">
      <w:pPr>
        <w:rPr>
          <w:rFonts w:eastAsiaTheme="minorEastAsia"/>
          <w:szCs w:val="24"/>
          <w:lang w:val="en-GB"/>
        </w:rPr>
      </w:pPr>
      <w:r w:rsidRPr="008822FD">
        <w:rPr>
          <w:rFonts w:eastAsiaTheme="minorEastAsia"/>
          <w:szCs w:val="24"/>
          <w:lang w:val="en-GB"/>
        </w:rPr>
        <w:t>The alignment in p</w:t>
      </w:r>
      <w:r w:rsidR="00E43E36" w:rsidRPr="008822FD">
        <w:rPr>
          <w:rFonts w:eastAsiaTheme="minorEastAsia"/>
          <w:szCs w:val="24"/>
          <w:lang w:val="en-GB"/>
        </w:rPr>
        <w:t xml:space="preserve">. -5 = 44 </w:t>
      </w:r>
      <w:r w:rsidRPr="008822FD">
        <w:rPr>
          <w:rFonts w:eastAsiaTheme="minorEastAsia"/>
          <w:szCs w:val="24"/>
          <w:lang w:val="en-GB"/>
        </w:rPr>
        <w:t>mm</w:t>
      </w:r>
      <w:r w:rsidR="00E43E36" w:rsidRPr="008822FD">
        <w:rPr>
          <w:rFonts w:eastAsiaTheme="minorEastAsia"/>
          <w:szCs w:val="24"/>
          <w:lang w:val="en-GB"/>
        </w:rPr>
        <w:t xml:space="preserve">; </w:t>
      </w:r>
      <w:r w:rsidRPr="008822FD">
        <w:rPr>
          <w:rFonts w:eastAsiaTheme="minorEastAsia"/>
          <w:szCs w:val="24"/>
          <w:lang w:val="en-GB"/>
        </w:rPr>
        <w:t>in p</w:t>
      </w:r>
      <w:r w:rsidR="00E43E36" w:rsidRPr="008822FD">
        <w:rPr>
          <w:rFonts w:eastAsiaTheme="minorEastAsia"/>
          <w:szCs w:val="24"/>
          <w:lang w:val="en-GB"/>
        </w:rPr>
        <w:t xml:space="preserve">. -10 = 40 </w:t>
      </w:r>
      <w:r w:rsidRPr="008822FD">
        <w:rPr>
          <w:rFonts w:eastAsiaTheme="minorEastAsia"/>
          <w:szCs w:val="24"/>
          <w:lang w:val="en-GB"/>
        </w:rPr>
        <w:t>mm</w:t>
      </w:r>
      <w:r w:rsidR="00E43E36" w:rsidRPr="008822FD">
        <w:rPr>
          <w:rFonts w:eastAsiaTheme="minorEastAsia"/>
          <w:szCs w:val="24"/>
          <w:lang w:val="en-GB"/>
        </w:rPr>
        <w:t xml:space="preserve">, </w:t>
      </w:r>
      <w:r w:rsidRPr="008822FD">
        <w:rPr>
          <w:rFonts w:eastAsiaTheme="minorEastAsia"/>
          <w:szCs w:val="24"/>
          <w:lang w:val="en-GB"/>
        </w:rPr>
        <w:t>in point</w:t>
      </w:r>
      <w:r w:rsidR="00E43E36" w:rsidRPr="008822FD">
        <w:rPr>
          <w:rFonts w:eastAsiaTheme="minorEastAsia"/>
          <w:szCs w:val="24"/>
          <w:lang w:val="en-GB"/>
        </w:rPr>
        <w:t xml:space="preserve"> – 15 = 39 </w:t>
      </w:r>
      <w:r w:rsidRPr="008822FD">
        <w:rPr>
          <w:rFonts w:eastAsiaTheme="minorEastAsia"/>
          <w:szCs w:val="24"/>
          <w:lang w:val="en-GB"/>
        </w:rPr>
        <w:t>mm and they are respectively with differences</w:t>
      </w:r>
      <w:r w:rsidR="00E43E36" w:rsidRPr="008822FD">
        <w:rPr>
          <w:rFonts w:eastAsiaTheme="minorEastAsia"/>
          <w:szCs w:val="24"/>
          <w:lang w:val="en-GB"/>
        </w:rPr>
        <w:t xml:space="preserve"> 3 </w:t>
      </w:r>
      <w:r w:rsidRPr="008822FD">
        <w:rPr>
          <w:rFonts w:eastAsiaTheme="minorEastAsia"/>
          <w:szCs w:val="24"/>
          <w:lang w:val="en-GB"/>
        </w:rPr>
        <w:t>mm</w:t>
      </w:r>
      <w:r w:rsidR="00E43E36" w:rsidRPr="008822FD">
        <w:rPr>
          <w:rFonts w:eastAsiaTheme="minorEastAsia"/>
          <w:szCs w:val="24"/>
          <w:lang w:val="en-GB"/>
        </w:rPr>
        <w:t xml:space="preserve">, 4 </w:t>
      </w:r>
      <w:r w:rsidRPr="008822FD">
        <w:rPr>
          <w:rFonts w:eastAsiaTheme="minorEastAsia"/>
          <w:szCs w:val="24"/>
          <w:lang w:val="en-GB"/>
        </w:rPr>
        <w:t>mm and</w:t>
      </w:r>
      <w:r w:rsidR="00E43E36" w:rsidRPr="008822FD">
        <w:rPr>
          <w:rFonts w:eastAsiaTheme="minorEastAsia"/>
          <w:szCs w:val="24"/>
          <w:lang w:val="en-GB"/>
        </w:rPr>
        <w:t xml:space="preserve"> 1 </w:t>
      </w:r>
      <w:r w:rsidRPr="008822FD">
        <w:rPr>
          <w:rFonts w:eastAsiaTheme="minorEastAsia"/>
          <w:szCs w:val="24"/>
          <w:lang w:val="en-GB"/>
        </w:rPr>
        <w:t>mm</w:t>
      </w:r>
      <w:r w:rsidR="00E43E36" w:rsidRPr="008822FD">
        <w:rPr>
          <w:rFonts w:eastAsiaTheme="minorEastAsia"/>
          <w:szCs w:val="24"/>
          <w:lang w:val="en-GB"/>
        </w:rPr>
        <w:t>;</w:t>
      </w:r>
    </w:p>
    <w:p w14:paraId="31BD077C" w14:textId="285E0E8D" w:rsidR="00E43E36" w:rsidRPr="008822FD" w:rsidRDefault="00B819A6" w:rsidP="00E43E36">
      <w:pPr>
        <w:rPr>
          <w:szCs w:val="24"/>
          <w:lang w:val="en-GB"/>
        </w:rPr>
      </w:pPr>
      <w:r w:rsidRPr="008822FD">
        <w:rPr>
          <w:rFonts w:eastAsiaTheme="minorEastAsia"/>
          <w:szCs w:val="24"/>
          <w:lang w:val="en-GB"/>
        </w:rPr>
        <w:t>The alignment in the diversion track is with admissible values as per Table</w:t>
      </w:r>
      <w:r w:rsidR="00E43E36" w:rsidRPr="008822FD">
        <w:rPr>
          <w:rFonts w:eastAsiaTheme="minorEastAsia"/>
          <w:szCs w:val="24"/>
          <w:lang w:val="en-GB"/>
        </w:rPr>
        <w:t xml:space="preserve"> </w:t>
      </w:r>
      <w:r w:rsidR="00E43E36" w:rsidRPr="008822FD">
        <w:rPr>
          <w:szCs w:val="24"/>
          <w:lang w:val="en-GB"/>
        </w:rPr>
        <w:t>№ 25</w:t>
      </w:r>
      <w:r w:rsidR="00E43E36" w:rsidRPr="008822FD">
        <w:rPr>
          <w:i/>
          <w:szCs w:val="24"/>
          <w:lang w:val="en-GB"/>
        </w:rPr>
        <w:t xml:space="preserve"> </w:t>
      </w:r>
      <w:r w:rsidR="004D5F00" w:rsidRPr="008822FD">
        <w:rPr>
          <w:szCs w:val="24"/>
          <w:lang w:val="en-GB"/>
        </w:rPr>
        <w:t>of the Instruction for planning and maintenance of rail track and switches</w:t>
      </w:r>
      <w:r w:rsidR="00E43E36" w:rsidRPr="008822FD">
        <w:rPr>
          <w:szCs w:val="24"/>
          <w:lang w:val="en-GB"/>
        </w:rPr>
        <w:t>.</w:t>
      </w:r>
    </w:p>
    <w:p w14:paraId="3BD4E56E" w14:textId="16CFE636" w:rsidR="00E43E36" w:rsidRPr="008822FD" w:rsidRDefault="00E5529A" w:rsidP="00E43E36">
      <w:pPr>
        <w:rPr>
          <w:rFonts w:eastAsiaTheme="minorEastAsia"/>
          <w:szCs w:val="24"/>
          <w:lang w:val="en-GB"/>
        </w:rPr>
      </w:pPr>
      <w:r w:rsidRPr="008822FD">
        <w:rPr>
          <w:szCs w:val="24"/>
          <w:lang w:val="en-GB"/>
        </w:rPr>
        <w:t xml:space="preserve">The theoretical alignment for curve with </w:t>
      </w:r>
      <w:r w:rsidR="00E43E36" w:rsidRPr="008822FD">
        <w:rPr>
          <w:szCs w:val="24"/>
          <w:lang w:val="en-GB"/>
        </w:rPr>
        <w:t xml:space="preserve">R = 300 </w:t>
      </w:r>
      <w:r w:rsidRPr="008822FD">
        <w:rPr>
          <w:szCs w:val="24"/>
          <w:lang w:val="en-GB"/>
        </w:rPr>
        <w:t>m is calculated by</w:t>
      </w:r>
      <w:r w:rsidR="00E43E36" w:rsidRPr="008822FD">
        <w:rPr>
          <w:szCs w:val="24"/>
          <w:lang w:val="en-GB"/>
        </w:rPr>
        <w:t xml:space="preserve"> </w:t>
      </w:r>
      <m:oMath>
        <m:r>
          <w:rPr>
            <w:rFonts w:ascii="Cambria Math" w:hAnsi="Cambria Math"/>
            <w:szCs w:val="24"/>
            <w:lang w:val="en-GB"/>
          </w:rPr>
          <m:t>f</m:t>
        </m:r>
        <m:r>
          <m:rPr>
            <m:sty m:val="p"/>
          </m:rPr>
          <w:rPr>
            <w:rFonts w:ascii="Cambria Math" w:hAnsi="Cambria Math"/>
            <w:szCs w:val="24"/>
            <w:lang w:val="en-GB"/>
          </w:rPr>
          <m:t>theoretical</m:t>
        </m:r>
        <m:r>
          <w:rPr>
            <w:rFonts w:ascii="Cambria Math" w:hAnsi="Cambria Math"/>
            <w:szCs w:val="24"/>
            <w:lang w:val="en-GB"/>
          </w:rPr>
          <m:t xml:space="preserve">= </m:t>
        </m:r>
        <m:f>
          <m:fPr>
            <m:ctrlPr>
              <w:rPr>
                <w:rFonts w:ascii="Cambria Math" w:eastAsiaTheme="minorEastAsia" w:hAnsi="Cambria Math"/>
                <w:i/>
                <w:szCs w:val="24"/>
                <w:lang w:val="en-GB"/>
              </w:rPr>
            </m:ctrlPr>
          </m:fPr>
          <m:num>
            <m:sSup>
              <m:sSupPr>
                <m:ctrlPr>
                  <w:rPr>
                    <w:rFonts w:ascii="Cambria Math" w:eastAsiaTheme="minorEastAsia" w:hAnsi="Cambria Math"/>
                    <w:i/>
                    <w:szCs w:val="24"/>
                    <w:lang w:val="en-GB"/>
                  </w:rPr>
                </m:ctrlPr>
              </m:sSupPr>
              <m:e>
                <m:r>
                  <w:rPr>
                    <w:rFonts w:ascii="Cambria Math" w:eastAsiaTheme="minorEastAsia" w:hAnsi="Cambria Math"/>
                    <w:szCs w:val="24"/>
                    <w:lang w:val="en-GB"/>
                  </w:rPr>
                  <m:t>S</m:t>
                </m:r>
              </m:e>
              <m:sup>
                <m:r>
                  <w:rPr>
                    <w:rFonts w:ascii="Cambria Math" w:eastAsiaTheme="minorEastAsia" w:hAnsi="Cambria Math"/>
                    <w:szCs w:val="24"/>
                    <w:lang w:val="en-GB"/>
                  </w:rPr>
                  <m:t>2</m:t>
                </m:r>
              </m:sup>
            </m:sSup>
          </m:num>
          <m:den>
            <m:r>
              <w:rPr>
                <w:rFonts w:ascii="Cambria Math" w:eastAsiaTheme="minorEastAsia" w:hAnsi="Cambria Math"/>
                <w:szCs w:val="24"/>
                <w:lang w:val="en-GB"/>
              </w:rPr>
              <m:t>8R</m:t>
            </m:r>
          </m:den>
        </m:f>
      </m:oMath>
      <w:r w:rsidR="00E43E36" w:rsidRPr="008822FD">
        <w:rPr>
          <w:rFonts w:eastAsiaTheme="minorEastAsia"/>
          <w:szCs w:val="24"/>
          <w:lang w:val="en-GB"/>
        </w:rPr>
        <w:t xml:space="preserve"> = </w:t>
      </w:r>
      <m:oMath>
        <m:f>
          <m:fPr>
            <m:ctrlPr>
              <w:rPr>
                <w:rFonts w:ascii="Cambria Math" w:eastAsiaTheme="minorEastAsia" w:hAnsi="Cambria Math"/>
                <w:i/>
                <w:szCs w:val="24"/>
                <w:lang w:val="en-GB"/>
              </w:rPr>
            </m:ctrlPr>
          </m:fPr>
          <m:num>
            <m:sSup>
              <m:sSupPr>
                <m:ctrlPr>
                  <w:rPr>
                    <w:rFonts w:ascii="Cambria Math" w:eastAsiaTheme="minorEastAsia" w:hAnsi="Cambria Math"/>
                    <w:i/>
                    <w:szCs w:val="24"/>
                    <w:lang w:val="en-GB"/>
                  </w:rPr>
                </m:ctrlPr>
              </m:sSupPr>
              <m:e>
                <m:r>
                  <w:rPr>
                    <w:rFonts w:ascii="Cambria Math" w:eastAsiaTheme="minorEastAsia" w:hAnsi="Cambria Math"/>
                    <w:szCs w:val="24"/>
                    <w:lang w:val="en-GB"/>
                  </w:rPr>
                  <m:t>10</m:t>
                </m:r>
              </m:e>
              <m:sup>
                <m:r>
                  <w:rPr>
                    <w:rFonts w:ascii="Cambria Math" w:eastAsiaTheme="minorEastAsia" w:hAnsi="Cambria Math"/>
                    <w:szCs w:val="24"/>
                    <w:lang w:val="en-GB"/>
                  </w:rPr>
                  <m:t>2</m:t>
                </m:r>
              </m:sup>
            </m:sSup>
          </m:num>
          <m:den>
            <m:r>
              <w:rPr>
                <w:rFonts w:ascii="Cambria Math" w:eastAsiaTheme="minorEastAsia" w:hAnsi="Cambria Math"/>
                <w:szCs w:val="24"/>
                <w:lang w:val="en-GB"/>
              </w:rPr>
              <m:t>8 x 300</m:t>
            </m:r>
          </m:den>
        </m:f>
        <m:r>
          <w:rPr>
            <w:rFonts w:ascii="Cambria Math" w:eastAsiaTheme="minorEastAsia" w:hAnsi="Cambria Math"/>
            <w:szCs w:val="24"/>
            <w:lang w:val="en-GB"/>
          </w:rPr>
          <m:t xml:space="preserve">= </m:t>
        </m:r>
        <m:f>
          <m:fPr>
            <m:ctrlPr>
              <w:rPr>
                <w:rFonts w:ascii="Cambria Math" w:eastAsiaTheme="minorEastAsia" w:hAnsi="Cambria Math"/>
                <w:i/>
                <w:szCs w:val="24"/>
                <w:lang w:val="en-GB"/>
              </w:rPr>
            </m:ctrlPr>
          </m:fPr>
          <m:num>
            <m:r>
              <w:rPr>
                <w:rFonts w:ascii="Cambria Math" w:eastAsiaTheme="minorEastAsia" w:hAnsi="Cambria Math"/>
                <w:szCs w:val="24"/>
                <w:lang w:val="en-GB"/>
              </w:rPr>
              <m:t>100 x 1000</m:t>
            </m:r>
          </m:num>
          <m:den>
            <m:r>
              <w:rPr>
                <w:rFonts w:ascii="Cambria Math" w:eastAsiaTheme="minorEastAsia" w:hAnsi="Cambria Math"/>
                <w:szCs w:val="24"/>
                <w:lang w:val="en-GB"/>
              </w:rPr>
              <m:t>2400</m:t>
            </m:r>
          </m:den>
        </m:f>
        <m:r>
          <w:rPr>
            <w:rFonts w:ascii="Cambria Math" w:eastAsiaTheme="minorEastAsia" w:hAnsi="Cambria Math"/>
            <w:szCs w:val="24"/>
            <w:lang w:val="en-GB"/>
          </w:rPr>
          <m:t xml:space="preserve">=41,7 </m:t>
        </m:r>
        <m:r>
          <m:rPr>
            <m:sty m:val="p"/>
          </m:rPr>
          <w:rPr>
            <w:rFonts w:ascii="Cambria Math" w:eastAsiaTheme="minorEastAsia" w:hAnsi="Cambria Math"/>
            <w:szCs w:val="24"/>
            <w:lang w:val="en-GB"/>
          </w:rPr>
          <m:t>mm</m:t>
        </m:r>
        <m:r>
          <w:rPr>
            <w:rFonts w:ascii="Cambria Math" w:eastAsiaTheme="minorEastAsia" w:hAnsi="Cambria Math"/>
            <w:szCs w:val="24"/>
            <w:lang w:val="en-GB"/>
          </w:rPr>
          <m:t>.</m:t>
        </m:r>
      </m:oMath>
    </w:p>
    <w:p w14:paraId="71728E71" w14:textId="735CBACB" w:rsidR="00E43E36" w:rsidRPr="008822FD" w:rsidRDefault="00E43E36" w:rsidP="00E43E36">
      <w:pPr>
        <w:rPr>
          <w:rFonts w:eastAsiaTheme="minorEastAsia"/>
          <w:szCs w:val="24"/>
          <w:lang w:val="en-GB"/>
        </w:rPr>
      </w:pPr>
    </w:p>
    <w:p w14:paraId="7A46EDAD" w14:textId="4D4AA77E" w:rsidR="00E43E36" w:rsidRPr="008822FD" w:rsidRDefault="00D27E19" w:rsidP="00E07BD4">
      <w:pPr>
        <w:rPr>
          <w:rFonts w:eastAsiaTheme="minorEastAsia"/>
          <w:b/>
          <w:szCs w:val="24"/>
          <w:lang w:val="en-GB"/>
        </w:rPr>
      </w:pPr>
      <w:r w:rsidRPr="008822FD">
        <w:rPr>
          <w:rFonts w:eastAsiaTheme="minorEastAsia"/>
          <w:b/>
          <w:szCs w:val="24"/>
          <w:lang w:val="en-GB"/>
        </w:rPr>
        <w:t>Displayed diagram for measuring the values of switch № 11: level, track gauge and alignment differences.</w:t>
      </w:r>
    </w:p>
    <w:p w14:paraId="3D9C9212" w14:textId="4B0CE2FF" w:rsidR="00D27E19" w:rsidRPr="008822FD" w:rsidRDefault="00D27E19" w:rsidP="00D27E19">
      <w:pPr>
        <w:rPr>
          <w:szCs w:val="24"/>
          <w:lang w:val="en-GB"/>
        </w:rPr>
      </w:pPr>
      <w:r w:rsidRPr="008822FD">
        <w:rPr>
          <w:szCs w:val="24"/>
          <w:lang w:val="en-GB"/>
        </w:rPr>
        <w:t>There is no lateral or vertical operation on the blade and the right stock rail.</w:t>
      </w:r>
    </w:p>
    <w:p w14:paraId="3A9C8D50" w14:textId="4F653D0A" w:rsidR="00D27E19" w:rsidRPr="008822FD" w:rsidRDefault="00D27E19" w:rsidP="00D27E19">
      <w:pPr>
        <w:rPr>
          <w:szCs w:val="24"/>
          <w:lang w:val="en-GB"/>
        </w:rPr>
      </w:pPr>
      <w:r w:rsidRPr="008822FD">
        <w:rPr>
          <w:szCs w:val="24"/>
          <w:lang w:val="en-GB"/>
        </w:rPr>
        <w:t>The condition of the switch sleeper gird and fasteners is good.</w:t>
      </w:r>
    </w:p>
    <w:p w14:paraId="047BB4FE" w14:textId="03FB8077" w:rsidR="00E43E36" w:rsidRPr="008822FD" w:rsidRDefault="00D27E19" w:rsidP="00E34EC1">
      <w:pPr>
        <w:rPr>
          <w:szCs w:val="24"/>
          <w:lang w:val="en-GB"/>
        </w:rPr>
      </w:pPr>
      <w:r w:rsidRPr="008822FD">
        <w:rPr>
          <w:szCs w:val="24"/>
          <w:lang w:val="en-GB"/>
        </w:rPr>
        <w:t>W</w:t>
      </w:r>
      <w:r w:rsidR="008F747B" w:rsidRPr="008822FD">
        <w:rPr>
          <w:szCs w:val="24"/>
          <w:lang w:val="en-GB"/>
        </w:rPr>
        <w:t>hen observing the passing train rolling stock</w:t>
      </w:r>
      <w:r w:rsidRPr="008822FD">
        <w:rPr>
          <w:szCs w:val="24"/>
          <w:lang w:val="en-GB"/>
        </w:rPr>
        <w:t xml:space="preserve">, oscillations </w:t>
      </w:r>
      <w:proofErr w:type="gramStart"/>
      <w:r w:rsidRPr="008822FD">
        <w:rPr>
          <w:szCs w:val="24"/>
          <w:lang w:val="en-GB"/>
        </w:rPr>
        <w:t>are observed</w:t>
      </w:r>
      <w:proofErr w:type="gramEnd"/>
      <w:r w:rsidRPr="008822FD">
        <w:rPr>
          <w:szCs w:val="24"/>
          <w:lang w:val="en-GB"/>
        </w:rPr>
        <w:t xml:space="preserve"> in</w:t>
      </w:r>
      <w:r w:rsidR="008F747B" w:rsidRPr="008822FD">
        <w:rPr>
          <w:szCs w:val="24"/>
          <w:lang w:val="en-GB"/>
        </w:rPr>
        <w:t xml:space="preserve"> the track</w:t>
      </w:r>
      <w:r w:rsidR="00E43E36" w:rsidRPr="008822FD">
        <w:rPr>
          <w:szCs w:val="24"/>
          <w:lang w:val="en-GB"/>
        </w:rPr>
        <w:t xml:space="preserve">, </w:t>
      </w:r>
      <w:r w:rsidR="008F747B" w:rsidRPr="008822FD">
        <w:rPr>
          <w:szCs w:val="24"/>
          <w:lang w:val="en-GB"/>
        </w:rPr>
        <w:t>which are marked in the protocol of measurement</w:t>
      </w:r>
      <w:r w:rsidR="00654F69" w:rsidRPr="008822FD">
        <w:rPr>
          <w:szCs w:val="24"/>
          <w:lang w:val="en-GB"/>
        </w:rPr>
        <w:t>, including hidden twists</w:t>
      </w:r>
      <w:r w:rsidR="00E43E36" w:rsidRPr="008822FD">
        <w:rPr>
          <w:szCs w:val="24"/>
          <w:lang w:val="en-GB"/>
        </w:rPr>
        <w:t>.</w:t>
      </w:r>
    </w:p>
    <w:p w14:paraId="2A4BC587" w14:textId="18282440" w:rsidR="00E43E36" w:rsidRPr="008822FD" w:rsidRDefault="006C696A" w:rsidP="00E34EC1">
      <w:pPr>
        <w:tabs>
          <w:tab w:val="left" w:pos="1134"/>
        </w:tabs>
        <w:rPr>
          <w:szCs w:val="24"/>
          <w:lang w:val="en-GB"/>
        </w:rPr>
      </w:pPr>
      <w:r w:rsidRPr="008822FD">
        <w:rPr>
          <w:noProof/>
          <w:lang w:val="bg-BG" w:eastAsia="bg-BG"/>
        </w:rPr>
        <mc:AlternateContent>
          <mc:Choice Requires="wpg">
            <w:drawing>
              <wp:anchor distT="0" distB="0" distL="114300" distR="114300" simplePos="0" relativeHeight="251782144" behindDoc="0" locked="0" layoutInCell="1" allowOverlap="1" wp14:anchorId="627A052D" wp14:editId="6D6347C3">
                <wp:simplePos x="0" y="0"/>
                <wp:positionH relativeFrom="column">
                  <wp:posOffset>111760</wp:posOffset>
                </wp:positionH>
                <wp:positionV relativeFrom="page">
                  <wp:posOffset>3220720</wp:posOffset>
                </wp:positionV>
                <wp:extent cx="5777230" cy="4876800"/>
                <wp:effectExtent l="0" t="0" r="0" b="0"/>
                <wp:wrapTopAndBottom/>
                <wp:docPr id="178" name="Group 1"/>
                <wp:cNvGraphicFramePr/>
                <a:graphic xmlns:a="http://schemas.openxmlformats.org/drawingml/2006/main">
                  <a:graphicData uri="http://schemas.microsoft.com/office/word/2010/wordprocessingGroup">
                    <wpg:wgp>
                      <wpg:cNvGrpSpPr/>
                      <wpg:grpSpPr>
                        <a:xfrm>
                          <a:off x="0" y="0"/>
                          <a:ext cx="5777230" cy="4876800"/>
                          <a:chOff x="180000" y="524603"/>
                          <a:chExt cx="4525350" cy="2643806"/>
                        </a:xfrm>
                      </wpg:grpSpPr>
                      <pic:pic xmlns:pic="http://schemas.openxmlformats.org/drawingml/2006/picture">
                        <pic:nvPicPr>
                          <pic:cNvPr id="179" name="Picture 2"/>
                          <pic:cNvPicPr/>
                        </pic:nvPicPr>
                        <pic:blipFill>
                          <a:blip r:embed="rId65" cstate="print">
                            <a:extLst>
                              <a:ext uri="{28A0092B-C50C-407E-A947-70E740481C1C}">
                                <a14:useLocalDpi xmlns:a14="http://schemas.microsoft.com/office/drawing/2010/main" val="0"/>
                              </a:ext>
                            </a:extLst>
                          </a:blip>
                          <a:srcRect/>
                          <a:stretch/>
                        </pic:blipFill>
                        <pic:spPr>
                          <a:xfrm>
                            <a:off x="180000" y="524603"/>
                            <a:ext cx="4525350" cy="2299169"/>
                          </a:xfrm>
                          <a:prstGeom prst="rect">
                            <a:avLst/>
                          </a:prstGeom>
                        </pic:spPr>
                      </pic:pic>
                      <wps:wsp>
                        <wps:cNvPr id="180" name="Text Box 3"/>
                        <wps:cNvSpPr txBox="1"/>
                        <wps:spPr>
                          <a:xfrm>
                            <a:off x="180000" y="2831584"/>
                            <a:ext cx="4525350" cy="336825"/>
                          </a:xfrm>
                          <a:prstGeom prst="rect">
                            <a:avLst/>
                          </a:prstGeom>
                          <a:solidFill>
                            <a:schemeClr val="lt1"/>
                          </a:solidFill>
                          <a:ln w="6350">
                            <a:noFill/>
                          </a:ln>
                        </wps:spPr>
                        <wps:txbx>
                          <w:txbxContent>
                            <w:p w14:paraId="018A8B53" w14:textId="06C94F39" w:rsidR="00851286" w:rsidRPr="00F24866" w:rsidRDefault="00851286" w:rsidP="00F24866">
                              <w:pPr>
                                <w:ind w:firstLine="0"/>
                                <w:jc w:val="center"/>
                                <w:rPr>
                                  <w:lang w:val="bg-BG"/>
                                </w:rPr>
                              </w:pPr>
                              <w:r>
                                <w:rPr>
                                  <w:b/>
                                </w:rPr>
                                <w:t>Fig</w:t>
                              </w:r>
                              <w:r>
                                <w:rPr>
                                  <w:b/>
                                  <w:lang w:val="bg-BG"/>
                                </w:rPr>
                                <w:t xml:space="preserve">. 4.21. </w:t>
                              </w:r>
                              <w:r>
                                <w:t>Scheme of the measured values of switch</w:t>
                              </w:r>
                              <w:r w:rsidRPr="00F24866">
                                <w:rPr>
                                  <w:lang w:val="bg-BG"/>
                                </w:rPr>
                                <w:t xml:space="preserve"> № 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7A052D" id="Group 1" o:spid="_x0000_s1209" style="position:absolute;left:0;text-align:left;margin-left:8.8pt;margin-top:253.6pt;width:454.9pt;height:384pt;z-index:251782144;mso-position-vertical-relative:page;mso-width-relative:margin;mso-height-relative:margin" coordorigin="1800,5246" coordsize="45253,264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">
                <v:shape id="Picture 2" o:spid="_x0000_s1210" type="#_x0000_t75" style="position:absolute;left:1800;top:5246;width:45253;height:22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1tFu/AAAA3AAAAA8AAABkcnMvZG93bnJldi54bWxET02LwjAQvQv+hzCCN01tYdVqFBEEr1sV&#10;PA7N2BabSW1irf/eLCx4m8f7nPW2N7XoqHWVZQWzaQSCOLe64kLB+XSYLEA4j6yxtkwK3uRguxkO&#10;1phq++Jf6jJfiBDCLkUFpfdNKqXLSzLoprYhDtzNtgZ9gG0hdYuvEG5qGUfRjzRYcWgosaF9Sfk9&#10;exoFSRxnl+jRJct8fz3gO6mfDmdKjUf9bgXCU++/4n/3UYf58yX8PRMukJsP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GtbRbvwAAANwAAAAPAAAAAAAAAAAAAAAAAJ8CAABk&#10;cnMvZG93bnJldi54bWxQSwUGAAAAAAQABAD3AAAAiwMAAAAA&#10;">
                  <v:imagedata r:id="rId66" o:title=""/>
                </v:shape>
                <v:shape id="Text Box 3" o:spid="_x0000_s1211" type="#_x0000_t202" style="position:absolute;left:1800;top:28315;width:45253;height:33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M8pMcA&#10;AADcAAAADwAAAGRycy9kb3ducmV2LnhtbESPS2vDQAyE74H8h0WFXkqzbkPT4GYTSumL3BLnQW/C&#10;q9omXq3xbm3n30eHQm4SM5r5tFgNrlYdtaHybOBhkoAizr2tuDCwyz7u56BCRLZYeyYDZwqwWo5H&#10;C0yt73lD3TYWSkI4pGigjLFJtQ55SQ7DxDfEov361mGUtS20bbGXcFfrxySZaYcVS0OJDb2VlJ+2&#10;f87Az11xXIfhc99Pn6bN+1eXPR9sZsztzfD6AirSEK/m/+tvK/hzwZdnZAK9v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jPKTHAAAA3AAAAA8AAAAAAAAAAAAAAAAAmAIAAGRy&#10;cy9kb3ducmV2LnhtbFBLBQYAAAAABAAEAPUAAACMAwAAAAA=&#10;" fillcolor="white [3201]" stroked="f" strokeweight=".5pt">
                  <v:textbox>
                    <w:txbxContent>
                      <w:p w14:paraId="018A8B53" w14:textId="06C94F39" w:rsidR="00851286" w:rsidRPr="00F24866" w:rsidRDefault="00851286" w:rsidP="00F24866">
                        <w:pPr>
                          <w:ind w:firstLine="0"/>
                          <w:jc w:val="center"/>
                          <w:rPr>
                            <w:lang w:val="bg-BG"/>
                          </w:rPr>
                        </w:pPr>
                        <w:r>
                          <w:rPr>
                            <w:b/>
                          </w:rPr>
                          <w:t>Fig</w:t>
                        </w:r>
                        <w:r>
                          <w:rPr>
                            <w:b/>
                            <w:lang w:val="bg-BG"/>
                          </w:rPr>
                          <w:t xml:space="preserve">. 4.21. </w:t>
                        </w:r>
                        <w:r>
                          <w:t>Scheme of the measured values of switch</w:t>
                        </w:r>
                        <w:r w:rsidRPr="00F24866">
                          <w:rPr>
                            <w:lang w:val="bg-BG"/>
                          </w:rPr>
                          <w:t xml:space="preserve"> № 11</w:t>
                        </w:r>
                      </w:p>
                    </w:txbxContent>
                  </v:textbox>
                </v:shape>
                <w10:wrap type="topAndBottom" anchory="page"/>
              </v:group>
            </w:pict>
          </mc:Fallback>
        </mc:AlternateContent>
      </w:r>
      <w:r w:rsidR="00851286" w:rsidRPr="008822FD">
        <w:rPr>
          <w:szCs w:val="24"/>
          <w:lang w:val="en-GB"/>
        </w:rPr>
        <w:t>There is no hardened ballast prism.</w:t>
      </w:r>
    </w:p>
    <w:p w14:paraId="182A8473" w14:textId="2E15B00C" w:rsidR="00851286" w:rsidRPr="008822FD" w:rsidRDefault="00851286" w:rsidP="00851286">
      <w:pPr>
        <w:rPr>
          <w:rFonts w:eastAsiaTheme="minorEastAsia"/>
          <w:szCs w:val="24"/>
          <w:lang w:val="en-GB"/>
        </w:rPr>
      </w:pPr>
      <w:r w:rsidRPr="008822FD">
        <w:rPr>
          <w:rFonts w:eastAsiaTheme="minorEastAsia"/>
          <w:szCs w:val="24"/>
          <w:lang w:val="en-GB"/>
        </w:rPr>
        <w:t xml:space="preserve">From the inspections made on the right deflection blade of switch № 11 it </w:t>
      </w:r>
      <w:proofErr w:type="gramStart"/>
      <w:r w:rsidRPr="008822FD">
        <w:rPr>
          <w:rFonts w:eastAsiaTheme="minorEastAsia"/>
          <w:szCs w:val="24"/>
          <w:lang w:val="en-GB"/>
        </w:rPr>
        <w:t>was found</w:t>
      </w:r>
      <w:proofErr w:type="gramEnd"/>
      <w:r w:rsidRPr="008822FD">
        <w:rPr>
          <w:rFonts w:eastAsiaTheme="minorEastAsia"/>
          <w:szCs w:val="24"/>
          <w:lang w:val="en-GB"/>
        </w:rPr>
        <w:t xml:space="preserve"> that from its top up to 150 mm horizontal distance from it, there is no contact with its side work surface. There are no traces of blows from the passing wheel on its top. This is an evidence that the blade </w:t>
      </w:r>
      <w:proofErr w:type="gramStart"/>
      <w:r w:rsidRPr="008822FD">
        <w:rPr>
          <w:rFonts w:eastAsiaTheme="minorEastAsia"/>
          <w:szCs w:val="24"/>
          <w:lang w:val="en-GB"/>
        </w:rPr>
        <w:t>has been very well sealed</w:t>
      </w:r>
      <w:proofErr w:type="gramEnd"/>
      <w:r w:rsidRPr="008822FD">
        <w:rPr>
          <w:rFonts w:eastAsiaTheme="minorEastAsia"/>
          <w:szCs w:val="24"/>
          <w:lang w:val="en-GB"/>
        </w:rPr>
        <w:t xml:space="preserve"> to the stock rail, which has no vertical operation. In this position, the blade </w:t>
      </w:r>
      <w:proofErr w:type="gramStart"/>
      <w:r w:rsidRPr="008822FD">
        <w:rPr>
          <w:rFonts w:eastAsiaTheme="minorEastAsia"/>
          <w:szCs w:val="24"/>
          <w:lang w:val="en-GB"/>
        </w:rPr>
        <w:t>is well protected</w:t>
      </w:r>
      <w:proofErr w:type="gramEnd"/>
      <w:r w:rsidRPr="008822FD">
        <w:rPr>
          <w:rFonts w:eastAsiaTheme="minorEastAsia"/>
          <w:szCs w:val="24"/>
          <w:lang w:val="en-GB"/>
        </w:rPr>
        <w:t xml:space="preserve"> in its thinned part from side impacts and vertical dynamic loading from the wheel tires. At a distance of 330 mm from its top to 730 mm with a length of 400 mm with a </w:t>
      </w:r>
      <w:r w:rsidRPr="008822FD">
        <w:rPr>
          <w:rFonts w:eastAsiaTheme="minorEastAsia"/>
          <w:szCs w:val="24"/>
          <w:lang w:val="en-GB"/>
        </w:rPr>
        <w:lastRenderedPageBreak/>
        <w:t xml:space="preserve">permissible 300 </w:t>
      </w:r>
      <w:proofErr w:type="gramStart"/>
      <w:r w:rsidRPr="008822FD">
        <w:rPr>
          <w:rFonts w:eastAsiaTheme="minorEastAsia"/>
          <w:szCs w:val="24"/>
          <w:lang w:val="en-GB"/>
        </w:rPr>
        <w:t>mm</w:t>
      </w:r>
      <w:proofErr w:type="gramEnd"/>
      <w:r w:rsidRPr="008822FD">
        <w:rPr>
          <w:rFonts w:eastAsiaTheme="minorEastAsia"/>
          <w:szCs w:val="24"/>
          <w:lang w:val="en-GB"/>
        </w:rPr>
        <w:t xml:space="preserve"> there is a notch with different depth, and in its middle part reaches 9 mm with a permissible 8 mm. This measurement </w:t>
      </w:r>
      <w:proofErr w:type="gramStart"/>
      <w:r w:rsidRPr="008822FD">
        <w:rPr>
          <w:rFonts w:eastAsiaTheme="minorEastAsia"/>
          <w:szCs w:val="24"/>
          <w:lang w:val="en-GB"/>
        </w:rPr>
        <w:t>was performed</w:t>
      </w:r>
      <w:proofErr w:type="gramEnd"/>
      <w:r w:rsidRPr="008822FD">
        <w:rPr>
          <w:rFonts w:eastAsiaTheme="minorEastAsia"/>
          <w:szCs w:val="24"/>
          <w:lang w:val="en-GB"/>
        </w:rPr>
        <w:t xml:space="preserve"> with a </w:t>
      </w:r>
      <w:r w:rsidR="009E6E09" w:rsidRPr="008822FD">
        <w:rPr>
          <w:rFonts w:eastAsiaTheme="minorEastAsia"/>
          <w:szCs w:val="24"/>
          <w:lang w:val="en-GB"/>
        </w:rPr>
        <w:t>calliper</w:t>
      </w:r>
      <w:r w:rsidRPr="008822FD">
        <w:rPr>
          <w:rFonts w:eastAsiaTheme="minorEastAsia"/>
          <w:szCs w:val="24"/>
          <w:lang w:val="en-GB"/>
        </w:rPr>
        <w:t xml:space="preserve"> on 02.02.2021. These data appear in violation of Art. 49, item </w:t>
      </w:r>
      <w:proofErr w:type="gramStart"/>
      <w:r w:rsidRPr="008822FD">
        <w:rPr>
          <w:rFonts w:eastAsiaTheme="minorEastAsia"/>
          <w:szCs w:val="24"/>
          <w:lang w:val="en-GB"/>
        </w:rPr>
        <w:t>6</w:t>
      </w:r>
      <w:proofErr w:type="gramEnd"/>
      <w:r w:rsidRPr="008822FD">
        <w:rPr>
          <w:rFonts w:eastAsiaTheme="minorEastAsia"/>
          <w:szCs w:val="24"/>
          <w:lang w:val="en-GB"/>
        </w:rPr>
        <w:t xml:space="preserve"> of Ordinance № 58 and of item 7.4 of the Instruction for current maintenance of the rail track and switches. It is clear that when the wheelset of the wheels of the rolling stock move in the straight sections of the rail track, they move in parallel to the rails. However, this is not the case when moving in the curves. In the present case, the leading first wheelset of the first three-axle bogie of the locomotive, after passing the 10 m line between switches № 7 and № 11, enters in the curve for the deviating 3rd track of switch № 11, which is without transition curve and without cant. A centrifugal force </w:t>
      </w:r>
      <w:r w:rsidR="004456A4" w:rsidRPr="008822FD">
        <w:rPr>
          <w:rFonts w:eastAsiaTheme="minorEastAsia"/>
          <w:szCs w:val="24"/>
          <w:lang w:val="en-GB"/>
        </w:rPr>
        <w:t>appears,</w:t>
      </w:r>
      <w:r w:rsidRPr="008822FD">
        <w:rPr>
          <w:rFonts w:eastAsiaTheme="minorEastAsia"/>
          <w:szCs w:val="24"/>
          <w:lang w:val="en-GB"/>
        </w:rPr>
        <w:t xml:space="preserve"> as the vehicle tends to continue on its tangent. It forces the flange of the first right wheel to fit snugly against the working side surface of the blade. It is possible that the horizontal transverse force appeared is so large that multiplied by the coefficient of friction, it has overcome the pressure of the wheel. (H x f&gt; Q);</w:t>
      </w:r>
    </w:p>
    <w:p w14:paraId="3227E02F" w14:textId="77777777" w:rsidR="00851286" w:rsidRPr="008822FD" w:rsidRDefault="00851286" w:rsidP="00851286">
      <w:pPr>
        <w:rPr>
          <w:rFonts w:eastAsiaTheme="minorEastAsia"/>
          <w:szCs w:val="24"/>
          <w:lang w:val="en-GB"/>
        </w:rPr>
      </w:pPr>
      <w:r w:rsidRPr="008822FD">
        <w:rPr>
          <w:rFonts w:eastAsiaTheme="minorEastAsia"/>
          <w:szCs w:val="24"/>
          <w:lang w:val="en-GB"/>
        </w:rPr>
        <w:t xml:space="preserve"> </w:t>
      </w:r>
      <w:proofErr w:type="gramStart"/>
      <w:r w:rsidRPr="008822FD">
        <w:rPr>
          <w:rFonts w:eastAsiaTheme="minorEastAsia"/>
          <w:szCs w:val="24"/>
          <w:lang w:val="en-GB"/>
        </w:rPr>
        <w:t>where</w:t>
      </w:r>
      <w:proofErr w:type="gramEnd"/>
      <w:r w:rsidRPr="008822FD">
        <w:rPr>
          <w:rFonts w:eastAsiaTheme="minorEastAsia"/>
          <w:szCs w:val="24"/>
          <w:lang w:val="en-GB"/>
        </w:rPr>
        <w:t>:</w:t>
      </w:r>
    </w:p>
    <w:p w14:paraId="3ED02B96" w14:textId="77777777" w:rsidR="00851286" w:rsidRPr="008822FD" w:rsidRDefault="00851286" w:rsidP="00851286">
      <w:pPr>
        <w:rPr>
          <w:rFonts w:eastAsiaTheme="minorEastAsia"/>
          <w:szCs w:val="24"/>
          <w:lang w:val="en-GB"/>
        </w:rPr>
      </w:pPr>
      <w:r w:rsidRPr="008822FD">
        <w:rPr>
          <w:rFonts w:eastAsiaTheme="minorEastAsia"/>
          <w:szCs w:val="24"/>
          <w:lang w:val="en-GB"/>
        </w:rPr>
        <w:t>H = transverse horizontal force;</w:t>
      </w:r>
    </w:p>
    <w:p w14:paraId="53250264" w14:textId="77777777" w:rsidR="00851286" w:rsidRPr="008822FD" w:rsidRDefault="00851286" w:rsidP="00851286">
      <w:pPr>
        <w:rPr>
          <w:rFonts w:eastAsiaTheme="minorEastAsia"/>
          <w:szCs w:val="24"/>
          <w:lang w:val="en-GB"/>
        </w:rPr>
      </w:pPr>
      <w:r w:rsidRPr="008822FD">
        <w:rPr>
          <w:rFonts w:eastAsiaTheme="minorEastAsia"/>
          <w:szCs w:val="24"/>
          <w:lang w:val="en-GB"/>
        </w:rPr>
        <w:t>f = coefficient of friction;</w:t>
      </w:r>
    </w:p>
    <w:p w14:paraId="4DD99B8E" w14:textId="775387BB" w:rsidR="00851286" w:rsidRPr="008822FD" w:rsidRDefault="00851286" w:rsidP="00851286">
      <w:pPr>
        <w:rPr>
          <w:rFonts w:eastAsiaTheme="minorEastAsia"/>
          <w:szCs w:val="24"/>
          <w:lang w:val="en-GB"/>
        </w:rPr>
      </w:pPr>
      <w:r w:rsidRPr="008822FD">
        <w:rPr>
          <w:rFonts w:eastAsiaTheme="minorEastAsia"/>
          <w:szCs w:val="24"/>
          <w:lang w:val="en-GB"/>
        </w:rPr>
        <w:t>Q = pressure of wheel.</w:t>
      </w:r>
    </w:p>
    <w:p w14:paraId="30317FA3" w14:textId="208B2697" w:rsidR="00851286" w:rsidRPr="008822FD" w:rsidRDefault="00851286" w:rsidP="00851286">
      <w:pPr>
        <w:rPr>
          <w:rFonts w:eastAsiaTheme="minorEastAsia"/>
          <w:szCs w:val="24"/>
          <w:lang w:val="en-GB"/>
        </w:rPr>
      </w:pPr>
      <w:r w:rsidRPr="008822FD">
        <w:rPr>
          <w:rFonts w:eastAsiaTheme="minorEastAsia"/>
          <w:szCs w:val="24"/>
          <w:lang w:val="en-GB"/>
        </w:rPr>
        <w:t xml:space="preserve">The notching of the blade </w:t>
      </w:r>
      <w:proofErr w:type="gramStart"/>
      <w:r w:rsidRPr="008822FD">
        <w:rPr>
          <w:rFonts w:eastAsiaTheme="minorEastAsia"/>
          <w:szCs w:val="24"/>
          <w:lang w:val="en-GB"/>
        </w:rPr>
        <w:t>is caused</w:t>
      </w:r>
      <w:proofErr w:type="gramEnd"/>
      <w:r w:rsidRPr="008822FD">
        <w:rPr>
          <w:rFonts w:eastAsiaTheme="minorEastAsia"/>
          <w:szCs w:val="24"/>
          <w:lang w:val="en-GB"/>
        </w:rPr>
        <w:t xml:space="preserve"> by chipped metal in its upper thin part.</w:t>
      </w:r>
    </w:p>
    <w:p w14:paraId="75FA5D03" w14:textId="1DBBD793" w:rsidR="00851286" w:rsidRPr="008822FD" w:rsidRDefault="00851286" w:rsidP="00851286">
      <w:pPr>
        <w:rPr>
          <w:rFonts w:eastAsiaTheme="minorEastAsia"/>
          <w:szCs w:val="24"/>
          <w:lang w:val="en-GB"/>
        </w:rPr>
      </w:pPr>
      <w:r w:rsidRPr="008822FD">
        <w:rPr>
          <w:rFonts w:eastAsiaTheme="minorEastAsia"/>
          <w:szCs w:val="24"/>
          <w:lang w:val="en-GB"/>
        </w:rPr>
        <w:t xml:space="preserve">The reduced grip between the </w:t>
      </w:r>
      <w:r w:rsidR="004456A4" w:rsidRPr="008822FD">
        <w:rPr>
          <w:rFonts w:eastAsiaTheme="minorEastAsia"/>
          <w:szCs w:val="24"/>
          <w:lang w:val="en-GB"/>
        </w:rPr>
        <w:t>flanges</w:t>
      </w:r>
      <w:r w:rsidRPr="008822FD">
        <w:rPr>
          <w:rFonts w:eastAsiaTheme="minorEastAsia"/>
          <w:szCs w:val="24"/>
          <w:lang w:val="en-GB"/>
        </w:rPr>
        <w:t xml:space="preserve"> of the right wheel of the first wheel</w:t>
      </w:r>
      <w:r w:rsidR="0054599A" w:rsidRPr="008822FD">
        <w:rPr>
          <w:rFonts w:eastAsiaTheme="minorEastAsia"/>
          <w:szCs w:val="24"/>
          <w:lang w:val="en-GB"/>
        </w:rPr>
        <w:t>set</w:t>
      </w:r>
      <w:r w:rsidRPr="008822FD">
        <w:rPr>
          <w:rFonts w:eastAsiaTheme="minorEastAsia"/>
          <w:szCs w:val="24"/>
          <w:lang w:val="en-GB"/>
        </w:rPr>
        <w:t>, due to the n</w:t>
      </w:r>
      <w:r w:rsidR="0054599A" w:rsidRPr="008822FD">
        <w:rPr>
          <w:rFonts w:eastAsiaTheme="minorEastAsia"/>
          <w:szCs w:val="24"/>
          <w:lang w:val="en-GB"/>
        </w:rPr>
        <w:t xml:space="preserve">otching of the blade with </w:t>
      </w:r>
      <w:r w:rsidRPr="008822FD">
        <w:rPr>
          <w:rFonts w:eastAsiaTheme="minorEastAsia"/>
          <w:szCs w:val="24"/>
          <w:lang w:val="en-GB"/>
        </w:rPr>
        <w:t>length of 400 mm at a distance of 330 mm from its tip has caused the flang</w:t>
      </w:r>
      <w:r w:rsidR="0054599A" w:rsidRPr="008822FD">
        <w:rPr>
          <w:rFonts w:eastAsiaTheme="minorEastAsia"/>
          <w:szCs w:val="24"/>
          <w:lang w:val="en-GB"/>
        </w:rPr>
        <w:t xml:space="preserve">e to rise on the right stock </w:t>
      </w:r>
      <w:r w:rsidRPr="008822FD">
        <w:rPr>
          <w:rFonts w:eastAsiaTheme="minorEastAsia"/>
          <w:szCs w:val="24"/>
          <w:lang w:val="en-GB"/>
        </w:rPr>
        <w:t>rail. The combination of all these conditions has led to the derailment of the leading wheel</w:t>
      </w:r>
      <w:r w:rsidR="0054599A" w:rsidRPr="008822FD">
        <w:rPr>
          <w:rFonts w:eastAsiaTheme="minorEastAsia"/>
          <w:szCs w:val="24"/>
          <w:lang w:val="en-GB"/>
        </w:rPr>
        <w:t>set</w:t>
      </w:r>
      <w:r w:rsidRPr="008822FD">
        <w:rPr>
          <w:rFonts w:eastAsiaTheme="minorEastAsia"/>
          <w:szCs w:val="24"/>
          <w:lang w:val="en-GB"/>
        </w:rPr>
        <w:t xml:space="preserve"> of the locomotive. The seale</w:t>
      </w:r>
      <w:r w:rsidR="0054599A" w:rsidRPr="008822FD">
        <w:rPr>
          <w:rFonts w:eastAsiaTheme="minorEastAsia"/>
          <w:szCs w:val="24"/>
          <w:lang w:val="en-GB"/>
        </w:rPr>
        <w:t xml:space="preserve">d blade to the right stock </w:t>
      </w:r>
      <w:r w:rsidRPr="008822FD">
        <w:rPr>
          <w:rFonts w:eastAsiaTheme="minorEastAsia"/>
          <w:szCs w:val="24"/>
          <w:lang w:val="en-GB"/>
        </w:rPr>
        <w:t xml:space="preserve">rail in this area did not allow the flange to </w:t>
      </w:r>
      <w:proofErr w:type="gramStart"/>
      <w:r w:rsidRPr="008822FD">
        <w:rPr>
          <w:rFonts w:eastAsiaTheme="minorEastAsia"/>
          <w:szCs w:val="24"/>
          <w:lang w:val="en-GB"/>
        </w:rPr>
        <w:t>be inse</w:t>
      </w:r>
      <w:r w:rsidR="0054599A" w:rsidRPr="008822FD">
        <w:rPr>
          <w:rFonts w:eastAsiaTheme="minorEastAsia"/>
          <w:szCs w:val="24"/>
          <w:lang w:val="en-GB"/>
        </w:rPr>
        <w:t>rted</w:t>
      </w:r>
      <w:proofErr w:type="gramEnd"/>
      <w:r w:rsidR="0054599A" w:rsidRPr="008822FD">
        <w:rPr>
          <w:rFonts w:eastAsiaTheme="minorEastAsia"/>
          <w:szCs w:val="24"/>
          <w:lang w:val="en-GB"/>
        </w:rPr>
        <w:t xml:space="preserve"> between the right stock </w:t>
      </w:r>
      <w:r w:rsidRPr="008822FD">
        <w:rPr>
          <w:rFonts w:eastAsiaTheme="minorEastAsia"/>
          <w:szCs w:val="24"/>
          <w:lang w:val="en-GB"/>
        </w:rPr>
        <w:t xml:space="preserve">rail </w:t>
      </w:r>
      <w:r w:rsidR="0054599A" w:rsidRPr="008822FD">
        <w:rPr>
          <w:rFonts w:eastAsiaTheme="minorEastAsia"/>
          <w:szCs w:val="24"/>
          <w:lang w:val="en-GB"/>
        </w:rPr>
        <w:t xml:space="preserve">and the right deflection blade </w:t>
      </w:r>
      <w:r w:rsidRPr="008822FD">
        <w:rPr>
          <w:rFonts w:eastAsiaTheme="minorEastAsia"/>
          <w:szCs w:val="24"/>
          <w:lang w:val="en-GB"/>
        </w:rPr>
        <w:t xml:space="preserve">adhering to it. </w:t>
      </w:r>
    </w:p>
    <w:p w14:paraId="198F20B1" w14:textId="395BC4A4" w:rsidR="00396389" w:rsidRPr="008822FD" w:rsidRDefault="00851286" w:rsidP="00396389">
      <w:pPr>
        <w:spacing w:before="120"/>
        <w:rPr>
          <w:lang w:val="en-GB"/>
        </w:rPr>
      </w:pPr>
      <w:r w:rsidRPr="008822FD">
        <w:rPr>
          <w:i/>
          <w:iCs/>
          <w:lang w:val="en-GB"/>
        </w:rPr>
        <w:t>b</w:t>
      </w:r>
      <w:r w:rsidR="00396389" w:rsidRPr="008822FD">
        <w:rPr>
          <w:i/>
          <w:iCs/>
          <w:lang w:val="en-GB"/>
        </w:rPr>
        <w:t xml:space="preserve">). </w:t>
      </w:r>
      <w:r w:rsidR="004456A4" w:rsidRPr="008822FD">
        <w:rPr>
          <w:i/>
          <w:iCs/>
          <w:lang w:val="en-GB"/>
        </w:rPr>
        <w:t>Undertaken measures after the event occurrence.</w:t>
      </w:r>
    </w:p>
    <w:p w14:paraId="4F232DAB" w14:textId="07AD99AA" w:rsidR="00F12C70" w:rsidRPr="008822FD" w:rsidRDefault="004456A4" w:rsidP="00396389">
      <w:pPr>
        <w:rPr>
          <w:i/>
          <w:iCs/>
          <w:lang w:val="en-GB"/>
        </w:rPr>
      </w:pPr>
      <w:r w:rsidRPr="008822FD">
        <w:rPr>
          <w:i/>
          <w:iCs/>
          <w:lang w:val="en-GB"/>
        </w:rPr>
        <w:t>Railway undertaking</w:t>
      </w:r>
      <w:r w:rsidR="00396389" w:rsidRPr="008822FD">
        <w:rPr>
          <w:i/>
          <w:iCs/>
          <w:lang w:val="en-GB"/>
        </w:rPr>
        <w:t>:</w:t>
      </w:r>
    </w:p>
    <w:p w14:paraId="174C7E46" w14:textId="4FA0B455" w:rsidR="00540D5C" w:rsidRPr="008822FD" w:rsidRDefault="004456A4" w:rsidP="00396389">
      <w:pPr>
        <w:rPr>
          <w:iCs/>
          <w:lang w:val="en-GB"/>
        </w:rPr>
      </w:pPr>
      <w:r w:rsidRPr="008822FD">
        <w:rPr>
          <w:iCs/>
          <w:lang w:val="en-GB"/>
        </w:rPr>
        <w:t xml:space="preserve">In the Burgas Locomotive Depot after the accident, balancing </w:t>
      </w:r>
      <w:proofErr w:type="gramStart"/>
      <w:r w:rsidRPr="008822FD">
        <w:rPr>
          <w:iCs/>
          <w:lang w:val="en-GB"/>
        </w:rPr>
        <w:t>was performed</w:t>
      </w:r>
      <w:proofErr w:type="gramEnd"/>
      <w:r w:rsidRPr="008822FD">
        <w:rPr>
          <w:iCs/>
          <w:lang w:val="en-GB"/>
        </w:rPr>
        <w:t xml:space="preserve"> to normalize the static load on wheels and axles of locomotive № 46041. </w:t>
      </w:r>
    </w:p>
    <w:p w14:paraId="4E859933" w14:textId="0CE4D9D1" w:rsidR="00396389" w:rsidRPr="008822FD" w:rsidRDefault="004456A4" w:rsidP="00396389">
      <w:pPr>
        <w:rPr>
          <w:i/>
          <w:iCs/>
          <w:lang w:val="en-GB"/>
        </w:rPr>
      </w:pPr>
      <w:r w:rsidRPr="008822FD">
        <w:rPr>
          <w:i/>
          <w:iCs/>
          <w:lang w:val="en-GB"/>
        </w:rPr>
        <w:t>Railway infrastructure</w:t>
      </w:r>
      <w:r w:rsidR="0051642F" w:rsidRPr="008822FD">
        <w:rPr>
          <w:i/>
          <w:iCs/>
          <w:lang w:val="en-GB"/>
        </w:rPr>
        <w:t>:</w:t>
      </w:r>
    </w:p>
    <w:p w14:paraId="139BD283" w14:textId="23D8999B" w:rsidR="00F12C70" w:rsidRPr="008822FD" w:rsidRDefault="004456A4" w:rsidP="0051642F">
      <w:pPr>
        <w:rPr>
          <w:iCs/>
          <w:lang w:val="en-GB"/>
        </w:rPr>
      </w:pPr>
      <w:r w:rsidRPr="008822FD">
        <w:rPr>
          <w:iCs/>
          <w:lang w:val="en-GB"/>
        </w:rPr>
        <w:t xml:space="preserve">After the accident on switch № 11 and on the 3rd track in Stolnik station in the area of derailment of locomotive № 46041, the track </w:t>
      </w:r>
      <w:proofErr w:type="gramStart"/>
      <w:r w:rsidRPr="008822FD">
        <w:rPr>
          <w:iCs/>
          <w:lang w:val="en-GB"/>
        </w:rPr>
        <w:t>was repaired</w:t>
      </w:r>
      <w:proofErr w:type="gramEnd"/>
      <w:r w:rsidRPr="008822FD">
        <w:rPr>
          <w:iCs/>
          <w:lang w:val="en-GB"/>
        </w:rPr>
        <w:t>.</w:t>
      </w:r>
    </w:p>
    <w:p w14:paraId="5BE7B9D0" w14:textId="27E57D67" w:rsidR="00F12C70" w:rsidRPr="008822FD" w:rsidRDefault="004456A4" w:rsidP="0051642F">
      <w:pPr>
        <w:spacing w:before="120"/>
        <w:rPr>
          <w:i/>
          <w:iCs/>
          <w:lang w:val="en-GB"/>
        </w:rPr>
      </w:pPr>
      <w:r w:rsidRPr="008822FD">
        <w:rPr>
          <w:i/>
          <w:iCs/>
          <w:lang w:val="en-GB"/>
        </w:rPr>
        <w:t>c</w:t>
      </w:r>
      <w:r w:rsidR="0051642F" w:rsidRPr="008822FD">
        <w:rPr>
          <w:i/>
          <w:iCs/>
          <w:lang w:val="en-GB"/>
        </w:rPr>
        <w:t xml:space="preserve">). </w:t>
      </w:r>
      <w:r w:rsidRPr="008822FD">
        <w:rPr>
          <w:i/>
          <w:iCs/>
          <w:lang w:val="en-GB"/>
        </w:rPr>
        <w:t>Additional findings</w:t>
      </w:r>
      <w:r w:rsidR="00F12C70" w:rsidRPr="008822FD">
        <w:rPr>
          <w:i/>
          <w:iCs/>
          <w:lang w:val="en-GB"/>
        </w:rPr>
        <w:t>.</w:t>
      </w:r>
    </w:p>
    <w:p w14:paraId="220183CA" w14:textId="3BB93A7C" w:rsidR="004456A4" w:rsidRPr="008822FD" w:rsidRDefault="004456A4" w:rsidP="00DB7C8A">
      <w:pPr>
        <w:pStyle w:val="ab"/>
        <w:ind w:left="0"/>
        <w:rPr>
          <w:lang w:val="en-GB"/>
        </w:rPr>
      </w:pPr>
      <w:bookmarkStart w:id="6" w:name="препоръки"/>
      <w:bookmarkEnd w:id="6"/>
      <w:r w:rsidRPr="008822FD">
        <w:rPr>
          <w:lang w:val="en-GB"/>
        </w:rPr>
        <w:t xml:space="preserve">After the derailment on 15.01.2021 on switch № 11, the operation of the damaged blade continued. It </w:t>
      </w:r>
      <w:proofErr w:type="gramStart"/>
      <w:r w:rsidRPr="008822FD">
        <w:rPr>
          <w:lang w:val="en-GB"/>
        </w:rPr>
        <w:t>was replaced</w:t>
      </w:r>
      <w:proofErr w:type="gramEnd"/>
      <w:r w:rsidRPr="008822FD">
        <w:rPr>
          <w:lang w:val="en-GB"/>
        </w:rPr>
        <w:t xml:space="preserve"> with a new one on 03.02.2021.</w:t>
      </w:r>
    </w:p>
    <w:p w14:paraId="35312F84" w14:textId="507D5ECD" w:rsidR="00DB7C8A" w:rsidRPr="008822FD" w:rsidRDefault="00DB7C8A" w:rsidP="00425582">
      <w:pPr>
        <w:spacing w:before="120"/>
        <w:rPr>
          <w:b/>
          <w:lang w:val="en-GB"/>
        </w:rPr>
      </w:pPr>
      <w:r w:rsidRPr="008822FD">
        <w:rPr>
          <w:b/>
          <w:lang w:val="en-GB"/>
        </w:rPr>
        <w:t xml:space="preserve">6. </w:t>
      </w:r>
      <w:r w:rsidR="00D153E8" w:rsidRPr="008822FD">
        <w:rPr>
          <w:b/>
          <w:lang w:val="en-GB"/>
        </w:rPr>
        <w:t>Safety recommendations</w:t>
      </w:r>
    </w:p>
    <w:p w14:paraId="3441F9AF" w14:textId="11DC5CD6" w:rsidR="008A1BAF" w:rsidRPr="008822FD" w:rsidRDefault="008A1BAF" w:rsidP="00425582">
      <w:pPr>
        <w:pStyle w:val="ab"/>
        <w:tabs>
          <w:tab w:val="left" w:pos="993"/>
        </w:tabs>
        <w:ind w:left="0"/>
        <w:contextualSpacing w:val="0"/>
        <w:rPr>
          <w:lang w:val="en-GB"/>
        </w:rPr>
      </w:pPr>
      <w:r w:rsidRPr="008822FD">
        <w:rPr>
          <w:lang w:val="en-GB"/>
        </w:rPr>
        <w:t>In order to improve the safety in rail transport, the I</w:t>
      </w:r>
      <w:r w:rsidR="006E0B51" w:rsidRPr="008822FD">
        <w:rPr>
          <w:lang w:val="en-GB"/>
        </w:rPr>
        <w:t>nvestigation Commission at NAMRAIB proposes</w:t>
      </w:r>
      <w:r w:rsidRPr="008822FD">
        <w:rPr>
          <w:lang w:val="en-GB"/>
        </w:rPr>
        <w:t xml:space="preserve"> to the Railway Administration Executive Agency </w:t>
      </w:r>
      <w:r w:rsidR="006E0B51" w:rsidRPr="008822FD">
        <w:rPr>
          <w:lang w:val="en-GB"/>
        </w:rPr>
        <w:t>the following safety recommendations adapted to</w:t>
      </w:r>
      <w:r w:rsidRPr="008822FD">
        <w:rPr>
          <w:lang w:val="en-GB"/>
        </w:rPr>
        <w:t xml:space="preserve"> </w:t>
      </w:r>
      <w:r w:rsidR="00F058A8" w:rsidRPr="008822FD">
        <w:rPr>
          <w:lang w:val="en-GB"/>
        </w:rPr>
        <w:t xml:space="preserve">SE NRIC and </w:t>
      </w:r>
      <w:r w:rsidRPr="008822FD">
        <w:rPr>
          <w:lang w:val="en-GB"/>
        </w:rPr>
        <w:t>„BDZ-Cargo</w:t>
      </w:r>
      <w:proofErr w:type="gramStart"/>
      <w:r w:rsidRPr="008822FD">
        <w:rPr>
          <w:lang w:val="en-GB"/>
        </w:rPr>
        <w:t>“ Ltd</w:t>
      </w:r>
      <w:proofErr w:type="gramEnd"/>
      <w:r w:rsidRPr="008822FD">
        <w:rPr>
          <w:lang w:val="en-GB"/>
        </w:rPr>
        <w:t xml:space="preserve">. </w:t>
      </w:r>
    </w:p>
    <w:p w14:paraId="3E5FAD02" w14:textId="373159E0" w:rsidR="007D0F42" w:rsidRPr="008822FD" w:rsidRDefault="00F058A8" w:rsidP="00F058A8">
      <w:pPr>
        <w:pStyle w:val="ab"/>
        <w:numPr>
          <w:ilvl w:val="0"/>
          <w:numId w:val="8"/>
        </w:numPr>
        <w:tabs>
          <w:tab w:val="left" w:pos="993"/>
        </w:tabs>
        <w:ind w:left="0" w:firstLine="709"/>
        <w:rPr>
          <w:lang w:val="en-GB"/>
        </w:rPr>
      </w:pPr>
      <w:r w:rsidRPr="008822FD">
        <w:rPr>
          <w:lang w:val="en-GB"/>
        </w:rPr>
        <w:t>Recommendation 1 proposes SE NRIC to strengthen the control of the commissions for carrying out the monthly and six-monthly audits of the r</w:t>
      </w:r>
      <w:r w:rsidR="00C65D1E" w:rsidRPr="008822FD">
        <w:rPr>
          <w:lang w:val="en-GB"/>
        </w:rPr>
        <w:t>ailway switches in the stations.</w:t>
      </w:r>
    </w:p>
    <w:p w14:paraId="777CE856" w14:textId="0892E350" w:rsidR="007D0F42" w:rsidRPr="008822FD" w:rsidRDefault="00F058A8" w:rsidP="00C65D1E">
      <w:pPr>
        <w:pStyle w:val="ab"/>
        <w:numPr>
          <w:ilvl w:val="0"/>
          <w:numId w:val="8"/>
        </w:numPr>
        <w:tabs>
          <w:tab w:val="left" w:pos="993"/>
        </w:tabs>
        <w:ind w:left="0" w:firstLine="709"/>
        <w:rPr>
          <w:lang w:val="en-GB"/>
        </w:rPr>
      </w:pPr>
      <w:r w:rsidRPr="008822FD">
        <w:rPr>
          <w:lang w:val="en-GB"/>
        </w:rPr>
        <w:t xml:space="preserve">Recommendation 2 proposes SE NRIC to bring switch № 11 in Stolnik station in accordance with the Technical Requirements for Railway Infrastructure (NRIC TSI) and the Instruction for construction and maintenance of the rail track and the switches, without violating Art. </w:t>
      </w:r>
      <w:proofErr w:type="gramStart"/>
      <w:r w:rsidRPr="008822FD">
        <w:rPr>
          <w:lang w:val="en-GB"/>
        </w:rPr>
        <w:t>49</w:t>
      </w:r>
      <w:proofErr w:type="gramEnd"/>
      <w:r w:rsidRPr="008822FD">
        <w:rPr>
          <w:lang w:val="en-GB"/>
        </w:rPr>
        <w:t xml:space="preserve">, para. </w:t>
      </w:r>
      <w:proofErr w:type="gramStart"/>
      <w:r w:rsidRPr="008822FD">
        <w:rPr>
          <w:lang w:val="en-GB"/>
        </w:rPr>
        <w:t>6</w:t>
      </w:r>
      <w:proofErr w:type="gramEnd"/>
      <w:r w:rsidRPr="008822FD">
        <w:rPr>
          <w:lang w:val="en-GB"/>
        </w:rPr>
        <w:t>, item 2 of Ordinance № 58 / 2.08.2006</w:t>
      </w:r>
      <w:r w:rsidR="00C65D1E" w:rsidRPr="008822FD">
        <w:rPr>
          <w:lang w:val="en-GB"/>
        </w:rPr>
        <w:t>.</w:t>
      </w:r>
    </w:p>
    <w:p w14:paraId="1BF01759" w14:textId="69D5504B" w:rsidR="00C65D1E" w:rsidRPr="008822FD" w:rsidRDefault="00C65D1E" w:rsidP="00C65D1E">
      <w:pPr>
        <w:pStyle w:val="ab"/>
        <w:numPr>
          <w:ilvl w:val="0"/>
          <w:numId w:val="8"/>
        </w:numPr>
        <w:tabs>
          <w:tab w:val="left" w:pos="993"/>
        </w:tabs>
        <w:ind w:left="0" w:firstLine="709"/>
        <w:rPr>
          <w:lang w:val="en-GB"/>
        </w:rPr>
      </w:pPr>
      <w:r w:rsidRPr="008822FD">
        <w:rPr>
          <w:lang w:val="en-GB"/>
        </w:rPr>
        <w:t>Recommendation 3 proposes that BDZ Cargo Ltd. periodically adjust (balance) the spring system of the locomotives, in order to equalize the vertical load in the wheels.</w:t>
      </w:r>
    </w:p>
    <w:p w14:paraId="2FA397D2" w14:textId="77777777" w:rsidR="00245E58" w:rsidRPr="008822FD" w:rsidRDefault="00245E58" w:rsidP="00C65D1E">
      <w:pPr>
        <w:ind w:firstLine="360"/>
        <w:rPr>
          <w:lang w:val="en-GB"/>
        </w:rPr>
      </w:pPr>
    </w:p>
    <w:p w14:paraId="7DDE112E" w14:textId="77777777" w:rsidR="00C51AB6" w:rsidRPr="008822FD" w:rsidRDefault="00C51AB6" w:rsidP="00C65D1E">
      <w:pPr>
        <w:ind w:firstLine="360"/>
        <w:rPr>
          <w:lang w:val="en-GB"/>
        </w:rPr>
      </w:pPr>
    </w:p>
    <w:p w14:paraId="4B46046D" w14:textId="77777777" w:rsidR="00C51AB6" w:rsidRPr="008822FD" w:rsidRDefault="00C51AB6" w:rsidP="00C65D1E">
      <w:pPr>
        <w:ind w:firstLine="360"/>
        <w:rPr>
          <w:lang w:val="en-GB"/>
        </w:rPr>
      </w:pPr>
    </w:p>
    <w:p w14:paraId="5824A708" w14:textId="77777777" w:rsidR="00C51AB6" w:rsidRPr="008822FD" w:rsidRDefault="00C51AB6" w:rsidP="00C65D1E">
      <w:pPr>
        <w:ind w:firstLine="360"/>
        <w:rPr>
          <w:lang w:val="en-GB"/>
        </w:rPr>
      </w:pPr>
    </w:p>
    <w:p w14:paraId="641FFFAD" w14:textId="77777777" w:rsidR="00C65D1E" w:rsidRPr="008822FD" w:rsidRDefault="00C65D1E" w:rsidP="00C65D1E">
      <w:pPr>
        <w:ind w:firstLine="360"/>
        <w:rPr>
          <w:lang w:val="en-GB"/>
        </w:rPr>
      </w:pPr>
      <w:r w:rsidRPr="008822FD">
        <w:rPr>
          <w:lang w:val="en-GB"/>
        </w:rPr>
        <w:lastRenderedPageBreak/>
        <w:t xml:space="preserve">With reference to the requirements of art. 94, paragraph </w:t>
      </w:r>
      <w:proofErr w:type="gramStart"/>
      <w:r w:rsidRPr="008822FD">
        <w:rPr>
          <w:lang w:val="en-GB"/>
        </w:rPr>
        <w:t>3</w:t>
      </w:r>
      <w:proofErr w:type="gramEnd"/>
      <w:r w:rsidRPr="008822FD">
        <w:rPr>
          <w:lang w:val="en-GB"/>
        </w:rPr>
        <w:t xml:space="preserve"> of Ordinance No 59 of 5.12.2006. The NAMRAIB Investigation Commission proposes to RAEA and interested parties a final report, which contains information on the performed investigation with proposed safety recommendations. </w:t>
      </w:r>
    </w:p>
    <w:p w14:paraId="457308DD" w14:textId="205490CE" w:rsidR="00C65D1E" w:rsidRPr="008822FD" w:rsidRDefault="00C65D1E" w:rsidP="00C65D1E">
      <w:pPr>
        <w:ind w:firstLine="360"/>
        <w:rPr>
          <w:lang w:val="en-GB"/>
        </w:rPr>
      </w:pPr>
      <w:r w:rsidRPr="008822FD">
        <w:rPr>
          <w:lang w:val="en-GB"/>
        </w:rPr>
        <w:t xml:space="preserve">The Report’s Addressees shall inform in written the Deputy </w:t>
      </w:r>
      <w:proofErr w:type="spellStart"/>
      <w:proofErr w:type="gramStart"/>
      <w:r w:rsidRPr="008822FD">
        <w:rPr>
          <w:lang w:val="en-GB"/>
        </w:rPr>
        <w:t>presidentof</w:t>
      </w:r>
      <w:proofErr w:type="spellEnd"/>
      <w:proofErr w:type="gramEnd"/>
      <w:r w:rsidRPr="008822FD">
        <w:rPr>
          <w:lang w:val="en-GB"/>
        </w:rPr>
        <w:t xml:space="preserve"> the NAMRAIB Administrative Board (President of the Commission) on the undertaken measures under the presented recommendations.</w:t>
      </w:r>
    </w:p>
    <w:p w14:paraId="0E47B59F" w14:textId="77777777" w:rsidR="00245E58" w:rsidRPr="008822FD" w:rsidRDefault="00245E58" w:rsidP="00C65D1E">
      <w:pPr>
        <w:spacing w:before="120"/>
        <w:ind w:firstLine="0"/>
        <w:rPr>
          <w:b/>
          <w:lang w:val="en-GB"/>
        </w:rPr>
      </w:pPr>
    </w:p>
    <w:p w14:paraId="6927D542" w14:textId="3CE173C3" w:rsidR="00C65D1E" w:rsidRPr="008822FD" w:rsidRDefault="00C65D1E" w:rsidP="00C65D1E">
      <w:pPr>
        <w:spacing w:before="120"/>
        <w:ind w:firstLine="0"/>
        <w:rPr>
          <w:b/>
          <w:lang w:val="en-GB"/>
        </w:rPr>
      </w:pPr>
      <w:r w:rsidRPr="008822FD">
        <w:rPr>
          <w:b/>
          <w:lang w:val="en-GB"/>
        </w:rPr>
        <w:t xml:space="preserve">The NAMRAIB Commission proposes a final report with </w:t>
      </w:r>
      <w:r w:rsidR="00227018">
        <w:rPr>
          <w:b/>
          <w:lang w:val="en-GB"/>
        </w:rPr>
        <w:t xml:space="preserve">safety </w:t>
      </w:r>
      <w:r w:rsidRPr="008822FD">
        <w:rPr>
          <w:b/>
          <w:lang w:val="en-GB"/>
        </w:rPr>
        <w:t>recommendations dated 17.05.2021.</w:t>
      </w:r>
    </w:p>
    <w:p w14:paraId="382D300D" w14:textId="77777777" w:rsidR="00C65D1E" w:rsidRPr="008822FD" w:rsidRDefault="00C65D1E" w:rsidP="00C65D1E">
      <w:pPr>
        <w:spacing w:before="120"/>
        <w:ind w:firstLine="0"/>
        <w:rPr>
          <w:b/>
          <w:bCs/>
          <w:szCs w:val="24"/>
          <w:lang w:val="en-GB"/>
        </w:rPr>
      </w:pPr>
    </w:p>
    <w:p w14:paraId="38992BDA" w14:textId="77777777" w:rsidR="00C65D1E" w:rsidRPr="008822FD" w:rsidRDefault="00C65D1E" w:rsidP="00C65D1E">
      <w:pPr>
        <w:spacing w:before="120"/>
        <w:ind w:firstLine="0"/>
        <w:rPr>
          <w:b/>
          <w:bCs/>
          <w:szCs w:val="24"/>
          <w:lang w:val="en-GB"/>
        </w:rPr>
      </w:pPr>
      <w:r w:rsidRPr="008822FD">
        <w:rPr>
          <w:b/>
          <w:bCs/>
          <w:szCs w:val="24"/>
          <w:lang w:val="en-GB"/>
        </w:rPr>
        <w:t>President:</w:t>
      </w:r>
    </w:p>
    <w:p w14:paraId="57F52C51" w14:textId="6E08C5BE" w:rsidR="00C65D1E" w:rsidRPr="008822FD" w:rsidRDefault="007B0A33" w:rsidP="00D76C2C">
      <w:pPr>
        <w:spacing w:before="120"/>
        <w:ind w:firstLine="0"/>
        <w:rPr>
          <w:b/>
          <w:bCs/>
          <w:sz w:val="28"/>
          <w:szCs w:val="22"/>
          <w:lang w:val="en-GB"/>
        </w:rPr>
      </w:pPr>
      <w:r>
        <w:rPr>
          <w:b/>
          <w:szCs w:val="24"/>
          <w:lang w:val="en-GB"/>
        </w:rPr>
        <w:t>Dr. Eng. Boycho Skrobanski</w:t>
      </w:r>
    </w:p>
    <w:p w14:paraId="73B20D31" w14:textId="77777777" w:rsidR="00C65D1E" w:rsidRPr="008822FD" w:rsidRDefault="00C65D1E" w:rsidP="00C65D1E">
      <w:pPr>
        <w:ind w:firstLine="0"/>
        <w:rPr>
          <w:i/>
          <w:szCs w:val="24"/>
          <w:lang w:val="en-GB"/>
        </w:rPr>
      </w:pPr>
      <w:r w:rsidRPr="008822FD">
        <w:rPr>
          <w:i/>
          <w:szCs w:val="24"/>
          <w:lang w:val="en-GB"/>
        </w:rPr>
        <w:t>Deputy President of the NAMRAIB AB</w:t>
      </w:r>
    </w:p>
    <w:p w14:paraId="05B8F81F" w14:textId="5E9993F4" w:rsidR="00245E58" w:rsidRPr="00443907" w:rsidRDefault="00245E58" w:rsidP="00443907">
      <w:pPr>
        <w:spacing w:before="240"/>
        <w:ind w:firstLine="0"/>
        <w:rPr>
          <w:b/>
          <w:bCs/>
          <w:szCs w:val="24"/>
          <w:lang w:val="en-GB"/>
        </w:rPr>
      </w:pPr>
    </w:p>
    <w:p w14:paraId="241373A9" w14:textId="77777777" w:rsidR="00245E58" w:rsidRPr="008822FD" w:rsidRDefault="00245E58" w:rsidP="00245E58">
      <w:pPr>
        <w:ind w:firstLine="0"/>
        <w:rPr>
          <w:i/>
          <w:sz w:val="22"/>
          <w:szCs w:val="22"/>
          <w:lang w:val="en-GB"/>
        </w:rPr>
      </w:pPr>
      <w:r w:rsidRPr="008822FD">
        <w:rPr>
          <w:i/>
          <w:sz w:val="23"/>
          <w:szCs w:val="23"/>
          <w:lang w:val="en-GB"/>
        </w:rPr>
        <w:t xml:space="preserve">       </w:t>
      </w:r>
    </w:p>
    <w:p w14:paraId="747E7E2E" w14:textId="77777777" w:rsidR="00C65D1E" w:rsidRPr="008822FD" w:rsidRDefault="00C65D1E" w:rsidP="00C65D1E">
      <w:pPr>
        <w:ind w:firstLine="0"/>
        <w:rPr>
          <w:i/>
          <w:sz w:val="23"/>
          <w:szCs w:val="23"/>
          <w:lang w:val="en-GB"/>
        </w:rPr>
      </w:pPr>
    </w:p>
    <w:p w14:paraId="33BB8FDD" w14:textId="77777777" w:rsidR="00C65D1E" w:rsidRPr="008822FD" w:rsidRDefault="00C65D1E" w:rsidP="00C65D1E">
      <w:pPr>
        <w:ind w:firstLine="0"/>
        <w:rPr>
          <w:i/>
          <w:sz w:val="23"/>
          <w:szCs w:val="23"/>
          <w:lang w:val="en-GB"/>
        </w:rPr>
      </w:pPr>
    </w:p>
    <w:p w14:paraId="3D8AF384" w14:textId="77777777" w:rsidR="00C65D1E" w:rsidRPr="008822FD" w:rsidRDefault="00C65D1E" w:rsidP="00C65D1E">
      <w:pPr>
        <w:ind w:firstLine="0"/>
        <w:rPr>
          <w:i/>
          <w:sz w:val="23"/>
          <w:szCs w:val="23"/>
          <w:lang w:val="en-GB"/>
        </w:rPr>
      </w:pPr>
    </w:p>
    <w:p w14:paraId="16ACEDD1" w14:textId="77777777" w:rsidR="00C65D1E" w:rsidRPr="008822FD" w:rsidRDefault="00C65D1E" w:rsidP="00C65D1E">
      <w:pPr>
        <w:ind w:firstLine="0"/>
        <w:rPr>
          <w:i/>
          <w:sz w:val="23"/>
          <w:szCs w:val="23"/>
          <w:lang w:val="en-GB"/>
        </w:rPr>
      </w:pPr>
    </w:p>
    <w:p w14:paraId="1128CB28" w14:textId="77777777" w:rsidR="00C51AB6" w:rsidRPr="008822FD" w:rsidRDefault="00C51AB6" w:rsidP="00C65D1E">
      <w:pPr>
        <w:ind w:firstLine="0"/>
        <w:rPr>
          <w:i/>
          <w:sz w:val="23"/>
          <w:szCs w:val="23"/>
          <w:lang w:val="en-GB"/>
        </w:rPr>
      </w:pPr>
    </w:p>
    <w:p w14:paraId="65066A90" w14:textId="77777777" w:rsidR="00C51AB6" w:rsidRPr="008822FD" w:rsidRDefault="00C51AB6" w:rsidP="00C65D1E">
      <w:pPr>
        <w:ind w:firstLine="0"/>
        <w:rPr>
          <w:i/>
          <w:sz w:val="23"/>
          <w:szCs w:val="23"/>
          <w:lang w:val="en-GB"/>
        </w:rPr>
      </w:pPr>
    </w:p>
    <w:p w14:paraId="4232F685" w14:textId="77777777" w:rsidR="00C51AB6" w:rsidRPr="008822FD" w:rsidRDefault="00C51AB6" w:rsidP="00C65D1E">
      <w:pPr>
        <w:ind w:firstLine="0"/>
        <w:rPr>
          <w:i/>
          <w:sz w:val="23"/>
          <w:szCs w:val="23"/>
          <w:lang w:val="en-GB"/>
        </w:rPr>
      </w:pPr>
    </w:p>
    <w:p w14:paraId="032C1CC2" w14:textId="77777777" w:rsidR="00C65D1E" w:rsidRPr="008822FD" w:rsidRDefault="00C65D1E" w:rsidP="00C65D1E">
      <w:pPr>
        <w:ind w:firstLine="0"/>
        <w:rPr>
          <w:i/>
          <w:sz w:val="23"/>
          <w:szCs w:val="23"/>
          <w:lang w:val="en-GB"/>
        </w:rPr>
      </w:pPr>
    </w:p>
    <w:p w14:paraId="4E57E9EF" w14:textId="77777777" w:rsidR="00C65D1E" w:rsidRPr="008822FD" w:rsidRDefault="00C65D1E" w:rsidP="00C65D1E">
      <w:pPr>
        <w:ind w:firstLine="0"/>
        <w:rPr>
          <w:i/>
          <w:sz w:val="23"/>
          <w:szCs w:val="23"/>
          <w:lang w:val="en-GB"/>
        </w:rPr>
      </w:pPr>
    </w:p>
    <w:p w14:paraId="0116AEA4" w14:textId="77777777" w:rsidR="00425582" w:rsidRPr="008822FD" w:rsidRDefault="00425582" w:rsidP="00863F07">
      <w:pPr>
        <w:ind w:firstLine="0"/>
        <w:rPr>
          <w:i/>
          <w:szCs w:val="24"/>
          <w:lang w:val="en-GB"/>
        </w:rPr>
      </w:pPr>
    </w:p>
    <w:sectPr w:rsidR="00425582" w:rsidRPr="008822FD" w:rsidSect="006C696A">
      <w:footerReference w:type="default" r:id="rId67"/>
      <w:headerReference w:type="first" r:id="rId68"/>
      <w:pgSz w:w="12240" w:h="15840"/>
      <w:pgMar w:top="709" w:right="1440" w:bottom="709" w:left="1440" w:header="708" w:footer="12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D17AABB" w14:textId="77777777" w:rsidR="004C7E02" w:rsidRDefault="004C7E02" w:rsidP="005624C6">
      <w:r>
        <w:separator/>
      </w:r>
    </w:p>
  </w:endnote>
  <w:endnote w:type="continuationSeparator" w:id="0">
    <w:p w14:paraId="5E4590D8" w14:textId="77777777" w:rsidR="004C7E02" w:rsidRDefault="004C7E02" w:rsidP="005624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17950344"/>
      <w:docPartObj>
        <w:docPartGallery w:val="Page Numbers (Bottom of Page)"/>
        <w:docPartUnique/>
      </w:docPartObj>
    </w:sdtPr>
    <w:sdtEndPr/>
    <w:sdtContent>
      <w:sdt>
        <w:sdtPr>
          <w:id w:val="-1769616900"/>
          <w:docPartObj>
            <w:docPartGallery w:val="Page Numbers (Top of Page)"/>
            <w:docPartUnique/>
          </w:docPartObj>
        </w:sdtPr>
        <w:sdtEndPr/>
        <w:sdtContent>
          <w:p w14:paraId="0EE7966A" w14:textId="13DF106C" w:rsidR="00851286" w:rsidRDefault="00851286">
            <w:pPr>
              <w:pStyle w:val="a5"/>
              <w:jc w:val="right"/>
            </w:pPr>
            <w:r>
              <w:t>Page</w:t>
            </w:r>
            <w:r>
              <w:rPr>
                <w:lang w:val="bg-BG"/>
              </w:rPr>
              <w:t xml:space="preserve"> </w:t>
            </w:r>
            <w:r>
              <w:rPr>
                <w:b/>
                <w:bCs/>
                <w:szCs w:val="24"/>
              </w:rPr>
              <w:fldChar w:fldCharType="begin"/>
            </w:r>
            <w:r>
              <w:rPr>
                <w:b/>
                <w:bCs/>
              </w:rPr>
              <w:instrText>PAGE</w:instrText>
            </w:r>
            <w:r>
              <w:rPr>
                <w:b/>
                <w:bCs/>
                <w:szCs w:val="24"/>
              </w:rPr>
              <w:fldChar w:fldCharType="separate"/>
            </w:r>
            <w:r w:rsidR="005A1D9C">
              <w:rPr>
                <w:b/>
                <w:bCs/>
                <w:noProof/>
              </w:rPr>
              <w:t>2</w:t>
            </w:r>
            <w:r>
              <w:rPr>
                <w:b/>
                <w:bCs/>
                <w:szCs w:val="24"/>
              </w:rPr>
              <w:fldChar w:fldCharType="end"/>
            </w:r>
            <w:r>
              <w:rPr>
                <w:lang w:val="bg-BG"/>
              </w:rPr>
              <w:t xml:space="preserve"> </w:t>
            </w:r>
            <w:r>
              <w:t>of</w:t>
            </w:r>
            <w:r>
              <w:rPr>
                <w:lang w:val="bg-BG"/>
              </w:rPr>
              <w:t xml:space="preserve"> </w:t>
            </w:r>
            <w:r>
              <w:rPr>
                <w:b/>
                <w:bCs/>
                <w:szCs w:val="24"/>
              </w:rPr>
              <w:fldChar w:fldCharType="begin"/>
            </w:r>
            <w:r>
              <w:rPr>
                <w:b/>
                <w:bCs/>
              </w:rPr>
              <w:instrText>NUMPAGES</w:instrText>
            </w:r>
            <w:r>
              <w:rPr>
                <w:b/>
                <w:bCs/>
                <w:szCs w:val="24"/>
              </w:rPr>
              <w:fldChar w:fldCharType="separate"/>
            </w:r>
            <w:r w:rsidR="005A1D9C">
              <w:rPr>
                <w:b/>
                <w:bCs/>
                <w:noProof/>
              </w:rPr>
              <w:t>41</w:t>
            </w:r>
            <w:r>
              <w:rPr>
                <w:b/>
                <w:bCs/>
                <w:szCs w:val="24"/>
              </w:rPr>
              <w:fldChar w:fldCharType="end"/>
            </w:r>
          </w:p>
        </w:sdtContent>
      </w:sdt>
    </w:sdtContent>
  </w:sdt>
  <w:p w14:paraId="5149ED68" w14:textId="77777777" w:rsidR="00851286" w:rsidRDefault="00851286">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077487F" w14:textId="77777777" w:rsidR="004C7E02" w:rsidRDefault="004C7E02" w:rsidP="005624C6">
      <w:r>
        <w:separator/>
      </w:r>
    </w:p>
  </w:footnote>
  <w:footnote w:type="continuationSeparator" w:id="0">
    <w:p w14:paraId="4C7D0E32" w14:textId="77777777" w:rsidR="004C7E02" w:rsidRDefault="004C7E02" w:rsidP="005624C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FE997A" w14:textId="78BFA893" w:rsidR="00851286" w:rsidRPr="00C5759D" w:rsidRDefault="004C7E02" w:rsidP="0033412A">
    <w:pPr>
      <w:pStyle w:val="a7"/>
      <w:ind w:right="28"/>
      <w:jc w:val="center"/>
      <w:rPr>
        <w:color w:val="auto"/>
      </w:rPr>
    </w:pPr>
    <w:bookmarkStart w:id="7" w:name="_Hlk56546092"/>
    <w:r>
      <w:rPr>
        <w:noProof/>
        <w:color w:val="auto"/>
        <w:sz w:val="28"/>
        <w:szCs w:val="28"/>
      </w:rPr>
      <w:object w:dxaOrig="1440" w:dyaOrig="1440" w14:anchorId="452237E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left:0;text-align:left;margin-left:210.2pt;margin-top:-19.7pt;width:57.6pt;height:50.4pt;z-index:251660288">
          <v:imagedata r:id="rId1" o:title=""/>
          <w10:wrap type="topAndBottom"/>
        </v:shape>
        <o:OLEObject Type="Embed" ProgID="PBrush" ShapeID="_x0000_s2050" DrawAspect="Content" ObjectID="_1686994935" r:id="rId2"/>
      </w:object>
    </w:r>
    <w:r w:rsidR="00851286">
      <w:rPr>
        <w:color w:val="auto"/>
        <w:szCs w:val="32"/>
        <w:lang w:val="en-US"/>
      </w:rPr>
      <w:t>R</w:t>
    </w:r>
    <w:r w:rsidR="00851286" w:rsidRPr="00011A5F">
      <w:rPr>
        <w:color w:val="auto"/>
        <w:sz w:val="28"/>
        <w:szCs w:val="28"/>
      </w:rPr>
      <w:t xml:space="preserve"> </w:t>
    </w:r>
    <w:bookmarkStart w:id="8" w:name="_Hlk56546068"/>
    <w:r w:rsidR="00851286">
      <w:rPr>
        <w:color w:val="auto"/>
      </w:rPr>
      <w:t>E P U</w:t>
    </w:r>
    <w:r w:rsidR="00851286" w:rsidRPr="00C5759D">
      <w:rPr>
        <w:color w:val="auto"/>
      </w:rPr>
      <w:t xml:space="preserve"> </w:t>
    </w:r>
    <w:r w:rsidR="00851286">
      <w:rPr>
        <w:color w:val="auto"/>
      </w:rPr>
      <w:t xml:space="preserve">B L I </w:t>
    </w:r>
    <w:proofErr w:type="gramStart"/>
    <w:r w:rsidR="00851286">
      <w:rPr>
        <w:color w:val="auto"/>
      </w:rPr>
      <w:t xml:space="preserve">C </w:t>
    </w:r>
    <w:r w:rsidR="00851286" w:rsidRPr="00C5759D">
      <w:rPr>
        <w:color w:val="auto"/>
      </w:rPr>
      <w:t xml:space="preserve"> </w:t>
    </w:r>
    <w:r w:rsidR="00851286">
      <w:rPr>
        <w:color w:val="auto"/>
        <w:lang w:val="en-US"/>
      </w:rPr>
      <w:t>OF</w:t>
    </w:r>
    <w:proofErr w:type="gramEnd"/>
    <w:r w:rsidR="00851286">
      <w:rPr>
        <w:color w:val="auto"/>
        <w:lang w:val="en-US"/>
      </w:rPr>
      <w:t xml:space="preserve"> </w:t>
    </w:r>
    <w:r w:rsidR="00851286" w:rsidRPr="00C5759D">
      <w:rPr>
        <w:color w:val="auto"/>
      </w:rPr>
      <w:t xml:space="preserve"> </w:t>
    </w:r>
    <w:r w:rsidR="00851286">
      <w:rPr>
        <w:color w:val="auto"/>
        <w:lang w:val="en-US"/>
      </w:rPr>
      <w:t>B</w:t>
    </w:r>
    <w:r w:rsidR="00851286">
      <w:rPr>
        <w:color w:val="auto"/>
      </w:rPr>
      <w:t xml:space="preserve"> U L G A R I A</w:t>
    </w:r>
  </w:p>
  <w:p w14:paraId="7752B821" w14:textId="77777777" w:rsidR="00851286" w:rsidRPr="00412AD1" w:rsidRDefault="00851286" w:rsidP="0033412A">
    <w:pPr>
      <w:pStyle w:val="a7"/>
      <w:ind w:right="28"/>
      <w:jc w:val="center"/>
      <w:rPr>
        <w:color w:val="auto"/>
        <w:sz w:val="28"/>
        <w:szCs w:val="28"/>
      </w:rPr>
    </w:pPr>
    <w:r>
      <w:rPr>
        <w:color w:val="auto"/>
        <w:sz w:val="28"/>
        <w:szCs w:val="28"/>
        <w:lang w:val="en-US"/>
      </w:rPr>
      <w:t>NATIONAL AIR, MARITIME AND RAILWAY ACCIDENTS</w:t>
    </w:r>
    <w:r w:rsidRPr="00412AD1">
      <w:rPr>
        <w:color w:val="auto"/>
        <w:sz w:val="28"/>
        <w:szCs w:val="28"/>
      </w:rPr>
      <w:t xml:space="preserve"> </w:t>
    </w:r>
  </w:p>
  <w:p w14:paraId="03CA6912" w14:textId="2EDC308D" w:rsidR="00851286" w:rsidRPr="0033412A" w:rsidRDefault="00851286" w:rsidP="0033412A">
    <w:pPr>
      <w:pStyle w:val="a7"/>
      <w:ind w:right="28"/>
      <w:jc w:val="center"/>
      <w:rPr>
        <w:color w:val="auto"/>
        <w:sz w:val="28"/>
        <w:szCs w:val="28"/>
        <w:lang w:val="en-US"/>
      </w:rPr>
    </w:pPr>
    <w:r>
      <w:rPr>
        <w:color w:val="auto"/>
        <w:sz w:val="28"/>
        <w:szCs w:val="28"/>
        <w:lang w:val="en-US"/>
      </w:rPr>
      <w:t>INVESTIGATION BOARD</w:t>
    </w:r>
  </w:p>
  <w:p w14:paraId="072D98BB" w14:textId="77777777" w:rsidR="00851286" w:rsidRPr="00C5759D" w:rsidRDefault="00851286" w:rsidP="005624C6">
    <w:pPr>
      <w:pStyle w:val="a7"/>
      <w:jc w:val="center"/>
      <w:rPr>
        <w:color w:val="auto"/>
        <w:sz w:val="16"/>
        <w:szCs w:val="16"/>
      </w:rPr>
    </w:pPr>
    <w:r w:rsidRPr="00C5759D">
      <w:rPr>
        <w:b w:val="0"/>
        <w:noProof/>
        <w:color w:val="auto"/>
        <w:sz w:val="16"/>
        <w:szCs w:val="16"/>
        <w:lang w:eastAsia="bg-BG"/>
      </w:rPr>
      <mc:AlternateContent>
        <mc:Choice Requires="wps">
          <w:drawing>
            <wp:anchor distT="0" distB="0" distL="114300" distR="114300" simplePos="0" relativeHeight="251658240" behindDoc="0" locked="0" layoutInCell="1" allowOverlap="1" wp14:anchorId="4CC76DA9" wp14:editId="19C6D6F2">
              <wp:simplePos x="0" y="0"/>
              <wp:positionH relativeFrom="column">
                <wp:posOffset>17145</wp:posOffset>
              </wp:positionH>
              <wp:positionV relativeFrom="paragraph">
                <wp:posOffset>86360</wp:posOffset>
              </wp:positionV>
              <wp:extent cx="6057900" cy="0"/>
              <wp:effectExtent l="0" t="0" r="0" b="0"/>
              <wp:wrapNone/>
              <wp:docPr id="2"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34925"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C26BBED" id="Line 22"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6.8pt" to="478.3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" strokeweight="2.75pt">
              <v:stroke linestyle="thickThin"/>
            </v:line>
          </w:pict>
        </mc:Fallback>
      </mc:AlternateContent>
    </w:r>
  </w:p>
  <w:bookmarkEnd w:id="7"/>
  <w:bookmarkEnd w:id="8"/>
  <w:p w14:paraId="7B06CE61" w14:textId="77777777" w:rsidR="00851286" w:rsidRPr="00002792" w:rsidRDefault="00851286" w:rsidP="00C37739">
    <w:pPr>
      <w:rPr>
        <w:spacing w:val="4"/>
        <w:sz w:val="16"/>
        <w:szCs w:val="16"/>
        <w:lang w:val="bg-BG"/>
      </w:rPr>
    </w:pPr>
    <w:r w:rsidRPr="00082BCC">
      <w:rPr>
        <w:rFonts w:eastAsia="Times New Roman"/>
        <w:snapToGrid w:val="0"/>
        <w:color w:val="000000"/>
        <w:sz w:val="16"/>
        <w:szCs w:val="16"/>
      </w:rPr>
      <w:t>9 Dyakon Ignatiy str., Sofia 1000</w:t>
    </w:r>
    <w:bookmarkStart w:id="9" w:name="_Hlt46744128"/>
    <w:r>
      <w:rPr>
        <w:rFonts w:eastAsia="Times New Roman"/>
        <w:snapToGrid w:val="0"/>
        <w:color w:val="000000"/>
        <w:sz w:val="16"/>
        <w:szCs w:val="16"/>
      </w:rPr>
      <w:tab/>
    </w:r>
    <w:r w:rsidRPr="00002792">
      <w:rPr>
        <w:sz w:val="16"/>
        <w:szCs w:val="16"/>
        <w:lang w:val="bg-BG"/>
      </w:rPr>
      <w:tab/>
    </w:r>
    <w:r w:rsidRPr="00002792">
      <w:rPr>
        <w:sz w:val="16"/>
        <w:szCs w:val="16"/>
        <w:lang w:val="bg-BG"/>
      </w:rPr>
      <w:tab/>
    </w:r>
    <w:r w:rsidRPr="00002792">
      <w:rPr>
        <w:sz w:val="16"/>
        <w:szCs w:val="16"/>
        <w:lang w:val="bg-BG"/>
      </w:rPr>
      <w:tab/>
      <w:t xml:space="preserve"> </w:t>
    </w:r>
    <w:r w:rsidRPr="00002792">
      <w:rPr>
        <w:sz w:val="16"/>
        <w:szCs w:val="16"/>
        <w:lang w:val="bg-BG"/>
      </w:rPr>
      <w:tab/>
    </w:r>
    <w:r w:rsidRPr="00002792">
      <w:rPr>
        <w:sz w:val="16"/>
        <w:szCs w:val="16"/>
        <w:lang w:val="bg-BG"/>
      </w:rPr>
      <w:tab/>
    </w:r>
    <w:bookmarkEnd w:id="9"/>
    <w:r>
      <w:rPr>
        <w:sz w:val="16"/>
        <w:szCs w:val="16"/>
        <w:lang w:val="bg-BG"/>
      </w:rPr>
      <w:t xml:space="preserve">            </w:t>
    </w:r>
    <w:hyperlink r:id="rId3" w:history="1">
      <w:r w:rsidRPr="00BD40BF">
        <w:rPr>
          <w:rStyle w:val="a9"/>
          <w:spacing w:val="4"/>
          <w:sz w:val="16"/>
          <w:szCs w:val="16"/>
        </w:rPr>
        <w:t>bskrobanski</w:t>
      </w:r>
      <w:r w:rsidRPr="00002792">
        <w:rPr>
          <w:rStyle w:val="a9"/>
          <w:spacing w:val="4"/>
          <w:sz w:val="16"/>
          <w:szCs w:val="16"/>
          <w:lang w:val="bg-BG"/>
        </w:rPr>
        <w:t>@</w:t>
      </w:r>
      <w:r w:rsidRPr="00BD40BF">
        <w:rPr>
          <w:rStyle w:val="a9"/>
          <w:spacing w:val="4"/>
          <w:sz w:val="16"/>
          <w:szCs w:val="16"/>
        </w:rPr>
        <w:t>mtitc</w:t>
      </w:r>
      <w:r w:rsidRPr="00002792">
        <w:rPr>
          <w:rStyle w:val="a9"/>
          <w:spacing w:val="4"/>
          <w:sz w:val="16"/>
          <w:szCs w:val="16"/>
          <w:lang w:val="bg-BG"/>
        </w:rPr>
        <w:t>.</w:t>
      </w:r>
      <w:r w:rsidRPr="00BD40BF">
        <w:rPr>
          <w:rStyle w:val="a9"/>
          <w:spacing w:val="4"/>
          <w:sz w:val="16"/>
          <w:szCs w:val="16"/>
        </w:rPr>
        <w:t>government</w:t>
      </w:r>
      <w:r w:rsidRPr="00002792">
        <w:rPr>
          <w:rStyle w:val="a9"/>
          <w:spacing w:val="4"/>
          <w:sz w:val="16"/>
          <w:szCs w:val="16"/>
          <w:lang w:val="bg-BG"/>
        </w:rPr>
        <w:t>.</w:t>
      </w:r>
      <w:r w:rsidRPr="00BD40BF">
        <w:rPr>
          <w:rStyle w:val="a9"/>
          <w:spacing w:val="4"/>
          <w:sz w:val="16"/>
          <w:szCs w:val="16"/>
        </w:rPr>
        <w:t>bg</w:t>
      </w:r>
    </w:hyperlink>
  </w:p>
  <w:p w14:paraId="4F286B94" w14:textId="77777777" w:rsidR="00851286" w:rsidRPr="00002792" w:rsidRDefault="00851286" w:rsidP="00C37739">
    <w:pPr>
      <w:rPr>
        <w:b/>
        <w:sz w:val="16"/>
        <w:szCs w:val="16"/>
        <w:lang w:val="bg-BG"/>
      </w:rPr>
    </w:pPr>
    <w:r>
      <w:rPr>
        <w:sz w:val="16"/>
        <w:szCs w:val="16"/>
        <w:lang w:val="bg-BG"/>
      </w:rPr>
      <w:t>tel</w:t>
    </w:r>
    <w:r w:rsidRPr="00002792">
      <w:rPr>
        <w:sz w:val="16"/>
        <w:szCs w:val="16"/>
        <w:lang w:val="bg-BG"/>
      </w:rPr>
      <w:t>. (+359 2) 940 9317</w:t>
    </w:r>
    <w:r w:rsidRPr="00002792">
      <w:rPr>
        <w:b/>
        <w:sz w:val="16"/>
        <w:szCs w:val="16"/>
        <w:lang w:val="bg-BG"/>
      </w:rPr>
      <w:tab/>
    </w:r>
    <w:r>
      <w:rPr>
        <w:b/>
        <w:sz w:val="16"/>
        <w:szCs w:val="16"/>
        <w:lang w:val="bg-BG"/>
      </w:rPr>
      <w:tab/>
    </w:r>
    <w:r w:rsidRPr="00002792">
      <w:rPr>
        <w:b/>
        <w:sz w:val="16"/>
        <w:szCs w:val="16"/>
        <w:lang w:val="bg-BG"/>
      </w:rPr>
      <w:tab/>
    </w:r>
    <w:r w:rsidRPr="00002792">
      <w:rPr>
        <w:b/>
        <w:sz w:val="16"/>
        <w:szCs w:val="16"/>
        <w:lang w:val="bg-BG"/>
      </w:rPr>
      <w:tab/>
    </w:r>
    <w:r w:rsidRPr="00002792">
      <w:rPr>
        <w:b/>
        <w:sz w:val="16"/>
        <w:szCs w:val="16"/>
        <w:lang w:val="bg-BG"/>
      </w:rPr>
      <w:tab/>
    </w:r>
    <w:r w:rsidRPr="00002792">
      <w:rPr>
        <w:b/>
        <w:sz w:val="16"/>
        <w:szCs w:val="16"/>
        <w:lang w:val="bg-BG"/>
      </w:rPr>
      <w:tab/>
    </w:r>
    <w:r>
      <w:rPr>
        <w:b/>
        <w:sz w:val="16"/>
        <w:szCs w:val="16"/>
        <w:lang w:val="bg-BG"/>
      </w:rPr>
      <w:t xml:space="preserve">                              </w:t>
    </w:r>
    <w:hyperlink r:id="rId4" w:history="1">
      <w:r w:rsidRPr="00A8619F">
        <w:rPr>
          <w:rStyle w:val="a9"/>
          <w:sz w:val="16"/>
          <w:szCs w:val="16"/>
        </w:rPr>
        <w:t>bskrobanski</w:t>
      </w:r>
      <w:r w:rsidRPr="00EF52AB">
        <w:rPr>
          <w:rStyle w:val="a9"/>
          <w:sz w:val="16"/>
          <w:szCs w:val="16"/>
          <w:lang w:val="bg-BG"/>
        </w:rPr>
        <w:t>@</w:t>
      </w:r>
      <w:proofErr w:type="spellStart"/>
      <w:r w:rsidRPr="00A8619F">
        <w:rPr>
          <w:rStyle w:val="a9"/>
          <w:sz w:val="16"/>
          <w:szCs w:val="16"/>
        </w:rPr>
        <w:t>abv</w:t>
      </w:r>
      <w:proofErr w:type="spellEnd"/>
      <w:r w:rsidRPr="00A8619F">
        <w:rPr>
          <w:rStyle w:val="a9"/>
          <w:sz w:val="16"/>
          <w:szCs w:val="16"/>
          <w:lang w:val="bg-BG"/>
        </w:rPr>
        <w:t>.</w:t>
      </w:r>
      <w:r w:rsidRPr="00A8619F">
        <w:rPr>
          <w:rStyle w:val="a9"/>
          <w:sz w:val="16"/>
          <w:szCs w:val="16"/>
        </w:rPr>
        <w:t>bg</w:t>
      </w:r>
    </w:hyperlink>
    <w:r w:rsidRPr="00002792">
      <w:rPr>
        <w:b/>
        <w:sz w:val="16"/>
        <w:szCs w:val="16"/>
        <w:lang w:val="bg-BG"/>
      </w:rPr>
      <w:t xml:space="preserve"> </w:t>
    </w:r>
  </w:p>
  <w:p w14:paraId="2E8567C9" w14:textId="5CB3EED8" w:rsidR="00851286" w:rsidRPr="00002792" w:rsidRDefault="00851286" w:rsidP="00C37739">
    <w:pPr>
      <w:rPr>
        <w:szCs w:val="24"/>
        <w:lang w:val="bg-BG"/>
      </w:rPr>
    </w:pPr>
    <w:proofErr w:type="gramStart"/>
    <w:r>
      <w:rPr>
        <w:sz w:val="16"/>
        <w:szCs w:val="16"/>
      </w:rPr>
      <w:t>fax</w:t>
    </w:r>
    <w:proofErr w:type="gramEnd"/>
    <w:r w:rsidRPr="00002792">
      <w:rPr>
        <w:sz w:val="16"/>
        <w:szCs w:val="16"/>
        <w:lang w:val="bg-BG"/>
      </w:rPr>
      <w:t>: (+3592) 940 9350</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9F09F5"/>
    <w:multiLevelType w:val="multilevel"/>
    <w:tmpl w:val="76446E82"/>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lvlText w:val="%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86B0FD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CD62154"/>
    <w:multiLevelType w:val="hybridMultilevel"/>
    <w:tmpl w:val="8E8E5876"/>
    <w:lvl w:ilvl="0" w:tplc="7060889E">
      <w:start w:val="1"/>
      <w:numFmt w:val="bullet"/>
      <w:lvlText w:val="-"/>
      <w:lvlJc w:val="left"/>
      <w:pPr>
        <w:ind w:left="786" w:hanging="360"/>
      </w:pPr>
      <w:rPr>
        <w:rFonts w:ascii="Times New Roman" w:eastAsia="Times New Roman" w:hAnsi="Times New Roman" w:cs="Times New Roman" w:hint="default"/>
      </w:rPr>
    </w:lvl>
    <w:lvl w:ilvl="1" w:tplc="04020003" w:tentative="1">
      <w:start w:val="1"/>
      <w:numFmt w:val="bullet"/>
      <w:lvlText w:val="o"/>
      <w:lvlJc w:val="left"/>
      <w:pPr>
        <w:ind w:left="1506" w:hanging="360"/>
      </w:pPr>
      <w:rPr>
        <w:rFonts w:ascii="Courier New" w:hAnsi="Courier New" w:cs="Courier New" w:hint="default"/>
      </w:rPr>
    </w:lvl>
    <w:lvl w:ilvl="2" w:tplc="04020005" w:tentative="1">
      <w:start w:val="1"/>
      <w:numFmt w:val="bullet"/>
      <w:lvlText w:val=""/>
      <w:lvlJc w:val="left"/>
      <w:pPr>
        <w:ind w:left="2226" w:hanging="360"/>
      </w:pPr>
      <w:rPr>
        <w:rFonts w:ascii="Wingdings" w:hAnsi="Wingdings" w:hint="default"/>
      </w:rPr>
    </w:lvl>
    <w:lvl w:ilvl="3" w:tplc="04020001" w:tentative="1">
      <w:start w:val="1"/>
      <w:numFmt w:val="bullet"/>
      <w:lvlText w:val=""/>
      <w:lvlJc w:val="left"/>
      <w:pPr>
        <w:ind w:left="2946" w:hanging="360"/>
      </w:pPr>
      <w:rPr>
        <w:rFonts w:ascii="Symbol" w:hAnsi="Symbol" w:hint="default"/>
      </w:rPr>
    </w:lvl>
    <w:lvl w:ilvl="4" w:tplc="04020003" w:tentative="1">
      <w:start w:val="1"/>
      <w:numFmt w:val="bullet"/>
      <w:lvlText w:val="o"/>
      <w:lvlJc w:val="left"/>
      <w:pPr>
        <w:ind w:left="3666" w:hanging="360"/>
      </w:pPr>
      <w:rPr>
        <w:rFonts w:ascii="Courier New" w:hAnsi="Courier New" w:cs="Courier New" w:hint="default"/>
      </w:rPr>
    </w:lvl>
    <w:lvl w:ilvl="5" w:tplc="04020005" w:tentative="1">
      <w:start w:val="1"/>
      <w:numFmt w:val="bullet"/>
      <w:lvlText w:val=""/>
      <w:lvlJc w:val="left"/>
      <w:pPr>
        <w:ind w:left="4386" w:hanging="360"/>
      </w:pPr>
      <w:rPr>
        <w:rFonts w:ascii="Wingdings" w:hAnsi="Wingdings" w:hint="default"/>
      </w:rPr>
    </w:lvl>
    <w:lvl w:ilvl="6" w:tplc="04020001" w:tentative="1">
      <w:start w:val="1"/>
      <w:numFmt w:val="bullet"/>
      <w:lvlText w:val=""/>
      <w:lvlJc w:val="left"/>
      <w:pPr>
        <w:ind w:left="5106" w:hanging="360"/>
      </w:pPr>
      <w:rPr>
        <w:rFonts w:ascii="Symbol" w:hAnsi="Symbol" w:hint="default"/>
      </w:rPr>
    </w:lvl>
    <w:lvl w:ilvl="7" w:tplc="04020003" w:tentative="1">
      <w:start w:val="1"/>
      <w:numFmt w:val="bullet"/>
      <w:lvlText w:val="o"/>
      <w:lvlJc w:val="left"/>
      <w:pPr>
        <w:ind w:left="5826" w:hanging="360"/>
      </w:pPr>
      <w:rPr>
        <w:rFonts w:ascii="Courier New" w:hAnsi="Courier New" w:cs="Courier New" w:hint="default"/>
      </w:rPr>
    </w:lvl>
    <w:lvl w:ilvl="8" w:tplc="04020005" w:tentative="1">
      <w:start w:val="1"/>
      <w:numFmt w:val="bullet"/>
      <w:lvlText w:val=""/>
      <w:lvlJc w:val="left"/>
      <w:pPr>
        <w:ind w:left="6546" w:hanging="360"/>
      </w:pPr>
      <w:rPr>
        <w:rFonts w:ascii="Wingdings" w:hAnsi="Wingdings" w:hint="default"/>
      </w:rPr>
    </w:lvl>
  </w:abstractNum>
  <w:abstractNum w:abstractNumId="3" w15:restartNumberingAfterBreak="0">
    <w:nsid w:val="0E092661"/>
    <w:multiLevelType w:val="multilevel"/>
    <w:tmpl w:val="1C74DB96"/>
    <w:lvl w:ilvl="0">
      <w:start w:val="1"/>
      <w:numFmt w:val="decimal"/>
      <w:suff w:val="space"/>
      <w:lvlText w:val="%1."/>
      <w:lvlJc w:val="left"/>
      <w:pPr>
        <w:ind w:left="786" w:hanging="360"/>
      </w:pPr>
      <w:rPr>
        <w:rFonts w:hint="default"/>
      </w:rPr>
    </w:lvl>
    <w:lvl w:ilvl="1">
      <w:start w:val="1"/>
      <w:numFmt w:val="decimal"/>
      <w:suff w:val="space"/>
      <w:lvlText w:val="%2."/>
      <w:lvlJc w:val="left"/>
      <w:pPr>
        <w:ind w:left="858" w:hanging="432"/>
      </w:pPr>
      <w:rPr>
        <w:rFonts w:ascii="Times New Roman" w:eastAsiaTheme="minorHAnsi" w:hAnsi="Times New Roman" w:cs="Times New Roman"/>
        <w:b/>
      </w:rPr>
    </w:lvl>
    <w:lvl w:ilvl="2">
      <w:start w:val="1"/>
      <w:numFmt w:val="decimal"/>
      <w:suff w:val="space"/>
      <w:lvlText w:val="%1.%2.%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0FFB4266"/>
    <w:multiLevelType w:val="hybridMultilevel"/>
    <w:tmpl w:val="0B50666A"/>
    <w:lvl w:ilvl="0" w:tplc="04020001">
      <w:start w:val="1"/>
      <w:numFmt w:val="bullet"/>
      <w:lvlText w:val=""/>
      <w:lvlJc w:val="left"/>
      <w:pPr>
        <w:ind w:left="360" w:hanging="360"/>
      </w:pPr>
      <w:rPr>
        <w:rFonts w:ascii="Symbol" w:hAnsi="Symbol"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5" w15:restartNumberingAfterBreak="0">
    <w:nsid w:val="10973455"/>
    <w:multiLevelType w:val="hybridMultilevel"/>
    <w:tmpl w:val="75D4EB50"/>
    <w:lvl w:ilvl="0" w:tplc="0409000F">
      <w:start w:val="1"/>
      <w:numFmt w:val="decimal"/>
      <w:lvlText w:val="%1."/>
      <w:lvlJc w:val="left"/>
      <w:pPr>
        <w:ind w:left="1080" w:hanging="360"/>
      </w:pPr>
    </w:lvl>
    <w:lvl w:ilvl="1" w:tplc="04020019" w:tentative="1">
      <w:start w:val="1"/>
      <w:numFmt w:val="lowerLetter"/>
      <w:lvlText w:val="%2."/>
      <w:lvlJc w:val="left"/>
      <w:pPr>
        <w:ind w:left="1800" w:hanging="360"/>
      </w:pPr>
    </w:lvl>
    <w:lvl w:ilvl="2" w:tplc="0402001B" w:tentative="1">
      <w:start w:val="1"/>
      <w:numFmt w:val="lowerRoman"/>
      <w:lvlText w:val="%3."/>
      <w:lvlJc w:val="right"/>
      <w:pPr>
        <w:ind w:left="2520" w:hanging="180"/>
      </w:pPr>
    </w:lvl>
    <w:lvl w:ilvl="3" w:tplc="0402000F" w:tentative="1">
      <w:start w:val="1"/>
      <w:numFmt w:val="decimal"/>
      <w:lvlText w:val="%4."/>
      <w:lvlJc w:val="left"/>
      <w:pPr>
        <w:ind w:left="3240" w:hanging="360"/>
      </w:pPr>
    </w:lvl>
    <w:lvl w:ilvl="4" w:tplc="04020019" w:tentative="1">
      <w:start w:val="1"/>
      <w:numFmt w:val="lowerLetter"/>
      <w:lvlText w:val="%5."/>
      <w:lvlJc w:val="left"/>
      <w:pPr>
        <w:ind w:left="3960" w:hanging="360"/>
      </w:pPr>
    </w:lvl>
    <w:lvl w:ilvl="5" w:tplc="0402001B" w:tentative="1">
      <w:start w:val="1"/>
      <w:numFmt w:val="lowerRoman"/>
      <w:lvlText w:val="%6."/>
      <w:lvlJc w:val="right"/>
      <w:pPr>
        <w:ind w:left="4680" w:hanging="180"/>
      </w:pPr>
    </w:lvl>
    <w:lvl w:ilvl="6" w:tplc="0402000F" w:tentative="1">
      <w:start w:val="1"/>
      <w:numFmt w:val="decimal"/>
      <w:lvlText w:val="%7."/>
      <w:lvlJc w:val="left"/>
      <w:pPr>
        <w:ind w:left="5400" w:hanging="360"/>
      </w:pPr>
    </w:lvl>
    <w:lvl w:ilvl="7" w:tplc="04020019" w:tentative="1">
      <w:start w:val="1"/>
      <w:numFmt w:val="lowerLetter"/>
      <w:lvlText w:val="%8."/>
      <w:lvlJc w:val="left"/>
      <w:pPr>
        <w:ind w:left="6120" w:hanging="360"/>
      </w:pPr>
    </w:lvl>
    <w:lvl w:ilvl="8" w:tplc="0402001B" w:tentative="1">
      <w:start w:val="1"/>
      <w:numFmt w:val="lowerRoman"/>
      <w:lvlText w:val="%9."/>
      <w:lvlJc w:val="right"/>
      <w:pPr>
        <w:ind w:left="6840" w:hanging="180"/>
      </w:pPr>
    </w:lvl>
  </w:abstractNum>
  <w:abstractNum w:abstractNumId="6" w15:restartNumberingAfterBreak="0">
    <w:nsid w:val="128D5ED6"/>
    <w:multiLevelType w:val="hybridMultilevel"/>
    <w:tmpl w:val="6852951E"/>
    <w:lvl w:ilvl="0" w:tplc="04020001">
      <w:start w:val="1"/>
      <w:numFmt w:val="bullet"/>
      <w:lvlText w:val=""/>
      <w:lvlJc w:val="left"/>
      <w:pPr>
        <w:ind w:left="360" w:hanging="360"/>
      </w:pPr>
      <w:rPr>
        <w:rFonts w:ascii="Symbol" w:hAnsi="Symbol"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7" w15:restartNumberingAfterBreak="0">
    <w:nsid w:val="15574C23"/>
    <w:multiLevelType w:val="hybridMultilevel"/>
    <w:tmpl w:val="F320C13A"/>
    <w:lvl w:ilvl="0" w:tplc="803CDDA8">
      <w:start w:val="1"/>
      <w:numFmt w:val="upperRoman"/>
      <w:lvlText w:val="%1."/>
      <w:lvlJc w:val="left"/>
      <w:pPr>
        <w:ind w:left="1080" w:hanging="72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8" w15:restartNumberingAfterBreak="0">
    <w:nsid w:val="158078EA"/>
    <w:multiLevelType w:val="hybridMultilevel"/>
    <w:tmpl w:val="EA3A4302"/>
    <w:lvl w:ilvl="0" w:tplc="04020001">
      <w:start w:val="1"/>
      <w:numFmt w:val="bullet"/>
      <w:lvlText w:val=""/>
      <w:lvlJc w:val="left"/>
      <w:pPr>
        <w:ind w:left="36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 w15:restartNumberingAfterBreak="0">
    <w:nsid w:val="16502176"/>
    <w:multiLevelType w:val="hybridMultilevel"/>
    <w:tmpl w:val="38F44024"/>
    <w:lvl w:ilvl="0" w:tplc="04020003">
      <w:start w:val="1"/>
      <w:numFmt w:val="bullet"/>
      <w:lvlText w:val="o"/>
      <w:lvlJc w:val="left"/>
      <w:pPr>
        <w:ind w:left="1080" w:hanging="360"/>
      </w:pPr>
      <w:rPr>
        <w:rFonts w:ascii="Courier New" w:hAnsi="Courier New" w:cs="Courier New"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10" w15:restartNumberingAfterBreak="0">
    <w:nsid w:val="19481E10"/>
    <w:multiLevelType w:val="multilevel"/>
    <w:tmpl w:val="1C74DB96"/>
    <w:lvl w:ilvl="0">
      <w:start w:val="1"/>
      <w:numFmt w:val="decimal"/>
      <w:suff w:val="space"/>
      <w:lvlText w:val="%1."/>
      <w:lvlJc w:val="left"/>
      <w:pPr>
        <w:ind w:left="786" w:hanging="360"/>
      </w:pPr>
      <w:rPr>
        <w:rFonts w:hint="default"/>
      </w:rPr>
    </w:lvl>
    <w:lvl w:ilvl="1">
      <w:start w:val="1"/>
      <w:numFmt w:val="decimal"/>
      <w:suff w:val="space"/>
      <w:lvlText w:val="%2."/>
      <w:lvlJc w:val="left"/>
      <w:pPr>
        <w:ind w:left="858" w:hanging="432"/>
      </w:pPr>
      <w:rPr>
        <w:rFonts w:ascii="Times New Roman" w:eastAsiaTheme="minorHAnsi" w:hAnsi="Times New Roman" w:cs="Times New Roman"/>
        <w:b/>
      </w:rPr>
    </w:lvl>
    <w:lvl w:ilvl="2">
      <w:start w:val="1"/>
      <w:numFmt w:val="decimal"/>
      <w:suff w:val="space"/>
      <w:lvlText w:val="%1.%2.%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214E7760"/>
    <w:multiLevelType w:val="hybridMultilevel"/>
    <w:tmpl w:val="37A03F40"/>
    <w:lvl w:ilvl="0" w:tplc="04020001">
      <w:start w:val="1"/>
      <w:numFmt w:val="bullet"/>
      <w:lvlText w:val=""/>
      <w:lvlJc w:val="left"/>
      <w:pPr>
        <w:ind w:left="360" w:hanging="360"/>
      </w:pPr>
      <w:rPr>
        <w:rFonts w:ascii="Symbol" w:hAnsi="Symbol" w:hint="default"/>
      </w:rPr>
    </w:lvl>
    <w:lvl w:ilvl="1" w:tplc="04020003">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12" w15:restartNumberingAfterBreak="0">
    <w:nsid w:val="23552533"/>
    <w:multiLevelType w:val="hybridMultilevel"/>
    <w:tmpl w:val="B2445500"/>
    <w:lvl w:ilvl="0" w:tplc="04020001">
      <w:start w:val="1"/>
      <w:numFmt w:val="bullet"/>
      <w:lvlText w:val=""/>
      <w:lvlJc w:val="left"/>
      <w:pPr>
        <w:ind w:left="1069" w:hanging="360"/>
      </w:pPr>
      <w:rPr>
        <w:rFonts w:ascii="Symbol" w:hAnsi="Symbol" w:hint="default"/>
      </w:rPr>
    </w:lvl>
    <w:lvl w:ilvl="1" w:tplc="04020003" w:tentative="1">
      <w:start w:val="1"/>
      <w:numFmt w:val="bullet"/>
      <w:lvlText w:val="o"/>
      <w:lvlJc w:val="left"/>
      <w:pPr>
        <w:ind w:left="1789" w:hanging="360"/>
      </w:pPr>
      <w:rPr>
        <w:rFonts w:ascii="Courier New" w:hAnsi="Courier New" w:cs="Courier New" w:hint="default"/>
      </w:rPr>
    </w:lvl>
    <w:lvl w:ilvl="2" w:tplc="04020005" w:tentative="1">
      <w:start w:val="1"/>
      <w:numFmt w:val="bullet"/>
      <w:lvlText w:val=""/>
      <w:lvlJc w:val="left"/>
      <w:pPr>
        <w:ind w:left="2509" w:hanging="360"/>
      </w:pPr>
      <w:rPr>
        <w:rFonts w:ascii="Wingdings" w:hAnsi="Wingdings" w:hint="default"/>
      </w:rPr>
    </w:lvl>
    <w:lvl w:ilvl="3" w:tplc="04020001" w:tentative="1">
      <w:start w:val="1"/>
      <w:numFmt w:val="bullet"/>
      <w:lvlText w:val=""/>
      <w:lvlJc w:val="left"/>
      <w:pPr>
        <w:ind w:left="3229" w:hanging="360"/>
      </w:pPr>
      <w:rPr>
        <w:rFonts w:ascii="Symbol" w:hAnsi="Symbol" w:hint="default"/>
      </w:rPr>
    </w:lvl>
    <w:lvl w:ilvl="4" w:tplc="04020003" w:tentative="1">
      <w:start w:val="1"/>
      <w:numFmt w:val="bullet"/>
      <w:lvlText w:val="o"/>
      <w:lvlJc w:val="left"/>
      <w:pPr>
        <w:ind w:left="3949" w:hanging="360"/>
      </w:pPr>
      <w:rPr>
        <w:rFonts w:ascii="Courier New" w:hAnsi="Courier New" w:cs="Courier New" w:hint="default"/>
      </w:rPr>
    </w:lvl>
    <w:lvl w:ilvl="5" w:tplc="04020005" w:tentative="1">
      <w:start w:val="1"/>
      <w:numFmt w:val="bullet"/>
      <w:lvlText w:val=""/>
      <w:lvlJc w:val="left"/>
      <w:pPr>
        <w:ind w:left="4669" w:hanging="360"/>
      </w:pPr>
      <w:rPr>
        <w:rFonts w:ascii="Wingdings" w:hAnsi="Wingdings" w:hint="default"/>
      </w:rPr>
    </w:lvl>
    <w:lvl w:ilvl="6" w:tplc="04020001" w:tentative="1">
      <w:start w:val="1"/>
      <w:numFmt w:val="bullet"/>
      <w:lvlText w:val=""/>
      <w:lvlJc w:val="left"/>
      <w:pPr>
        <w:ind w:left="5389" w:hanging="360"/>
      </w:pPr>
      <w:rPr>
        <w:rFonts w:ascii="Symbol" w:hAnsi="Symbol" w:hint="default"/>
      </w:rPr>
    </w:lvl>
    <w:lvl w:ilvl="7" w:tplc="04020003" w:tentative="1">
      <w:start w:val="1"/>
      <w:numFmt w:val="bullet"/>
      <w:lvlText w:val="o"/>
      <w:lvlJc w:val="left"/>
      <w:pPr>
        <w:ind w:left="6109" w:hanging="360"/>
      </w:pPr>
      <w:rPr>
        <w:rFonts w:ascii="Courier New" w:hAnsi="Courier New" w:cs="Courier New" w:hint="default"/>
      </w:rPr>
    </w:lvl>
    <w:lvl w:ilvl="8" w:tplc="04020005" w:tentative="1">
      <w:start w:val="1"/>
      <w:numFmt w:val="bullet"/>
      <w:lvlText w:val=""/>
      <w:lvlJc w:val="left"/>
      <w:pPr>
        <w:ind w:left="6829" w:hanging="360"/>
      </w:pPr>
      <w:rPr>
        <w:rFonts w:ascii="Wingdings" w:hAnsi="Wingdings" w:hint="default"/>
      </w:rPr>
    </w:lvl>
  </w:abstractNum>
  <w:abstractNum w:abstractNumId="13" w15:restartNumberingAfterBreak="0">
    <w:nsid w:val="270935BE"/>
    <w:multiLevelType w:val="hybridMultilevel"/>
    <w:tmpl w:val="1A64DCB6"/>
    <w:lvl w:ilvl="0" w:tplc="04020001">
      <w:start w:val="1"/>
      <w:numFmt w:val="bullet"/>
      <w:lvlText w:val=""/>
      <w:lvlJc w:val="left"/>
      <w:pPr>
        <w:ind w:left="360" w:hanging="360"/>
      </w:pPr>
      <w:rPr>
        <w:rFonts w:ascii="Symbol" w:hAnsi="Symbol" w:hint="default"/>
      </w:rPr>
    </w:lvl>
    <w:lvl w:ilvl="1" w:tplc="04020003">
      <w:start w:val="1"/>
      <w:numFmt w:val="bullet"/>
      <w:lvlText w:val="o"/>
      <w:lvlJc w:val="left"/>
      <w:pPr>
        <w:ind w:left="1080" w:hanging="360"/>
      </w:pPr>
      <w:rPr>
        <w:rFonts w:ascii="Courier New" w:hAnsi="Courier New" w:cs="Courier New" w:hint="default"/>
      </w:rPr>
    </w:lvl>
    <w:lvl w:ilvl="2" w:tplc="04020005">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14" w15:restartNumberingAfterBreak="0">
    <w:nsid w:val="29863BDA"/>
    <w:multiLevelType w:val="hybridMultilevel"/>
    <w:tmpl w:val="91A84122"/>
    <w:lvl w:ilvl="0" w:tplc="04020001">
      <w:start w:val="1"/>
      <w:numFmt w:val="bullet"/>
      <w:lvlText w:val=""/>
      <w:lvlJc w:val="left"/>
      <w:pPr>
        <w:ind w:left="36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5" w15:restartNumberingAfterBreak="0">
    <w:nsid w:val="2AEF48BB"/>
    <w:multiLevelType w:val="hybridMultilevel"/>
    <w:tmpl w:val="A75E3586"/>
    <w:lvl w:ilvl="0" w:tplc="9ACAAD7A">
      <w:start w:val="6"/>
      <w:numFmt w:val="bullet"/>
      <w:lvlText w:val="-"/>
      <w:lvlJc w:val="left"/>
      <w:pPr>
        <w:ind w:left="1080" w:hanging="360"/>
      </w:pPr>
      <w:rPr>
        <w:rFonts w:ascii="Times New Roman" w:eastAsiaTheme="minorHAnsi" w:hAnsi="Times New Roman" w:cs="Times New Roman"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16" w15:restartNumberingAfterBreak="0">
    <w:nsid w:val="2C9E5A6E"/>
    <w:multiLevelType w:val="multilevel"/>
    <w:tmpl w:val="1C74DB96"/>
    <w:lvl w:ilvl="0">
      <w:start w:val="1"/>
      <w:numFmt w:val="decimal"/>
      <w:suff w:val="space"/>
      <w:lvlText w:val="%1."/>
      <w:lvlJc w:val="left"/>
      <w:pPr>
        <w:ind w:left="786" w:hanging="360"/>
      </w:pPr>
      <w:rPr>
        <w:rFonts w:hint="default"/>
      </w:rPr>
    </w:lvl>
    <w:lvl w:ilvl="1">
      <w:start w:val="1"/>
      <w:numFmt w:val="decimal"/>
      <w:suff w:val="space"/>
      <w:lvlText w:val="%2."/>
      <w:lvlJc w:val="left"/>
      <w:pPr>
        <w:ind w:left="858" w:hanging="432"/>
      </w:pPr>
      <w:rPr>
        <w:rFonts w:ascii="Times New Roman" w:eastAsiaTheme="minorHAnsi" w:hAnsi="Times New Roman" w:cs="Times New Roman"/>
        <w:b/>
      </w:rPr>
    </w:lvl>
    <w:lvl w:ilvl="2">
      <w:start w:val="1"/>
      <w:numFmt w:val="decimal"/>
      <w:suff w:val="space"/>
      <w:lvlText w:val="%1.%2.%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2DB06CEA"/>
    <w:multiLevelType w:val="hybridMultilevel"/>
    <w:tmpl w:val="C3B0C086"/>
    <w:lvl w:ilvl="0" w:tplc="9BF8ED28">
      <w:start w:val="1"/>
      <w:numFmt w:val="decimal"/>
      <w:lvlText w:val="%1."/>
      <w:lvlJc w:val="left"/>
      <w:pPr>
        <w:ind w:left="1444" w:hanging="735"/>
      </w:pPr>
      <w:rPr>
        <w:rFonts w:hint="default"/>
      </w:rPr>
    </w:lvl>
    <w:lvl w:ilvl="1" w:tplc="04020019" w:tentative="1">
      <w:start w:val="1"/>
      <w:numFmt w:val="lowerLetter"/>
      <w:lvlText w:val="%2."/>
      <w:lvlJc w:val="left"/>
      <w:pPr>
        <w:ind w:left="1789" w:hanging="360"/>
      </w:pPr>
    </w:lvl>
    <w:lvl w:ilvl="2" w:tplc="0402001B" w:tentative="1">
      <w:start w:val="1"/>
      <w:numFmt w:val="lowerRoman"/>
      <w:lvlText w:val="%3."/>
      <w:lvlJc w:val="right"/>
      <w:pPr>
        <w:ind w:left="2509" w:hanging="180"/>
      </w:pPr>
    </w:lvl>
    <w:lvl w:ilvl="3" w:tplc="0402000F" w:tentative="1">
      <w:start w:val="1"/>
      <w:numFmt w:val="decimal"/>
      <w:lvlText w:val="%4."/>
      <w:lvlJc w:val="left"/>
      <w:pPr>
        <w:ind w:left="3229" w:hanging="360"/>
      </w:pPr>
    </w:lvl>
    <w:lvl w:ilvl="4" w:tplc="04020019" w:tentative="1">
      <w:start w:val="1"/>
      <w:numFmt w:val="lowerLetter"/>
      <w:lvlText w:val="%5."/>
      <w:lvlJc w:val="left"/>
      <w:pPr>
        <w:ind w:left="3949" w:hanging="360"/>
      </w:pPr>
    </w:lvl>
    <w:lvl w:ilvl="5" w:tplc="0402001B" w:tentative="1">
      <w:start w:val="1"/>
      <w:numFmt w:val="lowerRoman"/>
      <w:lvlText w:val="%6."/>
      <w:lvlJc w:val="right"/>
      <w:pPr>
        <w:ind w:left="4669" w:hanging="180"/>
      </w:pPr>
    </w:lvl>
    <w:lvl w:ilvl="6" w:tplc="0402000F" w:tentative="1">
      <w:start w:val="1"/>
      <w:numFmt w:val="decimal"/>
      <w:lvlText w:val="%7."/>
      <w:lvlJc w:val="left"/>
      <w:pPr>
        <w:ind w:left="5389" w:hanging="360"/>
      </w:pPr>
    </w:lvl>
    <w:lvl w:ilvl="7" w:tplc="04020019" w:tentative="1">
      <w:start w:val="1"/>
      <w:numFmt w:val="lowerLetter"/>
      <w:lvlText w:val="%8."/>
      <w:lvlJc w:val="left"/>
      <w:pPr>
        <w:ind w:left="6109" w:hanging="360"/>
      </w:pPr>
    </w:lvl>
    <w:lvl w:ilvl="8" w:tplc="0402001B" w:tentative="1">
      <w:start w:val="1"/>
      <w:numFmt w:val="lowerRoman"/>
      <w:lvlText w:val="%9."/>
      <w:lvlJc w:val="right"/>
      <w:pPr>
        <w:ind w:left="6829" w:hanging="180"/>
      </w:pPr>
    </w:lvl>
  </w:abstractNum>
  <w:abstractNum w:abstractNumId="18" w15:restartNumberingAfterBreak="0">
    <w:nsid w:val="300313A1"/>
    <w:multiLevelType w:val="hybridMultilevel"/>
    <w:tmpl w:val="7D102D70"/>
    <w:lvl w:ilvl="0" w:tplc="04020001">
      <w:start w:val="1"/>
      <w:numFmt w:val="bullet"/>
      <w:lvlText w:val=""/>
      <w:lvlJc w:val="left"/>
      <w:pPr>
        <w:ind w:left="1440" w:hanging="360"/>
      </w:pPr>
      <w:rPr>
        <w:rFonts w:ascii="Symbol" w:hAnsi="Symbol" w:hint="default"/>
      </w:rPr>
    </w:lvl>
    <w:lvl w:ilvl="1" w:tplc="04020003">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19" w15:restartNumberingAfterBreak="0">
    <w:nsid w:val="30333FCE"/>
    <w:multiLevelType w:val="hybridMultilevel"/>
    <w:tmpl w:val="E26848C8"/>
    <w:lvl w:ilvl="0" w:tplc="04020001">
      <w:start w:val="1"/>
      <w:numFmt w:val="bullet"/>
      <w:lvlText w:val=""/>
      <w:lvlJc w:val="left"/>
      <w:pPr>
        <w:ind w:left="360" w:hanging="360"/>
      </w:pPr>
      <w:rPr>
        <w:rFonts w:ascii="Symbol" w:hAnsi="Symbol" w:hint="default"/>
      </w:rPr>
    </w:lvl>
    <w:lvl w:ilvl="1" w:tplc="04020003">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20" w15:restartNumberingAfterBreak="0">
    <w:nsid w:val="33B13D7B"/>
    <w:multiLevelType w:val="multilevel"/>
    <w:tmpl w:val="AD169BC4"/>
    <w:lvl w:ilvl="0">
      <w:start w:val="1"/>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1" w15:restartNumberingAfterBreak="0">
    <w:nsid w:val="33D24A39"/>
    <w:multiLevelType w:val="hybridMultilevel"/>
    <w:tmpl w:val="697661B6"/>
    <w:lvl w:ilvl="0" w:tplc="04020001">
      <w:start w:val="1"/>
      <w:numFmt w:val="bullet"/>
      <w:lvlText w:val=""/>
      <w:lvlJc w:val="left"/>
      <w:pPr>
        <w:ind w:left="36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2" w15:restartNumberingAfterBreak="0">
    <w:nsid w:val="358207C8"/>
    <w:multiLevelType w:val="hybridMultilevel"/>
    <w:tmpl w:val="FF8A16D0"/>
    <w:lvl w:ilvl="0" w:tplc="A5BCCA3C">
      <w:start w:val="1"/>
      <w:numFmt w:val="bullet"/>
      <w:lvlText w:val="-"/>
      <w:lvlJc w:val="left"/>
      <w:pPr>
        <w:ind w:left="720" w:hanging="360"/>
      </w:pPr>
      <w:rPr>
        <w:rFonts w:ascii="Times New Roman" w:eastAsiaTheme="minorHAnsi" w:hAnsi="Times New Roman" w:cs="Times New Roman"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3" w15:restartNumberingAfterBreak="0">
    <w:nsid w:val="3BF43B00"/>
    <w:multiLevelType w:val="hybridMultilevel"/>
    <w:tmpl w:val="66CE864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4" w15:restartNumberingAfterBreak="0">
    <w:nsid w:val="3CBA6822"/>
    <w:multiLevelType w:val="multilevel"/>
    <w:tmpl w:val="69344A7A"/>
    <w:lvl w:ilvl="0">
      <w:start w:val="1"/>
      <w:numFmt w:val="decimal"/>
      <w:lvlText w:val="%1."/>
      <w:lvlJc w:val="left"/>
      <w:pPr>
        <w:ind w:left="360" w:hanging="360"/>
      </w:pPr>
      <w:rPr>
        <w:rFonts w:hint="default"/>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5" w15:restartNumberingAfterBreak="0">
    <w:nsid w:val="3F820E99"/>
    <w:multiLevelType w:val="hybridMultilevel"/>
    <w:tmpl w:val="70C00006"/>
    <w:lvl w:ilvl="0" w:tplc="0409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6" w15:restartNumberingAfterBreak="0">
    <w:nsid w:val="41FD54CA"/>
    <w:multiLevelType w:val="hybridMultilevel"/>
    <w:tmpl w:val="6CD6C6F8"/>
    <w:lvl w:ilvl="0" w:tplc="04020001">
      <w:start w:val="1"/>
      <w:numFmt w:val="bullet"/>
      <w:lvlText w:val=""/>
      <w:lvlJc w:val="left"/>
      <w:pPr>
        <w:ind w:left="360" w:hanging="360"/>
      </w:pPr>
      <w:rPr>
        <w:rFonts w:ascii="Symbol" w:hAnsi="Symbol" w:hint="default"/>
      </w:rPr>
    </w:lvl>
    <w:lvl w:ilvl="1" w:tplc="04020003">
      <w:start w:val="1"/>
      <w:numFmt w:val="bullet"/>
      <w:lvlText w:val="o"/>
      <w:lvlJc w:val="left"/>
      <w:pPr>
        <w:ind w:left="928"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27" w15:restartNumberingAfterBreak="0">
    <w:nsid w:val="420C7A57"/>
    <w:multiLevelType w:val="hybridMultilevel"/>
    <w:tmpl w:val="0EC05BE6"/>
    <w:lvl w:ilvl="0" w:tplc="04020001">
      <w:start w:val="1"/>
      <w:numFmt w:val="bullet"/>
      <w:lvlText w:val=""/>
      <w:lvlJc w:val="left"/>
      <w:pPr>
        <w:ind w:left="360" w:hanging="360"/>
      </w:pPr>
      <w:rPr>
        <w:rFonts w:ascii="Symbol" w:hAnsi="Symbol" w:hint="default"/>
      </w:rPr>
    </w:lvl>
    <w:lvl w:ilvl="1" w:tplc="04020003">
      <w:start w:val="1"/>
      <w:numFmt w:val="bullet"/>
      <w:lvlText w:val="o"/>
      <w:lvlJc w:val="left"/>
      <w:pPr>
        <w:ind w:left="720" w:hanging="360"/>
      </w:pPr>
      <w:rPr>
        <w:rFonts w:ascii="Courier New" w:hAnsi="Courier New" w:cs="Courier New" w:hint="default"/>
      </w:rPr>
    </w:lvl>
    <w:lvl w:ilvl="2" w:tplc="04020005" w:tentative="1">
      <w:start w:val="1"/>
      <w:numFmt w:val="bullet"/>
      <w:lvlText w:val=""/>
      <w:lvlJc w:val="left"/>
      <w:pPr>
        <w:ind w:left="1440" w:hanging="360"/>
      </w:pPr>
      <w:rPr>
        <w:rFonts w:ascii="Wingdings" w:hAnsi="Wingdings" w:hint="default"/>
      </w:rPr>
    </w:lvl>
    <w:lvl w:ilvl="3" w:tplc="04020001" w:tentative="1">
      <w:start w:val="1"/>
      <w:numFmt w:val="bullet"/>
      <w:lvlText w:val=""/>
      <w:lvlJc w:val="left"/>
      <w:pPr>
        <w:ind w:left="2160" w:hanging="360"/>
      </w:pPr>
      <w:rPr>
        <w:rFonts w:ascii="Symbol" w:hAnsi="Symbol" w:hint="default"/>
      </w:rPr>
    </w:lvl>
    <w:lvl w:ilvl="4" w:tplc="04020003" w:tentative="1">
      <w:start w:val="1"/>
      <w:numFmt w:val="bullet"/>
      <w:lvlText w:val="o"/>
      <w:lvlJc w:val="left"/>
      <w:pPr>
        <w:ind w:left="2880" w:hanging="360"/>
      </w:pPr>
      <w:rPr>
        <w:rFonts w:ascii="Courier New" w:hAnsi="Courier New" w:cs="Courier New" w:hint="default"/>
      </w:rPr>
    </w:lvl>
    <w:lvl w:ilvl="5" w:tplc="04020005" w:tentative="1">
      <w:start w:val="1"/>
      <w:numFmt w:val="bullet"/>
      <w:lvlText w:val=""/>
      <w:lvlJc w:val="left"/>
      <w:pPr>
        <w:ind w:left="3600" w:hanging="360"/>
      </w:pPr>
      <w:rPr>
        <w:rFonts w:ascii="Wingdings" w:hAnsi="Wingdings" w:hint="default"/>
      </w:rPr>
    </w:lvl>
    <w:lvl w:ilvl="6" w:tplc="04020001" w:tentative="1">
      <w:start w:val="1"/>
      <w:numFmt w:val="bullet"/>
      <w:lvlText w:val=""/>
      <w:lvlJc w:val="left"/>
      <w:pPr>
        <w:ind w:left="4320" w:hanging="360"/>
      </w:pPr>
      <w:rPr>
        <w:rFonts w:ascii="Symbol" w:hAnsi="Symbol" w:hint="default"/>
      </w:rPr>
    </w:lvl>
    <w:lvl w:ilvl="7" w:tplc="04020003" w:tentative="1">
      <w:start w:val="1"/>
      <w:numFmt w:val="bullet"/>
      <w:lvlText w:val="o"/>
      <w:lvlJc w:val="left"/>
      <w:pPr>
        <w:ind w:left="5040" w:hanging="360"/>
      </w:pPr>
      <w:rPr>
        <w:rFonts w:ascii="Courier New" w:hAnsi="Courier New" w:cs="Courier New" w:hint="default"/>
      </w:rPr>
    </w:lvl>
    <w:lvl w:ilvl="8" w:tplc="04020005" w:tentative="1">
      <w:start w:val="1"/>
      <w:numFmt w:val="bullet"/>
      <w:lvlText w:val=""/>
      <w:lvlJc w:val="left"/>
      <w:pPr>
        <w:ind w:left="5760" w:hanging="360"/>
      </w:pPr>
      <w:rPr>
        <w:rFonts w:ascii="Wingdings" w:hAnsi="Wingdings" w:hint="default"/>
      </w:rPr>
    </w:lvl>
  </w:abstractNum>
  <w:abstractNum w:abstractNumId="28" w15:restartNumberingAfterBreak="0">
    <w:nsid w:val="45C26183"/>
    <w:multiLevelType w:val="multilevel"/>
    <w:tmpl w:val="306C2998"/>
    <w:lvl w:ilvl="0">
      <w:start w:val="4"/>
      <w:numFmt w:val="decimal"/>
      <w:lvlText w:val="%1."/>
      <w:lvlJc w:val="left"/>
      <w:pPr>
        <w:ind w:left="360" w:hanging="360"/>
      </w:pPr>
      <w:rPr>
        <w:rFonts w:hint="default"/>
      </w:rPr>
    </w:lvl>
    <w:lvl w:ilvl="1">
      <w:start w:val="3"/>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29" w15:restartNumberingAfterBreak="0">
    <w:nsid w:val="45C43A18"/>
    <w:multiLevelType w:val="hybridMultilevel"/>
    <w:tmpl w:val="361AE8A6"/>
    <w:lvl w:ilvl="0" w:tplc="04020003">
      <w:start w:val="1"/>
      <w:numFmt w:val="bullet"/>
      <w:lvlText w:val="o"/>
      <w:lvlJc w:val="left"/>
      <w:pPr>
        <w:ind w:left="1080" w:hanging="360"/>
      </w:pPr>
      <w:rPr>
        <w:rFonts w:ascii="Courier New" w:hAnsi="Courier New" w:cs="Courier New"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30" w15:restartNumberingAfterBreak="0">
    <w:nsid w:val="47402AD1"/>
    <w:multiLevelType w:val="hybridMultilevel"/>
    <w:tmpl w:val="22BE4376"/>
    <w:lvl w:ilvl="0" w:tplc="04020001">
      <w:start w:val="1"/>
      <w:numFmt w:val="bullet"/>
      <w:lvlText w:val=""/>
      <w:lvlJc w:val="left"/>
      <w:pPr>
        <w:ind w:left="360" w:hanging="360"/>
      </w:pPr>
      <w:rPr>
        <w:rFonts w:ascii="Symbol" w:hAnsi="Symbol" w:hint="default"/>
      </w:rPr>
    </w:lvl>
    <w:lvl w:ilvl="1" w:tplc="04020003">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31" w15:restartNumberingAfterBreak="0">
    <w:nsid w:val="49602C6B"/>
    <w:multiLevelType w:val="hybridMultilevel"/>
    <w:tmpl w:val="6A48C37C"/>
    <w:lvl w:ilvl="0" w:tplc="04020001">
      <w:start w:val="1"/>
      <w:numFmt w:val="bullet"/>
      <w:lvlText w:val=""/>
      <w:lvlJc w:val="left"/>
      <w:pPr>
        <w:ind w:left="360" w:hanging="360"/>
      </w:pPr>
      <w:rPr>
        <w:rFonts w:ascii="Symbol" w:hAnsi="Symbol"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32" w15:restartNumberingAfterBreak="0">
    <w:nsid w:val="4C691FE8"/>
    <w:multiLevelType w:val="hybridMultilevel"/>
    <w:tmpl w:val="652EF33C"/>
    <w:lvl w:ilvl="0" w:tplc="04020001">
      <w:start w:val="1"/>
      <w:numFmt w:val="bullet"/>
      <w:lvlText w:val=""/>
      <w:lvlJc w:val="left"/>
      <w:pPr>
        <w:ind w:left="360" w:hanging="360"/>
      </w:pPr>
      <w:rPr>
        <w:rFonts w:ascii="Symbol" w:hAnsi="Symbol"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33" w15:restartNumberingAfterBreak="0">
    <w:nsid w:val="4C9547E7"/>
    <w:multiLevelType w:val="hybridMultilevel"/>
    <w:tmpl w:val="433A5F4E"/>
    <w:lvl w:ilvl="0" w:tplc="E72AD212">
      <w:numFmt w:val="bullet"/>
      <w:lvlText w:val="-"/>
      <w:lvlJc w:val="left"/>
      <w:pPr>
        <w:ind w:left="720" w:hanging="360"/>
      </w:pPr>
      <w:rPr>
        <w:rFonts w:ascii="Times New Roman" w:eastAsia="Times New Roman" w:hAnsi="Times New Roman" w:cs="Times New Roman"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4" w15:restartNumberingAfterBreak="0">
    <w:nsid w:val="4F1C2269"/>
    <w:multiLevelType w:val="hybridMultilevel"/>
    <w:tmpl w:val="BF5CDE10"/>
    <w:lvl w:ilvl="0" w:tplc="04090001">
      <w:start w:val="1"/>
      <w:numFmt w:val="bullet"/>
      <w:lvlText w:val=""/>
      <w:lvlJc w:val="left"/>
      <w:pPr>
        <w:ind w:left="360" w:hanging="360"/>
      </w:pPr>
      <w:rPr>
        <w:rFonts w:ascii="Symbol" w:hAnsi="Symbol"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35" w15:restartNumberingAfterBreak="0">
    <w:nsid w:val="4FFD570B"/>
    <w:multiLevelType w:val="hybridMultilevel"/>
    <w:tmpl w:val="098EF618"/>
    <w:lvl w:ilvl="0" w:tplc="0402000F">
      <w:start w:val="2"/>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36" w15:restartNumberingAfterBreak="0">
    <w:nsid w:val="54C2622C"/>
    <w:multiLevelType w:val="multilevel"/>
    <w:tmpl w:val="54886A76"/>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suff w:val="space"/>
      <w:lvlText w:val="%1.%2.%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7" w15:restartNumberingAfterBreak="0">
    <w:nsid w:val="557E10E7"/>
    <w:multiLevelType w:val="multilevel"/>
    <w:tmpl w:val="3D1CA684"/>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8" w15:restartNumberingAfterBreak="0">
    <w:nsid w:val="564C7187"/>
    <w:multiLevelType w:val="hybridMultilevel"/>
    <w:tmpl w:val="DA0233DE"/>
    <w:lvl w:ilvl="0" w:tplc="268E674A">
      <w:start w:val="2"/>
      <w:numFmt w:val="bullet"/>
      <w:lvlText w:val="-"/>
      <w:lvlJc w:val="left"/>
      <w:pPr>
        <w:ind w:left="927" w:hanging="360"/>
      </w:pPr>
      <w:rPr>
        <w:rFonts w:ascii="Times New Roman" w:eastAsia="Times New Roman" w:hAnsi="Times New Roman" w:cs="Times New Roman" w:hint="default"/>
      </w:rPr>
    </w:lvl>
    <w:lvl w:ilvl="1" w:tplc="04020003" w:tentative="1">
      <w:start w:val="1"/>
      <w:numFmt w:val="bullet"/>
      <w:lvlText w:val="o"/>
      <w:lvlJc w:val="left"/>
      <w:pPr>
        <w:ind w:left="1647" w:hanging="360"/>
      </w:pPr>
      <w:rPr>
        <w:rFonts w:ascii="Courier New" w:hAnsi="Courier New" w:cs="Courier New" w:hint="default"/>
      </w:rPr>
    </w:lvl>
    <w:lvl w:ilvl="2" w:tplc="04020005" w:tentative="1">
      <w:start w:val="1"/>
      <w:numFmt w:val="bullet"/>
      <w:lvlText w:val=""/>
      <w:lvlJc w:val="left"/>
      <w:pPr>
        <w:ind w:left="2367" w:hanging="360"/>
      </w:pPr>
      <w:rPr>
        <w:rFonts w:ascii="Wingdings" w:hAnsi="Wingdings" w:hint="default"/>
      </w:rPr>
    </w:lvl>
    <w:lvl w:ilvl="3" w:tplc="04020001" w:tentative="1">
      <w:start w:val="1"/>
      <w:numFmt w:val="bullet"/>
      <w:lvlText w:val=""/>
      <w:lvlJc w:val="left"/>
      <w:pPr>
        <w:ind w:left="3087" w:hanging="360"/>
      </w:pPr>
      <w:rPr>
        <w:rFonts w:ascii="Symbol" w:hAnsi="Symbol" w:hint="default"/>
      </w:rPr>
    </w:lvl>
    <w:lvl w:ilvl="4" w:tplc="04020003" w:tentative="1">
      <w:start w:val="1"/>
      <w:numFmt w:val="bullet"/>
      <w:lvlText w:val="o"/>
      <w:lvlJc w:val="left"/>
      <w:pPr>
        <w:ind w:left="3807" w:hanging="360"/>
      </w:pPr>
      <w:rPr>
        <w:rFonts w:ascii="Courier New" w:hAnsi="Courier New" w:cs="Courier New" w:hint="default"/>
      </w:rPr>
    </w:lvl>
    <w:lvl w:ilvl="5" w:tplc="04020005" w:tentative="1">
      <w:start w:val="1"/>
      <w:numFmt w:val="bullet"/>
      <w:lvlText w:val=""/>
      <w:lvlJc w:val="left"/>
      <w:pPr>
        <w:ind w:left="4527" w:hanging="360"/>
      </w:pPr>
      <w:rPr>
        <w:rFonts w:ascii="Wingdings" w:hAnsi="Wingdings" w:hint="default"/>
      </w:rPr>
    </w:lvl>
    <w:lvl w:ilvl="6" w:tplc="04020001" w:tentative="1">
      <w:start w:val="1"/>
      <w:numFmt w:val="bullet"/>
      <w:lvlText w:val=""/>
      <w:lvlJc w:val="left"/>
      <w:pPr>
        <w:ind w:left="5247" w:hanging="360"/>
      </w:pPr>
      <w:rPr>
        <w:rFonts w:ascii="Symbol" w:hAnsi="Symbol" w:hint="default"/>
      </w:rPr>
    </w:lvl>
    <w:lvl w:ilvl="7" w:tplc="04020003" w:tentative="1">
      <w:start w:val="1"/>
      <w:numFmt w:val="bullet"/>
      <w:lvlText w:val="o"/>
      <w:lvlJc w:val="left"/>
      <w:pPr>
        <w:ind w:left="5967" w:hanging="360"/>
      </w:pPr>
      <w:rPr>
        <w:rFonts w:ascii="Courier New" w:hAnsi="Courier New" w:cs="Courier New" w:hint="default"/>
      </w:rPr>
    </w:lvl>
    <w:lvl w:ilvl="8" w:tplc="04020005" w:tentative="1">
      <w:start w:val="1"/>
      <w:numFmt w:val="bullet"/>
      <w:lvlText w:val=""/>
      <w:lvlJc w:val="left"/>
      <w:pPr>
        <w:ind w:left="6687" w:hanging="360"/>
      </w:pPr>
      <w:rPr>
        <w:rFonts w:ascii="Wingdings" w:hAnsi="Wingdings" w:hint="default"/>
      </w:rPr>
    </w:lvl>
  </w:abstractNum>
  <w:abstractNum w:abstractNumId="39" w15:restartNumberingAfterBreak="0">
    <w:nsid w:val="5B0C357B"/>
    <w:multiLevelType w:val="hybridMultilevel"/>
    <w:tmpl w:val="F49248E6"/>
    <w:lvl w:ilvl="0" w:tplc="0402000D">
      <w:start w:val="1"/>
      <w:numFmt w:val="bullet"/>
      <w:lvlText w:val=""/>
      <w:lvlJc w:val="left"/>
      <w:pPr>
        <w:ind w:left="1287" w:hanging="360"/>
      </w:pPr>
      <w:rPr>
        <w:rFonts w:ascii="Wingdings" w:hAnsi="Wingdings" w:hint="default"/>
      </w:rPr>
    </w:lvl>
    <w:lvl w:ilvl="1" w:tplc="04020003" w:tentative="1">
      <w:start w:val="1"/>
      <w:numFmt w:val="bullet"/>
      <w:lvlText w:val="o"/>
      <w:lvlJc w:val="left"/>
      <w:pPr>
        <w:ind w:left="2007" w:hanging="360"/>
      </w:pPr>
      <w:rPr>
        <w:rFonts w:ascii="Courier New" w:hAnsi="Courier New" w:cs="Courier New" w:hint="default"/>
      </w:rPr>
    </w:lvl>
    <w:lvl w:ilvl="2" w:tplc="04020005" w:tentative="1">
      <w:start w:val="1"/>
      <w:numFmt w:val="bullet"/>
      <w:lvlText w:val=""/>
      <w:lvlJc w:val="left"/>
      <w:pPr>
        <w:ind w:left="2727" w:hanging="360"/>
      </w:pPr>
      <w:rPr>
        <w:rFonts w:ascii="Wingdings" w:hAnsi="Wingdings" w:hint="default"/>
      </w:rPr>
    </w:lvl>
    <w:lvl w:ilvl="3" w:tplc="04020001" w:tentative="1">
      <w:start w:val="1"/>
      <w:numFmt w:val="bullet"/>
      <w:lvlText w:val=""/>
      <w:lvlJc w:val="left"/>
      <w:pPr>
        <w:ind w:left="3447" w:hanging="360"/>
      </w:pPr>
      <w:rPr>
        <w:rFonts w:ascii="Symbol" w:hAnsi="Symbol" w:hint="default"/>
      </w:rPr>
    </w:lvl>
    <w:lvl w:ilvl="4" w:tplc="04020003" w:tentative="1">
      <w:start w:val="1"/>
      <w:numFmt w:val="bullet"/>
      <w:lvlText w:val="o"/>
      <w:lvlJc w:val="left"/>
      <w:pPr>
        <w:ind w:left="4167" w:hanging="360"/>
      </w:pPr>
      <w:rPr>
        <w:rFonts w:ascii="Courier New" w:hAnsi="Courier New" w:cs="Courier New" w:hint="default"/>
      </w:rPr>
    </w:lvl>
    <w:lvl w:ilvl="5" w:tplc="04020005" w:tentative="1">
      <w:start w:val="1"/>
      <w:numFmt w:val="bullet"/>
      <w:lvlText w:val=""/>
      <w:lvlJc w:val="left"/>
      <w:pPr>
        <w:ind w:left="4887" w:hanging="360"/>
      </w:pPr>
      <w:rPr>
        <w:rFonts w:ascii="Wingdings" w:hAnsi="Wingdings" w:hint="default"/>
      </w:rPr>
    </w:lvl>
    <w:lvl w:ilvl="6" w:tplc="04020001" w:tentative="1">
      <w:start w:val="1"/>
      <w:numFmt w:val="bullet"/>
      <w:lvlText w:val=""/>
      <w:lvlJc w:val="left"/>
      <w:pPr>
        <w:ind w:left="5607" w:hanging="360"/>
      </w:pPr>
      <w:rPr>
        <w:rFonts w:ascii="Symbol" w:hAnsi="Symbol" w:hint="default"/>
      </w:rPr>
    </w:lvl>
    <w:lvl w:ilvl="7" w:tplc="04020003" w:tentative="1">
      <w:start w:val="1"/>
      <w:numFmt w:val="bullet"/>
      <w:lvlText w:val="o"/>
      <w:lvlJc w:val="left"/>
      <w:pPr>
        <w:ind w:left="6327" w:hanging="360"/>
      </w:pPr>
      <w:rPr>
        <w:rFonts w:ascii="Courier New" w:hAnsi="Courier New" w:cs="Courier New" w:hint="default"/>
      </w:rPr>
    </w:lvl>
    <w:lvl w:ilvl="8" w:tplc="04020005" w:tentative="1">
      <w:start w:val="1"/>
      <w:numFmt w:val="bullet"/>
      <w:lvlText w:val=""/>
      <w:lvlJc w:val="left"/>
      <w:pPr>
        <w:ind w:left="7047" w:hanging="360"/>
      </w:pPr>
      <w:rPr>
        <w:rFonts w:ascii="Wingdings" w:hAnsi="Wingdings" w:hint="default"/>
      </w:rPr>
    </w:lvl>
  </w:abstractNum>
  <w:abstractNum w:abstractNumId="40" w15:restartNumberingAfterBreak="0">
    <w:nsid w:val="5FA92B42"/>
    <w:multiLevelType w:val="hybridMultilevel"/>
    <w:tmpl w:val="DF20517A"/>
    <w:lvl w:ilvl="0" w:tplc="FFD05C42">
      <w:start w:val="1"/>
      <w:numFmt w:val="decimal"/>
      <w:lvlText w:val="%1."/>
      <w:lvlJc w:val="left"/>
      <w:pPr>
        <w:ind w:left="1069" w:hanging="360"/>
      </w:pPr>
      <w:rPr>
        <w:rFonts w:hint="default"/>
      </w:rPr>
    </w:lvl>
    <w:lvl w:ilvl="1" w:tplc="04020019">
      <w:start w:val="1"/>
      <w:numFmt w:val="lowerLetter"/>
      <w:lvlText w:val="%2."/>
      <w:lvlJc w:val="left"/>
      <w:pPr>
        <w:ind w:left="1789" w:hanging="360"/>
      </w:pPr>
    </w:lvl>
    <w:lvl w:ilvl="2" w:tplc="0402001B">
      <w:start w:val="1"/>
      <w:numFmt w:val="lowerRoman"/>
      <w:lvlText w:val="%3."/>
      <w:lvlJc w:val="right"/>
      <w:pPr>
        <w:ind w:left="2509" w:hanging="180"/>
      </w:pPr>
    </w:lvl>
    <w:lvl w:ilvl="3" w:tplc="0402000F">
      <w:start w:val="1"/>
      <w:numFmt w:val="decimal"/>
      <w:lvlText w:val="%4."/>
      <w:lvlJc w:val="left"/>
      <w:pPr>
        <w:ind w:left="1070" w:hanging="360"/>
      </w:pPr>
    </w:lvl>
    <w:lvl w:ilvl="4" w:tplc="04020019" w:tentative="1">
      <w:start w:val="1"/>
      <w:numFmt w:val="lowerLetter"/>
      <w:lvlText w:val="%5."/>
      <w:lvlJc w:val="left"/>
      <w:pPr>
        <w:ind w:left="3949" w:hanging="360"/>
      </w:pPr>
    </w:lvl>
    <w:lvl w:ilvl="5" w:tplc="0402001B" w:tentative="1">
      <w:start w:val="1"/>
      <w:numFmt w:val="lowerRoman"/>
      <w:lvlText w:val="%6."/>
      <w:lvlJc w:val="right"/>
      <w:pPr>
        <w:ind w:left="4669" w:hanging="180"/>
      </w:pPr>
    </w:lvl>
    <w:lvl w:ilvl="6" w:tplc="0402000F" w:tentative="1">
      <w:start w:val="1"/>
      <w:numFmt w:val="decimal"/>
      <w:lvlText w:val="%7."/>
      <w:lvlJc w:val="left"/>
      <w:pPr>
        <w:ind w:left="5389" w:hanging="360"/>
      </w:pPr>
    </w:lvl>
    <w:lvl w:ilvl="7" w:tplc="04020019" w:tentative="1">
      <w:start w:val="1"/>
      <w:numFmt w:val="lowerLetter"/>
      <w:lvlText w:val="%8."/>
      <w:lvlJc w:val="left"/>
      <w:pPr>
        <w:ind w:left="6109" w:hanging="360"/>
      </w:pPr>
    </w:lvl>
    <w:lvl w:ilvl="8" w:tplc="0402001B" w:tentative="1">
      <w:start w:val="1"/>
      <w:numFmt w:val="lowerRoman"/>
      <w:lvlText w:val="%9."/>
      <w:lvlJc w:val="right"/>
      <w:pPr>
        <w:ind w:left="6829" w:hanging="180"/>
      </w:pPr>
    </w:lvl>
  </w:abstractNum>
  <w:abstractNum w:abstractNumId="41" w15:restartNumberingAfterBreak="0">
    <w:nsid w:val="656D44AC"/>
    <w:multiLevelType w:val="hybridMultilevel"/>
    <w:tmpl w:val="9DCC01C6"/>
    <w:lvl w:ilvl="0" w:tplc="04090001">
      <w:start w:val="1"/>
      <w:numFmt w:val="bullet"/>
      <w:lvlText w:val=""/>
      <w:lvlJc w:val="left"/>
      <w:pPr>
        <w:ind w:left="360" w:hanging="360"/>
      </w:pPr>
      <w:rPr>
        <w:rFonts w:ascii="Symbol" w:hAnsi="Symbol"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42" w15:restartNumberingAfterBreak="0">
    <w:nsid w:val="69257033"/>
    <w:multiLevelType w:val="hybridMultilevel"/>
    <w:tmpl w:val="E3CEE802"/>
    <w:lvl w:ilvl="0" w:tplc="4DE0D848">
      <w:start w:val="4"/>
      <w:numFmt w:val="decimal"/>
      <w:lvlText w:val="%1."/>
      <w:lvlJc w:val="left"/>
      <w:pPr>
        <w:ind w:left="720" w:hanging="360"/>
      </w:pPr>
      <w:rPr>
        <w:rFonts w:hint="default"/>
        <w:b/>
        <w:i w:val="0"/>
        <w:sz w:val="24"/>
        <w:szCs w:val="24"/>
      </w:rPr>
    </w:lvl>
    <w:lvl w:ilvl="1" w:tplc="04020019">
      <w:start w:val="1"/>
      <w:numFmt w:val="lowerLetter"/>
      <w:lvlText w:val="%2."/>
      <w:lvlJc w:val="left"/>
      <w:pPr>
        <w:ind w:left="1440" w:hanging="360"/>
      </w:pPr>
    </w:lvl>
    <w:lvl w:ilvl="2" w:tplc="0402001B">
      <w:start w:val="1"/>
      <w:numFmt w:val="lowerRoman"/>
      <w:lvlText w:val="%3."/>
      <w:lvlJc w:val="right"/>
      <w:pPr>
        <w:ind w:left="2160" w:hanging="180"/>
      </w:pPr>
    </w:lvl>
    <w:lvl w:ilvl="3" w:tplc="0402000F">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43" w15:restartNumberingAfterBreak="0">
    <w:nsid w:val="6AA8798E"/>
    <w:multiLevelType w:val="hybridMultilevel"/>
    <w:tmpl w:val="CC880D96"/>
    <w:lvl w:ilvl="0" w:tplc="D5FA73AA">
      <w:start w:val="14"/>
      <w:numFmt w:val="bullet"/>
      <w:lvlText w:val="-"/>
      <w:lvlJc w:val="left"/>
      <w:pPr>
        <w:ind w:left="1065" w:hanging="360"/>
      </w:pPr>
      <w:rPr>
        <w:rFonts w:ascii="Times New Roman" w:eastAsiaTheme="minorHAnsi" w:hAnsi="Times New Roman" w:cs="Times New Roman" w:hint="default"/>
      </w:rPr>
    </w:lvl>
    <w:lvl w:ilvl="1" w:tplc="04020003" w:tentative="1">
      <w:start w:val="1"/>
      <w:numFmt w:val="bullet"/>
      <w:lvlText w:val="o"/>
      <w:lvlJc w:val="left"/>
      <w:pPr>
        <w:ind w:left="1785" w:hanging="360"/>
      </w:pPr>
      <w:rPr>
        <w:rFonts w:ascii="Courier New" w:hAnsi="Courier New" w:cs="Courier New" w:hint="default"/>
      </w:rPr>
    </w:lvl>
    <w:lvl w:ilvl="2" w:tplc="04020005" w:tentative="1">
      <w:start w:val="1"/>
      <w:numFmt w:val="bullet"/>
      <w:lvlText w:val=""/>
      <w:lvlJc w:val="left"/>
      <w:pPr>
        <w:ind w:left="2505" w:hanging="360"/>
      </w:pPr>
      <w:rPr>
        <w:rFonts w:ascii="Wingdings" w:hAnsi="Wingdings" w:hint="default"/>
      </w:rPr>
    </w:lvl>
    <w:lvl w:ilvl="3" w:tplc="04020001" w:tentative="1">
      <w:start w:val="1"/>
      <w:numFmt w:val="bullet"/>
      <w:lvlText w:val=""/>
      <w:lvlJc w:val="left"/>
      <w:pPr>
        <w:ind w:left="3225" w:hanging="360"/>
      </w:pPr>
      <w:rPr>
        <w:rFonts w:ascii="Symbol" w:hAnsi="Symbol" w:hint="default"/>
      </w:rPr>
    </w:lvl>
    <w:lvl w:ilvl="4" w:tplc="04020003" w:tentative="1">
      <w:start w:val="1"/>
      <w:numFmt w:val="bullet"/>
      <w:lvlText w:val="o"/>
      <w:lvlJc w:val="left"/>
      <w:pPr>
        <w:ind w:left="3945" w:hanging="360"/>
      </w:pPr>
      <w:rPr>
        <w:rFonts w:ascii="Courier New" w:hAnsi="Courier New" w:cs="Courier New" w:hint="default"/>
      </w:rPr>
    </w:lvl>
    <w:lvl w:ilvl="5" w:tplc="04020005" w:tentative="1">
      <w:start w:val="1"/>
      <w:numFmt w:val="bullet"/>
      <w:lvlText w:val=""/>
      <w:lvlJc w:val="left"/>
      <w:pPr>
        <w:ind w:left="4665" w:hanging="360"/>
      </w:pPr>
      <w:rPr>
        <w:rFonts w:ascii="Wingdings" w:hAnsi="Wingdings" w:hint="default"/>
      </w:rPr>
    </w:lvl>
    <w:lvl w:ilvl="6" w:tplc="04020001" w:tentative="1">
      <w:start w:val="1"/>
      <w:numFmt w:val="bullet"/>
      <w:lvlText w:val=""/>
      <w:lvlJc w:val="left"/>
      <w:pPr>
        <w:ind w:left="5385" w:hanging="360"/>
      </w:pPr>
      <w:rPr>
        <w:rFonts w:ascii="Symbol" w:hAnsi="Symbol" w:hint="default"/>
      </w:rPr>
    </w:lvl>
    <w:lvl w:ilvl="7" w:tplc="04020003" w:tentative="1">
      <w:start w:val="1"/>
      <w:numFmt w:val="bullet"/>
      <w:lvlText w:val="o"/>
      <w:lvlJc w:val="left"/>
      <w:pPr>
        <w:ind w:left="6105" w:hanging="360"/>
      </w:pPr>
      <w:rPr>
        <w:rFonts w:ascii="Courier New" w:hAnsi="Courier New" w:cs="Courier New" w:hint="default"/>
      </w:rPr>
    </w:lvl>
    <w:lvl w:ilvl="8" w:tplc="04020005" w:tentative="1">
      <w:start w:val="1"/>
      <w:numFmt w:val="bullet"/>
      <w:lvlText w:val=""/>
      <w:lvlJc w:val="left"/>
      <w:pPr>
        <w:ind w:left="6825" w:hanging="360"/>
      </w:pPr>
      <w:rPr>
        <w:rFonts w:ascii="Wingdings" w:hAnsi="Wingdings" w:hint="default"/>
      </w:rPr>
    </w:lvl>
  </w:abstractNum>
  <w:abstractNum w:abstractNumId="44" w15:restartNumberingAfterBreak="0">
    <w:nsid w:val="6E520B57"/>
    <w:multiLevelType w:val="multilevel"/>
    <w:tmpl w:val="51BE62C0"/>
    <w:lvl w:ilvl="0">
      <w:start w:val="1"/>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5" w15:restartNumberingAfterBreak="0">
    <w:nsid w:val="70A95641"/>
    <w:multiLevelType w:val="hybridMultilevel"/>
    <w:tmpl w:val="A3F80288"/>
    <w:lvl w:ilvl="0" w:tplc="04020001">
      <w:start w:val="1"/>
      <w:numFmt w:val="bullet"/>
      <w:lvlText w:val=""/>
      <w:lvlJc w:val="left"/>
      <w:pPr>
        <w:ind w:left="360" w:hanging="360"/>
      </w:pPr>
      <w:rPr>
        <w:rFonts w:ascii="Symbol" w:hAnsi="Symbol"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46" w15:restartNumberingAfterBreak="0">
    <w:nsid w:val="75AB6756"/>
    <w:multiLevelType w:val="multilevel"/>
    <w:tmpl w:val="1C74DB96"/>
    <w:lvl w:ilvl="0">
      <w:start w:val="1"/>
      <w:numFmt w:val="decimal"/>
      <w:suff w:val="space"/>
      <w:lvlText w:val="%1."/>
      <w:lvlJc w:val="left"/>
      <w:pPr>
        <w:ind w:left="786" w:hanging="360"/>
      </w:pPr>
      <w:rPr>
        <w:rFonts w:hint="default"/>
      </w:rPr>
    </w:lvl>
    <w:lvl w:ilvl="1">
      <w:start w:val="1"/>
      <w:numFmt w:val="decimal"/>
      <w:suff w:val="space"/>
      <w:lvlText w:val="%2."/>
      <w:lvlJc w:val="left"/>
      <w:pPr>
        <w:ind w:left="858" w:hanging="432"/>
      </w:pPr>
      <w:rPr>
        <w:rFonts w:ascii="Times New Roman" w:eastAsiaTheme="minorHAnsi" w:hAnsi="Times New Roman" w:cs="Times New Roman"/>
        <w:b/>
      </w:rPr>
    </w:lvl>
    <w:lvl w:ilvl="2">
      <w:start w:val="1"/>
      <w:numFmt w:val="decimal"/>
      <w:suff w:val="space"/>
      <w:lvlText w:val="%1.%2.%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7" w15:restartNumberingAfterBreak="0">
    <w:nsid w:val="786F1218"/>
    <w:multiLevelType w:val="hybridMultilevel"/>
    <w:tmpl w:val="A82C2B70"/>
    <w:lvl w:ilvl="0" w:tplc="04090003">
      <w:start w:val="1"/>
      <w:numFmt w:val="bullet"/>
      <w:lvlText w:val="o"/>
      <w:lvlJc w:val="left"/>
      <w:pPr>
        <w:ind w:left="360" w:hanging="360"/>
      </w:pPr>
      <w:rPr>
        <w:rFonts w:ascii="Courier New" w:hAnsi="Courier New" w:cs="Courier New"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48" w15:restartNumberingAfterBreak="0">
    <w:nsid w:val="7AEF75FF"/>
    <w:multiLevelType w:val="hybridMultilevel"/>
    <w:tmpl w:val="8904E6F8"/>
    <w:lvl w:ilvl="0" w:tplc="1486BBD6">
      <w:numFmt w:val="bullet"/>
      <w:lvlText w:val="-"/>
      <w:lvlJc w:val="left"/>
      <w:pPr>
        <w:ind w:left="1080" w:hanging="360"/>
      </w:pPr>
      <w:rPr>
        <w:rFonts w:ascii="Times New Roman" w:eastAsiaTheme="minorHAnsi" w:hAnsi="Times New Roman" w:cs="Times New Roman"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num w:numId="1">
    <w:abstractNumId w:val="46"/>
  </w:num>
  <w:num w:numId="2">
    <w:abstractNumId w:val="1"/>
  </w:num>
  <w:num w:numId="3">
    <w:abstractNumId w:val="0"/>
  </w:num>
  <w:num w:numId="4">
    <w:abstractNumId w:val="43"/>
  </w:num>
  <w:num w:numId="5">
    <w:abstractNumId w:val="12"/>
  </w:num>
  <w:num w:numId="6">
    <w:abstractNumId w:val="5"/>
  </w:num>
  <w:num w:numId="7">
    <w:abstractNumId w:val="17"/>
  </w:num>
  <w:num w:numId="8">
    <w:abstractNumId w:val="30"/>
  </w:num>
  <w:num w:numId="9">
    <w:abstractNumId w:val="32"/>
  </w:num>
  <w:num w:numId="10">
    <w:abstractNumId w:val="13"/>
  </w:num>
  <w:num w:numId="11">
    <w:abstractNumId w:val="29"/>
  </w:num>
  <w:num w:numId="12">
    <w:abstractNumId w:val="9"/>
  </w:num>
  <w:num w:numId="13">
    <w:abstractNumId w:val="38"/>
  </w:num>
  <w:num w:numId="14">
    <w:abstractNumId w:val="6"/>
  </w:num>
  <w:num w:numId="15">
    <w:abstractNumId w:val="39"/>
  </w:num>
  <w:num w:numId="16">
    <w:abstractNumId w:val="31"/>
  </w:num>
  <w:num w:numId="17">
    <w:abstractNumId w:val="19"/>
  </w:num>
  <w:num w:numId="18">
    <w:abstractNumId w:val="23"/>
  </w:num>
  <w:num w:numId="19">
    <w:abstractNumId w:val="4"/>
  </w:num>
  <w:num w:numId="20">
    <w:abstractNumId w:val="18"/>
  </w:num>
  <w:num w:numId="21">
    <w:abstractNumId w:val="36"/>
  </w:num>
  <w:num w:numId="22">
    <w:abstractNumId w:val="45"/>
  </w:num>
  <w:num w:numId="23">
    <w:abstractNumId w:val="26"/>
  </w:num>
  <w:num w:numId="24">
    <w:abstractNumId w:val="11"/>
  </w:num>
  <w:num w:numId="25">
    <w:abstractNumId w:val="27"/>
  </w:num>
  <w:num w:numId="26">
    <w:abstractNumId w:val="44"/>
  </w:num>
  <w:num w:numId="27">
    <w:abstractNumId w:val="20"/>
  </w:num>
  <w:num w:numId="28">
    <w:abstractNumId w:val="24"/>
  </w:num>
  <w:num w:numId="29">
    <w:abstractNumId w:val="37"/>
  </w:num>
  <w:num w:numId="30">
    <w:abstractNumId w:val="15"/>
  </w:num>
  <w:num w:numId="31">
    <w:abstractNumId w:val="40"/>
  </w:num>
  <w:num w:numId="32">
    <w:abstractNumId w:val="42"/>
  </w:num>
  <w:num w:numId="33">
    <w:abstractNumId w:val="35"/>
  </w:num>
  <w:num w:numId="34">
    <w:abstractNumId w:val="2"/>
  </w:num>
  <w:num w:numId="35">
    <w:abstractNumId w:val="41"/>
  </w:num>
  <w:num w:numId="36">
    <w:abstractNumId w:val="34"/>
  </w:num>
  <w:num w:numId="37">
    <w:abstractNumId w:val="47"/>
  </w:num>
  <w:num w:numId="38">
    <w:abstractNumId w:val="25"/>
  </w:num>
  <w:num w:numId="39">
    <w:abstractNumId w:val="14"/>
  </w:num>
  <w:num w:numId="40">
    <w:abstractNumId w:val="21"/>
  </w:num>
  <w:num w:numId="41">
    <w:abstractNumId w:val="8"/>
  </w:num>
  <w:num w:numId="42">
    <w:abstractNumId w:val="28"/>
  </w:num>
  <w:num w:numId="43">
    <w:abstractNumId w:val="48"/>
  </w:num>
  <w:num w:numId="44">
    <w:abstractNumId w:val="33"/>
  </w:num>
  <w:num w:numId="45">
    <w:abstractNumId w:val="7"/>
  </w:num>
  <w:num w:numId="46">
    <w:abstractNumId w:val="22"/>
  </w:num>
  <w:num w:numId="47">
    <w:abstractNumId w:val="16"/>
  </w:num>
  <w:num w:numId="48">
    <w:abstractNumId w:val="3"/>
  </w:num>
  <w:num w:numId="4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displayBackgroundShape/>
  <w:proofState w:spelling="clean" w:grammar="clean"/>
  <w:attachedTemplate r:id="rId1"/>
  <w:defaultTabStop w:val="720"/>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424A"/>
    <w:rsid w:val="000007EB"/>
    <w:rsid w:val="00002792"/>
    <w:rsid w:val="00005EF6"/>
    <w:rsid w:val="000065E9"/>
    <w:rsid w:val="00006621"/>
    <w:rsid w:val="00011A5F"/>
    <w:rsid w:val="000220B9"/>
    <w:rsid w:val="000240E1"/>
    <w:rsid w:val="00026E19"/>
    <w:rsid w:val="00027955"/>
    <w:rsid w:val="00031C1C"/>
    <w:rsid w:val="00032024"/>
    <w:rsid w:val="0003217B"/>
    <w:rsid w:val="00033652"/>
    <w:rsid w:val="00033922"/>
    <w:rsid w:val="00036C9A"/>
    <w:rsid w:val="000410CB"/>
    <w:rsid w:val="00042C50"/>
    <w:rsid w:val="000442BC"/>
    <w:rsid w:val="00045495"/>
    <w:rsid w:val="00045700"/>
    <w:rsid w:val="00045E32"/>
    <w:rsid w:val="0004661E"/>
    <w:rsid w:val="00047B29"/>
    <w:rsid w:val="00051012"/>
    <w:rsid w:val="00051678"/>
    <w:rsid w:val="00051A0C"/>
    <w:rsid w:val="00052130"/>
    <w:rsid w:val="000523F5"/>
    <w:rsid w:val="0005482E"/>
    <w:rsid w:val="00057FF6"/>
    <w:rsid w:val="000640BD"/>
    <w:rsid w:val="00067D08"/>
    <w:rsid w:val="00070248"/>
    <w:rsid w:val="0007056C"/>
    <w:rsid w:val="00070729"/>
    <w:rsid w:val="000717DF"/>
    <w:rsid w:val="0007393E"/>
    <w:rsid w:val="000751F0"/>
    <w:rsid w:val="000754BF"/>
    <w:rsid w:val="00075786"/>
    <w:rsid w:val="000763E3"/>
    <w:rsid w:val="00077742"/>
    <w:rsid w:val="00084AD9"/>
    <w:rsid w:val="00090AD0"/>
    <w:rsid w:val="00090C60"/>
    <w:rsid w:val="0009358A"/>
    <w:rsid w:val="00094419"/>
    <w:rsid w:val="00095273"/>
    <w:rsid w:val="000A2830"/>
    <w:rsid w:val="000A7C6A"/>
    <w:rsid w:val="000B3194"/>
    <w:rsid w:val="000B381B"/>
    <w:rsid w:val="000B3BCD"/>
    <w:rsid w:val="000B429E"/>
    <w:rsid w:val="000B676B"/>
    <w:rsid w:val="000C01DB"/>
    <w:rsid w:val="000C14D6"/>
    <w:rsid w:val="000C4442"/>
    <w:rsid w:val="000C7D9E"/>
    <w:rsid w:val="000D0AEB"/>
    <w:rsid w:val="000D1AAC"/>
    <w:rsid w:val="000D27C5"/>
    <w:rsid w:val="000D291E"/>
    <w:rsid w:val="000D318A"/>
    <w:rsid w:val="000D3E83"/>
    <w:rsid w:val="000D472A"/>
    <w:rsid w:val="000D752D"/>
    <w:rsid w:val="000E2CEB"/>
    <w:rsid w:val="000E4C3A"/>
    <w:rsid w:val="000E59E5"/>
    <w:rsid w:val="000E5D2F"/>
    <w:rsid w:val="000E7043"/>
    <w:rsid w:val="000F0561"/>
    <w:rsid w:val="000F142F"/>
    <w:rsid w:val="000F2225"/>
    <w:rsid w:val="000F3B39"/>
    <w:rsid w:val="000F3FAE"/>
    <w:rsid w:val="000F4AA6"/>
    <w:rsid w:val="000F763E"/>
    <w:rsid w:val="0010651A"/>
    <w:rsid w:val="001133DB"/>
    <w:rsid w:val="001170CB"/>
    <w:rsid w:val="00121489"/>
    <w:rsid w:val="0012251E"/>
    <w:rsid w:val="00122ED8"/>
    <w:rsid w:val="00126C00"/>
    <w:rsid w:val="00130955"/>
    <w:rsid w:val="00131237"/>
    <w:rsid w:val="001334BE"/>
    <w:rsid w:val="00137873"/>
    <w:rsid w:val="00142838"/>
    <w:rsid w:val="00143E5B"/>
    <w:rsid w:val="001445A3"/>
    <w:rsid w:val="00145C2C"/>
    <w:rsid w:val="00151E33"/>
    <w:rsid w:val="00164D55"/>
    <w:rsid w:val="00167255"/>
    <w:rsid w:val="00171BCE"/>
    <w:rsid w:val="001747DA"/>
    <w:rsid w:val="00177111"/>
    <w:rsid w:val="00180032"/>
    <w:rsid w:val="0018137E"/>
    <w:rsid w:val="001905E1"/>
    <w:rsid w:val="00192122"/>
    <w:rsid w:val="0019595B"/>
    <w:rsid w:val="00196844"/>
    <w:rsid w:val="00197778"/>
    <w:rsid w:val="001A188B"/>
    <w:rsid w:val="001A535B"/>
    <w:rsid w:val="001A65F8"/>
    <w:rsid w:val="001A6D91"/>
    <w:rsid w:val="001A7761"/>
    <w:rsid w:val="001B1526"/>
    <w:rsid w:val="001B17E9"/>
    <w:rsid w:val="001B2CFF"/>
    <w:rsid w:val="001B2FC1"/>
    <w:rsid w:val="001B3002"/>
    <w:rsid w:val="001B646C"/>
    <w:rsid w:val="001B64A0"/>
    <w:rsid w:val="001C22CE"/>
    <w:rsid w:val="001C24A3"/>
    <w:rsid w:val="001C257D"/>
    <w:rsid w:val="001C3B44"/>
    <w:rsid w:val="001C3EF6"/>
    <w:rsid w:val="001C7309"/>
    <w:rsid w:val="001D0206"/>
    <w:rsid w:val="001D0433"/>
    <w:rsid w:val="001D12EE"/>
    <w:rsid w:val="001D1BCC"/>
    <w:rsid w:val="001D600C"/>
    <w:rsid w:val="001D74A3"/>
    <w:rsid w:val="001D78D8"/>
    <w:rsid w:val="001E00B2"/>
    <w:rsid w:val="001E427B"/>
    <w:rsid w:val="001E44ED"/>
    <w:rsid w:val="001F0DB7"/>
    <w:rsid w:val="001F15EF"/>
    <w:rsid w:val="001F612A"/>
    <w:rsid w:val="001F6E87"/>
    <w:rsid w:val="0020354A"/>
    <w:rsid w:val="00203993"/>
    <w:rsid w:val="00203ED5"/>
    <w:rsid w:val="00204257"/>
    <w:rsid w:val="00207BAC"/>
    <w:rsid w:val="00212900"/>
    <w:rsid w:val="00213602"/>
    <w:rsid w:val="002150DF"/>
    <w:rsid w:val="002166E1"/>
    <w:rsid w:val="00217409"/>
    <w:rsid w:val="00221710"/>
    <w:rsid w:val="00222395"/>
    <w:rsid w:val="00222A86"/>
    <w:rsid w:val="00223681"/>
    <w:rsid w:val="002244E1"/>
    <w:rsid w:val="00224784"/>
    <w:rsid w:val="002259C1"/>
    <w:rsid w:val="00227018"/>
    <w:rsid w:val="00227307"/>
    <w:rsid w:val="00233D1F"/>
    <w:rsid w:val="00234AF8"/>
    <w:rsid w:val="00235AF6"/>
    <w:rsid w:val="002361DF"/>
    <w:rsid w:val="00237831"/>
    <w:rsid w:val="00241EE0"/>
    <w:rsid w:val="00242625"/>
    <w:rsid w:val="00243559"/>
    <w:rsid w:val="00245BE5"/>
    <w:rsid w:val="00245E58"/>
    <w:rsid w:val="00250A2A"/>
    <w:rsid w:val="002525AB"/>
    <w:rsid w:val="00252B7C"/>
    <w:rsid w:val="00252BE0"/>
    <w:rsid w:val="00254DCA"/>
    <w:rsid w:val="00256F1A"/>
    <w:rsid w:val="00262D89"/>
    <w:rsid w:val="00265005"/>
    <w:rsid w:val="00265A77"/>
    <w:rsid w:val="002660E7"/>
    <w:rsid w:val="00275B18"/>
    <w:rsid w:val="00283FCD"/>
    <w:rsid w:val="00291119"/>
    <w:rsid w:val="002951C3"/>
    <w:rsid w:val="00297440"/>
    <w:rsid w:val="0029760E"/>
    <w:rsid w:val="002A076F"/>
    <w:rsid w:val="002A5D79"/>
    <w:rsid w:val="002B1365"/>
    <w:rsid w:val="002B31D2"/>
    <w:rsid w:val="002B37FE"/>
    <w:rsid w:val="002C0E90"/>
    <w:rsid w:val="002C18C4"/>
    <w:rsid w:val="002C4E71"/>
    <w:rsid w:val="002C4E9F"/>
    <w:rsid w:val="002C7023"/>
    <w:rsid w:val="002C79C9"/>
    <w:rsid w:val="002D0077"/>
    <w:rsid w:val="002D1E8B"/>
    <w:rsid w:val="002D2780"/>
    <w:rsid w:val="002D33E0"/>
    <w:rsid w:val="002D505A"/>
    <w:rsid w:val="002D50F6"/>
    <w:rsid w:val="002D5184"/>
    <w:rsid w:val="002E159F"/>
    <w:rsid w:val="002E278F"/>
    <w:rsid w:val="002E38AC"/>
    <w:rsid w:val="002E61AE"/>
    <w:rsid w:val="002E62C2"/>
    <w:rsid w:val="002E7228"/>
    <w:rsid w:val="002F21AC"/>
    <w:rsid w:val="002F25A5"/>
    <w:rsid w:val="002F385B"/>
    <w:rsid w:val="002F4432"/>
    <w:rsid w:val="002F54B6"/>
    <w:rsid w:val="002F7177"/>
    <w:rsid w:val="002F7435"/>
    <w:rsid w:val="00300AB0"/>
    <w:rsid w:val="00301CB0"/>
    <w:rsid w:val="00303CBD"/>
    <w:rsid w:val="00305AF8"/>
    <w:rsid w:val="00311A5B"/>
    <w:rsid w:val="00313B4A"/>
    <w:rsid w:val="0031545B"/>
    <w:rsid w:val="00316071"/>
    <w:rsid w:val="00317C7F"/>
    <w:rsid w:val="00320458"/>
    <w:rsid w:val="00320E59"/>
    <w:rsid w:val="003220F1"/>
    <w:rsid w:val="00325E23"/>
    <w:rsid w:val="00326513"/>
    <w:rsid w:val="00330DB1"/>
    <w:rsid w:val="00331F16"/>
    <w:rsid w:val="00334084"/>
    <w:rsid w:val="0033412A"/>
    <w:rsid w:val="003351D5"/>
    <w:rsid w:val="00335ACA"/>
    <w:rsid w:val="00336912"/>
    <w:rsid w:val="00340719"/>
    <w:rsid w:val="00344498"/>
    <w:rsid w:val="003475BB"/>
    <w:rsid w:val="00347ACC"/>
    <w:rsid w:val="00347FE0"/>
    <w:rsid w:val="003556CA"/>
    <w:rsid w:val="0035584B"/>
    <w:rsid w:val="00355B66"/>
    <w:rsid w:val="0035710B"/>
    <w:rsid w:val="00357FD5"/>
    <w:rsid w:val="00362154"/>
    <w:rsid w:val="00362B60"/>
    <w:rsid w:val="00363324"/>
    <w:rsid w:val="00364E0F"/>
    <w:rsid w:val="00366B79"/>
    <w:rsid w:val="00366BAD"/>
    <w:rsid w:val="00366D76"/>
    <w:rsid w:val="00371D54"/>
    <w:rsid w:val="0037593A"/>
    <w:rsid w:val="00380559"/>
    <w:rsid w:val="00381D7D"/>
    <w:rsid w:val="00382047"/>
    <w:rsid w:val="0038429D"/>
    <w:rsid w:val="00384847"/>
    <w:rsid w:val="003864F5"/>
    <w:rsid w:val="0038650A"/>
    <w:rsid w:val="00386973"/>
    <w:rsid w:val="00387093"/>
    <w:rsid w:val="00387B3D"/>
    <w:rsid w:val="00390B61"/>
    <w:rsid w:val="00394160"/>
    <w:rsid w:val="00396389"/>
    <w:rsid w:val="003964D1"/>
    <w:rsid w:val="003A305F"/>
    <w:rsid w:val="003A3CAF"/>
    <w:rsid w:val="003A4210"/>
    <w:rsid w:val="003A46FE"/>
    <w:rsid w:val="003A49BD"/>
    <w:rsid w:val="003A6673"/>
    <w:rsid w:val="003A7F42"/>
    <w:rsid w:val="003B36D5"/>
    <w:rsid w:val="003B4B59"/>
    <w:rsid w:val="003B4C7C"/>
    <w:rsid w:val="003B58ED"/>
    <w:rsid w:val="003C0A5E"/>
    <w:rsid w:val="003C0BBA"/>
    <w:rsid w:val="003C3FDA"/>
    <w:rsid w:val="003C4955"/>
    <w:rsid w:val="003C5BFA"/>
    <w:rsid w:val="003C706B"/>
    <w:rsid w:val="003D0099"/>
    <w:rsid w:val="003D14BE"/>
    <w:rsid w:val="003D2DCB"/>
    <w:rsid w:val="003D2E9E"/>
    <w:rsid w:val="003D6018"/>
    <w:rsid w:val="003D7521"/>
    <w:rsid w:val="003E05A8"/>
    <w:rsid w:val="003E066E"/>
    <w:rsid w:val="003E3CE4"/>
    <w:rsid w:val="003E5C73"/>
    <w:rsid w:val="003E5EAC"/>
    <w:rsid w:val="003F4BC6"/>
    <w:rsid w:val="003F6CB3"/>
    <w:rsid w:val="0040089A"/>
    <w:rsid w:val="00407822"/>
    <w:rsid w:val="00410245"/>
    <w:rsid w:val="00412200"/>
    <w:rsid w:val="0041479C"/>
    <w:rsid w:val="00417ED3"/>
    <w:rsid w:val="00417F78"/>
    <w:rsid w:val="00420598"/>
    <w:rsid w:val="0042149A"/>
    <w:rsid w:val="00425582"/>
    <w:rsid w:val="004261DA"/>
    <w:rsid w:val="0043158A"/>
    <w:rsid w:val="004341A9"/>
    <w:rsid w:val="00441826"/>
    <w:rsid w:val="00443907"/>
    <w:rsid w:val="004456A4"/>
    <w:rsid w:val="00445CF4"/>
    <w:rsid w:val="004462DD"/>
    <w:rsid w:val="00447D91"/>
    <w:rsid w:val="00447FAD"/>
    <w:rsid w:val="0045181B"/>
    <w:rsid w:val="0045256B"/>
    <w:rsid w:val="00453AE7"/>
    <w:rsid w:val="00456DA4"/>
    <w:rsid w:val="004572AC"/>
    <w:rsid w:val="00460616"/>
    <w:rsid w:val="00461BBD"/>
    <w:rsid w:val="0046596F"/>
    <w:rsid w:val="00467A94"/>
    <w:rsid w:val="0047177E"/>
    <w:rsid w:val="00473F19"/>
    <w:rsid w:val="004744B7"/>
    <w:rsid w:val="00475545"/>
    <w:rsid w:val="00475C3D"/>
    <w:rsid w:val="00482087"/>
    <w:rsid w:val="0048212D"/>
    <w:rsid w:val="004824A6"/>
    <w:rsid w:val="00486AE1"/>
    <w:rsid w:val="004908E6"/>
    <w:rsid w:val="00491CD8"/>
    <w:rsid w:val="00492061"/>
    <w:rsid w:val="00492927"/>
    <w:rsid w:val="0049316C"/>
    <w:rsid w:val="00495700"/>
    <w:rsid w:val="00497ABB"/>
    <w:rsid w:val="004A1A78"/>
    <w:rsid w:val="004A20B1"/>
    <w:rsid w:val="004A59BF"/>
    <w:rsid w:val="004A64A8"/>
    <w:rsid w:val="004A762F"/>
    <w:rsid w:val="004B1F3A"/>
    <w:rsid w:val="004B4D76"/>
    <w:rsid w:val="004C7E02"/>
    <w:rsid w:val="004C7F43"/>
    <w:rsid w:val="004D166E"/>
    <w:rsid w:val="004D1AB1"/>
    <w:rsid w:val="004D5F00"/>
    <w:rsid w:val="004D6270"/>
    <w:rsid w:val="004D6560"/>
    <w:rsid w:val="004D712E"/>
    <w:rsid w:val="004E0327"/>
    <w:rsid w:val="004E19FD"/>
    <w:rsid w:val="004E214F"/>
    <w:rsid w:val="004E27E2"/>
    <w:rsid w:val="004E3F11"/>
    <w:rsid w:val="004E56AE"/>
    <w:rsid w:val="004F5526"/>
    <w:rsid w:val="004F7718"/>
    <w:rsid w:val="00502DDB"/>
    <w:rsid w:val="005062B0"/>
    <w:rsid w:val="0051049F"/>
    <w:rsid w:val="00512BC1"/>
    <w:rsid w:val="00513F3E"/>
    <w:rsid w:val="00515566"/>
    <w:rsid w:val="0051638C"/>
    <w:rsid w:val="0051642F"/>
    <w:rsid w:val="00522314"/>
    <w:rsid w:val="00522E6F"/>
    <w:rsid w:val="00526FA2"/>
    <w:rsid w:val="00527F2F"/>
    <w:rsid w:val="0053121F"/>
    <w:rsid w:val="0053431F"/>
    <w:rsid w:val="00534C9C"/>
    <w:rsid w:val="00540D5C"/>
    <w:rsid w:val="005419B0"/>
    <w:rsid w:val="00542718"/>
    <w:rsid w:val="005437F7"/>
    <w:rsid w:val="00543E27"/>
    <w:rsid w:val="00543FD5"/>
    <w:rsid w:val="00544D93"/>
    <w:rsid w:val="0054599A"/>
    <w:rsid w:val="005477D4"/>
    <w:rsid w:val="00547874"/>
    <w:rsid w:val="00551349"/>
    <w:rsid w:val="00553E09"/>
    <w:rsid w:val="00554B3D"/>
    <w:rsid w:val="00554E6F"/>
    <w:rsid w:val="0055625F"/>
    <w:rsid w:val="005624C6"/>
    <w:rsid w:val="005633AA"/>
    <w:rsid w:val="005646BF"/>
    <w:rsid w:val="005652F1"/>
    <w:rsid w:val="0056666A"/>
    <w:rsid w:val="005704B9"/>
    <w:rsid w:val="00570FDE"/>
    <w:rsid w:val="00574025"/>
    <w:rsid w:val="005749B3"/>
    <w:rsid w:val="00575C25"/>
    <w:rsid w:val="00577D96"/>
    <w:rsid w:val="00581151"/>
    <w:rsid w:val="00585CF0"/>
    <w:rsid w:val="00586724"/>
    <w:rsid w:val="00587016"/>
    <w:rsid w:val="0058734C"/>
    <w:rsid w:val="005908E8"/>
    <w:rsid w:val="00590F3C"/>
    <w:rsid w:val="00592584"/>
    <w:rsid w:val="00592E73"/>
    <w:rsid w:val="00594576"/>
    <w:rsid w:val="005A1D9C"/>
    <w:rsid w:val="005A1EE1"/>
    <w:rsid w:val="005A346A"/>
    <w:rsid w:val="005A5E95"/>
    <w:rsid w:val="005B18B1"/>
    <w:rsid w:val="005B2BB9"/>
    <w:rsid w:val="005B5957"/>
    <w:rsid w:val="005B7516"/>
    <w:rsid w:val="005C1124"/>
    <w:rsid w:val="005C1373"/>
    <w:rsid w:val="005C1996"/>
    <w:rsid w:val="005C2F1B"/>
    <w:rsid w:val="005C341F"/>
    <w:rsid w:val="005C6329"/>
    <w:rsid w:val="005C735B"/>
    <w:rsid w:val="005D4426"/>
    <w:rsid w:val="005D4ACE"/>
    <w:rsid w:val="005D5BAF"/>
    <w:rsid w:val="005D5E1D"/>
    <w:rsid w:val="005D61BB"/>
    <w:rsid w:val="005D6C95"/>
    <w:rsid w:val="005E04F2"/>
    <w:rsid w:val="005E38FD"/>
    <w:rsid w:val="005E57AB"/>
    <w:rsid w:val="005E6975"/>
    <w:rsid w:val="005E69AC"/>
    <w:rsid w:val="005F14D9"/>
    <w:rsid w:val="005F3642"/>
    <w:rsid w:val="005F37C1"/>
    <w:rsid w:val="005F3DBC"/>
    <w:rsid w:val="005F6175"/>
    <w:rsid w:val="005F7C93"/>
    <w:rsid w:val="006069AE"/>
    <w:rsid w:val="006075A2"/>
    <w:rsid w:val="00610743"/>
    <w:rsid w:val="00612029"/>
    <w:rsid w:val="00612E63"/>
    <w:rsid w:val="006145DC"/>
    <w:rsid w:val="00615BA8"/>
    <w:rsid w:val="006170A8"/>
    <w:rsid w:val="00617A60"/>
    <w:rsid w:val="00617BBF"/>
    <w:rsid w:val="00623314"/>
    <w:rsid w:val="00623A05"/>
    <w:rsid w:val="00623D2C"/>
    <w:rsid w:val="00623F03"/>
    <w:rsid w:val="006244A4"/>
    <w:rsid w:val="006263DC"/>
    <w:rsid w:val="006269ED"/>
    <w:rsid w:val="006269F5"/>
    <w:rsid w:val="006314D1"/>
    <w:rsid w:val="006323FB"/>
    <w:rsid w:val="0063240E"/>
    <w:rsid w:val="00637E55"/>
    <w:rsid w:val="00640E3C"/>
    <w:rsid w:val="00641628"/>
    <w:rsid w:val="0064310E"/>
    <w:rsid w:val="0064495B"/>
    <w:rsid w:val="00645CF1"/>
    <w:rsid w:val="00652638"/>
    <w:rsid w:val="00654F69"/>
    <w:rsid w:val="0066090B"/>
    <w:rsid w:val="00660E96"/>
    <w:rsid w:val="00662760"/>
    <w:rsid w:val="00664D4D"/>
    <w:rsid w:val="006670FD"/>
    <w:rsid w:val="00667591"/>
    <w:rsid w:val="00671CFA"/>
    <w:rsid w:val="00672CD4"/>
    <w:rsid w:val="00672F81"/>
    <w:rsid w:val="00673A8F"/>
    <w:rsid w:val="0067428F"/>
    <w:rsid w:val="00674665"/>
    <w:rsid w:val="00675704"/>
    <w:rsid w:val="00676688"/>
    <w:rsid w:val="00676F3A"/>
    <w:rsid w:val="006779DF"/>
    <w:rsid w:val="006810C3"/>
    <w:rsid w:val="006816D6"/>
    <w:rsid w:val="00682235"/>
    <w:rsid w:val="00682B7C"/>
    <w:rsid w:val="00683C1A"/>
    <w:rsid w:val="00684D27"/>
    <w:rsid w:val="00685823"/>
    <w:rsid w:val="006872F7"/>
    <w:rsid w:val="006938E4"/>
    <w:rsid w:val="00694507"/>
    <w:rsid w:val="00695CDC"/>
    <w:rsid w:val="0069618E"/>
    <w:rsid w:val="006A043B"/>
    <w:rsid w:val="006A3D61"/>
    <w:rsid w:val="006A450A"/>
    <w:rsid w:val="006A5C01"/>
    <w:rsid w:val="006B0C8F"/>
    <w:rsid w:val="006B50D1"/>
    <w:rsid w:val="006B797F"/>
    <w:rsid w:val="006B7B59"/>
    <w:rsid w:val="006C047B"/>
    <w:rsid w:val="006C20DC"/>
    <w:rsid w:val="006C211B"/>
    <w:rsid w:val="006C370E"/>
    <w:rsid w:val="006C3DE6"/>
    <w:rsid w:val="006C696A"/>
    <w:rsid w:val="006D0401"/>
    <w:rsid w:val="006D185E"/>
    <w:rsid w:val="006D2F23"/>
    <w:rsid w:val="006D3F6A"/>
    <w:rsid w:val="006D6243"/>
    <w:rsid w:val="006E0B51"/>
    <w:rsid w:val="006E1297"/>
    <w:rsid w:val="006E1A56"/>
    <w:rsid w:val="006E2C00"/>
    <w:rsid w:val="006E5BBA"/>
    <w:rsid w:val="006F5EF1"/>
    <w:rsid w:val="006F5EF7"/>
    <w:rsid w:val="006F652C"/>
    <w:rsid w:val="006F7BD3"/>
    <w:rsid w:val="00700089"/>
    <w:rsid w:val="00700F23"/>
    <w:rsid w:val="007011B8"/>
    <w:rsid w:val="00703732"/>
    <w:rsid w:val="00703C09"/>
    <w:rsid w:val="007055B3"/>
    <w:rsid w:val="00707584"/>
    <w:rsid w:val="00707CA7"/>
    <w:rsid w:val="00707F14"/>
    <w:rsid w:val="00715928"/>
    <w:rsid w:val="007167BF"/>
    <w:rsid w:val="00721FB8"/>
    <w:rsid w:val="00725669"/>
    <w:rsid w:val="00727CFF"/>
    <w:rsid w:val="007312B8"/>
    <w:rsid w:val="0073302E"/>
    <w:rsid w:val="007345FB"/>
    <w:rsid w:val="00735E54"/>
    <w:rsid w:val="0074014F"/>
    <w:rsid w:val="00743B4B"/>
    <w:rsid w:val="00743CE1"/>
    <w:rsid w:val="00750005"/>
    <w:rsid w:val="00751302"/>
    <w:rsid w:val="00752129"/>
    <w:rsid w:val="00752803"/>
    <w:rsid w:val="007560AC"/>
    <w:rsid w:val="00757650"/>
    <w:rsid w:val="0076193A"/>
    <w:rsid w:val="00764AE1"/>
    <w:rsid w:val="007650B7"/>
    <w:rsid w:val="00766154"/>
    <w:rsid w:val="00770505"/>
    <w:rsid w:val="00771ED2"/>
    <w:rsid w:val="0077224E"/>
    <w:rsid w:val="00774A47"/>
    <w:rsid w:val="0077511F"/>
    <w:rsid w:val="00775575"/>
    <w:rsid w:val="007806A4"/>
    <w:rsid w:val="007807F5"/>
    <w:rsid w:val="007815FD"/>
    <w:rsid w:val="00782939"/>
    <w:rsid w:val="007916AA"/>
    <w:rsid w:val="0079174E"/>
    <w:rsid w:val="00793B7B"/>
    <w:rsid w:val="0079428C"/>
    <w:rsid w:val="00797F83"/>
    <w:rsid w:val="007A299B"/>
    <w:rsid w:val="007A33B8"/>
    <w:rsid w:val="007A3A2D"/>
    <w:rsid w:val="007A3C73"/>
    <w:rsid w:val="007A55FA"/>
    <w:rsid w:val="007A7BEE"/>
    <w:rsid w:val="007B0A33"/>
    <w:rsid w:val="007B15C5"/>
    <w:rsid w:val="007B2490"/>
    <w:rsid w:val="007B3498"/>
    <w:rsid w:val="007B47A4"/>
    <w:rsid w:val="007B548F"/>
    <w:rsid w:val="007B5507"/>
    <w:rsid w:val="007B560C"/>
    <w:rsid w:val="007C0F87"/>
    <w:rsid w:val="007C130B"/>
    <w:rsid w:val="007C41C0"/>
    <w:rsid w:val="007C42CA"/>
    <w:rsid w:val="007C5672"/>
    <w:rsid w:val="007D0F42"/>
    <w:rsid w:val="007D1D3D"/>
    <w:rsid w:val="007D23B2"/>
    <w:rsid w:val="007D2775"/>
    <w:rsid w:val="007D5A52"/>
    <w:rsid w:val="007D6C6A"/>
    <w:rsid w:val="007E55A4"/>
    <w:rsid w:val="007E623C"/>
    <w:rsid w:val="007E66F7"/>
    <w:rsid w:val="007E71AA"/>
    <w:rsid w:val="007E7D2B"/>
    <w:rsid w:val="007F173E"/>
    <w:rsid w:val="007F6FD5"/>
    <w:rsid w:val="00800CB6"/>
    <w:rsid w:val="00801E78"/>
    <w:rsid w:val="00805425"/>
    <w:rsid w:val="008069F0"/>
    <w:rsid w:val="00811B9F"/>
    <w:rsid w:val="0081243C"/>
    <w:rsid w:val="00812AFA"/>
    <w:rsid w:val="00815AD4"/>
    <w:rsid w:val="008162BE"/>
    <w:rsid w:val="00816901"/>
    <w:rsid w:val="0082063C"/>
    <w:rsid w:val="00822BFF"/>
    <w:rsid w:val="008240F0"/>
    <w:rsid w:val="00832FFD"/>
    <w:rsid w:val="00833183"/>
    <w:rsid w:val="00834617"/>
    <w:rsid w:val="00840BAA"/>
    <w:rsid w:val="00841979"/>
    <w:rsid w:val="00842818"/>
    <w:rsid w:val="00843214"/>
    <w:rsid w:val="00845010"/>
    <w:rsid w:val="00851286"/>
    <w:rsid w:val="00852F75"/>
    <w:rsid w:val="00855116"/>
    <w:rsid w:val="00855FD5"/>
    <w:rsid w:val="008561D2"/>
    <w:rsid w:val="00863567"/>
    <w:rsid w:val="00863EE9"/>
    <w:rsid w:val="00863F07"/>
    <w:rsid w:val="00874194"/>
    <w:rsid w:val="00875AF0"/>
    <w:rsid w:val="008822FD"/>
    <w:rsid w:val="00885F31"/>
    <w:rsid w:val="0088609C"/>
    <w:rsid w:val="008873D9"/>
    <w:rsid w:val="00887C20"/>
    <w:rsid w:val="00891A0A"/>
    <w:rsid w:val="00891B37"/>
    <w:rsid w:val="00891DFA"/>
    <w:rsid w:val="0089424A"/>
    <w:rsid w:val="008978E0"/>
    <w:rsid w:val="00897F54"/>
    <w:rsid w:val="008A1BAF"/>
    <w:rsid w:val="008A1C03"/>
    <w:rsid w:val="008A2823"/>
    <w:rsid w:val="008A52A5"/>
    <w:rsid w:val="008A725D"/>
    <w:rsid w:val="008B156C"/>
    <w:rsid w:val="008B4602"/>
    <w:rsid w:val="008C0832"/>
    <w:rsid w:val="008C18A7"/>
    <w:rsid w:val="008C289E"/>
    <w:rsid w:val="008D0893"/>
    <w:rsid w:val="008D4E0B"/>
    <w:rsid w:val="008D5E0F"/>
    <w:rsid w:val="008D664D"/>
    <w:rsid w:val="008E1272"/>
    <w:rsid w:val="008E490D"/>
    <w:rsid w:val="008E7A4E"/>
    <w:rsid w:val="008F0E1F"/>
    <w:rsid w:val="008F1C58"/>
    <w:rsid w:val="008F51B7"/>
    <w:rsid w:val="008F69DE"/>
    <w:rsid w:val="008F73A6"/>
    <w:rsid w:val="008F747B"/>
    <w:rsid w:val="00903029"/>
    <w:rsid w:val="00906C31"/>
    <w:rsid w:val="009122D0"/>
    <w:rsid w:val="00912E20"/>
    <w:rsid w:val="00913AA3"/>
    <w:rsid w:val="009142A5"/>
    <w:rsid w:val="00915EA1"/>
    <w:rsid w:val="00921C84"/>
    <w:rsid w:val="0092206F"/>
    <w:rsid w:val="009303A3"/>
    <w:rsid w:val="0093058D"/>
    <w:rsid w:val="00933461"/>
    <w:rsid w:val="00934A24"/>
    <w:rsid w:val="009369DC"/>
    <w:rsid w:val="0093727B"/>
    <w:rsid w:val="00937BAE"/>
    <w:rsid w:val="00941206"/>
    <w:rsid w:val="00942A37"/>
    <w:rsid w:val="00944E71"/>
    <w:rsid w:val="00950FC6"/>
    <w:rsid w:val="00953C80"/>
    <w:rsid w:val="00954223"/>
    <w:rsid w:val="009575C8"/>
    <w:rsid w:val="00957882"/>
    <w:rsid w:val="00960862"/>
    <w:rsid w:val="00961E26"/>
    <w:rsid w:val="0096288A"/>
    <w:rsid w:val="009631F7"/>
    <w:rsid w:val="00963396"/>
    <w:rsid w:val="00964B31"/>
    <w:rsid w:val="00965440"/>
    <w:rsid w:val="00970AB1"/>
    <w:rsid w:val="009724DA"/>
    <w:rsid w:val="00972678"/>
    <w:rsid w:val="00972DC3"/>
    <w:rsid w:val="00973C96"/>
    <w:rsid w:val="0097452B"/>
    <w:rsid w:val="00974947"/>
    <w:rsid w:val="009815E5"/>
    <w:rsid w:val="00983D4B"/>
    <w:rsid w:val="00984FED"/>
    <w:rsid w:val="0098528C"/>
    <w:rsid w:val="00985AEA"/>
    <w:rsid w:val="00987363"/>
    <w:rsid w:val="00987FED"/>
    <w:rsid w:val="0099317D"/>
    <w:rsid w:val="009935AF"/>
    <w:rsid w:val="009A35E7"/>
    <w:rsid w:val="009A40AC"/>
    <w:rsid w:val="009A42C4"/>
    <w:rsid w:val="009A550E"/>
    <w:rsid w:val="009A6A62"/>
    <w:rsid w:val="009B4160"/>
    <w:rsid w:val="009C21BE"/>
    <w:rsid w:val="009C4CA3"/>
    <w:rsid w:val="009C5186"/>
    <w:rsid w:val="009C52D6"/>
    <w:rsid w:val="009C568B"/>
    <w:rsid w:val="009C6E7D"/>
    <w:rsid w:val="009D1A4A"/>
    <w:rsid w:val="009D1A62"/>
    <w:rsid w:val="009D5E8C"/>
    <w:rsid w:val="009D7913"/>
    <w:rsid w:val="009E376F"/>
    <w:rsid w:val="009E4CBC"/>
    <w:rsid w:val="009E6E09"/>
    <w:rsid w:val="009F015C"/>
    <w:rsid w:val="009F1035"/>
    <w:rsid w:val="009F2310"/>
    <w:rsid w:val="009F2517"/>
    <w:rsid w:val="009F3C20"/>
    <w:rsid w:val="009F4540"/>
    <w:rsid w:val="00A013C1"/>
    <w:rsid w:val="00A02175"/>
    <w:rsid w:val="00A02C03"/>
    <w:rsid w:val="00A03FA5"/>
    <w:rsid w:val="00A05D0C"/>
    <w:rsid w:val="00A06B30"/>
    <w:rsid w:val="00A06F40"/>
    <w:rsid w:val="00A10A39"/>
    <w:rsid w:val="00A12A2F"/>
    <w:rsid w:val="00A13251"/>
    <w:rsid w:val="00A16151"/>
    <w:rsid w:val="00A1724E"/>
    <w:rsid w:val="00A200B8"/>
    <w:rsid w:val="00A21885"/>
    <w:rsid w:val="00A2266A"/>
    <w:rsid w:val="00A2297A"/>
    <w:rsid w:val="00A23D6B"/>
    <w:rsid w:val="00A253AD"/>
    <w:rsid w:val="00A2552A"/>
    <w:rsid w:val="00A25F48"/>
    <w:rsid w:val="00A267AD"/>
    <w:rsid w:val="00A26CDA"/>
    <w:rsid w:val="00A27BA9"/>
    <w:rsid w:val="00A27C6F"/>
    <w:rsid w:val="00A347AC"/>
    <w:rsid w:val="00A4017A"/>
    <w:rsid w:val="00A4132E"/>
    <w:rsid w:val="00A424ED"/>
    <w:rsid w:val="00A429F8"/>
    <w:rsid w:val="00A441D9"/>
    <w:rsid w:val="00A45C2B"/>
    <w:rsid w:val="00A45EA8"/>
    <w:rsid w:val="00A543EE"/>
    <w:rsid w:val="00A623CB"/>
    <w:rsid w:val="00A62BF8"/>
    <w:rsid w:val="00A66DD9"/>
    <w:rsid w:val="00A7020C"/>
    <w:rsid w:val="00A708B4"/>
    <w:rsid w:val="00A70976"/>
    <w:rsid w:val="00A722F4"/>
    <w:rsid w:val="00A728A5"/>
    <w:rsid w:val="00A72FA6"/>
    <w:rsid w:val="00A73041"/>
    <w:rsid w:val="00A768E8"/>
    <w:rsid w:val="00A76E52"/>
    <w:rsid w:val="00A80D47"/>
    <w:rsid w:val="00A83835"/>
    <w:rsid w:val="00A83CC9"/>
    <w:rsid w:val="00A84EC6"/>
    <w:rsid w:val="00A85F9E"/>
    <w:rsid w:val="00A9069A"/>
    <w:rsid w:val="00A92E4E"/>
    <w:rsid w:val="00A93D92"/>
    <w:rsid w:val="00A9485E"/>
    <w:rsid w:val="00A94CBE"/>
    <w:rsid w:val="00A95D6A"/>
    <w:rsid w:val="00AA2FB1"/>
    <w:rsid w:val="00AB0A8C"/>
    <w:rsid w:val="00AB1989"/>
    <w:rsid w:val="00AB4352"/>
    <w:rsid w:val="00AB523A"/>
    <w:rsid w:val="00AB6512"/>
    <w:rsid w:val="00AC1202"/>
    <w:rsid w:val="00AC4CC3"/>
    <w:rsid w:val="00AC4DA3"/>
    <w:rsid w:val="00AC6EEF"/>
    <w:rsid w:val="00AC7890"/>
    <w:rsid w:val="00AD0632"/>
    <w:rsid w:val="00AD11D5"/>
    <w:rsid w:val="00AD21E7"/>
    <w:rsid w:val="00AD2F43"/>
    <w:rsid w:val="00AD547F"/>
    <w:rsid w:val="00AE07D2"/>
    <w:rsid w:val="00AE0B89"/>
    <w:rsid w:val="00AE1E31"/>
    <w:rsid w:val="00AE205D"/>
    <w:rsid w:val="00AE271C"/>
    <w:rsid w:val="00AE2EE2"/>
    <w:rsid w:val="00AE64D8"/>
    <w:rsid w:val="00AE7906"/>
    <w:rsid w:val="00AE7B6A"/>
    <w:rsid w:val="00AF11D7"/>
    <w:rsid w:val="00AF1B0E"/>
    <w:rsid w:val="00AF300E"/>
    <w:rsid w:val="00AF5E97"/>
    <w:rsid w:val="00AF66AF"/>
    <w:rsid w:val="00AF7A3D"/>
    <w:rsid w:val="00AF7EC2"/>
    <w:rsid w:val="00B0049F"/>
    <w:rsid w:val="00B03205"/>
    <w:rsid w:val="00B06421"/>
    <w:rsid w:val="00B0773A"/>
    <w:rsid w:val="00B14DD4"/>
    <w:rsid w:val="00B1576B"/>
    <w:rsid w:val="00B2154E"/>
    <w:rsid w:val="00B21E8A"/>
    <w:rsid w:val="00B228C6"/>
    <w:rsid w:val="00B23613"/>
    <w:rsid w:val="00B247FC"/>
    <w:rsid w:val="00B2525D"/>
    <w:rsid w:val="00B25FC0"/>
    <w:rsid w:val="00B30D74"/>
    <w:rsid w:val="00B320CB"/>
    <w:rsid w:val="00B34A65"/>
    <w:rsid w:val="00B36075"/>
    <w:rsid w:val="00B4022E"/>
    <w:rsid w:val="00B4193E"/>
    <w:rsid w:val="00B422FE"/>
    <w:rsid w:val="00B42A18"/>
    <w:rsid w:val="00B431A1"/>
    <w:rsid w:val="00B43DD8"/>
    <w:rsid w:val="00B46A36"/>
    <w:rsid w:val="00B57DA2"/>
    <w:rsid w:val="00B61E9D"/>
    <w:rsid w:val="00B6309F"/>
    <w:rsid w:val="00B64A9B"/>
    <w:rsid w:val="00B64BA4"/>
    <w:rsid w:val="00B64D4B"/>
    <w:rsid w:val="00B66223"/>
    <w:rsid w:val="00B67582"/>
    <w:rsid w:val="00B679FF"/>
    <w:rsid w:val="00B700D2"/>
    <w:rsid w:val="00B703F7"/>
    <w:rsid w:val="00B71C65"/>
    <w:rsid w:val="00B7464A"/>
    <w:rsid w:val="00B74FE1"/>
    <w:rsid w:val="00B8021E"/>
    <w:rsid w:val="00B804F5"/>
    <w:rsid w:val="00B819A6"/>
    <w:rsid w:val="00B82322"/>
    <w:rsid w:val="00B84985"/>
    <w:rsid w:val="00B85002"/>
    <w:rsid w:val="00B90C27"/>
    <w:rsid w:val="00B923FC"/>
    <w:rsid w:val="00B936B8"/>
    <w:rsid w:val="00B93F4B"/>
    <w:rsid w:val="00B94668"/>
    <w:rsid w:val="00B964A1"/>
    <w:rsid w:val="00BA182A"/>
    <w:rsid w:val="00BA1EBC"/>
    <w:rsid w:val="00BA2411"/>
    <w:rsid w:val="00BA6C1D"/>
    <w:rsid w:val="00BB13FC"/>
    <w:rsid w:val="00BB2A03"/>
    <w:rsid w:val="00BB36E8"/>
    <w:rsid w:val="00BB4212"/>
    <w:rsid w:val="00BB4FBC"/>
    <w:rsid w:val="00BB5799"/>
    <w:rsid w:val="00BC0F08"/>
    <w:rsid w:val="00BC1960"/>
    <w:rsid w:val="00BC211D"/>
    <w:rsid w:val="00BC4618"/>
    <w:rsid w:val="00BC58F4"/>
    <w:rsid w:val="00BC7FB2"/>
    <w:rsid w:val="00BD00C0"/>
    <w:rsid w:val="00BD1123"/>
    <w:rsid w:val="00BD27D3"/>
    <w:rsid w:val="00BD3AEF"/>
    <w:rsid w:val="00BD3ECD"/>
    <w:rsid w:val="00BE0573"/>
    <w:rsid w:val="00BE074D"/>
    <w:rsid w:val="00BE163E"/>
    <w:rsid w:val="00BE1C03"/>
    <w:rsid w:val="00BE23FE"/>
    <w:rsid w:val="00BE3D8D"/>
    <w:rsid w:val="00BE4173"/>
    <w:rsid w:val="00BE6605"/>
    <w:rsid w:val="00BE66C2"/>
    <w:rsid w:val="00BE72FB"/>
    <w:rsid w:val="00BF1C62"/>
    <w:rsid w:val="00BF62D9"/>
    <w:rsid w:val="00C023E3"/>
    <w:rsid w:val="00C05268"/>
    <w:rsid w:val="00C0532F"/>
    <w:rsid w:val="00C06755"/>
    <w:rsid w:val="00C07DCE"/>
    <w:rsid w:val="00C11AD6"/>
    <w:rsid w:val="00C12873"/>
    <w:rsid w:val="00C139FC"/>
    <w:rsid w:val="00C1732B"/>
    <w:rsid w:val="00C2105D"/>
    <w:rsid w:val="00C23C8F"/>
    <w:rsid w:val="00C2788E"/>
    <w:rsid w:val="00C30311"/>
    <w:rsid w:val="00C37739"/>
    <w:rsid w:val="00C37D43"/>
    <w:rsid w:val="00C40AC9"/>
    <w:rsid w:val="00C45DD1"/>
    <w:rsid w:val="00C51AB6"/>
    <w:rsid w:val="00C54147"/>
    <w:rsid w:val="00C554EE"/>
    <w:rsid w:val="00C568A4"/>
    <w:rsid w:val="00C56C20"/>
    <w:rsid w:val="00C57300"/>
    <w:rsid w:val="00C576FB"/>
    <w:rsid w:val="00C635A0"/>
    <w:rsid w:val="00C6505D"/>
    <w:rsid w:val="00C65D1E"/>
    <w:rsid w:val="00C65D76"/>
    <w:rsid w:val="00C73BB2"/>
    <w:rsid w:val="00C76E95"/>
    <w:rsid w:val="00C80107"/>
    <w:rsid w:val="00C8054A"/>
    <w:rsid w:val="00C81C24"/>
    <w:rsid w:val="00C84749"/>
    <w:rsid w:val="00C8476C"/>
    <w:rsid w:val="00C85510"/>
    <w:rsid w:val="00C8615B"/>
    <w:rsid w:val="00C86692"/>
    <w:rsid w:val="00C9138F"/>
    <w:rsid w:val="00C94DAA"/>
    <w:rsid w:val="00C95A3A"/>
    <w:rsid w:val="00C96E6C"/>
    <w:rsid w:val="00C979DB"/>
    <w:rsid w:val="00C979E3"/>
    <w:rsid w:val="00CA1A65"/>
    <w:rsid w:val="00CA3E1D"/>
    <w:rsid w:val="00CA6C8F"/>
    <w:rsid w:val="00CA6ECB"/>
    <w:rsid w:val="00CA6F8D"/>
    <w:rsid w:val="00CB78FF"/>
    <w:rsid w:val="00CC1E2B"/>
    <w:rsid w:val="00CC2078"/>
    <w:rsid w:val="00CC2E4F"/>
    <w:rsid w:val="00CC4F86"/>
    <w:rsid w:val="00CC55E5"/>
    <w:rsid w:val="00CC5878"/>
    <w:rsid w:val="00CD13F4"/>
    <w:rsid w:val="00CD1533"/>
    <w:rsid w:val="00CD5CFB"/>
    <w:rsid w:val="00CD623E"/>
    <w:rsid w:val="00CD70F6"/>
    <w:rsid w:val="00CF0E44"/>
    <w:rsid w:val="00CF0F26"/>
    <w:rsid w:val="00CF26CA"/>
    <w:rsid w:val="00CF27FC"/>
    <w:rsid w:val="00CF2D88"/>
    <w:rsid w:val="00D01C1B"/>
    <w:rsid w:val="00D03A7C"/>
    <w:rsid w:val="00D04566"/>
    <w:rsid w:val="00D06B24"/>
    <w:rsid w:val="00D06FCE"/>
    <w:rsid w:val="00D1064A"/>
    <w:rsid w:val="00D106B4"/>
    <w:rsid w:val="00D10B25"/>
    <w:rsid w:val="00D140AF"/>
    <w:rsid w:val="00D14BE3"/>
    <w:rsid w:val="00D14E51"/>
    <w:rsid w:val="00D153E8"/>
    <w:rsid w:val="00D160B0"/>
    <w:rsid w:val="00D17B7C"/>
    <w:rsid w:val="00D218EF"/>
    <w:rsid w:val="00D21E91"/>
    <w:rsid w:val="00D2228D"/>
    <w:rsid w:val="00D22E2F"/>
    <w:rsid w:val="00D23628"/>
    <w:rsid w:val="00D2431F"/>
    <w:rsid w:val="00D25C91"/>
    <w:rsid w:val="00D26AB8"/>
    <w:rsid w:val="00D27AEB"/>
    <w:rsid w:val="00D27E19"/>
    <w:rsid w:val="00D30306"/>
    <w:rsid w:val="00D328AA"/>
    <w:rsid w:val="00D36FBC"/>
    <w:rsid w:val="00D374F3"/>
    <w:rsid w:val="00D42F7C"/>
    <w:rsid w:val="00D45D44"/>
    <w:rsid w:val="00D4747C"/>
    <w:rsid w:val="00D508C8"/>
    <w:rsid w:val="00D511E9"/>
    <w:rsid w:val="00D54A1F"/>
    <w:rsid w:val="00D60457"/>
    <w:rsid w:val="00D61BC8"/>
    <w:rsid w:val="00D6245E"/>
    <w:rsid w:val="00D6272A"/>
    <w:rsid w:val="00D63919"/>
    <w:rsid w:val="00D70D82"/>
    <w:rsid w:val="00D72C86"/>
    <w:rsid w:val="00D73BBC"/>
    <w:rsid w:val="00D73DA2"/>
    <w:rsid w:val="00D74395"/>
    <w:rsid w:val="00D74D2E"/>
    <w:rsid w:val="00D755D9"/>
    <w:rsid w:val="00D75FA2"/>
    <w:rsid w:val="00D761F0"/>
    <w:rsid w:val="00D76C2C"/>
    <w:rsid w:val="00D774C9"/>
    <w:rsid w:val="00D775C5"/>
    <w:rsid w:val="00D8030D"/>
    <w:rsid w:val="00D803CA"/>
    <w:rsid w:val="00D83424"/>
    <w:rsid w:val="00D838F2"/>
    <w:rsid w:val="00D84D13"/>
    <w:rsid w:val="00D903BA"/>
    <w:rsid w:val="00D90C9C"/>
    <w:rsid w:val="00D91C29"/>
    <w:rsid w:val="00D940D5"/>
    <w:rsid w:val="00D9552B"/>
    <w:rsid w:val="00D95C1A"/>
    <w:rsid w:val="00D95C48"/>
    <w:rsid w:val="00DA0D1B"/>
    <w:rsid w:val="00DA13EF"/>
    <w:rsid w:val="00DA2DEA"/>
    <w:rsid w:val="00DA305F"/>
    <w:rsid w:val="00DA3DA9"/>
    <w:rsid w:val="00DA4F2F"/>
    <w:rsid w:val="00DA5CCA"/>
    <w:rsid w:val="00DB4037"/>
    <w:rsid w:val="00DB41B8"/>
    <w:rsid w:val="00DB7C8A"/>
    <w:rsid w:val="00DC05EA"/>
    <w:rsid w:val="00DC1F9B"/>
    <w:rsid w:val="00DD1B53"/>
    <w:rsid w:val="00DD2E00"/>
    <w:rsid w:val="00DD56F7"/>
    <w:rsid w:val="00DE1B1E"/>
    <w:rsid w:val="00DE3411"/>
    <w:rsid w:val="00DE4283"/>
    <w:rsid w:val="00DE4A54"/>
    <w:rsid w:val="00DE6376"/>
    <w:rsid w:val="00DF1817"/>
    <w:rsid w:val="00DF6F38"/>
    <w:rsid w:val="00DF7CFC"/>
    <w:rsid w:val="00E001F1"/>
    <w:rsid w:val="00E02877"/>
    <w:rsid w:val="00E0677B"/>
    <w:rsid w:val="00E07BD4"/>
    <w:rsid w:val="00E10D33"/>
    <w:rsid w:val="00E12070"/>
    <w:rsid w:val="00E12480"/>
    <w:rsid w:val="00E25E12"/>
    <w:rsid w:val="00E271EC"/>
    <w:rsid w:val="00E27561"/>
    <w:rsid w:val="00E27C36"/>
    <w:rsid w:val="00E304A7"/>
    <w:rsid w:val="00E3090C"/>
    <w:rsid w:val="00E33125"/>
    <w:rsid w:val="00E34EC1"/>
    <w:rsid w:val="00E34F71"/>
    <w:rsid w:val="00E40290"/>
    <w:rsid w:val="00E418B4"/>
    <w:rsid w:val="00E428D3"/>
    <w:rsid w:val="00E43E36"/>
    <w:rsid w:val="00E4765A"/>
    <w:rsid w:val="00E50830"/>
    <w:rsid w:val="00E5184B"/>
    <w:rsid w:val="00E53CBD"/>
    <w:rsid w:val="00E54B0B"/>
    <w:rsid w:val="00E5529A"/>
    <w:rsid w:val="00E556F3"/>
    <w:rsid w:val="00E55D50"/>
    <w:rsid w:val="00E563B6"/>
    <w:rsid w:val="00E56670"/>
    <w:rsid w:val="00E57D96"/>
    <w:rsid w:val="00E62E54"/>
    <w:rsid w:val="00E63F1B"/>
    <w:rsid w:val="00E65176"/>
    <w:rsid w:val="00E7057D"/>
    <w:rsid w:val="00E72B51"/>
    <w:rsid w:val="00E73699"/>
    <w:rsid w:val="00E73F67"/>
    <w:rsid w:val="00E74616"/>
    <w:rsid w:val="00E74847"/>
    <w:rsid w:val="00E74C15"/>
    <w:rsid w:val="00E75A12"/>
    <w:rsid w:val="00E77658"/>
    <w:rsid w:val="00E82B60"/>
    <w:rsid w:val="00E93136"/>
    <w:rsid w:val="00E93157"/>
    <w:rsid w:val="00E95633"/>
    <w:rsid w:val="00EA041F"/>
    <w:rsid w:val="00EA0544"/>
    <w:rsid w:val="00EA2213"/>
    <w:rsid w:val="00EA4C04"/>
    <w:rsid w:val="00EA4F3C"/>
    <w:rsid w:val="00EA59C9"/>
    <w:rsid w:val="00EA5CD9"/>
    <w:rsid w:val="00EA5CFF"/>
    <w:rsid w:val="00EA61C7"/>
    <w:rsid w:val="00EB00B6"/>
    <w:rsid w:val="00EB0106"/>
    <w:rsid w:val="00EC05D5"/>
    <w:rsid w:val="00EC1C7C"/>
    <w:rsid w:val="00EC2291"/>
    <w:rsid w:val="00EC2461"/>
    <w:rsid w:val="00ED2816"/>
    <w:rsid w:val="00ED31D7"/>
    <w:rsid w:val="00ED3B65"/>
    <w:rsid w:val="00ED6C82"/>
    <w:rsid w:val="00EE2F36"/>
    <w:rsid w:val="00EE570B"/>
    <w:rsid w:val="00EF23A7"/>
    <w:rsid w:val="00EF2682"/>
    <w:rsid w:val="00EF3B3D"/>
    <w:rsid w:val="00EF430F"/>
    <w:rsid w:val="00EF47B4"/>
    <w:rsid w:val="00EF48E9"/>
    <w:rsid w:val="00EF4F95"/>
    <w:rsid w:val="00EF58E0"/>
    <w:rsid w:val="00EF725A"/>
    <w:rsid w:val="00F010E1"/>
    <w:rsid w:val="00F03E90"/>
    <w:rsid w:val="00F058A8"/>
    <w:rsid w:val="00F05FF0"/>
    <w:rsid w:val="00F12B21"/>
    <w:rsid w:val="00F12C70"/>
    <w:rsid w:val="00F14353"/>
    <w:rsid w:val="00F14928"/>
    <w:rsid w:val="00F1653E"/>
    <w:rsid w:val="00F16FEB"/>
    <w:rsid w:val="00F17BE7"/>
    <w:rsid w:val="00F22911"/>
    <w:rsid w:val="00F22A88"/>
    <w:rsid w:val="00F245ED"/>
    <w:rsid w:val="00F24866"/>
    <w:rsid w:val="00F258D3"/>
    <w:rsid w:val="00F315C8"/>
    <w:rsid w:val="00F327B4"/>
    <w:rsid w:val="00F343DB"/>
    <w:rsid w:val="00F45037"/>
    <w:rsid w:val="00F45596"/>
    <w:rsid w:val="00F579B4"/>
    <w:rsid w:val="00F60A86"/>
    <w:rsid w:val="00F61026"/>
    <w:rsid w:val="00F64D02"/>
    <w:rsid w:val="00F6564A"/>
    <w:rsid w:val="00F71080"/>
    <w:rsid w:val="00F76CBF"/>
    <w:rsid w:val="00F83F19"/>
    <w:rsid w:val="00F91ACD"/>
    <w:rsid w:val="00F9490D"/>
    <w:rsid w:val="00F96D2C"/>
    <w:rsid w:val="00F97FA0"/>
    <w:rsid w:val="00FA1552"/>
    <w:rsid w:val="00FA227B"/>
    <w:rsid w:val="00FA3A02"/>
    <w:rsid w:val="00FC6FA4"/>
    <w:rsid w:val="00FC77DB"/>
    <w:rsid w:val="00FD0380"/>
    <w:rsid w:val="00FD2802"/>
    <w:rsid w:val="00FD3F94"/>
    <w:rsid w:val="00FD4BB5"/>
    <w:rsid w:val="00FD69B0"/>
    <w:rsid w:val="00FE2071"/>
    <w:rsid w:val="00FE2AB4"/>
    <w:rsid w:val="00FE5B68"/>
    <w:rsid w:val="00FE6354"/>
    <w:rsid w:val="00FE7B8D"/>
    <w:rsid w:val="00FF034B"/>
    <w:rsid w:val="00FF428B"/>
    <w:rsid w:val="00FF4E21"/>
    <w:rsid w:val="00FF5081"/>
    <w:rsid w:val="00FF7976"/>
    <w:rsid w:val="00FF799F"/>
    <w:rsid w:val="00FF7B8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23D2F097"/>
  <w15:chartTrackingRefBased/>
  <w15:docId w15:val="{379E0725-A23D-4C06-8EAC-D95E227900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4"/>
        <w:lang w:val="en-US" w:eastAsia="en-US" w:bidi="ar-SA"/>
      </w:rPr>
    </w:rPrDefault>
    <w:pPrDefault>
      <w:pPr>
        <w:ind w:firstLine="709"/>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C1960"/>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624C6"/>
    <w:pPr>
      <w:tabs>
        <w:tab w:val="center" w:pos="4536"/>
        <w:tab w:val="right" w:pos="9072"/>
      </w:tabs>
    </w:pPr>
  </w:style>
  <w:style w:type="character" w:customStyle="1" w:styleId="a4">
    <w:name w:val="Горен колонтитул Знак"/>
    <w:basedOn w:val="a0"/>
    <w:link w:val="a3"/>
    <w:uiPriority w:val="99"/>
    <w:rsid w:val="005624C6"/>
  </w:style>
  <w:style w:type="paragraph" w:styleId="a5">
    <w:name w:val="footer"/>
    <w:basedOn w:val="a"/>
    <w:link w:val="a6"/>
    <w:uiPriority w:val="99"/>
    <w:unhideWhenUsed/>
    <w:rsid w:val="005624C6"/>
    <w:pPr>
      <w:tabs>
        <w:tab w:val="center" w:pos="4536"/>
        <w:tab w:val="right" w:pos="9072"/>
      </w:tabs>
    </w:pPr>
  </w:style>
  <w:style w:type="character" w:customStyle="1" w:styleId="a6">
    <w:name w:val="Долен колонтитул Знак"/>
    <w:basedOn w:val="a0"/>
    <w:link w:val="a5"/>
    <w:uiPriority w:val="99"/>
    <w:rsid w:val="005624C6"/>
  </w:style>
  <w:style w:type="paragraph" w:styleId="a7">
    <w:name w:val="Body Text"/>
    <w:basedOn w:val="a"/>
    <w:link w:val="a8"/>
    <w:rsid w:val="005624C6"/>
    <w:pPr>
      <w:ind w:firstLine="0"/>
      <w:jc w:val="left"/>
    </w:pPr>
    <w:rPr>
      <w:rFonts w:eastAsia="Times New Roman"/>
      <w:b/>
      <w:snapToGrid w:val="0"/>
      <w:color w:val="000000"/>
      <w:sz w:val="32"/>
      <w:lang w:val="bg-BG"/>
    </w:rPr>
  </w:style>
  <w:style w:type="character" w:customStyle="1" w:styleId="a8">
    <w:name w:val="Основен текст Знак"/>
    <w:basedOn w:val="a0"/>
    <w:link w:val="a7"/>
    <w:rsid w:val="005624C6"/>
    <w:rPr>
      <w:rFonts w:eastAsia="Times New Roman"/>
      <w:b/>
      <w:snapToGrid w:val="0"/>
      <w:color w:val="000000"/>
      <w:sz w:val="32"/>
      <w:szCs w:val="20"/>
      <w:lang w:val="bg-BG"/>
    </w:rPr>
  </w:style>
  <w:style w:type="character" w:styleId="a9">
    <w:name w:val="Hyperlink"/>
    <w:rsid w:val="005624C6"/>
    <w:rPr>
      <w:color w:val="0000FF"/>
      <w:u w:val="single"/>
    </w:rPr>
  </w:style>
  <w:style w:type="paragraph" w:customStyle="1" w:styleId="Text1">
    <w:name w:val="Text 1"/>
    <w:basedOn w:val="a"/>
    <w:rsid w:val="005624C6"/>
    <w:pPr>
      <w:spacing w:after="240"/>
      <w:ind w:left="482"/>
    </w:pPr>
    <w:rPr>
      <w:lang w:val="en-GB"/>
    </w:rPr>
  </w:style>
  <w:style w:type="table" w:styleId="aa">
    <w:name w:val="Table Grid"/>
    <w:basedOn w:val="a1"/>
    <w:uiPriority w:val="59"/>
    <w:rsid w:val="00BF62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List Paragraph"/>
    <w:basedOn w:val="a"/>
    <w:uiPriority w:val="34"/>
    <w:qFormat/>
    <w:rsid w:val="00BF62D9"/>
    <w:pPr>
      <w:ind w:left="720"/>
      <w:contextualSpacing/>
    </w:pPr>
  </w:style>
  <w:style w:type="character" w:customStyle="1" w:styleId="UnresolvedMention1">
    <w:name w:val="Unresolved Mention1"/>
    <w:basedOn w:val="a0"/>
    <w:uiPriority w:val="99"/>
    <w:semiHidden/>
    <w:unhideWhenUsed/>
    <w:rsid w:val="00AD547F"/>
    <w:rPr>
      <w:color w:val="605E5C"/>
      <w:shd w:val="clear" w:color="auto" w:fill="E1DFDD"/>
    </w:rPr>
  </w:style>
  <w:style w:type="character" w:styleId="ac">
    <w:name w:val="Placeholder Text"/>
    <w:basedOn w:val="a0"/>
    <w:uiPriority w:val="99"/>
    <w:semiHidden/>
    <w:rsid w:val="00C635A0"/>
    <w:rPr>
      <w:color w:val="808080"/>
    </w:rPr>
  </w:style>
  <w:style w:type="character" w:styleId="ad">
    <w:name w:val="FollowedHyperlink"/>
    <w:basedOn w:val="a0"/>
    <w:uiPriority w:val="99"/>
    <w:semiHidden/>
    <w:unhideWhenUsed/>
    <w:rsid w:val="004A64A8"/>
    <w:rPr>
      <w:color w:val="800080" w:themeColor="followedHyperlink"/>
      <w:u w:val="single"/>
    </w:rPr>
  </w:style>
  <w:style w:type="character" w:customStyle="1" w:styleId="UnresolvedMention2">
    <w:name w:val="Unresolved Mention2"/>
    <w:basedOn w:val="a0"/>
    <w:uiPriority w:val="99"/>
    <w:semiHidden/>
    <w:unhideWhenUsed/>
    <w:rsid w:val="000D318A"/>
    <w:rPr>
      <w:color w:val="605E5C"/>
      <w:shd w:val="clear" w:color="auto" w:fill="E1DFDD"/>
    </w:rPr>
  </w:style>
  <w:style w:type="paragraph" w:styleId="ae">
    <w:name w:val="Subtitle"/>
    <w:basedOn w:val="a"/>
    <w:next w:val="a"/>
    <w:link w:val="af"/>
    <w:uiPriority w:val="11"/>
    <w:qFormat/>
    <w:rsid w:val="005062B0"/>
    <w:pPr>
      <w:numPr>
        <w:ilvl w:val="1"/>
      </w:numPr>
      <w:spacing w:after="160"/>
      <w:ind w:firstLine="709"/>
    </w:pPr>
    <w:rPr>
      <w:rFonts w:asciiTheme="minorHAnsi" w:eastAsiaTheme="minorEastAsia" w:hAnsiTheme="minorHAnsi" w:cstheme="minorBidi"/>
      <w:color w:val="5A5A5A" w:themeColor="text1" w:themeTint="A5"/>
      <w:spacing w:val="15"/>
      <w:sz w:val="22"/>
      <w:szCs w:val="22"/>
    </w:rPr>
  </w:style>
  <w:style w:type="character" w:customStyle="1" w:styleId="af">
    <w:name w:val="Подзаглавие Знак"/>
    <w:basedOn w:val="a0"/>
    <w:link w:val="ae"/>
    <w:uiPriority w:val="11"/>
    <w:rsid w:val="005062B0"/>
    <w:rPr>
      <w:rFonts w:asciiTheme="minorHAnsi" w:eastAsiaTheme="minorEastAsia" w:hAnsiTheme="minorHAnsi" w:cstheme="minorBidi"/>
      <w:color w:val="5A5A5A" w:themeColor="text1" w:themeTint="A5"/>
      <w:spacing w:val="15"/>
      <w:sz w:val="22"/>
      <w:szCs w:val="22"/>
    </w:rPr>
  </w:style>
  <w:style w:type="paragraph" w:styleId="af0">
    <w:name w:val="Balloon Text"/>
    <w:basedOn w:val="a"/>
    <w:link w:val="af1"/>
    <w:uiPriority w:val="99"/>
    <w:semiHidden/>
    <w:unhideWhenUsed/>
    <w:rsid w:val="00DE4A54"/>
    <w:rPr>
      <w:rFonts w:ascii="Segoe UI" w:hAnsi="Segoe UI" w:cs="Segoe UI"/>
      <w:sz w:val="18"/>
      <w:szCs w:val="18"/>
    </w:rPr>
  </w:style>
  <w:style w:type="character" w:customStyle="1" w:styleId="af1">
    <w:name w:val="Изнесен текст Знак"/>
    <w:basedOn w:val="a0"/>
    <w:link w:val="af0"/>
    <w:uiPriority w:val="99"/>
    <w:semiHidden/>
    <w:rsid w:val="00DE4A54"/>
    <w:rPr>
      <w:rFonts w:ascii="Segoe UI" w:hAnsi="Segoe UI" w:cs="Segoe UI"/>
      <w:sz w:val="18"/>
      <w:szCs w:val="18"/>
    </w:rPr>
  </w:style>
  <w:style w:type="character" w:styleId="af2">
    <w:name w:val="annotation reference"/>
    <w:basedOn w:val="a0"/>
    <w:uiPriority w:val="99"/>
    <w:semiHidden/>
    <w:unhideWhenUsed/>
    <w:rsid w:val="00534C9C"/>
    <w:rPr>
      <w:sz w:val="16"/>
      <w:szCs w:val="16"/>
    </w:rPr>
  </w:style>
  <w:style w:type="paragraph" w:styleId="af3">
    <w:name w:val="annotation text"/>
    <w:basedOn w:val="a"/>
    <w:link w:val="af4"/>
    <w:uiPriority w:val="99"/>
    <w:semiHidden/>
    <w:unhideWhenUsed/>
    <w:rsid w:val="00534C9C"/>
    <w:rPr>
      <w:sz w:val="20"/>
    </w:rPr>
  </w:style>
  <w:style w:type="character" w:customStyle="1" w:styleId="af4">
    <w:name w:val="Текст на коментар Знак"/>
    <w:basedOn w:val="a0"/>
    <w:link w:val="af3"/>
    <w:uiPriority w:val="99"/>
    <w:semiHidden/>
    <w:rsid w:val="00534C9C"/>
    <w:rPr>
      <w:sz w:val="20"/>
    </w:rPr>
  </w:style>
  <w:style w:type="paragraph" w:styleId="af5">
    <w:name w:val="annotation subject"/>
    <w:basedOn w:val="af3"/>
    <w:next w:val="af3"/>
    <w:link w:val="af6"/>
    <w:uiPriority w:val="99"/>
    <w:semiHidden/>
    <w:unhideWhenUsed/>
    <w:rsid w:val="00534C9C"/>
    <w:rPr>
      <w:b/>
      <w:bCs/>
    </w:rPr>
  </w:style>
  <w:style w:type="character" w:customStyle="1" w:styleId="af6">
    <w:name w:val="Предмет на коментар Знак"/>
    <w:basedOn w:val="af4"/>
    <w:link w:val="af5"/>
    <w:uiPriority w:val="99"/>
    <w:semiHidden/>
    <w:rsid w:val="00534C9C"/>
    <w:rPr>
      <w:b/>
      <w:bCs/>
      <w:sz w:val="20"/>
    </w:rPr>
  </w:style>
  <w:style w:type="paragraph" w:styleId="HTML">
    <w:name w:val="HTML Preformatted"/>
    <w:basedOn w:val="a"/>
    <w:link w:val="HTML0"/>
    <w:uiPriority w:val="99"/>
    <w:semiHidden/>
    <w:unhideWhenUsed/>
    <w:rsid w:val="00301CB0"/>
    <w:rPr>
      <w:rFonts w:ascii="Consolas" w:hAnsi="Consolas"/>
      <w:sz w:val="20"/>
    </w:rPr>
  </w:style>
  <w:style w:type="character" w:customStyle="1" w:styleId="HTML0">
    <w:name w:val="HTML стандартен Знак"/>
    <w:basedOn w:val="a0"/>
    <w:link w:val="HTML"/>
    <w:uiPriority w:val="99"/>
    <w:semiHidden/>
    <w:rsid w:val="00301CB0"/>
    <w:rPr>
      <w:rFonts w:ascii="Consolas" w:hAnsi="Consolas"/>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5203986">
      <w:bodyDiv w:val="1"/>
      <w:marLeft w:val="0"/>
      <w:marRight w:val="0"/>
      <w:marTop w:val="0"/>
      <w:marBottom w:val="0"/>
      <w:divBdr>
        <w:top w:val="none" w:sz="0" w:space="0" w:color="auto"/>
        <w:left w:val="none" w:sz="0" w:space="0" w:color="auto"/>
        <w:bottom w:val="none" w:sz="0" w:space="0" w:color="auto"/>
        <w:right w:val="none" w:sz="0" w:space="0" w:color="auto"/>
      </w:divBdr>
    </w:div>
    <w:div w:id="153107019">
      <w:bodyDiv w:val="1"/>
      <w:marLeft w:val="0"/>
      <w:marRight w:val="0"/>
      <w:marTop w:val="0"/>
      <w:marBottom w:val="0"/>
      <w:divBdr>
        <w:top w:val="none" w:sz="0" w:space="0" w:color="auto"/>
        <w:left w:val="none" w:sz="0" w:space="0" w:color="auto"/>
        <w:bottom w:val="none" w:sz="0" w:space="0" w:color="auto"/>
        <w:right w:val="none" w:sz="0" w:space="0" w:color="auto"/>
      </w:divBdr>
    </w:div>
    <w:div w:id="195314477">
      <w:bodyDiv w:val="1"/>
      <w:marLeft w:val="0"/>
      <w:marRight w:val="0"/>
      <w:marTop w:val="0"/>
      <w:marBottom w:val="0"/>
      <w:divBdr>
        <w:top w:val="none" w:sz="0" w:space="0" w:color="auto"/>
        <w:left w:val="none" w:sz="0" w:space="0" w:color="auto"/>
        <w:bottom w:val="none" w:sz="0" w:space="0" w:color="auto"/>
        <w:right w:val="none" w:sz="0" w:space="0" w:color="auto"/>
      </w:divBdr>
    </w:div>
    <w:div w:id="322708240">
      <w:bodyDiv w:val="1"/>
      <w:marLeft w:val="0"/>
      <w:marRight w:val="0"/>
      <w:marTop w:val="0"/>
      <w:marBottom w:val="0"/>
      <w:divBdr>
        <w:top w:val="none" w:sz="0" w:space="0" w:color="auto"/>
        <w:left w:val="none" w:sz="0" w:space="0" w:color="auto"/>
        <w:bottom w:val="none" w:sz="0" w:space="0" w:color="auto"/>
        <w:right w:val="none" w:sz="0" w:space="0" w:color="auto"/>
      </w:divBdr>
    </w:div>
    <w:div w:id="411974870">
      <w:bodyDiv w:val="1"/>
      <w:marLeft w:val="0"/>
      <w:marRight w:val="0"/>
      <w:marTop w:val="0"/>
      <w:marBottom w:val="0"/>
      <w:divBdr>
        <w:top w:val="none" w:sz="0" w:space="0" w:color="auto"/>
        <w:left w:val="none" w:sz="0" w:space="0" w:color="auto"/>
        <w:bottom w:val="none" w:sz="0" w:space="0" w:color="auto"/>
        <w:right w:val="none" w:sz="0" w:space="0" w:color="auto"/>
      </w:divBdr>
    </w:div>
    <w:div w:id="413742463">
      <w:bodyDiv w:val="1"/>
      <w:marLeft w:val="0"/>
      <w:marRight w:val="0"/>
      <w:marTop w:val="0"/>
      <w:marBottom w:val="0"/>
      <w:divBdr>
        <w:top w:val="none" w:sz="0" w:space="0" w:color="auto"/>
        <w:left w:val="none" w:sz="0" w:space="0" w:color="auto"/>
        <w:bottom w:val="none" w:sz="0" w:space="0" w:color="auto"/>
        <w:right w:val="none" w:sz="0" w:space="0" w:color="auto"/>
      </w:divBdr>
    </w:div>
    <w:div w:id="450325765">
      <w:bodyDiv w:val="1"/>
      <w:marLeft w:val="0"/>
      <w:marRight w:val="0"/>
      <w:marTop w:val="0"/>
      <w:marBottom w:val="0"/>
      <w:divBdr>
        <w:top w:val="none" w:sz="0" w:space="0" w:color="auto"/>
        <w:left w:val="none" w:sz="0" w:space="0" w:color="auto"/>
        <w:bottom w:val="none" w:sz="0" w:space="0" w:color="auto"/>
        <w:right w:val="none" w:sz="0" w:space="0" w:color="auto"/>
      </w:divBdr>
    </w:div>
    <w:div w:id="487135450">
      <w:bodyDiv w:val="1"/>
      <w:marLeft w:val="0"/>
      <w:marRight w:val="0"/>
      <w:marTop w:val="0"/>
      <w:marBottom w:val="0"/>
      <w:divBdr>
        <w:top w:val="none" w:sz="0" w:space="0" w:color="auto"/>
        <w:left w:val="none" w:sz="0" w:space="0" w:color="auto"/>
        <w:bottom w:val="none" w:sz="0" w:space="0" w:color="auto"/>
        <w:right w:val="none" w:sz="0" w:space="0" w:color="auto"/>
      </w:divBdr>
    </w:div>
    <w:div w:id="656225046">
      <w:bodyDiv w:val="1"/>
      <w:marLeft w:val="0"/>
      <w:marRight w:val="0"/>
      <w:marTop w:val="0"/>
      <w:marBottom w:val="0"/>
      <w:divBdr>
        <w:top w:val="none" w:sz="0" w:space="0" w:color="auto"/>
        <w:left w:val="none" w:sz="0" w:space="0" w:color="auto"/>
        <w:bottom w:val="none" w:sz="0" w:space="0" w:color="auto"/>
        <w:right w:val="none" w:sz="0" w:space="0" w:color="auto"/>
      </w:divBdr>
    </w:div>
    <w:div w:id="1317494768">
      <w:bodyDiv w:val="1"/>
      <w:marLeft w:val="0"/>
      <w:marRight w:val="0"/>
      <w:marTop w:val="0"/>
      <w:marBottom w:val="0"/>
      <w:divBdr>
        <w:top w:val="none" w:sz="0" w:space="0" w:color="auto"/>
        <w:left w:val="none" w:sz="0" w:space="0" w:color="auto"/>
        <w:bottom w:val="none" w:sz="0" w:space="0" w:color="auto"/>
        <w:right w:val="none" w:sz="0" w:space="0" w:color="auto"/>
      </w:divBdr>
    </w:div>
    <w:div w:id="1422219745">
      <w:bodyDiv w:val="1"/>
      <w:marLeft w:val="0"/>
      <w:marRight w:val="0"/>
      <w:marTop w:val="0"/>
      <w:marBottom w:val="0"/>
      <w:divBdr>
        <w:top w:val="none" w:sz="0" w:space="0" w:color="auto"/>
        <w:left w:val="none" w:sz="0" w:space="0" w:color="auto"/>
        <w:bottom w:val="none" w:sz="0" w:space="0" w:color="auto"/>
        <w:right w:val="none" w:sz="0" w:space="0" w:color="auto"/>
      </w:divBdr>
    </w:div>
    <w:div w:id="1606770551">
      <w:bodyDiv w:val="1"/>
      <w:marLeft w:val="0"/>
      <w:marRight w:val="0"/>
      <w:marTop w:val="0"/>
      <w:marBottom w:val="0"/>
      <w:divBdr>
        <w:top w:val="none" w:sz="0" w:space="0" w:color="auto"/>
        <w:left w:val="none" w:sz="0" w:space="0" w:color="auto"/>
        <w:bottom w:val="none" w:sz="0" w:space="0" w:color="auto"/>
        <w:right w:val="none" w:sz="0" w:space="0" w:color="auto"/>
      </w:divBdr>
    </w:div>
    <w:div w:id="1682704317">
      <w:bodyDiv w:val="1"/>
      <w:marLeft w:val="0"/>
      <w:marRight w:val="0"/>
      <w:marTop w:val="0"/>
      <w:marBottom w:val="0"/>
      <w:divBdr>
        <w:top w:val="none" w:sz="0" w:space="0" w:color="auto"/>
        <w:left w:val="none" w:sz="0" w:space="0" w:color="auto"/>
        <w:bottom w:val="none" w:sz="0" w:space="0" w:color="auto"/>
        <w:right w:val="none" w:sz="0" w:space="0" w:color="auto"/>
      </w:divBdr>
    </w:div>
    <w:div w:id="1684555729">
      <w:bodyDiv w:val="1"/>
      <w:marLeft w:val="0"/>
      <w:marRight w:val="0"/>
      <w:marTop w:val="0"/>
      <w:marBottom w:val="0"/>
      <w:divBdr>
        <w:top w:val="none" w:sz="0" w:space="0" w:color="auto"/>
        <w:left w:val="none" w:sz="0" w:space="0" w:color="auto"/>
        <w:bottom w:val="none" w:sz="0" w:space="0" w:color="auto"/>
        <w:right w:val="none" w:sz="0" w:space="0" w:color="auto"/>
      </w:divBdr>
    </w:div>
    <w:div w:id="1839535454">
      <w:bodyDiv w:val="1"/>
      <w:marLeft w:val="0"/>
      <w:marRight w:val="0"/>
      <w:marTop w:val="0"/>
      <w:marBottom w:val="0"/>
      <w:divBdr>
        <w:top w:val="none" w:sz="0" w:space="0" w:color="auto"/>
        <w:left w:val="none" w:sz="0" w:space="0" w:color="auto"/>
        <w:bottom w:val="none" w:sz="0" w:space="0" w:color="auto"/>
        <w:right w:val="none" w:sz="0" w:space="0" w:color="auto"/>
      </w:divBdr>
    </w:div>
    <w:div w:id="1936400983">
      <w:bodyDiv w:val="1"/>
      <w:marLeft w:val="0"/>
      <w:marRight w:val="0"/>
      <w:marTop w:val="0"/>
      <w:marBottom w:val="0"/>
      <w:divBdr>
        <w:top w:val="none" w:sz="0" w:space="0" w:color="auto"/>
        <w:left w:val="none" w:sz="0" w:space="0" w:color="auto"/>
        <w:bottom w:val="none" w:sz="0" w:space="0" w:color="auto"/>
        <w:right w:val="none" w:sz="0" w:space="0" w:color="auto"/>
      </w:divBdr>
    </w:div>
    <w:div w:id="20405459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9.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36.jpeg"/><Relationship Id="rId50" Type="http://schemas.openxmlformats.org/officeDocument/2006/relationships/image" Target="media/image43.jpeg"/><Relationship Id="rId55" Type="http://schemas.openxmlformats.org/officeDocument/2006/relationships/image" Target="media/image42.png"/><Relationship Id="rId63" Type="http://schemas.openxmlformats.org/officeDocument/2006/relationships/image" Target="media/image48.jpeg"/><Relationship Id="rId68"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3.jpeg"/><Relationship Id="rId45" Type="http://schemas.openxmlformats.org/officeDocument/2006/relationships/image" Target="media/image34.jpeg"/><Relationship Id="rId53" Type="http://schemas.openxmlformats.org/officeDocument/2006/relationships/image" Target="media/image41.png"/><Relationship Id="rId58" Type="http://schemas.openxmlformats.org/officeDocument/2006/relationships/image" Target="media/image51.jpeg"/><Relationship Id="rId66" Type="http://schemas.openxmlformats.org/officeDocument/2006/relationships/image" Target="media/image59.jpe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jpeg"/><Relationship Id="rId28" Type="http://schemas.openxmlformats.org/officeDocument/2006/relationships/image" Target="media/image19.jpg"/><Relationship Id="rId36" Type="http://schemas.openxmlformats.org/officeDocument/2006/relationships/image" Target="media/image26.jpeg"/><Relationship Id="rId49" Type="http://schemas.openxmlformats.org/officeDocument/2006/relationships/image" Target="media/image38.jpeg"/><Relationship Id="rId57" Type="http://schemas.openxmlformats.org/officeDocument/2006/relationships/image" Target="media/image44.jpeg"/><Relationship Id="rId61" Type="http://schemas.openxmlformats.org/officeDocument/2006/relationships/image" Target="media/image47.jpeg"/><Relationship Id="rId10" Type="http://schemas.openxmlformats.org/officeDocument/2006/relationships/image" Target="media/image3.png"/><Relationship Id="rId19" Type="http://schemas.openxmlformats.org/officeDocument/2006/relationships/image" Target="media/image11.jpeg"/><Relationship Id="rId31" Type="http://schemas.openxmlformats.org/officeDocument/2006/relationships/image" Target="media/image22.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49.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5.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5.jpg"/><Relationship Id="rId43" Type="http://schemas.openxmlformats.org/officeDocument/2006/relationships/image" Target="media/image32.jpeg"/><Relationship Id="rId48" Type="http://schemas.openxmlformats.org/officeDocument/2006/relationships/image" Target="media/image41.jpeg"/><Relationship Id="rId56" Type="http://schemas.openxmlformats.org/officeDocument/2006/relationships/image" Target="media/image49.png"/><Relationship Id="rId64" Type="http://schemas.openxmlformats.org/officeDocument/2006/relationships/image" Target="media/image57.jpeg"/><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9.jpeg"/><Relationship Id="rId59" Type="http://schemas.openxmlformats.org/officeDocument/2006/relationships/image" Target="media/image46.jpeg"/><Relationship Id="rId67" Type="http://schemas.openxmlformats.org/officeDocument/2006/relationships/footer" Target="footer1.xml"/><Relationship Id="rId20" Type="http://schemas.openxmlformats.org/officeDocument/2006/relationships/image" Target="media/image13.jpeg"/><Relationship Id="rId41" Type="http://schemas.openxmlformats.org/officeDocument/2006/relationships/image" Target="media/image31.jpeg"/><Relationship Id="rId54" Type="http://schemas.openxmlformats.org/officeDocument/2006/relationships/image" Target="media/image47.png"/><Relationship Id="rId62" Type="http://schemas.openxmlformats.org/officeDocument/2006/relationships/image" Target="media/image55.jpeg"/><Relationship Id="rId70"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openxmlformats.org/officeDocument/2006/relationships/hyperlink" Target="mailto:bskrobanski@mtitc.government.bg" TargetMode="External"/><Relationship Id="rId2" Type="http://schemas.openxmlformats.org/officeDocument/2006/relationships/oleObject" Target="embeddings/oleObject1.bin"/><Relationship Id="rId1" Type="http://schemas.openxmlformats.org/officeDocument/2006/relationships/image" Target="media/image50.png"/><Relationship Id="rId4" Type="http://schemas.openxmlformats.org/officeDocument/2006/relationships/hyperlink" Target="mailto:bskrobanski@abv.bg"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D:\Documenti%20na%20Vasko\Slujebna\Expertize\&#1096;&#1072;&#1073;&#1083;&#1086;&#1085;%20&#1086;&#1089;&#1085;&#1086;&#1074;&#1085;&#1072;%20&#1089;&#1090;&#1088;&#1091;&#1082;&#1090;&#1091;&#1088;&#1072;%20&#1085;&#1072;%20&#1086;&#1082;&#1086;&#1085;&#1095;&#1072;&#1090;&#1077;&#1083;&#1077;&#1085;%20&#1076;&#1086;&#1082;&#1083;&#1072;&#1076;.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A4022B-ED01-4FDD-BEE1-F4C587B8C5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шаблон основна структура на окончателен доклад</Template>
  <TotalTime>4</TotalTime>
  <Pages>41</Pages>
  <Words>9378</Words>
  <Characters>53458</Characters>
  <Application>Microsoft Office Word</Application>
  <DocSecurity>0</DocSecurity>
  <Lines>445</Lines>
  <Paragraphs>125</Paragraphs>
  <ScaleCrop>false</ScaleCrop>
  <HeadingPairs>
    <vt:vector size="4" baseType="variant">
      <vt:variant>
        <vt:lpstr>Заглавие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62711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VNIKOLOV</dc:creator>
  <cp:keywords/>
  <dc:description/>
  <cp:lastModifiedBy>Boycho Skrobanski</cp:lastModifiedBy>
  <cp:revision>5</cp:revision>
  <cp:lastPrinted>2021-07-04T20:58:00Z</cp:lastPrinted>
  <dcterms:created xsi:type="dcterms:W3CDTF">2021-07-05T09:39:00Z</dcterms:created>
  <dcterms:modified xsi:type="dcterms:W3CDTF">2021-07-05T09:56:00Z</dcterms:modified>
</cp:coreProperties>
</file>