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762DB5" w:rsidRDefault="00A23FF2" w:rsidP="00C560EF">
      <w:pPr>
        <w:pStyle w:val="Text1"/>
        <w:tabs>
          <w:tab w:val="left" w:pos="7956"/>
        </w:tabs>
        <w:spacing w:after="0"/>
        <w:ind w:left="0" w:firstLine="0"/>
        <w:rPr>
          <w:b/>
          <w:szCs w:val="24"/>
          <w:u w:val="single"/>
        </w:rPr>
      </w:pPr>
      <w:bookmarkStart w:id="0" w:name="_Hlk56546170"/>
    </w:p>
    <w:p w14:paraId="1DF2D53D" w14:textId="43E3BC9C" w:rsidR="00A23FF2" w:rsidRPr="00762DB5" w:rsidRDefault="00A23FF2" w:rsidP="005624C6">
      <w:pPr>
        <w:pStyle w:val="Text1"/>
        <w:tabs>
          <w:tab w:val="left" w:pos="7956"/>
        </w:tabs>
        <w:spacing w:after="0"/>
        <w:ind w:left="0"/>
        <w:jc w:val="right"/>
        <w:rPr>
          <w:b/>
          <w:szCs w:val="24"/>
          <w:u w:val="single"/>
        </w:rPr>
      </w:pPr>
    </w:p>
    <w:p w14:paraId="25C21BFF" w14:textId="77777777" w:rsidR="005624C6" w:rsidRPr="00762DB5" w:rsidRDefault="005624C6" w:rsidP="005624C6">
      <w:pPr>
        <w:pStyle w:val="Text1"/>
        <w:spacing w:after="0"/>
        <w:ind w:left="0"/>
        <w:jc w:val="center"/>
        <w:rPr>
          <w:b/>
          <w:szCs w:val="24"/>
        </w:rPr>
      </w:pPr>
    </w:p>
    <w:p w14:paraId="22B8D570" w14:textId="77777777" w:rsidR="005624C6" w:rsidRPr="00762DB5" w:rsidRDefault="005624C6" w:rsidP="005624C6">
      <w:pPr>
        <w:pStyle w:val="Text1"/>
        <w:spacing w:after="0"/>
        <w:ind w:left="0"/>
        <w:jc w:val="center"/>
        <w:rPr>
          <w:b/>
          <w:szCs w:val="24"/>
        </w:rPr>
      </w:pPr>
    </w:p>
    <w:p w14:paraId="27E0EE53" w14:textId="77777777" w:rsidR="005624C6" w:rsidRPr="00762DB5" w:rsidRDefault="005624C6" w:rsidP="00EF4F95">
      <w:pPr>
        <w:pStyle w:val="Text1"/>
        <w:spacing w:after="0"/>
        <w:ind w:left="0"/>
        <w:rPr>
          <w:b/>
          <w:szCs w:val="24"/>
        </w:rPr>
      </w:pPr>
    </w:p>
    <w:p w14:paraId="7B23A850" w14:textId="4B7C4D56" w:rsidR="005624C6" w:rsidRPr="00762DB5" w:rsidRDefault="0020371E" w:rsidP="005624C6">
      <w:pPr>
        <w:jc w:val="center"/>
        <w:rPr>
          <w:b/>
          <w:szCs w:val="24"/>
          <w:lang w:val="en-GB"/>
        </w:rPr>
      </w:pPr>
      <w:r w:rsidRPr="00762DB5">
        <w:rPr>
          <w:b/>
          <w:szCs w:val="24"/>
          <w:lang w:val="en-GB"/>
        </w:rPr>
        <w:t>FINAL REPORT</w:t>
      </w:r>
    </w:p>
    <w:p w14:paraId="21FCEDD0" w14:textId="77777777" w:rsidR="005624C6" w:rsidRPr="00762DB5" w:rsidRDefault="005624C6" w:rsidP="005624C6">
      <w:pPr>
        <w:jc w:val="center"/>
        <w:rPr>
          <w:b/>
          <w:lang w:val="en-GB"/>
        </w:rPr>
      </w:pPr>
    </w:p>
    <w:p w14:paraId="7F3C1C00" w14:textId="16957F6C" w:rsidR="005624C6" w:rsidRPr="00762DB5" w:rsidRDefault="0020371E" w:rsidP="005624C6">
      <w:pPr>
        <w:jc w:val="center"/>
        <w:rPr>
          <w:b/>
          <w:bCs/>
          <w:lang w:val="en-GB"/>
        </w:rPr>
      </w:pPr>
      <w:r w:rsidRPr="00762DB5">
        <w:rPr>
          <w:b/>
          <w:bCs/>
          <w:lang w:val="en-GB"/>
        </w:rPr>
        <w:t>from</w:t>
      </w:r>
    </w:p>
    <w:p w14:paraId="400B2B3B" w14:textId="77777777" w:rsidR="005624C6" w:rsidRPr="00762DB5" w:rsidRDefault="005624C6" w:rsidP="005624C6">
      <w:pPr>
        <w:jc w:val="center"/>
        <w:rPr>
          <w:b/>
          <w:bCs/>
          <w:lang w:val="en-GB"/>
        </w:rPr>
      </w:pPr>
    </w:p>
    <w:p w14:paraId="617679C2" w14:textId="17CC32FC" w:rsidR="005624C6" w:rsidRPr="00762DB5" w:rsidRDefault="0020371E" w:rsidP="00391ED2">
      <w:pPr>
        <w:shd w:val="clear" w:color="auto" w:fill="FFFFFF"/>
        <w:spacing w:line="240" w:lineRule="exact"/>
        <w:ind w:firstLine="0"/>
        <w:jc w:val="center"/>
        <w:rPr>
          <w:szCs w:val="24"/>
          <w:lang w:val="en-GB"/>
        </w:rPr>
      </w:pPr>
      <w:r w:rsidRPr="00762DB5">
        <w:rPr>
          <w:b/>
          <w:bCs/>
          <w:szCs w:val="24"/>
          <w:lang w:val="en-GB"/>
        </w:rPr>
        <w:t>Investigation of railway accident</w:t>
      </w:r>
      <w:r w:rsidR="002D5B60" w:rsidRPr="00762DB5">
        <w:rPr>
          <w:b/>
          <w:bCs/>
          <w:szCs w:val="24"/>
          <w:lang w:val="en-GB"/>
        </w:rPr>
        <w:t xml:space="preserve"> </w:t>
      </w:r>
      <w:r w:rsidR="00391ED2" w:rsidRPr="00762DB5">
        <w:rPr>
          <w:b/>
          <w:szCs w:val="24"/>
          <w:lang w:val="en-GB"/>
        </w:rPr>
        <w:t xml:space="preserve">– </w:t>
      </w:r>
      <w:r w:rsidR="00B37F65" w:rsidRPr="00762DB5">
        <w:rPr>
          <w:b/>
          <w:szCs w:val="24"/>
          <w:lang w:val="en-GB"/>
        </w:rPr>
        <w:t>fire in a coach of passenger train</w:t>
      </w:r>
      <w:r w:rsidR="00E712B4" w:rsidRPr="00762DB5">
        <w:rPr>
          <w:b/>
          <w:szCs w:val="24"/>
          <w:lang w:val="en-GB"/>
        </w:rPr>
        <w:t xml:space="preserve"> № 50215 </w:t>
      </w:r>
      <w:r w:rsidR="00B37F65" w:rsidRPr="00762DB5">
        <w:rPr>
          <w:b/>
          <w:szCs w:val="24"/>
          <w:lang w:val="en-GB"/>
        </w:rPr>
        <w:t>while staying in Pernik marshalling yard on</w:t>
      </w:r>
      <w:r w:rsidR="00391ED2" w:rsidRPr="00762DB5">
        <w:rPr>
          <w:b/>
          <w:szCs w:val="24"/>
          <w:lang w:val="en-GB"/>
        </w:rPr>
        <w:t xml:space="preserve"> 04.09.2021</w:t>
      </w:r>
    </w:p>
    <w:p w14:paraId="192A01C3" w14:textId="77777777" w:rsidR="005624C6" w:rsidRPr="00762DB5" w:rsidRDefault="005624C6" w:rsidP="005624C6">
      <w:pPr>
        <w:shd w:val="clear" w:color="auto" w:fill="FFFFFF"/>
        <w:spacing w:line="240" w:lineRule="exact"/>
        <w:rPr>
          <w:szCs w:val="24"/>
          <w:lang w:val="en-GB"/>
        </w:rPr>
      </w:pPr>
    </w:p>
    <w:p w14:paraId="7B925A19" w14:textId="77777777" w:rsidR="005624C6" w:rsidRPr="00762DB5" w:rsidRDefault="005624C6" w:rsidP="005624C6">
      <w:pPr>
        <w:shd w:val="clear" w:color="auto" w:fill="FFFFFF"/>
        <w:tabs>
          <w:tab w:val="left" w:pos="936"/>
        </w:tabs>
        <w:spacing w:line="240" w:lineRule="exact"/>
        <w:rPr>
          <w:szCs w:val="24"/>
          <w:lang w:val="en-GB"/>
        </w:rPr>
      </w:pPr>
    </w:p>
    <w:p w14:paraId="38975D21" w14:textId="77777777" w:rsidR="005624C6" w:rsidRPr="00762DB5" w:rsidRDefault="005624C6" w:rsidP="005624C6">
      <w:pPr>
        <w:shd w:val="clear" w:color="auto" w:fill="FFFFFF"/>
        <w:tabs>
          <w:tab w:val="left" w:pos="936"/>
        </w:tabs>
        <w:spacing w:line="240" w:lineRule="exact"/>
        <w:rPr>
          <w:szCs w:val="24"/>
          <w:lang w:val="en-GB"/>
        </w:rPr>
      </w:pPr>
    </w:p>
    <w:p w14:paraId="21DC9222" w14:textId="3AB83CF8" w:rsidR="005624C6" w:rsidRPr="00762DB5" w:rsidRDefault="005624C6" w:rsidP="005624C6">
      <w:pPr>
        <w:jc w:val="center"/>
        <w:rPr>
          <w:szCs w:val="24"/>
          <w:lang w:val="en-GB"/>
        </w:rPr>
      </w:pPr>
      <w:r w:rsidRPr="00762DB5">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762DB5" w:rsidRDefault="005624C6" w:rsidP="005624C6">
      <w:pPr>
        <w:pStyle w:val="Text1"/>
        <w:spacing w:after="0"/>
        <w:ind w:left="0"/>
        <w:rPr>
          <w:szCs w:val="24"/>
        </w:rPr>
      </w:pPr>
    </w:p>
    <w:p w14:paraId="29D67DFB" w14:textId="1B6F74DF" w:rsidR="00003F92" w:rsidRPr="00762DB5" w:rsidRDefault="00003F92" w:rsidP="005624C6">
      <w:pPr>
        <w:pStyle w:val="Text1"/>
        <w:spacing w:after="0"/>
        <w:ind w:left="0"/>
        <w:rPr>
          <w:szCs w:val="24"/>
        </w:rPr>
      </w:pPr>
    </w:p>
    <w:p w14:paraId="1DE34BA2" w14:textId="77777777" w:rsidR="00003F92" w:rsidRPr="00762DB5" w:rsidRDefault="00003F92" w:rsidP="005624C6">
      <w:pPr>
        <w:pStyle w:val="Text1"/>
        <w:spacing w:after="0"/>
        <w:ind w:left="0"/>
        <w:rPr>
          <w:szCs w:val="24"/>
        </w:rPr>
      </w:pPr>
    </w:p>
    <w:p w14:paraId="722B0743" w14:textId="77777777" w:rsidR="005624C6" w:rsidRPr="00762DB5" w:rsidRDefault="005624C6" w:rsidP="005624C6">
      <w:pPr>
        <w:pStyle w:val="Text1"/>
        <w:spacing w:after="0"/>
        <w:ind w:left="0"/>
        <w:rPr>
          <w:szCs w:val="24"/>
        </w:rPr>
      </w:pPr>
    </w:p>
    <w:p w14:paraId="77C27C70" w14:textId="77777777" w:rsidR="005624C6" w:rsidRPr="00762DB5" w:rsidRDefault="005624C6" w:rsidP="005624C6">
      <w:pPr>
        <w:pStyle w:val="Text1"/>
        <w:spacing w:after="0"/>
        <w:ind w:left="0"/>
        <w:rPr>
          <w:szCs w:val="24"/>
        </w:rPr>
      </w:pPr>
    </w:p>
    <w:p w14:paraId="019404B8" w14:textId="305F7BC7" w:rsidR="00BA6C1D" w:rsidRPr="00762DB5" w:rsidRDefault="005F3B5D" w:rsidP="00A23FF2">
      <w:pPr>
        <w:pStyle w:val="Text1"/>
        <w:spacing w:after="0"/>
        <w:ind w:left="0"/>
        <w:jc w:val="center"/>
        <w:rPr>
          <w:b/>
          <w:sz w:val="28"/>
          <w:szCs w:val="22"/>
        </w:rPr>
      </w:pPr>
      <w:r w:rsidRPr="00762DB5">
        <w:rPr>
          <w:b/>
          <w:sz w:val="28"/>
          <w:szCs w:val="22"/>
        </w:rPr>
        <w:t>2022</w:t>
      </w:r>
      <w:r w:rsidR="00BA6C1D" w:rsidRPr="00762DB5">
        <w:rPr>
          <w:b/>
          <w:sz w:val="28"/>
          <w:szCs w:val="28"/>
        </w:rPr>
        <w:br w:type="page"/>
      </w:r>
    </w:p>
    <w:p w14:paraId="2685AB56" w14:textId="0C2D861D" w:rsidR="00EF4F95" w:rsidRPr="00762DB5" w:rsidRDefault="004643DC" w:rsidP="00400FB2">
      <w:pPr>
        <w:tabs>
          <w:tab w:val="left" w:pos="3402"/>
        </w:tabs>
        <w:autoSpaceDE w:val="0"/>
        <w:autoSpaceDN w:val="0"/>
        <w:adjustRightInd w:val="0"/>
        <w:spacing w:line="360" w:lineRule="auto"/>
        <w:jc w:val="center"/>
        <w:rPr>
          <w:b/>
          <w:szCs w:val="24"/>
          <w:lang w:val="en-GB"/>
        </w:rPr>
      </w:pPr>
      <w:r w:rsidRPr="00762DB5">
        <w:rPr>
          <w:b/>
          <w:szCs w:val="24"/>
          <w:lang w:val="en-GB"/>
        </w:rPr>
        <w:lastRenderedPageBreak/>
        <w:t>OBJECTIVE OF INVESTIGATION AND EXTENT OF RESPONSIBILITY</w:t>
      </w:r>
    </w:p>
    <w:p w14:paraId="002548C1" w14:textId="4AF65AB4" w:rsidR="006964F8" w:rsidRPr="00762DB5" w:rsidRDefault="006964F8" w:rsidP="003C6275">
      <w:pPr>
        <w:tabs>
          <w:tab w:val="left" w:pos="8080"/>
        </w:tabs>
        <w:spacing w:line="360" w:lineRule="auto"/>
        <w:ind w:right="28"/>
        <w:rPr>
          <w:b/>
          <w:sz w:val="28"/>
          <w:szCs w:val="28"/>
          <w:lang w:val="en-GB"/>
        </w:rPr>
      </w:pPr>
      <w:r w:rsidRPr="00762DB5">
        <w:rPr>
          <w:sz w:val="28"/>
          <w:szCs w:val="28"/>
          <w:lang w:val="en-GB"/>
        </w:rPr>
        <w:t>The National Air, Maritime and Railway Transport Accidents Investigation Board (NAMRTAIB), which is an independent body perfo</w:t>
      </w:r>
      <w:r w:rsidR="004B0121" w:rsidRPr="00762DB5">
        <w:rPr>
          <w:sz w:val="28"/>
          <w:szCs w:val="28"/>
          <w:lang w:val="en-GB"/>
        </w:rPr>
        <w:t xml:space="preserve">rms the investigation of significant </w:t>
      </w:r>
      <w:r w:rsidRPr="00762DB5">
        <w:rPr>
          <w:sz w:val="28"/>
          <w:szCs w:val="28"/>
          <w:lang w:val="en-GB"/>
        </w:rPr>
        <w:t>accidents</w:t>
      </w:r>
      <w:r w:rsidR="004B0121" w:rsidRPr="00762DB5">
        <w:rPr>
          <w:sz w:val="28"/>
          <w:szCs w:val="28"/>
          <w:lang w:val="en-GB"/>
        </w:rPr>
        <w:t>, accidents</w:t>
      </w:r>
      <w:r w:rsidRPr="00762DB5">
        <w:rPr>
          <w:sz w:val="28"/>
          <w:szCs w:val="28"/>
          <w:lang w:val="en-GB"/>
        </w:rPr>
        <w:t xml:space="preserve"> and incidents. The National Board is within the Council of Ministers (CM) of the Republic of Bulgaria, and aims to find the circumstances and causes that led to the accidents and incidents occurrence in order to improve the safety and to avoid such in future, </w:t>
      </w:r>
      <w:r w:rsidRPr="00762DB5">
        <w:rPr>
          <w:b/>
          <w:sz w:val="28"/>
          <w:szCs w:val="28"/>
          <w:lang w:val="en-GB"/>
        </w:rPr>
        <w:t>without searching personal fault and responsibility.</w:t>
      </w:r>
    </w:p>
    <w:p w14:paraId="7F82F25A" w14:textId="62AFD0E6" w:rsidR="0065109A" w:rsidRPr="00762DB5" w:rsidRDefault="0065109A" w:rsidP="003C6275">
      <w:pPr>
        <w:tabs>
          <w:tab w:val="left" w:pos="8080"/>
        </w:tabs>
        <w:spacing w:line="360" w:lineRule="auto"/>
        <w:ind w:right="28"/>
        <w:rPr>
          <w:sz w:val="28"/>
          <w:szCs w:val="28"/>
          <w:lang w:val="en-GB"/>
        </w:rPr>
      </w:pPr>
      <w:r w:rsidRPr="00762DB5">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1936CF53" w14:textId="4B15D54C" w:rsidR="00923E17" w:rsidRPr="00762DB5" w:rsidRDefault="00923E17" w:rsidP="003C6275">
      <w:pPr>
        <w:tabs>
          <w:tab w:val="left" w:pos="8080"/>
        </w:tabs>
        <w:spacing w:line="360" w:lineRule="auto"/>
        <w:ind w:right="28"/>
        <w:rPr>
          <w:lang w:val="en-GB"/>
        </w:rPr>
      </w:pPr>
      <w:r w:rsidRPr="00762DB5">
        <w:rPr>
          <w:sz w:val="28"/>
          <w:szCs w:val="28"/>
          <w:lang w:val="en-GB"/>
        </w:rPr>
        <w:t>The Reports follow the requirements of Regulation (EU) 2020/572 of the Commission dated 24 April 2020 on the reporting structure for railway accident and incident investigation reports.</w:t>
      </w:r>
    </w:p>
    <w:bookmarkEnd w:id="0"/>
    <w:p w14:paraId="510C56E2" w14:textId="77777777" w:rsidR="00972DC3" w:rsidRPr="00762DB5" w:rsidRDefault="00972DC3" w:rsidP="003C6275">
      <w:pPr>
        <w:spacing w:line="360" w:lineRule="auto"/>
        <w:rPr>
          <w:lang w:val="en-GB"/>
        </w:rPr>
      </w:pPr>
      <w:r w:rsidRPr="00762DB5">
        <w:rPr>
          <w:lang w:val="en-GB"/>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762DB5" w14:paraId="5119ABDA" w14:textId="77777777" w:rsidTr="00D73F17">
        <w:tc>
          <w:tcPr>
            <w:tcW w:w="9350" w:type="dxa"/>
            <w:gridSpan w:val="3"/>
          </w:tcPr>
          <w:p w14:paraId="616DEC93" w14:textId="6A1C2108" w:rsidR="00BF62D9" w:rsidRPr="00762DB5" w:rsidRDefault="00257825" w:rsidP="00033EEF">
            <w:pPr>
              <w:ind w:firstLine="0"/>
              <w:jc w:val="center"/>
              <w:rPr>
                <w:b/>
                <w:bCs/>
                <w:lang w:val="en-GB"/>
              </w:rPr>
            </w:pPr>
            <w:r w:rsidRPr="00762DB5">
              <w:rPr>
                <w:b/>
                <w:bCs/>
                <w:sz w:val="32"/>
                <w:szCs w:val="24"/>
                <w:lang w:val="en-GB"/>
              </w:rPr>
              <w:lastRenderedPageBreak/>
              <w:t>TABLE OF CONTENTS</w:t>
            </w:r>
          </w:p>
        </w:tc>
      </w:tr>
      <w:tr w:rsidR="00BF62D9" w:rsidRPr="00762DB5" w14:paraId="47C5AD58" w14:textId="77777777" w:rsidTr="00D73F17">
        <w:tc>
          <w:tcPr>
            <w:tcW w:w="445" w:type="dxa"/>
          </w:tcPr>
          <w:p w14:paraId="60E2ABFA" w14:textId="77777777" w:rsidR="00BF62D9" w:rsidRPr="00762DB5" w:rsidRDefault="00BF62D9" w:rsidP="00954483">
            <w:pPr>
              <w:spacing w:before="240"/>
              <w:ind w:firstLine="0"/>
              <w:jc w:val="center"/>
              <w:rPr>
                <w:lang w:val="en-GB"/>
              </w:rPr>
            </w:pPr>
            <w:r w:rsidRPr="00762DB5">
              <w:rPr>
                <w:lang w:val="en-GB"/>
              </w:rPr>
              <w:t>№</w:t>
            </w:r>
          </w:p>
        </w:tc>
        <w:tc>
          <w:tcPr>
            <w:tcW w:w="8197" w:type="dxa"/>
          </w:tcPr>
          <w:p w14:paraId="72EC713B" w14:textId="1B054487" w:rsidR="00BF62D9" w:rsidRPr="00762DB5" w:rsidRDefault="004E04CB" w:rsidP="00954483">
            <w:pPr>
              <w:spacing w:before="240"/>
              <w:ind w:firstLine="0"/>
              <w:jc w:val="center"/>
              <w:rPr>
                <w:lang w:val="en-GB"/>
              </w:rPr>
            </w:pPr>
            <w:r w:rsidRPr="00762DB5">
              <w:rPr>
                <w:lang w:val="en-GB"/>
              </w:rPr>
              <w:t>Title of section</w:t>
            </w:r>
          </w:p>
        </w:tc>
        <w:tc>
          <w:tcPr>
            <w:tcW w:w="708" w:type="dxa"/>
          </w:tcPr>
          <w:p w14:paraId="73C0D559" w14:textId="2B93B614" w:rsidR="00BF62D9" w:rsidRPr="00762DB5" w:rsidRDefault="00385B81" w:rsidP="00954483">
            <w:pPr>
              <w:spacing w:before="240"/>
              <w:ind w:firstLine="0"/>
              <w:jc w:val="center"/>
              <w:rPr>
                <w:lang w:val="en-GB"/>
              </w:rPr>
            </w:pPr>
            <w:r w:rsidRPr="00762DB5">
              <w:rPr>
                <w:lang w:val="en-GB"/>
              </w:rPr>
              <w:t>Pg</w:t>
            </w:r>
            <w:r w:rsidR="00BF62D9" w:rsidRPr="00762DB5">
              <w:rPr>
                <w:lang w:val="en-GB"/>
              </w:rPr>
              <w:t>.</w:t>
            </w:r>
          </w:p>
        </w:tc>
      </w:tr>
      <w:tr w:rsidR="002D5B60" w:rsidRPr="00762DB5" w14:paraId="78A75DA1" w14:textId="77777777" w:rsidTr="00D73F17">
        <w:tc>
          <w:tcPr>
            <w:tcW w:w="445" w:type="dxa"/>
          </w:tcPr>
          <w:p w14:paraId="3B393DCE" w14:textId="77777777" w:rsidR="002D5B60" w:rsidRPr="00762DB5" w:rsidRDefault="002D5B60" w:rsidP="00980917">
            <w:pPr>
              <w:pStyle w:val="ab"/>
              <w:numPr>
                <w:ilvl w:val="0"/>
                <w:numId w:val="8"/>
              </w:numPr>
              <w:spacing w:before="240"/>
              <w:jc w:val="center"/>
              <w:rPr>
                <w:lang w:val="en-GB"/>
              </w:rPr>
            </w:pPr>
          </w:p>
        </w:tc>
        <w:tc>
          <w:tcPr>
            <w:tcW w:w="8197" w:type="dxa"/>
          </w:tcPr>
          <w:p w14:paraId="1E04C894" w14:textId="68FB726A" w:rsidR="002D5B60" w:rsidRPr="00762DB5" w:rsidRDefault="00412E5D" w:rsidP="00954483">
            <w:pPr>
              <w:spacing w:before="240"/>
              <w:ind w:firstLine="0"/>
              <w:rPr>
                <w:b/>
                <w:bCs/>
                <w:sz w:val="28"/>
                <w:szCs w:val="28"/>
                <w:lang w:val="en-GB"/>
              </w:rPr>
            </w:pPr>
            <w:hyperlink w:anchor="резюме" w:history="1">
              <w:r w:rsidR="006743E2" w:rsidRPr="00762DB5">
                <w:rPr>
                  <w:rStyle w:val="a9"/>
                  <w:b/>
                  <w:bCs/>
                  <w:sz w:val="28"/>
                  <w:szCs w:val="28"/>
                  <w:lang w:val="en-GB"/>
                </w:rPr>
                <w:t>Summary</w:t>
              </w:r>
            </w:hyperlink>
            <w:r w:rsidR="002D5B60" w:rsidRPr="00762DB5">
              <w:rPr>
                <w:b/>
                <w:bCs/>
                <w:sz w:val="28"/>
                <w:szCs w:val="28"/>
                <w:lang w:val="en-GB"/>
              </w:rPr>
              <w:t xml:space="preserve"> </w:t>
            </w:r>
          </w:p>
        </w:tc>
        <w:tc>
          <w:tcPr>
            <w:tcW w:w="708" w:type="dxa"/>
          </w:tcPr>
          <w:p w14:paraId="388F9DD9" w14:textId="347BCA06" w:rsidR="002D5B60" w:rsidRPr="00762DB5" w:rsidRDefault="002D5B60" w:rsidP="00954483">
            <w:pPr>
              <w:spacing w:before="240"/>
              <w:ind w:firstLine="0"/>
              <w:jc w:val="center"/>
              <w:rPr>
                <w:lang w:val="en-GB"/>
              </w:rPr>
            </w:pPr>
            <w:r w:rsidRPr="00762DB5">
              <w:rPr>
                <w:lang w:val="en-GB"/>
              </w:rPr>
              <w:t>5</w:t>
            </w:r>
          </w:p>
        </w:tc>
      </w:tr>
      <w:tr w:rsidR="002D5B60" w:rsidRPr="00762DB5" w14:paraId="00753ED3" w14:textId="77777777" w:rsidTr="00D73F17">
        <w:tc>
          <w:tcPr>
            <w:tcW w:w="445" w:type="dxa"/>
          </w:tcPr>
          <w:p w14:paraId="6F056AAC" w14:textId="77777777" w:rsidR="002D5B60" w:rsidRPr="00762DB5" w:rsidRDefault="002D5B60" w:rsidP="00980917">
            <w:pPr>
              <w:pStyle w:val="ab"/>
              <w:numPr>
                <w:ilvl w:val="0"/>
                <w:numId w:val="8"/>
              </w:numPr>
              <w:spacing w:before="240"/>
              <w:jc w:val="center"/>
              <w:rPr>
                <w:lang w:val="en-GB"/>
              </w:rPr>
            </w:pPr>
          </w:p>
        </w:tc>
        <w:tc>
          <w:tcPr>
            <w:tcW w:w="8197" w:type="dxa"/>
          </w:tcPr>
          <w:p w14:paraId="3DDA39C7" w14:textId="3CB269DF" w:rsidR="002D5B60" w:rsidRPr="00762DB5" w:rsidRDefault="00412E5D" w:rsidP="00954483">
            <w:pPr>
              <w:spacing w:before="240"/>
              <w:ind w:firstLine="0"/>
              <w:rPr>
                <w:b/>
                <w:bCs/>
                <w:sz w:val="28"/>
                <w:szCs w:val="28"/>
                <w:lang w:val="en-GB"/>
              </w:rPr>
            </w:pPr>
            <w:hyperlink w:anchor="разследване" w:history="1">
              <w:r w:rsidR="00ED290A" w:rsidRPr="00762DB5">
                <w:rPr>
                  <w:rStyle w:val="a9"/>
                  <w:b/>
                  <w:bCs/>
                  <w:sz w:val="28"/>
                  <w:szCs w:val="28"/>
                  <w:lang w:val="en-GB"/>
                </w:rPr>
                <w:t>Investigation</w:t>
              </w:r>
            </w:hyperlink>
          </w:p>
        </w:tc>
        <w:tc>
          <w:tcPr>
            <w:tcW w:w="708" w:type="dxa"/>
          </w:tcPr>
          <w:p w14:paraId="77E75358" w14:textId="0E76B62A" w:rsidR="002D5B60" w:rsidRPr="00762DB5" w:rsidRDefault="00D73F17" w:rsidP="00954483">
            <w:pPr>
              <w:spacing w:before="240"/>
              <w:ind w:firstLine="0"/>
              <w:jc w:val="center"/>
              <w:rPr>
                <w:lang w:val="en-GB"/>
              </w:rPr>
            </w:pPr>
            <w:r w:rsidRPr="00762DB5">
              <w:rPr>
                <w:lang w:val="en-GB"/>
              </w:rPr>
              <w:t>8</w:t>
            </w:r>
          </w:p>
        </w:tc>
      </w:tr>
      <w:tr w:rsidR="002D5B60" w:rsidRPr="00762DB5" w14:paraId="21D40B6E" w14:textId="77777777" w:rsidTr="00D73F17">
        <w:tc>
          <w:tcPr>
            <w:tcW w:w="445" w:type="dxa"/>
          </w:tcPr>
          <w:p w14:paraId="6FD39F49" w14:textId="77777777" w:rsidR="002D5B60" w:rsidRPr="00762DB5" w:rsidRDefault="002D5B60" w:rsidP="00980917">
            <w:pPr>
              <w:pStyle w:val="ab"/>
              <w:numPr>
                <w:ilvl w:val="0"/>
                <w:numId w:val="8"/>
              </w:numPr>
              <w:spacing w:before="240"/>
              <w:jc w:val="center"/>
              <w:rPr>
                <w:lang w:val="en-GB"/>
              </w:rPr>
            </w:pPr>
          </w:p>
        </w:tc>
        <w:tc>
          <w:tcPr>
            <w:tcW w:w="8197" w:type="dxa"/>
          </w:tcPr>
          <w:p w14:paraId="2492A50A" w14:textId="7D016BB6" w:rsidR="002D5B60" w:rsidRPr="00762DB5" w:rsidRDefault="00412E5D" w:rsidP="00954483">
            <w:pPr>
              <w:spacing w:before="240"/>
              <w:ind w:firstLine="0"/>
              <w:rPr>
                <w:b/>
                <w:bCs/>
                <w:sz w:val="28"/>
                <w:szCs w:val="28"/>
                <w:lang w:val="en-GB"/>
              </w:rPr>
            </w:pPr>
            <w:hyperlink w:anchor="описание" w:history="1">
              <w:r w:rsidR="00520DE5" w:rsidRPr="00762DB5">
                <w:rPr>
                  <w:rStyle w:val="a9"/>
                  <w:b/>
                  <w:bCs/>
                  <w:sz w:val="28"/>
                  <w:szCs w:val="28"/>
                  <w:lang w:val="en-GB"/>
                </w:rPr>
                <w:t>Description of the event</w:t>
              </w:r>
            </w:hyperlink>
          </w:p>
        </w:tc>
        <w:tc>
          <w:tcPr>
            <w:tcW w:w="708" w:type="dxa"/>
          </w:tcPr>
          <w:p w14:paraId="28D22B4E" w14:textId="0B6D5473" w:rsidR="002D5B60" w:rsidRPr="00762DB5" w:rsidRDefault="00D73F17" w:rsidP="00954483">
            <w:pPr>
              <w:spacing w:before="240"/>
              <w:ind w:firstLine="0"/>
              <w:jc w:val="center"/>
              <w:rPr>
                <w:lang w:val="en-GB"/>
              </w:rPr>
            </w:pPr>
            <w:r w:rsidRPr="00762DB5">
              <w:rPr>
                <w:lang w:val="en-GB"/>
              </w:rPr>
              <w:t>11</w:t>
            </w:r>
          </w:p>
        </w:tc>
      </w:tr>
      <w:tr w:rsidR="002D5B60" w:rsidRPr="00762DB5" w14:paraId="7D3D469F" w14:textId="77777777" w:rsidTr="00D73F17">
        <w:tc>
          <w:tcPr>
            <w:tcW w:w="445" w:type="dxa"/>
          </w:tcPr>
          <w:p w14:paraId="47CD09F2" w14:textId="77777777" w:rsidR="002D5B60" w:rsidRPr="00762DB5" w:rsidRDefault="002D5B60" w:rsidP="00980917">
            <w:pPr>
              <w:pStyle w:val="ab"/>
              <w:numPr>
                <w:ilvl w:val="0"/>
                <w:numId w:val="8"/>
              </w:numPr>
              <w:spacing w:before="240"/>
              <w:jc w:val="center"/>
              <w:rPr>
                <w:lang w:val="en-GB"/>
              </w:rPr>
            </w:pPr>
          </w:p>
        </w:tc>
        <w:tc>
          <w:tcPr>
            <w:tcW w:w="8197" w:type="dxa"/>
          </w:tcPr>
          <w:p w14:paraId="20035DCF" w14:textId="6AFE7FCC" w:rsidR="002D5B60" w:rsidRPr="00762DB5" w:rsidRDefault="00412E5D" w:rsidP="00954483">
            <w:pPr>
              <w:spacing w:before="240"/>
              <w:ind w:firstLine="0"/>
              <w:rPr>
                <w:b/>
                <w:bCs/>
                <w:sz w:val="28"/>
                <w:szCs w:val="28"/>
                <w:lang w:val="en-GB"/>
              </w:rPr>
            </w:pPr>
            <w:hyperlink w:anchor="анализ" w:history="1">
              <w:r w:rsidR="00602342" w:rsidRPr="00762DB5">
                <w:rPr>
                  <w:rStyle w:val="a9"/>
                  <w:b/>
                  <w:bCs/>
                  <w:sz w:val="28"/>
                  <w:szCs w:val="28"/>
                  <w:lang w:val="en-GB"/>
                </w:rPr>
                <w:t>Analysis of the event</w:t>
              </w:r>
            </w:hyperlink>
          </w:p>
        </w:tc>
        <w:tc>
          <w:tcPr>
            <w:tcW w:w="708" w:type="dxa"/>
          </w:tcPr>
          <w:p w14:paraId="3C32A052" w14:textId="40852AB8" w:rsidR="002D5B60" w:rsidRPr="00762DB5" w:rsidRDefault="00D73F17" w:rsidP="00954483">
            <w:pPr>
              <w:spacing w:before="240"/>
              <w:ind w:firstLine="0"/>
              <w:jc w:val="center"/>
              <w:rPr>
                <w:lang w:val="en-GB"/>
              </w:rPr>
            </w:pPr>
            <w:r w:rsidRPr="00762DB5">
              <w:rPr>
                <w:lang w:val="en-GB"/>
              </w:rPr>
              <w:t>18</w:t>
            </w:r>
          </w:p>
        </w:tc>
      </w:tr>
      <w:tr w:rsidR="002D5B60" w:rsidRPr="00762DB5" w14:paraId="5ADB5D3D" w14:textId="77777777" w:rsidTr="00D73F17">
        <w:tc>
          <w:tcPr>
            <w:tcW w:w="445" w:type="dxa"/>
          </w:tcPr>
          <w:p w14:paraId="47DCC6AE" w14:textId="77777777" w:rsidR="002D5B60" w:rsidRPr="00762DB5" w:rsidRDefault="002D5B60" w:rsidP="00980917">
            <w:pPr>
              <w:pStyle w:val="ab"/>
              <w:numPr>
                <w:ilvl w:val="0"/>
                <w:numId w:val="8"/>
              </w:numPr>
              <w:spacing w:before="240"/>
              <w:jc w:val="center"/>
              <w:rPr>
                <w:lang w:val="en-GB"/>
              </w:rPr>
            </w:pPr>
          </w:p>
        </w:tc>
        <w:tc>
          <w:tcPr>
            <w:tcW w:w="8197" w:type="dxa"/>
          </w:tcPr>
          <w:p w14:paraId="7BBEE1CA" w14:textId="604FFE48" w:rsidR="002D5B60" w:rsidRPr="00762DB5" w:rsidRDefault="00412E5D" w:rsidP="00954483">
            <w:pPr>
              <w:spacing w:before="240"/>
              <w:ind w:firstLine="0"/>
              <w:rPr>
                <w:b/>
                <w:bCs/>
                <w:sz w:val="28"/>
                <w:szCs w:val="28"/>
                <w:lang w:val="en-GB"/>
              </w:rPr>
            </w:pPr>
            <w:hyperlink w:anchor="заключения" w:history="1">
              <w:r w:rsidR="003A4977" w:rsidRPr="00762DB5">
                <w:rPr>
                  <w:rStyle w:val="a9"/>
                  <w:b/>
                  <w:bCs/>
                  <w:sz w:val="28"/>
                  <w:szCs w:val="28"/>
                  <w:lang w:val="en-GB"/>
                </w:rPr>
                <w:t>Conclusions</w:t>
              </w:r>
            </w:hyperlink>
            <w:r w:rsidR="00D73F17" w:rsidRPr="00762DB5">
              <w:rPr>
                <w:b/>
                <w:bCs/>
                <w:sz w:val="28"/>
                <w:szCs w:val="28"/>
                <w:lang w:val="en-GB"/>
              </w:rPr>
              <w:t xml:space="preserve"> </w:t>
            </w:r>
          </w:p>
        </w:tc>
        <w:tc>
          <w:tcPr>
            <w:tcW w:w="708" w:type="dxa"/>
          </w:tcPr>
          <w:p w14:paraId="64E907C1" w14:textId="4734C3D5" w:rsidR="002D5B60" w:rsidRPr="00762DB5" w:rsidRDefault="00D73F17" w:rsidP="00954483">
            <w:pPr>
              <w:spacing w:before="240"/>
              <w:ind w:firstLine="0"/>
              <w:jc w:val="center"/>
              <w:rPr>
                <w:lang w:val="en-GB"/>
              </w:rPr>
            </w:pPr>
            <w:r w:rsidRPr="00762DB5">
              <w:rPr>
                <w:lang w:val="en-GB"/>
              </w:rPr>
              <w:t>33</w:t>
            </w:r>
          </w:p>
        </w:tc>
      </w:tr>
      <w:tr w:rsidR="002D5B60" w:rsidRPr="00762DB5" w14:paraId="1FF3E4D0" w14:textId="77777777" w:rsidTr="00D73F17">
        <w:tc>
          <w:tcPr>
            <w:tcW w:w="445" w:type="dxa"/>
          </w:tcPr>
          <w:p w14:paraId="427D8A6B" w14:textId="77777777" w:rsidR="002D5B60" w:rsidRPr="00762DB5" w:rsidRDefault="002D5B60" w:rsidP="00980917">
            <w:pPr>
              <w:pStyle w:val="ab"/>
              <w:numPr>
                <w:ilvl w:val="0"/>
                <w:numId w:val="8"/>
              </w:numPr>
              <w:spacing w:before="240"/>
              <w:jc w:val="center"/>
              <w:rPr>
                <w:lang w:val="en-GB"/>
              </w:rPr>
            </w:pPr>
          </w:p>
        </w:tc>
        <w:tc>
          <w:tcPr>
            <w:tcW w:w="8197" w:type="dxa"/>
          </w:tcPr>
          <w:p w14:paraId="6533F38D" w14:textId="4612FEE6" w:rsidR="002D5B60" w:rsidRPr="00762DB5" w:rsidRDefault="00412E5D" w:rsidP="00954483">
            <w:pPr>
              <w:spacing w:before="240"/>
              <w:ind w:firstLine="0"/>
              <w:rPr>
                <w:b/>
                <w:bCs/>
                <w:sz w:val="28"/>
                <w:szCs w:val="28"/>
                <w:lang w:val="en-GB"/>
              </w:rPr>
            </w:pPr>
            <w:hyperlink w:anchor="препоръки" w:history="1">
              <w:r w:rsidR="00776507" w:rsidRPr="00762DB5">
                <w:rPr>
                  <w:rStyle w:val="a9"/>
                  <w:b/>
                  <w:bCs/>
                  <w:sz w:val="28"/>
                  <w:szCs w:val="28"/>
                  <w:lang w:val="en-GB"/>
                </w:rPr>
                <w:t>Safety recommendations</w:t>
              </w:r>
            </w:hyperlink>
          </w:p>
        </w:tc>
        <w:tc>
          <w:tcPr>
            <w:tcW w:w="708" w:type="dxa"/>
          </w:tcPr>
          <w:p w14:paraId="15134968" w14:textId="79C418F6" w:rsidR="002D5B60" w:rsidRPr="00762DB5" w:rsidRDefault="00D73F17" w:rsidP="00954483">
            <w:pPr>
              <w:spacing w:before="240"/>
              <w:ind w:firstLine="0"/>
              <w:jc w:val="center"/>
              <w:rPr>
                <w:lang w:val="en-GB"/>
              </w:rPr>
            </w:pPr>
            <w:r w:rsidRPr="00762DB5">
              <w:rPr>
                <w:lang w:val="en-GB"/>
              </w:rPr>
              <w:t>38</w:t>
            </w:r>
          </w:p>
        </w:tc>
      </w:tr>
    </w:tbl>
    <w:p w14:paraId="0597E61C" w14:textId="77777777" w:rsidR="00DD1B53" w:rsidRPr="00762DB5" w:rsidRDefault="00BF62D9" w:rsidP="00DD1B53">
      <w:pPr>
        <w:rPr>
          <w:lang w:val="en-GB"/>
        </w:rPr>
      </w:pPr>
      <w:r w:rsidRPr="00762DB5">
        <w:rPr>
          <w:lang w:val="en-GB"/>
        </w:rPr>
        <w:br w:type="page"/>
      </w:r>
    </w:p>
    <w:p w14:paraId="2F636B2F" w14:textId="707C3D14" w:rsidR="00DD1B53" w:rsidRPr="00762DB5" w:rsidRDefault="000A7A97" w:rsidP="00DD1B53">
      <w:pPr>
        <w:jc w:val="center"/>
        <w:rPr>
          <w:b/>
          <w:bCs/>
          <w:lang w:val="en-GB"/>
        </w:rPr>
      </w:pPr>
      <w:r w:rsidRPr="00762DB5">
        <w:rPr>
          <w:b/>
          <w:bCs/>
          <w:lang w:val="en-GB"/>
        </w:rPr>
        <w:lastRenderedPageBreak/>
        <w:t>ABBREVIATIONS, USED IN THE REPORT</w:t>
      </w:r>
    </w:p>
    <w:p w14:paraId="5DA4B50A" w14:textId="77777777" w:rsidR="0043760A" w:rsidRPr="00762DB5" w:rsidRDefault="0043760A" w:rsidP="00DD1B53">
      <w:pPr>
        <w:jc w:val="center"/>
        <w:rPr>
          <w:b/>
          <w:bCs/>
          <w:lang w:val="en-GB"/>
        </w:rPr>
      </w:pPr>
    </w:p>
    <w:p w14:paraId="12691511" w14:textId="0687787C" w:rsidR="00391ED2" w:rsidRPr="00762DB5" w:rsidRDefault="0036332E" w:rsidP="004C4A2C">
      <w:pPr>
        <w:spacing w:before="120"/>
        <w:rPr>
          <w:lang w:val="en-GB"/>
        </w:rPr>
      </w:pPr>
      <w:r w:rsidRPr="00762DB5">
        <w:rPr>
          <w:lang w:val="en-GB"/>
        </w:rPr>
        <w:t>BDZ PS Ltd. – ,,BDZ-Passenger Services“ Ltd.</w:t>
      </w:r>
    </w:p>
    <w:p w14:paraId="4908EF54" w14:textId="4C458FFD" w:rsidR="00277880" w:rsidRPr="006D3B98" w:rsidRDefault="00621E04" w:rsidP="004C4A2C">
      <w:pPr>
        <w:spacing w:before="120"/>
        <w:rPr>
          <w:lang w:val="it-IT"/>
        </w:rPr>
      </w:pPr>
      <w:r w:rsidRPr="006D3B98">
        <w:rPr>
          <w:lang w:val="it-IT"/>
        </w:rPr>
        <w:t>BDZ Cargo Ltd. – ,,BDZ-Cargo“ Ltd.</w:t>
      </w:r>
    </w:p>
    <w:p w14:paraId="7D8573AC" w14:textId="738C6B90" w:rsidR="00277880" w:rsidRPr="00762DB5" w:rsidRDefault="00006058" w:rsidP="004C4A2C">
      <w:pPr>
        <w:spacing w:before="120"/>
        <w:rPr>
          <w:lang w:val="en-GB"/>
        </w:rPr>
      </w:pPr>
      <w:r w:rsidRPr="00762DB5">
        <w:rPr>
          <w:lang w:val="en-GB"/>
        </w:rPr>
        <w:t xml:space="preserve">SE NRIC – State enterprise „National railway </w:t>
      </w:r>
      <w:r w:rsidR="00BD0689" w:rsidRPr="00762DB5">
        <w:rPr>
          <w:lang w:val="en-GB"/>
        </w:rPr>
        <w:t>Infrastructure Company “(railway</w:t>
      </w:r>
      <w:r w:rsidRPr="00762DB5">
        <w:rPr>
          <w:lang w:val="en-GB"/>
        </w:rPr>
        <w:t xml:space="preserve"> infrastructure manager)</w:t>
      </w:r>
    </w:p>
    <w:p w14:paraId="1A5AEA2B" w14:textId="5FA05942" w:rsidR="00277880" w:rsidRPr="00762DB5" w:rsidRDefault="00006058" w:rsidP="004C4A2C">
      <w:pPr>
        <w:spacing w:before="120"/>
        <w:rPr>
          <w:lang w:val="en-GB"/>
        </w:rPr>
      </w:pPr>
      <w:r w:rsidRPr="00762DB5">
        <w:rPr>
          <w:lang w:val="en-GB"/>
        </w:rPr>
        <w:t>RAEA – Railway Administration Executive Agency (National safety authority)</w:t>
      </w:r>
    </w:p>
    <w:p w14:paraId="4C7D43F0" w14:textId="0BE69E74" w:rsidR="00277880" w:rsidRPr="00762DB5" w:rsidRDefault="002307AC" w:rsidP="004C4A2C">
      <w:pPr>
        <w:spacing w:before="120"/>
        <w:rPr>
          <w:lang w:val="en-GB"/>
        </w:rPr>
      </w:pPr>
      <w:r w:rsidRPr="00762DB5">
        <w:rPr>
          <w:lang w:val="en-GB"/>
        </w:rPr>
        <w:t>NAMRTAIB – National Air, Maritime, and Railway Transport Accidents Investigation Board (Independent Specialized National Investigation Body)</w:t>
      </w:r>
    </w:p>
    <w:p w14:paraId="41A7F690" w14:textId="60991D7D" w:rsidR="00006366" w:rsidRPr="00762DB5" w:rsidRDefault="006133E8" w:rsidP="004C4A2C">
      <w:pPr>
        <w:spacing w:before="120"/>
        <w:rPr>
          <w:lang w:val="en-GB"/>
        </w:rPr>
      </w:pPr>
      <w:r w:rsidRPr="00762DB5">
        <w:rPr>
          <w:lang w:val="en-GB"/>
        </w:rPr>
        <w:t>WD Nadezhda</w:t>
      </w:r>
      <w:r w:rsidR="00006366" w:rsidRPr="00762DB5">
        <w:rPr>
          <w:lang w:val="en-GB"/>
        </w:rPr>
        <w:t xml:space="preserve"> – </w:t>
      </w:r>
      <w:r w:rsidRPr="00762DB5">
        <w:rPr>
          <w:lang w:val="en-GB"/>
        </w:rPr>
        <w:t>Wagon Depot Nadezhda</w:t>
      </w:r>
      <w:r w:rsidR="00006366" w:rsidRPr="00762DB5">
        <w:rPr>
          <w:lang w:val="en-GB"/>
        </w:rPr>
        <w:t xml:space="preserve"> (</w:t>
      </w:r>
      <w:r w:rsidRPr="00762DB5">
        <w:rPr>
          <w:lang w:val="en-GB"/>
        </w:rPr>
        <w:t>passenger coaches</w:t>
      </w:r>
      <w:r w:rsidR="00006366" w:rsidRPr="00762DB5">
        <w:rPr>
          <w:lang w:val="en-GB"/>
        </w:rPr>
        <w:t>)</w:t>
      </w:r>
    </w:p>
    <w:p w14:paraId="6AFD6E5A" w14:textId="122BB7F7" w:rsidR="00743E3C" w:rsidRPr="00762DB5" w:rsidRDefault="003462EB" w:rsidP="00743E3C">
      <w:pPr>
        <w:spacing w:before="120"/>
        <w:rPr>
          <w:lang w:val="en-GB"/>
        </w:rPr>
      </w:pPr>
      <w:r w:rsidRPr="00762DB5">
        <w:rPr>
          <w:lang w:val="en-GB"/>
        </w:rPr>
        <w:t>ECM – Entity in Charge of Maintenance</w:t>
      </w:r>
    </w:p>
    <w:p w14:paraId="2F2DF197" w14:textId="234E3375" w:rsidR="00743E3C" w:rsidRPr="00762DB5" w:rsidRDefault="00041BE9" w:rsidP="00743E3C">
      <w:pPr>
        <w:spacing w:before="120"/>
        <w:rPr>
          <w:lang w:val="en-GB"/>
        </w:rPr>
      </w:pPr>
      <w:r w:rsidRPr="00762DB5">
        <w:rPr>
          <w:lang w:val="en-GB"/>
        </w:rPr>
        <w:t>RRI МН-68 – Route Relay Interlocking type МН-68</w:t>
      </w:r>
    </w:p>
    <w:p w14:paraId="35781399" w14:textId="55795602" w:rsidR="00743E3C" w:rsidRPr="00762DB5" w:rsidRDefault="00262B5E" w:rsidP="004C4A2C">
      <w:pPr>
        <w:spacing w:before="120"/>
        <w:rPr>
          <w:lang w:val="en-GB"/>
        </w:rPr>
      </w:pPr>
      <w:r w:rsidRPr="00762DB5">
        <w:rPr>
          <w:lang w:val="en-GB"/>
        </w:rPr>
        <w:t>ST – Shunting train</w:t>
      </w:r>
    </w:p>
    <w:p w14:paraId="7CA421F4" w14:textId="691F70BD" w:rsidR="00277880" w:rsidRPr="00762DB5" w:rsidRDefault="00CD328E" w:rsidP="004C4A2C">
      <w:pPr>
        <w:spacing w:before="120"/>
        <w:rPr>
          <w:bCs/>
          <w:lang w:val="en-GB"/>
        </w:rPr>
      </w:pPr>
      <w:r w:rsidRPr="00762DB5">
        <w:rPr>
          <w:bCs/>
          <w:lang w:val="en-GB"/>
        </w:rPr>
        <w:t>TF – Task Force</w:t>
      </w:r>
    </w:p>
    <w:p w14:paraId="5982CBFF" w14:textId="2A7E0BF3" w:rsidR="00C01CF8" w:rsidRPr="00762DB5" w:rsidRDefault="00A76C02" w:rsidP="004C4A2C">
      <w:pPr>
        <w:spacing w:before="120"/>
        <w:rPr>
          <w:bCs/>
          <w:lang w:val="en-GB"/>
        </w:rPr>
      </w:pPr>
      <w:r w:rsidRPr="00762DB5">
        <w:rPr>
          <w:bCs/>
          <w:lang w:val="en-GB"/>
        </w:rPr>
        <w:t>HTM – Heavy Tamping Machine</w:t>
      </w:r>
    </w:p>
    <w:p w14:paraId="3FB790B1" w14:textId="65EF83FF" w:rsidR="00277880" w:rsidRPr="00762DB5" w:rsidRDefault="003A216C" w:rsidP="004C4A2C">
      <w:pPr>
        <w:spacing w:before="120"/>
        <w:rPr>
          <w:bCs/>
          <w:lang w:val="en-GB"/>
        </w:rPr>
      </w:pPr>
      <w:r w:rsidRPr="00762DB5">
        <w:rPr>
          <w:bCs/>
          <w:lang w:val="en-GB"/>
        </w:rPr>
        <w:t>TOaSAR – Train Operation and Shunting Activity Rules</w:t>
      </w:r>
    </w:p>
    <w:p w14:paraId="6CD6C2BD" w14:textId="60D3A40F" w:rsidR="00033EEF" w:rsidRPr="00762DB5" w:rsidRDefault="00DE1E32" w:rsidP="004C4A2C">
      <w:pPr>
        <w:spacing w:before="120"/>
        <w:rPr>
          <w:bCs/>
          <w:lang w:val="en-GB"/>
        </w:rPr>
      </w:pPr>
      <w:r w:rsidRPr="00762DB5">
        <w:rPr>
          <w:bCs/>
          <w:lang w:val="en-GB"/>
        </w:rPr>
        <w:t>RITOR – Railway Infrastructure Technical Operation Rules</w:t>
      </w:r>
    </w:p>
    <w:p w14:paraId="3CB56F19" w14:textId="2A9E520A" w:rsidR="001A532E" w:rsidRPr="00762DB5" w:rsidRDefault="0077589E" w:rsidP="004C4A2C">
      <w:pPr>
        <w:spacing w:before="120"/>
        <w:rPr>
          <w:bCs/>
          <w:lang w:val="en-GB"/>
        </w:rPr>
      </w:pPr>
      <w:r w:rsidRPr="00762DB5">
        <w:rPr>
          <w:bCs/>
          <w:lang w:val="en-GB"/>
        </w:rPr>
        <w:t>RRS – Rail Rolling Stock</w:t>
      </w:r>
    </w:p>
    <w:p w14:paraId="5638C690" w14:textId="54808B9D" w:rsidR="00277880" w:rsidRPr="00762DB5" w:rsidRDefault="009F0491" w:rsidP="004C4A2C">
      <w:pPr>
        <w:spacing w:before="120"/>
        <w:rPr>
          <w:bCs/>
          <w:lang w:val="en-GB"/>
        </w:rPr>
      </w:pPr>
      <w:r w:rsidRPr="00762DB5">
        <w:rPr>
          <w:bCs/>
          <w:lang w:val="en-GB"/>
        </w:rPr>
        <w:t>LDP – BDZ-Cargo Ltd. Locomotive Depot Prescription</w:t>
      </w:r>
    </w:p>
    <w:p w14:paraId="1E2FF3C9" w14:textId="34FEA625" w:rsidR="00277880" w:rsidRPr="00762DB5" w:rsidRDefault="00A9245E" w:rsidP="004C4A2C">
      <w:pPr>
        <w:spacing w:before="120"/>
        <w:rPr>
          <w:b/>
          <w:bCs/>
          <w:lang w:val="en-GB"/>
        </w:rPr>
      </w:pPr>
      <w:r w:rsidRPr="00762DB5">
        <w:rPr>
          <w:szCs w:val="24"/>
          <w:lang w:val="en-GB"/>
        </w:rPr>
        <w:t>SMS – Safety Management System</w:t>
      </w:r>
    </w:p>
    <w:p w14:paraId="3DDDF82D" w14:textId="56666106" w:rsidR="00277880" w:rsidRPr="00762DB5" w:rsidRDefault="00EB4408" w:rsidP="004C4A2C">
      <w:pPr>
        <w:spacing w:before="120"/>
        <w:rPr>
          <w:szCs w:val="24"/>
          <w:lang w:val="en-GB"/>
        </w:rPr>
      </w:pPr>
      <w:r w:rsidRPr="00762DB5">
        <w:rPr>
          <w:szCs w:val="24"/>
          <w:lang w:val="en-GB"/>
        </w:rPr>
        <w:t>TMWI – Technician-mechanic wagon inspector</w:t>
      </w:r>
    </w:p>
    <w:p w14:paraId="09D08EDA" w14:textId="3874D0F4" w:rsidR="00E11765" w:rsidRPr="00762DB5" w:rsidRDefault="00B92E23" w:rsidP="004C4A2C">
      <w:pPr>
        <w:spacing w:before="120"/>
        <w:rPr>
          <w:lang w:val="en-GB"/>
        </w:rPr>
      </w:pPr>
      <w:r w:rsidRPr="00762DB5">
        <w:rPr>
          <w:lang w:val="en-GB"/>
        </w:rPr>
        <w:t>DCCM – Device for communications, connections and messages</w:t>
      </w:r>
    </w:p>
    <w:p w14:paraId="1C63A565" w14:textId="6649E225" w:rsidR="003F52FD" w:rsidRPr="00762DB5" w:rsidRDefault="00A54A1E" w:rsidP="004C4A2C">
      <w:pPr>
        <w:spacing w:before="120"/>
        <w:rPr>
          <w:lang w:val="en-GB"/>
        </w:rPr>
      </w:pPr>
      <w:r w:rsidRPr="00762DB5">
        <w:rPr>
          <w:lang w:val="en-GB"/>
        </w:rPr>
        <w:t>RDLD – Relay Device with key/lock dependency</w:t>
      </w:r>
    </w:p>
    <w:p w14:paraId="44101C71" w14:textId="39258B70" w:rsidR="0004262F" w:rsidRPr="00762DB5" w:rsidRDefault="00C12A8F" w:rsidP="004C4A2C">
      <w:pPr>
        <w:spacing w:before="120"/>
        <w:rPr>
          <w:lang w:val="en-GB"/>
        </w:rPr>
      </w:pPr>
      <w:r w:rsidRPr="00762DB5">
        <w:rPr>
          <w:lang w:val="en-GB"/>
        </w:rPr>
        <w:t>RTA – Railway Transport Act</w:t>
      </w:r>
    </w:p>
    <w:p w14:paraId="7DE02014" w14:textId="682856C3" w:rsidR="0004262F" w:rsidRPr="00762DB5" w:rsidRDefault="00324F65" w:rsidP="004C4A2C">
      <w:pPr>
        <w:spacing w:before="120"/>
        <w:rPr>
          <w:lang w:val="en-GB"/>
        </w:rPr>
      </w:pPr>
      <w:r w:rsidRPr="00762DB5">
        <w:rPr>
          <w:lang w:val="en-GB"/>
        </w:rPr>
        <w:t>Ordinance № 59 – Ordinance on the rail transport safety management</w:t>
      </w:r>
    </w:p>
    <w:p w14:paraId="0E3B48B9" w14:textId="271C6861" w:rsidR="004C4A2C" w:rsidRPr="00762DB5" w:rsidRDefault="004C4A2C" w:rsidP="004C4A2C">
      <w:pPr>
        <w:spacing w:before="120"/>
        <w:rPr>
          <w:lang w:val="en-GB"/>
        </w:rPr>
      </w:pPr>
    </w:p>
    <w:p w14:paraId="07DD12BB" w14:textId="3B65E63E" w:rsidR="004C4A2C" w:rsidRPr="00762DB5" w:rsidRDefault="004C4A2C" w:rsidP="004C4A2C">
      <w:pPr>
        <w:spacing w:before="60"/>
        <w:rPr>
          <w:lang w:val="en-GB"/>
        </w:rPr>
      </w:pPr>
    </w:p>
    <w:p w14:paraId="4F3EB297" w14:textId="1ED62F9D" w:rsidR="004C4A2C" w:rsidRPr="00762DB5" w:rsidRDefault="004C4A2C" w:rsidP="004C4A2C">
      <w:pPr>
        <w:spacing w:before="60"/>
        <w:rPr>
          <w:lang w:val="en-GB"/>
        </w:rPr>
      </w:pPr>
    </w:p>
    <w:p w14:paraId="19ED615F" w14:textId="72A36AE0" w:rsidR="004C4A2C" w:rsidRPr="00762DB5" w:rsidRDefault="004C4A2C" w:rsidP="004C4A2C">
      <w:pPr>
        <w:spacing w:before="60"/>
        <w:rPr>
          <w:lang w:val="en-GB"/>
        </w:rPr>
      </w:pPr>
    </w:p>
    <w:p w14:paraId="02480139" w14:textId="3FB152E3" w:rsidR="004C4A2C" w:rsidRPr="00762DB5" w:rsidRDefault="004C4A2C" w:rsidP="004C4A2C">
      <w:pPr>
        <w:spacing w:before="60"/>
        <w:rPr>
          <w:lang w:val="en-GB"/>
        </w:rPr>
      </w:pPr>
    </w:p>
    <w:p w14:paraId="10C59952" w14:textId="55743A96" w:rsidR="004C4A2C" w:rsidRPr="00762DB5" w:rsidRDefault="004C4A2C" w:rsidP="004C4A2C">
      <w:pPr>
        <w:spacing w:before="60"/>
        <w:rPr>
          <w:lang w:val="en-GB"/>
        </w:rPr>
      </w:pPr>
    </w:p>
    <w:p w14:paraId="1F6F6770" w14:textId="56524A6A" w:rsidR="004C4A2C" w:rsidRPr="00762DB5" w:rsidRDefault="004C4A2C" w:rsidP="004C4A2C">
      <w:pPr>
        <w:spacing w:before="60"/>
        <w:ind w:firstLine="0"/>
        <w:rPr>
          <w:lang w:val="en-GB"/>
        </w:rPr>
      </w:pPr>
    </w:p>
    <w:p w14:paraId="5BD7A78C" w14:textId="77777777" w:rsidR="003E0B0E" w:rsidRPr="00762DB5" w:rsidRDefault="003E0B0E" w:rsidP="004C4A2C">
      <w:pPr>
        <w:spacing w:before="60"/>
        <w:ind w:firstLine="0"/>
        <w:rPr>
          <w:lang w:val="en-GB"/>
        </w:rPr>
      </w:pPr>
    </w:p>
    <w:p w14:paraId="2DFDA996" w14:textId="2C5718E4" w:rsidR="003170D5" w:rsidRPr="00762DB5" w:rsidRDefault="003170D5" w:rsidP="004C4A2C">
      <w:pPr>
        <w:spacing w:before="60"/>
        <w:ind w:firstLine="0"/>
        <w:rPr>
          <w:lang w:val="en-GB"/>
        </w:rPr>
      </w:pPr>
    </w:p>
    <w:p w14:paraId="2462A824" w14:textId="390C5A0D" w:rsidR="003170D5" w:rsidRPr="00762DB5" w:rsidRDefault="003170D5" w:rsidP="004C4A2C">
      <w:pPr>
        <w:spacing w:before="60"/>
        <w:ind w:firstLine="0"/>
        <w:rPr>
          <w:lang w:val="en-GB"/>
        </w:rPr>
      </w:pPr>
    </w:p>
    <w:p w14:paraId="29E7889B" w14:textId="32031668" w:rsidR="003170D5" w:rsidRPr="00762DB5" w:rsidRDefault="003170D5" w:rsidP="004C4A2C">
      <w:pPr>
        <w:spacing w:before="60"/>
        <w:ind w:firstLine="0"/>
        <w:rPr>
          <w:lang w:val="en-GB"/>
        </w:rPr>
      </w:pPr>
    </w:p>
    <w:p w14:paraId="784CA1F9" w14:textId="07AEAA3E" w:rsidR="00411960" w:rsidRPr="00762DB5" w:rsidRDefault="00411960" w:rsidP="004C4A2C">
      <w:pPr>
        <w:spacing w:before="60"/>
        <w:ind w:firstLine="0"/>
        <w:rPr>
          <w:lang w:val="en-GB"/>
        </w:rPr>
      </w:pPr>
    </w:p>
    <w:p w14:paraId="4B49FB2F" w14:textId="01EE8D9D" w:rsidR="00277880" w:rsidRPr="00762DB5" w:rsidRDefault="003E0B0E" w:rsidP="00551EC2">
      <w:pPr>
        <w:pStyle w:val="ab"/>
        <w:numPr>
          <w:ilvl w:val="0"/>
          <w:numId w:val="1"/>
        </w:numPr>
        <w:ind w:firstLine="349"/>
        <w:rPr>
          <w:b/>
          <w:bCs/>
          <w:sz w:val="28"/>
          <w:szCs w:val="22"/>
          <w:lang w:val="en-GB"/>
        </w:rPr>
      </w:pPr>
      <w:r w:rsidRPr="00762DB5">
        <w:rPr>
          <w:b/>
          <w:bCs/>
          <w:sz w:val="28"/>
          <w:szCs w:val="22"/>
          <w:lang w:val="en-GB"/>
        </w:rPr>
        <w:lastRenderedPageBreak/>
        <w:t>Summary</w:t>
      </w:r>
    </w:p>
    <w:p w14:paraId="51112A90" w14:textId="2B4E36C9" w:rsidR="00BF62D9" w:rsidRPr="00762DB5" w:rsidRDefault="00BE4C87" w:rsidP="00E9622E">
      <w:pPr>
        <w:pStyle w:val="ab"/>
        <w:numPr>
          <w:ilvl w:val="1"/>
          <w:numId w:val="1"/>
        </w:numPr>
        <w:ind w:left="0" w:firstLine="709"/>
        <w:contextualSpacing w:val="0"/>
        <w:rPr>
          <w:i/>
          <w:iCs/>
          <w:lang w:val="en-GB"/>
        </w:rPr>
      </w:pPr>
      <w:r w:rsidRPr="00762DB5">
        <w:rPr>
          <w:i/>
          <w:iCs/>
          <w:lang w:val="en-GB"/>
        </w:rPr>
        <w:t>Brief Description of the Event</w:t>
      </w:r>
      <w:r w:rsidR="003C706B" w:rsidRPr="00762DB5">
        <w:rPr>
          <w:i/>
          <w:iCs/>
          <w:lang w:val="en-GB"/>
        </w:rPr>
        <w:t>.</w:t>
      </w:r>
    </w:p>
    <w:p w14:paraId="64AD4CC4" w14:textId="37DB5EA3" w:rsidR="00E3414E" w:rsidRPr="00762DB5" w:rsidRDefault="00E3414E" w:rsidP="00227B46">
      <w:pPr>
        <w:rPr>
          <w:lang w:val="en-GB"/>
        </w:rPr>
      </w:pPr>
      <w:r w:rsidRPr="00762DB5">
        <w:rPr>
          <w:lang w:val="en-GB"/>
        </w:rPr>
        <w:t xml:space="preserve">On 04.09.2021, fast train No 7623 </w:t>
      </w:r>
      <w:r w:rsidR="00077652" w:rsidRPr="00762DB5">
        <w:rPr>
          <w:lang w:val="en-GB"/>
        </w:rPr>
        <w:t xml:space="preserve">arrived </w:t>
      </w:r>
      <w:r w:rsidRPr="00762DB5">
        <w:rPr>
          <w:lang w:val="en-GB"/>
        </w:rPr>
        <w:t xml:space="preserve">from Vidin station </w:t>
      </w:r>
      <w:r w:rsidR="00077652" w:rsidRPr="00762DB5">
        <w:rPr>
          <w:lang w:val="en-GB"/>
        </w:rPr>
        <w:t>at Sofia final destination station at 17</w:t>
      </w:r>
      <w:r w:rsidRPr="00762DB5">
        <w:rPr>
          <w:lang w:val="en-GB"/>
        </w:rPr>
        <w:t xml:space="preserve">:10 p.m. At 19:15 </w:t>
      </w:r>
      <w:r w:rsidR="00077652" w:rsidRPr="00762DB5">
        <w:rPr>
          <w:lang w:val="en-GB"/>
        </w:rPr>
        <w:t xml:space="preserve">p.m. </w:t>
      </w:r>
      <w:r w:rsidRPr="00762DB5">
        <w:rPr>
          <w:lang w:val="en-GB"/>
        </w:rPr>
        <w:t xml:space="preserve">the train composition was submitted to Nadezhda </w:t>
      </w:r>
      <w:r w:rsidR="00077652" w:rsidRPr="00762DB5">
        <w:rPr>
          <w:lang w:val="en-GB"/>
        </w:rPr>
        <w:t xml:space="preserve">WD </w:t>
      </w:r>
      <w:r w:rsidRPr="00762DB5">
        <w:rPr>
          <w:lang w:val="en-GB"/>
        </w:rPr>
        <w:t xml:space="preserve">for equipment, cleaning and technical inspection. At 20:30 </w:t>
      </w:r>
      <w:r w:rsidR="00077652" w:rsidRPr="00762DB5">
        <w:rPr>
          <w:lang w:val="en-GB"/>
        </w:rPr>
        <w:t xml:space="preserve">p.m. </w:t>
      </w:r>
      <w:r w:rsidRPr="00762DB5">
        <w:rPr>
          <w:lang w:val="en-GB"/>
        </w:rPr>
        <w:t>after completi</w:t>
      </w:r>
      <w:r w:rsidR="00077652" w:rsidRPr="00762DB5">
        <w:rPr>
          <w:lang w:val="en-GB"/>
        </w:rPr>
        <w:t>on of the necessary inspections and equipment in the depot</w:t>
      </w:r>
      <w:r w:rsidRPr="00762DB5">
        <w:rPr>
          <w:lang w:val="en-GB"/>
        </w:rPr>
        <w:t>, the composition was handed over for operation. The composition was drawn and composed on the seventh track in Sofia station for passenger train No50215 in Pernik station</w:t>
      </w:r>
      <w:r w:rsidR="00077652" w:rsidRPr="00762DB5">
        <w:rPr>
          <w:lang w:val="en-GB"/>
        </w:rPr>
        <w:t xml:space="preserve"> direction</w:t>
      </w:r>
      <w:r w:rsidRPr="00762DB5">
        <w:rPr>
          <w:lang w:val="en-GB"/>
        </w:rPr>
        <w:t>.</w:t>
      </w:r>
    </w:p>
    <w:p w14:paraId="4A931D5A" w14:textId="546272EC" w:rsidR="00077652" w:rsidRPr="00762DB5" w:rsidRDefault="00077652" w:rsidP="00227B46">
      <w:pPr>
        <w:rPr>
          <w:lang w:val="en-GB"/>
        </w:rPr>
      </w:pPr>
      <w:r w:rsidRPr="00762DB5">
        <w:rPr>
          <w:lang w:val="en-GB"/>
        </w:rPr>
        <w:t>The train departed under schedule from Sofia station at 22:30 p.m. with route Sofia - Vladaya — Pernik</w:t>
      </w:r>
      <w:r w:rsidR="00592D2B" w:rsidRPr="00762DB5">
        <w:rPr>
          <w:lang w:val="en-GB"/>
        </w:rPr>
        <w:t xml:space="preserve"> marshalling yard — Pernik. The train was</w:t>
      </w:r>
      <w:r w:rsidRPr="00762DB5">
        <w:rPr>
          <w:lang w:val="en-GB"/>
        </w:rPr>
        <w:t xml:space="preserve"> operated by electric locomotive No91520</w:t>
      </w:r>
      <w:r w:rsidR="00592D2B" w:rsidRPr="00762DB5">
        <w:rPr>
          <w:lang w:val="en-GB"/>
        </w:rPr>
        <w:t>044098-9 with locomotive crew</w:t>
      </w:r>
      <w:r w:rsidRPr="00762DB5">
        <w:rPr>
          <w:lang w:val="en-GB"/>
        </w:rPr>
        <w:t xml:space="preserve"> — locomotive driver first person and locomotive driver sec</w:t>
      </w:r>
      <w:r w:rsidR="00592D2B" w:rsidRPr="00762DB5">
        <w:rPr>
          <w:lang w:val="en-GB"/>
        </w:rPr>
        <w:t>ond person and transport crew</w:t>
      </w:r>
      <w:r w:rsidRPr="00762DB5">
        <w:rPr>
          <w:lang w:val="en-GB"/>
        </w:rPr>
        <w:t xml:space="preserve"> train manager and conductor. </w:t>
      </w:r>
      <w:r w:rsidR="00592D2B" w:rsidRPr="00762DB5">
        <w:rPr>
          <w:lang w:val="en-GB"/>
        </w:rPr>
        <w:t>A railway undertaking for passenger transport, “BDZ-Passenger Services” Ltd., operated the train.</w:t>
      </w:r>
    </w:p>
    <w:p w14:paraId="6237097E" w14:textId="3BDDE4F5" w:rsidR="00C826CD" w:rsidRPr="00762DB5" w:rsidRDefault="00AA5E0D" w:rsidP="00227B46">
      <w:pPr>
        <w:rPr>
          <w:lang w:val="en-GB"/>
        </w:rPr>
      </w:pPr>
      <w:r w:rsidRPr="00762DB5">
        <w:rPr>
          <w:noProof/>
          <w:lang w:val="bg-BG" w:eastAsia="bg-BG"/>
        </w:rPr>
        <mc:AlternateContent>
          <mc:Choice Requires="wpg">
            <w:drawing>
              <wp:anchor distT="0" distB="0" distL="114300" distR="114300" simplePos="0" relativeHeight="251625472" behindDoc="0" locked="0" layoutInCell="1" allowOverlap="1" wp14:anchorId="1CC1FF92" wp14:editId="103B1E24">
                <wp:simplePos x="0" y="0"/>
                <wp:positionH relativeFrom="column">
                  <wp:posOffset>619191</wp:posOffset>
                </wp:positionH>
                <wp:positionV relativeFrom="page">
                  <wp:posOffset>5419725</wp:posOffset>
                </wp:positionV>
                <wp:extent cx="4580255" cy="3761740"/>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4580255" cy="3761740"/>
                          <a:chOff x="837744" y="1667290"/>
                          <a:chExt cx="4580860" cy="3761960"/>
                        </a:xfrm>
                      </wpg:grpSpPr>
                      <pic:pic xmlns:pic="http://schemas.openxmlformats.org/drawingml/2006/picture">
                        <pic:nvPicPr>
                          <pic:cNvPr id="8" name="Picture 8"/>
                          <pic:cNvPicPr>
                            <a:picLocks noChangeAspect="1"/>
                          </pic:cNvPicPr>
                        </pic:nvPicPr>
                        <pic:blipFill>
                          <a:blip r:embed="rId9" cstate="print">
                            <a:extLst>
                              <a:ext uri="{28A0092B-C50C-407E-A947-70E740481C1C}">
                                <a14:useLocalDpi xmlns:a14="http://schemas.microsoft.com/office/drawing/2010/main" val="0"/>
                              </a:ext>
                            </a:extLst>
                          </a:blip>
                          <a:srcRect/>
                          <a:stretch/>
                        </pic:blipFill>
                        <pic:spPr>
                          <a:xfrm>
                            <a:off x="837810" y="1667290"/>
                            <a:ext cx="4580794" cy="3435595"/>
                          </a:xfrm>
                          <a:prstGeom prst="rect">
                            <a:avLst/>
                          </a:prstGeom>
                        </pic:spPr>
                      </pic:pic>
                      <wps:wsp>
                        <wps:cNvPr id="9" name="Text Box 9"/>
                        <wps:cNvSpPr txBox="1"/>
                        <wps:spPr>
                          <a:xfrm>
                            <a:off x="837744" y="5101572"/>
                            <a:ext cx="4580611" cy="327678"/>
                          </a:xfrm>
                          <a:prstGeom prst="rect">
                            <a:avLst/>
                          </a:prstGeom>
                          <a:solidFill>
                            <a:schemeClr val="lt1"/>
                          </a:solidFill>
                          <a:ln w="6350">
                            <a:noFill/>
                          </a:ln>
                        </wps:spPr>
                        <wps:txbx>
                          <w:txbxContent>
                            <w:p w14:paraId="02A512C9" w14:textId="4C7722F2" w:rsidR="00EA09B9" w:rsidRPr="00FA6DA1" w:rsidRDefault="00EA09B9" w:rsidP="00AA5E0D">
                              <w:pPr>
                                <w:ind w:firstLine="0"/>
                                <w:jc w:val="center"/>
                                <w:rPr>
                                  <w:b/>
                                  <w:lang w:val="bg-BG"/>
                                </w:rPr>
                              </w:pPr>
                              <w:r>
                                <w:rPr>
                                  <w:b/>
                                </w:rPr>
                                <w:t>Fig</w:t>
                              </w:r>
                              <w:r w:rsidRPr="00FA6DA1">
                                <w:rPr>
                                  <w:b/>
                                  <w:lang w:val="bg-BG"/>
                                </w:rPr>
                                <w:t xml:space="preserve">. 1.1. </w:t>
                              </w:r>
                              <w:r>
                                <w:rPr>
                                  <w:b/>
                                </w:rPr>
                                <w:t>Burnt coach</w:t>
                              </w:r>
                              <w:r w:rsidRPr="00FA6DA1">
                                <w:rPr>
                                  <w:b/>
                                  <w:lang w:val="bg-BG"/>
                                </w:rPr>
                                <w:t xml:space="preserve"> № 51522563019-0 – </w:t>
                              </w:r>
                              <w:r>
                                <w:rPr>
                                  <w:b/>
                                </w:rPr>
                                <w:t>outside perspective</w:t>
                              </w:r>
                              <w:r w:rsidRPr="00FA6DA1">
                                <w:rPr>
                                  <w:b/>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C1FF92" id="Group 7" o:spid="_x0000_s1026" style="position:absolute;left:0;text-align:left;margin-left:48.75pt;margin-top:426.75pt;width:360.65pt;height:296.2pt;z-index:251625472;mso-position-vertical-relative:page;mso-height-relative:margin" coordorigin="8377,16672" coordsize="45808,37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left:8378;top:16672;width:45808;height:34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oMA3CAAAA2gAAAA8AAABkcnMvZG93bnJldi54bWxET8tqAjEU3Rf6D+EW3NVMRaqMRmkVwYJC&#10;62Ph7nZyOxk6uRmSOM78vVkUujyc93zZ2Vq05EPlWMHLMANBXDhdcangdNw8T0GEiKyxdkwKegqw&#10;XDw+zDHX7sZf1B5iKVIIhxwVmBibXMpQGLIYhq4hTtyP8xZjgr6U2uMthdtajrLsVVqsODUYbGhl&#10;qPg9XK2CvZns3qfNh++L7/P68unb8amXSg2eurcZiEhd/Bf/ubdaQdqarqQbIB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qDANwgAAANoAAAAPAAAAAAAAAAAAAAAAAJ8C&#10;AABkcnMvZG93bnJldi54bWxQSwUGAAAAAAQABAD3AAAAjgMAAAAA&#10;">
                  <v:imagedata r:id="rId10" o:title=""/>
                  <v:path arrowok="t"/>
                </v:shape>
                <v:shapetype id="_x0000_t202" coordsize="21600,21600" o:spt="202" path="m,l,21600r21600,l21600,xe">
                  <v:stroke joinstyle="miter"/>
                  <v:path gradientshapeok="t" o:connecttype="rect"/>
                </v:shapetype>
                <v:shape id="Text Box 9" o:spid="_x0000_s1028" type="#_x0000_t202" style="position:absolute;left:8377;top:51015;width:45806;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of8UA&#10;AADaAAAADwAAAGRycy9kb3ducmV2LnhtbESPQWvCQBSE7wX/w/KEXkrdVKmt0VWKtCreNFXx9sg+&#10;k2D2bchuk/jv3UKhx2FmvmFmi86UoqHaFZYVvAwiEMSp1QVnCr6Tr+d3EM4jaywtk4IbOVjMew8z&#10;jLVteUfN3mciQNjFqCD3voqldGlOBt3AVsTBu9jaoA+yzqSusQ1wU8phFI2lwYLDQo4VLXNKr/sf&#10;o+D8lJ22rlsd2tHrqPpcN8nbUSdKPfa7jykIT53/D/+1N1rBBH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Kh/xQAAANoAAAAPAAAAAAAAAAAAAAAAAJgCAABkcnMv&#10;ZG93bnJldi54bWxQSwUGAAAAAAQABAD1AAAAigMAAAAA&#10;" fillcolor="white [3201]" stroked="f" strokeweight=".5pt">
                  <v:textbox>
                    <w:txbxContent>
                      <w:p w14:paraId="02A512C9" w14:textId="4C7722F2" w:rsidR="00EA09B9" w:rsidRPr="00FA6DA1" w:rsidRDefault="00EA09B9" w:rsidP="00AA5E0D">
                        <w:pPr>
                          <w:ind w:firstLine="0"/>
                          <w:jc w:val="center"/>
                          <w:rPr>
                            <w:b/>
                            <w:lang w:val="bg-BG"/>
                          </w:rPr>
                        </w:pPr>
                        <w:r>
                          <w:rPr>
                            <w:b/>
                          </w:rPr>
                          <w:t>Fig</w:t>
                        </w:r>
                        <w:r w:rsidRPr="00FA6DA1">
                          <w:rPr>
                            <w:b/>
                            <w:lang w:val="bg-BG"/>
                          </w:rPr>
                          <w:t xml:space="preserve">. 1.1. </w:t>
                        </w:r>
                        <w:r>
                          <w:rPr>
                            <w:b/>
                          </w:rPr>
                          <w:t>Burnt coach</w:t>
                        </w:r>
                        <w:r w:rsidRPr="00FA6DA1">
                          <w:rPr>
                            <w:b/>
                            <w:lang w:val="bg-BG"/>
                          </w:rPr>
                          <w:t xml:space="preserve"> № 51522563019-0 – </w:t>
                        </w:r>
                        <w:r>
                          <w:rPr>
                            <w:b/>
                          </w:rPr>
                          <w:t>outside perspective</w:t>
                        </w:r>
                        <w:r w:rsidRPr="00FA6DA1">
                          <w:rPr>
                            <w:b/>
                            <w:lang w:val="bg-BG"/>
                          </w:rPr>
                          <w:t>.</w:t>
                        </w:r>
                      </w:p>
                    </w:txbxContent>
                  </v:textbox>
                </v:shape>
                <w10:wrap type="topAndBottom" anchory="page"/>
              </v:group>
            </w:pict>
          </mc:Fallback>
        </mc:AlternateContent>
      </w:r>
      <w:r w:rsidR="00C826CD" w:rsidRPr="00762DB5">
        <w:rPr>
          <w:lang w:val="en-GB"/>
        </w:rPr>
        <w:t xml:space="preserve">The train arrived at Pernik marshalling yard </w:t>
      </w:r>
      <w:r w:rsidR="009C734B" w:rsidRPr="00762DB5">
        <w:rPr>
          <w:lang w:val="en-GB"/>
        </w:rPr>
        <w:t>at 23:18 p</w:t>
      </w:r>
      <w:r w:rsidR="00C826CD" w:rsidRPr="00762DB5">
        <w:rPr>
          <w:lang w:val="en-GB"/>
        </w:rPr>
        <w:t xml:space="preserve">.m. on the fourth main track and after a </w:t>
      </w:r>
      <w:r w:rsidR="009C734B" w:rsidRPr="00762DB5">
        <w:rPr>
          <w:lang w:val="en-GB"/>
        </w:rPr>
        <w:t xml:space="preserve">one- minute </w:t>
      </w:r>
      <w:r w:rsidR="00C826CD" w:rsidRPr="00762DB5">
        <w:rPr>
          <w:lang w:val="en-GB"/>
        </w:rPr>
        <w:t>stay</w:t>
      </w:r>
      <w:r w:rsidR="009C734B" w:rsidRPr="00762DB5">
        <w:rPr>
          <w:lang w:val="en-GB"/>
        </w:rPr>
        <w:t>,</w:t>
      </w:r>
      <w:r w:rsidR="00C826CD" w:rsidRPr="00762DB5">
        <w:rPr>
          <w:lang w:val="en-GB"/>
        </w:rPr>
        <w:t xml:space="preserve"> </w:t>
      </w:r>
      <w:r w:rsidR="009C734B" w:rsidRPr="00762DB5">
        <w:rPr>
          <w:lang w:val="en-GB"/>
        </w:rPr>
        <w:t>it departed</w:t>
      </w:r>
      <w:r w:rsidR="00C826CD" w:rsidRPr="00762DB5">
        <w:rPr>
          <w:lang w:val="en-GB"/>
        </w:rPr>
        <w:t xml:space="preserve"> </w:t>
      </w:r>
      <w:r w:rsidR="009C734B" w:rsidRPr="00762DB5">
        <w:rPr>
          <w:lang w:val="en-GB"/>
        </w:rPr>
        <w:t>at 23</w:t>
      </w:r>
      <w:r w:rsidR="00C826CD" w:rsidRPr="00762DB5">
        <w:rPr>
          <w:lang w:val="en-GB"/>
        </w:rPr>
        <w:t>:19</w:t>
      </w:r>
      <w:r w:rsidR="009C734B" w:rsidRPr="00762DB5">
        <w:rPr>
          <w:lang w:val="en-GB"/>
        </w:rPr>
        <w:t xml:space="preserve"> p.m</w:t>
      </w:r>
      <w:r w:rsidR="00594FA4" w:rsidRPr="00762DB5">
        <w:rPr>
          <w:lang w:val="en-GB"/>
        </w:rPr>
        <w:t xml:space="preserve">. When the train departed, unknown person (passenger) activated the </w:t>
      </w:r>
      <w:r w:rsidR="00C826CD" w:rsidRPr="00762DB5">
        <w:rPr>
          <w:lang w:val="en-GB"/>
        </w:rPr>
        <w:t>emergency brake</w:t>
      </w:r>
      <w:r w:rsidR="00594FA4" w:rsidRPr="00762DB5">
        <w:rPr>
          <w:lang w:val="en-GB"/>
        </w:rPr>
        <w:t>, and the train stopped</w:t>
      </w:r>
      <w:r w:rsidR="004A0CFD" w:rsidRPr="00762DB5">
        <w:rPr>
          <w:lang w:val="en-GB"/>
        </w:rPr>
        <w:t xml:space="preserve">. The traffic manager on-duty </w:t>
      </w:r>
      <w:r w:rsidR="00C826CD" w:rsidRPr="00762DB5">
        <w:rPr>
          <w:lang w:val="en-GB"/>
        </w:rPr>
        <w:t>notice</w:t>
      </w:r>
      <w:r w:rsidR="004A0CFD" w:rsidRPr="00762DB5">
        <w:rPr>
          <w:lang w:val="en-GB"/>
        </w:rPr>
        <w:t>d</w:t>
      </w:r>
      <w:r w:rsidR="00C826CD" w:rsidRPr="00762DB5">
        <w:rPr>
          <w:lang w:val="en-GB"/>
        </w:rPr>
        <w:t xml:space="preserve"> smoke </w:t>
      </w:r>
      <w:r w:rsidR="000D17DD" w:rsidRPr="00762DB5">
        <w:rPr>
          <w:lang w:val="en-GB"/>
        </w:rPr>
        <w:t>coming out from the last coach</w:t>
      </w:r>
      <w:r w:rsidR="00C826CD" w:rsidRPr="00762DB5">
        <w:rPr>
          <w:lang w:val="en-GB"/>
        </w:rPr>
        <w:t xml:space="preserve"> No 51522563019-0, the fifth of the train composition (Figure 1.1). </w:t>
      </w:r>
      <w:r w:rsidR="00B8353C" w:rsidRPr="00762DB5">
        <w:rPr>
          <w:lang w:val="en-GB"/>
        </w:rPr>
        <w:t>He took</w:t>
      </w:r>
      <w:r w:rsidR="00C826CD" w:rsidRPr="00762DB5">
        <w:rPr>
          <w:lang w:val="en-GB"/>
        </w:rPr>
        <w:t xml:space="preserve"> a fire exting</w:t>
      </w:r>
      <w:r w:rsidR="00B8353C" w:rsidRPr="00762DB5">
        <w:rPr>
          <w:lang w:val="en-GB"/>
        </w:rPr>
        <w:t>uisher from the station and went to the coach</w:t>
      </w:r>
      <w:r w:rsidR="00F142A4" w:rsidRPr="00762DB5">
        <w:rPr>
          <w:lang w:val="en-GB"/>
        </w:rPr>
        <w:t xml:space="preserve">. When opening, the coach </w:t>
      </w:r>
      <w:r w:rsidR="00C826CD" w:rsidRPr="00762DB5">
        <w:rPr>
          <w:lang w:val="en-GB"/>
        </w:rPr>
        <w:t>door</w:t>
      </w:r>
      <w:r w:rsidR="00F142A4" w:rsidRPr="00762DB5">
        <w:rPr>
          <w:lang w:val="en-GB"/>
        </w:rPr>
        <w:t>,</w:t>
      </w:r>
      <w:r w:rsidR="00C826CD" w:rsidRPr="00762DB5">
        <w:rPr>
          <w:lang w:val="en-GB"/>
        </w:rPr>
        <w:t xml:space="preserve"> </w:t>
      </w:r>
      <w:r w:rsidR="00F142A4" w:rsidRPr="00762DB5">
        <w:rPr>
          <w:lang w:val="en-GB"/>
        </w:rPr>
        <w:t>he noticed that thick black smoke emerged</w:t>
      </w:r>
      <w:r w:rsidR="00C826CD" w:rsidRPr="00762DB5">
        <w:rPr>
          <w:lang w:val="en-GB"/>
        </w:rPr>
        <w:t xml:space="preserve"> </w:t>
      </w:r>
      <w:r w:rsidR="00F142A4" w:rsidRPr="00762DB5">
        <w:rPr>
          <w:lang w:val="en-GB"/>
        </w:rPr>
        <w:t xml:space="preserve">from the inner part of the coach and found that the coach was burning and did </w:t>
      </w:r>
      <w:r w:rsidR="00CD099F" w:rsidRPr="00762DB5">
        <w:rPr>
          <w:lang w:val="en-GB"/>
        </w:rPr>
        <w:t xml:space="preserve">not enter. The train staff </w:t>
      </w:r>
      <w:r w:rsidR="00C826CD" w:rsidRPr="00762DB5">
        <w:rPr>
          <w:lang w:val="en-GB"/>
        </w:rPr>
        <w:t xml:space="preserve">notified the single emergency telephone 112 </w:t>
      </w:r>
      <w:r w:rsidR="00CD099F" w:rsidRPr="00762DB5">
        <w:rPr>
          <w:lang w:val="en-GB"/>
        </w:rPr>
        <w:t xml:space="preserve">on </w:t>
      </w:r>
      <w:r w:rsidR="00C826CD" w:rsidRPr="00762DB5">
        <w:rPr>
          <w:lang w:val="en-GB"/>
        </w:rPr>
        <w:t xml:space="preserve">fire </w:t>
      </w:r>
      <w:r w:rsidR="00CD099F" w:rsidRPr="00762DB5">
        <w:rPr>
          <w:lang w:val="en-GB"/>
        </w:rPr>
        <w:t>emerged in</w:t>
      </w:r>
      <w:r w:rsidR="00C826CD" w:rsidRPr="00762DB5">
        <w:rPr>
          <w:lang w:val="en-GB"/>
        </w:rPr>
        <w:t xml:space="preserve"> the passenger train. The voltage</w:t>
      </w:r>
      <w:r w:rsidR="00A715D1" w:rsidRPr="00762DB5">
        <w:rPr>
          <w:lang w:val="en-GB"/>
        </w:rPr>
        <w:t xml:space="preserve"> was switched off at 23</w:t>
      </w:r>
      <w:r w:rsidR="00C826CD" w:rsidRPr="00762DB5">
        <w:rPr>
          <w:lang w:val="en-GB"/>
        </w:rPr>
        <w:t>:23</w:t>
      </w:r>
      <w:r w:rsidR="00A715D1" w:rsidRPr="00762DB5">
        <w:rPr>
          <w:lang w:val="en-GB"/>
        </w:rPr>
        <w:t xml:space="preserve"> p.m</w:t>
      </w:r>
      <w:r w:rsidR="00C826CD" w:rsidRPr="00762DB5">
        <w:rPr>
          <w:lang w:val="en-GB"/>
        </w:rPr>
        <w:t xml:space="preserve">. </w:t>
      </w:r>
      <w:r w:rsidR="00A33D96" w:rsidRPr="00762DB5">
        <w:rPr>
          <w:lang w:val="en-GB"/>
        </w:rPr>
        <w:t xml:space="preserve">The passengers were </w:t>
      </w:r>
      <w:r w:rsidR="00C826CD" w:rsidRPr="00762DB5">
        <w:rPr>
          <w:lang w:val="en-GB"/>
        </w:rPr>
        <w:t xml:space="preserve">evacuated </w:t>
      </w:r>
      <w:r w:rsidR="00A33D96" w:rsidRPr="00762DB5">
        <w:rPr>
          <w:lang w:val="en-GB"/>
        </w:rPr>
        <w:t xml:space="preserve">from the train </w:t>
      </w:r>
      <w:r w:rsidR="00C826CD" w:rsidRPr="00762DB5">
        <w:rPr>
          <w:lang w:val="en-GB"/>
        </w:rPr>
        <w:t xml:space="preserve">at a safe </w:t>
      </w:r>
      <w:r w:rsidR="00A33D96" w:rsidRPr="00762DB5">
        <w:rPr>
          <w:lang w:val="en-GB"/>
        </w:rPr>
        <w:t xml:space="preserve">distance and the coach was detached </w:t>
      </w:r>
      <w:r w:rsidR="00C826CD" w:rsidRPr="00762DB5">
        <w:rPr>
          <w:lang w:val="en-GB"/>
        </w:rPr>
        <w:t xml:space="preserve">from the train composition. After </w:t>
      </w:r>
      <w:r w:rsidR="00806B8D" w:rsidRPr="00762DB5">
        <w:rPr>
          <w:lang w:val="en-GB"/>
        </w:rPr>
        <w:t>a special vehicle of FSaCP-Pernik arrived</w:t>
      </w:r>
      <w:r w:rsidR="00F21E58" w:rsidRPr="00762DB5">
        <w:rPr>
          <w:lang w:val="en-GB"/>
        </w:rPr>
        <w:t xml:space="preserve"> at 23</w:t>
      </w:r>
      <w:r w:rsidR="00C826CD" w:rsidRPr="00762DB5">
        <w:rPr>
          <w:lang w:val="en-GB"/>
        </w:rPr>
        <w:t xml:space="preserve">:40 p.m., the fire in the </w:t>
      </w:r>
      <w:r w:rsidR="00806B8D" w:rsidRPr="00762DB5">
        <w:rPr>
          <w:lang w:val="en-GB"/>
        </w:rPr>
        <w:t>coach</w:t>
      </w:r>
      <w:r w:rsidR="00C826CD" w:rsidRPr="00762DB5">
        <w:rPr>
          <w:lang w:val="en-GB"/>
        </w:rPr>
        <w:t xml:space="preserve"> was extinguished at 00:20</w:t>
      </w:r>
      <w:r w:rsidR="00F7097F" w:rsidRPr="00762DB5">
        <w:rPr>
          <w:lang w:val="en-GB"/>
        </w:rPr>
        <w:t xml:space="preserve"> a.m</w:t>
      </w:r>
      <w:r w:rsidR="00B71A36" w:rsidRPr="00762DB5">
        <w:rPr>
          <w:lang w:val="en-GB"/>
        </w:rPr>
        <w:t>. The voltage in the station was switched on at 00:48 a.m</w:t>
      </w:r>
      <w:r w:rsidR="00C826CD" w:rsidRPr="00762DB5">
        <w:rPr>
          <w:lang w:val="en-GB"/>
        </w:rPr>
        <w:t xml:space="preserve">. </w:t>
      </w:r>
      <w:r w:rsidR="001D56E4" w:rsidRPr="00762DB5">
        <w:rPr>
          <w:lang w:val="en-GB"/>
        </w:rPr>
        <w:t>Test</w:t>
      </w:r>
      <w:r w:rsidR="00C826CD" w:rsidRPr="00762DB5">
        <w:rPr>
          <w:lang w:val="en-GB"/>
        </w:rPr>
        <w:t xml:space="preserve"> </w:t>
      </w:r>
      <w:r w:rsidR="001D56E4" w:rsidRPr="00762DB5">
        <w:rPr>
          <w:lang w:val="en-GB"/>
        </w:rPr>
        <w:t>“</w:t>
      </w:r>
      <w:r w:rsidR="00C826CD" w:rsidRPr="00762DB5">
        <w:rPr>
          <w:lang w:val="en-GB"/>
        </w:rPr>
        <w:t>D</w:t>
      </w:r>
      <w:r w:rsidR="001D56E4" w:rsidRPr="00762DB5">
        <w:rPr>
          <w:lang w:val="en-GB"/>
        </w:rPr>
        <w:t>”</w:t>
      </w:r>
      <w:r w:rsidR="00C826CD" w:rsidRPr="00762DB5">
        <w:rPr>
          <w:lang w:val="en-GB"/>
        </w:rPr>
        <w:t xml:space="preserve"> </w:t>
      </w:r>
      <w:r w:rsidR="001D56E4" w:rsidRPr="00762DB5">
        <w:rPr>
          <w:lang w:val="en-GB"/>
        </w:rPr>
        <w:t>was performed to</w:t>
      </w:r>
      <w:r w:rsidR="002B784F" w:rsidRPr="00762DB5">
        <w:rPr>
          <w:lang w:val="en-GB"/>
        </w:rPr>
        <w:t xml:space="preserve"> PT</w:t>
      </w:r>
      <w:r w:rsidR="001D56E4" w:rsidRPr="00762DB5">
        <w:rPr>
          <w:lang w:val="en-GB"/>
        </w:rPr>
        <w:t xml:space="preserve"> No</w:t>
      </w:r>
      <w:r w:rsidR="00C826CD" w:rsidRPr="00762DB5">
        <w:rPr>
          <w:lang w:val="en-GB"/>
        </w:rPr>
        <w:t>50215</w:t>
      </w:r>
      <w:r w:rsidR="001D56E4" w:rsidRPr="00762DB5">
        <w:rPr>
          <w:lang w:val="en-GB"/>
        </w:rPr>
        <w:t xml:space="preserve"> and departed at 00:48 a.m. to</w:t>
      </w:r>
      <w:r w:rsidR="00C826CD" w:rsidRPr="00762DB5">
        <w:rPr>
          <w:lang w:val="en-GB"/>
        </w:rPr>
        <w:t xml:space="preserve"> Pernik station, final </w:t>
      </w:r>
      <w:r w:rsidR="00167F1B" w:rsidRPr="00762DB5">
        <w:rPr>
          <w:lang w:val="en-GB"/>
        </w:rPr>
        <w:t xml:space="preserve">destination </w:t>
      </w:r>
      <w:r w:rsidR="00C826CD" w:rsidRPr="00762DB5">
        <w:rPr>
          <w:lang w:val="en-GB"/>
        </w:rPr>
        <w:t>station of the train.</w:t>
      </w:r>
    </w:p>
    <w:p w14:paraId="170575A9" w14:textId="3AEE55E8" w:rsidR="00F15965" w:rsidRPr="00762DB5" w:rsidRDefault="009C6EB9" w:rsidP="00227B46">
      <w:pPr>
        <w:rPr>
          <w:lang w:val="en-GB"/>
        </w:rPr>
      </w:pPr>
      <w:r w:rsidRPr="00762DB5">
        <w:rPr>
          <w:noProof/>
          <w:lang w:val="bg-BG" w:eastAsia="bg-BG"/>
        </w:rPr>
        <w:lastRenderedPageBreak/>
        <mc:AlternateContent>
          <mc:Choice Requires="wpg">
            <w:drawing>
              <wp:anchor distT="0" distB="0" distL="114300" distR="114300" simplePos="0" relativeHeight="251623424" behindDoc="0" locked="0" layoutInCell="1" allowOverlap="1" wp14:anchorId="7C3111A0" wp14:editId="46FFF2B7">
                <wp:simplePos x="0" y="0"/>
                <wp:positionH relativeFrom="column">
                  <wp:posOffset>685165</wp:posOffset>
                </wp:positionH>
                <wp:positionV relativeFrom="page">
                  <wp:posOffset>1162050</wp:posOffset>
                </wp:positionV>
                <wp:extent cx="4580255" cy="3760470"/>
                <wp:effectExtent l="0" t="0" r="0" b="0"/>
                <wp:wrapTopAndBottom/>
                <wp:docPr id="4" name="Group 4"/>
                <wp:cNvGraphicFramePr/>
                <a:graphic xmlns:a="http://schemas.openxmlformats.org/drawingml/2006/main">
                  <a:graphicData uri="http://schemas.microsoft.com/office/word/2010/wordprocessingGroup">
                    <wpg:wgp>
                      <wpg:cNvGrpSpPr/>
                      <wpg:grpSpPr>
                        <a:xfrm>
                          <a:off x="0" y="0"/>
                          <a:ext cx="4580255" cy="3760470"/>
                          <a:chOff x="837744" y="1668032"/>
                          <a:chExt cx="4580860" cy="3761218"/>
                        </a:xfrm>
                      </wpg:grpSpPr>
                      <pic:pic xmlns:pic="http://schemas.openxmlformats.org/drawingml/2006/picture">
                        <pic:nvPicPr>
                          <pic:cNvPr id="5" name="Picture 5"/>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837810" y="1668032"/>
                            <a:ext cx="4580794" cy="3434110"/>
                          </a:xfrm>
                          <a:prstGeom prst="rect">
                            <a:avLst/>
                          </a:prstGeom>
                        </pic:spPr>
                      </pic:pic>
                      <wps:wsp>
                        <wps:cNvPr id="6" name="Text Box 6"/>
                        <wps:cNvSpPr txBox="1"/>
                        <wps:spPr>
                          <a:xfrm>
                            <a:off x="837744" y="5101572"/>
                            <a:ext cx="4580611" cy="327678"/>
                          </a:xfrm>
                          <a:prstGeom prst="rect">
                            <a:avLst/>
                          </a:prstGeom>
                          <a:solidFill>
                            <a:schemeClr val="lt1"/>
                          </a:solidFill>
                          <a:ln w="6350">
                            <a:noFill/>
                          </a:ln>
                        </wps:spPr>
                        <wps:txbx>
                          <w:txbxContent>
                            <w:p w14:paraId="7002B35E" w14:textId="620F4929" w:rsidR="00EA09B9" w:rsidRPr="00FA6DA1" w:rsidRDefault="00EA09B9" w:rsidP="001F00EC">
                              <w:pPr>
                                <w:ind w:firstLine="0"/>
                                <w:jc w:val="center"/>
                                <w:rPr>
                                  <w:b/>
                                  <w:lang w:val="bg-BG"/>
                                </w:rPr>
                              </w:pPr>
                              <w:r>
                                <w:rPr>
                                  <w:b/>
                                </w:rPr>
                                <w:t>Fig</w:t>
                              </w:r>
                              <w:r w:rsidRPr="00FA6DA1">
                                <w:rPr>
                                  <w:b/>
                                  <w:lang w:val="bg-BG"/>
                                </w:rPr>
                                <w:t xml:space="preserve">. 1.2. </w:t>
                              </w:r>
                              <w:r>
                                <w:rPr>
                                  <w:b/>
                                </w:rPr>
                                <w:t>Fired compartment in coach</w:t>
                              </w:r>
                              <w:r w:rsidRPr="00FA6DA1">
                                <w:rPr>
                                  <w:b/>
                                  <w:lang w:val="bg-BG"/>
                                </w:rPr>
                                <w:t xml:space="preserve"> № 51522563019-0.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3111A0" id="Group 4" o:spid="_x0000_s1029" style="position:absolute;left:0;text-align:left;margin-left:53.95pt;margin-top:91.5pt;width:360.65pt;height:296.1pt;z-index:251623424;mso-position-vertical-relative:page" coordorigin="8377,16680" coordsize="45808,37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">
                <v:shape id="Picture 5" o:spid="_x0000_s1030" type="#_x0000_t75" style="position:absolute;left:8378;top:16680;width:45808;height:34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FiFPEAAAA2gAAAA8AAABkcnMvZG93bnJldi54bWxEj0FrwkAUhO9C/8PyhN7MJqmGkLpKKQRa&#10;hIK29PzMPpOQ7NuQXTX213cLBY/DzHzDrLeT6cWFRtdaVpBEMQjiyuqWawVfn+UiB+E8ssbeMim4&#10;kYPt5mG2xkLbK+/pcvC1CBB2BSpovB8KKV3VkEEX2YE4eCc7GvRBjrXUI14D3PQyjeNMGmw5LDQ4&#10;0GtDVXc4GwXn5GP5ne2MfCqrn2Oe3rry+N4p9TifXp5BeJr8PfzfftMKVvB3JdwA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FiFPEAAAA2gAAAA8AAAAAAAAAAAAAAAAA&#10;nwIAAGRycy9kb3ducmV2LnhtbFBLBQYAAAAABAAEAPcAAACQAwAAAAA=&#10;">
                  <v:imagedata r:id="rId12" o:title=""/>
                  <v:path arrowok="t"/>
                </v:shape>
                <v:shape id="Text Box 6" o:spid="_x0000_s1031" type="#_x0000_t202" style="position:absolute;left:8377;top:51015;width:45806;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8DcUA&#10;AADaAAAADwAAAGRycy9kb3ducmV2LnhtbESPQWvCQBSE7wX/w/IEL6VuqlRLdJUi2hZvJq3i7ZF9&#10;JsHs25Bdk/TfdwsFj8PMfMMs172pREuNKy0reB5HIIgzq0vOFXylu6dXEM4ja6wsk4IfcrBeDR6W&#10;GGvb8YHaxOciQNjFqKDwvo6ldFlBBt3Y1sTBu9jGoA+yyaVusAtwU8lJFM2kwZLDQoE1bQrKrsnN&#10;KDg/5qe969+/u+nLtN5+tOn8qFOlRsP+bQHCU+/v4f/2p1Ywg78r4Qb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jzwNxQAAANoAAAAPAAAAAAAAAAAAAAAAAJgCAABkcnMv&#10;ZG93bnJldi54bWxQSwUGAAAAAAQABAD1AAAAigMAAAAA&#10;" fillcolor="white [3201]" stroked="f" strokeweight=".5pt">
                  <v:textbox>
                    <w:txbxContent>
                      <w:p w14:paraId="7002B35E" w14:textId="620F4929" w:rsidR="00EA09B9" w:rsidRPr="00FA6DA1" w:rsidRDefault="00EA09B9" w:rsidP="001F00EC">
                        <w:pPr>
                          <w:ind w:firstLine="0"/>
                          <w:jc w:val="center"/>
                          <w:rPr>
                            <w:b/>
                            <w:lang w:val="bg-BG"/>
                          </w:rPr>
                        </w:pPr>
                        <w:r>
                          <w:rPr>
                            <w:b/>
                          </w:rPr>
                          <w:t>Fig</w:t>
                        </w:r>
                        <w:r w:rsidRPr="00FA6DA1">
                          <w:rPr>
                            <w:b/>
                            <w:lang w:val="bg-BG"/>
                          </w:rPr>
                          <w:t xml:space="preserve">. 1.2. </w:t>
                        </w:r>
                        <w:r>
                          <w:rPr>
                            <w:b/>
                          </w:rPr>
                          <w:t>Fired compartment in coach</w:t>
                        </w:r>
                        <w:r w:rsidRPr="00FA6DA1">
                          <w:rPr>
                            <w:b/>
                            <w:lang w:val="bg-BG"/>
                          </w:rPr>
                          <w:t xml:space="preserve"> № 51522563019-0.</w:t>
                        </w:r>
                      </w:p>
                    </w:txbxContent>
                  </v:textbox>
                </v:shape>
                <w10:wrap type="topAndBottom" anchory="page"/>
              </v:group>
            </w:pict>
          </mc:Fallback>
        </mc:AlternateContent>
      </w:r>
      <w:r w:rsidR="002B784F" w:rsidRPr="00762DB5">
        <w:rPr>
          <w:lang w:val="en-GB"/>
        </w:rPr>
        <w:t>As a result from the fire occurred in PT</w:t>
      </w:r>
      <w:r w:rsidR="00F15965" w:rsidRPr="00762DB5">
        <w:rPr>
          <w:lang w:val="en-GB"/>
        </w:rPr>
        <w:t xml:space="preserve"> № 50215 </w:t>
      </w:r>
      <w:r w:rsidR="0096233F" w:rsidRPr="00762DB5">
        <w:rPr>
          <w:lang w:val="en-GB"/>
        </w:rPr>
        <w:t>there were no injured passengers and staff</w:t>
      </w:r>
      <w:r w:rsidR="00F15965" w:rsidRPr="00762DB5">
        <w:rPr>
          <w:lang w:val="en-GB"/>
        </w:rPr>
        <w:t xml:space="preserve">, </w:t>
      </w:r>
      <w:r w:rsidR="0096233F" w:rsidRPr="00762DB5">
        <w:rPr>
          <w:lang w:val="en-GB"/>
        </w:rPr>
        <w:t>damages were caused to the passenger coach</w:t>
      </w:r>
      <w:r w:rsidR="00F15965" w:rsidRPr="00762DB5">
        <w:rPr>
          <w:lang w:val="en-GB"/>
        </w:rPr>
        <w:t xml:space="preserve"> (</w:t>
      </w:r>
      <w:r w:rsidR="0096233F" w:rsidRPr="00762DB5">
        <w:rPr>
          <w:lang w:val="en-GB"/>
        </w:rPr>
        <w:t>bigger part of the compartment was burnt</w:t>
      </w:r>
      <w:r w:rsidR="00F15965" w:rsidRPr="00762DB5">
        <w:rPr>
          <w:lang w:val="en-GB"/>
        </w:rPr>
        <w:t>)</w:t>
      </w:r>
      <w:r w:rsidRPr="00762DB5">
        <w:rPr>
          <w:lang w:val="en-GB"/>
        </w:rPr>
        <w:t xml:space="preserve"> (</w:t>
      </w:r>
      <w:r w:rsidR="0096233F" w:rsidRPr="00762DB5">
        <w:rPr>
          <w:lang w:val="en-GB"/>
        </w:rPr>
        <w:t>fig</w:t>
      </w:r>
      <w:r w:rsidRPr="00762DB5">
        <w:rPr>
          <w:lang w:val="en-GB"/>
        </w:rPr>
        <w:t>. 1.2)</w:t>
      </w:r>
      <w:r w:rsidR="00F15965" w:rsidRPr="00762DB5">
        <w:rPr>
          <w:lang w:val="en-GB"/>
        </w:rPr>
        <w:t>.</w:t>
      </w:r>
    </w:p>
    <w:p w14:paraId="1FE38AAE" w14:textId="3D0B3794" w:rsidR="00F15965" w:rsidRPr="00762DB5" w:rsidRDefault="00FB1B8B" w:rsidP="00227B46">
      <w:pPr>
        <w:rPr>
          <w:lang w:val="en-GB"/>
        </w:rPr>
      </w:pPr>
      <w:r w:rsidRPr="00762DB5">
        <w:rPr>
          <w:lang w:val="en-GB"/>
        </w:rPr>
        <w:t>The train traffic through Pernik marshalling yard was not interrupted</w:t>
      </w:r>
      <w:r w:rsidR="00F15965" w:rsidRPr="00762DB5">
        <w:rPr>
          <w:lang w:val="en-GB"/>
        </w:rPr>
        <w:t>.</w:t>
      </w:r>
    </w:p>
    <w:p w14:paraId="3ECE7286" w14:textId="72830B2D" w:rsidR="003C706B" w:rsidRPr="00762DB5" w:rsidRDefault="008F2ED3" w:rsidP="006B2C60">
      <w:pPr>
        <w:pStyle w:val="ab"/>
        <w:numPr>
          <w:ilvl w:val="1"/>
          <w:numId w:val="1"/>
        </w:numPr>
        <w:spacing w:before="120"/>
        <w:ind w:left="709" w:firstLine="0"/>
        <w:contextualSpacing w:val="0"/>
        <w:rPr>
          <w:i/>
          <w:iCs/>
          <w:lang w:val="en-GB"/>
        </w:rPr>
      </w:pPr>
      <w:r w:rsidRPr="00762DB5">
        <w:rPr>
          <w:i/>
          <w:iCs/>
          <w:lang w:val="en-GB"/>
        </w:rPr>
        <w:t>Location and time of the event occurrence</w:t>
      </w:r>
      <w:r w:rsidR="003C706B" w:rsidRPr="00762DB5">
        <w:rPr>
          <w:i/>
          <w:iCs/>
          <w:lang w:val="en-GB"/>
        </w:rPr>
        <w:t>.</w:t>
      </w:r>
    </w:p>
    <w:p w14:paraId="226CA114" w14:textId="0832F313" w:rsidR="00642AE8" w:rsidRPr="00762DB5" w:rsidRDefault="00DF317E" w:rsidP="00642AE8">
      <w:pPr>
        <w:pStyle w:val="ab"/>
        <w:ind w:left="0"/>
        <w:rPr>
          <w:iCs/>
          <w:lang w:val="en-GB"/>
        </w:rPr>
      </w:pPr>
      <w:r w:rsidRPr="00762DB5">
        <w:rPr>
          <w:noProof/>
          <w:lang w:val="bg-BG" w:eastAsia="bg-BG"/>
        </w:rPr>
        <mc:AlternateContent>
          <mc:Choice Requires="wpg">
            <w:drawing>
              <wp:anchor distT="0" distB="0" distL="114300" distR="114300" simplePos="0" relativeHeight="251629568" behindDoc="0" locked="0" layoutInCell="1" allowOverlap="1" wp14:anchorId="4358B904" wp14:editId="640F33B0">
                <wp:simplePos x="0" y="0"/>
                <wp:positionH relativeFrom="column">
                  <wp:posOffset>542925</wp:posOffset>
                </wp:positionH>
                <wp:positionV relativeFrom="page">
                  <wp:posOffset>6305550</wp:posOffset>
                </wp:positionV>
                <wp:extent cx="4467225" cy="2971800"/>
                <wp:effectExtent l="0" t="0" r="9525" b="0"/>
                <wp:wrapTopAndBottom/>
                <wp:docPr id="21" name="Group 21"/>
                <wp:cNvGraphicFramePr/>
                <a:graphic xmlns:a="http://schemas.openxmlformats.org/drawingml/2006/main">
                  <a:graphicData uri="http://schemas.microsoft.com/office/word/2010/wordprocessingGroup">
                    <wpg:wgp>
                      <wpg:cNvGrpSpPr/>
                      <wpg:grpSpPr>
                        <a:xfrm>
                          <a:off x="0" y="0"/>
                          <a:ext cx="4467225" cy="2971800"/>
                          <a:chOff x="295250" y="1482010"/>
                          <a:chExt cx="5648350" cy="3758230"/>
                        </a:xfrm>
                      </wpg:grpSpPr>
                      <pic:pic xmlns:pic="http://schemas.openxmlformats.org/drawingml/2006/picture">
                        <pic:nvPicPr>
                          <pic:cNvPr id="22" name="Picture 22"/>
                          <pic:cNvPicPr>
                            <a:picLocks noChangeAspect="1"/>
                          </pic:cNvPicPr>
                        </pic:nvPicPr>
                        <pic:blipFill>
                          <a:blip r:embed="rId13">
                            <a:extLst>
                              <a:ext uri="{28A0092B-C50C-407E-A947-70E740481C1C}">
                                <a14:useLocalDpi xmlns:a14="http://schemas.microsoft.com/office/drawing/2010/main" val="0"/>
                              </a:ext>
                            </a:extLst>
                          </a:blip>
                          <a:srcRect/>
                          <a:stretch/>
                        </pic:blipFill>
                        <pic:spPr>
                          <a:xfrm>
                            <a:off x="295263" y="1482010"/>
                            <a:ext cx="5648337" cy="3191733"/>
                          </a:xfrm>
                          <a:prstGeom prst="rect">
                            <a:avLst/>
                          </a:prstGeom>
                        </pic:spPr>
                      </pic:pic>
                      <wps:wsp>
                        <wps:cNvPr id="23" name="Text Box 5"/>
                        <wps:cNvSpPr txBox="1"/>
                        <wps:spPr>
                          <a:xfrm>
                            <a:off x="295250" y="4665478"/>
                            <a:ext cx="5647875" cy="574762"/>
                          </a:xfrm>
                          <a:prstGeom prst="rect">
                            <a:avLst/>
                          </a:prstGeom>
                          <a:solidFill>
                            <a:schemeClr val="lt1"/>
                          </a:solidFill>
                          <a:ln w="6350">
                            <a:noFill/>
                          </a:ln>
                        </wps:spPr>
                        <wps:txbx>
                          <w:txbxContent>
                            <w:p w14:paraId="6B4309DE" w14:textId="77B3FD20" w:rsidR="00EA09B9" w:rsidRDefault="00EA09B9" w:rsidP="00FA6DA1">
                              <w:pPr>
                                <w:ind w:firstLine="0"/>
                                <w:jc w:val="center"/>
                                <w:rPr>
                                  <w:rFonts w:eastAsia="Calibri"/>
                                  <w:b/>
                                  <w:bCs/>
                                  <w:szCs w:val="24"/>
                                </w:rPr>
                              </w:pPr>
                              <w:r>
                                <w:rPr>
                                  <w:rFonts w:eastAsia="Calibri"/>
                                  <w:b/>
                                  <w:bCs/>
                                </w:rPr>
                                <w:t>Fig. 1.3. Sketch of the ignition of coach</w:t>
                              </w:r>
                              <w:r>
                                <w:rPr>
                                  <w:rFonts w:eastAsia="Calibri"/>
                                  <w:b/>
                                  <w:bCs/>
                                  <w:lang w:val="bg-BG"/>
                                </w:rPr>
                                <w:t xml:space="preserve"> № 51522563019-0 – </w:t>
                              </w:r>
                              <w:r>
                                <w:rPr>
                                  <w:rFonts w:eastAsia="Calibri"/>
                                  <w:b/>
                                  <w:bCs/>
                                </w:rPr>
                                <w:t>fifth in the composition of PT</w:t>
                              </w:r>
                              <w:r>
                                <w:rPr>
                                  <w:rFonts w:eastAsia="Calibri"/>
                                  <w:b/>
                                  <w:bCs/>
                                  <w:lang w:val="bg-BG"/>
                                </w:rPr>
                                <w:t xml:space="preserve"> № 50215</w:t>
                              </w:r>
                              <w:r>
                                <w:rPr>
                                  <w:rFonts w:eastAsia="Calibri"/>
                                  <w:b/>
                                  <w:bCs/>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58B904" id="Group 21" o:spid="_x0000_s1032" style="position:absolute;left:0;text-align:left;margin-left:42.75pt;margin-top:496.5pt;width:351.75pt;height:234pt;z-index:251629568;mso-position-vertical-relative:page;mso-width-relative:margin;mso-height-relative:margin" coordorigin="2952,14820" coordsize="56483,37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">
                <v:shape id="Picture 22" o:spid="_x0000_s1033" type="#_x0000_t75" style="position:absolute;left:2952;top:14820;width:56484;height:31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kx9TDAAAA2wAAAA8AAABkcnMvZG93bnJldi54bWxEj0uLAjEQhO+C/yG04E0zzkFl1iiL6K5X&#10;Hwjeeic9D3bSiZOos/9+Iwgei6r6ilqsOtOIO7W+tqxgMk5AEOdW11wqOB23ozkIH5A1NpZJwR95&#10;WC37vQVm2j54T/dDKEWEsM9QQRWCy6T0eUUG/dg64ugVtjUYomxLqVt8RLhpZJokU2mw5rhQoaN1&#10;Rfnv4WYUfCfH2exyLeqz624/bjo57zfFl1LDQff5ASJQF97hV3unFaQpPL/EH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TH1MMAAADbAAAADwAAAAAAAAAAAAAAAACf&#10;AgAAZHJzL2Rvd25yZXYueG1sUEsFBgAAAAAEAAQA9wAAAI8DAAAAAA==&#10;">
                  <v:imagedata r:id="rId14" o:title=""/>
                  <v:path arrowok="t"/>
                </v:shape>
                <v:shape id="Text Box 5" o:spid="_x0000_s1034" type="#_x0000_t202" style="position:absolute;left:2952;top:46654;width:56479;height:5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TEsUA&#10;AADbAAAADwAAAGRycy9kb3ducmV2LnhtbESPT2vCQBTE74LfYXlCL6KbGtpKdJVS+ke8abTF2yP7&#10;TILZtyG7TdJv7xYEj8PM/IZZrntTiZYaV1pW8DiNQBBnVpecKzikH5M5COeRNVaWScEfOVivhoMl&#10;Jtp2vKN273MRIOwSVFB4XydSuqwgg25qa+LgnW1j0AfZ5FI32AW4qeQsip6lwZLDQoE1vRWUXfa/&#10;RsFpnP9sXf957OKnuH7/atOXb50q9TDqXxcgPPX+Hr61N1rBLIb/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RMSxQAAANsAAAAPAAAAAAAAAAAAAAAAAJgCAABkcnMv&#10;ZG93bnJldi54bWxQSwUGAAAAAAQABAD1AAAAigMAAAAA&#10;" fillcolor="white [3201]" stroked="f" strokeweight=".5pt">
                  <v:textbox>
                    <w:txbxContent>
                      <w:p w14:paraId="6B4309DE" w14:textId="77B3FD20" w:rsidR="00EA09B9" w:rsidRDefault="00EA09B9" w:rsidP="00FA6DA1">
                        <w:pPr>
                          <w:ind w:firstLine="0"/>
                          <w:jc w:val="center"/>
                          <w:rPr>
                            <w:rFonts w:eastAsia="Calibri"/>
                            <w:b/>
                            <w:bCs/>
                            <w:szCs w:val="24"/>
                          </w:rPr>
                        </w:pPr>
                        <w:r>
                          <w:rPr>
                            <w:rFonts w:eastAsia="Calibri"/>
                            <w:b/>
                            <w:bCs/>
                          </w:rPr>
                          <w:t>Fig. 1.3. Sketch of the ignition of coach</w:t>
                        </w:r>
                        <w:r>
                          <w:rPr>
                            <w:rFonts w:eastAsia="Calibri"/>
                            <w:b/>
                            <w:bCs/>
                            <w:lang w:val="bg-BG"/>
                          </w:rPr>
                          <w:t xml:space="preserve"> № 51522563019-0 – </w:t>
                        </w:r>
                        <w:r>
                          <w:rPr>
                            <w:rFonts w:eastAsia="Calibri"/>
                            <w:b/>
                            <w:bCs/>
                          </w:rPr>
                          <w:t>fifth in the composition of PT</w:t>
                        </w:r>
                        <w:r>
                          <w:rPr>
                            <w:rFonts w:eastAsia="Calibri"/>
                            <w:b/>
                            <w:bCs/>
                            <w:lang w:val="bg-BG"/>
                          </w:rPr>
                          <w:t xml:space="preserve"> № 50215</w:t>
                        </w:r>
                        <w:r>
                          <w:rPr>
                            <w:rFonts w:eastAsia="Calibri"/>
                            <w:b/>
                            <w:bCs/>
                          </w:rPr>
                          <w:t>.</w:t>
                        </w:r>
                      </w:p>
                    </w:txbxContent>
                  </v:textbox>
                </v:shape>
                <w10:wrap type="topAndBottom" anchory="page"/>
              </v:group>
            </w:pict>
          </mc:Fallback>
        </mc:AlternateContent>
      </w:r>
      <w:r w:rsidR="00542E07" w:rsidRPr="00762DB5">
        <w:rPr>
          <w:iCs/>
          <w:lang w:val="en-GB"/>
        </w:rPr>
        <w:t>PT No</w:t>
      </w:r>
      <w:r w:rsidR="009920FC" w:rsidRPr="00762DB5">
        <w:rPr>
          <w:iCs/>
          <w:lang w:val="en-GB"/>
        </w:rPr>
        <w:t xml:space="preserve"> 50215 </w:t>
      </w:r>
      <w:r w:rsidR="0029739B" w:rsidRPr="00762DB5">
        <w:rPr>
          <w:iCs/>
          <w:lang w:val="en-GB"/>
        </w:rPr>
        <w:t>arrived under schedule and stopped at</w:t>
      </w:r>
      <w:r w:rsidR="007A2D00" w:rsidRPr="00762DB5">
        <w:rPr>
          <w:iCs/>
          <w:lang w:val="en-GB"/>
        </w:rPr>
        <w:t xml:space="preserve"> 23:18 </w:t>
      </w:r>
      <w:r w:rsidR="0029739B" w:rsidRPr="00762DB5">
        <w:rPr>
          <w:iCs/>
          <w:lang w:val="en-GB"/>
        </w:rPr>
        <w:t>p.m. on the fourth main track in Pernik marshalling yard</w:t>
      </w:r>
      <w:r w:rsidR="002C3DFA" w:rsidRPr="00762DB5">
        <w:rPr>
          <w:iCs/>
          <w:lang w:val="en-GB"/>
        </w:rPr>
        <w:t xml:space="preserve">. </w:t>
      </w:r>
      <w:r w:rsidR="0029739B" w:rsidRPr="00762DB5">
        <w:rPr>
          <w:iCs/>
          <w:lang w:val="en-GB"/>
        </w:rPr>
        <w:t>At that moment there were no indications for fire in the fifth last coach</w:t>
      </w:r>
      <w:r w:rsidR="007A2D00" w:rsidRPr="00762DB5">
        <w:rPr>
          <w:iCs/>
          <w:lang w:val="en-GB"/>
        </w:rPr>
        <w:t xml:space="preserve"> № 51522563019</w:t>
      </w:r>
      <w:r w:rsidR="007F3C5E" w:rsidRPr="00762DB5">
        <w:rPr>
          <w:iCs/>
          <w:lang w:val="en-GB"/>
        </w:rPr>
        <w:t>-</w:t>
      </w:r>
      <w:r w:rsidR="007A2D00" w:rsidRPr="00762DB5">
        <w:rPr>
          <w:iCs/>
          <w:lang w:val="en-GB"/>
        </w:rPr>
        <w:t xml:space="preserve">0 </w:t>
      </w:r>
      <w:r w:rsidR="0029739B" w:rsidRPr="00762DB5">
        <w:rPr>
          <w:iCs/>
          <w:lang w:val="en-GB"/>
        </w:rPr>
        <w:t>of the train</w:t>
      </w:r>
      <w:r w:rsidR="007A2D00" w:rsidRPr="00762DB5">
        <w:rPr>
          <w:iCs/>
          <w:lang w:val="en-GB"/>
        </w:rPr>
        <w:t xml:space="preserve">. </w:t>
      </w:r>
      <w:r w:rsidR="0029739B" w:rsidRPr="00762DB5">
        <w:rPr>
          <w:iCs/>
          <w:lang w:val="en-GB"/>
        </w:rPr>
        <w:t>After departure at</w:t>
      </w:r>
      <w:r w:rsidR="007A2D00" w:rsidRPr="00762DB5">
        <w:rPr>
          <w:iCs/>
          <w:lang w:val="en-GB"/>
        </w:rPr>
        <w:t xml:space="preserve"> 23:19 </w:t>
      </w:r>
      <w:r w:rsidR="0029739B" w:rsidRPr="00762DB5">
        <w:rPr>
          <w:iCs/>
          <w:lang w:val="en-GB"/>
        </w:rPr>
        <w:t xml:space="preserve">p.m., the train was </w:t>
      </w:r>
      <w:r w:rsidR="0068538E" w:rsidRPr="00762DB5">
        <w:rPr>
          <w:iCs/>
          <w:lang w:val="en-GB"/>
        </w:rPr>
        <w:t>compulsorily stopped by activated emergency train brake from a passenger</w:t>
      </w:r>
      <w:r w:rsidR="007A2D00" w:rsidRPr="00762DB5">
        <w:rPr>
          <w:iCs/>
          <w:lang w:val="en-GB"/>
        </w:rPr>
        <w:t xml:space="preserve">. </w:t>
      </w:r>
      <w:r w:rsidR="00CA51C0" w:rsidRPr="00762DB5">
        <w:rPr>
          <w:iCs/>
          <w:lang w:val="en-GB"/>
        </w:rPr>
        <w:t>The traffic manager on-duty was the first who found the fire in the last coach of the train</w:t>
      </w:r>
      <w:r w:rsidR="002C3DFA" w:rsidRPr="00762DB5">
        <w:rPr>
          <w:iCs/>
          <w:lang w:val="en-GB"/>
        </w:rPr>
        <w:t xml:space="preserve"> </w:t>
      </w:r>
      <w:r w:rsidR="00A06CD7" w:rsidRPr="00762DB5">
        <w:rPr>
          <w:iCs/>
          <w:lang w:val="en-GB"/>
        </w:rPr>
        <w:t>(</w:t>
      </w:r>
      <w:r w:rsidR="00CA51C0" w:rsidRPr="00762DB5">
        <w:rPr>
          <w:iCs/>
          <w:lang w:val="en-GB"/>
        </w:rPr>
        <w:t>fig</w:t>
      </w:r>
      <w:r w:rsidR="00A06CD7" w:rsidRPr="00762DB5">
        <w:rPr>
          <w:iCs/>
          <w:lang w:val="en-GB"/>
        </w:rPr>
        <w:t>. 1</w:t>
      </w:r>
      <w:r w:rsidR="00642AE8" w:rsidRPr="00762DB5">
        <w:rPr>
          <w:iCs/>
          <w:lang w:val="en-GB"/>
        </w:rPr>
        <w:t>.</w:t>
      </w:r>
      <w:r w:rsidR="00DC2F7B" w:rsidRPr="00762DB5">
        <w:rPr>
          <w:iCs/>
          <w:lang w:val="en-GB"/>
        </w:rPr>
        <w:t>3</w:t>
      </w:r>
      <w:r w:rsidR="00A06CD7" w:rsidRPr="00762DB5">
        <w:rPr>
          <w:iCs/>
          <w:lang w:val="en-GB"/>
        </w:rPr>
        <w:t>).</w:t>
      </w:r>
    </w:p>
    <w:p w14:paraId="1C16ED9F" w14:textId="53445EC0" w:rsidR="00642AE8" w:rsidRPr="00762DB5" w:rsidRDefault="00642AE8" w:rsidP="00A06CD7">
      <w:pPr>
        <w:pStyle w:val="ab"/>
        <w:ind w:left="0"/>
        <w:rPr>
          <w:iCs/>
          <w:lang w:val="en-GB"/>
        </w:rPr>
      </w:pPr>
    </w:p>
    <w:p w14:paraId="6F832069" w14:textId="4C8A8ACC" w:rsidR="00FA6DA1" w:rsidRPr="00762DB5" w:rsidRDefault="00AC2760" w:rsidP="00FA6DA1">
      <w:pPr>
        <w:pStyle w:val="ab"/>
        <w:numPr>
          <w:ilvl w:val="1"/>
          <w:numId w:val="1"/>
        </w:numPr>
        <w:tabs>
          <w:tab w:val="left" w:pos="2972"/>
        </w:tabs>
        <w:ind w:left="709" w:firstLine="0"/>
        <w:rPr>
          <w:i/>
          <w:iCs/>
          <w:lang w:val="en-GB"/>
        </w:rPr>
      </w:pPr>
      <w:r w:rsidRPr="00762DB5">
        <w:rPr>
          <w:i/>
          <w:lang w:val="en-GB"/>
        </w:rPr>
        <w:t>Factors determining the event</w:t>
      </w:r>
      <w:r w:rsidR="00FA6DA1" w:rsidRPr="00762DB5">
        <w:rPr>
          <w:i/>
          <w:iCs/>
          <w:lang w:val="en-GB"/>
        </w:rPr>
        <w:t>.</w:t>
      </w:r>
    </w:p>
    <w:p w14:paraId="649C92A5" w14:textId="2C302E9D" w:rsidR="009F5833" w:rsidRPr="00762DB5" w:rsidRDefault="004175E6" w:rsidP="0043760A">
      <w:pPr>
        <w:tabs>
          <w:tab w:val="left" w:pos="2972"/>
        </w:tabs>
        <w:rPr>
          <w:iCs/>
          <w:lang w:val="en-GB"/>
        </w:rPr>
      </w:pPr>
      <w:r w:rsidRPr="00762DB5">
        <w:rPr>
          <w:iCs/>
          <w:noProof/>
          <w:lang w:val="bg-BG" w:eastAsia="bg-BG"/>
        </w:rPr>
        <mc:AlternateContent>
          <mc:Choice Requires="wpg">
            <w:drawing>
              <wp:anchor distT="0" distB="0" distL="114300" distR="114300" simplePos="0" relativeHeight="251754496" behindDoc="0" locked="0" layoutInCell="1" allowOverlap="1" wp14:anchorId="656CDE95" wp14:editId="363EE5A4">
                <wp:simplePos x="0" y="0"/>
                <wp:positionH relativeFrom="column">
                  <wp:posOffset>1609725</wp:posOffset>
                </wp:positionH>
                <wp:positionV relativeFrom="page">
                  <wp:posOffset>1685925</wp:posOffset>
                </wp:positionV>
                <wp:extent cx="2593340" cy="3629025"/>
                <wp:effectExtent l="0" t="0" r="0" b="9525"/>
                <wp:wrapTopAndBottom/>
                <wp:docPr id="11" name="Group 11"/>
                <wp:cNvGraphicFramePr/>
                <a:graphic xmlns:a="http://schemas.openxmlformats.org/drawingml/2006/main">
                  <a:graphicData uri="http://schemas.microsoft.com/office/word/2010/wordprocessingGroup">
                    <wpg:wgp>
                      <wpg:cNvGrpSpPr/>
                      <wpg:grpSpPr>
                        <a:xfrm>
                          <a:off x="0" y="0"/>
                          <a:ext cx="2593340" cy="3629025"/>
                          <a:chOff x="0" y="0"/>
                          <a:chExt cx="2593340" cy="3629025"/>
                        </a:xfrm>
                      </wpg:grpSpPr>
                      <wpg:grpSp>
                        <wpg:cNvPr id="3" name="Group 3"/>
                        <wpg:cNvGrpSpPr/>
                        <wpg:grpSpPr>
                          <a:xfrm>
                            <a:off x="0" y="0"/>
                            <a:ext cx="2593340" cy="3629025"/>
                            <a:chOff x="0" y="0"/>
                            <a:chExt cx="2593340" cy="3629025"/>
                          </a:xfrm>
                        </wpg:grpSpPr>
                        <wpg:grpSp>
                          <wpg:cNvPr id="13" name="Group 13"/>
                          <wpg:cNvGrpSpPr/>
                          <wpg:grpSpPr>
                            <a:xfrm>
                              <a:off x="0" y="0"/>
                              <a:ext cx="2593340" cy="3629025"/>
                              <a:chOff x="1840768" y="331255"/>
                              <a:chExt cx="3577582" cy="5004202"/>
                            </a:xfrm>
                          </wpg:grpSpPr>
                          <pic:pic xmlns:pic="http://schemas.openxmlformats.org/drawingml/2006/picture">
                            <pic:nvPicPr>
                              <pic:cNvPr id="14" name="Picture 14"/>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a:xfrm>
                                <a:off x="1840768" y="331255"/>
                                <a:ext cx="3577582" cy="4496682"/>
                              </a:xfrm>
                              <a:prstGeom prst="rect">
                                <a:avLst/>
                              </a:prstGeom>
                            </pic:spPr>
                          </pic:pic>
                          <wps:wsp>
                            <wps:cNvPr id="15" name="Text Box 15"/>
                            <wps:cNvSpPr txBox="1"/>
                            <wps:spPr>
                              <a:xfrm>
                                <a:off x="1840907" y="4864050"/>
                                <a:ext cx="3577443" cy="471407"/>
                              </a:xfrm>
                              <a:prstGeom prst="rect">
                                <a:avLst/>
                              </a:prstGeom>
                              <a:solidFill>
                                <a:schemeClr val="lt1"/>
                              </a:solidFill>
                              <a:ln w="6350">
                                <a:noFill/>
                              </a:ln>
                            </wps:spPr>
                            <wps:txbx>
                              <w:txbxContent>
                                <w:p w14:paraId="19C752AA" w14:textId="504E9294" w:rsidR="00EA09B9" w:rsidRPr="000D5698" w:rsidRDefault="00EA09B9" w:rsidP="009C6EB9">
                                  <w:pPr>
                                    <w:ind w:firstLine="0"/>
                                    <w:jc w:val="center"/>
                                    <w:rPr>
                                      <w:lang w:val="bg-BG"/>
                                    </w:rPr>
                                  </w:pPr>
                                  <w:r>
                                    <w:rPr>
                                      <w:b/>
                                      <w:bCs/>
                                    </w:rPr>
                                    <w:t>Fig</w:t>
                                  </w:r>
                                  <w:r w:rsidRPr="000D5698">
                                    <w:rPr>
                                      <w:b/>
                                      <w:bCs/>
                                      <w:lang w:val="bg-BG"/>
                                    </w:rPr>
                                    <w:t>. 1.</w:t>
                                  </w:r>
                                  <w:r>
                                    <w:rPr>
                                      <w:b/>
                                      <w:bCs/>
                                      <w:lang w:val="bg-BG"/>
                                    </w:rPr>
                                    <w:t>4</w:t>
                                  </w:r>
                                  <w:r w:rsidRPr="000D5698">
                                    <w:rPr>
                                      <w:b/>
                                      <w:bCs/>
                                      <w:lang w:val="bg-BG"/>
                                    </w:rPr>
                                    <w:t>.</w:t>
                                  </w:r>
                                  <w:r>
                                    <w:rPr>
                                      <w:b/>
                                      <w:bCs/>
                                      <w:lang w:val="bg-BG"/>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 name="Straight Arrow Connector 1"/>
                          <wps:cNvCnPr/>
                          <wps:spPr>
                            <a:xfrm flipH="1">
                              <a:off x="1238251" y="1295400"/>
                              <a:ext cx="49874" cy="17145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 name="Text Box 10"/>
                        <wps:cNvSpPr txBox="1"/>
                        <wps:spPr>
                          <a:xfrm>
                            <a:off x="1095375" y="2914650"/>
                            <a:ext cx="793115" cy="342900"/>
                          </a:xfrm>
                          <a:prstGeom prst="rect">
                            <a:avLst/>
                          </a:prstGeom>
                          <a:noFill/>
                          <a:ln w="6350">
                            <a:noFill/>
                          </a:ln>
                        </wps:spPr>
                        <wps:txbx>
                          <w:txbxContent>
                            <w:p w14:paraId="4F484161" w14:textId="67D7E640" w:rsidR="00EA09B9" w:rsidRPr="004175E6" w:rsidRDefault="00EA09B9" w:rsidP="004175E6">
                              <w:pPr>
                                <w:ind w:firstLine="0"/>
                                <w:rPr>
                                  <w:color w:val="FFFF00"/>
                                  <w:sz w:val="36"/>
                                  <w:szCs w:val="28"/>
                                  <w:lang w:val="bg-BG"/>
                                </w:rPr>
                              </w:pPr>
                              <w:r>
                                <w:rPr>
                                  <w:color w:val="FFFF00"/>
                                  <w:sz w:val="36"/>
                                  <w:szCs w:val="28"/>
                                </w:rPr>
                                <w:t>Row</w:t>
                              </w:r>
                              <w:r w:rsidRPr="004175E6">
                                <w:rPr>
                                  <w:color w:val="FFFF00"/>
                                  <w:sz w:val="36"/>
                                  <w:szCs w:val="28"/>
                                  <w:lang w:val="bg-BG"/>
                                </w:rPr>
                                <w:t xml:space="preserve"> 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56CDE95" id="Group 11" o:spid="_x0000_s1035" style="position:absolute;left:0;text-align:left;margin-left:126.75pt;margin-top:132.75pt;width:204.2pt;height:285.75pt;z-index:251754496;mso-position-vertical-relative:page" coordsize="25933,36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">
                <v:group id="Group 3" o:spid="_x0000_s1036" style="position:absolute;width:25933;height:36290" coordsize="25933,36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group id="Group 13" o:spid="_x0000_s1037" style="position:absolute;width:25933;height:36290" coordorigin="18407,3312" coordsize="35775,50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Picture 14" o:spid="_x0000_s1038" type="#_x0000_t75" style="position:absolute;left:18407;top:3312;width:35776;height:44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g1fjGAAAA2wAAAA8AAABkcnMvZG93bnJldi54bWxEj81qwzAQhO+FvoPYQm6NXGNCcKOYUmgx&#10;JIHmh9Dj1trYptbKtRTbefsqEMhtl5mdb3aRjaYRPXWutqzgZRqBIC6srrlUcNh/PM9BOI+ssbFM&#10;Ci7kIFs+Piww1XbgLfU7X4oQwi5FBZX3bSqlKyoy6Ka2JQ7ayXYGfVi7UuoOhxBuGhlH0UwarDkQ&#10;KmzpvaLid3c2gYuz79UhWZf5Fx2PEZ4+f/42sVKTp/HtFYSn0d/Nt+tch/oJXH8JA8j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uDV+MYAAADbAAAADwAAAAAAAAAAAAAA&#10;AACfAgAAZHJzL2Rvd25yZXYueG1sUEsFBgAAAAAEAAQA9wAAAJIDAAAAAA==&#10;">
                      <v:imagedata r:id="rId16" o:title=""/>
                      <v:path arrowok="t"/>
                    </v:shape>
                    <v:shape id="Text Box 15" o:spid="_x0000_s1039" type="#_x0000_t202" style="position:absolute;left:18409;top:48640;width:35774;height:4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TkQMMA&#10;AADbAAAADwAAAGRycy9kb3ducmV2LnhtbERPS2vCQBC+F/wPywi9SN1YUUt0FRH7wJtJq3gbsmMS&#10;zM6G7DZJ/323IPQ2H99zVpveVKKlxpWWFUzGEQjizOqScwWf6evTCwjnkTVWlknBDznYrAcPK4y1&#10;7fhIbeJzEULYxaig8L6OpXRZQQbd2NbEgbvaxqAPsMmlbrAL4aaSz1E0lwZLDg0F1rQrKLsl30bB&#10;ZZSfD65/++qms2m9f2/TxUmnSj0O++0ShKfe/4vv7g8d5s/g75dw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TkQMMAAADbAAAADwAAAAAAAAAAAAAAAACYAgAAZHJzL2Rv&#10;d25yZXYueG1sUEsFBgAAAAAEAAQA9QAAAIgDAAAAAA==&#10;" fillcolor="white [3201]" stroked="f" strokeweight=".5pt">
                      <v:textbox>
                        <w:txbxContent>
                          <w:p w14:paraId="19C752AA" w14:textId="504E9294" w:rsidR="00EA09B9" w:rsidRPr="000D5698" w:rsidRDefault="00EA09B9" w:rsidP="009C6EB9">
                            <w:pPr>
                              <w:ind w:firstLine="0"/>
                              <w:jc w:val="center"/>
                              <w:rPr>
                                <w:lang w:val="bg-BG"/>
                              </w:rPr>
                            </w:pPr>
                            <w:r>
                              <w:rPr>
                                <w:b/>
                                <w:bCs/>
                              </w:rPr>
                              <w:t>Fig</w:t>
                            </w:r>
                            <w:r w:rsidRPr="000D5698">
                              <w:rPr>
                                <w:b/>
                                <w:bCs/>
                                <w:lang w:val="bg-BG"/>
                              </w:rPr>
                              <w:t>. 1.</w:t>
                            </w:r>
                            <w:r>
                              <w:rPr>
                                <w:b/>
                                <w:bCs/>
                                <w:lang w:val="bg-BG"/>
                              </w:rPr>
                              <w:t>4</w:t>
                            </w:r>
                            <w:r w:rsidRPr="000D5698">
                              <w:rPr>
                                <w:b/>
                                <w:bCs/>
                                <w:lang w:val="bg-BG"/>
                              </w:rPr>
                              <w:t>.</w:t>
                            </w:r>
                            <w:r>
                              <w:rPr>
                                <w:b/>
                                <w:bCs/>
                                <w:lang w:val="bg-BG"/>
                              </w:rPr>
                              <w:t xml:space="preserve"> </w:t>
                            </w:r>
                          </w:p>
                        </w:txbxContent>
                      </v:textbox>
                    </v:shape>
                  </v:group>
                  <v:shapetype id="_x0000_t32" coordsize="21600,21600" o:spt="32" o:oned="t" path="m,l21600,21600e" filled="f">
                    <v:path arrowok="t" fillok="f" o:connecttype="none"/>
                    <o:lock v:ext="edit" shapetype="t"/>
                  </v:shapetype>
                  <v:shape id="Straight Arrow Connector 1" o:spid="_x0000_s1040" type="#_x0000_t32" style="position:absolute;left:12382;top:12954;width:499;height:171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gOP8IAAADaAAAADwAAAGRycy9kb3ducmV2LnhtbERPzWrCQBC+F/oOyxR6002F2pK6CVKR&#10;qgfRNA8w7E6TYHY2ZrcaffquIPQ0fHy/M8sH24oT9b5xrOBlnIAg1s40XCkov5ejdxA+IBtsHZOC&#10;C3nIs8eHGabGnXlPpyJUIoawT1FBHUKXSul1TRb92HXEkftxvcUQYV9J0+M5httWTpJkKi02HBtq&#10;7OizJn0ofq2C4nWtN9dhU+lyu+3at3K6W3wdlXp+GuYfIAIN4V98d69MnA+3V25XZ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agOP8IAAADaAAAADwAAAAAAAAAAAAAA&#10;AAChAgAAZHJzL2Rvd25yZXYueG1sUEsFBgAAAAAEAAQA+QAAAJADAAAAAA==&#10;" strokecolor="yellow" strokeweight="3pt">
                    <v:stroke endarrow="block"/>
                  </v:shape>
                </v:group>
                <v:shape id="Text Box 10" o:spid="_x0000_s1041" type="#_x0000_t202" style="position:absolute;left:10953;top:29146;width:7931;height:34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gM8YA&#10;AADbAAAADwAAAGRycy9kb3ducmV2LnhtbESPQUvDQBCF74L/YRnBi9iNHorEbIsKShFrMRXJcciO&#10;2dDsbNjdtum/7xwEbzO8N+99Uy0nP6gDxdQHNnA3K0ARt8H23Bn43r7ePoBKGdniEJgMnCjBcnF5&#10;UWFpw5G/6FDnTkkIpxINuJzHUuvUOvKYZmEkFu03RI9Z1thpG/Eo4X7Q90Ux1x57lgaHI704anf1&#10;3hvYufebTfG2fv6Zr07xc7sPTfxojLm+mp4eQWWa8r/573plBV/o5RcZQC/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gM8YAAADbAAAADwAAAAAAAAAAAAAAAACYAgAAZHJz&#10;L2Rvd25yZXYueG1sUEsFBgAAAAAEAAQA9QAAAIsDAAAAAA==&#10;" filled="f" stroked="f" strokeweight=".5pt">
                  <v:textbox>
                    <w:txbxContent>
                      <w:p w14:paraId="4F484161" w14:textId="67D7E640" w:rsidR="00EA09B9" w:rsidRPr="004175E6" w:rsidRDefault="00EA09B9" w:rsidP="004175E6">
                        <w:pPr>
                          <w:ind w:firstLine="0"/>
                          <w:rPr>
                            <w:color w:val="FFFF00"/>
                            <w:sz w:val="36"/>
                            <w:szCs w:val="28"/>
                            <w:lang w:val="bg-BG"/>
                          </w:rPr>
                        </w:pPr>
                        <w:r>
                          <w:rPr>
                            <w:color w:val="FFFF00"/>
                            <w:sz w:val="36"/>
                            <w:szCs w:val="28"/>
                          </w:rPr>
                          <w:t>Row</w:t>
                        </w:r>
                        <w:r w:rsidRPr="004175E6">
                          <w:rPr>
                            <w:color w:val="FFFF00"/>
                            <w:sz w:val="36"/>
                            <w:szCs w:val="28"/>
                            <w:lang w:val="bg-BG"/>
                          </w:rPr>
                          <w:t xml:space="preserve"> 8</w:t>
                        </w:r>
                      </w:p>
                    </w:txbxContent>
                  </v:textbox>
                </v:shape>
                <w10:wrap type="topAndBottom" anchory="page"/>
              </v:group>
            </w:pict>
          </mc:Fallback>
        </mc:AlternateContent>
      </w:r>
      <w:r w:rsidR="00B25C01" w:rsidRPr="00762DB5">
        <w:rPr>
          <w:szCs w:val="24"/>
          <w:lang w:val="en-GB"/>
        </w:rPr>
        <w:t>The determining factor for the accident occurrence is the ignition of part of the electrical equipment of the</w:t>
      </w:r>
      <w:r w:rsidR="00735490" w:rsidRPr="00762DB5">
        <w:rPr>
          <w:iCs/>
          <w:lang w:val="en-GB"/>
        </w:rPr>
        <w:t xml:space="preserve"> </w:t>
      </w:r>
      <w:r w:rsidR="00B25C01" w:rsidRPr="00762DB5">
        <w:rPr>
          <w:iCs/>
          <w:lang w:val="en-GB"/>
        </w:rPr>
        <w:t xml:space="preserve">one-compartment (compartment free) passenger coach No </w:t>
      </w:r>
      <w:r w:rsidR="00E424D8" w:rsidRPr="00762DB5">
        <w:rPr>
          <w:iCs/>
          <w:lang w:val="en-GB"/>
        </w:rPr>
        <w:t xml:space="preserve">51522563019-0 </w:t>
      </w:r>
      <w:r w:rsidR="00B25C01" w:rsidRPr="00762DB5">
        <w:rPr>
          <w:iCs/>
          <w:lang w:val="en-GB"/>
        </w:rPr>
        <w:t>in the area of the luggage compartments over the seats from row</w:t>
      </w:r>
      <w:r w:rsidR="000B264F" w:rsidRPr="00762DB5">
        <w:rPr>
          <w:iCs/>
          <w:lang w:val="en-GB"/>
        </w:rPr>
        <w:t xml:space="preserve"> 8 </w:t>
      </w:r>
      <w:r w:rsidR="00B25C01" w:rsidRPr="00762DB5">
        <w:rPr>
          <w:iCs/>
          <w:lang w:val="en-GB"/>
        </w:rPr>
        <w:t>in ascending direction of the seats number</w:t>
      </w:r>
      <w:r w:rsidR="000B264F" w:rsidRPr="00762DB5">
        <w:rPr>
          <w:iCs/>
          <w:lang w:val="en-GB"/>
        </w:rPr>
        <w:t xml:space="preserve"> </w:t>
      </w:r>
      <w:r w:rsidR="003F61AC" w:rsidRPr="00762DB5">
        <w:rPr>
          <w:iCs/>
          <w:lang w:val="en-GB"/>
        </w:rPr>
        <w:t>(</w:t>
      </w:r>
      <w:r w:rsidR="00B25C01" w:rsidRPr="00762DB5">
        <w:rPr>
          <w:iCs/>
          <w:lang w:val="en-GB"/>
        </w:rPr>
        <w:t>fig</w:t>
      </w:r>
      <w:r w:rsidR="003F61AC" w:rsidRPr="00762DB5">
        <w:rPr>
          <w:iCs/>
          <w:lang w:val="en-GB"/>
        </w:rPr>
        <w:t>. 1.</w:t>
      </w:r>
      <w:r w:rsidR="00DF317E" w:rsidRPr="00762DB5">
        <w:rPr>
          <w:iCs/>
          <w:lang w:val="en-GB"/>
        </w:rPr>
        <w:t>4</w:t>
      </w:r>
      <w:r w:rsidR="003F61AC" w:rsidRPr="00762DB5">
        <w:rPr>
          <w:iCs/>
          <w:lang w:val="en-GB"/>
        </w:rPr>
        <w:t>).</w:t>
      </w:r>
    </w:p>
    <w:p w14:paraId="25273D7E" w14:textId="77777777" w:rsidR="00877407" w:rsidRPr="00762DB5" w:rsidRDefault="002C3DA2" w:rsidP="003F61AC">
      <w:pPr>
        <w:rPr>
          <w:szCs w:val="24"/>
          <w:lang w:val="en-GB"/>
        </w:rPr>
      </w:pPr>
      <w:r w:rsidRPr="00762DB5">
        <w:rPr>
          <w:szCs w:val="24"/>
          <w:lang w:val="en-GB"/>
        </w:rPr>
        <w:t xml:space="preserve">Contributing factors to the occurrence of the accident </w:t>
      </w:r>
      <w:r w:rsidR="007B041F" w:rsidRPr="00762DB5">
        <w:rPr>
          <w:szCs w:val="24"/>
          <w:lang w:val="en-GB"/>
        </w:rPr>
        <w:t>are:</w:t>
      </w:r>
      <w:r w:rsidR="005F40B0" w:rsidRPr="00762DB5">
        <w:rPr>
          <w:szCs w:val="24"/>
          <w:lang w:val="en-GB"/>
        </w:rPr>
        <w:t xml:space="preserve"> </w:t>
      </w:r>
    </w:p>
    <w:p w14:paraId="5E6FAF1C" w14:textId="5F4B584F" w:rsidR="00E424D8" w:rsidRPr="00762DB5" w:rsidRDefault="00877407" w:rsidP="003F61AC">
      <w:pPr>
        <w:rPr>
          <w:szCs w:val="24"/>
          <w:lang w:val="en-GB"/>
        </w:rPr>
      </w:pPr>
      <w:r w:rsidRPr="00762DB5">
        <w:rPr>
          <w:szCs w:val="24"/>
          <w:lang w:val="en-GB"/>
        </w:rPr>
        <w:t>P</w:t>
      </w:r>
      <w:r w:rsidR="002C3DA2" w:rsidRPr="00762DB5">
        <w:rPr>
          <w:szCs w:val="24"/>
          <w:lang w:val="en-GB"/>
        </w:rPr>
        <w:t xml:space="preserve">resence of flammable elements of </w:t>
      </w:r>
      <w:r w:rsidR="007B041F" w:rsidRPr="00762DB5">
        <w:rPr>
          <w:szCs w:val="24"/>
          <w:lang w:val="en-GB"/>
        </w:rPr>
        <w:t xml:space="preserve">the </w:t>
      </w:r>
      <w:r w:rsidR="002C3DA2" w:rsidRPr="00762DB5">
        <w:rPr>
          <w:szCs w:val="24"/>
          <w:lang w:val="en-GB"/>
        </w:rPr>
        <w:t>electrical equipment</w:t>
      </w:r>
      <w:r w:rsidR="003E4B8D" w:rsidRPr="00762DB5">
        <w:rPr>
          <w:szCs w:val="24"/>
          <w:lang w:val="en-GB"/>
        </w:rPr>
        <w:t>.</w:t>
      </w:r>
    </w:p>
    <w:p w14:paraId="691765F5" w14:textId="6BDAC6F2" w:rsidR="00442AEB" w:rsidRPr="00762DB5" w:rsidRDefault="005E1573" w:rsidP="00DC2F7B">
      <w:pPr>
        <w:spacing w:after="240"/>
        <w:rPr>
          <w:szCs w:val="24"/>
          <w:lang w:val="en-GB"/>
        </w:rPr>
      </w:pPr>
      <w:r w:rsidRPr="00762DB5">
        <w:rPr>
          <w:szCs w:val="24"/>
          <w:lang w:val="en-GB"/>
        </w:rPr>
        <w:t xml:space="preserve">The fact that the coach </w:t>
      </w:r>
      <w:r w:rsidR="00442AEB" w:rsidRPr="00762DB5">
        <w:rPr>
          <w:szCs w:val="24"/>
          <w:lang w:val="en-GB"/>
        </w:rPr>
        <w:t xml:space="preserve">is not equipped with a fire alarm system has contributed to the expansion of the fire and its </w:t>
      </w:r>
      <w:r w:rsidR="00FD1908" w:rsidRPr="00762DB5">
        <w:rPr>
          <w:szCs w:val="24"/>
          <w:lang w:val="en-GB"/>
        </w:rPr>
        <w:t xml:space="preserve">untimely detection and extinction </w:t>
      </w:r>
      <w:r w:rsidR="00442AEB" w:rsidRPr="00762DB5">
        <w:rPr>
          <w:szCs w:val="24"/>
          <w:lang w:val="en-GB"/>
        </w:rPr>
        <w:t xml:space="preserve">before </w:t>
      </w:r>
      <w:r w:rsidR="00FD1908" w:rsidRPr="00762DB5">
        <w:rPr>
          <w:szCs w:val="24"/>
          <w:lang w:val="en-GB"/>
        </w:rPr>
        <w:t xml:space="preserve">occurrence of </w:t>
      </w:r>
      <w:r w:rsidR="00442AEB" w:rsidRPr="00762DB5">
        <w:rPr>
          <w:szCs w:val="24"/>
          <w:lang w:val="en-GB"/>
        </w:rPr>
        <w:t>significant damage</w:t>
      </w:r>
      <w:r w:rsidR="00FD1908" w:rsidRPr="00762DB5">
        <w:rPr>
          <w:szCs w:val="24"/>
          <w:lang w:val="en-GB"/>
        </w:rPr>
        <w:t>s</w:t>
      </w:r>
      <w:r w:rsidR="00442AEB" w:rsidRPr="00762DB5">
        <w:rPr>
          <w:szCs w:val="24"/>
          <w:lang w:val="en-GB"/>
        </w:rPr>
        <w:t xml:space="preserve"> to the interi</w:t>
      </w:r>
      <w:r w:rsidR="00FD1908" w:rsidRPr="00762DB5">
        <w:rPr>
          <w:szCs w:val="24"/>
          <w:lang w:val="en-GB"/>
        </w:rPr>
        <w:t>or equipment of the coach.</w:t>
      </w:r>
    </w:p>
    <w:p w14:paraId="32DF20AB" w14:textId="55FC33B8" w:rsidR="003C706B" w:rsidRPr="00762DB5" w:rsidRDefault="0059562B" w:rsidP="00980917">
      <w:pPr>
        <w:pStyle w:val="ab"/>
        <w:numPr>
          <w:ilvl w:val="1"/>
          <w:numId w:val="9"/>
        </w:numPr>
        <w:tabs>
          <w:tab w:val="left" w:pos="1134"/>
        </w:tabs>
        <w:ind w:hanging="11"/>
        <w:rPr>
          <w:i/>
          <w:iCs/>
          <w:color w:val="FF0000"/>
          <w:lang w:val="en-GB"/>
        </w:rPr>
      </w:pPr>
      <w:r w:rsidRPr="00762DB5">
        <w:rPr>
          <w:i/>
          <w:iCs/>
          <w:color w:val="FF0000"/>
          <w:lang w:val="en-GB"/>
        </w:rPr>
        <w:t xml:space="preserve"> </w:t>
      </w:r>
      <w:r w:rsidR="0039325F" w:rsidRPr="00762DB5">
        <w:rPr>
          <w:i/>
          <w:iCs/>
          <w:lang w:val="en-GB"/>
        </w:rPr>
        <w:t>Direct causes and consequences of the event</w:t>
      </w:r>
      <w:r w:rsidR="003C706B" w:rsidRPr="00762DB5">
        <w:rPr>
          <w:i/>
          <w:iCs/>
          <w:lang w:val="en-GB"/>
        </w:rPr>
        <w:t>.</w:t>
      </w:r>
    </w:p>
    <w:p w14:paraId="34F51B03" w14:textId="6E21AF14" w:rsidR="00DD3C42" w:rsidRPr="00762DB5" w:rsidRDefault="00E747B5" w:rsidP="00DD3C42">
      <w:pPr>
        <w:pStyle w:val="ab"/>
        <w:ind w:left="0"/>
        <w:rPr>
          <w:szCs w:val="24"/>
          <w:lang w:val="en-GB"/>
        </w:rPr>
      </w:pPr>
      <w:r w:rsidRPr="00762DB5">
        <w:rPr>
          <w:lang w:val="en-GB"/>
        </w:rPr>
        <w:t>The most probable direct cause for the occurrence of the accident is forced ignition from an external source in the area</w:t>
      </w:r>
      <w:r w:rsidR="00EB0A57" w:rsidRPr="00762DB5">
        <w:rPr>
          <w:lang w:val="en-GB"/>
        </w:rPr>
        <w:t xml:space="preserve"> of </w:t>
      </w:r>
      <w:r w:rsidRPr="00762DB5">
        <w:rPr>
          <w:lang w:val="en-GB"/>
        </w:rPr>
        <w:t>the loudspeaker and the matching transformer of the sound system located in the area for placing passengers' lugg</w:t>
      </w:r>
      <w:r w:rsidR="00EB0A57" w:rsidRPr="00762DB5">
        <w:rPr>
          <w:lang w:val="en-GB"/>
        </w:rPr>
        <w:t>age above the seats in the coach</w:t>
      </w:r>
      <w:r w:rsidRPr="00762DB5">
        <w:rPr>
          <w:lang w:val="en-GB"/>
        </w:rPr>
        <w:t>.</w:t>
      </w:r>
    </w:p>
    <w:p w14:paraId="3A1A023B" w14:textId="67BA70DA" w:rsidR="003C706B" w:rsidRPr="00762DB5" w:rsidRDefault="0059562B" w:rsidP="00A7408C">
      <w:pPr>
        <w:pStyle w:val="ab"/>
        <w:tabs>
          <w:tab w:val="left" w:pos="1134"/>
        </w:tabs>
        <w:spacing w:before="120"/>
        <w:ind w:left="0"/>
        <w:contextualSpacing w:val="0"/>
        <w:rPr>
          <w:i/>
          <w:iCs/>
          <w:lang w:val="en-GB"/>
        </w:rPr>
      </w:pPr>
      <w:r w:rsidRPr="00762DB5">
        <w:rPr>
          <w:i/>
          <w:iCs/>
          <w:lang w:val="en-GB"/>
        </w:rPr>
        <w:t>1.5.</w:t>
      </w:r>
      <w:r w:rsidR="003F61AC" w:rsidRPr="00762DB5">
        <w:rPr>
          <w:i/>
          <w:iCs/>
          <w:color w:val="FF0000"/>
          <w:lang w:val="en-GB"/>
        </w:rPr>
        <w:t xml:space="preserve"> </w:t>
      </w:r>
      <w:r w:rsidR="00F95FFF" w:rsidRPr="00762DB5">
        <w:rPr>
          <w:i/>
          <w:lang w:val="en-GB"/>
        </w:rPr>
        <w:t>Safety recommendations and addressees to which they are addressed</w:t>
      </w:r>
      <w:r w:rsidR="003C706B" w:rsidRPr="00762DB5">
        <w:rPr>
          <w:i/>
          <w:iCs/>
          <w:lang w:val="en-GB"/>
        </w:rPr>
        <w:t>.</w:t>
      </w:r>
    </w:p>
    <w:p w14:paraId="6D902B25" w14:textId="7A990D28" w:rsidR="0001160A" w:rsidRPr="00762DB5" w:rsidRDefault="0059562B" w:rsidP="0001160A">
      <w:pPr>
        <w:rPr>
          <w:lang w:val="en-GB"/>
        </w:rPr>
      </w:pPr>
      <w:r w:rsidRPr="00762DB5">
        <w:rPr>
          <w:iCs/>
          <w:lang w:val="en-GB"/>
        </w:rPr>
        <w:tab/>
      </w:r>
      <w:r w:rsidR="000A083F" w:rsidRPr="00762DB5">
        <w:rPr>
          <w:lang w:val="en-GB"/>
        </w:rPr>
        <w:t>The Investigation Commission proposes safety recommendations addressed to the National Safety Authority, the Railway Administration Executive Agency, and relevant to both entities involved in the accident.</w:t>
      </w:r>
    </w:p>
    <w:p w14:paraId="4ED42CE4" w14:textId="45CDD602" w:rsidR="0001160A" w:rsidRPr="00762DB5" w:rsidRDefault="0043760A" w:rsidP="0001160A">
      <w:pPr>
        <w:rPr>
          <w:lang w:val="en-GB"/>
        </w:rPr>
      </w:pPr>
      <w:r w:rsidRPr="00762DB5">
        <w:rPr>
          <w:lang w:val="en-GB"/>
        </w:rPr>
        <w:sym w:font="Symbol" w:char="F0B7"/>
      </w:r>
      <w:r w:rsidR="0001160A" w:rsidRPr="00762DB5">
        <w:rPr>
          <w:lang w:val="en-GB"/>
        </w:rPr>
        <w:t xml:space="preserve"> </w:t>
      </w:r>
      <w:r w:rsidR="00362CAB" w:rsidRPr="00762DB5">
        <w:rPr>
          <w:lang w:val="en-GB"/>
        </w:rPr>
        <w:t>Recommendation 1 proposes that SE NRIC and BDZ PS Ltd. shall acquaint the interested staff with the content of this report.</w:t>
      </w:r>
    </w:p>
    <w:p w14:paraId="3CCB1772" w14:textId="750B338F" w:rsidR="0001160A" w:rsidRPr="00762DB5" w:rsidRDefault="0043760A" w:rsidP="007C305B">
      <w:pPr>
        <w:rPr>
          <w:lang w:val="en-GB"/>
        </w:rPr>
      </w:pPr>
      <w:r w:rsidRPr="00762DB5">
        <w:rPr>
          <w:lang w:val="en-GB"/>
        </w:rPr>
        <w:sym w:font="Symbol" w:char="F0B7"/>
      </w:r>
      <w:r w:rsidR="0001160A" w:rsidRPr="00762DB5">
        <w:rPr>
          <w:lang w:val="en-GB"/>
        </w:rPr>
        <w:t xml:space="preserve"> </w:t>
      </w:r>
      <w:r w:rsidR="007C305B" w:rsidRPr="00762DB5">
        <w:rPr>
          <w:lang w:val="en-GB"/>
        </w:rPr>
        <w:t>Recommendation</w:t>
      </w:r>
      <w:r w:rsidR="0001160A" w:rsidRPr="00762DB5">
        <w:rPr>
          <w:lang w:val="en-GB"/>
        </w:rPr>
        <w:t xml:space="preserve"> 2 </w:t>
      </w:r>
      <w:r w:rsidR="007C305B" w:rsidRPr="00762DB5">
        <w:rPr>
          <w:lang w:val="en-GB"/>
        </w:rPr>
        <w:t xml:space="preserve">proposes that BDZ PS Ltd. when renewing or upgrading (capital repair) passenger coaches, shall include in the passenger coaches’ specification, technical requirements concerning the equipment and areas associated with fire hazards as the coaches </w:t>
      </w:r>
      <w:r w:rsidR="00347B48" w:rsidRPr="00762DB5">
        <w:rPr>
          <w:lang w:val="en-GB"/>
        </w:rPr>
        <w:t>shall</w:t>
      </w:r>
      <w:r w:rsidR="007C305B" w:rsidRPr="00762DB5">
        <w:rPr>
          <w:lang w:val="en-GB"/>
        </w:rPr>
        <w:t xml:space="preserve"> be equipped with an early-stage fire detection system (fire alarm system)</w:t>
      </w:r>
      <w:r w:rsidR="00347B48" w:rsidRPr="00762DB5">
        <w:rPr>
          <w:lang w:val="en-GB"/>
        </w:rPr>
        <w:t>.</w:t>
      </w:r>
      <w:r w:rsidR="007C305B" w:rsidRPr="00762DB5">
        <w:rPr>
          <w:lang w:val="en-GB"/>
        </w:rPr>
        <w:t xml:space="preserve"> </w:t>
      </w:r>
    </w:p>
    <w:p w14:paraId="564F4A7A" w14:textId="3BE9FACD" w:rsidR="0001160A" w:rsidRPr="00762DB5" w:rsidRDefault="0043760A" w:rsidP="0001160A">
      <w:pPr>
        <w:rPr>
          <w:lang w:val="en-GB"/>
        </w:rPr>
      </w:pPr>
      <w:r w:rsidRPr="00762DB5">
        <w:rPr>
          <w:lang w:val="en-GB"/>
        </w:rPr>
        <w:lastRenderedPageBreak/>
        <w:sym w:font="Symbol" w:char="F0B7"/>
      </w:r>
      <w:r w:rsidR="0001160A" w:rsidRPr="00762DB5">
        <w:rPr>
          <w:lang w:val="en-GB"/>
        </w:rPr>
        <w:t xml:space="preserve"> </w:t>
      </w:r>
      <w:r w:rsidR="0058393B" w:rsidRPr="00762DB5">
        <w:rPr>
          <w:lang w:val="en-GB"/>
        </w:rPr>
        <w:t>Recommendation</w:t>
      </w:r>
      <w:r w:rsidR="0001160A" w:rsidRPr="00762DB5">
        <w:rPr>
          <w:lang w:val="en-GB"/>
        </w:rPr>
        <w:t xml:space="preserve"> 3 </w:t>
      </w:r>
      <w:r w:rsidR="001846DF" w:rsidRPr="00762DB5">
        <w:rPr>
          <w:lang w:val="en-GB"/>
        </w:rPr>
        <w:t>proposes BDZ PS Ltd. when renewing or upgrading (capital repair) passenger coaches, shall include in the passenger coaches’ specification, technical requirements</w:t>
      </w:r>
      <w:r w:rsidR="0001160A" w:rsidRPr="00762DB5">
        <w:rPr>
          <w:lang w:val="en-GB"/>
        </w:rPr>
        <w:t xml:space="preserve">, </w:t>
      </w:r>
      <w:r w:rsidR="001846DF" w:rsidRPr="00762DB5">
        <w:rPr>
          <w:lang w:val="en-GB"/>
        </w:rPr>
        <w:t>by the virtue of which, when a fire is detected, an optical and audible alarm shall be activated in the coach.</w:t>
      </w:r>
    </w:p>
    <w:p w14:paraId="3AE910E6" w14:textId="64C6EAE0" w:rsidR="0001160A" w:rsidRPr="00762DB5" w:rsidRDefault="0043760A" w:rsidP="0001160A">
      <w:pPr>
        <w:rPr>
          <w:lang w:val="en-GB"/>
        </w:rPr>
      </w:pPr>
      <w:r w:rsidRPr="00762DB5">
        <w:rPr>
          <w:lang w:val="en-GB"/>
        </w:rPr>
        <w:sym w:font="Symbol" w:char="F0B7"/>
      </w:r>
      <w:r w:rsidR="0001160A" w:rsidRPr="00762DB5">
        <w:rPr>
          <w:lang w:val="en-GB"/>
        </w:rPr>
        <w:t xml:space="preserve"> </w:t>
      </w:r>
      <w:r w:rsidR="0068556A" w:rsidRPr="00762DB5">
        <w:rPr>
          <w:lang w:val="en-GB"/>
        </w:rPr>
        <w:t>Recommendation</w:t>
      </w:r>
      <w:r w:rsidR="0001160A" w:rsidRPr="00762DB5">
        <w:rPr>
          <w:lang w:val="en-GB"/>
        </w:rPr>
        <w:t xml:space="preserve"> 4 </w:t>
      </w:r>
      <w:r w:rsidR="0068556A" w:rsidRPr="00762DB5">
        <w:rPr>
          <w:lang w:val="en-GB"/>
        </w:rPr>
        <w:t>proposes BDZ PS Ltd. when renewing or upgrading (capital repair)</w:t>
      </w:r>
      <w:r w:rsidR="0001160A" w:rsidRPr="00762DB5">
        <w:rPr>
          <w:lang w:val="en-GB"/>
        </w:rPr>
        <w:t xml:space="preserve"> </w:t>
      </w:r>
      <w:r w:rsidR="0068556A" w:rsidRPr="00762DB5">
        <w:rPr>
          <w:lang w:val="en-GB"/>
        </w:rPr>
        <w:t>all series of passenger coaches</w:t>
      </w:r>
      <w:r w:rsidR="00366115" w:rsidRPr="00762DB5">
        <w:rPr>
          <w:lang w:val="en-GB"/>
        </w:rPr>
        <w:t>,</w:t>
      </w:r>
      <w:r w:rsidR="0001160A" w:rsidRPr="00762DB5">
        <w:rPr>
          <w:lang w:val="en-GB"/>
        </w:rPr>
        <w:t xml:space="preserve"> </w:t>
      </w:r>
      <w:r w:rsidR="00AB4450" w:rsidRPr="00762DB5">
        <w:rPr>
          <w:lang w:val="en-GB"/>
        </w:rPr>
        <w:t>shall envisage in the technical specification</w:t>
      </w:r>
      <w:r w:rsidR="0001160A" w:rsidRPr="00762DB5">
        <w:rPr>
          <w:lang w:val="en-GB"/>
        </w:rPr>
        <w:t xml:space="preserve"> </w:t>
      </w:r>
      <w:r w:rsidR="00D009B3" w:rsidRPr="00762DB5">
        <w:rPr>
          <w:lang w:val="en-GB"/>
        </w:rPr>
        <w:t>the installation of video recording cameras at both ends of the coach in order to monitor the actions of the passengers.</w:t>
      </w:r>
    </w:p>
    <w:p w14:paraId="778ABFEF" w14:textId="1A3A1495" w:rsidR="00CB5EAF" w:rsidRPr="00762DB5" w:rsidRDefault="00CB5EAF" w:rsidP="0001160A">
      <w:pPr>
        <w:tabs>
          <w:tab w:val="left" w:pos="709"/>
        </w:tabs>
        <w:ind w:firstLine="0"/>
        <w:rPr>
          <w:rFonts w:eastAsiaTheme="minorEastAsia"/>
          <w:szCs w:val="24"/>
          <w:lang w:val="en-GB"/>
        </w:rPr>
      </w:pPr>
      <w:r w:rsidRPr="00762DB5">
        <w:rPr>
          <w:rFonts w:eastAsiaTheme="minorEastAsia"/>
          <w:szCs w:val="24"/>
          <w:lang w:val="en-GB"/>
        </w:rPr>
        <w:br w:type="page"/>
      </w:r>
    </w:p>
    <w:p w14:paraId="772D503E" w14:textId="3477195B" w:rsidR="003C706B" w:rsidRPr="00762DB5" w:rsidRDefault="00217AB1" w:rsidP="00980917">
      <w:pPr>
        <w:pStyle w:val="ab"/>
        <w:numPr>
          <w:ilvl w:val="0"/>
          <w:numId w:val="9"/>
        </w:numPr>
        <w:tabs>
          <w:tab w:val="left" w:pos="993"/>
        </w:tabs>
        <w:spacing w:before="120"/>
        <w:ind w:firstLine="349"/>
        <w:rPr>
          <w:lang w:val="en-GB"/>
        </w:rPr>
      </w:pPr>
      <w:r w:rsidRPr="00762DB5">
        <w:rPr>
          <w:b/>
          <w:bCs/>
          <w:sz w:val="28"/>
          <w:szCs w:val="22"/>
          <w:lang w:val="en-GB"/>
        </w:rPr>
        <w:lastRenderedPageBreak/>
        <w:t>Investigation</w:t>
      </w:r>
    </w:p>
    <w:p w14:paraId="405D5AEE" w14:textId="488C8394" w:rsidR="0059562B" w:rsidRPr="00762DB5" w:rsidRDefault="0059562B" w:rsidP="00980917">
      <w:pPr>
        <w:pStyle w:val="ab"/>
        <w:numPr>
          <w:ilvl w:val="1"/>
          <w:numId w:val="10"/>
        </w:numPr>
        <w:tabs>
          <w:tab w:val="left" w:pos="1134"/>
        </w:tabs>
        <w:spacing w:before="120"/>
        <w:ind w:left="709" w:firstLine="0"/>
        <w:contextualSpacing w:val="0"/>
        <w:rPr>
          <w:i/>
          <w:iCs/>
          <w:lang w:val="en-GB"/>
        </w:rPr>
      </w:pPr>
      <w:r w:rsidRPr="00762DB5">
        <w:rPr>
          <w:i/>
          <w:iCs/>
          <w:lang w:val="en-GB"/>
        </w:rPr>
        <w:t xml:space="preserve"> </w:t>
      </w:r>
      <w:r w:rsidR="00E843A3" w:rsidRPr="00762DB5">
        <w:rPr>
          <w:i/>
          <w:iCs/>
          <w:lang w:val="en-GB"/>
        </w:rPr>
        <w:t>Decision for starting the investigation</w:t>
      </w:r>
      <w:r w:rsidR="003C706B" w:rsidRPr="00762DB5">
        <w:rPr>
          <w:i/>
          <w:iCs/>
          <w:lang w:val="en-GB"/>
        </w:rPr>
        <w:t>.</w:t>
      </w:r>
    </w:p>
    <w:p w14:paraId="3148445A" w14:textId="4AADDC96" w:rsidR="0059562B" w:rsidRPr="00762DB5" w:rsidRDefault="00E17A63" w:rsidP="0059562B">
      <w:pPr>
        <w:pStyle w:val="ab"/>
        <w:tabs>
          <w:tab w:val="left" w:pos="1134"/>
        </w:tabs>
        <w:ind w:left="0"/>
        <w:contextualSpacing w:val="0"/>
        <w:rPr>
          <w:iCs/>
          <w:lang w:val="en-GB"/>
        </w:rPr>
      </w:pPr>
      <w:r w:rsidRPr="00762DB5">
        <w:rPr>
          <w:iCs/>
          <w:lang w:val="en-GB"/>
        </w:rPr>
        <w:t>The decision to initiate an investigation of the accident has been taken with respect to the seriousness and its impact on the safety. The investigation aims to prevent this type of accidents, which in similar circumstances could lead to significant accidents, including technical damages in the structural subsystems</w:t>
      </w:r>
      <w:r w:rsidR="0059562B" w:rsidRPr="00762DB5">
        <w:rPr>
          <w:iCs/>
          <w:lang w:val="en-GB"/>
        </w:rPr>
        <w:t>.</w:t>
      </w:r>
    </w:p>
    <w:p w14:paraId="55B5E2DA" w14:textId="10AF8C15" w:rsidR="0059562B" w:rsidRPr="00762DB5" w:rsidRDefault="0059562B" w:rsidP="00980917">
      <w:pPr>
        <w:pStyle w:val="ab"/>
        <w:numPr>
          <w:ilvl w:val="1"/>
          <w:numId w:val="10"/>
        </w:numPr>
        <w:tabs>
          <w:tab w:val="left" w:pos="1134"/>
        </w:tabs>
        <w:spacing w:before="120"/>
        <w:ind w:left="709" w:firstLine="0"/>
        <w:contextualSpacing w:val="0"/>
        <w:rPr>
          <w:i/>
          <w:iCs/>
          <w:lang w:val="en-GB"/>
        </w:rPr>
      </w:pPr>
      <w:r w:rsidRPr="00762DB5">
        <w:rPr>
          <w:iCs/>
          <w:lang w:val="en-GB"/>
        </w:rPr>
        <w:t xml:space="preserve"> </w:t>
      </w:r>
      <w:r w:rsidR="005351EF" w:rsidRPr="00762DB5">
        <w:rPr>
          <w:i/>
          <w:iCs/>
          <w:lang w:val="en-GB"/>
        </w:rPr>
        <w:t>Motives for the decision to initiate the investigation</w:t>
      </w:r>
      <w:r w:rsidR="003C706B" w:rsidRPr="00762DB5">
        <w:rPr>
          <w:i/>
          <w:iCs/>
          <w:lang w:val="en-GB"/>
        </w:rPr>
        <w:t>.</w:t>
      </w:r>
    </w:p>
    <w:p w14:paraId="109013D5" w14:textId="23EE368A" w:rsidR="0059562B" w:rsidRPr="00762DB5" w:rsidRDefault="00815767" w:rsidP="0059562B">
      <w:pPr>
        <w:pStyle w:val="ab"/>
        <w:tabs>
          <w:tab w:val="left" w:pos="1134"/>
        </w:tabs>
        <w:ind w:left="0"/>
        <w:contextualSpacing w:val="0"/>
        <w:rPr>
          <w:lang w:val="en-GB"/>
        </w:rPr>
      </w:pPr>
      <w:r w:rsidRPr="00762DB5">
        <w:rPr>
          <w:lang w:val="en-GB"/>
        </w:rPr>
        <w:t>The Decision to initiate the investigation is based on art. 20, paragraph 2, (а) and (c) of Directive (EU) 2016/798, art. 115к, paragraph 1, item 2 of RTA, art. 76, par. 1, item 2 of Ordinance No 59 dated 5.12.2006, and by Order of the NAMRATIB for assignment of Commission for investigation of the railway accident.</w:t>
      </w:r>
    </w:p>
    <w:p w14:paraId="32FE8982" w14:textId="2B3E4353" w:rsidR="003C706B" w:rsidRPr="00762DB5" w:rsidRDefault="0059562B" w:rsidP="00980917">
      <w:pPr>
        <w:pStyle w:val="ab"/>
        <w:numPr>
          <w:ilvl w:val="1"/>
          <w:numId w:val="10"/>
        </w:numPr>
        <w:tabs>
          <w:tab w:val="left" w:pos="1134"/>
        </w:tabs>
        <w:spacing w:before="120"/>
        <w:ind w:hanging="11"/>
        <w:contextualSpacing w:val="0"/>
        <w:rPr>
          <w:i/>
          <w:iCs/>
          <w:lang w:val="en-GB"/>
        </w:rPr>
      </w:pPr>
      <w:r w:rsidRPr="00762DB5">
        <w:rPr>
          <w:lang w:val="en-GB"/>
        </w:rPr>
        <w:t xml:space="preserve"> </w:t>
      </w:r>
      <w:r w:rsidR="00757D8C" w:rsidRPr="00762DB5">
        <w:rPr>
          <w:i/>
          <w:iCs/>
          <w:lang w:val="en-GB"/>
        </w:rPr>
        <w:t>Scope and restrictions of the investigation</w:t>
      </w:r>
      <w:r w:rsidR="003C706B" w:rsidRPr="00762DB5">
        <w:rPr>
          <w:i/>
          <w:iCs/>
          <w:lang w:val="en-GB"/>
        </w:rPr>
        <w:t>.</w:t>
      </w:r>
    </w:p>
    <w:p w14:paraId="31AE5600" w14:textId="060832BB" w:rsidR="009238ED" w:rsidRPr="00762DB5" w:rsidRDefault="009238ED" w:rsidP="009238ED">
      <w:pPr>
        <w:ind w:firstLine="720"/>
        <w:rPr>
          <w:lang w:val="en-GB"/>
        </w:rPr>
      </w:pPr>
      <w:bookmarkStart w:id="1" w:name="_Hlk57877996"/>
      <w:r w:rsidRPr="00762DB5">
        <w:rPr>
          <w:lang w:val="en-GB"/>
        </w:rPr>
        <w:t xml:space="preserve">The scope of the investigation examined the seriousness of the accident and analysed the railway safety breaches to the operation, repair and maintenance of the rolling stock (passenger coaches). </w:t>
      </w:r>
    </w:p>
    <w:p w14:paraId="45930A8B" w14:textId="29CEE1FB" w:rsidR="00400998" w:rsidRPr="00762DB5" w:rsidRDefault="00673BAC" w:rsidP="001B75CB">
      <w:pPr>
        <w:ind w:firstLine="720"/>
        <w:rPr>
          <w:lang w:val="en-GB"/>
        </w:rPr>
      </w:pPr>
      <w:r w:rsidRPr="00762DB5">
        <w:rPr>
          <w:lang w:val="en-GB"/>
        </w:rPr>
        <w:t>In view of the damages to the rolling stock</w:t>
      </w:r>
      <w:r w:rsidR="00924798" w:rsidRPr="00762DB5">
        <w:rPr>
          <w:lang w:val="en-GB"/>
        </w:rPr>
        <w:t>,</w:t>
      </w:r>
      <w:r w:rsidR="00EB677F" w:rsidRPr="00762DB5">
        <w:rPr>
          <w:lang w:val="en-GB"/>
        </w:rPr>
        <w:t xml:space="preserve"> </w:t>
      </w:r>
      <w:r w:rsidRPr="00762DB5">
        <w:rPr>
          <w:lang w:val="en-GB"/>
        </w:rPr>
        <w:t>the investigation is focused on the performed capital repair (overhaul) in Wagon Plant Intercom-Dryanovo within the period 27.02-22.04.2020</w:t>
      </w:r>
      <w:r w:rsidR="00B22337" w:rsidRPr="00762DB5">
        <w:rPr>
          <w:lang w:val="en-GB"/>
        </w:rPr>
        <w:t xml:space="preserve">, </w:t>
      </w:r>
      <w:r w:rsidR="0034282B" w:rsidRPr="00762DB5">
        <w:rPr>
          <w:lang w:val="en-GB"/>
        </w:rPr>
        <w:t>the passenger coach maintenance</w:t>
      </w:r>
      <w:r w:rsidR="009751A4" w:rsidRPr="00762DB5">
        <w:rPr>
          <w:lang w:val="en-GB"/>
        </w:rPr>
        <w:t xml:space="preserve">, </w:t>
      </w:r>
      <w:r w:rsidR="0034282B" w:rsidRPr="00762DB5">
        <w:rPr>
          <w:lang w:val="en-GB"/>
        </w:rPr>
        <w:t xml:space="preserve">which “BDZ-Passenger Services” Ltd. </w:t>
      </w:r>
      <w:r w:rsidR="00904406" w:rsidRPr="00762DB5">
        <w:rPr>
          <w:lang w:val="en-GB"/>
        </w:rPr>
        <w:t>p</w:t>
      </w:r>
      <w:r w:rsidR="0034282B" w:rsidRPr="00762DB5">
        <w:rPr>
          <w:lang w:val="en-GB"/>
        </w:rPr>
        <w:t>erformed</w:t>
      </w:r>
      <w:r w:rsidR="00904406" w:rsidRPr="00762DB5">
        <w:rPr>
          <w:lang w:val="en-GB"/>
        </w:rPr>
        <w:t>. The investigation is also focused on</w:t>
      </w:r>
      <w:r w:rsidR="0034282B" w:rsidRPr="00762DB5">
        <w:rPr>
          <w:lang w:val="en-GB"/>
        </w:rPr>
        <w:t xml:space="preserve"> the circumstances that caused the fire in coach</w:t>
      </w:r>
      <w:r w:rsidR="00E666D6" w:rsidRPr="00762DB5">
        <w:rPr>
          <w:lang w:val="en-GB"/>
        </w:rPr>
        <w:t xml:space="preserve"> № 51522563019-0</w:t>
      </w:r>
      <w:r w:rsidR="003B6990" w:rsidRPr="00762DB5">
        <w:rPr>
          <w:lang w:val="en-GB"/>
        </w:rPr>
        <w:t xml:space="preserve"> </w:t>
      </w:r>
      <w:r w:rsidR="00AE41EE" w:rsidRPr="00762DB5">
        <w:rPr>
          <w:lang w:val="en-GB"/>
        </w:rPr>
        <w:t>from the composition of PT</w:t>
      </w:r>
      <w:r w:rsidR="003B6990" w:rsidRPr="00762DB5">
        <w:rPr>
          <w:lang w:val="en-GB"/>
        </w:rPr>
        <w:t xml:space="preserve"> №50215 </w:t>
      </w:r>
      <w:r w:rsidR="00423746" w:rsidRPr="00762DB5">
        <w:rPr>
          <w:lang w:val="en-GB"/>
        </w:rPr>
        <w:t>while operating between the stations Dragichevo and Pernik marshalling yard</w:t>
      </w:r>
      <w:r w:rsidR="00400998" w:rsidRPr="00762DB5">
        <w:rPr>
          <w:lang w:val="en-GB"/>
        </w:rPr>
        <w:t xml:space="preserve">. </w:t>
      </w:r>
    </w:p>
    <w:bookmarkEnd w:id="1"/>
    <w:p w14:paraId="6E1493BA" w14:textId="3E024B60" w:rsidR="003C706B" w:rsidRPr="00762DB5" w:rsidRDefault="00904406" w:rsidP="00980917">
      <w:pPr>
        <w:pStyle w:val="ab"/>
        <w:numPr>
          <w:ilvl w:val="1"/>
          <w:numId w:val="10"/>
        </w:numPr>
        <w:tabs>
          <w:tab w:val="left" w:pos="1134"/>
        </w:tabs>
        <w:spacing w:before="120"/>
        <w:ind w:left="788" w:hanging="79"/>
        <w:contextualSpacing w:val="0"/>
        <w:rPr>
          <w:i/>
          <w:iCs/>
          <w:lang w:val="en-GB"/>
        </w:rPr>
      </w:pPr>
      <w:r w:rsidRPr="00762DB5">
        <w:rPr>
          <w:i/>
          <w:iCs/>
          <w:lang w:val="en-GB"/>
        </w:rPr>
        <w:t>Competences of the persons, involved in the investigation</w:t>
      </w:r>
      <w:r w:rsidR="003C706B" w:rsidRPr="00762DB5">
        <w:rPr>
          <w:i/>
          <w:iCs/>
          <w:lang w:val="en-GB"/>
        </w:rPr>
        <w:t>.</w:t>
      </w:r>
    </w:p>
    <w:p w14:paraId="26742881" w14:textId="10EFD57C" w:rsidR="00684D27" w:rsidRPr="00762DB5" w:rsidRDefault="000D4A16" w:rsidP="00684D27">
      <w:pPr>
        <w:ind w:firstLine="720"/>
        <w:rPr>
          <w:lang w:val="en-GB"/>
        </w:rPr>
      </w:pPr>
      <w:bookmarkStart w:id="2" w:name="_Hlk57878045"/>
      <w:r w:rsidRPr="00762DB5">
        <w:rPr>
          <w:lang w:val="en-GB"/>
        </w:rPr>
        <w:t>The composition of the commission includes external independent experts - habilitated persons from the higher scientific circles and experts with free profession with qualification and professional orientation in fields of activity – railway infrastructure, and rail rolling stock</w:t>
      </w:r>
      <w:r w:rsidR="00400998" w:rsidRPr="00762DB5">
        <w:rPr>
          <w:szCs w:val="24"/>
          <w:lang w:val="en-GB"/>
        </w:rPr>
        <w:t>.</w:t>
      </w:r>
      <w:bookmarkEnd w:id="2"/>
    </w:p>
    <w:p w14:paraId="51429FEC" w14:textId="36DA9F83" w:rsidR="003C706B" w:rsidRPr="00762DB5" w:rsidRDefault="00D35889" w:rsidP="00980917">
      <w:pPr>
        <w:pStyle w:val="ab"/>
        <w:numPr>
          <w:ilvl w:val="1"/>
          <w:numId w:val="10"/>
        </w:numPr>
        <w:tabs>
          <w:tab w:val="left" w:pos="1134"/>
        </w:tabs>
        <w:spacing w:before="120"/>
        <w:ind w:left="788" w:hanging="79"/>
        <w:contextualSpacing w:val="0"/>
        <w:rPr>
          <w:i/>
          <w:iCs/>
          <w:lang w:val="en-GB"/>
        </w:rPr>
      </w:pPr>
      <w:r w:rsidRPr="00762DB5">
        <w:rPr>
          <w:i/>
          <w:iCs/>
          <w:lang w:val="en-GB"/>
        </w:rPr>
        <w:t>Communication and consultations with the persons and entities, involved in the event</w:t>
      </w:r>
      <w:r w:rsidR="003C706B" w:rsidRPr="00762DB5">
        <w:rPr>
          <w:i/>
          <w:iCs/>
          <w:lang w:val="en-GB"/>
        </w:rPr>
        <w:t>.</w:t>
      </w:r>
    </w:p>
    <w:p w14:paraId="1759BAA4" w14:textId="31DB369E" w:rsidR="00965EB4" w:rsidRPr="00762DB5" w:rsidRDefault="00965EB4" w:rsidP="00684D27">
      <w:pPr>
        <w:ind w:firstLine="720"/>
        <w:rPr>
          <w:lang w:val="en-GB"/>
        </w:rPr>
      </w:pPr>
      <w:r w:rsidRPr="00762DB5">
        <w:rPr>
          <w:lang w:val="en-GB"/>
        </w:rPr>
        <w:t xml:space="preserve">The Task Force, which includes representatives from both entities, was consulted during the investigation. The Head of </w:t>
      </w:r>
      <w:r w:rsidR="006B6879" w:rsidRPr="00762DB5">
        <w:rPr>
          <w:lang w:val="en-GB"/>
        </w:rPr>
        <w:t xml:space="preserve">the </w:t>
      </w:r>
      <w:r w:rsidRPr="00762DB5">
        <w:rPr>
          <w:lang w:val="en-GB"/>
        </w:rPr>
        <w:t>Task Force has c</w:t>
      </w:r>
      <w:r w:rsidR="006B6879" w:rsidRPr="00762DB5">
        <w:rPr>
          <w:lang w:val="en-GB"/>
        </w:rPr>
        <w:t>ollected documents and samples</w:t>
      </w:r>
      <w:r w:rsidRPr="00762DB5">
        <w:rPr>
          <w:lang w:val="en-GB"/>
        </w:rPr>
        <w:t>, as well as the downloaded recordi</w:t>
      </w:r>
      <w:r w:rsidR="006B6879" w:rsidRPr="00762DB5">
        <w:rPr>
          <w:lang w:val="en-GB"/>
        </w:rPr>
        <w:t>ngs from the locomotive recording device</w:t>
      </w:r>
      <w:r w:rsidRPr="00762DB5">
        <w:rPr>
          <w:lang w:val="en-GB"/>
        </w:rPr>
        <w:t xml:space="preserve">. Interviews were conducted with </w:t>
      </w:r>
      <w:r w:rsidR="00DC45E2" w:rsidRPr="00762DB5">
        <w:rPr>
          <w:lang w:val="en-GB"/>
        </w:rPr>
        <w:t xml:space="preserve">the </w:t>
      </w:r>
      <w:r w:rsidRPr="00762DB5">
        <w:rPr>
          <w:lang w:val="en-GB"/>
        </w:rPr>
        <w:t>persons directly involved in the accident. The entities were requested</w:t>
      </w:r>
      <w:r w:rsidR="001E08C3" w:rsidRPr="00762DB5">
        <w:rPr>
          <w:lang w:val="en-GB"/>
        </w:rPr>
        <w:t>,</w:t>
      </w:r>
      <w:r w:rsidRPr="00762DB5">
        <w:rPr>
          <w:lang w:val="en-GB"/>
        </w:rPr>
        <w:t xml:space="preserve"> and provided information on the repair and m</w:t>
      </w:r>
      <w:r w:rsidR="00DC45E2" w:rsidRPr="00762DB5">
        <w:rPr>
          <w:lang w:val="en-GB"/>
        </w:rPr>
        <w:t xml:space="preserve">aintenance of the burnt </w:t>
      </w:r>
      <w:r w:rsidR="001E08C3" w:rsidRPr="00762DB5">
        <w:rPr>
          <w:lang w:val="en-GB"/>
        </w:rPr>
        <w:t xml:space="preserve">coach </w:t>
      </w:r>
      <w:r w:rsidRPr="00762DB5">
        <w:rPr>
          <w:lang w:val="en-GB"/>
        </w:rPr>
        <w:t>of the train. Interviews were conducted with th</w:t>
      </w:r>
      <w:r w:rsidR="001E08C3" w:rsidRPr="00762DB5">
        <w:rPr>
          <w:lang w:val="en-GB"/>
        </w:rPr>
        <w:t xml:space="preserve">e safety authorities of both entities and </w:t>
      </w:r>
      <w:r w:rsidRPr="00762DB5">
        <w:rPr>
          <w:lang w:val="en-GB"/>
        </w:rPr>
        <w:t>the managers of the</w:t>
      </w:r>
      <w:r w:rsidR="001E08C3" w:rsidRPr="00762DB5">
        <w:rPr>
          <w:lang w:val="en-GB"/>
        </w:rPr>
        <w:t xml:space="preserve"> railway undertaking BDZ PS Ltd.</w:t>
      </w:r>
    </w:p>
    <w:p w14:paraId="44C72571" w14:textId="5BC6E80D" w:rsidR="003C706B" w:rsidRPr="00762DB5" w:rsidRDefault="00803380" w:rsidP="00980917">
      <w:pPr>
        <w:pStyle w:val="ab"/>
        <w:numPr>
          <w:ilvl w:val="1"/>
          <w:numId w:val="10"/>
        </w:numPr>
        <w:tabs>
          <w:tab w:val="left" w:pos="1134"/>
        </w:tabs>
        <w:spacing w:before="120"/>
        <w:ind w:left="788" w:hanging="79"/>
        <w:contextualSpacing w:val="0"/>
        <w:rPr>
          <w:i/>
          <w:iCs/>
          <w:lang w:val="en-GB"/>
        </w:rPr>
      </w:pPr>
      <w:r w:rsidRPr="00762DB5">
        <w:rPr>
          <w:i/>
          <w:iCs/>
          <w:lang w:val="en-GB"/>
        </w:rPr>
        <w:t>Degree of cooperation from the participating entities</w:t>
      </w:r>
      <w:r w:rsidR="003C706B" w:rsidRPr="00762DB5">
        <w:rPr>
          <w:i/>
          <w:iCs/>
          <w:lang w:val="en-GB"/>
        </w:rPr>
        <w:t>.</w:t>
      </w:r>
    </w:p>
    <w:p w14:paraId="09475C04" w14:textId="43BF3D8F" w:rsidR="00D66CF9" w:rsidRPr="00762DB5" w:rsidRDefault="00D66CF9" w:rsidP="00684D27">
      <w:pPr>
        <w:ind w:firstLine="720"/>
        <w:rPr>
          <w:lang w:val="en-GB"/>
        </w:rPr>
      </w:pPr>
      <w:r w:rsidRPr="00762DB5">
        <w:rPr>
          <w:lang w:val="en-GB"/>
        </w:rPr>
        <w:t>During the investigation, the entities BDZ PS Ltd. and SE NRIC fully cooperated with the Investigation Commission in the NAMRATIB.</w:t>
      </w:r>
    </w:p>
    <w:p w14:paraId="1D0E3D22" w14:textId="71230D11" w:rsidR="00D66CF9" w:rsidRPr="00762DB5" w:rsidRDefault="00D66CF9" w:rsidP="00684D27">
      <w:pPr>
        <w:ind w:firstLine="720"/>
        <w:rPr>
          <w:lang w:val="en-GB"/>
        </w:rPr>
      </w:pPr>
      <w:r w:rsidRPr="00762DB5">
        <w:rPr>
          <w:lang w:val="en-GB"/>
        </w:rPr>
        <w:t>The Investigation Commission required additional documents and materials from BDZ PS Ltd. and Wagon Plant “Intercom”-Dryanovo, which performed the repair of coach No</w:t>
      </w:r>
      <w:r w:rsidR="00CE5E2F" w:rsidRPr="00762DB5">
        <w:rPr>
          <w:lang w:val="en-GB"/>
        </w:rPr>
        <w:t xml:space="preserve"> </w:t>
      </w:r>
      <w:r w:rsidRPr="00762DB5">
        <w:rPr>
          <w:lang w:val="en-GB"/>
        </w:rPr>
        <w:t xml:space="preserve">51522563019-0 </w:t>
      </w:r>
      <w:r w:rsidR="008F78E2" w:rsidRPr="00762DB5">
        <w:rPr>
          <w:lang w:val="en-GB"/>
        </w:rPr>
        <w:t xml:space="preserve">in order to </w:t>
      </w:r>
      <w:r w:rsidRPr="00762DB5">
        <w:rPr>
          <w:lang w:val="en-GB"/>
        </w:rPr>
        <w:t>establish the circumstances and causes for the accident</w:t>
      </w:r>
      <w:r w:rsidR="008F78E2" w:rsidRPr="00762DB5">
        <w:rPr>
          <w:lang w:val="en-GB"/>
        </w:rPr>
        <w:t>.</w:t>
      </w:r>
    </w:p>
    <w:p w14:paraId="00CE237B" w14:textId="43D31EBF" w:rsidR="003C706B" w:rsidRPr="00762DB5" w:rsidRDefault="004A7DC4" w:rsidP="00980917">
      <w:pPr>
        <w:pStyle w:val="ab"/>
        <w:numPr>
          <w:ilvl w:val="1"/>
          <w:numId w:val="10"/>
        </w:numPr>
        <w:tabs>
          <w:tab w:val="left" w:pos="1276"/>
        </w:tabs>
        <w:spacing w:before="120"/>
        <w:ind w:left="788" w:hanging="79"/>
        <w:contextualSpacing w:val="0"/>
        <w:rPr>
          <w:i/>
          <w:iCs/>
          <w:lang w:val="en-GB"/>
        </w:rPr>
      </w:pPr>
      <w:r w:rsidRPr="00762DB5">
        <w:rPr>
          <w:i/>
          <w:iCs/>
          <w:lang w:val="en-GB"/>
        </w:rPr>
        <w:t>Methods and techniques of investigation and analysis</w:t>
      </w:r>
      <w:r w:rsidR="00684D27" w:rsidRPr="00762DB5">
        <w:rPr>
          <w:i/>
          <w:iCs/>
          <w:lang w:val="en-GB"/>
        </w:rPr>
        <w:t>.</w:t>
      </w:r>
    </w:p>
    <w:p w14:paraId="05A7ED88" w14:textId="473FC819" w:rsidR="00362813" w:rsidRPr="00762DB5" w:rsidRDefault="00362813" w:rsidP="00E26135">
      <w:pPr>
        <w:rPr>
          <w:lang w:val="en-GB"/>
        </w:rPr>
      </w:pPr>
      <w:bookmarkStart w:id="3" w:name="_Hlk57878799"/>
      <w:r w:rsidRPr="00762DB5">
        <w:rPr>
          <w:lang w:val="en-GB"/>
        </w:rPr>
        <w:t xml:space="preserve">Following the inspections and analysis carried out in Nadezhda WD on 05.09.2022, the member of the Management Board of the NAMRATIB, in accordance with Article 71(2) of Ordinance No 59, classified the event. After </w:t>
      </w:r>
      <w:r w:rsidR="002705EF" w:rsidRPr="00762DB5">
        <w:rPr>
          <w:lang w:val="en-GB"/>
        </w:rPr>
        <w:t>that,</w:t>
      </w:r>
      <w:r w:rsidRPr="00762DB5">
        <w:rPr>
          <w:lang w:val="en-GB"/>
        </w:rPr>
        <w:t xml:space="preserve"> he informed the persons involved in the a</w:t>
      </w:r>
      <w:r w:rsidR="00070EEE" w:rsidRPr="00762DB5">
        <w:rPr>
          <w:lang w:val="en-GB"/>
        </w:rPr>
        <w:t>ccident (SE NRIC and BDZ PS Ltd.</w:t>
      </w:r>
      <w:r w:rsidRPr="00762DB5">
        <w:rPr>
          <w:lang w:val="en-GB"/>
        </w:rPr>
        <w:t>) informed the parties involved in the accident that an investigation had been undertaken.</w:t>
      </w:r>
    </w:p>
    <w:p w14:paraId="3EEE8508" w14:textId="4D590B9E" w:rsidR="00EF28A6" w:rsidRPr="00762DB5" w:rsidRDefault="00EF28A6" w:rsidP="00E64F78">
      <w:pPr>
        <w:spacing w:line="228" w:lineRule="auto"/>
        <w:rPr>
          <w:lang w:val="en-GB"/>
        </w:rPr>
      </w:pPr>
      <w:r w:rsidRPr="00762DB5">
        <w:rPr>
          <w:lang w:val="en-GB"/>
        </w:rPr>
        <w:lastRenderedPageBreak/>
        <w:t>In accordance with the requirements of Article 25 paragraph 1 of Directive 2016/798 and Article 80 of Ordinance No 59, on 17.09. 2021 the event was notified to the European Railway Agency (ERA) under No BG 10124, an investigation of railway accident by NIB - BG.</w:t>
      </w:r>
    </w:p>
    <w:p w14:paraId="0478CABF" w14:textId="005E48F4" w:rsidR="008D0F2F" w:rsidRPr="00762DB5" w:rsidRDefault="007351D5" w:rsidP="007351D5">
      <w:pPr>
        <w:spacing w:line="228" w:lineRule="auto"/>
        <w:rPr>
          <w:lang w:val="en-GB"/>
        </w:rPr>
      </w:pPr>
      <w:r w:rsidRPr="00762DB5">
        <w:rPr>
          <w:lang w:val="en-GB"/>
        </w:rPr>
        <w:t xml:space="preserve">Interviews were conducted with the personnel involved in the accident by the two entities. </w:t>
      </w:r>
      <w:r w:rsidR="008D0F2F" w:rsidRPr="00762DB5">
        <w:rPr>
          <w:lang w:val="en-GB"/>
        </w:rPr>
        <w:t>The recordings were requested to be downloaded from the recording devices of the locomotive.</w:t>
      </w:r>
    </w:p>
    <w:p w14:paraId="52B860F0" w14:textId="7CF766BC" w:rsidR="00B1339B" w:rsidRPr="00762DB5" w:rsidRDefault="00B1339B" w:rsidP="00E64F78">
      <w:pPr>
        <w:spacing w:line="228" w:lineRule="auto"/>
        <w:rPr>
          <w:lang w:val="en-GB"/>
        </w:rPr>
      </w:pPr>
      <w:r w:rsidRPr="00762DB5">
        <w:rPr>
          <w:lang w:val="en-GB"/>
        </w:rPr>
        <w:t xml:space="preserve">On 23.09.2021, in the wagon depot Nadezhda, in the presence of representatives of the Task Force of the entities and </w:t>
      </w:r>
      <w:r w:rsidR="00637914" w:rsidRPr="00762DB5">
        <w:rPr>
          <w:lang w:val="en-GB"/>
        </w:rPr>
        <w:t>of</w:t>
      </w:r>
      <w:r w:rsidRPr="00762DB5">
        <w:rPr>
          <w:lang w:val="en-GB"/>
        </w:rPr>
        <w:t xml:space="preserve"> “Wagon Plant-Intercom</w:t>
      </w:r>
      <w:r w:rsidR="00637914" w:rsidRPr="00762DB5">
        <w:rPr>
          <w:lang w:val="en-GB"/>
        </w:rPr>
        <w:t xml:space="preserve">” JSC that </w:t>
      </w:r>
      <w:r w:rsidRPr="00762DB5">
        <w:rPr>
          <w:lang w:val="en-GB"/>
        </w:rPr>
        <w:t xml:space="preserve">performed the repair of coach No 51522563019-0, inspections and </w:t>
      </w:r>
      <w:r w:rsidR="00637914" w:rsidRPr="00762DB5">
        <w:rPr>
          <w:lang w:val="en-GB"/>
        </w:rPr>
        <w:t>measurements of the burnt coach</w:t>
      </w:r>
      <w:r w:rsidRPr="00762DB5">
        <w:rPr>
          <w:lang w:val="en-GB"/>
        </w:rPr>
        <w:t xml:space="preserve"> No 51522563019-0 were carried out, </w:t>
      </w:r>
      <w:r w:rsidR="00637914" w:rsidRPr="00762DB5">
        <w:rPr>
          <w:lang w:val="en-GB"/>
        </w:rPr>
        <w:t>and a S</w:t>
      </w:r>
      <w:r w:rsidRPr="00762DB5">
        <w:rPr>
          <w:lang w:val="en-GB"/>
        </w:rPr>
        <w:t xml:space="preserve">tatement of findings on the </w:t>
      </w:r>
      <w:r w:rsidR="00637914" w:rsidRPr="00762DB5">
        <w:rPr>
          <w:lang w:val="en-GB"/>
        </w:rPr>
        <w:t>technical condition of the coach</w:t>
      </w:r>
      <w:r w:rsidRPr="00762DB5">
        <w:rPr>
          <w:lang w:val="en-GB"/>
        </w:rPr>
        <w:t xml:space="preserve"> was drawn up.</w:t>
      </w:r>
    </w:p>
    <w:p w14:paraId="2108ACBE" w14:textId="137435F6" w:rsidR="00637914" w:rsidRPr="00762DB5" w:rsidRDefault="00637914" w:rsidP="00E64F78">
      <w:pPr>
        <w:spacing w:line="228" w:lineRule="auto"/>
        <w:rPr>
          <w:lang w:val="en-GB"/>
        </w:rPr>
      </w:pPr>
      <w:r w:rsidRPr="00762DB5">
        <w:rPr>
          <w:lang w:val="en-GB"/>
        </w:rPr>
        <w:t xml:space="preserve">On 07.10.2021, in a wagon depot Nadezhda, the Investigation Commission at the NAMRATIB carried out repeated inspections and requested the measurement of electrical circuits concerning </w:t>
      </w:r>
      <w:r w:rsidR="00D64774" w:rsidRPr="00762DB5">
        <w:rPr>
          <w:lang w:val="en-GB"/>
        </w:rPr>
        <w:t xml:space="preserve">the </w:t>
      </w:r>
      <w:r w:rsidRPr="00762DB5">
        <w:rPr>
          <w:lang w:val="en-GB"/>
        </w:rPr>
        <w:t xml:space="preserve">electrical lighting, conversational system and </w:t>
      </w:r>
      <w:r w:rsidR="00D64774" w:rsidRPr="00762DB5">
        <w:rPr>
          <w:lang w:val="en-GB"/>
        </w:rPr>
        <w:t xml:space="preserve">the contacts powered with 220V in the burnt coach </w:t>
      </w:r>
      <w:r w:rsidRPr="00762DB5">
        <w:rPr>
          <w:lang w:val="en-GB"/>
        </w:rPr>
        <w:t>No 51522563019-0. The emergency brake was found to hav</w:t>
      </w:r>
      <w:r w:rsidR="00D64774" w:rsidRPr="00762DB5">
        <w:rPr>
          <w:lang w:val="en-GB"/>
        </w:rPr>
        <w:t>e been applied at Pernik marshalling yard</w:t>
      </w:r>
      <w:r w:rsidRPr="00762DB5">
        <w:rPr>
          <w:lang w:val="en-GB"/>
        </w:rPr>
        <w:t xml:space="preserve"> by the only passenger in the wagon who got off at the station.</w:t>
      </w:r>
    </w:p>
    <w:p w14:paraId="28B1565F" w14:textId="132870B8" w:rsidR="003B6D2A" w:rsidRPr="00762DB5" w:rsidRDefault="003B6D2A" w:rsidP="00E64F78">
      <w:pPr>
        <w:tabs>
          <w:tab w:val="left" w:pos="993"/>
          <w:tab w:val="left" w:pos="1134"/>
          <w:tab w:val="left" w:pos="1276"/>
        </w:tabs>
        <w:spacing w:line="228" w:lineRule="auto"/>
        <w:rPr>
          <w:lang w:val="en-GB"/>
        </w:rPr>
      </w:pPr>
      <w:r w:rsidRPr="00762DB5">
        <w:rPr>
          <w:lang w:val="en-GB"/>
        </w:rPr>
        <w:t>On 10.12.2021, in the wagon depot Nadezhda, the Investigation Commission at the NAMRATIB again carried out inspections and asked BDZ PS Ltd. to submit additional documents concerning the capital repairs of the coach in Wagon Plant Intercom JSC, and the registered failures during its operation.</w:t>
      </w:r>
    </w:p>
    <w:p w14:paraId="077D6D16" w14:textId="136416C3" w:rsidR="000319E8" w:rsidRPr="00762DB5" w:rsidRDefault="000319E8" w:rsidP="00E64F78">
      <w:pPr>
        <w:spacing w:line="228" w:lineRule="auto"/>
        <w:rPr>
          <w:lang w:val="en-GB"/>
        </w:rPr>
      </w:pPr>
      <w:r w:rsidRPr="00762DB5">
        <w:rPr>
          <w:lang w:val="en-GB"/>
        </w:rPr>
        <w:t>The Investigation Commission carried out an analysis of the data collected from the registration device of locomotive No 91520044098-9 establishing the motion parameters of PT No 50215 on 04.09.2021 between the station Dragichevo and Pernik marshalling yard.</w:t>
      </w:r>
    </w:p>
    <w:p w14:paraId="6EC24416" w14:textId="1B4946A7" w:rsidR="00C95220" w:rsidRPr="00762DB5" w:rsidRDefault="00C95220" w:rsidP="00E64F78">
      <w:pPr>
        <w:spacing w:line="228" w:lineRule="auto"/>
        <w:rPr>
          <w:lang w:val="en-GB"/>
        </w:rPr>
      </w:pPr>
      <w:r w:rsidRPr="00762DB5">
        <w:rPr>
          <w:lang w:val="en-GB"/>
        </w:rPr>
        <w:t>With reference to Article 73(3) of Ordinance No 59, due to non-compliance with the deadline for the provision of the necessary information by the participating entities, the Head of the Task Force requested an extension of the deadline from the Chairperson of the Investigation Commission at NAMRATIB, who granted authorisation by 21.09.2021.</w:t>
      </w:r>
    </w:p>
    <w:bookmarkEnd w:id="3"/>
    <w:p w14:paraId="270ECEB9" w14:textId="48D69C05" w:rsidR="00B057FA" w:rsidRPr="00762DB5" w:rsidRDefault="00B057FA" w:rsidP="00E64F78">
      <w:pPr>
        <w:spacing w:line="228" w:lineRule="auto"/>
        <w:ind w:firstLine="720"/>
        <w:rPr>
          <w:lang w:val="en-GB"/>
        </w:rPr>
      </w:pPr>
      <w:r w:rsidRPr="00762DB5">
        <w:rPr>
          <w:lang w:val="en-GB"/>
        </w:rPr>
        <w:t>On 21.09.2021 in the TSRI</w:t>
      </w:r>
      <w:r w:rsidR="00FB18E9" w:rsidRPr="00762DB5">
        <w:rPr>
          <w:lang w:val="en-GB"/>
        </w:rPr>
        <w:t xml:space="preserve"> - </w:t>
      </w:r>
      <w:r w:rsidRPr="00762DB5">
        <w:rPr>
          <w:lang w:val="en-GB"/>
        </w:rPr>
        <w:t xml:space="preserve">Sofia, the Chairman of the Investigation Commission </w:t>
      </w:r>
      <w:r w:rsidR="00FB18E9" w:rsidRPr="00762DB5">
        <w:rPr>
          <w:lang w:val="en-GB"/>
        </w:rPr>
        <w:t>at</w:t>
      </w:r>
      <w:r w:rsidRPr="00762DB5">
        <w:rPr>
          <w:lang w:val="en-GB"/>
        </w:rPr>
        <w:t xml:space="preserve"> </w:t>
      </w:r>
      <w:r w:rsidR="00FB18E9" w:rsidRPr="00762DB5">
        <w:rPr>
          <w:lang w:val="en-GB"/>
        </w:rPr>
        <w:t>NAMRATIB</w:t>
      </w:r>
      <w:r w:rsidRPr="00762DB5">
        <w:rPr>
          <w:lang w:val="en-GB"/>
        </w:rPr>
        <w:t xml:space="preserve"> received the collected documentation submitted by the Head of </w:t>
      </w:r>
      <w:r w:rsidR="00FB18E9" w:rsidRPr="00762DB5">
        <w:rPr>
          <w:lang w:val="en-GB"/>
        </w:rPr>
        <w:t>Task Force</w:t>
      </w:r>
      <w:r w:rsidRPr="00762DB5">
        <w:rPr>
          <w:lang w:val="en-GB"/>
        </w:rPr>
        <w:t xml:space="preserve"> II</w:t>
      </w:r>
      <w:r w:rsidR="00FB18E9" w:rsidRPr="00762DB5">
        <w:rPr>
          <w:lang w:val="en-GB"/>
        </w:rPr>
        <w:t>-nd</w:t>
      </w:r>
      <w:r w:rsidRPr="00762DB5">
        <w:rPr>
          <w:lang w:val="en-GB"/>
        </w:rPr>
        <w:t xml:space="preserve"> category conce</w:t>
      </w:r>
      <w:r w:rsidR="00FB18E9" w:rsidRPr="00762DB5">
        <w:rPr>
          <w:lang w:val="en-GB"/>
        </w:rPr>
        <w:t>rning an accident - occurrence of</w:t>
      </w:r>
      <w:r w:rsidRPr="00762DB5">
        <w:rPr>
          <w:lang w:val="en-GB"/>
        </w:rPr>
        <w:t xml:space="preserve"> fire in the fifth </w:t>
      </w:r>
      <w:r w:rsidR="00FB18E9" w:rsidRPr="00762DB5">
        <w:rPr>
          <w:lang w:val="en-GB"/>
        </w:rPr>
        <w:t>coach</w:t>
      </w:r>
      <w:r w:rsidRPr="00762DB5">
        <w:rPr>
          <w:lang w:val="en-GB"/>
        </w:rPr>
        <w:t xml:space="preserve"> No 51522563019-0 </w:t>
      </w:r>
      <w:r w:rsidR="00FB18E9" w:rsidRPr="00762DB5">
        <w:rPr>
          <w:lang w:val="en-GB"/>
        </w:rPr>
        <w:t>of PT</w:t>
      </w:r>
      <w:r w:rsidRPr="00762DB5">
        <w:rPr>
          <w:lang w:val="en-GB"/>
        </w:rPr>
        <w:t xml:space="preserve"> No 50215 in Pernik </w:t>
      </w:r>
      <w:r w:rsidR="00FB18E9" w:rsidRPr="00762DB5">
        <w:rPr>
          <w:lang w:val="en-GB"/>
        </w:rPr>
        <w:t>marshalling yard</w:t>
      </w:r>
      <w:r w:rsidRPr="00762DB5">
        <w:rPr>
          <w:lang w:val="en-GB"/>
        </w:rPr>
        <w:t>, around 23:19</w:t>
      </w:r>
      <w:r w:rsidR="00FB18E9" w:rsidRPr="00762DB5">
        <w:rPr>
          <w:lang w:val="en-GB"/>
        </w:rPr>
        <w:t xml:space="preserve"> p.m.</w:t>
      </w:r>
      <w:r w:rsidRPr="00762DB5">
        <w:rPr>
          <w:lang w:val="en-GB"/>
        </w:rPr>
        <w:t xml:space="preserve"> on 04.09.2021.</w:t>
      </w:r>
    </w:p>
    <w:p w14:paraId="02A8F0E0" w14:textId="580E61C7" w:rsidR="00684D27" w:rsidRPr="00762DB5" w:rsidRDefault="00BF2CD1" w:rsidP="00E64F78">
      <w:pPr>
        <w:pStyle w:val="ab"/>
        <w:numPr>
          <w:ilvl w:val="1"/>
          <w:numId w:val="10"/>
        </w:numPr>
        <w:tabs>
          <w:tab w:val="left" w:pos="1276"/>
        </w:tabs>
        <w:spacing w:before="120" w:line="228" w:lineRule="auto"/>
        <w:ind w:left="788" w:hanging="79"/>
        <w:contextualSpacing w:val="0"/>
        <w:rPr>
          <w:i/>
          <w:iCs/>
          <w:lang w:val="en-GB"/>
        </w:rPr>
      </w:pPr>
      <w:r w:rsidRPr="00762DB5">
        <w:rPr>
          <w:i/>
          <w:iCs/>
          <w:lang w:val="en-GB"/>
        </w:rPr>
        <w:t>Difficulties faced during the investigation</w:t>
      </w:r>
      <w:r w:rsidR="00684D27" w:rsidRPr="00762DB5">
        <w:rPr>
          <w:i/>
          <w:iCs/>
          <w:lang w:val="en-GB"/>
        </w:rPr>
        <w:t>.</w:t>
      </w:r>
    </w:p>
    <w:p w14:paraId="086EFBBE" w14:textId="54A47BAA" w:rsidR="00DC5BF7" w:rsidRPr="00762DB5" w:rsidRDefault="00DC5BF7" w:rsidP="00DC5BF7">
      <w:pPr>
        <w:pStyle w:val="ab"/>
        <w:tabs>
          <w:tab w:val="left" w:pos="1276"/>
        </w:tabs>
        <w:spacing w:line="228" w:lineRule="auto"/>
        <w:ind w:left="0"/>
        <w:rPr>
          <w:iCs/>
          <w:lang w:val="en-GB"/>
        </w:rPr>
      </w:pPr>
      <w:r w:rsidRPr="00762DB5">
        <w:rPr>
          <w:iCs/>
          <w:lang w:val="en-GB"/>
        </w:rPr>
        <w:t xml:space="preserve">In relation to the requirements of Article 69(1)(2) of Ordinance No 59, the member of the Management Board of </w:t>
      </w:r>
      <w:r w:rsidRPr="00762DB5">
        <w:rPr>
          <w:lang w:val="en-GB"/>
        </w:rPr>
        <w:t>NAMRATIB</w:t>
      </w:r>
      <w:r w:rsidRPr="00762DB5">
        <w:rPr>
          <w:iCs/>
          <w:lang w:val="en-GB"/>
        </w:rPr>
        <w:t xml:space="preserve"> with competence to investigate railway accidents and incidents has not been notified </w:t>
      </w:r>
      <w:r w:rsidR="0094405D" w:rsidRPr="00762DB5">
        <w:rPr>
          <w:iCs/>
          <w:lang w:val="en-GB"/>
        </w:rPr>
        <w:t xml:space="preserve">on the accident </w:t>
      </w:r>
      <w:r w:rsidRPr="00762DB5">
        <w:rPr>
          <w:iCs/>
          <w:lang w:val="en-GB"/>
        </w:rPr>
        <w:t>by the railway infrastructure manager SE NRIC and</w:t>
      </w:r>
      <w:r w:rsidR="0094405D" w:rsidRPr="00762DB5">
        <w:rPr>
          <w:iCs/>
          <w:lang w:val="en-GB"/>
        </w:rPr>
        <w:t xml:space="preserve"> the railway undertaking</w:t>
      </w:r>
      <w:r w:rsidRPr="00762DB5">
        <w:rPr>
          <w:iCs/>
          <w:lang w:val="en-GB"/>
        </w:rPr>
        <w:t xml:space="preserve"> BDZ</w:t>
      </w:r>
      <w:r w:rsidR="0094405D" w:rsidRPr="00762DB5">
        <w:rPr>
          <w:iCs/>
          <w:lang w:val="en-GB"/>
        </w:rPr>
        <w:t xml:space="preserve"> PS Ltd.</w:t>
      </w:r>
      <w:r w:rsidRPr="00762DB5">
        <w:rPr>
          <w:iCs/>
          <w:lang w:val="en-GB"/>
        </w:rPr>
        <w:t xml:space="preserve"> </w:t>
      </w:r>
    </w:p>
    <w:p w14:paraId="5BD6EF2E" w14:textId="29FCCDF8" w:rsidR="00DC5BF7" w:rsidRPr="00762DB5" w:rsidRDefault="00DC5BF7" w:rsidP="00DC5BF7">
      <w:pPr>
        <w:pStyle w:val="ab"/>
        <w:tabs>
          <w:tab w:val="left" w:pos="1276"/>
        </w:tabs>
        <w:spacing w:line="228" w:lineRule="auto"/>
        <w:ind w:left="0"/>
        <w:contextualSpacing w:val="0"/>
        <w:rPr>
          <w:iCs/>
          <w:lang w:val="en-GB"/>
        </w:rPr>
      </w:pPr>
      <w:r w:rsidRPr="00762DB5">
        <w:rPr>
          <w:iCs/>
          <w:lang w:val="en-GB"/>
        </w:rPr>
        <w:t>On 05.09.2021 at 09:15</w:t>
      </w:r>
      <w:r w:rsidR="00E07904" w:rsidRPr="00762DB5">
        <w:rPr>
          <w:iCs/>
          <w:lang w:val="en-GB"/>
        </w:rPr>
        <w:t xml:space="preserve"> a.m.</w:t>
      </w:r>
      <w:r w:rsidRPr="00762DB5">
        <w:rPr>
          <w:iCs/>
          <w:lang w:val="en-GB"/>
        </w:rPr>
        <w:t xml:space="preserve">, after the notification received from the dispatcher </w:t>
      </w:r>
      <w:r w:rsidR="00E07904" w:rsidRPr="00762DB5">
        <w:rPr>
          <w:iCs/>
          <w:lang w:val="en-GB"/>
        </w:rPr>
        <w:t>on-duty of BDZ PS Ltd.</w:t>
      </w:r>
      <w:r w:rsidRPr="00762DB5">
        <w:rPr>
          <w:iCs/>
          <w:lang w:val="en-GB"/>
        </w:rPr>
        <w:t>,</w:t>
      </w:r>
      <w:r w:rsidR="00E07904" w:rsidRPr="00762DB5">
        <w:rPr>
          <w:iCs/>
          <w:lang w:val="en-GB"/>
        </w:rPr>
        <w:t xml:space="preserve"> the member of the Management Board of </w:t>
      </w:r>
      <w:r w:rsidR="00E07904" w:rsidRPr="00762DB5">
        <w:rPr>
          <w:lang w:val="en-GB"/>
        </w:rPr>
        <w:t>NAMRATIB</w:t>
      </w:r>
      <w:r w:rsidRPr="00762DB5">
        <w:rPr>
          <w:iCs/>
          <w:lang w:val="en-GB"/>
        </w:rPr>
        <w:t xml:space="preserve"> analysed the information submitted and took action to carr</w:t>
      </w:r>
      <w:r w:rsidR="00E07904" w:rsidRPr="00762DB5">
        <w:rPr>
          <w:iCs/>
          <w:lang w:val="en-GB"/>
        </w:rPr>
        <w:t>y out inspections of the burnt coach in Nadezhda - Sofia W</w:t>
      </w:r>
      <w:r w:rsidRPr="00762DB5">
        <w:rPr>
          <w:iCs/>
          <w:lang w:val="en-GB"/>
        </w:rPr>
        <w:t>D.</w:t>
      </w:r>
    </w:p>
    <w:p w14:paraId="76D63089" w14:textId="1133D470" w:rsidR="00E64F78" w:rsidRPr="00762DB5" w:rsidRDefault="003F541C" w:rsidP="0043760A">
      <w:pPr>
        <w:pStyle w:val="ab"/>
        <w:numPr>
          <w:ilvl w:val="1"/>
          <w:numId w:val="10"/>
        </w:numPr>
        <w:spacing w:before="120"/>
        <w:ind w:left="0" w:firstLine="709"/>
        <w:contextualSpacing w:val="0"/>
        <w:rPr>
          <w:lang w:val="en-GB"/>
        </w:rPr>
      </w:pPr>
      <w:r w:rsidRPr="00762DB5">
        <w:rPr>
          <w:i/>
          <w:iCs/>
          <w:lang w:val="en-GB"/>
        </w:rPr>
        <w:t>Interaction with the judicial authorities</w:t>
      </w:r>
      <w:r w:rsidR="00E64F78" w:rsidRPr="00762DB5">
        <w:rPr>
          <w:i/>
          <w:iCs/>
          <w:lang w:val="en-GB"/>
        </w:rPr>
        <w:t>.</w:t>
      </w:r>
    </w:p>
    <w:p w14:paraId="7266568A" w14:textId="7BA902F6" w:rsidR="00A25CD7" w:rsidRPr="00762DB5" w:rsidRDefault="00A25CD7" w:rsidP="00A25CD7">
      <w:pPr>
        <w:tabs>
          <w:tab w:val="left" w:pos="1276"/>
        </w:tabs>
        <w:spacing w:line="228" w:lineRule="auto"/>
        <w:rPr>
          <w:lang w:val="en-GB"/>
        </w:rPr>
      </w:pPr>
      <w:r w:rsidRPr="00762DB5">
        <w:rPr>
          <w:lang w:val="en-GB"/>
        </w:rPr>
        <w:t xml:space="preserve">During the investigation, the communication between the Investigation Commission and the parties involved in the accident was at the necessary level. </w:t>
      </w:r>
    </w:p>
    <w:p w14:paraId="22A11EA1" w14:textId="6AA0A62A" w:rsidR="00A25CD7" w:rsidRPr="00762DB5" w:rsidRDefault="00A25CD7" w:rsidP="00A25CD7">
      <w:pPr>
        <w:tabs>
          <w:tab w:val="left" w:pos="1276"/>
        </w:tabs>
        <w:spacing w:line="228" w:lineRule="auto"/>
        <w:rPr>
          <w:lang w:val="en-GB"/>
        </w:rPr>
      </w:pPr>
      <w:r w:rsidRPr="00762DB5">
        <w:rPr>
          <w:lang w:val="en-GB"/>
        </w:rPr>
        <w:t>After the performed inspections by the authorities of the Ministry of Interior at Pernik marshalling yard, around 00:30 a.m. on 04.09.2021, the burnt coach was released from supervision. In the course of the investigation, information was exchanged with the authorities of the Ministry of Interior and the FSaCP involved in the inspection and extinguishing of the fire.</w:t>
      </w:r>
    </w:p>
    <w:p w14:paraId="20FA6C87" w14:textId="440F5A88" w:rsidR="00684D27" w:rsidRPr="00762DB5" w:rsidRDefault="00E84824" w:rsidP="00980917">
      <w:pPr>
        <w:pStyle w:val="ab"/>
        <w:numPr>
          <w:ilvl w:val="1"/>
          <w:numId w:val="10"/>
        </w:numPr>
        <w:tabs>
          <w:tab w:val="left" w:pos="1276"/>
        </w:tabs>
        <w:spacing w:before="120"/>
        <w:ind w:left="0" w:firstLine="709"/>
        <w:contextualSpacing w:val="0"/>
        <w:rPr>
          <w:i/>
          <w:iCs/>
          <w:lang w:val="en-GB"/>
        </w:rPr>
      </w:pPr>
      <w:r w:rsidRPr="00762DB5">
        <w:rPr>
          <w:i/>
          <w:iCs/>
          <w:lang w:val="en-GB"/>
        </w:rPr>
        <w:t>Other important information for the investigation context</w:t>
      </w:r>
      <w:r w:rsidR="00684D27" w:rsidRPr="00762DB5">
        <w:rPr>
          <w:i/>
          <w:iCs/>
          <w:lang w:val="en-GB"/>
        </w:rPr>
        <w:t>.</w:t>
      </w:r>
    </w:p>
    <w:p w14:paraId="139BBC1B" w14:textId="2757D213" w:rsidR="00E64F78" w:rsidRPr="00762DB5" w:rsidRDefault="00E84824" w:rsidP="00427D47">
      <w:pPr>
        <w:pStyle w:val="ab"/>
        <w:tabs>
          <w:tab w:val="left" w:pos="1276"/>
        </w:tabs>
        <w:spacing w:before="120"/>
        <w:ind w:left="709" w:firstLine="0"/>
        <w:contextualSpacing w:val="0"/>
        <w:rPr>
          <w:iCs/>
          <w:lang w:val="en-GB"/>
        </w:rPr>
      </w:pPr>
      <w:r w:rsidRPr="00762DB5">
        <w:rPr>
          <w:iCs/>
          <w:lang w:val="en-GB"/>
        </w:rPr>
        <w:t>Not applicable</w:t>
      </w:r>
      <w:r w:rsidR="00E64F78" w:rsidRPr="00762DB5">
        <w:rPr>
          <w:iCs/>
          <w:lang w:val="en-GB"/>
        </w:rPr>
        <w:br w:type="page"/>
      </w:r>
    </w:p>
    <w:p w14:paraId="33A0A3AC" w14:textId="13AEF9BD" w:rsidR="00684D27" w:rsidRPr="00762DB5" w:rsidRDefault="002961B4" w:rsidP="00980917">
      <w:pPr>
        <w:pStyle w:val="ab"/>
        <w:numPr>
          <w:ilvl w:val="0"/>
          <w:numId w:val="10"/>
        </w:numPr>
        <w:ind w:firstLine="349"/>
        <w:rPr>
          <w:b/>
          <w:bCs/>
          <w:sz w:val="28"/>
          <w:szCs w:val="22"/>
          <w:lang w:val="en-GB"/>
        </w:rPr>
      </w:pPr>
      <w:r w:rsidRPr="00762DB5">
        <w:rPr>
          <w:b/>
          <w:bCs/>
          <w:sz w:val="28"/>
          <w:szCs w:val="22"/>
          <w:lang w:val="en-GB"/>
        </w:rPr>
        <w:lastRenderedPageBreak/>
        <w:t>Description of the event</w:t>
      </w:r>
    </w:p>
    <w:p w14:paraId="34B3BFB9" w14:textId="60C8E732" w:rsidR="00BA6C1D" w:rsidRPr="00762DB5" w:rsidRDefault="00704A77" w:rsidP="00980917">
      <w:pPr>
        <w:pStyle w:val="ab"/>
        <w:numPr>
          <w:ilvl w:val="1"/>
          <w:numId w:val="11"/>
        </w:numPr>
        <w:spacing w:before="120"/>
        <w:ind w:hanging="11"/>
        <w:contextualSpacing w:val="0"/>
        <w:rPr>
          <w:i/>
          <w:iCs/>
          <w:lang w:val="en-GB"/>
        </w:rPr>
      </w:pPr>
      <w:r w:rsidRPr="00762DB5">
        <w:rPr>
          <w:i/>
          <w:iCs/>
          <w:lang w:val="en-GB"/>
        </w:rPr>
        <w:t>Information on the event and the context</w:t>
      </w:r>
      <w:r w:rsidR="00BA6C1D" w:rsidRPr="00762DB5">
        <w:rPr>
          <w:i/>
          <w:iCs/>
          <w:lang w:val="en-GB"/>
        </w:rPr>
        <w:t>.</w:t>
      </w:r>
    </w:p>
    <w:p w14:paraId="6ECEE58F" w14:textId="390DFD9B" w:rsidR="00684D27" w:rsidRPr="00762DB5" w:rsidRDefault="007E6C04" w:rsidP="00980917">
      <w:pPr>
        <w:pStyle w:val="ab"/>
        <w:numPr>
          <w:ilvl w:val="2"/>
          <w:numId w:val="11"/>
        </w:numPr>
        <w:ind w:hanging="731"/>
        <w:contextualSpacing w:val="0"/>
        <w:rPr>
          <w:i/>
          <w:iCs/>
          <w:lang w:val="en-GB"/>
        </w:rPr>
      </w:pPr>
      <w:r w:rsidRPr="00762DB5">
        <w:rPr>
          <w:i/>
          <w:iCs/>
          <w:lang w:val="en-GB"/>
        </w:rPr>
        <w:t>Description of the event type</w:t>
      </w:r>
      <w:r w:rsidR="00684D27" w:rsidRPr="00762DB5">
        <w:rPr>
          <w:i/>
          <w:iCs/>
          <w:lang w:val="en-GB"/>
        </w:rPr>
        <w:t>.</w:t>
      </w:r>
    </w:p>
    <w:p w14:paraId="7F9689C8" w14:textId="39AF02B4" w:rsidR="00704A77" w:rsidRPr="00762DB5" w:rsidRDefault="00E57E27" w:rsidP="00983984">
      <w:pPr>
        <w:rPr>
          <w:lang w:val="en-GB"/>
        </w:rPr>
      </w:pPr>
      <w:r w:rsidRPr="00762DB5">
        <w:rPr>
          <w:noProof/>
          <w:lang w:val="bg-BG" w:eastAsia="bg-BG"/>
        </w:rPr>
        <mc:AlternateContent>
          <mc:Choice Requires="wpg">
            <w:drawing>
              <wp:anchor distT="0" distB="0" distL="114300" distR="114300" simplePos="0" relativeHeight="251768832" behindDoc="0" locked="0" layoutInCell="1" allowOverlap="1" wp14:anchorId="2700CFA7" wp14:editId="25FCA457">
                <wp:simplePos x="0" y="0"/>
                <wp:positionH relativeFrom="column">
                  <wp:posOffset>190500</wp:posOffset>
                </wp:positionH>
                <wp:positionV relativeFrom="paragraph">
                  <wp:posOffset>1663065</wp:posOffset>
                </wp:positionV>
                <wp:extent cx="5587192" cy="5557242"/>
                <wp:effectExtent l="0" t="0" r="0" b="5715"/>
                <wp:wrapTopAndBottom/>
                <wp:docPr id="39" name="Group 39"/>
                <wp:cNvGraphicFramePr/>
                <a:graphic xmlns:a="http://schemas.openxmlformats.org/drawingml/2006/main">
                  <a:graphicData uri="http://schemas.microsoft.com/office/word/2010/wordprocessingGroup">
                    <wpg:wgp>
                      <wpg:cNvGrpSpPr/>
                      <wpg:grpSpPr>
                        <a:xfrm>
                          <a:off x="0" y="0"/>
                          <a:ext cx="5587192" cy="5557242"/>
                          <a:chOff x="68379" y="-113386"/>
                          <a:chExt cx="5588188" cy="5557242"/>
                        </a:xfrm>
                      </wpg:grpSpPr>
                      <wpg:grpSp>
                        <wpg:cNvPr id="27" name="Group 27"/>
                        <wpg:cNvGrpSpPr/>
                        <wpg:grpSpPr>
                          <a:xfrm>
                            <a:off x="68379" y="-113386"/>
                            <a:ext cx="5588188" cy="5557242"/>
                            <a:chOff x="354155" y="1120846"/>
                            <a:chExt cx="5588720" cy="5558292"/>
                          </a:xfrm>
                        </wpg:grpSpPr>
                        <wps:wsp>
                          <wps:cNvPr id="28" name="Oval 28"/>
                          <wps:cNvSpPr/>
                          <wps:spPr>
                            <a:xfrm>
                              <a:off x="532425" y="5465105"/>
                              <a:ext cx="123825" cy="123190"/>
                            </a:xfrm>
                            <a:prstGeom prst="ellipse">
                              <a:avLst/>
                            </a:prstGeom>
                            <a:gradFill>
                              <a:gsLst>
                                <a:gs pos="67000">
                                  <a:srgbClr val="0070C0"/>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532425" y="5285400"/>
                              <a:ext cx="123825" cy="122555"/>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0" name="Group 30"/>
                          <wpg:cNvGrpSpPr/>
                          <wpg:grpSpPr>
                            <a:xfrm>
                              <a:off x="354155" y="1120846"/>
                              <a:ext cx="5588720" cy="5558292"/>
                              <a:chOff x="354155" y="1120846"/>
                              <a:chExt cx="5588720" cy="5558292"/>
                            </a:xfrm>
                          </wpg:grpSpPr>
                          <wpg:grpSp>
                            <wpg:cNvPr id="31" name="Group 31"/>
                            <wpg:cNvGrpSpPr/>
                            <wpg:grpSpPr>
                              <a:xfrm>
                                <a:off x="354155" y="1120846"/>
                                <a:ext cx="5588720" cy="5558292"/>
                                <a:chOff x="354155" y="1120846"/>
                                <a:chExt cx="5588720" cy="5558292"/>
                              </a:xfrm>
                            </wpg:grpSpPr>
                            <pic:pic xmlns:pic="http://schemas.openxmlformats.org/drawingml/2006/picture">
                              <pic:nvPicPr>
                                <pic:cNvPr id="32" name="Picture 32"/>
                                <pic:cNvPicPr>
                                  <a:picLocks noChangeAspect="1"/>
                                </pic:cNvPicPr>
                              </pic:nvPicPr>
                              <pic:blipFill>
                                <a:blip r:embed="rId17">
                                  <a:extLst>
                                    <a:ext uri="{28A0092B-C50C-407E-A947-70E740481C1C}">
                                      <a14:useLocalDpi xmlns:a14="http://schemas.microsoft.com/office/drawing/2010/main" val="0"/>
                                    </a:ext>
                                  </a:extLst>
                                </a:blip>
                                <a:srcRect/>
                                <a:stretch/>
                              </pic:blipFill>
                              <pic:spPr>
                                <a:xfrm>
                                  <a:off x="354155" y="1120846"/>
                                  <a:ext cx="5588720" cy="3543970"/>
                                </a:xfrm>
                                <a:prstGeom prst="rect">
                                  <a:avLst/>
                                </a:prstGeom>
                              </pic:spPr>
                            </pic:pic>
                            <wps:wsp>
                              <wps:cNvPr id="33" name="Text Box 5"/>
                              <wps:cNvSpPr txBox="1"/>
                              <wps:spPr>
                                <a:xfrm>
                                  <a:off x="780678" y="4664815"/>
                                  <a:ext cx="5162197" cy="2014323"/>
                                </a:xfrm>
                                <a:prstGeom prst="rect">
                                  <a:avLst/>
                                </a:prstGeom>
                                <a:solidFill>
                                  <a:schemeClr val="lt1"/>
                                </a:solidFill>
                                <a:ln w="6350">
                                  <a:noFill/>
                                </a:ln>
                              </wps:spPr>
                              <wps:txbx>
                                <w:txbxContent>
                                  <w:p w14:paraId="5BE4DEF7" w14:textId="65DF141A" w:rsidR="00EA09B9" w:rsidRPr="002105EA" w:rsidRDefault="00EA09B9" w:rsidP="004B010F">
                                    <w:pPr>
                                      <w:ind w:firstLine="0"/>
                                      <w:jc w:val="center"/>
                                      <w:rPr>
                                        <w:rFonts w:eastAsia="Calibri"/>
                                        <w:b/>
                                        <w:bCs/>
                                        <w:lang w:val="bg-BG"/>
                                      </w:rPr>
                                    </w:pPr>
                                    <w:r>
                                      <w:rPr>
                                        <w:rFonts w:eastAsia="Calibri"/>
                                        <w:b/>
                                        <w:bCs/>
                                      </w:rPr>
                                      <w:t>Fig</w:t>
                                    </w:r>
                                    <w:r w:rsidRPr="002105EA">
                                      <w:rPr>
                                        <w:rFonts w:eastAsia="Calibri"/>
                                        <w:b/>
                                        <w:bCs/>
                                        <w:lang w:val="bg-BG"/>
                                      </w:rPr>
                                      <w:t xml:space="preserve">. 3.1. </w:t>
                                    </w:r>
                                    <w:r>
                                      <w:rPr>
                                        <w:rFonts w:eastAsia="Calibri"/>
                                        <w:b/>
                                        <w:bCs/>
                                      </w:rPr>
                                      <w:t>Scheme of the operation route of PT</w:t>
                                    </w:r>
                                    <w:r w:rsidRPr="002105EA">
                                      <w:rPr>
                                        <w:rFonts w:eastAsia="Calibri"/>
                                        <w:b/>
                                        <w:bCs/>
                                        <w:lang w:val="bg-BG"/>
                                      </w:rPr>
                                      <w:t xml:space="preserve"> № 50215 </w:t>
                                    </w:r>
                                    <w:r>
                                      <w:rPr>
                                        <w:rFonts w:eastAsia="Calibri"/>
                                        <w:b/>
                                        <w:bCs/>
                                      </w:rPr>
                                      <w:t>with the place of burning of the coach</w:t>
                                    </w:r>
                                    <w:r w:rsidRPr="002105EA">
                                      <w:rPr>
                                        <w:rFonts w:eastAsia="Calibri"/>
                                        <w:b/>
                                        <w:bCs/>
                                        <w:lang w:val="bg-BG"/>
                                      </w:rPr>
                                      <w:t xml:space="preserve"> – </w:t>
                                    </w:r>
                                    <w:r>
                                      <w:rPr>
                                        <w:rFonts w:eastAsia="Calibri"/>
                                        <w:b/>
                                        <w:bCs/>
                                      </w:rPr>
                                      <w:t>Pernik marshalling yard</w:t>
                                    </w:r>
                                    <w:r w:rsidRPr="002105EA">
                                      <w:rPr>
                                        <w:rFonts w:eastAsia="Calibri"/>
                                        <w:b/>
                                        <w:bCs/>
                                        <w:lang w:val="bg-BG"/>
                                      </w:rPr>
                                      <w:t>.</w:t>
                                    </w:r>
                                  </w:p>
                                  <w:p w14:paraId="764A8CB5" w14:textId="77777777" w:rsidR="00EA09B9" w:rsidRPr="002105EA" w:rsidRDefault="00EA09B9" w:rsidP="004B010F">
                                    <w:pPr>
                                      <w:ind w:firstLine="0"/>
                                      <w:jc w:val="center"/>
                                      <w:rPr>
                                        <w:rFonts w:eastAsia="Calibri"/>
                                        <w:b/>
                                        <w:bCs/>
                                        <w:lang w:val="bg-BG"/>
                                      </w:rPr>
                                    </w:pPr>
                                  </w:p>
                                  <w:p w14:paraId="2504F9EF" w14:textId="5C1A2198" w:rsidR="00EA09B9" w:rsidRPr="002105EA" w:rsidRDefault="00EA09B9" w:rsidP="00980917">
                                    <w:pPr>
                                      <w:pStyle w:val="ab"/>
                                      <w:numPr>
                                        <w:ilvl w:val="0"/>
                                        <w:numId w:val="3"/>
                                      </w:numPr>
                                      <w:ind w:left="360"/>
                                      <w:rPr>
                                        <w:lang w:val="bg-BG"/>
                                      </w:rPr>
                                    </w:pPr>
                                    <w:r>
                                      <w:t>Origin station of the train movement</w:t>
                                    </w:r>
                                    <w:r w:rsidRPr="002105EA">
                                      <w:rPr>
                                        <w:lang w:val="bg-BG"/>
                                      </w:rPr>
                                      <w:t>;</w:t>
                                    </w:r>
                                  </w:p>
                                  <w:p w14:paraId="4AF51B2B" w14:textId="079503ED" w:rsidR="00EA09B9" w:rsidRDefault="00EA09B9" w:rsidP="00980917">
                                    <w:pPr>
                                      <w:pStyle w:val="ab"/>
                                      <w:numPr>
                                        <w:ilvl w:val="0"/>
                                        <w:numId w:val="3"/>
                                      </w:numPr>
                                      <w:spacing w:line="276" w:lineRule="auto"/>
                                      <w:ind w:left="360"/>
                                      <w:rPr>
                                        <w:lang w:val="bg-BG"/>
                                      </w:rPr>
                                    </w:pPr>
                                    <w:r>
                                      <w:t>Final station</w:t>
                                    </w:r>
                                    <w:r w:rsidRPr="002105EA">
                                      <w:rPr>
                                        <w:lang w:val="bg-BG"/>
                                      </w:rPr>
                                      <w:t xml:space="preserve">, </w:t>
                                    </w:r>
                                    <w:r>
                                      <w:t>where the train stopped</w:t>
                                    </w:r>
                                    <w:r w:rsidRPr="002105EA">
                                      <w:rPr>
                                        <w:lang w:val="bg-BG"/>
                                      </w:rPr>
                                      <w:t>;</w:t>
                                    </w:r>
                                  </w:p>
                                  <w:p w14:paraId="5E233C31" w14:textId="34284399" w:rsidR="00EA09B9" w:rsidRPr="002105EA" w:rsidRDefault="00EA09B9" w:rsidP="00980917">
                                    <w:pPr>
                                      <w:pStyle w:val="ab"/>
                                      <w:numPr>
                                        <w:ilvl w:val="0"/>
                                        <w:numId w:val="3"/>
                                      </w:numPr>
                                      <w:spacing w:line="276" w:lineRule="auto"/>
                                      <w:ind w:left="360"/>
                                      <w:rPr>
                                        <w:lang w:val="bg-BG"/>
                                      </w:rPr>
                                    </w:pPr>
                                    <w:r>
                                      <w:t>Main stations on the train alignment</w:t>
                                    </w:r>
                                    <w:r>
                                      <w:rPr>
                                        <w:lang w:val="bg-BG"/>
                                      </w:rPr>
                                      <w:t>;</w:t>
                                    </w:r>
                                  </w:p>
                                  <w:p w14:paraId="38201631" w14:textId="659FCA70" w:rsidR="00EA09B9" w:rsidRPr="002105EA" w:rsidRDefault="00EA09B9" w:rsidP="00980917">
                                    <w:pPr>
                                      <w:pStyle w:val="ab"/>
                                      <w:numPr>
                                        <w:ilvl w:val="0"/>
                                        <w:numId w:val="3"/>
                                      </w:numPr>
                                      <w:spacing w:line="276" w:lineRule="auto"/>
                                      <w:ind w:left="360"/>
                                      <w:rPr>
                                        <w:lang w:val="bg-BG"/>
                                      </w:rPr>
                                    </w:pPr>
                                    <w:r>
                                      <w:t>End destination station for the train movement</w:t>
                                    </w:r>
                                    <w:r w:rsidRPr="002105EA">
                                      <w:rPr>
                                        <w:lang w:val="bg-BG"/>
                                      </w:rPr>
                                      <w:t>;</w:t>
                                    </w:r>
                                  </w:p>
                                  <w:p w14:paraId="420019E9" w14:textId="4975B834" w:rsidR="00EA09B9" w:rsidRPr="002105EA" w:rsidRDefault="00EA09B9" w:rsidP="00980917">
                                    <w:pPr>
                                      <w:pStyle w:val="ab"/>
                                      <w:numPr>
                                        <w:ilvl w:val="0"/>
                                        <w:numId w:val="3"/>
                                      </w:numPr>
                                      <w:spacing w:line="276" w:lineRule="auto"/>
                                      <w:ind w:left="360"/>
                                      <w:rPr>
                                        <w:lang w:val="bg-BG"/>
                                      </w:rPr>
                                    </w:pPr>
                                    <w:r>
                                      <w:t>Place, where the accident occurred</w:t>
                                    </w:r>
                                    <w:r w:rsidRPr="002105EA">
                                      <w:rPr>
                                        <w:lang w:val="bg-BG"/>
                                      </w:rPr>
                                      <w:t>;</w:t>
                                    </w:r>
                                  </w:p>
                                  <w:p w14:paraId="18EEDDC2" w14:textId="4B6AF6F5" w:rsidR="00EA09B9" w:rsidRPr="002105EA" w:rsidRDefault="00EA09B9" w:rsidP="00980917">
                                    <w:pPr>
                                      <w:pStyle w:val="ab"/>
                                      <w:numPr>
                                        <w:ilvl w:val="0"/>
                                        <w:numId w:val="3"/>
                                      </w:numPr>
                                      <w:spacing w:line="276" w:lineRule="auto"/>
                                      <w:ind w:left="360"/>
                                      <w:rPr>
                                        <w:lang w:val="bg-BG"/>
                                      </w:rPr>
                                    </w:pPr>
                                    <w:r>
                                      <w:t>Track that the train passed</w:t>
                                    </w:r>
                                    <w:r w:rsidRPr="002105EA">
                                      <w:rPr>
                                        <w:lang w:val="bg-BG"/>
                                      </w:rPr>
                                      <w:t>;</w:t>
                                    </w:r>
                                  </w:p>
                                  <w:p w14:paraId="7D1F6EFF" w14:textId="60EF8993" w:rsidR="00EA09B9" w:rsidRPr="002105EA" w:rsidRDefault="00EA09B9" w:rsidP="00980917">
                                    <w:pPr>
                                      <w:pStyle w:val="ab"/>
                                      <w:numPr>
                                        <w:ilvl w:val="0"/>
                                        <w:numId w:val="3"/>
                                      </w:numPr>
                                      <w:spacing w:line="276" w:lineRule="auto"/>
                                      <w:ind w:left="360"/>
                                      <w:rPr>
                                        <w:lang w:val="bg-BG"/>
                                      </w:rPr>
                                    </w:pPr>
                                    <w:r>
                                      <w:t>Track that the train did not succeed to pass</w:t>
                                    </w:r>
                                    <w:r w:rsidRPr="002105EA">
                                      <w:rPr>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4" name="Oval 34"/>
                            <wps:cNvSpPr/>
                            <wps:spPr>
                              <a:xfrm>
                                <a:off x="532425" y="5851429"/>
                                <a:ext cx="123825" cy="122555"/>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5" name="Straight Connector 35"/>
                            <wps:cNvCnPr/>
                            <wps:spPr>
                              <a:xfrm>
                                <a:off x="383835" y="6328299"/>
                                <a:ext cx="396240" cy="0"/>
                              </a:xfrm>
                              <a:prstGeom prst="line">
                                <a:avLst/>
                              </a:prstGeom>
                              <a:ln w="38100">
                                <a:solidFill>
                                  <a:schemeClr val="tx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36" name="Straight Connector 36"/>
                            <wps:cNvCnPr/>
                            <wps:spPr>
                              <a:xfrm>
                                <a:off x="384470" y="6537438"/>
                                <a:ext cx="396240"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s:wsp>
                            <wps:cNvPr id="37" name="Oval 37"/>
                            <wps:cNvSpPr/>
                            <wps:spPr>
                              <a:xfrm>
                                <a:off x="532425" y="6056947"/>
                                <a:ext cx="123825" cy="121920"/>
                              </a:xfrm>
                              <a:prstGeom prst="ellipse">
                                <a:avLst/>
                              </a:prstGeom>
                              <a:gradFill flip="none" rotWithShape="1">
                                <a:gsLst>
                                  <a:gs pos="67000">
                                    <a:srgbClr val="FF00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s:wsp>
                        <wps:cNvPr id="38" name="Oval 38"/>
                        <wps:cNvSpPr/>
                        <wps:spPr>
                          <a:xfrm>
                            <a:off x="247650" y="4429125"/>
                            <a:ext cx="123813" cy="123167"/>
                          </a:xfrm>
                          <a:prstGeom prst="ellipse">
                            <a:avLst/>
                          </a:prstGeom>
                          <a:gradFill flip="none" rotWithShape="1">
                            <a:gsLst>
                              <a:gs pos="100000">
                                <a:schemeClr val="bg1">
                                  <a:lumMod val="50000"/>
                                </a:schemeClr>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00CFA7" id="Group 39" o:spid="_x0000_s1042" style="position:absolute;left:0;text-align:left;margin-left:15pt;margin-top:130.95pt;width:439.95pt;height:437.6pt;z-index:251768832;mso-width-relative:margin;mso-height-relative:margin" coordorigin="683,-1133" coordsize="55881,555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k5JS09MT1YAAAAFkAMAAgAAABQAABCi&#10;kAQAAgAAABQAABC2kpEAAgAAAAMxOQAAkpIAAgAAAAMxOQAA6hwABwAACAwAAAiW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yMjowMToyMSAxODowMjoxMQAyMDIyOjAxOjIxIDE4OjAyOjExAAAAVgBOAEkASwBPAEwA&#10;TwBWAAAA/+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LG2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gQFBgUEBgYFBgcHBggKEAoKCQkKFA4P&#10;DBAXFBgYFxQWFhodJR8aGyMcFhYgLCAjJicpKikZHy0wLSgwJSgpKP/bAEMBBwcHCggKEwoKEyga&#10;FhooKCgoKCgoKCgoKCgoKCgoKCgoKCgoKCgoKCgoKCgoKCgoKCgoKCgoKCgoKCgoKCgoKP/AABEI&#10;AMkBP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">
                <v:group id="Group 27" o:spid="_x0000_s1043" style="position:absolute;left:683;top:-1133;width:55882;height:55571" coordorigin="3541,11208" coordsize="55887,55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oval id="Oval 28" o:spid="_x0000_s1044" style="position:absolute;left:5324;top:54651;width:1238;height:1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L1AroA&#10;AADbAAAADwAAAGRycy9kb3ducmV2LnhtbERPvQrCMBDeBd8hnOCmqRVEaqMUQXDUKs5nc7alzaU0&#10;Uevbm0Fw/Pj+091gWvGi3tWWFSzmEQjiwuqaSwXXy2G2BuE8ssbWMin4kIPddjxKMdH2zWd65b4U&#10;IYRdggoq77tESldUZNDNbUccuIftDfoA+1LqHt8h3LQyjqKVNFhzaKiwo31FRZM/jYLCrB5ZLMs2&#10;W9b5nc2pucXXSKnpZMg2IDwN/i/+uY9aQRzGhi/hB8jt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NbL1AroAAADbAAAADwAAAAAAAAAAAAAAAACYAgAAZHJzL2Rvd25yZXYueG1s&#10;UEsFBgAAAAAEAAQA9QAAAH8DAAAAAA==&#10;" fillcolor="white [3212]" strokecolor="black [3213]" strokeweight=".25pt">
                    <v:fill color2="#0070c0" focusposition=".5,.5" focussize="" colors="0 white;43909f #0070c0" focus="100%" type="gradientRadial"/>
                  </v:oval>
                  <v:oval id="Oval 29" o:spid="_x0000_s1045" style="position:absolute;left:5324;top:52854;width:1238;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D8HsIA&#10;AADbAAAADwAAAGRycy9kb3ducmV2LnhtbESPQWvCQBSE7wX/w/IKXkrdNEjQ1FVSQei1qd4f2Wey&#10;NPs27K4x+uu7BaHHYWa+YTa7yfZiJB+MYwVviwwEceO04VbB8fvwugIRIrLG3jEpuFGA3Xb2tMFS&#10;uyt/0VjHViQIhxIVdDEOpZSh6chiWLiBOHln5y3GJH0rtcdrgtte5llWSIuG00KHA+07an7qi1XQ&#10;LE9TZXJfyOL2ca5extoM91qp+fNUvYOINMX/8KP9qRXka/j7kn6A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8PwewgAAANsAAAAPAAAAAAAAAAAAAAAAAJgCAABkcnMvZG93&#10;bnJldi54bWxQSwUGAAAAAAQABAD1AAAAhwMAAAAA&#10;" fillcolor="white [3212]" strokecolor="black [3213]" strokeweight=".25pt">
                    <v:fill color2="#00b050" rotate="t" focusposition=".5,.5" focussize="" colors="0 white;43909f #00b050" focus="100%" type="gradientRadial"/>
                  </v:oval>
                  <v:group id="Group 30" o:spid="_x0000_s1046" style="position:absolute;left:3541;top:11208;width:55887;height:55583" coordorigin="3541,11208" coordsize="55887,55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group id="Group 31" o:spid="_x0000_s1047" style="position:absolute;left:3541;top:11208;width:55887;height:55583" coordorigin="3541,11208" coordsize="55887,55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32" o:spid="_x0000_s1048" type="#_x0000_t75" style="position:absolute;left:3541;top:11208;width:55887;height:35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wPlbGAAAA2wAAAA8AAABkcnMvZG93bnJldi54bWxEj0FrAjEUhO+C/yE8oZeiWbW2ujWKCEpp&#10;pVL14PGxed1dunlZkuhu/70pFDwOM/MNM1+2phJXcr60rGA4SEAQZ1aXnCs4HTf9KQgfkDVWlknB&#10;L3lYLrqdOabaNvxF10PIRYSwT1FBEUKdSumzggz6ga2Jo/dtncEQpculdthEuKnkKEmepcGS40KB&#10;Na0Lyn4OF6NgX39uH5PZ++7sn4an1YtzjZ18KPXQa1evIAK14R7+b79pBeMR/H2JP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A+VsYAAADbAAAADwAAAAAAAAAAAAAA&#10;AACfAgAAZHJzL2Rvd25yZXYueG1sUEsFBgAAAAAEAAQA9wAAAJIDAAAAAA==&#10;">
                        <v:imagedata r:id="rId18" o:title=""/>
                        <v:path arrowok="t"/>
                      </v:shape>
                      <v:shape id="Text Box 5" o:spid="_x0000_s1049" type="#_x0000_t202" style="position:absolute;left:7806;top:46648;width:51622;height:20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SFz8UA&#10;AADbAAAADwAAAGRycy9kb3ducmV2LnhtbESPQWvCQBSE70L/w/IKvYhuNLRK6ioi1hZvNWrp7ZF9&#10;TYLZtyG7Jum/7xYEj8PMfMMsVr2pREuNKy0rmIwjEMSZ1SXnCo7p22gOwnlkjZVlUvBLDlbLh8EC&#10;E207/qT24HMRIOwSVFB4XydSuqwgg25sa+Lg/djGoA+yyaVusAtwU8lpFL1IgyWHhQJr2hSUXQ5X&#10;o+B7mH/tXb87dfFzXG/f23R21qlST4/9+hWEp97fw7f2h1YQx/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hIXPxQAAANsAAAAPAAAAAAAAAAAAAAAAAJgCAABkcnMv&#10;ZG93bnJldi54bWxQSwUGAAAAAAQABAD1AAAAigMAAAAA&#10;" fillcolor="white [3201]" stroked="f" strokeweight=".5pt">
                        <v:textbox>
                          <w:txbxContent>
                            <w:p w14:paraId="5BE4DEF7" w14:textId="65DF141A" w:rsidR="00EA09B9" w:rsidRPr="002105EA" w:rsidRDefault="00EA09B9" w:rsidP="004B010F">
                              <w:pPr>
                                <w:ind w:firstLine="0"/>
                                <w:jc w:val="center"/>
                                <w:rPr>
                                  <w:rFonts w:eastAsia="Calibri"/>
                                  <w:b/>
                                  <w:bCs/>
                                  <w:lang w:val="bg-BG"/>
                                </w:rPr>
                              </w:pPr>
                              <w:r>
                                <w:rPr>
                                  <w:rFonts w:eastAsia="Calibri"/>
                                  <w:b/>
                                  <w:bCs/>
                                </w:rPr>
                                <w:t>Fig</w:t>
                              </w:r>
                              <w:r w:rsidRPr="002105EA">
                                <w:rPr>
                                  <w:rFonts w:eastAsia="Calibri"/>
                                  <w:b/>
                                  <w:bCs/>
                                  <w:lang w:val="bg-BG"/>
                                </w:rPr>
                                <w:t xml:space="preserve">. 3.1. </w:t>
                              </w:r>
                              <w:r>
                                <w:rPr>
                                  <w:rFonts w:eastAsia="Calibri"/>
                                  <w:b/>
                                  <w:bCs/>
                                </w:rPr>
                                <w:t>Scheme of the operation route of PT</w:t>
                              </w:r>
                              <w:r w:rsidRPr="002105EA">
                                <w:rPr>
                                  <w:rFonts w:eastAsia="Calibri"/>
                                  <w:b/>
                                  <w:bCs/>
                                  <w:lang w:val="bg-BG"/>
                                </w:rPr>
                                <w:t xml:space="preserve"> № 50215 </w:t>
                              </w:r>
                              <w:r>
                                <w:rPr>
                                  <w:rFonts w:eastAsia="Calibri"/>
                                  <w:b/>
                                  <w:bCs/>
                                </w:rPr>
                                <w:t>with the place of burning of the coach</w:t>
                              </w:r>
                              <w:r w:rsidRPr="002105EA">
                                <w:rPr>
                                  <w:rFonts w:eastAsia="Calibri"/>
                                  <w:b/>
                                  <w:bCs/>
                                  <w:lang w:val="bg-BG"/>
                                </w:rPr>
                                <w:t xml:space="preserve"> – </w:t>
                              </w:r>
                              <w:proofErr w:type="spellStart"/>
                              <w:r>
                                <w:rPr>
                                  <w:rFonts w:eastAsia="Calibri"/>
                                  <w:b/>
                                  <w:bCs/>
                                </w:rPr>
                                <w:t>Pernik</w:t>
                              </w:r>
                              <w:proofErr w:type="spellEnd"/>
                              <w:r>
                                <w:rPr>
                                  <w:rFonts w:eastAsia="Calibri"/>
                                  <w:b/>
                                  <w:bCs/>
                                </w:rPr>
                                <w:t xml:space="preserve"> marshalling yard</w:t>
                              </w:r>
                              <w:r w:rsidRPr="002105EA">
                                <w:rPr>
                                  <w:rFonts w:eastAsia="Calibri"/>
                                  <w:b/>
                                  <w:bCs/>
                                  <w:lang w:val="bg-BG"/>
                                </w:rPr>
                                <w:t>.</w:t>
                              </w:r>
                            </w:p>
                            <w:p w14:paraId="764A8CB5" w14:textId="77777777" w:rsidR="00EA09B9" w:rsidRPr="002105EA" w:rsidRDefault="00EA09B9" w:rsidP="004B010F">
                              <w:pPr>
                                <w:ind w:firstLine="0"/>
                                <w:jc w:val="center"/>
                                <w:rPr>
                                  <w:rFonts w:eastAsia="Calibri"/>
                                  <w:b/>
                                  <w:bCs/>
                                  <w:lang w:val="bg-BG"/>
                                </w:rPr>
                              </w:pPr>
                            </w:p>
                            <w:p w14:paraId="2504F9EF" w14:textId="5C1A2198" w:rsidR="00EA09B9" w:rsidRPr="002105EA" w:rsidRDefault="00EA09B9" w:rsidP="00980917">
                              <w:pPr>
                                <w:pStyle w:val="ListParagraph"/>
                                <w:numPr>
                                  <w:ilvl w:val="0"/>
                                  <w:numId w:val="3"/>
                                </w:numPr>
                                <w:ind w:left="360"/>
                                <w:rPr>
                                  <w:lang w:val="bg-BG"/>
                                </w:rPr>
                              </w:pPr>
                              <w:r>
                                <w:t>Origin station of the train movement</w:t>
                              </w:r>
                              <w:r w:rsidRPr="002105EA">
                                <w:rPr>
                                  <w:lang w:val="bg-BG"/>
                                </w:rPr>
                                <w:t>;</w:t>
                              </w:r>
                            </w:p>
                            <w:p w14:paraId="4AF51B2B" w14:textId="079503ED" w:rsidR="00EA09B9" w:rsidRDefault="00EA09B9" w:rsidP="00980917">
                              <w:pPr>
                                <w:pStyle w:val="ListParagraph"/>
                                <w:numPr>
                                  <w:ilvl w:val="0"/>
                                  <w:numId w:val="3"/>
                                </w:numPr>
                                <w:spacing w:line="276" w:lineRule="auto"/>
                                <w:ind w:left="360"/>
                                <w:rPr>
                                  <w:lang w:val="bg-BG"/>
                                </w:rPr>
                              </w:pPr>
                              <w:r>
                                <w:t>Final station</w:t>
                              </w:r>
                              <w:r w:rsidRPr="002105EA">
                                <w:rPr>
                                  <w:lang w:val="bg-BG"/>
                                </w:rPr>
                                <w:t xml:space="preserve">, </w:t>
                              </w:r>
                              <w:r>
                                <w:t>where the train stopped</w:t>
                              </w:r>
                              <w:r w:rsidRPr="002105EA">
                                <w:rPr>
                                  <w:lang w:val="bg-BG"/>
                                </w:rPr>
                                <w:t>;</w:t>
                              </w:r>
                            </w:p>
                            <w:p w14:paraId="5E233C31" w14:textId="34284399" w:rsidR="00EA09B9" w:rsidRPr="002105EA" w:rsidRDefault="00EA09B9" w:rsidP="00980917">
                              <w:pPr>
                                <w:pStyle w:val="ListParagraph"/>
                                <w:numPr>
                                  <w:ilvl w:val="0"/>
                                  <w:numId w:val="3"/>
                                </w:numPr>
                                <w:spacing w:line="276" w:lineRule="auto"/>
                                <w:ind w:left="360"/>
                                <w:rPr>
                                  <w:lang w:val="bg-BG"/>
                                </w:rPr>
                              </w:pPr>
                              <w:r>
                                <w:t>Main stations on the train alignment</w:t>
                              </w:r>
                              <w:r>
                                <w:rPr>
                                  <w:lang w:val="bg-BG"/>
                                </w:rPr>
                                <w:t>;</w:t>
                              </w:r>
                            </w:p>
                            <w:p w14:paraId="38201631" w14:textId="659FCA70" w:rsidR="00EA09B9" w:rsidRPr="002105EA" w:rsidRDefault="00EA09B9" w:rsidP="00980917">
                              <w:pPr>
                                <w:pStyle w:val="ListParagraph"/>
                                <w:numPr>
                                  <w:ilvl w:val="0"/>
                                  <w:numId w:val="3"/>
                                </w:numPr>
                                <w:spacing w:line="276" w:lineRule="auto"/>
                                <w:ind w:left="360"/>
                                <w:rPr>
                                  <w:lang w:val="bg-BG"/>
                                </w:rPr>
                              </w:pPr>
                              <w:r>
                                <w:t>End destination station for the train movement</w:t>
                              </w:r>
                              <w:r w:rsidRPr="002105EA">
                                <w:rPr>
                                  <w:lang w:val="bg-BG"/>
                                </w:rPr>
                                <w:t>;</w:t>
                              </w:r>
                            </w:p>
                            <w:p w14:paraId="420019E9" w14:textId="4975B834" w:rsidR="00EA09B9" w:rsidRPr="002105EA" w:rsidRDefault="00EA09B9" w:rsidP="00980917">
                              <w:pPr>
                                <w:pStyle w:val="ListParagraph"/>
                                <w:numPr>
                                  <w:ilvl w:val="0"/>
                                  <w:numId w:val="3"/>
                                </w:numPr>
                                <w:spacing w:line="276" w:lineRule="auto"/>
                                <w:ind w:left="360"/>
                                <w:rPr>
                                  <w:lang w:val="bg-BG"/>
                                </w:rPr>
                              </w:pPr>
                              <w:r>
                                <w:t>Place, where the accident occurred</w:t>
                              </w:r>
                              <w:r w:rsidRPr="002105EA">
                                <w:rPr>
                                  <w:lang w:val="bg-BG"/>
                                </w:rPr>
                                <w:t>;</w:t>
                              </w:r>
                            </w:p>
                            <w:p w14:paraId="18EEDDC2" w14:textId="4B6AF6F5" w:rsidR="00EA09B9" w:rsidRPr="002105EA" w:rsidRDefault="00EA09B9" w:rsidP="00980917">
                              <w:pPr>
                                <w:pStyle w:val="ListParagraph"/>
                                <w:numPr>
                                  <w:ilvl w:val="0"/>
                                  <w:numId w:val="3"/>
                                </w:numPr>
                                <w:spacing w:line="276" w:lineRule="auto"/>
                                <w:ind w:left="360"/>
                                <w:rPr>
                                  <w:lang w:val="bg-BG"/>
                                </w:rPr>
                              </w:pPr>
                              <w:r>
                                <w:t>Track that the train passed</w:t>
                              </w:r>
                              <w:r w:rsidRPr="002105EA">
                                <w:rPr>
                                  <w:lang w:val="bg-BG"/>
                                </w:rPr>
                                <w:t>;</w:t>
                              </w:r>
                            </w:p>
                            <w:p w14:paraId="7D1F6EFF" w14:textId="60EF8993" w:rsidR="00EA09B9" w:rsidRPr="002105EA" w:rsidRDefault="00EA09B9" w:rsidP="00980917">
                              <w:pPr>
                                <w:pStyle w:val="ListParagraph"/>
                                <w:numPr>
                                  <w:ilvl w:val="0"/>
                                  <w:numId w:val="3"/>
                                </w:numPr>
                                <w:spacing w:line="276" w:lineRule="auto"/>
                                <w:ind w:left="360"/>
                                <w:rPr>
                                  <w:lang w:val="bg-BG"/>
                                </w:rPr>
                              </w:pPr>
                              <w:r>
                                <w:t>Track that the train did not succeed to pass</w:t>
                              </w:r>
                              <w:r w:rsidRPr="002105EA">
                                <w:rPr>
                                  <w:lang w:val="bg-BG"/>
                                </w:rPr>
                                <w:t>.</w:t>
                              </w:r>
                            </w:p>
                          </w:txbxContent>
                        </v:textbox>
                      </v:shape>
                    </v:group>
                    <v:oval id="Oval 34" o:spid="_x0000_s1050" style="position:absolute;left:5324;top:58514;width:1238;height:12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OocYA&#10;AADbAAAADwAAAGRycy9kb3ducmV2LnhtbESPT2vCQBTE7wW/w/KE3urGtqhEV1FRKO3Ffxdvj+wz&#10;G8y+TbOrSfrpu4WCx2FmfsPMFq0txZ1qXzhWMBwkIIgzpwvOFZyO25cJCB+QNZaOSUFHHhbz3tMM&#10;U+0a3tP9EHIRIexTVGBCqFIpfWbIoh+4ijh6F1dbDFHWudQ1NhFuS/maJCNpseC4YLCitaHserhZ&#10;BUm2a8Zf3f48XG5G3yezKj5/xp1Sz/12OQURqA2P8H/7Qyt4e4e/L/EH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pOocYAAADbAAAADwAAAAAAAAAAAAAAAACYAgAAZHJz&#10;L2Rvd25yZXYueG1sUEsFBgAAAAAEAAQA9QAAAIsDAAAAAA==&#10;" fillcolor="white [3212]" strokecolor="black [3213]" strokeweight=".25pt">
                      <v:fill color2="yellow" rotate="t" focusposition=".5,.5" focussize="" colors="0 white;43909f yellow" focus="100%" type="gradientRadial"/>
                    </v:oval>
                    <v:line id="Straight Connector 35" o:spid="_x0000_s1051" style="position:absolute;visibility:visible;mso-wrap-style:square" from="3838,63282" to="7800,63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ay1cIAAADbAAAADwAAAGRycy9kb3ducmV2LnhtbESPQWsCMRSE7wX/Q3iCt5pVschqFBEt&#10;vdmqqMfH5pksbl6WTepu/31TKHgcZuYbZrHqXCUe1ITSs4LRMANBXHhdslFwOu5eZyBCRNZYeSYF&#10;PxRgtey9LDDXvuUvehyiEQnCIUcFNsY6lzIUlhyGoa+Jk3fzjcOYZGOkbrBNcFfJcZa9SYclpwWL&#10;NW0sFffDt1NA59unae97dN5d7fFitu/X3VapQb9bz0FE6uIz/N/+0AomU/j7kn6AX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8ay1cIAAADbAAAADwAAAAAAAAAAAAAA&#10;AAChAgAAZHJzL2Rvd25yZXYueG1sUEsFBgAAAAAEAAQA+QAAAJADAAAAAA==&#10;" strokecolor="#17365d [2415]" strokeweight="3pt"/>
                    <v:line id="Straight Connector 36" o:spid="_x0000_s1052" style="position:absolute;visibility:visible;mso-wrap-style:square" from="3844,65374" to="7807,65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qzM8IAAADbAAAADwAAAGRycy9kb3ducmV2LnhtbESPwWrDMBBE74H+g9hCb4ncFBLjRgnF&#10;UNNr3ULa22JtbBFrZSTFdv++CgRyHGbmDbM7zLYXI/lgHCt4XmUgiBunDbcKvr/elzmIEJE19o5J&#10;wR8FOOwfFjsstJv4k8Y6tiJBOBSooItxKKQMTUcWw8oNxMk7OW8xJulbqT1OCW57uc6yjbRoOC10&#10;OFDZUXOuL1aBK4d4+tm2jT9X2THPfytjXKXU0+P89goi0hzv4Vv7Qyt42cD1S/oBcv8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qzM8IAAADbAAAADwAAAAAAAAAAAAAA&#10;AAChAgAAZHJzL2Rvd25yZXYueG1sUEsFBgAAAAAEAAQA+QAAAJADAAAAAA==&#10;" strokecolor="yellow" strokeweight="3pt"/>
                    <v:oval id="Oval 37" o:spid="_x0000_s1053" style="position:absolute;left:5324;top:60569;width:1238;height:1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jT8MA&#10;AADbAAAADwAAAGRycy9kb3ducmV2LnhtbESPQU8CMRSE7yb+h+aZeJOuEsEsFKKGTTh4cUHOL9vH&#10;trh9XdoK67+3JiQcJzPfTGa+HFwnThSi9azgcVSAIG68ttwq2G6qhxcQMSFr7DyTgl+KsFzc3syx&#10;1P7Mn3SqUytyCccSFZiU+lLK2BhyGEe+J87e3geHKcvQSh3wnMtdJ5+KYiIdWs4LBnt6N9R81z9O&#10;wdhsDh/P1dFWIa2P9Laqv+yuVur+bnidgUg0pGv4Qq915qbw/yX/A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VjT8MAAADbAAAADwAAAAAAAAAAAAAAAACYAgAAZHJzL2Rv&#10;d25yZXYueG1sUEsFBgAAAAAEAAQA9QAAAIgDAAAAAA==&#10;" fillcolor="white [3212]" strokecolor="black [3213]" strokeweight=".25pt">
                      <v:fill color2="red" rotate="t" focusposition=".5,.5" focussize="" colors="0 white;43909f red" focus="100%" type="gradientRadial"/>
                    </v:oval>
                  </v:group>
                </v:group>
                <v:oval id="Oval 38" o:spid="_x0000_s1054" style="position:absolute;left:2476;top:44291;width:1238;height:1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2UcIA&#10;AADbAAAADwAAAGRycy9kb3ducmV2LnhtbERPTU/CQBC9m/AfNmPCTbZARCgsxCgGOIoSwm3SHdtC&#10;d7Z2Fyj/njmYeHx537NF6yp1oSaUng30ewko4szbknMD318fT2NQISJbrDyTgRsFWMw7DzNMrb/y&#10;J122MVcSwiFFA0WMdap1yApyGHq+JhbuxzcOo8Am17bBq4S7Sg+SZKQdliwNBdb0VlB22p6dlPSp&#10;PU6ywWR82G3en19G++Xpd2VM97F9nYKK1MZ/8Z97bQ0MZax8kR+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fZRwgAAANsAAAAPAAAAAAAAAAAAAAAAAJgCAABkcnMvZG93&#10;bnJldi54bWxQSwUGAAAAAAQABAD1AAAAhwMAAAAA&#10;" fillcolor="white [3212]" strokecolor="black [3213]" strokeweight=".25pt">
                  <v:fill color2="#7f7f7f [1612]" rotate="t" focusposition=".5,.5" focussize="" focus="100%" type="gradientRadial"/>
                </v:oval>
                <w10:wrap type="topAndBottom"/>
              </v:group>
            </w:pict>
          </mc:Fallback>
        </mc:AlternateContent>
      </w:r>
      <w:r w:rsidR="00704A77" w:rsidRPr="00762DB5">
        <w:rPr>
          <w:lang w:val="en-GB"/>
        </w:rPr>
        <w:t>On 04.09.2021, fast train No 7623 arrived from Vidin station at Sofia final destination station at 17:10 p.m. At 19:15 p.m. the train composition was submitted to Nadezhda WD for equipment, cleaning and technical inspection. At 20:30 p.m. after completion of the necessary inspections and equipment in the depot, the composition was handed over for operation. The composition was drawn and composed on the seventh track in Sofia station for passenger train No50215 in Pernik station direction. During the technical inspection and test A of the train in Sofia station, no irregularities were found in the train’s running and electrical equipment. The inspection carried out in Nadezhda WD on the electric lighting of the train did not reveal any irregularities either.</w:t>
      </w:r>
    </w:p>
    <w:p w14:paraId="1E3122F1" w14:textId="7C18B698" w:rsidR="00BB5DED" w:rsidRPr="00762DB5" w:rsidRDefault="00F1342B" w:rsidP="000D1CFB">
      <w:pPr>
        <w:pStyle w:val="ab"/>
        <w:ind w:left="0"/>
        <w:rPr>
          <w:lang w:val="en-GB"/>
        </w:rPr>
      </w:pPr>
      <w:r w:rsidRPr="00762DB5">
        <w:rPr>
          <w:lang w:val="en-GB"/>
        </w:rPr>
        <w:t xml:space="preserve">The train departed under schedule from Sofia station at 22:30 p.m. with route Sofia - Vladaya — Pernik marshalling yard — Pernik. The train was operated by electric locomotive No91520044098-9 with locomotive crew — locomotive driver first person and locomotive driver second person. The transport crew consisted of train manager and conductor. A railway </w:t>
      </w:r>
      <w:r w:rsidRPr="00762DB5">
        <w:rPr>
          <w:lang w:val="en-GB"/>
        </w:rPr>
        <w:lastRenderedPageBreak/>
        <w:t>undertaking for passenger transport, “BDZ-Passenger Services” Ltd., operated the train.</w:t>
      </w:r>
      <w:r w:rsidR="000D1CFB" w:rsidRPr="00762DB5">
        <w:rPr>
          <w:lang w:val="en-GB"/>
        </w:rPr>
        <w:t xml:space="preserve"> The staff was of the same undertaking. No irregularities were detected in the coaches during the train movement to Pernik station. There were two passengers in the last coach of the train, as one got off at Metal station and the other at Pernik station. </w:t>
      </w:r>
      <w:r w:rsidR="00F56C09" w:rsidRPr="00762DB5">
        <w:rPr>
          <w:lang w:val="en-GB"/>
        </w:rPr>
        <w:t xml:space="preserve">The train </w:t>
      </w:r>
      <w:r w:rsidR="00F56C09" w:rsidRPr="00762DB5">
        <w:rPr>
          <w:iCs/>
          <w:lang w:val="en-GB"/>
        </w:rPr>
        <w:t>arrived 23:18:50 p.m. on the fourth main track in Pernik marshalling yard</w:t>
      </w:r>
      <w:r w:rsidR="008407D5" w:rsidRPr="00762DB5">
        <w:rPr>
          <w:iCs/>
          <w:lang w:val="en-GB"/>
        </w:rPr>
        <w:t>, and after 30 seconds</w:t>
      </w:r>
      <w:r w:rsidR="0029135B" w:rsidRPr="00762DB5">
        <w:rPr>
          <w:iCs/>
          <w:lang w:val="en-GB"/>
        </w:rPr>
        <w:t xml:space="preserve"> stay, it departed at </w:t>
      </w:r>
      <w:r w:rsidR="0029135B" w:rsidRPr="00762DB5">
        <w:rPr>
          <w:lang w:val="en-GB"/>
        </w:rPr>
        <w:t>23:19:20 p.m. (fig. 4.4)</w:t>
      </w:r>
      <w:r w:rsidR="00F56C09" w:rsidRPr="00762DB5">
        <w:rPr>
          <w:iCs/>
          <w:lang w:val="en-GB"/>
        </w:rPr>
        <w:t xml:space="preserve">. At that moment there were no indications for fire in the fifth last coach № 51522563019-0 of the train. </w:t>
      </w:r>
      <w:r w:rsidR="008407D5" w:rsidRPr="00762DB5">
        <w:rPr>
          <w:iCs/>
          <w:lang w:val="en-GB"/>
        </w:rPr>
        <w:t xml:space="preserve">During its </w:t>
      </w:r>
      <w:r w:rsidR="00F56C09" w:rsidRPr="00762DB5">
        <w:rPr>
          <w:iCs/>
          <w:lang w:val="en-GB"/>
        </w:rPr>
        <w:t xml:space="preserve">departure </w:t>
      </w:r>
      <w:r w:rsidR="008407D5" w:rsidRPr="00762DB5">
        <w:rPr>
          <w:iCs/>
          <w:lang w:val="en-GB"/>
        </w:rPr>
        <w:t xml:space="preserve">emergency brake of </w:t>
      </w:r>
      <w:r w:rsidR="00F56C09" w:rsidRPr="00762DB5">
        <w:rPr>
          <w:iCs/>
          <w:lang w:val="en-GB"/>
        </w:rPr>
        <w:t>the train was activated</w:t>
      </w:r>
      <w:r w:rsidR="008407D5" w:rsidRPr="00762DB5">
        <w:rPr>
          <w:iCs/>
          <w:lang w:val="en-GB"/>
        </w:rPr>
        <w:t xml:space="preserve"> by an unknown person, and the train stopped</w:t>
      </w:r>
      <w:r w:rsidR="00F56C09" w:rsidRPr="00762DB5">
        <w:rPr>
          <w:iCs/>
          <w:lang w:val="en-GB"/>
        </w:rPr>
        <w:t xml:space="preserve">. The traffic manager on-duty </w:t>
      </w:r>
      <w:r w:rsidR="00920938" w:rsidRPr="00762DB5">
        <w:rPr>
          <w:iCs/>
          <w:lang w:val="en-GB"/>
        </w:rPr>
        <w:t xml:space="preserve">noticed smoke </w:t>
      </w:r>
      <w:r w:rsidR="00F21E58" w:rsidRPr="00762DB5">
        <w:rPr>
          <w:iCs/>
          <w:lang w:val="en-GB"/>
        </w:rPr>
        <w:t>coming out</w:t>
      </w:r>
      <w:r w:rsidR="00920938" w:rsidRPr="00762DB5">
        <w:rPr>
          <w:iCs/>
          <w:lang w:val="en-GB"/>
        </w:rPr>
        <w:t xml:space="preserve"> from the</w:t>
      </w:r>
      <w:r w:rsidR="00F56C09" w:rsidRPr="00762DB5">
        <w:rPr>
          <w:iCs/>
          <w:lang w:val="en-GB"/>
        </w:rPr>
        <w:t xml:space="preserve"> last coach</w:t>
      </w:r>
      <w:r w:rsidR="00920938" w:rsidRPr="00762DB5">
        <w:rPr>
          <w:iCs/>
          <w:lang w:val="en-GB"/>
        </w:rPr>
        <w:t xml:space="preserve"> No </w:t>
      </w:r>
      <w:r w:rsidR="00920938" w:rsidRPr="00762DB5">
        <w:rPr>
          <w:lang w:val="en-GB"/>
        </w:rPr>
        <w:t>51522563019-0</w:t>
      </w:r>
      <w:r w:rsidR="00F21E58" w:rsidRPr="00762DB5">
        <w:rPr>
          <w:iCs/>
          <w:lang w:val="en-GB"/>
        </w:rPr>
        <w:t xml:space="preserve">, the </w:t>
      </w:r>
      <w:r w:rsidR="00920938" w:rsidRPr="00762DB5">
        <w:rPr>
          <w:iCs/>
          <w:lang w:val="en-GB"/>
        </w:rPr>
        <w:t xml:space="preserve">fifth </w:t>
      </w:r>
      <w:r w:rsidR="00F56C09" w:rsidRPr="00762DB5">
        <w:rPr>
          <w:iCs/>
          <w:lang w:val="en-GB"/>
        </w:rPr>
        <w:t>of the train</w:t>
      </w:r>
      <w:r w:rsidR="00920938" w:rsidRPr="00762DB5">
        <w:rPr>
          <w:iCs/>
          <w:lang w:val="en-GB"/>
        </w:rPr>
        <w:t xml:space="preserve"> composition</w:t>
      </w:r>
      <w:r w:rsidR="00F21E58" w:rsidRPr="00762DB5">
        <w:rPr>
          <w:iCs/>
          <w:lang w:val="en-GB"/>
        </w:rPr>
        <w:t xml:space="preserve">. </w:t>
      </w:r>
      <w:r w:rsidR="00F21E58" w:rsidRPr="00762DB5">
        <w:rPr>
          <w:lang w:val="en-GB"/>
        </w:rPr>
        <w:t xml:space="preserve">He took a fire extinguisher from the station and went to the coach. When opening, the coach door, he noticed that thick black smoke emerged from the inner part of the coach and found that the coach was burning and did not enter. The train staff notified the single emergency telephone 112 on fire emerged in the passenger train. The voltage was switched off at 23:23 p.m. The passengers were evacuated from the train at a safe distance and the coach was detached from the train composition. </w:t>
      </w:r>
      <w:r w:rsidR="00F91772" w:rsidRPr="00762DB5">
        <w:rPr>
          <w:lang w:val="en-GB"/>
        </w:rPr>
        <w:t>T</w:t>
      </w:r>
      <w:r w:rsidR="00F21E58" w:rsidRPr="00762DB5">
        <w:rPr>
          <w:lang w:val="en-GB"/>
        </w:rPr>
        <w:t>he fire in the</w:t>
      </w:r>
      <w:r w:rsidR="00631A5E" w:rsidRPr="00762DB5">
        <w:rPr>
          <w:lang w:val="en-GB"/>
        </w:rPr>
        <w:t xml:space="preserve"> coach was extinguished at 00:25</w:t>
      </w:r>
      <w:r w:rsidR="00AF6AD9" w:rsidRPr="00762DB5">
        <w:rPr>
          <w:lang w:val="en-GB"/>
        </w:rPr>
        <w:t xml:space="preserve"> a.m. A</w:t>
      </w:r>
      <w:r w:rsidR="00F21E58" w:rsidRPr="00762DB5">
        <w:rPr>
          <w:lang w:val="en-GB"/>
        </w:rPr>
        <w:t xml:space="preserve">t 00:48 a.m. Test “D” was performed to PT No50215 and </w:t>
      </w:r>
      <w:r w:rsidR="00AF6AD9" w:rsidRPr="00762DB5">
        <w:rPr>
          <w:lang w:val="en-GB"/>
        </w:rPr>
        <w:t xml:space="preserve">the train </w:t>
      </w:r>
      <w:r w:rsidR="00F21E58" w:rsidRPr="00762DB5">
        <w:rPr>
          <w:lang w:val="en-GB"/>
        </w:rPr>
        <w:t>departed</w:t>
      </w:r>
      <w:r w:rsidR="00AF6AD9" w:rsidRPr="00762DB5">
        <w:rPr>
          <w:lang w:val="en-GB"/>
        </w:rPr>
        <w:t xml:space="preserve"> to Pernik station with four coaches</w:t>
      </w:r>
      <w:r w:rsidR="00F21E58" w:rsidRPr="00762DB5">
        <w:rPr>
          <w:lang w:val="en-GB"/>
        </w:rPr>
        <w:t>.</w:t>
      </w:r>
    </w:p>
    <w:p w14:paraId="3D6B5D91" w14:textId="3281F8B0" w:rsidR="00C01E6A" w:rsidRPr="00762DB5" w:rsidRDefault="00C01E6A" w:rsidP="000E401D">
      <w:pPr>
        <w:rPr>
          <w:lang w:val="en-GB"/>
        </w:rPr>
      </w:pPr>
      <w:r w:rsidRPr="00762DB5">
        <w:rPr>
          <w:lang w:val="en-GB"/>
        </w:rPr>
        <w:t>As a result from the fire occurred in the fifth coach from the composition of PT № 50215 there were no injured passengers and staff, damages were caused to the passenger coach (the compartment was burnt).</w:t>
      </w:r>
    </w:p>
    <w:p w14:paraId="23BC2AE6" w14:textId="6093A117" w:rsidR="00C3284C" w:rsidRPr="00762DB5" w:rsidRDefault="00C3284C" w:rsidP="000E401D">
      <w:pPr>
        <w:rPr>
          <w:lang w:val="en-GB"/>
        </w:rPr>
      </w:pPr>
      <w:r w:rsidRPr="00762DB5">
        <w:rPr>
          <w:lang w:val="en-GB"/>
        </w:rPr>
        <w:t>The train traffic through Pernik marshalling yard was not interrupted</w:t>
      </w:r>
    </w:p>
    <w:p w14:paraId="11517797" w14:textId="4A8976FC" w:rsidR="00234601" w:rsidRPr="00762DB5" w:rsidRDefault="00154171" w:rsidP="00980917">
      <w:pPr>
        <w:pStyle w:val="ab"/>
        <w:numPr>
          <w:ilvl w:val="3"/>
          <w:numId w:val="10"/>
        </w:numPr>
        <w:ind w:hanging="949"/>
        <w:rPr>
          <w:i/>
          <w:iCs/>
          <w:lang w:val="en-GB"/>
        </w:rPr>
      </w:pPr>
      <w:r w:rsidRPr="00762DB5">
        <w:rPr>
          <w:i/>
          <w:iCs/>
          <w:lang w:val="en-GB"/>
        </w:rPr>
        <w:t>Circumstances prior the accident</w:t>
      </w:r>
      <w:r w:rsidR="00234601" w:rsidRPr="00762DB5">
        <w:rPr>
          <w:i/>
          <w:iCs/>
          <w:lang w:val="en-GB"/>
        </w:rPr>
        <w:t>.</w:t>
      </w:r>
    </w:p>
    <w:p w14:paraId="21820737" w14:textId="052C832D" w:rsidR="00B573CA" w:rsidRPr="00762DB5" w:rsidRDefault="00B573CA" w:rsidP="00611AD4">
      <w:pPr>
        <w:rPr>
          <w:lang w:val="en-GB"/>
        </w:rPr>
      </w:pPr>
      <w:r w:rsidRPr="00762DB5">
        <w:rPr>
          <w:lang w:val="en-GB"/>
        </w:rPr>
        <w:t>According to the written explanations provided by the conductor of train No 50215, when checking the tickets, he found that there were two passengers in the coach to t</w:t>
      </w:r>
      <w:r w:rsidR="002346FB" w:rsidRPr="00762DB5">
        <w:rPr>
          <w:lang w:val="en-GB"/>
        </w:rPr>
        <w:t>he halt</w:t>
      </w:r>
      <w:r w:rsidRPr="00762DB5">
        <w:rPr>
          <w:lang w:val="en-GB"/>
        </w:rPr>
        <w:t xml:space="preserve"> of Metal,</w:t>
      </w:r>
      <w:r w:rsidR="002346FB" w:rsidRPr="00762DB5">
        <w:rPr>
          <w:lang w:val="en-GB"/>
        </w:rPr>
        <w:t xml:space="preserve"> one of them got off the train at the halt,</w:t>
      </w:r>
      <w:r w:rsidRPr="00762DB5">
        <w:rPr>
          <w:lang w:val="en-GB"/>
        </w:rPr>
        <w:t xml:space="preserve"> and the other passenger </w:t>
      </w:r>
      <w:r w:rsidR="002346FB" w:rsidRPr="00762DB5">
        <w:rPr>
          <w:lang w:val="en-GB"/>
        </w:rPr>
        <w:t>got off the train at Pernik marshalling yard</w:t>
      </w:r>
      <w:r w:rsidRPr="00762DB5">
        <w:rPr>
          <w:lang w:val="en-GB"/>
        </w:rPr>
        <w:t xml:space="preserve"> before</w:t>
      </w:r>
      <w:r w:rsidR="002346FB" w:rsidRPr="00762DB5">
        <w:rPr>
          <w:lang w:val="en-GB"/>
        </w:rPr>
        <w:t xml:space="preserve"> detecting the fire in the coach by the </w:t>
      </w:r>
      <w:r w:rsidRPr="00762DB5">
        <w:rPr>
          <w:lang w:val="en-GB"/>
        </w:rPr>
        <w:t>traffic manager</w:t>
      </w:r>
      <w:r w:rsidR="002346FB" w:rsidRPr="00762DB5">
        <w:rPr>
          <w:lang w:val="en-GB"/>
        </w:rPr>
        <w:t xml:space="preserve"> on-duty</w:t>
      </w:r>
      <w:r w:rsidRPr="00762DB5">
        <w:rPr>
          <w:lang w:val="en-GB"/>
        </w:rPr>
        <w:t>.</w:t>
      </w:r>
    </w:p>
    <w:p w14:paraId="2C6B9880" w14:textId="38F1BBF9" w:rsidR="00684D27" w:rsidRPr="00762DB5" w:rsidRDefault="00F76D04" w:rsidP="00980917">
      <w:pPr>
        <w:pStyle w:val="ab"/>
        <w:numPr>
          <w:ilvl w:val="2"/>
          <w:numId w:val="10"/>
        </w:numPr>
        <w:spacing w:before="120"/>
        <w:ind w:left="1225" w:hanging="505"/>
        <w:contextualSpacing w:val="0"/>
        <w:rPr>
          <w:i/>
          <w:iCs/>
          <w:lang w:val="en-GB"/>
        </w:rPr>
      </w:pPr>
      <w:r w:rsidRPr="00762DB5">
        <w:rPr>
          <w:i/>
          <w:iCs/>
          <w:lang w:val="en-GB"/>
        </w:rPr>
        <w:t>Date, punctual time and location of the event</w:t>
      </w:r>
      <w:r w:rsidR="00684D27" w:rsidRPr="00762DB5">
        <w:rPr>
          <w:i/>
          <w:iCs/>
          <w:lang w:val="en-GB"/>
        </w:rPr>
        <w:t>.</w:t>
      </w:r>
    </w:p>
    <w:p w14:paraId="2A256352" w14:textId="4F873D73" w:rsidR="005367BE" w:rsidRPr="00762DB5" w:rsidRDefault="00DD4FC1" w:rsidP="00086AD4">
      <w:pPr>
        <w:rPr>
          <w:iCs/>
          <w:lang w:val="en-GB"/>
        </w:rPr>
      </w:pPr>
      <w:r w:rsidRPr="00762DB5">
        <w:rPr>
          <w:noProof/>
          <w:lang w:val="bg-BG" w:eastAsia="bg-BG"/>
        </w:rPr>
        <mc:AlternateContent>
          <mc:Choice Requires="wpg">
            <w:drawing>
              <wp:anchor distT="0" distB="0" distL="114300" distR="114300" simplePos="0" relativeHeight="251636736" behindDoc="0" locked="0" layoutInCell="1" allowOverlap="1" wp14:anchorId="1109FA9F" wp14:editId="7500C8BB">
                <wp:simplePos x="0" y="0"/>
                <wp:positionH relativeFrom="column">
                  <wp:posOffset>161925</wp:posOffset>
                </wp:positionH>
                <wp:positionV relativeFrom="page">
                  <wp:posOffset>5581650</wp:posOffset>
                </wp:positionV>
                <wp:extent cx="5490210" cy="2571750"/>
                <wp:effectExtent l="0" t="0" r="0" b="0"/>
                <wp:wrapTopAndBottom/>
                <wp:docPr id="45" name="Group 45"/>
                <wp:cNvGraphicFramePr/>
                <a:graphic xmlns:a="http://schemas.openxmlformats.org/drawingml/2006/main">
                  <a:graphicData uri="http://schemas.microsoft.com/office/word/2010/wordprocessingGroup">
                    <wpg:wgp>
                      <wpg:cNvGrpSpPr/>
                      <wpg:grpSpPr>
                        <a:xfrm>
                          <a:off x="0" y="0"/>
                          <a:ext cx="5490210" cy="2571750"/>
                          <a:chOff x="452015" y="2399361"/>
                          <a:chExt cx="5490622" cy="2572428"/>
                        </a:xfrm>
                      </wpg:grpSpPr>
                      <wpg:grpSp>
                        <wpg:cNvPr id="46" name="Group 46"/>
                        <wpg:cNvGrpSpPr/>
                        <wpg:grpSpPr>
                          <a:xfrm>
                            <a:off x="452015" y="2399361"/>
                            <a:ext cx="5490622" cy="2572428"/>
                            <a:chOff x="452015" y="2399361"/>
                            <a:chExt cx="5490622" cy="2572428"/>
                          </a:xfrm>
                        </wpg:grpSpPr>
                        <wpg:grpSp>
                          <wpg:cNvPr id="47" name="Group 47"/>
                          <wpg:cNvGrpSpPr/>
                          <wpg:grpSpPr>
                            <a:xfrm>
                              <a:off x="452015" y="2399361"/>
                              <a:ext cx="5490622" cy="2572428"/>
                              <a:chOff x="452015" y="2399361"/>
                              <a:chExt cx="5490622" cy="2572428"/>
                            </a:xfrm>
                          </wpg:grpSpPr>
                          <pic:pic xmlns:pic="http://schemas.openxmlformats.org/drawingml/2006/picture">
                            <pic:nvPicPr>
                              <pic:cNvPr id="48" name="Picture 48"/>
                              <pic:cNvPicPr>
                                <a:picLocks noChangeAspect="1"/>
                              </pic:cNvPicPr>
                            </pic:nvPicPr>
                            <pic:blipFill rotWithShape="1">
                              <a:blip r:embed="rId19" cstate="print">
                                <a:extLst>
                                  <a:ext uri="{28A0092B-C50C-407E-A947-70E740481C1C}">
                                    <a14:useLocalDpi xmlns:a14="http://schemas.microsoft.com/office/drawing/2010/main" val="0"/>
                                  </a:ext>
                                </a:extLst>
                              </a:blip>
                              <a:srcRect l="10898" t="35768" r="7285" b="39742"/>
                              <a:stretch/>
                            </pic:blipFill>
                            <pic:spPr>
                              <a:xfrm>
                                <a:off x="452032" y="2399361"/>
                                <a:ext cx="5490605" cy="2191297"/>
                              </a:xfrm>
                              <a:prstGeom prst="rect">
                                <a:avLst/>
                              </a:prstGeom>
                            </pic:spPr>
                          </pic:pic>
                          <wps:wsp>
                            <wps:cNvPr id="49" name="Text Box 5"/>
                            <wps:cNvSpPr txBox="1"/>
                            <wps:spPr>
                              <a:xfrm>
                                <a:off x="452015" y="4664172"/>
                                <a:ext cx="5490562" cy="307617"/>
                              </a:xfrm>
                              <a:prstGeom prst="rect">
                                <a:avLst/>
                              </a:prstGeom>
                              <a:solidFill>
                                <a:schemeClr val="lt1"/>
                              </a:solidFill>
                              <a:ln w="6350">
                                <a:noFill/>
                              </a:ln>
                            </wps:spPr>
                            <wps:txbx>
                              <w:txbxContent>
                                <w:p w14:paraId="0CFC780F" w14:textId="028F2622" w:rsidR="00EA09B9" w:rsidRPr="003A508C" w:rsidRDefault="00EA09B9" w:rsidP="00A45FD3">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2</w:t>
                                  </w:r>
                                  <w:r>
                                    <w:rPr>
                                      <w:rFonts w:eastAsia="Calibri"/>
                                      <w:b/>
                                      <w:bCs/>
                                    </w:rPr>
                                    <w:t>. Schedule of movement of PT</w:t>
                                  </w:r>
                                  <w:r>
                                    <w:rPr>
                                      <w:rFonts w:eastAsia="Calibri"/>
                                      <w:b/>
                                      <w:bCs/>
                                      <w:lang w:val="bg-BG"/>
                                    </w:rPr>
                                    <w:t xml:space="preserve"> № 50215.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50" name="Rectangle 50"/>
                          <wps:cNvSpPr/>
                          <wps:spPr>
                            <a:xfrm>
                              <a:off x="1332471" y="3945301"/>
                              <a:ext cx="3414457"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Straight Arrow Connector 51"/>
                          <wps:cNvCnPr/>
                          <wps:spPr>
                            <a:xfrm flipH="1">
                              <a:off x="4079019" y="3617843"/>
                              <a:ext cx="333955" cy="405517"/>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52" name="Text Box 52"/>
                        <wps:cNvSpPr txBox="1"/>
                        <wps:spPr>
                          <a:xfrm>
                            <a:off x="4211113" y="3447229"/>
                            <a:ext cx="201887" cy="287655"/>
                          </a:xfrm>
                          <a:prstGeom prst="rect">
                            <a:avLst/>
                          </a:prstGeom>
                          <a:noFill/>
                          <a:ln w="6350">
                            <a:noFill/>
                          </a:ln>
                        </wps:spPr>
                        <wps:txbx>
                          <w:txbxContent>
                            <w:p w14:paraId="4C968528" w14:textId="77777777" w:rsidR="00EA09B9" w:rsidRPr="00614356" w:rsidRDefault="00EA09B9" w:rsidP="00A45FD3">
                              <w:pPr>
                                <w:ind w:firstLine="0"/>
                                <w:rPr>
                                  <w:rFonts w:ascii="ISOCPEUR" w:hAnsi="ISOCPEUR"/>
                                  <w:b/>
                                  <w:bCs/>
                                  <w:i/>
                                  <w:iCs/>
                                  <w:color w:val="FFFF00"/>
                                  <w:sz w:val="40"/>
                                  <w:szCs w:val="36"/>
                                  <w:lang w:val="bg-BG"/>
                                </w:rPr>
                              </w:pPr>
                              <w:r w:rsidRPr="00614356">
                                <w:rPr>
                                  <w:rFonts w:ascii="ISOCPEUR" w:hAnsi="ISOCPEUR"/>
                                  <w:b/>
                                  <w:bCs/>
                                  <w:i/>
                                  <w:iCs/>
                                  <w:color w:val="FFFF00"/>
                                  <w:sz w:val="40"/>
                                  <w:szCs w:val="36"/>
                                  <w:lang w:val="bg-BG"/>
                                </w:rPr>
                                <w:t>1</w:t>
                              </w:r>
                            </w:p>
                          </w:txbxContent>
                        </wps:txbx>
                        <wps:bodyPr rot="0" spcFirstLastPara="0" vertOverflow="overflow" horzOverflow="overflow" vert="horz" wrap="square" lIns="0" tIns="0" rIns="108000" bIns="0" numCol="1" spcCol="0" rtlCol="0" fromWordArt="0" anchor="t" anchorCtr="0" forceAA="0" compatLnSpc="1">
                          <a:prstTxWarp prst="textNoShape">
                            <a:avLst/>
                          </a:prstTxWarp>
                          <a:noAutofit/>
                        </wps:bodyPr>
                      </wps:wsp>
                    </wpg:wgp>
                  </a:graphicData>
                </a:graphic>
              </wp:anchor>
            </w:drawing>
          </mc:Choice>
          <mc:Fallback>
            <w:pict>
              <v:group w14:anchorId="1109FA9F" id="Group 45" o:spid="_x0000_s1055" style="position:absolute;left:0;text-align:left;margin-left:12.75pt;margin-top:439.5pt;width:432.3pt;height:202.5pt;z-index:251636736;mso-position-vertical-relative:page" coordorigin="4520,23993" coordsize="54906,25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">
                <v:group id="Group 46" o:spid="_x0000_s1056" style="position:absolute;left:4520;top:23993;width:54906;height:25724" coordorigin="4520,23993" coordsize="54906,25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group id="Group 47" o:spid="_x0000_s1057" style="position:absolute;left:4520;top:23993;width:54906;height:25724" coordorigin="4520,23993" coordsize="54906,25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Picture 48" o:spid="_x0000_s1058" type="#_x0000_t75" style="position:absolute;left:4520;top:23993;width:54906;height:21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eIbCAAAA2wAAAA8AAABkcnMvZG93bnJldi54bWxET89rwjAUvg/8H8ITvGm6MWRUozhxbHN4&#10;sAp6fDbPNti8lCba+t+bg7Djx/d7Ou9sJW7UeONYwesoAUGcO224ULDffQ0/QPiArLFyTAru5GE+&#10;671MMdWu5S3dslCIGMI+RQVlCHUqpc9LsuhHriaO3Nk1FkOETSF1g20Mt5V8S5KxtGg4NpRY07Kk&#10;/JJdrYLPb50lm7Vp/9rTYfFrVqujX16UGvS7xQREoC78i5/uH63gPY6N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ZHiGwgAAANsAAAAPAAAAAAAAAAAAAAAAAJ8C&#10;AABkcnMvZG93bnJldi54bWxQSwUGAAAAAAQABAD3AAAAjgMAAAAA&#10;">
                      <v:imagedata r:id="rId20" o:title="" croptop="23441f" cropbottom="26045f" cropleft="7142f" cropright="4774f"/>
                      <v:path arrowok="t"/>
                    </v:shape>
                    <v:shape id="Text Box 5" o:spid="_x0000_s1059" type="#_x0000_t202" style="position:absolute;left:4520;top:46641;width:54905;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rBWMYA&#10;AADbAAAADwAAAGRycy9kb3ducmV2LnhtbESPQUvDQBSE74X+h+UVvJR2o9WqaTdBRK301kZbvD2y&#10;r0kw+zZk1yT+e1co9DjMzDfMOh1MLTpqXWVZwfU8AkGcW11xoeAje509gHAeWWNtmRT8koM0GY/W&#10;GGvb8466vS9EgLCLUUHpfRNL6fKSDLq5bYiDd7KtQR9kW0jdYh/gppY3UbSUBisOCyU29FxS/r3/&#10;MQq+psVx64a3z35xt2heNl12f9CZUleT4WkFwtPgL+Fz+10ruH2E/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rBWMYAAADbAAAADwAAAAAAAAAAAAAAAACYAgAAZHJz&#10;L2Rvd25yZXYueG1sUEsFBgAAAAAEAAQA9QAAAIsDAAAAAA==&#10;" fillcolor="white [3201]" stroked="f" strokeweight=".5pt">
                      <v:textbox>
                        <w:txbxContent>
                          <w:p w14:paraId="0CFC780F" w14:textId="028F2622" w:rsidR="00EA09B9" w:rsidRPr="003A508C" w:rsidRDefault="00EA09B9" w:rsidP="00A45FD3">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2</w:t>
                            </w:r>
                            <w:r>
                              <w:rPr>
                                <w:rFonts w:eastAsia="Calibri"/>
                                <w:b/>
                                <w:bCs/>
                              </w:rPr>
                              <w:t>. Schedule of movement of PT</w:t>
                            </w:r>
                            <w:r>
                              <w:rPr>
                                <w:rFonts w:eastAsia="Calibri"/>
                                <w:b/>
                                <w:bCs/>
                                <w:lang w:val="bg-BG"/>
                              </w:rPr>
                              <w:t xml:space="preserve"> № 50215.</w:t>
                            </w:r>
                          </w:p>
                        </w:txbxContent>
                      </v:textbox>
                    </v:shape>
                  </v:group>
                  <v:rect id="Rectangle 50" o:spid="_x0000_s1060" style="position:absolute;left:13324;top:39453;width:34145;height:2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MsUA&#10;AADbAAAADwAAAGRycy9kb3ducmV2LnhtbESPTWvCQBCG7wX/wzKCl1I3balI6ipWqBQPBT8uvU2z&#10;YxLMzobd1cR/7xwEj8M77zPzzBa9a9SFQqw9G3gdZ6CIC29rLg0c9t8vU1AxIVtsPJOBK0VYzAdP&#10;M8yt73hLl10qlUA45migSqnNtY5FRQ7j2LfEkh19cJhkDKW2ATuBu0a/ZdlEO6xZLlTY0qqi4rQ7&#10;OwP/67+wmn69r9P5eSLoU7mh386Y0bBffoJK1KfH8r39Yw18yPfiIh6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wcEyxQAAANsAAAAPAAAAAAAAAAAAAAAAAJgCAABkcnMv&#10;ZG93bnJldi54bWxQSwUGAAAAAAQABAD1AAAAigMAAAAA&#10;" filled="f" strokecolor="red" strokeweight="2pt"/>
                  <v:shape id="Straight Arrow Connector 51" o:spid="_x0000_s1061" type="#_x0000_t32" style="position:absolute;left:40790;top:36178;width:3339;height:40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iqm8UAAADbAAAADwAAAGRycy9kb3ducmV2LnhtbESP0WrCQBRE34X+w3ILvtWNgrZEN6G0&#10;SNUHsTEfcNm9JsHs3TS71div7xYKPg4zc4ZZ5YNtxYV63zhWMJ0kIIi1Mw1XCsrj+ukFhA/IBlvH&#10;pOBGHvLsYbTC1Lgrf9KlCJWIEPYpKqhD6FIpva7Jop+4jjh6J9dbDFH2lTQ9XiPctnKWJAtpseG4&#10;UGNHbzXpc/FtFRTzrd79DLtKl/t91z6Xi8P7x5dS48fhdQki0BDu4f/2xiiYT+HvS/wBMv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iqm8UAAADbAAAADwAAAAAAAAAA&#10;AAAAAAChAgAAZHJzL2Rvd25yZXYueG1sUEsFBgAAAAAEAAQA+QAAAJMDAAAAAA==&#10;" strokecolor="yellow" strokeweight="3pt">
                    <v:stroke endarrow="block"/>
                  </v:shape>
                </v:group>
                <v:shape id="Text Box 52" o:spid="_x0000_s1062" type="#_x0000_t202" style="position:absolute;left:42111;top:34472;width:2019;height:2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LnMQA&#10;AADbAAAADwAAAGRycy9kb3ducmV2LnhtbESP0WrCQBRE34X+w3IF33RjrMFGVylioUVfjP2AS/aa&#10;DcneDdlV4993C4U+DjNzhtnsBtuKO/W+dqxgPktAEJdO11wp+L58TFcgfEDW2DomBU/ysNu+jDaY&#10;a/fgM92LUIkIYZ+jAhNCl0vpS0MW/cx1xNG7ut5iiLKvpO7xEeG2lWmSZNJizXHBYEd7Q2VT3KyC&#10;zFzS9Fo8m3m1ODWvh6E7vi2+lJqMh/c1iEBD+A//tT+1gmUKv1/i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FS5zEAAAA2wAAAA8AAAAAAAAAAAAAAAAAmAIAAGRycy9k&#10;b3ducmV2LnhtbFBLBQYAAAAABAAEAPUAAACJAwAAAAA=&#10;" filled="f" stroked="f" strokeweight=".5pt">
                  <v:textbox inset="0,0,3mm,0">
                    <w:txbxContent>
                      <w:p w14:paraId="4C968528" w14:textId="77777777" w:rsidR="00EA09B9" w:rsidRPr="00614356" w:rsidRDefault="00EA09B9" w:rsidP="00A45FD3">
                        <w:pPr>
                          <w:ind w:firstLine="0"/>
                          <w:rPr>
                            <w:rFonts w:ascii="ISOCPEUR" w:hAnsi="ISOCPEUR"/>
                            <w:b/>
                            <w:bCs/>
                            <w:i/>
                            <w:iCs/>
                            <w:color w:val="FFFF00"/>
                            <w:sz w:val="40"/>
                            <w:szCs w:val="36"/>
                            <w:lang w:val="bg-BG"/>
                          </w:rPr>
                        </w:pPr>
                        <w:r w:rsidRPr="00614356">
                          <w:rPr>
                            <w:rFonts w:ascii="ISOCPEUR" w:hAnsi="ISOCPEUR"/>
                            <w:b/>
                            <w:bCs/>
                            <w:i/>
                            <w:iCs/>
                            <w:color w:val="FFFF00"/>
                            <w:sz w:val="40"/>
                            <w:szCs w:val="36"/>
                            <w:lang w:val="bg-BG"/>
                          </w:rPr>
                          <w:t>1</w:t>
                        </w:r>
                      </w:p>
                    </w:txbxContent>
                  </v:textbox>
                </v:shape>
                <w10:wrap type="topAndBottom" anchory="page"/>
              </v:group>
            </w:pict>
          </mc:Fallback>
        </mc:AlternateContent>
      </w:r>
      <w:r w:rsidR="00A242CE" w:rsidRPr="00762DB5">
        <w:rPr>
          <w:iCs/>
          <w:lang w:val="en-GB"/>
        </w:rPr>
        <w:t xml:space="preserve">The fire in PT </w:t>
      </w:r>
      <w:r w:rsidR="00323CEF" w:rsidRPr="00762DB5">
        <w:rPr>
          <w:iCs/>
          <w:lang w:val="en-GB"/>
        </w:rPr>
        <w:t xml:space="preserve">№ 50215 </w:t>
      </w:r>
      <w:r w:rsidR="00A242CE" w:rsidRPr="00762DB5">
        <w:rPr>
          <w:iCs/>
          <w:lang w:val="en-GB"/>
        </w:rPr>
        <w:t>was found on</w:t>
      </w:r>
      <w:r w:rsidR="003E61F5" w:rsidRPr="00762DB5">
        <w:rPr>
          <w:iCs/>
          <w:lang w:val="en-GB"/>
        </w:rPr>
        <w:t xml:space="preserve"> 04.09</w:t>
      </w:r>
      <w:r w:rsidR="0018344A" w:rsidRPr="00762DB5">
        <w:rPr>
          <w:iCs/>
          <w:lang w:val="en-GB"/>
        </w:rPr>
        <w:t xml:space="preserve">.2021 </w:t>
      </w:r>
      <w:r w:rsidR="00A242CE" w:rsidRPr="00762DB5">
        <w:rPr>
          <w:iCs/>
          <w:lang w:val="en-GB"/>
        </w:rPr>
        <w:t>at</w:t>
      </w:r>
      <w:r w:rsidR="0018344A" w:rsidRPr="00762DB5">
        <w:rPr>
          <w:iCs/>
          <w:lang w:val="en-GB"/>
        </w:rPr>
        <w:t xml:space="preserve"> </w:t>
      </w:r>
      <w:r w:rsidR="00323CEF" w:rsidRPr="00762DB5">
        <w:rPr>
          <w:iCs/>
          <w:lang w:val="en-GB"/>
        </w:rPr>
        <w:t>23:19</w:t>
      </w:r>
      <w:r w:rsidR="00A242CE" w:rsidRPr="00762DB5">
        <w:rPr>
          <w:iCs/>
          <w:lang w:val="en-GB"/>
        </w:rPr>
        <w:t xml:space="preserve"> p.m. during the train departure after an actual stay of </w:t>
      </w:r>
      <w:r w:rsidR="00AE1F66" w:rsidRPr="00762DB5">
        <w:rPr>
          <w:iCs/>
          <w:lang w:val="en-GB"/>
        </w:rPr>
        <w:t xml:space="preserve">30 </w:t>
      </w:r>
      <w:r w:rsidR="00A242CE" w:rsidRPr="00762DB5">
        <w:rPr>
          <w:iCs/>
          <w:lang w:val="en-GB"/>
        </w:rPr>
        <w:t>seconds in Pernik marshalling yard</w:t>
      </w:r>
      <w:r w:rsidR="00932A7D" w:rsidRPr="00762DB5">
        <w:rPr>
          <w:iCs/>
          <w:lang w:val="en-GB"/>
        </w:rPr>
        <w:t xml:space="preserve"> (</w:t>
      </w:r>
      <w:r w:rsidR="00851D42" w:rsidRPr="00762DB5">
        <w:rPr>
          <w:iCs/>
          <w:lang w:val="en-GB"/>
        </w:rPr>
        <w:t>fig</w:t>
      </w:r>
      <w:r w:rsidR="00932A7D" w:rsidRPr="00762DB5">
        <w:rPr>
          <w:iCs/>
          <w:lang w:val="en-GB"/>
        </w:rPr>
        <w:t>. 3.</w:t>
      </w:r>
      <w:r w:rsidR="005367BE" w:rsidRPr="00762DB5">
        <w:rPr>
          <w:iCs/>
          <w:lang w:val="en-GB"/>
        </w:rPr>
        <w:t>2</w:t>
      </w:r>
      <w:r w:rsidR="00A45FD3" w:rsidRPr="00762DB5">
        <w:rPr>
          <w:iCs/>
          <w:lang w:val="en-GB"/>
        </w:rPr>
        <w:t xml:space="preserve">, </w:t>
      </w:r>
      <w:r w:rsidR="00851D42" w:rsidRPr="00762DB5">
        <w:rPr>
          <w:iCs/>
          <w:lang w:val="en-GB"/>
        </w:rPr>
        <w:t>pos</w:t>
      </w:r>
      <w:r w:rsidR="00A45FD3" w:rsidRPr="00762DB5">
        <w:rPr>
          <w:iCs/>
          <w:lang w:val="en-GB"/>
        </w:rPr>
        <w:t>. 1</w:t>
      </w:r>
      <w:r w:rsidR="00932A7D" w:rsidRPr="00762DB5">
        <w:rPr>
          <w:iCs/>
          <w:lang w:val="en-GB"/>
        </w:rPr>
        <w:t>).</w:t>
      </w:r>
    </w:p>
    <w:p w14:paraId="6E1DC118" w14:textId="15AE2C0B" w:rsidR="00684D27" w:rsidRPr="00762DB5" w:rsidRDefault="00254A6F" w:rsidP="00980917">
      <w:pPr>
        <w:pStyle w:val="ab"/>
        <w:numPr>
          <w:ilvl w:val="2"/>
          <w:numId w:val="10"/>
        </w:numPr>
        <w:spacing w:before="120"/>
        <w:ind w:left="1225" w:hanging="505"/>
        <w:contextualSpacing w:val="0"/>
        <w:rPr>
          <w:i/>
          <w:iCs/>
          <w:lang w:val="en-GB"/>
        </w:rPr>
      </w:pPr>
      <w:r w:rsidRPr="00762DB5">
        <w:rPr>
          <w:i/>
          <w:iCs/>
          <w:lang w:val="en-GB"/>
        </w:rPr>
        <w:t>Description of the event location</w:t>
      </w:r>
      <w:r w:rsidR="00684D27" w:rsidRPr="00762DB5">
        <w:rPr>
          <w:i/>
          <w:iCs/>
          <w:lang w:val="en-GB"/>
        </w:rPr>
        <w:t>:</w:t>
      </w:r>
    </w:p>
    <w:p w14:paraId="73D4717C" w14:textId="56E33E26" w:rsidR="00E26E19" w:rsidRPr="00762DB5" w:rsidRDefault="00254A6F" w:rsidP="005F339A">
      <w:pPr>
        <w:rPr>
          <w:iCs/>
          <w:lang w:val="en-GB"/>
        </w:rPr>
      </w:pPr>
      <w:r w:rsidRPr="00762DB5">
        <w:rPr>
          <w:iCs/>
          <w:lang w:val="en-GB"/>
        </w:rPr>
        <w:t>The railway accident occurred on fourth main track in Pernik marshalling yard</w:t>
      </w:r>
      <w:r w:rsidR="00807B72" w:rsidRPr="00762DB5">
        <w:rPr>
          <w:iCs/>
          <w:lang w:val="en-GB"/>
        </w:rPr>
        <w:t xml:space="preserve">. </w:t>
      </w:r>
      <w:r w:rsidR="00617A51" w:rsidRPr="00762DB5">
        <w:rPr>
          <w:iCs/>
          <w:lang w:val="en-GB"/>
        </w:rPr>
        <w:t>The track is in a straight line with profile</w:t>
      </w:r>
      <w:r w:rsidR="00035EB6" w:rsidRPr="00762DB5">
        <w:rPr>
          <w:iCs/>
          <w:lang w:val="en-GB"/>
        </w:rPr>
        <w:t xml:space="preserve"> 0,70 ‰ </w:t>
      </w:r>
      <w:r w:rsidR="00576FC1" w:rsidRPr="00762DB5">
        <w:rPr>
          <w:iCs/>
          <w:lang w:val="en-GB"/>
        </w:rPr>
        <w:t>in downhill</w:t>
      </w:r>
      <w:r w:rsidR="00A45FD3" w:rsidRPr="00762DB5">
        <w:rPr>
          <w:iCs/>
          <w:lang w:val="en-GB"/>
        </w:rPr>
        <w:t xml:space="preserve"> (</w:t>
      </w:r>
      <w:r w:rsidR="00576FC1" w:rsidRPr="00762DB5">
        <w:rPr>
          <w:iCs/>
          <w:lang w:val="en-GB"/>
        </w:rPr>
        <w:t>fig</w:t>
      </w:r>
      <w:r w:rsidR="00A45FD3" w:rsidRPr="00762DB5">
        <w:rPr>
          <w:iCs/>
          <w:lang w:val="en-GB"/>
        </w:rPr>
        <w:t>. 3.3)</w:t>
      </w:r>
      <w:r w:rsidR="00035EB6" w:rsidRPr="00762DB5">
        <w:rPr>
          <w:iCs/>
          <w:lang w:val="en-GB"/>
        </w:rPr>
        <w:t xml:space="preserve">.  </w:t>
      </w:r>
    </w:p>
    <w:p w14:paraId="016347BD" w14:textId="00AEB494" w:rsidR="00B75519" w:rsidRPr="00762DB5" w:rsidRDefault="00744E41" w:rsidP="005F339A">
      <w:pPr>
        <w:rPr>
          <w:iCs/>
          <w:lang w:val="en-GB"/>
        </w:rPr>
      </w:pPr>
      <w:r w:rsidRPr="00762DB5">
        <w:rPr>
          <w:iCs/>
          <w:lang w:val="en-GB"/>
        </w:rPr>
        <w:t>Pernik marshalling yard is located along main railway line</w:t>
      </w:r>
      <w:r w:rsidR="00BB0AB7" w:rsidRPr="00762DB5">
        <w:rPr>
          <w:iCs/>
          <w:lang w:val="en-GB"/>
        </w:rPr>
        <w:t xml:space="preserve"> № 5. </w:t>
      </w:r>
      <w:r w:rsidR="008B42AB" w:rsidRPr="00762DB5">
        <w:rPr>
          <w:iCs/>
          <w:lang w:val="en-GB"/>
        </w:rPr>
        <w:t xml:space="preserve">The main railway line </w:t>
      </w:r>
      <w:r w:rsidR="00BB0AB7" w:rsidRPr="00762DB5">
        <w:rPr>
          <w:iCs/>
          <w:lang w:val="en-GB"/>
        </w:rPr>
        <w:t xml:space="preserve">№5 </w:t>
      </w:r>
      <w:r w:rsidR="00F61A22" w:rsidRPr="00762DB5">
        <w:rPr>
          <w:iCs/>
          <w:lang w:val="en-GB"/>
        </w:rPr>
        <w:t>is in direction Sofia-Pernik-Radomir-Dupnitsa</w:t>
      </w:r>
      <w:r w:rsidR="00984504" w:rsidRPr="00762DB5">
        <w:rPr>
          <w:iCs/>
          <w:lang w:val="en-GB"/>
        </w:rPr>
        <w:t xml:space="preserve"> – </w:t>
      </w:r>
      <w:r w:rsidR="0089051D" w:rsidRPr="00762DB5">
        <w:rPr>
          <w:iCs/>
          <w:lang w:val="en-GB"/>
        </w:rPr>
        <w:t>Blagoevgrad</w:t>
      </w:r>
      <w:r w:rsidR="00984504" w:rsidRPr="00762DB5">
        <w:rPr>
          <w:iCs/>
          <w:lang w:val="en-GB"/>
        </w:rPr>
        <w:t xml:space="preserve"> – </w:t>
      </w:r>
      <w:r w:rsidR="0089051D" w:rsidRPr="00762DB5">
        <w:rPr>
          <w:iCs/>
          <w:lang w:val="en-GB"/>
        </w:rPr>
        <w:t>Kulata</w:t>
      </w:r>
      <w:r w:rsidR="00984504" w:rsidRPr="00762DB5">
        <w:rPr>
          <w:iCs/>
          <w:lang w:val="en-GB"/>
        </w:rPr>
        <w:t xml:space="preserve">, </w:t>
      </w:r>
      <w:r w:rsidR="0089051D" w:rsidRPr="00762DB5">
        <w:rPr>
          <w:iCs/>
          <w:lang w:val="en-GB"/>
        </w:rPr>
        <w:t xml:space="preserve">linking the railway </w:t>
      </w:r>
      <w:r w:rsidR="0089051D" w:rsidRPr="00762DB5">
        <w:rPr>
          <w:iCs/>
          <w:lang w:val="en-GB"/>
        </w:rPr>
        <w:lastRenderedPageBreak/>
        <w:t>connection with the Hellenic Republic</w:t>
      </w:r>
      <w:r w:rsidR="00BB0AB7" w:rsidRPr="00762DB5">
        <w:rPr>
          <w:iCs/>
          <w:lang w:val="en-GB"/>
        </w:rPr>
        <w:t xml:space="preserve">. </w:t>
      </w:r>
      <w:r w:rsidR="0089051D" w:rsidRPr="00762DB5">
        <w:rPr>
          <w:iCs/>
          <w:lang w:val="en-GB"/>
        </w:rPr>
        <w:t>The railway line is a single-track, electrified, conventional</w:t>
      </w:r>
      <w:r w:rsidR="004B51C4" w:rsidRPr="00762DB5">
        <w:rPr>
          <w:iCs/>
          <w:lang w:val="en-GB"/>
        </w:rPr>
        <w:t>,</w:t>
      </w:r>
      <w:r w:rsidR="00BB0AB7" w:rsidRPr="00762DB5">
        <w:rPr>
          <w:iCs/>
          <w:lang w:val="en-GB"/>
        </w:rPr>
        <w:t xml:space="preserve"> </w:t>
      </w:r>
      <w:r w:rsidR="006B78BB" w:rsidRPr="00762DB5">
        <w:rPr>
          <w:iCs/>
          <w:lang w:val="en-GB"/>
        </w:rPr>
        <w:t>with traffic speed to</w:t>
      </w:r>
      <w:r w:rsidR="00BB0AB7" w:rsidRPr="00762DB5">
        <w:rPr>
          <w:iCs/>
          <w:lang w:val="en-GB"/>
        </w:rPr>
        <w:t xml:space="preserve"> 110 </w:t>
      </w:r>
      <w:r w:rsidR="00DD4FC1" w:rsidRPr="00762DB5">
        <w:rPr>
          <w:iCs/>
          <w:noProof/>
          <w:lang w:val="bg-BG" w:eastAsia="bg-BG"/>
        </w:rPr>
        <mc:AlternateContent>
          <mc:Choice Requires="wpg">
            <w:drawing>
              <wp:anchor distT="0" distB="0" distL="114300" distR="114300" simplePos="0" relativeHeight="251648000" behindDoc="0" locked="0" layoutInCell="1" allowOverlap="1" wp14:anchorId="5AFE3801" wp14:editId="32D36E95">
                <wp:simplePos x="0" y="0"/>
                <wp:positionH relativeFrom="column">
                  <wp:posOffset>-152400</wp:posOffset>
                </wp:positionH>
                <wp:positionV relativeFrom="page">
                  <wp:posOffset>1166143</wp:posOffset>
                </wp:positionV>
                <wp:extent cx="6142353" cy="3132455"/>
                <wp:effectExtent l="0" t="0" r="0" b="0"/>
                <wp:wrapTopAndBottom/>
                <wp:docPr id="136" name="Group 136"/>
                <wp:cNvGraphicFramePr/>
                <a:graphic xmlns:a="http://schemas.openxmlformats.org/drawingml/2006/main">
                  <a:graphicData uri="http://schemas.microsoft.com/office/word/2010/wordprocessingGroup">
                    <wpg:wgp>
                      <wpg:cNvGrpSpPr/>
                      <wpg:grpSpPr>
                        <a:xfrm>
                          <a:off x="0" y="0"/>
                          <a:ext cx="6142353" cy="3132455"/>
                          <a:chOff x="0" y="0"/>
                          <a:chExt cx="6142353" cy="3132455"/>
                        </a:xfrm>
                      </wpg:grpSpPr>
                      <wpg:grpSp>
                        <wpg:cNvPr id="53" name="Group 53"/>
                        <wpg:cNvGrpSpPr/>
                        <wpg:grpSpPr>
                          <a:xfrm>
                            <a:off x="0" y="0"/>
                            <a:ext cx="6142353" cy="3132455"/>
                            <a:chOff x="0" y="2266122"/>
                            <a:chExt cx="6142745" cy="3132941"/>
                          </a:xfrm>
                        </wpg:grpSpPr>
                        <wpg:grpSp>
                          <wpg:cNvPr id="54" name="Group 54"/>
                          <wpg:cNvGrpSpPr/>
                          <wpg:grpSpPr>
                            <a:xfrm>
                              <a:off x="0" y="2266122"/>
                              <a:ext cx="6142745" cy="3132941"/>
                              <a:chOff x="0" y="2266122"/>
                              <a:chExt cx="6142745" cy="3132941"/>
                            </a:xfrm>
                          </wpg:grpSpPr>
                          <pic:pic xmlns:pic="http://schemas.openxmlformats.org/drawingml/2006/picture">
                            <pic:nvPicPr>
                              <pic:cNvPr id="55" name="Picture 55"/>
                              <pic:cNvPicPr>
                                <a:picLocks noChangeAspect="1"/>
                              </pic:cNvPicPr>
                            </pic:nvPicPr>
                            <pic:blipFill rotWithShape="1">
                              <a:blip r:embed="rId21" cstate="print">
                                <a:extLst>
                                  <a:ext uri="{28A0092B-C50C-407E-A947-70E740481C1C}">
                                    <a14:useLocalDpi xmlns:a14="http://schemas.microsoft.com/office/drawing/2010/main" val="0"/>
                                  </a:ext>
                                </a:extLst>
                              </a:blip>
                              <a:srcRect l="3342" t="21753" r="3134" b="43739"/>
                              <a:stretch/>
                            </pic:blipFill>
                            <pic:spPr>
                              <a:xfrm>
                                <a:off x="0" y="2266122"/>
                                <a:ext cx="6142745" cy="2814477"/>
                              </a:xfrm>
                              <a:prstGeom prst="rect">
                                <a:avLst/>
                              </a:prstGeom>
                            </pic:spPr>
                          </pic:pic>
                          <wps:wsp>
                            <wps:cNvPr id="56" name="Text Box 5"/>
                            <wps:cNvSpPr txBox="1"/>
                            <wps:spPr>
                              <a:xfrm>
                                <a:off x="0" y="5091446"/>
                                <a:ext cx="6142745" cy="307617"/>
                              </a:xfrm>
                              <a:prstGeom prst="rect">
                                <a:avLst/>
                              </a:prstGeom>
                              <a:solidFill>
                                <a:schemeClr val="lt1"/>
                              </a:solidFill>
                              <a:ln w="6350">
                                <a:noFill/>
                              </a:ln>
                            </wps:spPr>
                            <wps:txbx>
                              <w:txbxContent>
                                <w:p w14:paraId="6ACED011" w14:textId="1E2FF120" w:rsidR="00EA09B9" w:rsidRPr="003A508C" w:rsidRDefault="00EA09B9" w:rsidP="00E26E19">
                                  <w:pPr>
                                    <w:ind w:firstLine="0"/>
                                    <w:jc w:val="center"/>
                                    <w:rPr>
                                      <w:rFonts w:eastAsia="Calibri"/>
                                      <w:b/>
                                      <w:bCs/>
                                    </w:rPr>
                                  </w:pPr>
                                  <w:r>
                                    <w:rPr>
                                      <w:rFonts w:eastAsia="Calibri"/>
                                      <w:b/>
                                      <w:bCs/>
                                    </w:rPr>
                                    <w:t xml:space="preserve">Fig. </w:t>
                                  </w:r>
                                  <w:r>
                                    <w:rPr>
                                      <w:rFonts w:eastAsia="Calibri"/>
                                      <w:b/>
                                      <w:bCs/>
                                      <w:lang w:val="bg-BG"/>
                                    </w:rPr>
                                    <w:t>3</w:t>
                                  </w:r>
                                  <w:r>
                                    <w:rPr>
                                      <w:rFonts w:eastAsia="Calibri"/>
                                      <w:b/>
                                      <w:bCs/>
                                    </w:rPr>
                                    <w:t>.3. Pernik marshalling yard layout scheme</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57" name="Straight Connector 57"/>
                          <wps:cNvCnPr/>
                          <wps:spPr>
                            <a:xfrm>
                              <a:off x="71562" y="4174435"/>
                              <a:ext cx="5963478"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58" name="Straight Arrow Connector 58"/>
                          <wps:cNvCnPr/>
                          <wps:spPr>
                            <a:xfrm>
                              <a:off x="402636" y="3185593"/>
                              <a:ext cx="301625" cy="937895"/>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9" name="Straight Arrow Connector 59"/>
                          <wps:cNvCnPr/>
                          <wps:spPr>
                            <a:xfrm flipH="1">
                              <a:off x="3917113" y="3233683"/>
                              <a:ext cx="365760" cy="88963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Text Box 60"/>
                          <wps:cNvSpPr txBox="1"/>
                          <wps:spPr>
                            <a:xfrm>
                              <a:off x="253952" y="2498851"/>
                              <a:ext cx="2107064" cy="633828"/>
                            </a:xfrm>
                            <a:prstGeom prst="rect">
                              <a:avLst/>
                            </a:prstGeom>
                            <a:noFill/>
                            <a:ln w="6350">
                              <a:noFill/>
                            </a:ln>
                          </wps:spPr>
                          <wps:txbx>
                            <w:txbxContent>
                              <w:p w14:paraId="70E425E6" w14:textId="4FFA6D4F" w:rsidR="00EA09B9" w:rsidRPr="0091416A" w:rsidRDefault="00EA09B9" w:rsidP="00E26E19">
                                <w:pPr>
                                  <w:ind w:firstLine="0"/>
                                  <w:rPr>
                                    <w:color w:val="0070C0"/>
                                    <w:lang w:val="bg-BG"/>
                                  </w:rPr>
                                </w:pPr>
                                <w:r>
                                  <w:rPr>
                                    <w:color w:val="0070C0"/>
                                  </w:rPr>
                                  <w:t>Fourth main track in the station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 name="Text Box 28"/>
                          <wps:cNvSpPr txBox="1"/>
                          <wps:spPr>
                            <a:xfrm>
                              <a:off x="3841206" y="2791368"/>
                              <a:ext cx="2265190" cy="443934"/>
                            </a:xfrm>
                            <a:prstGeom prst="rect">
                              <a:avLst/>
                            </a:prstGeom>
                            <a:noFill/>
                            <a:ln w="6350">
                              <a:noFill/>
                            </a:ln>
                          </wps:spPr>
                          <wps:txbx>
                            <w:txbxContent>
                              <w:p w14:paraId="6144C12F" w14:textId="2AF577FF" w:rsidR="00EA09B9" w:rsidRPr="00D573C3" w:rsidRDefault="00EA09B9" w:rsidP="00E26E19">
                                <w:pPr>
                                  <w:ind w:firstLine="0"/>
                                  <w:rPr>
                                    <w:rFonts w:eastAsia="Calibri"/>
                                    <w:color w:val="FF0000"/>
                                    <w:lang w:val="bg-BG"/>
                                  </w:rPr>
                                </w:pPr>
                                <w:r>
                                  <w:rPr>
                                    <w:rFonts w:eastAsia="Calibri"/>
                                    <w:color w:val="FF0000"/>
                                  </w:rPr>
                                  <w:t>Place of detection of PT</w:t>
                                </w:r>
                                <w:r>
                                  <w:rPr>
                                    <w:rFonts w:eastAsia="Calibri"/>
                                    <w:color w:val="FF0000"/>
                                    <w:lang w:val="bg-BG"/>
                                  </w:rPr>
                                  <w:t xml:space="preserve"> № 50215</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133" name="Straight Arrow Connector 133"/>
                        <wps:cNvCnPr/>
                        <wps:spPr>
                          <a:xfrm>
                            <a:off x="1473958" y="1855811"/>
                            <a:ext cx="1395453" cy="170"/>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4" name="Text Box 134"/>
                        <wps:cNvSpPr txBox="1"/>
                        <wps:spPr>
                          <a:xfrm>
                            <a:off x="996286" y="716507"/>
                            <a:ext cx="1200785" cy="633730"/>
                          </a:xfrm>
                          <a:prstGeom prst="rect">
                            <a:avLst/>
                          </a:prstGeom>
                          <a:noFill/>
                          <a:ln w="6350">
                            <a:noFill/>
                          </a:ln>
                        </wps:spPr>
                        <wps:txbx>
                          <w:txbxContent>
                            <w:p w14:paraId="1086562F" w14:textId="77777777" w:rsidR="00EA09B9" w:rsidRDefault="00EA09B9" w:rsidP="0091416A">
                              <w:pPr>
                                <w:ind w:firstLine="0"/>
                                <w:rPr>
                                  <w:color w:val="00B050"/>
                                </w:rPr>
                              </w:pPr>
                              <w:r>
                                <w:rPr>
                                  <w:color w:val="00B050"/>
                                </w:rPr>
                                <w:t xml:space="preserve">Train movement </w:t>
                              </w:r>
                            </w:p>
                            <w:p w14:paraId="6D70F246" w14:textId="0CA4FA4E" w:rsidR="00EA09B9" w:rsidRPr="0091416A" w:rsidRDefault="00EA09B9" w:rsidP="0091416A">
                              <w:pPr>
                                <w:ind w:firstLine="0"/>
                                <w:rPr>
                                  <w:color w:val="00B050"/>
                                  <w:lang w:val="bg-BG"/>
                                </w:rPr>
                              </w:pPr>
                              <w:r>
                                <w:rPr>
                                  <w:color w:val="00B050"/>
                                </w:rPr>
                                <w:t>direction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5" name="Straight Connector 135"/>
                        <wps:cNvCnPr/>
                        <wps:spPr>
                          <a:xfrm>
                            <a:off x="1603612" y="1269241"/>
                            <a:ext cx="118753" cy="586248"/>
                          </a:xfrm>
                          <a:prstGeom prst="line">
                            <a:avLst/>
                          </a:prstGeom>
                          <a:ln>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AFE3801" id="Group 136" o:spid="_x0000_s1063" style="position:absolute;left:0;text-align:left;margin-left:-12pt;margin-top:91.8pt;width:483.65pt;height:246.65pt;z-index:251648000;mso-position-vertical-relative:page" coordsize="61423,31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gF/wfIpFbXX7MN9FDH50sfjNJJGQE&#10;lVOhlRz6F2/Ov39r8i/+DqL/AIJ5eMf29D8Cf+ET+Imm6B/win/CT/aP7QtJJfP+1f2Tt27Om37O&#10;c567hQBV/wCDKn/lFl4+/wCzgNV/9Meh1+v1fkD/AMGVP/KLLx9/2cBqv/pj0Ov1+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H/ANqz9lKz/acOg/bPF1xp&#10;X9h/atvkWiy+b53lddzLjHle+c17BRQB+Qf/AAZYRLF/wSz8dbZM7/j1qjFe4/4kuij8uP51+vlf&#10;kP8A8GW8cSf8EsvHBhU4b48aoS23GT/Y2ij19q/X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L/AG0vjh8afg0fDY+EOn6dP/aX2z+0Pt8Ktt8vyPL25df7&#10;7569ule6V8c/8FaFVv8AhANy5/5Cv/tnQB8nf8GW3/KKzxr/ANl41X/0zaLX671+RH/Blt/yis8a&#10;/wDZeNV/9M2i1+u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8c/8FZ/+ZA/7iv8A7Z19jV8c/wDBWf8A5kD/ALiv/tnQB8nf8GW3/KKzxr/2XjVf/TNotfrv&#10;X5Ef8GW3/KKzxr/2XjVf/TNotfrv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HP/AAVn/wCZA/7iv/tnX2NXxz/wVn/5kD/uK/8AtnQB8nf8GW3/ACis8a/9&#10;l41X/wBM2i1+u9fkR/wZbf8AKKzxr/2XjVf/AEzaLX67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xz/AMFZ/wDmQP8AuK/+2dfY1fHP/BWf/mQP+4r/AO2d&#10;AHyd/wAGW3/KKzxr/wBl41X/ANM2i1+u9fkR/wAGW3/KKzxr/wBl41X/ANM2i1+u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c/8FZ/+ZA/7iv/ALZ19jV8&#10;c/8ABWf/AJkD/uK/+2dAHyd/wZbf8orPGv8A2XjVf/TNotfrvX5Ef8GW3/KKzxr/ANl41X/0zaLX&#10;67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5/wD/AAXQ&#10;/aZ+A/7Ov/Crf+F2/E7TfDf9sf23/Zn9oyFftHlfYPM24B+75kef94V+gFfgR/wfH3k1p/wy/wCS&#10;fvf8Jrnr/wBQGgD6A/4Mtv8AlFZ41/7Lxqv/AKZtFr9d6/Ij/gy2/wCUVnjX/svGq/8Apm0Wv13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wD/4PkpoxN+z&#10;BFIGXC+NCGMYIOToXHXqMfqK/fyv58/+D4e8MXjT9m6F2+UaX4qZf3YPJk0rPp6CgD6x/wCDOLwJ&#10;e+EP+CR99r11ruk3kfij4uaxqlvb6bqCzTWKJa2FkYbpBzBOWs2lEbcmGaCTpIK/Vuvz/wD+DXEs&#10;f+CF/wAEWLdW8TYX+7/xU2q8f/rzX6A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nr/AOD5D/kef2bv+wT4p/8ARul1/QpX89f/&#10;AAfIf8jz+zd/2CfFP/o3S6AP0U/4NcP+UFnwP/3vE3/qTarX6AV+f/8Awa4f8oLPgf8A73ib/wBS&#10;bVa/Q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nr/4P&#10;kP8Akef2bv8AsE+Kf/Rul1/QpX89f/B8h/yPP7N3/YJ8U/8Ao3S6AP0U/wCDXD/lBZ8D/wDe8Tf+&#10;pNqtfoBX5/8A/Brh/wAoLPgf/veJv/Um1Wv0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6/wDg+Q/5Hn9m7/sE+Kf/AEbpdf0KV+AH/B8TY6dbav8Aszax&#10;cwyySXFv4wh2rIqqqxtorA8o3J8w9+woA+//APg1w/5QWfA//e8Tf+pNqtfoBXwr/wAG1+mx6N/w&#10;Rp+FWkx6H/ZYtdW8XRf2V9sFx9i2+K9XHkCUZ8wJjbvyd2M96+6q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A/+D5n/AJtd/wC52/8AcDX7+V+Kf/B4P+yH&#10;+0B+1W37O4+Bfwvm8Sf2D/wlv9qeVrNpZ/ZvP/sby8/aJE37vJk+7nG3nqKAPqz/AINcP+UFvwQO&#10;P4vE3/qTarX6AV+f/wDwa4f8oLPgf/veJv8A1JtVr9A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5/4Kz/8yB/3Ff8A2zr7Gr45/wCCs/8AzIH/AHFf/bOg&#10;Dhf+DXD/AJQWfA//AHvE3/qTarX6AV+f/wDwa4f8oLPgf/veJv8A1JtVr9A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45/4Kz/8yB/3Ff8A2zr7Gr45/wCC&#10;s/8AzIH/AHFf/bOgDhf+DXHj/ghb8D1Pr4m/9SbVa/QCvgf/AINiNW1HXf8AgiD8F9b1jULi8u7q&#10;fxRLc3V1MZJZXPifVcszMSWPuTk198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AX/g+Tilnb9l9IImdl/4TUsFXOM/2Dj+R/Kv36r+e/wD4&#10;PiriSDxz+zfs286T4p+8oP8Ay10v1oA/RX/g2BvZtT/4IffBfVblIVlup/FEki29ukKAnxPqvCog&#10;CqvooAAHAAHFffdfAX/Br1a3Nl/wQ1+Cdne20kM0UnidJYpUKsjDxPqwIIPIIPavv2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AX/g+Uhkm/4Zf8tc4/4TbP8A5Qa/fqvzn/4L+f8A&#10;BPD4fft7H4Tf8J34Q8War/wif9vfZf8AhF2lHlfav7O3eb5aN1+zrtzjo1AHRf8ABsjpUmhf8ETv&#10;g7otxc280tndeKIZprW5WaJ2XxPqwJR1JV1PUMDgg57197V8O/8ABuLc6le/8Eevhhe6xr9jqt3N&#10;rXi97rUtMYNbXUh8WawXliI4KMxLLjjBGK+4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45/4K0KCfABI/6Cv/tnX2NXxz/wVn/5kD/uK/8AtnQBxf8AwbBW&#10;E+lf8EPPgrpt08LSQTeKEdre4SaMkeJ9WGVkjLI444ZSQRyCRX31XwP/AMGxWm6lpH/BEX4M6ZrN&#10;nNb3dvP4nhura4hMckMieJ9WVkZSAVYEEFSMg5+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8bf8ABWy4ggPw/E0ypn+1cbmAz/x519k1+BH/AAfHzwQH&#10;9l8z2STbv+E1xvZhj/kA+hFAH6G/8G2Fp4nsP+CNfwrsfG/nf23Dq3i1NYae4WV2uh4q1fzSzqSr&#10;tv3ZYEgnvX3VXxf/AMG/QJ/4JY+C5GDbm8ZeOAdzE9PGGsjA5wPwr7Q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wD/4Pmf+bXf+52/9wNfv5X4Cf8HyyO//&#10;AAy9sQt/yO3Qf9gGgD9Lv+Df7A/4JXeCVB/5nLxzn8fGOtGvs2vnH/glfHcwfsu61a3/ANl+1RfH&#10;T4pLdNZwNFEZP+E/8QZ2IxYqvoCxIHBPFfR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Pj/AMHxF3JB43/ZvTqv9leKTtOeP3ulehFf0HV/PX/wfIf8jz+z&#10;d/2CfFP/AKN0ugD9pP8Agn3YaNp3wM1630FWW3b40fEeVlfU47wiZ/G2tvN+8jRFUeaz4i27oRiJ&#10;2d42dvcK+VP+CMPhzxj4P/YVh8JfEPxEdY17S/ix8R7PWtW+1ST/AG27i8c66k03my4eTfIrNvYB&#10;m3ZIyTX1X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z1&#10;/wDB8h/yPP7N3/YJ8U/+jdLr+hSv5u/+D234raJrH7UXwP8AghHp13Hq3h7wDqOu3lw6r5ElvqN8&#10;LeFVIOfMDaXOXyAMPHgkkhQD9/f2W/GOqeOvhtqWu6rdWs0kPj/xXp0bWixBVjs/EOo2kany7m4G&#10;8JAofLq+/dvht33W8Xo9U9JiESSKI9vzk43ZPLMc/rx/kC5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mA/4PU/+UpngH/sgGlf+nvXK&#10;/p/r+YD/AIPU/wDlKZ4B/wCyAaV/6e9coA/p/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5gP+D1P/lKZ4B/7IBpX/p71yv6f6/mA/wCD1P8A5SmeAf8A&#10;sgGlf+nvXKAP6f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asytIYw&#10;DkfrQA6iiigAooooAKKKKACiiigAooooAKKKKACiiigAooooAKKKKACiiigAooooAKKKKACiiigA&#10;ooooAKKKKACiiigAr+YD/g9T/wCUpngH/sgGlf8Ap71yv6f6/mA/4PU/+UpngH/sgGlf+nvXKAP6&#10;f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av8A4PYNH0+P9sr4O+JII/Dv2m6+GdxazSW99K2sMkWoyuouYSfLjtAZ3+zuoDvJ&#10;9tDkiNMf0qV/Np/we0eJdXu/2tvgt4QuPAGqWtlY/Dm8vLXxNLezNZahJPfsklpFEV8pJrdbeOSR&#10;0Yu63sAcBY4iwB/SX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zY/8Hs/g3xBYfte/Bf4gXPiPVJNL1T4b3en2ejzQ4sra4ttQeWa4ibzTmaVbyBJF8pM&#10;LbQfvJc7Yv6Tq/m5/wCD2fXdLm/ah+CPhWCxtVvLPwDqN3cXC6ssk7xzXwWNGtt26KNTBIVmKhZW&#10;eRQzGBgoB/SN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zE/8Hq2salL/AMFMfhz4dkuibK1+BdjcwW+0YSWXWtYWR84zlhDGP+A/XP8ATtX8wH/B6n/y&#10;lM8A/wDZANK/9PeuUAf0/wB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L/wD8HqDB/wDgqR4BlXp/woLS1/Ea5rlf1AV/OD/we3fD/StP/aS+BfxWh0+1&#10;W+1rwPqmkz3S+b58kNleRzRI+XMexWv5Su1A+Xk3M6+WEAP6P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en/g+MiSLxz+zfsHXSfFPf/prpdf0LV/PX&#10;/wAHyH/I8/s3f9gnxT/6N0ugD+hS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nr/4PkP+R5/Zu/7BPin/ANG6XX9Clfz1/wDB8h/yPP7N3/YJ8U/+jdLo&#10;A/oU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6/+&#10;D5D/AJHn9m7/ALBPin/0bpdf0KV/PX/wfIf8jz+zd/2CfFP/AKN0ugD+hS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nr/wCD5D/kef2bv+wT4p/9G6XX&#10;9Clfz1/8HyH/ACPP7N3/AGCfFP8A6N0ugD+hS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nr/AOD5D/kef2bv+wT4p/8ARul1/QpX89f/AAfIf8jz+zd/&#10;2CfFP/o3S6AP6F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ev/g+Q/5Hn9m7/sE+Kf8A0bpdf0KV/PX/AMHyH/I8/s3f9gnxT/6N0ugD+hS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nr/4PkP8Akef2bv8A&#10;sE+Kf/Rul1/QpX89f/B8h/yPP7N3/YJ8U/8Ao3S6AP6F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ev/AIPkP+R5/Zu/7BPin/0bpdf0KV/PX/wfIf8A&#10;I8/s3f8AYJ8U/wDo3S6AP6F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ev8A4PkP+R5/Zu/7BPin/wBG6XX9Clfz1/8AB8h/yPP7N3/YJ8U/+jdLoA/o&#10;U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56/+D5D&#10;/kef2bv+wT4p/wDRul1/QpX84/8Awe6/EzwzrH7RHwH+ENvfM2uaH4L1fWNQt/JYLHa313DBbsHx&#10;hiz6ddAgHICqTjcCQD+ji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mA/4PU/+UpngH/sgGlf+nvXK/p/r+YD/g9T/wCUpngH/sgGlf8Ap71ygD+n+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mD/AOD0mCaX&#10;/gqF4AvZIW8t/gHpixsowCRretkj3+8D9CK/p8r+Yv8A4PUdc1lf+Cmfw78ODVLj+z7f4E6fc29l&#10;5p8qOaXWdYSSRV6BmWGFWYckRID90YAP6d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YD/g9T/5SmeAf+yAaV/6e9cr+n+v5gP8Ag9T/AOUpngH/ALIB&#10;pX/p71ygD+n+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mA/4PU/+UpngH/sgGlf+nvXK/p/r+YD/AIPU/wDlKZ4B/wCyAaV/6e9coA/p/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5gP+D1P/lKZ4B/7IBpX&#10;/p71yv6f6/mA/wCD1P8A5SmeAf8AsgGlf+nvXKAP6f6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YD/g9T/5SmeAf+yAaV/6e9cr+n+v5f/8Ag9SIP/BU&#10;zwDg/wDNANK/9PeuUAf1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8yP/B6j4bhtf+Chnwx8YJq9u8l98GYLNtPW4hM0KwatqMglaMSGVUf7SVV3jVGa&#10;GQI7skqxf03V/L5/wekMW/4Ki+ATnj/hQel4X0/4net0Af1B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82//AAez+BtWsP2qvgn8TJTZ/wBn6v8AD+/0&#10;y1VbaMXPm2l950m+QQiR4tt9FsVpXRW80rHEzyNL/SRX89f/AAfIf8jz+zd/2CfFP/o3S6AP6F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ev/g+Q/5H&#10;n9m7/sE+Kf8A0bpdf0KV/PX/AMHyH/I8/s3f9gnxT/6N0ugD+hS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nr/4PkP8Akef2bv8AsE+Kf/Rul1/QpX89&#10;f/B8h/yPP7N3/YJ8U/8Ao3S6AP6F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eX/AIPibyGfx/8As426uvmR6R4oLR7huAMumYJHYHBx64r+hqv5f/8A&#10;g9QUJ/wVK8AqP+iA6X/6fNcoA/q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s238YeF7vxbeeA7XXrWTWtP0+2vr7TFlBmgtrh544JmXqEke2uFUngmFwPu&#10;mgDSooooAKKKKACiiigAooooAKKKKACiiigAooooAKKKKACiiigAooooAKKKKACiiigAooooAKKK&#10;KACv5gP+D1P/AJSmeAf+yAaV/wCnvXK/p/r+X/8A4PUHV/8AgqX4BKn/AJoDpY/8rmuUAf1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fb+FfD9p4ouvGlro&#10;1pHqt/Z29nfagtqguJ7eBpnhheTG9o42uJ2VCSqmaQqAXctoUUAFFFFABRRRQAUUUUAFFFFABRRR&#10;QAUUUUAFFFFABRRRQAUUUUAFFFFABRRRQAUUUUAFFFFABRRRQAV/L9/wemxrF/wVI8AoB/zQPSzn&#10;PrrmuV/UDX8wH/B6n/ylM8A/9kA0r/0965QB/T/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zm/8AB7t4F8Maf8dPgF8TbfR1XXtY8J63pmo6hlt01paX&#10;VtLbRYJxhHvbpgQASZjkkAAf0ZV/PX/wfIf8jz+zd/2CfFP/AKN0ugD+hS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">
                <v:group id="Group 53" o:spid="_x0000_s1064" style="position:absolute;width:61423;height:31324" coordorigin=",22661" coordsize="61427,31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group id="Group 54" o:spid="_x0000_s1065" style="position:absolute;top:22661;width:61427;height:31329" coordorigin=",22661" coordsize="61427,31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Picture 55" o:spid="_x0000_s1066" type="#_x0000_t75" style="position:absolute;top:22661;width:61427;height:28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UQ3EAAAA2wAAAA8AAABkcnMvZG93bnJldi54bWxEj0FrwkAUhO9C/8PyCt50U6lF0mxEague&#10;rE2l52f2ZRPMvg3ZrUZ/fVcoeBxm5hsmWw62FSfqfeNYwdM0AUFcOt2wUbD//pgsQPiArLF1TAou&#10;5GGZP4wyTLU78xedimBEhLBPUUEdQpdK6cuaLPqp64ijV7neYoiyN1L3eI5w28pZkrxIiw3HhRo7&#10;equpPBa/VsH682dbWmOeF/uhet9dDyu7rYxS48dh9Qoi0BDu4f/2RiuYz+H2Jf4A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UQ3EAAAA2wAAAA8AAAAAAAAAAAAAAAAA&#10;nwIAAGRycy9kb3ducmV2LnhtbFBLBQYAAAAABAAEAPcAAACQAwAAAAA=&#10;">
                      <v:imagedata r:id="rId22" o:title="" croptop="14256f" cropbottom="28665f" cropleft="2190f" cropright="2054f"/>
                      <v:path arrowok="t"/>
                    </v:shape>
                    <v:shape id="Text Box 5" o:spid="_x0000_s1067" type="#_x0000_t202" style="position:absolute;top:50914;width:61427;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98YA&#10;AADbAAAADwAAAGRycy9kb3ducmV2LnhtbESPS2vDMBCE74H+B7GFXkIityEPnCihlLYJudXOg9wW&#10;a2ObWitjqbbz76tCoMdhZr5hVpveVKKlxpWWFTyPIxDEmdUl5woO6cdoAcJ5ZI2VZVJwIweb9cNg&#10;hbG2HX9Rm/hcBAi7GBUU3texlC4ryKAb25o4eFfbGPRBNrnUDXYBbir5EkUzabDksFBgTW8FZd/J&#10;j1FwGebnves/j91kOqnft206P+lUqafH/nUJwlPv/8P39k4rmM7g70v4A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zD98YAAADbAAAADwAAAAAAAAAAAAAAAACYAgAAZHJz&#10;L2Rvd25yZXYueG1sUEsFBgAAAAAEAAQA9QAAAIsDAAAAAA==&#10;" fillcolor="white [3201]" stroked="f" strokeweight=".5pt">
                      <v:textbox>
                        <w:txbxContent>
                          <w:p w14:paraId="6ACED011" w14:textId="1E2FF120" w:rsidR="00EA09B9" w:rsidRPr="003A508C" w:rsidRDefault="00EA09B9" w:rsidP="00E26E19">
                            <w:pPr>
                              <w:ind w:firstLine="0"/>
                              <w:jc w:val="center"/>
                              <w:rPr>
                                <w:rFonts w:eastAsia="Calibri"/>
                                <w:b/>
                                <w:bCs/>
                              </w:rPr>
                            </w:pPr>
                            <w:r>
                              <w:rPr>
                                <w:rFonts w:eastAsia="Calibri"/>
                                <w:b/>
                                <w:bCs/>
                              </w:rPr>
                              <w:t xml:space="preserve">Fig. </w:t>
                            </w:r>
                            <w:r>
                              <w:rPr>
                                <w:rFonts w:eastAsia="Calibri"/>
                                <w:b/>
                                <w:bCs/>
                                <w:lang w:val="bg-BG"/>
                              </w:rPr>
                              <w:t>3</w:t>
                            </w:r>
                            <w:r>
                              <w:rPr>
                                <w:rFonts w:eastAsia="Calibri"/>
                                <w:b/>
                                <w:bCs/>
                              </w:rPr>
                              <w:t xml:space="preserve">.3. </w:t>
                            </w:r>
                            <w:proofErr w:type="spellStart"/>
                            <w:r>
                              <w:rPr>
                                <w:rFonts w:eastAsia="Calibri"/>
                                <w:b/>
                                <w:bCs/>
                              </w:rPr>
                              <w:t>Pernik</w:t>
                            </w:r>
                            <w:proofErr w:type="spellEnd"/>
                            <w:r>
                              <w:rPr>
                                <w:rFonts w:eastAsia="Calibri"/>
                                <w:b/>
                                <w:bCs/>
                              </w:rPr>
                              <w:t xml:space="preserve"> marshalling yard layout scheme</w:t>
                            </w:r>
                            <w:r>
                              <w:rPr>
                                <w:rFonts w:eastAsia="Calibri"/>
                                <w:b/>
                                <w:bCs/>
                                <w:lang w:val="bg-BG"/>
                              </w:rPr>
                              <w:t>.</w:t>
                            </w:r>
                          </w:p>
                        </w:txbxContent>
                      </v:textbox>
                    </v:shape>
                  </v:group>
                  <v:line id="Straight Connector 57" o:spid="_x0000_s1068" style="position:absolute;visibility:visible;mso-wrap-style:square" from="715,41744" to="60350,41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5tH8QAAADbAAAADwAAAGRycy9kb3ducmV2LnhtbESPW4vCMBSE3xf8D+EIvmmq4IWuUcQL&#10;+LRgFWTfDs2x7W5zUpKo1V+/EYR9HGbmG2a+bE0tbuR8ZVnBcJCAIM6trrhQcDru+jMQPiBrrC2T&#10;ggd5WC46H3NMtb3zgW5ZKESEsE9RQRlCk0rp85IM+oFtiKN3sc5giNIVUju8R7ip5ShJJtJgxXGh&#10;xIbWJeW/2dUouJwnm5/kkBeZ2w7xi7LmuXt+K9XrtqtPEIHa8B9+t/dawXgKry/xB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rm0fxAAAANsAAAAPAAAAAAAAAAAA&#10;AAAAAKECAABkcnMvZG93bnJldi54bWxQSwUGAAAAAAQABAD5AAAAkgMAAAAA&#10;" strokecolor="#0070c0" strokeweight="3pt"/>
                  <v:shape id="Straight Arrow Connector 58" o:spid="_x0000_s1069" type="#_x0000_t32" style="position:absolute;left:4026;top:31855;width:3016;height:93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7e78AAADbAAAADwAAAGRycy9kb3ducmV2LnhtbERPy4rCMBTdC/MP4Q6401RR0dpUZGQY&#10;cSH42l+aa1OmuSlNpnb+3iwEl4fzzja9rUVHra8cK5iMExDEhdMVlwqul+/REoQPyBprx6Tgnzxs&#10;8o9Bhql2Dz5Rdw6liCHsU1RgQmhSKX1hyKIfu4Y4cnfXWgwRtqXULT5iuK3lNEkW0mLFscFgQ1+G&#10;it/zn1XQmepwvK12Py6pt6fZ0oRmUmqlhp/9dg0iUB/e4pd7rxXM49j4Jf4AmT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Xc07e78AAADbAAAADwAAAAAAAAAAAAAAAACh&#10;AgAAZHJzL2Rvd25yZXYueG1sUEsFBgAAAAAEAAQA+QAAAI0DAAAAAA==&#10;" strokecolor="#0070c0" strokeweight="2.25pt">
                    <v:stroke endarrow="block"/>
                  </v:shape>
                  <v:shape id="Straight Arrow Connector 59" o:spid="_x0000_s1070" type="#_x0000_t32" style="position:absolute;left:39171;top:32336;width:3657;height:88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3XOsQAAADbAAAADwAAAGRycy9kb3ducmV2LnhtbESPwW7CMBBE75X4B2uReisOtEUQ4iBA&#10;bcWFA5AP2MRLHBGvo9hA+vd1pUo9jmbmjSZbD7YVd+p941jBdJKAIK6cbrhWUJw/XxYgfEDW2Dom&#10;Bd/kYZ2PnjJMtXvwke6nUIsIYZ+iAhNCl0rpK0MW/cR1xNG7uN5iiLKvpe7xEeG2lbMkmUuLDccF&#10;gx3tDFXX080q8JuP12K33R8K0zXF7asuy8tbqdTzeNisQAQawn/4r73XCt6X8Psl/gC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rdc6xAAAANsAAAAPAAAAAAAAAAAA&#10;AAAAAKECAABkcnMvZG93bnJldi54bWxQSwUGAAAAAAQABAD5AAAAkgMAAAAA&#10;" strokecolor="red" strokeweight="2.25pt">
                    <v:stroke endarrow="block"/>
                  </v:shape>
                  <v:shape id="Text Box 60" o:spid="_x0000_s1071" type="#_x0000_t202" style="position:absolute;left:2539;top:24988;width:21071;height:63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CTTsIA&#10;AADbAAAADwAAAGRycy9kb3ducmV2LnhtbERPy2oCMRTdC/5DuEI3RTPtYiijUbTQIqVWfCAuL5Pr&#10;ZHByMyRRx783i4LLw3lPZp1txJV8qB0reBtlIIhLp2uuFOx3X8MPECEia2wck4I7BZhN+70JFtrd&#10;eEPXbaxECuFQoAITY1tIGUpDFsPItcSJOzlvMSboK6k93lK4beR7luXSYs2pwWBLn4bK8/ZiFZzN&#10;z+s6+14tDvny7v92F3f0v0elXgbdfAwiUhef4n/3UivI0/r0Jf0A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gJNOwgAAANsAAAAPAAAAAAAAAAAAAAAAAJgCAABkcnMvZG93&#10;bnJldi54bWxQSwUGAAAAAAQABAD1AAAAhwMAAAAA&#10;" filled="f" stroked="f" strokeweight=".5pt">
                    <v:textbox>
                      <w:txbxContent>
                        <w:p w14:paraId="70E425E6" w14:textId="4FFA6D4F" w:rsidR="00EA09B9" w:rsidRPr="0091416A" w:rsidRDefault="00EA09B9" w:rsidP="00E26E19">
                          <w:pPr>
                            <w:ind w:firstLine="0"/>
                            <w:rPr>
                              <w:color w:val="0070C0"/>
                              <w:lang w:val="bg-BG"/>
                            </w:rPr>
                          </w:pPr>
                          <w:r>
                            <w:rPr>
                              <w:color w:val="0070C0"/>
                            </w:rPr>
                            <w:t>Fourth main track in the station</w:t>
                          </w:r>
                        </w:p>
                      </w:txbxContent>
                    </v:textbox>
                  </v:shape>
                  <v:shape id="Text Box 28" o:spid="_x0000_s1072" type="#_x0000_t202" style="position:absolute;left:38412;top:27913;width:22651;height:44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21cUA&#10;AADbAAAADwAAAGRycy9kb3ducmV2LnhtbESPT2sCMRTE70K/Q3gFL6Vm9bDI1ihtoSLiH6qleHxs&#10;XjeLm5clibp+eyMUPA4z8xtmMutsI87kQ+1YwXCQgSAuna65UvCz/3odgwgRWWPjmBRcKcBs+tSb&#10;YKHdhb/pvIuVSBAOBSowMbaFlKE0ZDEMXEucvD/nLcYkfSW1x0uC20aOsiyXFmtOCwZb+jRUHncn&#10;q+Boli/bbL7++M0XV7/Zn9zBrw5K9Z+79zcQkbr4CP+3F1pBPoT7l/Q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DbVxQAAANsAAAAPAAAAAAAAAAAAAAAAAJgCAABkcnMv&#10;ZG93bnJldi54bWxQSwUGAAAAAAQABAD1AAAAigMAAAAA&#10;" filled="f" stroked="f" strokeweight=".5pt">
                    <v:textbox>
                      <w:txbxContent>
                        <w:p w14:paraId="6144C12F" w14:textId="2AF577FF" w:rsidR="00EA09B9" w:rsidRPr="00D573C3" w:rsidRDefault="00EA09B9" w:rsidP="00E26E19">
                          <w:pPr>
                            <w:ind w:firstLine="0"/>
                            <w:rPr>
                              <w:rFonts w:eastAsia="Calibri"/>
                              <w:color w:val="FF0000"/>
                              <w:lang w:val="bg-BG"/>
                            </w:rPr>
                          </w:pPr>
                          <w:r>
                            <w:rPr>
                              <w:rFonts w:eastAsia="Calibri"/>
                              <w:color w:val="FF0000"/>
                            </w:rPr>
                            <w:t>Place of detection of PT</w:t>
                          </w:r>
                          <w:r>
                            <w:rPr>
                              <w:rFonts w:eastAsia="Calibri"/>
                              <w:color w:val="FF0000"/>
                              <w:lang w:val="bg-BG"/>
                            </w:rPr>
                            <w:t xml:space="preserve"> № 50215</w:t>
                          </w:r>
                        </w:p>
                      </w:txbxContent>
                    </v:textbox>
                  </v:shape>
                </v:group>
                <v:shape id="Straight Arrow Connector 133" o:spid="_x0000_s1073" type="#_x0000_t32" style="position:absolute;left:14739;top:18558;width:1395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FDYMEAAADcAAAADwAAAGRycy9kb3ducmV2LnhtbERPTWvCQBC9C/6HZYTedKMpto2uIpZK&#10;wFOs9Dxkp9lgdjZktyb+e7cgeJvH+5z1drCNuFLna8cK5rMEBHHpdM2VgvP31/QdhA/IGhvHpOBG&#10;Hrab8WiNmXY9F3Q9hUrEEPYZKjAhtJmUvjRk0c9cSxy5X9dZDBF2ldQd9jHcNnKRJEtpsebYYLCl&#10;vaHycvqzCvLi8NqmLj/SW//RXxbnwyeaH6VeJsNuBSLQEJ7ihzvXcX6awv8z8QK5u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8UNgwQAAANwAAAAPAAAAAAAAAAAAAAAA&#10;AKECAABkcnMvZG93bnJldi54bWxQSwUGAAAAAAQABAD5AAAAjwMAAAAA&#10;" strokecolor="#00b050" strokeweight="3pt">
                  <v:stroke endarrow="block"/>
                </v:shape>
                <v:shape id="Text Box 134" o:spid="_x0000_s1074" type="#_x0000_t202" style="position:absolute;left:9962;top:7165;width:12008;height:63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eKcQA&#10;AADcAAAADwAAAGRycy9kb3ducmV2LnhtbERPTWsCMRC9F/wPYQq9FM1aRcrWKCooUmxLVYrHYTPd&#10;LG4mSxJ1/feNIPQ2j/c542lra3EmHyrHCvq9DARx4XTFpYL9btl9BREissbaMSm4UoDppPMwxly7&#10;C3/TeRtLkUI45KjAxNjkUobCkMXQcw1x4n6dtxgT9KXUHi8p3NbyJctG0mLFqcFgQwtDxXF7sgqO&#10;5v35K1t9zH9G66v/3J3cwW8OSj09trM3EJHa+C++u9c6zR8M4f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CHinEAAAA3AAAAA8AAAAAAAAAAAAAAAAAmAIAAGRycy9k&#10;b3ducmV2LnhtbFBLBQYAAAAABAAEAPUAAACJAwAAAAA=&#10;" filled="f" stroked="f" strokeweight=".5pt">
                  <v:textbox>
                    <w:txbxContent>
                      <w:p w14:paraId="1086562F" w14:textId="77777777" w:rsidR="00EA09B9" w:rsidRDefault="00EA09B9" w:rsidP="0091416A">
                        <w:pPr>
                          <w:ind w:firstLine="0"/>
                          <w:rPr>
                            <w:color w:val="00B050"/>
                          </w:rPr>
                        </w:pPr>
                        <w:r>
                          <w:rPr>
                            <w:color w:val="00B050"/>
                          </w:rPr>
                          <w:t xml:space="preserve">Train movement </w:t>
                        </w:r>
                      </w:p>
                      <w:p w14:paraId="6D70F246" w14:textId="0CA4FA4E" w:rsidR="00EA09B9" w:rsidRPr="0091416A" w:rsidRDefault="00EA09B9" w:rsidP="0091416A">
                        <w:pPr>
                          <w:ind w:firstLine="0"/>
                          <w:rPr>
                            <w:color w:val="00B050"/>
                            <w:lang w:val="bg-BG"/>
                          </w:rPr>
                        </w:pPr>
                        <w:proofErr w:type="gramStart"/>
                        <w:r>
                          <w:rPr>
                            <w:color w:val="00B050"/>
                          </w:rPr>
                          <w:t>direction</w:t>
                        </w:r>
                        <w:proofErr w:type="gramEnd"/>
                      </w:p>
                    </w:txbxContent>
                  </v:textbox>
                </v:shape>
                <v:line id="Straight Connector 135" o:spid="_x0000_s1075" style="position:absolute;visibility:visible;mso-wrap-style:square" from="16036,12692" to="17223,1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dD8UAAADcAAAADwAAAGRycy9kb3ducmV2LnhtbERPS2sCMRC+C/0PYYTeNGuLVrZGkUJL&#10;6+Og9aC3YTPdXbqZrEl0139vBMHbfHzPmcxaU4kzOV9aVjDoJyCIM6tLzhXsfj97YxA+IGusLJOC&#10;C3mYTZ86E0y1bXhD523IRQxhn6KCIoQ6ldJnBRn0fVsTR+7POoMhQpdL7bCJ4aaSL0kykgZLjg0F&#10;1vRRUPa/PRkF+/XX7tD8HDf1fPS2GC+Pq6E7eaWeu+38HUSgNjzEd/e3jvNfh3B7Jl4gp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zdD8UAAADcAAAADwAAAAAAAAAA&#10;AAAAAAChAgAAZHJzL2Rvd25yZXYueG1sUEsFBgAAAAAEAAQA+QAAAJMDAAAAAA==&#10;" strokecolor="#00b050"/>
                <w10:wrap type="topAndBottom" anchory="page"/>
              </v:group>
            </w:pict>
          </mc:Fallback>
        </mc:AlternateContent>
      </w:r>
      <w:r w:rsidR="00DD4FC1" w:rsidRPr="00762DB5">
        <w:rPr>
          <w:iCs/>
          <w:noProof/>
          <w:lang w:val="bg-BG" w:eastAsia="bg-BG"/>
        </w:rPr>
        <mc:AlternateContent>
          <mc:Choice Requires="wpg">
            <w:drawing>
              <wp:anchor distT="0" distB="0" distL="114300" distR="114300" simplePos="0" relativeHeight="251770880" behindDoc="0" locked="0" layoutInCell="1" allowOverlap="1" wp14:anchorId="67E8017F" wp14:editId="203C61AD">
                <wp:simplePos x="0" y="0"/>
                <wp:positionH relativeFrom="column">
                  <wp:posOffset>-152400</wp:posOffset>
                </wp:positionH>
                <wp:positionV relativeFrom="page">
                  <wp:posOffset>4314825</wp:posOffset>
                </wp:positionV>
                <wp:extent cx="6142355" cy="4648835"/>
                <wp:effectExtent l="0" t="0" r="0" b="0"/>
                <wp:wrapTopAndBottom/>
                <wp:docPr id="41" name="Group 41"/>
                <wp:cNvGraphicFramePr/>
                <a:graphic xmlns:a="http://schemas.openxmlformats.org/drawingml/2006/main">
                  <a:graphicData uri="http://schemas.microsoft.com/office/word/2010/wordprocessingGroup">
                    <wpg:wgp>
                      <wpg:cNvGrpSpPr/>
                      <wpg:grpSpPr>
                        <a:xfrm>
                          <a:off x="0" y="0"/>
                          <a:ext cx="6142355" cy="4648835"/>
                          <a:chOff x="0" y="0"/>
                          <a:chExt cx="6142355" cy="4648835"/>
                        </a:xfrm>
                      </wpg:grpSpPr>
                      <wpg:grpSp>
                        <wpg:cNvPr id="62" name="Group 62"/>
                        <wpg:cNvGrpSpPr/>
                        <wpg:grpSpPr>
                          <a:xfrm>
                            <a:off x="0" y="0"/>
                            <a:ext cx="6142355" cy="4648835"/>
                            <a:chOff x="0" y="1526650"/>
                            <a:chExt cx="6142745" cy="4649030"/>
                          </a:xfrm>
                        </wpg:grpSpPr>
                        <pic:pic xmlns:pic="http://schemas.openxmlformats.org/drawingml/2006/picture">
                          <pic:nvPicPr>
                            <pic:cNvPr id="63" name="Picture 63"/>
                            <pic:cNvPicPr>
                              <a:picLocks noChangeAspect="1"/>
                            </pic:cNvPicPr>
                          </pic:nvPicPr>
                          <pic:blipFill>
                            <a:blip r:embed="rId23" cstate="print">
                              <a:extLst>
                                <a:ext uri="{28A0092B-C50C-407E-A947-70E740481C1C}">
                                  <a14:useLocalDpi xmlns:a14="http://schemas.microsoft.com/office/drawing/2010/main" val="0"/>
                                </a:ext>
                              </a:extLst>
                            </a:blip>
                            <a:srcRect l="475" r="475"/>
                            <a:stretch/>
                          </pic:blipFill>
                          <pic:spPr>
                            <a:xfrm>
                              <a:off x="0" y="1526650"/>
                              <a:ext cx="6142745" cy="4341413"/>
                            </a:xfrm>
                            <a:prstGeom prst="rect">
                              <a:avLst/>
                            </a:prstGeom>
                          </pic:spPr>
                        </pic:pic>
                        <wps:wsp>
                          <wps:cNvPr id="128" name="Text Box 5"/>
                          <wps:cNvSpPr txBox="1"/>
                          <wps:spPr>
                            <a:xfrm>
                              <a:off x="0" y="5868063"/>
                              <a:ext cx="6142745" cy="307617"/>
                            </a:xfrm>
                            <a:prstGeom prst="rect">
                              <a:avLst/>
                            </a:prstGeom>
                            <a:solidFill>
                              <a:schemeClr val="lt1"/>
                            </a:solidFill>
                            <a:ln w="6350">
                              <a:noFill/>
                            </a:ln>
                          </wps:spPr>
                          <wps:txbx>
                            <w:txbxContent>
                              <w:p w14:paraId="0C5811C1" w14:textId="32BCD936" w:rsidR="00EA09B9" w:rsidRPr="003A508C" w:rsidRDefault="00EA09B9" w:rsidP="00B37FD6">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4</w:t>
                                </w:r>
                                <w:r>
                                  <w:rPr>
                                    <w:rFonts w:eastAsia="Calibri"/>
                                    <w:b/>
                                    <w:bCs/>
                                  </w:rPr>
                                  <w:t>. Scheme of the main railway line</w:t>
                                </w:r>
                                <w:r>
                                  <w:rPr>
                                    <w:rFonts w:eastAsia="Calibri"/>
                                    <w:b/>
                                    <w:bCs/>
                                    <w:lang w:val="bg-BG"/>
                                  </w:rPr>
                                  <w:t xml:space="preserve"> № 5 </w:t>
                                </w:r>
                                <w:r>
                                  <w:rPr>
                                    <w:rFonts w:eastAsia="Calibri"/>
                                    <w:b/>
                                    <w:bCs/>
                                  </w:rPr>
                                  <w:t>with layout of bigger stations</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0" name="Text Box 40"/>
                        <wps:cNvSpPr txBox="1"/>
                        <wps:spPr>
                          <a:xfrm>
                            <a:off x="704850" y="66675"/>
                            <a:ext cx="4067809" cy="304800"/>
                          </a:xfrm>
                          <a:prstGeom prst="rect">
                            <a:avLst/>
                          </a:prstGeom>
                          <a:solidFill>
                            <a:schemeClr val="lt1"/>
                          </a:solidFill>
                          <a:ln w="6350">
                            <a:solidFill>
                              <a:prstClr val="black"/>
                            </a:solidFill>
                          </a:ln>
                        </wps:spPr>
                        <wps:txbx>
                          <w:txbxContent>
                            <w:p w14:paraId="1649C5F4" w14:textId="04179D50" w:rsidR="00EA09B9" w:rsidRPr="00DD4FC1" w:rsidRDefault="00EA09B9" w:rsidP="00DD4FC1">
                              <w:pPr>
                                <w:ind w:firstLine="0"/>
                                <w:jc w:val="center"/>
                                <w:rPr>
                                  <w:lang w:val="bg-BG"/>
                                </w:rPr>
                              </w:pPr>
                              <w:r>
                                <w:t>Map of the railway network of the Republic of Bulgaria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E8017F" id="Group 41" o:spid="_x0000_s1076" style="position:absolute;left:0;text-align:left;margin-left:-12pt;margin-top:339.75pt;width:483.65pt;height:366.05pt;z-index:251770880;mso-position-vertical-relative:page" coordsize="61423,46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">
                <v:group id="Group 62" o:spid="_x0000_s1077" style="position:absolute;width:61423;height:46488" coordorigin=",15266" coordsize="61427,464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Picture 63" o:spid="_x0000_s1078" type="#_x0000_t75" style="position:absolute;top:15266;width:61427;height:4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5OGrEAAAA2wAAAA8AAABkcnMvZG93bnJldi54bWxEj92KwjAUhO+FfYdwFrzTVEXZ7RplFRQR&#10;xF8E7w7N2bZsc1KbqPXtjSB4OczMN8xwXJtCXKlyuWUFnXYEgjixOudUwWE/a32BcB5ZY2GZFNzJ&#10;wXj00RhirO2Nt3Td+VQECLsYFWTel7GULsnIoGvbkjh4f7Yy6IOsUqkrvAW4KWQ3igbSYM5hIcOS&#10;phkl/7uLUbCupS6W8/5qMzl3ku361E3x+6hU87P+/QHhqfbv8Ku90AoGPXh+CT9Aj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5OGrEAAAA2wAAAA8AAAAAAAAAAAAAAAAA&#10;nwIAAGRycy9kb3ducmV2LnhtbFBLBQYAAAAABAAEAPcAAACQAwAAAAA=&#10;">
                    <v:imagedata r:id="rId24" o:title="" cropleft="311f" cropright="311f"/>
                    <v:path arrowok="t"/>
                  </v:shape>
                  <v:shape id="Text Box 5" o:spid="_x0000_s1079" type="#_x0000_t202" style="position:absolute;top:58680;width:61427;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vmMcA&#10;AADcAAAADwAAAGRycy9kb3ducmV2LnhtbESPT2vCQBDF7wW/wzJCL6VuVGpL6ioi/Yc3TVvxNmSn&#10;STA7G7LbJH5751DobYb35r3fLNeDq1VHbag8G5hOElDEubcVFwY+s9f7J1AhIlusPZOBCwVYr0Y3&#10;S0yt73lP3SEWSkI4pGigjLFJtQ55SQ7DxDfEov341mGUtS20bbGXcFfrWZIstMOKpaHEhrYl5efD&#10;rzNwuiuOuzC8ffXzh3nz8t5lj982M+Z2PGyeQUUa4r/57/rDCv5MaOUZmUC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zb5jHAAAA3AAAAA8AAAAAAAAAAAAAAAAAmAIAAGRy&#10;cy9kb3ducmV2LnhtbFBLBQYAAAAABAAEAPUAAACMAwAAAAA=&#10;" fillcolor="white [3201]" stroked="f" strokeweight=".5pt">
                    <v:textbox>
                      <w:txbxContent>
                        <w:p w14:paraId="0C5811C1" w14:textId="32BCD936" w:rsidR="00EA09B9" w:rsidRPr="003A508C" w:rsidRDefault="00EA09B9" w:rsidP="00B37FD6">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4</w:t>
                          </w:r>
                          <w:r>
                            <w:rPr>
                              <w:rFonts w:eastAsia="Calibri"/>
                              <w:b/>
                              <w:bCs/>
                            </w:rPr>
                            <w:t>. Scheme of the main railway line</w:t>
                          </w:r>
                          <w:r>
                            <w:rPr>
                              <w:rFonts w:eastAsia="Calibri"/>
                              <w:b/>
                              <w:bCs/>
                              <w:lang w:val="bg-BG"/>
                            </w:rPr>
                            <w:t xml:space="preserve"> № 5 </w:t>
                          </w:r>
                          <w:r>
                            <w:rPr>
                              <w:rFonts w:eastAsia="Calibri"/>
                              <w:b/>
                              <w:bCs/>
                            </w:rPr>
                            <w:t>with layout of bigger stations</w:t>
                          </w:r>
                          <w:r>
                            <w:rPr>
                              <w:rFonts w:eastAsia="Calibri"/>
                              <w:b/>
                              <w:bCs/>
                              <w:lang w:val="bg-BG"/>
                            </w:rPr>
                            <w:t>.</w:t>
                          </w:r>
                        </w:p>
                      </w:txbxContent>
                    </v:textbox>
                  </v:shape>
                </v:group>
                <v:shape id="Text Box 40" o:spid="_x0000_s1080" type="#_x0000_t202" style="position:absolute;left:7048;top:666;width:40678;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REf78A&#10;AADbAAAADwAAAGRycy9kb3ducmV2LnhtbERPTWsCMRC9F/ofwhR6q1mLlO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5ER/vwAAANsAAAAPAAAAAAAAAAAAAAAAAJgCAABkcnMvZG93bnJl&#10;di54bWxQSwUGAAAAAAQABAD1AAAAhAMAAAAA&#10;" fillcolor="white [3201]" strokeweight=".5pt">
                  <v:textbox>
                    <w:txbxContent>
                      <w:p w14:paraId="1649C5F4" w14:textId="04179D50" w:rsidR="00EA09B9" w:rsidRPr="00DD4FC1" w:rsidRDefault="00EA09B9" w:rsidP="00DD4FC1">
                        <w:pPr>
                          <w:ind w:firstLine="0"/>
                          <w:jc w:val="center"/>
                          <w:rPr>
                            <w:lang w:val="bg-BG"/>
                          </w:rPr>
                        </w:pPr>
                        <w:r>
                          <w:t>Map of the railway network of the Republic of Bulgaria</w:t>
                        </w:r>
                      </w:p>
                    </w:txbxContent>
                  </v:textbox>
                </v:shape>
                <w10:wrap type="topAndBottom" anchory="page"/>
              </v:group>
            </w:pict>
          </mc:Fallback>
        </mc:AlternateContent>
      </w:r>
      <w:r w:rsidR="006B78BB" w:rsidRPr="00762DB5">
        <w:rPr>
          <w:iCs/>
          <w:lang w:val="en-GB"/>
        </w:rPr>
        <w:t>km</w:t>
      </w:r>
      <w:r w:rsidR="00BB0AB7" w:rsidRPr="00762DB5">
        <w:rPr>
          <w:iCs/>
          <w:lang w:val="en-GB"/>
        </w:rPr>
        <w:t>/</w:t>
      </w:r>
      <w:r w:rsidR="006B78BB" w:rsidRPr="00762DB5">
        <w:rPr>
          <w:iCs/>
          <w:lang w:val="en-GB"/>
        </w:rPr>
        <w:t>h</w:t>
      </w:r>
      <w:r w:rsidR="00BB0AB7" w:rsidRPr="00762DB5">
        <w:rPr>
          <w:iCs/>
          <w:lang w:val="en-GB"/>
        </w:rPr>
        <w:t xml:space="preserve"> </w:t>
      </w:r>
      <w:r w:rsidR="00201C63" w:rsidRPr="00762DB5">
        <w:rPr>
          <w:iCs/>
          <w:lang w:val="en-GB"/>
        </w:rPr>
        <w:t>(fig</w:t>
      </w:r>
      <w:r w:rsidR="00BB0AB7" w:rsidRPr="00762DB5">
        <w:rPr>
          <w:iCs/>
          <w:lang w:val="en-GB"/>
        </w:rPr>
        <w:t>. 3.</w:t>
      </w:r>
      <w:r w:rsidR="00E26E19" w:rsidRPr="00762DB5">
        <w:rPr>
          <w:iCs/>
          <w:lang w:val="en-GB"/>
        </w:rPr>
        <w:t>4</w:t>
      </w:r>
      <w:r w:rsidR="00BB0AB7" w:rsidRPr="00762DB5">
        <w:rPr>
          <w:iCs/>
          <w:lang w:val="en-GB"/>
        </w:rPr>
        <w:t>).</w:t>
      </w:r>
    </w:p>
    <w:p w14:paraId="2C58EED3" w14:textId="0CD52E3B" w:rsidR="00E26E19" w:rsidRPr="00762DB5" w:rsidRDefault="00E26E19" w:rsidP="005F339A">
      <w:pPr>
        <w:rPr>
          <w:iCs/>
          <w:lang w:val="en-GB"/>
        </w:rPr>
      </w:pPr>
    </w:p>
    <w:p w14:paraId="0685AF1B" w14:textId="7B1A49D7" w:rsidR="00684D27" w:rsidRPr="00762DB5" w:rsidRDefault="00C56376" w:rsidP="00980917">
      <w:pPr>
        <w:pStyle w:val="ab"/>
        <w:numPr>
          <w:ilvl w:val="3"/>
          <w:numId w:val="10"/>
        </w:numPr>
        <w:tabs>
          <w:tab w:val="left" w:pos="1843"/>
        </w:tabs>
        <w:spacing w:before="120"/>
        <w:ind w:left="1723" w:hanging="646"/>
        <w:contextualSpacing w:val="0"/>
        <w:rPr>
          <w:i/>
          <w:iCs/>
          <w:lang w:val="en-GB"/>
        </w:rPr>
      </w:pPr>
      <w:r w:rsidRPr="00762DB5">
        <w:rPr>
          <w:i/>
          <w:iCs/>
          <w:lang w:val="en-GB"/>
        </w:rPr>
        <w:t>Meteorological and geographical condition at the time of the event</w:t>
      </w:r>
      <w:r w:rsidR="00684D27" w:rsidRPr="00762DB5">
        <w:rPr>
          <w:i/>
          <w:iCs/>
          <w:lang w:val="en-GB"/>
        </w:rPr>
        <w:t>.</w:t>
      </w:r>
    </w:p>
    <w:p w14:paraId="0955B7CD" w14:textId="04CF0188" w:rsidR="00893D17" w:rsidRPr="00762DB5" w:rsidRDefault="00C56376" w:rsidP="00980917">
      <w:pPr>
        <w:pStyle w:val="ab"/>
        <w:numPr>
          <w:ilvl w:val="0"/>
          <w:numId w:val="4"/>
        </w:numPr>
        <w:rPr>
          <w:lang w:val="en-GB"/>
        </w:rPr>
      </w:pPr>
      <w:r w:rsidRPr="00762DB5">
        <w:rPr>
          <w:lang w:val="en-GB"/>
        </w:rPr>
        <w:lastRenderedPageBreak/>
        <w:t>In the dark part of the day</w:t>
      </w:r>
      <w:r w:rsidR="008E4601" w:rsidRPr="00762DB5">
        <w:rPr>
          <w:lang w:val="en-GB"/>
        </w:rPr>
        <w:t xml:space="preserve"> – </w:t>
      </w:r>
      <w:r w:rsidR="005F339A" w:rsidRPr="00762DB5">
        <w:rPr>
          <w:lang w:val="en-GB"/>
        </w:rPr>
        <w:t>23:18</w:t>
      </w:r>
      <w:r w:rsidR="00893D17" w:rsidRPr="00762DB5">
        <w:rPr>
          <w:lang w:val="en-GB"/>
        </w:rPr>
        <w:t xml:space="preserve"> </w:t>
      </w:r>
      <w:r w:rsidRPr="00762DB5">
        <w:rPr>
          <w:lang w:val="en-GB"/>
        </w:rPr>
        <w:t>p.m.</w:t>
      </w:r>
      <w:r w:rsidR="00893D17" w:rsidRPr="00762DB5">
        <w:rPr>
          <w:lang w:val="en-GB"/>
        </w:rPr>
        <w:t xml:space="preserve">; </w:t>
      </w:r>
    </w:p>
    <w:p w14:paraId="3878E3BA" w14:textId="03BD5108" w:rsidR="00893D17" w:rsidRPr="00762DB5" w:rsidRDefault="00E63247" w:rsidP="00980917">
      <w:pPr>
        <w:pStyle w:val="ab"/>
        <w:numPr>
          <w:ilvl w:val="0"/>
          <w:numId w:val="4"/>
        </w:numPr>
        <w:rPr>
          <w:lang w:val="en-GB"/>
        </w:rPr>
      </w:pPr>
      <w:r w:rsidRPr="00762DB5">
        <w:rPr>
          <w:lang w:val="en-GB"/>
        </w:rPr>
        <w:t>Air temperature</w:t>
      </w:r>
      <w:r w:rsidR="00893D17" w:rsidRPr="00762DB5">
        <w:rPr>
          <w:lang w:val="en-GB"/>
        </w:rPr>
        <w:t xml:space="preserve"> +</w:t>
      </w:r>
      <w:r w:rsidR="005F339A" w:rsidRPr="00762DB5">
        <w:rPr>
          <w:lang w:val="en-GB"/>
        </w:rPr>
        <w:t>1</w:t>
      </w:r>
      <w:r w:rsidR="00623B1B" w:rsidRPr="00762DB5">
        <w:rPr>
          <w:lang w:val="en-GB"/>
        </w:rPr>
        <w:t>3</w:t>
      </w:r>
      <w:r w:rsidR="00893D17" w:rsidRPr="00762DB5">
        <w:rPr>
          <w:lang w:val="en-GB"/>
        </w:rPr>
        <w:t>º</w:t>
      </w:r>
      <w:r w:rsidR="00B75519" w:rsidRPr="00762DB5">
        <w:rPr>
          <w:lang w:val="en-GB"/>
        </w:rPr>
        <w:t>С</w:t>
      </w:r>
      <w:r w:rsidR="00893D17" w:rsidRPr="00762DB5">
        <w:rPr>
          <w:lang w:val="en-GB"/>
        </w:rPr>
        <w:t>;</w:t>
      </w:r>
    </w:p>
    <w:p w14:paraId="10C52F83" w14:textId="6BF3017B" w:rsidR="00893D17" w:rsidRPr="00762DB5" w:rsidRDefault="00E63247" w:rsidP="00980917">
      <w:pPr>
        <w:pStyle w:val="ab"/>
        <w:numPr>
          <w:ilvl w:val="0"/>
          <w:numId w:val="4"/>
        </w:numPr>
        <w:rPr>
          <w:lang w:val="en-GB"/>
        </w:rPr>
      </w:pPr>
      <w:r w:rsidRPr="00762DB5">
        <w:rPr>
          <w:lang w:val="en-GB"/>
        </w:rPr>
        <w:t>Wind speed</w:t>
      </w:r>
      <w:r w:rsidR="005F339A" w:rsidRPr="00762DB5">
        <w:rPr>
          <w:lang w:val="en-GB"/>
        </w:rPr>
        <w:t xml:space="preserve"> 8,2</w:t>
      </w:r>
      <w:r w:rsidR="00893D17" w:rsidRPr="00762DB5">
        <w:rPr>
          <w:lang w:val="en-GB"/>
        </w:rPr>
        <w:t xml:space="preserve"> </w:t>
      </w:r>
      <w:r w:rsidRPr="00762DB5">
        <w:rPr>
          <w:lang w:val="en-GB"/>
        </w:rPr>
        <w:t>km</w:t>
      </w:r>
      <w:r w:rsidR="00893D17" w:rsidRPr="00762DB5">
        <w:rPr>
          <w:lang w:val="en-GB"/>
        </w:rPr>
        <w:t>/</w:t>
      </w:r>
      <w:r w:rsidRPr="00762DB5">
        <w:rPr>
          <w:lang w:val="en-GB"/>
        </w:rPr>
        <w:t>h</w:t>
      </w:r>
      <w:r w:rsidR="00893D17" w:rsidRPr="00762DB5">
        <w:rPr>
          <w:lang w:val="en-GB"/>
        </w:rPr>
        <w:t>;</w:t>
      </w:r>
    </w:p>
    <w:p w14:paraId="77BC7F5D" w14:textId="403ACC54" w:rsidR="00893D17" w:rsidRPr="00762DB5" w:rsidRDefault="00D20505" w:rsidP="00D20505">
      <w:pPr>
        <w:pStyle w:val="ab"/>
        <w:numPr>
          <w:ilvl w:val="0"/>
          <w:numId w:val="4"/>
        </w:numPr>
        <w:rPr>
          <w:lang w:val="en-GB"/>
        </w:rPr>
      </w:pPr>
      <w:r w:rsidRPr="00762DB5">
        <w:rPr>
          <w:lang w:val="en-GB"/>
        </w:rPr>
        <w:t>Weather</w:t>
      </w:r>
      <w:r w:rsidR="001D1637" w:rsidRPr="00762DB5">
        <w:rPr>
          <w:lang w:val="en-GB"/>
        </w:rPr>
        <w:t xml:space="preserve"> – </w:t>
      </w:r>
      <w:r w:rsidRPr="00762DB5">
        <w:rPr>
          <w:lang w:val="en-GB"/>
        </w:rPr>
        <w:t>clear and with normal visibility of the signals</w:t>
      </w:r>
      <w:r w:rsidR="00893D17" w:rsidRPr="00762DB5">
        <w:rPr>
          <w:lang w:val="en-GB"/>
        </w:rPr>
        <w:t>;</w:t>
      </w:r>
    </w:p>
    <w:p w14:paraId="502BFB1F" w14:textId="7D061256" w:rsidR="00684D27" w:rsidRPr="00762DB5" w:rsidRDefault="00BF419E" w:rsidP="00980917">
      <w:pPr>
        <w:pStyle w:val="ab"/>
        <w:numPr>
          <w:ilvl w:val="3"/>
          <w:numId w:val="10"/>
        </w:numPr>
        <w:tabs>
          <w:tab w:val="left" w:pos="1843"/>
        </w:tabs>
        <w:spacing w:before="120"/>
        <w:ind w:left="1723" w:hanging="646"/>
        <w:contextualSpacing w:val="0"/>
        <w:rPr>
          <w:i/>
          <w:iCs/>
          <w:lang w:val="en-GB"/>
        </w:rPr>
      </w:pPr>
      <w:r w:rsidRPr="00762DB5">
        <w:rPr>
          <w:i/>
          <w:iCs/>
          <w:lang w:val="en-GB"/>
        </w:rPr>
        <w:t>Performance of construction activities on the site or in vicinity</w:t>
      </w:r>
      <w:r w:rsidR="00684D27" w:rsidRPr="00762DB5">
        <w:rPr>
          <w:i/>
          <w:iCs/>
          <w:lang w:val="en-GB"/>
        </w:rPr>
        <w:t>.</w:t>
      </w:r>
    </w:p>
    <w:p w14:paraId="424DA6C2" w14:textId="5404B75E" w:rsidR="002E38AC" w:rsidRPr="00762DB5" w:rsidRDefault="00BF419E" w:rsidP="00BA6C1D">
      <w:pPr>
        <w:ind w:firstLine="720"/>
        <w:rPr>
          <w:lang w:val="en-GB"/>
        </w:rPr>
      </w:pPr>
      <w:r w:rsidRPr="00762DB5">
        <w:rPr>
          <w:lang w:val="en-GB"/>
        </w:rPr>
        <w:t>Not applicable</w:t>
      </w:r>
    </w:p>
    <w:p w14:paraId="380339CB" w14:textId="53350DA1" w:rsidR="002E38AC" w:rsidRPr="00762DB5" w:rsidRDefault="00577134" w:rsidP="00980917">
      <w:pPr>
        <w:pStyle w:val="ab"/>
        <w:numPr>
          <w:ilvl w:val="2"/>
          <w:numId w:val="10"/>
        </w:numPr>
        <w:spacing w:before="120"/>
        <w:ind w:left="1225" w:hanging="505"/>
        <w:contextualSpacing w:val="0"/>
        <w:rPr>
          <w:i/>
          <w:iCs/>
          <w:lang w:val="en-GB"/>
        </w:rPr>
      </w:pPr>
      <w:r w:rsidRPr="00762DB5">
        <w:rPr>
          <w:i/>
          <w:iCs/>
          <w:lang w:val="en-GB"/>
        </w:rPr>
        <w:t>Fatalities, injuries and material damages</w:t>
      </w:r>
      <w:r w:rsidR="002E38AC" w:rsidRPr="00762DB5">
        <w:rPr>
          <w:i/>
          <w:iCs/>
          <w:lang w:val="en-GB"/>
        </w:rPr>
        <w:t>:</w:t>
      </w:r>
    </w:p>
    <w:p w14:paraId="6ECCE800" w14:textId="03B24969" w:rsidR="002E38AC" w:rsidRPr="00762DB5" w:rsidRDefault="00026A4A" w:rsidP="00980917">
      <w:pPr>
        <w:pStyle w:val="ab"/>
        <w:numPr>
          <w:ilvl w:val="3"/>
          <w:numId w:val="10"/>
        </w:numPr>
        <w:ind w:left="709" w:firstLine="425"/>
        <w:rPr>
          <w:i/>
          <w:iCs/>
          <w:lang w:val="en-GB"/>
        </w:rPr>
      </w:pPr>
      <w:r w:rsidRPr="00762DB5">
        <w:rPr>
          <w:i/>
          <w:iCs/>
          <w:lang w:val="en-GB"/>
        </w:rPr>
        <w:t>Employees of the railway infrastructure manager or railway undertaking</w:t>
      </w:r>
      <w:r w:rsidR="002E38AC" w:rsidRPr="00762DB5">
        <w:rPr>
          <w:i/>
          <w:iCs/>
          <w:lang w:val="en-GB"/>
        </w:rPr>
        <w:t>.</w:t>
      </w:r>
    </w:p>
    <w:p w14:paraId="45ED3E3D" w14:textId="2D035FF9" w:rsidR="002E38AC" w:rsidRPr="00762DB5" w:rsidRDefault="00753672" w:rsidP="002E38AC">
      <w:pPr>
        <w:ind w:firstLine="720"/>
        <w:rPr>
          <w:lang w:val="en-GB"/>
        </w:rPr>
      </w:pPr>
      <w:r w:rsidRPr="00762DB5">
        <w:rPr>
          <w:lang w:val="en-GB"/>
        </w:rPr>
        <w:t>None</w:t>
      </w:r>
      <w:r w:rsidR="00893D17" w:rsidRPr="00762DB5">
        <w:rPr>
          <w:lang w:val="en-GB"/>
        </w:rPr>
        <w:t>.</w:t>
      </w:r>
    </w:p>
    <w:p w14:paraId="397975EA" w14:textId="7F8D9659" w:rsidR="002E38AC" w:rsidRPr="00762DB5" w:rsidRDefault="00753672" w:rsidP="00980917">
      <w:pPr>
        <w:pStyle w:val="ab"/>
        <w:numPr>
          <w:ilvl w:val="3"/>
          <w:numId w:val="10"/>
        </w:numPr>
        <w:rPr>
          <w:i/>
          <w:iCs/>
          <w:lang w:val="en-GB"/>
        </w:rPr>
      </w:pPr>
      <w:r w:rsidRPr="00762DB5">
        <w:rPr>
          <w:i/>
          <w:iCs/>
          <w:lang w:val="en-GB"/>
        </w:rPr>
        <w:t>Other persons officially connected with the location of the event</w:t>
      </w:r>
      <w:r w:rsidR="002E38AC" w:rsidRPr="00762DB5">
        <w:rPr>
          <w:i/>
          <w:iCs/>
          <w:lang w:val="en-GB"/>
        </w:rPr>
        <w:t>.</w:t>
      </w:r>
    </w:p>
    <w:p w14:paraId="03AD5DFD" w14:textId="4769EB2C" w:rsidR="002E38AC" w:rsidRPr="00762DB5" w:rsidRDefault="00753672" w:rsidP="00BA6C1D">
      <w:pPr>
        <w:ind w:firstLine="720"/>
        <w:rPr>
          <w:lang w:val="en-GB"/>
        </w:rPr>
      </w:pPr>
      <w:r w:rsidRPr="00762DB5">
        <w:rPr>
          <w:lang w:val="en-GB"/>
        </w:rPr>
        <w:t>None</w:t>
      </w:r>
      <w:r w:rsidR="00893D17" w:rsidRPr="00762DB5">
        <w:rPr>
          <w:lang w:val="en-GB"/>
        </w:rPr>
        <w:t>.</w:t>
      </w:r>
    </w:p>
    <w:p w14:paraId="2CFB6D6E" w14:textId="484BFCD9" w:rsidR="002E38AC" w:rsidRPr="00762DB5" w:rsidRDefault="005056A9" w:rsidP="00980917">
      <w:pPr>
        <w:pStyle w:val="ab"/>
        <w:numPr>
          <w:ilvl w:val="3"/>
          <w:numId w:val="10"/>
        </w:numPr>
        <w:rPr>
          <w:i/>
          <w:iCs/>
          <w:lang w:val="en-GB"/>
        </w:rPr>
      </w:pPr>
      <w:r w:rsidRPr="00762DB5">
        <w:rPr>
          <w:i/>
          <w:iCs/>
          <w:lang w:val="en-GB"/>
        </w:rPr>
        <w:t>Passengers</w:t>
      </w:r>
      <w:r w:rsidR="002E38AC" w:rsidRPr="00762DB5">
        <w:rPr>
          <w:i/>
          <w:iCs/>
          <w:lang w:val="en-GB"/>
        </w:rPr>
        <w:t>.</w:t>
      </w:r>
    </w:p>
    <w:p w14:paraId="44A1E97B" w14:textId="2E24DA02" w:rsidR="002E38AC" w:rsidRPr="00762DB5" w:rsidRDefault="00753672" w:rsidP="00BA6C1D">
      <w:pPr>
        <w:ind w:firstLine="720"/>
        <w:rPr>
          <w:lang w:val="en-GB"/>
        </w:rPr>
      </w:pPr>
      <w:r w:rsidRPr="00762DB5">
        <w:rPr>
          <w:lang w:val="en-GB"/>
        </w:rPr>
        <w:t>None</w:t>
      </w:r>
      <w:r w:rsidR="00893D17" w:rsidRPr="00762DB5">
        <w:rPr>
          <w:lang w:val="en-GB"/>
        </w:rPr>
        <w:t>.</w:t>
      </w:r>
    </w:p>
    <w:p w14:paraId="1286E954" w14:textId="6A252626" w:rsidR="002E38AC" w:rsidRPr="00762DB5" w:rsidRDefault="005056A9" w:rsidP="00980917">
      <w:pPr>
        <w:pStyle w:val="ab"/>
        <w:numPr>
          <w:ilvl w:val="3"/>
          <w:numId w:val="10"/>
        </w:numPr>
        <w:rPr>
          <w:i/>
          <w:iCs/>
          <w:lang w:val="en-GB"/>
        </w:rPr>
      </w:pPr>
      <w:r w:rsidRPr="00762DB5">
        <w:rPr>
          <w:i/>
          <w:iCs/>
          <w:lang w:val="en-GB"/>
        </w:rPr>
        <w:t>External persons</w:t>
      </w:r>
      <w:r w:rsidR="002E38AC" w:rsidRPr="00762DB5">
        <w:rPr>
          <w:i/>
          <w:iCs/>
          <w:lang w:val="en-GB"/>
        </w:rPr>
        <w:t>.</w:t>
      </w:r>
    </w:p>
    <w:p w14:paraId="5CB20698" w14:textId="58845476" w:rsidR="002E38AC" w:rsidRPr="00762DB5" w:rsidRDefault="00753672" w:rsidP="00BA6C1D">
      <w:pPr>
        <w:ind w:firstLine="720"/>
        <w:rPr>
          <w:lang w:val="en-GB"/>
        </w:rPr>
      </w:pPr>
      <w:r w:rsidRPr="00762DB5">
        <w:rPr>
          <w:lang w:val="en-GB"/>
        </w:rPr>
        <w:t>None</w:t>
      </w:r>
      <w:r w:rsidR="00893D17" w:rsidRPr="00762DB5">
        <w:rPr>
          <w:lang w:val="en-GB"/>
        </w:rPr>
        <w:t>.</w:t>
      </w:r>
    </w:p>
    <w:p w14:paraId="34B3CF35" w14:textId="09E5D201" w:rsidR="002E38AC" w:rsidRPr="00762DB5" w:rsidRDefault="0033322A" w:rsidP="00980917">
      <w:pPr>
        <w:pStyle w:val="ab"/>
        <w:numPr>
          <w:ilvl w:val="3"/>
          <w:numId w:val="10"/>
        </w:numPr>
        <w:rPr>
          <w:i/>
          <w:iCs/>
          <w:lang w:val="en-GB"/>
        </w:rPr>
      </w:pPr>
      <w:r w:rsidRPr="00762DB5">
        <w:rPr>
          <w:i/>
          <w:iCs/>
          <w:lang w:val="en-GB"/>
        </w:rPr>
        <w:t>Cargo, luggage or other property</w:t>
      </w:r>
      <w:r w:rsidR="002E38AC" w:rsidRPr="00762DB5">
        <w:rPr>
          <w:i/>
          <w:iCs/>
          <w:lang w:val="en-GB"/>
        </w:rPr>
        <w:t>.</w:t>
      </w:r>
    </w:p>
    <w:p w14:paraId="712103DC" w14:textId="287D7AB6" w:rsidR="002E38AC" w:rsidRPr="00762DB5" w:rsidRDefault="00105991" w:rsidP="00BA6C1D">
      <w:pPr>
        <w:ind w:firstLine="720"/>
        <w:rPr>
          <w:lang w:val="en-GB"/>
        </w:rPr>
      </w:pPr>
      <w:r w:rsidRPr="00762DB5">
        <w:rPr>
          <w:lang w:val="en-GB"/>
        </w:rPr>
        <w:t>None</w:t>
      </w:r>
      <w:r w:rsidR="00893D17" w:rsidRPr="00762DB5">
        <w:rPr>
          <w:lang w:val="en-GB"/>
        </w:rPr>
        <w:t>.</w:t>
      </w:r>
    </w:p>
    <w:p w14:paraId="1A9E066F" w14:textId="67630DEA" w:rsidR="002E38AC" w:rsidRPr="00762DB5" w:rsidRDefault="00105991" w:rsidP="00980917">
      <w:pPr>
        <w:pStyle w:val="ab"/>
        <w:numPr>
          <w:ilvl w:val="3"/>
          <w:numId w:val="10"/>
        </w:numPr>
        <w:rPr>
          <w:i/>
          <w:iCs/>
          <w:lang w:val="en-GB"/>
        </w:rPr>
      </w:pPr>
      <w:r w:rsidRPr="00762DB5">
        <w:rPr>
          <w:i/>
          <w:iCs/>
          <w:lang w:val="en-GB"/>
        </w:rPr>
        <w:t>Environment</w:t>
      </w:r>
      <w:r w:rsidR="002E38AC" w:rsidRPr="00762DB5">
        <w:rPr>
          <w:i/>
          <w:iCs/>
          <w:lang w:val="en-GB"/>
        </w:rPr>
        <w:t>.</w:t>
      </w:r>
    </w:p>
    <w:p w14:paraId="32A6773B" w14:textId="179075D0" w:rsidR="00A11130" w:rsidRPr="00762DB5" w:rsidRDefault="00753672" w:rsidP="00A11130">
      <w:pPr>
        <w:rPr>
          <w:iCs/>
          <w:lang w:val="en-GB"/>
        </w:rPr>
      </w:pPr>
      <w:r w:rsidRPr="00762DB5">
        <w:rPr>
          <w:lang w:val="en-GB"/>
        </w:rPr>
        <w:t>None</w:t>
      </w:r>
      <w:r w:rsidR="00A11130" w:rsidRPr="00762DB5">
        <w:rPr>
          <w:iCs/>
          <w:lang w:val="en-GB"/>
        </w:rPr>
        <w:t>.</w:t>
      </w:r>
    </w:p>
    <w:p w14:paraId="5536D472" w14:textId="3B9501AD" w:rsidR="00893D17" w:rsidRPr="00762DB5" w:rsidRDefault="00105991" w:rsidP="00980917">
      <w:pPr>
        <w:pStyle w:val="ab"/>
        <w:numPr>
          <w:ilvl w:val="3"/>
          <w:numId w:val="10"/>
        </w:numPr>
        <w:rPr>
          <w:i/>
          <w:iCs/>
          <w:lang w:val="en-GB"/>
        </w:rPr>
      </w:pPr>
      <w:r w:rsidRPr="00762DB5">
        <w:rPr>
          <w:i/>
          <w:iCs/>
          <w:lang w:val="en-GB"/>
        </w:rPr>
        <w:t>Rolling stock</w:t>
      </w:r>
      <w:r w:rsidR="00893D17" w:rsidRPr="00762DB5">
        <w:rPr>
          <w:i/>
          <w:iCs/>
          <w:lang w:val="en-GB"/>
        </w:rPr>
        <w:t>.</w:t>
      </w:r>
    </w:p>
    <w:p w14:paraId="47172BF4" w14:textId="231AF8D1" w:rsidR="00230FB2" w:rsidRPr="00762DB5" w:rsidRDefault="00105991" w:rsidP="00893D17">
      <w:pPr>
        <w:rPr>
          <w:lang w:val="en-GB"/>
        </w:rPr>
      </w:pPr>
      <w:r w:rsidRPr="00762DB5">
        <w:rPr>
          <w:lang w:val="en-GB"/>
        </w:rPr>
        <w:t>Damages were caused to the burnt coach</w:t>
      </w:r>
      <w:r w:rsidR="008A2B10" w:rsidRPr="00762DB5">
        <w:rPr>
          <w:lang w:val="en-GB"/>
        </w:rPr>
        <w:t xml:space="preserve"> № 51522563019-0</w:t>
      </w:r>
      <w:r w:rsidR="004B5F8B" w:rsidRPr="00762DB5">
        <w:rPr>
          <w:lang w:val="en-GB"/>
        </w:rPr>
        <w:t xml:space="preserve"> </w:t>
      </w:r>
      <w:r w:rsidR="001F5103" w:rsidRPr="00762DB5">
        <w:rPr>
          <w:lang w:val="en-GB"/>
        </w:rPr>
        <w:t>of PT</w:t>
      </w:r>
      <w:r w:rsidR="004B5F8B" w:rsidRPr="00762DB5">
        <w:rPr>
          <w:lang w:val="en-GB"/>
        </w:rPr>
        <w:t xml:space="preserve"> № 50215</w:t>
      </w:r>
      <w:r w:rsidR="00230FB2" w:rsidRPr="00762DB5">
        <w:rPr>
          <w:lang w:val="en-GB"/>
        </w:rPr>
        <w:t>;</w:t>
      </w:r>
    </w:p>
    <w:p w14:paraId="6ED1EC5F" w14:textId="2EAC87B3" w:rsidR="00893D17" w:rsidRPr="00762DB5" w:rsidRDefault="001F5103" w:rsidP="00893D17">
      <w:pPr>
        <w:rPr>
          <w:lang w:val="en-GB"/>
        </w:rPr>
      </w:pPr>
      <w:r w:rsidRPr="00762DB5">
        <w:rPr>
          <w:lang w:val="en-GB"/>
        </w:rPr>
        <w:t xml:space="preserve">The railway undertaking for passenger traffic BDZ PS Ltd. </w:t>
      </w:r>
      <w:r w:rsidR="00A77A83" w:rsidRPr="00762DB5">
        <w:rPr>
          <w:lang w:val="en-GB"/>
        </w:rPr>
        <w:t xml:space="preserve">provided </w:t>
      </w:r>
      <w:r w:rsidR="00744656" w:rsidRPr="00762DB5">
        <w:rPr>
          <w:lang w:val="en-GB"/>
        </w:rPr>
        <w:t>information on the caused damages amounting to</w:t>
      </w:r>
      <w:r w:rsidR="00CD13B8" w:rsidRPr="00762DB5">
        <w:rPr>
          <w:lang w:val="en-GB"/>
        </w:rPr>
        <w:t xml:space="preserve"> 68 368,05 </w:t>
      </w:r>
      <w:r w:rsidR="00744656" w:rsidRPr="00762DB5">
        <w:rPr>
          <w:lang w:val="en-GB"/>
        </w:rPr>
        <w:t>BGN</w:t>
      </w:r>
      <w:r w:rsidR="00CD13B8" w:rsidRPr="00762DB5">
        <w:rPr>
          <w:lang w:val="en-GB"/>
        </w:rPr>
        <w:t>.</w:t>
      </w:r>
      <w:r w:rsidR="00230FB2" w:rsidRPr="00762DB5">
        <w:rPr>
          <w:lang w:val="en-GB"/>
        </w:rPr>
        <w:t>;</w:t>
      </w:r>
    </w:p>
    <w:p w14:paraId="7F720BAC" w14:textId="5BA13CBB" w:rsidR="00893D17" w:rsidRPr="00762DB5" w:rsidRDefault="003978B2" w:rsidP="00980917">
      <w:pPr>
        <w:pStyle w:val="ab"/>
        <w:numPr>
          <w:ilvl w:val="3"/>
          <w:numId w:val="10"/>
        </w:numPr>
        <w:rPr>
          <w:i/>
          <w:iCs/>
          <w:lang w:val="en-GB"/>
        </w:rPr>
      </w:pPr>
      <w:r w:rsidRPr="00762DB5">
        <w:rPr>
          <w:i/>
          <w:iCs/>
          <w:lang w:val="en-GB"/>
        </w:rPr>
        <w:t>Railway infrastructure</w:t>
      </w:r>
      <w:r w:rsidR="00893D17" w:rsidRPr="00762DB5">
        <w:rPr>
          <w:i/>
          <w:iCs/>
          <w:lang w:val="en-GB"/>
        </w:rPr>
        <w:t>.</w:t>
      </w:r>
    </w:p>
    <w:p w14:paraId="01352BFD" w14:textId="06904A3C" w:rsidR="00A3180A" w:rsidRPr="00762DB5" w:rsidRDefault="00B73344" w:rsidP="00C75C4B">
      <w:pPr>
        <w:ind w:firstLine="720"/>
        <w:rPr>
          <w:lang w:val="en-GB"/>
        </w:rPr>
      </w:pPr>
      <w:r w:rsidRPr="00762DB5">
        <w:rPr>
          <w:lang w:val="en-GB"/>
        </w:rPr>
        <w:t>There were no damages</w:t>
      </w:r>
    </w:p>
    <w:p w14:paraId="5E13F18D" w14:textId="69778043" w:rsidR="002E38AC" w:rsidRPr="00762DB5" w:rsidRDefault="00F7574D" w:rsidP="00980917">
      <w:pPr>
        <w:pStyle w:val="ab"/>
        <w:numPr>
          <w:ilvl w:val="2"/>
          <w:numId w:val="10"/>
        </w:numPr>
        <w:tabs>
          <w:tab w:val="left" w:pos="1276"/>
        </w:tabs>
        <w:spacing w:before="120"/>
        <w:ind w:left="1225" w:hanging="505"/>
        <w:contextualSpacing w:val="0"/>
        <w:rPr>
          <w:i/>
          <w:iCs/>
          <w:lang w:val="en-GB"/>
        </w:rPr>
      </w:pPr>
      <w:r w:rsidRPr="00762DB5">
        <w:rPr>
          <w:i/>
          <w:iCs/>
          <w:lang w:val="en-GB"/>
        </w:rPr>
        <w:t>Description of other consequences, including the event impact on the usual activity of the participants</w:t>
      </w:r>
      <w:r w:rsidR="002E38AC" w:rsidRPr="00762DB5">
        <w:rPr>
          <w:i/>
          <w:iCs/>
          <w:lang w:val="en-GB"/>
        </w:rPr>
        <w:t>.</w:t>
      </w:r>
    </w:p>
    <w:p w14:paraId="5CF64F8B" w14:textId="678ADE8C" w:rsidR="000174CE" w:rsidRPr="00762DB5" w:rsidRDefault="00B73344" w:rsidP="000174CE">
      <w:pPr>
        <w:tabs>
          <w:tab w:val="left" w:pos="1276"/>
        </w:tabs>
        <w:spacing w:before="120"/>
        <w:ind w:left="720" w:firstLine="0"/>
        <w:rPr>
          <w:iCs/>
          <w:lang w:val="en-GB"/>
        </w:rPr>
      </w:pPr>
      <w:r w:rsidRPr="00762DB5">
        <w:rPr>
          <w:iCs/>
          <w:lang w:val="en-GB"/>
        </w:rPr>
        <w:t>Not applicable</w:t>
      </w:r>
    </w:p>
    <w:p w14:paraId="69DF4138" w14:textId="76465AA5" w:rsidR="002E38AC" w:rsidRPr="00762DB5" w:rsidRDefault="00737469" w:rsidP="00980917">
      <w:pPr>
        <w:pStyle w:val="ab"/>
        <w:numPr>
          <w:ilvl w:val="2"/>
          <w:numId w:val="10"/>
        </w:numPr>
        <w:tabs>
          <w:tab w:val="left" w:pos="1276"/>
        </w:tabs>
        <w:spacing w:before="120"/>
        <w:ind w:left="1225" w:hanging="505"/>
        <w:contextualSpacing w:val="0"/>
        <w:rPr>
          <w:i/>
          <w:iCs/>
          <w:lang w:val="en-GB"/>
        </w:rPr>
      </w:pPr>
      <w:r w:rsidRPr="00762DB5">
        <w:rPr>
          <w:i/>
          <w:iCs/>
          <w:lang w:val="en-GB"/>
        </w:rPr>
        <w:t>Identity of the participants and their functions</w:t>
      </w:r>
      <w:r w:rsidR="002E38AC" w:rsidRPr="00762DB5">
        <w:rPr>
          <w:i/>
          <w:iCs/>
          <w:lang w:val="en-GB"/>
        </w:rPr>
        <w:t>.</w:t>
      </w:r>
    </w:p>
    <w:p w14:paraId="71537050" w14:textId="1F9F3A9C" w:rsidR="00893D17" w:rsidRPr="00762DB5" w:rsidRDefault="000D3C96" w:rsidP="00980917">
      <w:pPr>
        <w:pStyle w:val="ab"/>
        <w:numPr>
          <w:ilvl w:val="3"/>
          <w:numId w:val="10"/>
        </w:numPr>
        <w:ind w:right="28"/>
        <w:rPr>
          <w:bCs/>
          <w:i/>
          <w:iCs/>
          <w:szCs w:val="24"/>
          <w:lang w:val="en-GB"/>
        </w:rPr>
      </w:pPr>
      <w:r w:rsidRPr="00762DB5">
        <w:rPr>
          <w:bCs/>
          <w:i/>
          <w:iCs/>
          <w:szCs w:val="24"/>
          <w:lang w:val="en-GB"/>
        </w:rPr>
        <w:t>Railway infrastructure</w:t>
      </w:r>
      <w:r w:rsidR="00893D17" w:rsidRPr="00762DB5">
        <w:rPr>
          <w:bCs/>
          <w:i/>
          <w:iCs/>
          <w:szCs w:val="24"/>
          <w:lang w:val="en-GB"/>
        </w:rPr>
        <w:t>:</w:t>
      </w:r>
    </w:p>
    <w:p w14:paraId="040B5417" w14:textId="47997C9A" w:rsidR="005D4634" w:rsidRPr="00762DB5" w:rsidRDefault="00F70B76" w:rsidP="00980917">
      <w:pPr>
        <w:pStyle w:val="ab"/>
        <w:numPr>
          <w:ilvl w:val="0"/>
          <w:numId w:val="5"/>
        </w:numPr>
        <w:tabs>
          <w:tab w:val="left" w:pos="993"/>
        </w:tabs>
        <w:ind w:right="28" w:firstLine="349"/>
        <w:rPr>
          <w:szCs w:val="24"/>
          <w:lang w:val="en-GB"/>
        </w:rPr>
      </w:pPr>
      <w:r w:rsidRPr="00762DB5">
        <w:rPr>
          <w:szCs w:val="24"/>
          <w:lang w:val="en-GB"/>
        </w:rPr>
        <w:t>SE National railway infrastructure company has Safety Authorization № BG 21/2018/0001 valid from 01.07.2018 until 30.06.2023.</w:t>
      </w:r>
    </w:p>
    <w:p w14:paraId="226C4554" w14:textId="13B43759" w:rsidR="00B231A2" w:rsidRPr="00762DB5" w:rsidRDefault="004B2C35" w:rsidP="00B231A2">
      <w:pPr>
        <w:tabs>
          <w:tab w:val="left" w:pos="993"/>
        </w:tabs>
        <w:ind w:right="28"/>
        <w:rPr>
          <w:i/>
          <w:szCs w:val="24"/>
          <w:lang w:val="en-GB"/>
        </w:rPr>
      </w:pPr>
      <w:r w:rsidRPr="00762DB5">
        <w:rPr>
          <w:i/>
          <w:szCs w:val="24"/>
          <w:lang w:val="en-GB"/>
        </w:rPr>
        <w:t>SE NRIC personnel, involved in the accident</w:t>
      </w:r>
      <w:r w:rsidR="00B231A2" w:rsidRPr="00762DB5">
        <w:rPr>
          <w:i/>
          <w:szCs w:val="24"/>
          <w:lang w:val="en-GB"/>
        </w:rPr>
        <w:t>:</w:t>
      </w:r>
    </w:p>
    <w:p w14:paraId="1744B2D8" w14:textId="20FEBF8A" w:rsidR="00893D17" w:rsidRPr="00762DB5" w:rsidRDefault="0005114C" w:rsidP="00980917">
      <w:pPr>
        <w:pStyle w:val="ab"/>
        <w:numPr>
          <w:ilvl w:val="0"/>
          <w:numId w:val="5"/>
        </w:numPr>
        <w:tabs>
          <w:tab w:val="left" w:pos="993"/>
        </w:tabs>
        <w:ind w:right="28" w:firstLine="349"/>
        <w:rPr>
          <w:szCs w:val="24"/>
          <w:lang w:val="en-GB"/>
        </w:rPr>
      </w:pPr>
      <w:r w:rsidRPr="00762DB5">
        <w:rPr>
          <w:szCs w:val="24"/>
          <w:lang w:val="en-GB"/>
        </w:rPr>
        <w:t>Traffic manager on-duty in Pernik marshalling yard</w:t>
      </w:r>
      <w:r w:rsidR="00893D17" w:rsidRPr="00762DB5">
        <w:rPr>
          <w:szCs w:val="24"/>
          <w:lang w:val="en-GB"/>
        </w:rPr>
        <w:t>;</w:t>
      </w:r>
    </w:p>
    <w:p w14:paraId="557AF8BA" w14:textId="50A5638D" w:rsidR="00893D17" w:rsidRPr="00762DB5" w:rsidRDefault="00647C70" w:rsidP="00980917">
      <w:pPr>
        <w:pStyle w:val="ab"/>
        <w:numPr>
          <w:ilvl w:val="3"/>
          <w:numId w:val="10"/>
        </w:numPr>
        <w:ind w:right="28"/>
        <w:rPr>
          <w:bCs/>
          <w:i/>
          <w:iCs/>
          <w:szCs w:val="24"/>
          <w:lang w:val="en-GB"/>
        </w:rPr>
      </w:pPr>
      <w:r w:rsidRPr="00762DB5">
        <w:rPr>
          <w:bCs/>
          <w:i/>
          <w:iCs/>
          <w:szCs w:val="24"/>
          <w:lang w:val="en-GB"/>
        </w:rPr>
        <w:t xml:space="preserve">Railway </w:t>
      </w:r>
      <w:r w:rsidR="004E5091" w:rsidRPr="00762DB5">
        <w:rPr>
          <w:bCs/>
          <w:i/>
          <w:iCs/>
          <w:szCs w:val="24"/>
          <w:lang w:val="en-GB"/>
        </w:rPr>
        <w:t>undertaking</w:t>
      </w:r>
      <w:r w:rsidR="00893D17" w:rsidRPr="00762DB5">
        <w:rPr>
          <w:bCs/>
          <w:i/>
          <w:iCs/>
          <w:szCs w:val="24"/>
          <w:lang w:val="en-GB"/>
        </w:rPr>
        <w:t>:</w:t>
      </w:r>
    </w:p>
    <w:p w14:paraId="189A0A42" w14:textId="72F70E1C" w:rsidR="005D4634" w:rsidRPr="00762DB5" w:rsidRDefault="000E401D" w:rsidP="00980917">
      <w:pPr>
        <w:pStyle w:val="ab"/>
        <w:numPr>
          <w:ilvl w:val="0"/>
          <w:numId w:val="5"/>
        </w:numPr>
        <w:tabs>
          <w:tab w:val="left" w:pos="993"/>
          <w:tab w:val="left" w:pos="1134"/>
        </w:tabs>
        <w:ind w:right="28" w:firstLine="349"/>
        <w:rPr>
          <w:szCs w:val="24"/>
          <w:lang w:val="en-GB"/>
        </w:rPr>
      </w:pPr>
      <w:r w:rsidRPr="00762DB5">
        <w:rPr>
          <w:szCs w:val="24"/>
          <w:lang w:val="en-GB"/>
        </w:rPr>
        <w:t>„</w:t>
      </w:r>
      <w:r w:rsidR="00B53001" w:rsidRPr="00762DB5">
        <w:rPr>
          <w:szCs w:val="24"/>
          <w:lang w:val="en-GB"/>
        </w:rPr>
        <w:t>BDZ</w:t>
      </w:r>
      <w:r w:rsidRPr="00762DB5">
        <w:rPr>
          <w:szCs w:val="24"/>
          <w:lang w:val="en-GB"/>
        </w:rPr>
        <w:t>-</w:t>
      </w:r>
      <w:r w:rsidR="00B53001" w:rsidRPr="00762DB5">
        <w:rPr>
          <w:szCs w:val="24"/>
          <w:lang w:val="en-GB"/>
        </w:rPr>
        <w:t>Passenger services</w:t>
      </w:r>
      <w:r w:rsidR="005D4634" w:rsidRPr="00762DB5">
        <w:rPr>
          <w:szCs w:val="24"/>
          <w:lang w:val="en-GB"/>
        </w:rPr>
        <w:t xml:space="preserve">“ </w:t>
      </w:r>
      <w:r w:rsidR="00B53001" w:rsidRPr="00762DB5">
        <w:rPr>
          <w:szCs w:val="24"/>
          <w:lang w:val="en-GB"/>
        </w:rPr>
        <w:t>Ltd. has</w:t>
      </w:r>
      <w:r w:rsidR="005D4634" w:rsidRPr="00762DB5">
        <w:rPr>
          <w:szCs w:val="24"/>
          <w:lang w:val="en-GB"/>
        </w:rPr>
        <w:t>:</w:t>
      </w:r>
      <w:r w:rsidR="005D4634" w:rsidRPr="00762DB5">
        <w:rPr>
          <w:lang w:val="en-GB"/>
        </w:rPr>
        <w:t xml:space="preserve"> </w:t>
      </w:r>
    </w:p>
    <w:p w14:paraId="688853AD" w14:textId="602D8ACF" w:rsidR="005D4634" w:rsidRPr="00762DB5" w:rsidRDefault="008C0794" w:rsidP="00980917">
      <w:pPr>
        <w:pStyle w:val="ab"/>
        <w:numPr>
          <w:ilvl w:val="2"/>
          <w:numId w:val="5"/>
        </w:numPr>
        <w:ind w:left="1134" w:right="28" w:hanging="196"/>
        <w:rPr>
          <w:szCs w:val="24"/>
          <w:lang w:val="en-GB"/>
        </w:rPr>
      </w:pPr>
      <w:r w:rsidRPr="00762DB5">
        <w:rPr>
          <w:szCs w:val="24"/>
          <w:lang w:val="en-GB"/>
        </w:rPr>
        <w:t>License for performing railway transport services № 203/31.12.2018</w:t>
      </w:r>
      <w:r w:rsidR="005D4634" w:rsidRPr="00762DB5">
        <w:rPr>
          <w:szCs w:val="24"/>
          <w:lang w:val="en-GB"/>
        </w:rPr>
        <w:t xml:space="preserve">; </w:t>
      </w:r>
    </w:p>
    <w:p w14:paraId="50FF128D" w14:textId="2F89D344" w:rsidR="005D4634" w:rsidRPr="00762DB5" w:rsidRDefault="00220486" w:rsidP="00980917">
      <w:pPr>
        <w:pStyle w:val="ab"/>
        <w:numPr>
          <w:ilvl w:val="2"/>
          <w:numId w:val="5"/>
        </w:numPr>
        <w:ind w:left="1134" w:right="28" w:hanging="196"/>
        <w:rPr>
          <w:szCs w:val="24"/>
          <w:lang w:val="en-GB"/>
        </w:rPr>
      </w:pPr>
      <w:r w:rsidRPr="00762DB5">
        <w:rPr>
          <w:szCs w:val="24"/>
          <w:lang w:val="en-GB"/>
        </w:rPr>
        <w:t>Safety certificate part</w:t>
      </w:r>
      <w:r w:rsidR="005D4634" w:rsidRPr="00762DB5">
        <w:rPr>
          <w:szCs w:val="24"/>
          <w:lang w:val="en-GB"/>
        </w:rPr>
        <w:t xml:space="preserve"> А BG 11 2017 0008, </w:t>
      </w:r>
      <w:r w:rsidRPr="00762DB5">
        <w:rPr>
          <w:szCs w:val="24"/>
          <w:lang w:val="en-GB"/>
        </w:rPr>
        <w:t>valid to 30.12.2022</w:t>
      </w:r>
      <w:r w:rsidR="005D4634" w:rsidRPr="00762DB5">
        <w:rPr>
          <w:szCs w:val="24"/>
          <w:lang w:val="en-GB"/>
        </w:rPr>
        <w:t>;</w:t>
      </w:r>
    </w:p>
    <w:p w14:paraId="64778AFB" w14:textId="0B109C5B" w:rsidR="005D4634" w:rsidRPr="00762DB5" w:rsidRDefault="00011657" w:rsidP="00980917">
      <w:pPr>
        <w:pStyle w:val="ab"/>
        <w:numPr>
          <w:ilvl w:val="2"/>
          <w:numId w:val="5"/>
        </w:numPr>
        <w:ind w:left="1134" w:hanging="196"/>
        <w:rPr>
          <w:lang w:val="en-GB"/>
        </w:rPr>
      </w:pPr>
      <w:r w:rsidRPr="00762DB5">
        <w:rPr>
          <w:szCs w:val="24"/>
          <w:lang w:val="en-GB"/>
        </w:rPr>
        <w:t>Safety certificate part B</w:t>
      </w:r>
      <w:r w:rsidR="005D4634" w:rsidRPr="00762DB5">
        <w:rPr>
          <w:szCs w:val="24"/>
          <w:lang w:val="en-GB"/>
        </w:rPr>
        <w:t xml:space="preserve"> BG </w:t>
      </w:r>
      <w:r w:rsidR="000B3FF8" w:rsidRPr="00762DB5">
        <w:rPr>
          <w:szCs w:val="24"/>
          <w:lang w:val="en-GB"/>
        </w:rPr>
        <w:t>1</w:t>
      </w:r>
      <w:r w:rsidR="005D4634" w:rsidRPr="00762DB5">
        <w:rPr>
          <w:szCs w:val="24"/>
          <w:lang w:val="en-GB"/>
        </w:rPr>
        <w:t xml:space="preserve">2 2017 0008, </w:t>
      </w:r>
      <w:r w:rsidRPr="00762DB5">
        <w:rPr>
          <w:szCs w:val="24"/>
          <w:lang w:val="en-GB"/>
        </w:rPr>
        <w:t>valid to 30.12.2022</w:t>
      </w:r>
      <w:r w:rsidR="005D4634" w:rsidRPr="00762DB5">
        <w:rPr>
          <w:szCs w:val="24"/>
          <w:lang w:val="en-GB"/>
        </w:rPr>
        <w:t>.</w:t>
      </w:r>
    </w:p>
    <w:p w14:paraId="150377FC" w14:textId="39CDCD31" w:rsidR="00293554" w:rsidRPr="00762DB5" w:rsidRDefault="00962A4C" w:rsidP="00293554">
      <w:pPr>
        <w:tabs>
          <w:tab w:val="left" w:pos="993"/>
        </w:tabs>
        <w:ind w:right="28"/>
        <w:rPr>
          <w:i/>
          <w:szCs w:val="24"/>
          <w:lang w:val="en-GB"/>
        </w:rPr>
      </w:pPr>
      <w:r w:rsidRPr="00762DB5">
        <w:rPr>
          <w:i/>
          <w:szCs w:val="24"/>
          <w:lang w:val="en-GB"/>
        </w:rPr>
        <w:t>The personnel of BDZ PS Ltd. involved in the accident</w:t>
      </w:r>
      <w:r w:rsidR="00293554" w:rsidRPr="00762DB5">
        <w:rPr>
          <w:i/>
          <w:szCs w:val="24"/>
          <w:lang w:val="en-GB"/>
        </w:rPr>
        <w:t>:</w:t>
      </w:r>
    </w:p>
    <w:p w14:paraId="69A4EC15" w14:textId="07608DD3" w:rsidR="00893D17" w:rsidRPr="00762DB5" w:rsidRDefault="00BB0614" w:rsidP="00980917">
      <w:pPr>
        <w:pStyle w:val="ab"/>
        <w:numPr>
          <w:ilvl w:val="0"/>
          <w:numId w:val="5"/>
        </w:numPr>
        <w:tabs>
          <w:tab w:val="left" w:pos="993"/>
        </w:tabs>
        <w:ind w:right="28" w:firstLine="349"/>
        <w:rPr>
          <w:szCs w:val="24"/>
          <w:lang w:val="en-GB"/>
        </w:rPr>
      </w:pPr>
      <w:r w:rsidRPr="00762DB5">
        <w:rPr>
          <w:szCs w:val="24"/>
          <w:lang w:val="en-GB"/>
        </w:rPr>
        <w:t>Locomotive driver</w:t>
      </w:r>
      <w:r w:rsidR="00893D17" w:rsidRPr="00762DB5">
        <w:rPr>
          <w:szCs w:val="24"/>
          <w:lang w:val="en-GB"/>
        </w:rPr>
        <w:t xml:space="preserve"> </w:t>
      </w:r>
      <w:r w:rsidR="000174CE" w:rsidRPr="00762DB5">
        <w:rPr>
          <w:szCs w:val="24"/>
          <w:lang w:val="en-GB"/>
        </w:rPr>
        <w:t>I</w:t>
      </w:r>
      <w:r w:rsidRPr="00762DB5">
        <w:rPr>
          <w:szCs w:val="24"/>
          <w:lang w:val="en-GB"/>
        </w:rPr>
        <w:t>-st person of locomotive</w:t>
      </w:r>
      <w:r w:rsidR="00893D17" w:rsidRPr="00762DB5">
        <w:rPr>
          <w:szCs w:val="24"/>
          <w:lang w:val="en-GB"/>
        </w:rPr>
        <w:t xml:space="preserve"> №</w:t>
      </w:r>
      <w:r w:rsidR="0045675C" w:rsidRPr="00762DB5">
        <w:rPr>
          <w:szCs w:val="24"/>
          <w:lang w:val="en-GB"/>
        </w:rPr>
        <w:t xml:space="preserve"> </w:t>
      </w:r>
      <w:r w:rsidR="000174CE" w:rsidRPr="00762DB5">
        <w:rPr>
          <w:szCs w:val="24"/>
          <w:lang w:val="en-GB"/>
        </w:rPr>
        <w:t>91520044098-9</w:t>
      </w:r>
      <w:r w:rsidR="00893D17" w:rsidRPr="00762DB5">
        <w:rPr>
          <w:szCs w:val="24"/>
          <w:lang w:val="en-GB"/>
        </w:rPr>
        <w:t>;</w:t>
      </w:r>
    </w:p>
    <w:p w14:paraId="495FB2FD" w14:textId="52DAE26B" w:rsidR="0045675C" w:rsidRPr="00762DB5" w:rsidRDefault="000174CE" w:rsidP="00980917">
      <w:pPr>
        <w:pStyle w:val="ab"/>
        <w:numPr>
          <w:ilvl w:val="0"/>
          <w:numId w:val="5"/>
        </w:numPr>
        <w:tabs>
          <w:tab w:val="left" w:pos="851"/>
          <w:tab w:val="left" w:pos="993"/>
        </w:tabs>
        <w:ind w:firstLine="349"/>
        <w:rPr>
          <w:szCs w:val="24"/>
          <w:lang w:val="en-GB"/>
        </w:rPr>
      </w:pPr>
      <w:r w:rsidRPr="00762DB5">
        <w:rPr>
          <w:szCs w:val="24"/>
          <w:lang w:val="en-GB"/>
        </w:rPr>
        <w:tab/>
      </w:r>
      <w:r w:rsidR="009B75F9" w:rsidRPr="00762DB5">
        <w:rPr>
          <w:szCs w:val="24"/>
          <w:lang w:val="en-GB"/>
        </w:rPr>
        <w:t>Locomotive driver</w:t>
      </w:r>
      <w:r w:rsidRPr="00762DB5">
        <w:rPr>
          <w:szCs w:val="24"/>
          <w:lang w:val="en-GB"/>
        </w:rPr>
        <w:t xml:space="preserve"> II-</w:t>
      </w:r>
      <w:r w:rsidR="009B75F9" w:rsidRPr="00762DB5">
        <w:rPr>
          <w:szCs w:val="24"/>
          <w:lang w:val="en-GB"/>
        </w:rPr>
        <w:t>nd person of locomotive</w:t>
      </w:r>
      <w:r w:rsidRPr="00762DB5">
        <w:rPr>
          <w:szCs w:val="24"/>
          <w:lang w:val="en-GB"/>
        </w:rPr>
        <w:t xml:space="preserve"> </w:t>
      </w:r>
      <w:r w:rsidR="00893D17" w:rsidRPr="00762DB5">
        <w:rPr>
          <w:szCs w:val="24"/>
          <w:lang w:val="en-GB"/>
        </w:rPr>
        <w:t>№</w:t>
      </w:r>
      <w:r w:rsidR="007E5887" w:rsidRPr="00762DB5">
        <w:rPr>
          <w:szCs w:val="24"/>
          <w:lang w:val="en-GB"/>
        </w:rPr>
        <w:t xml:space="preserve"> </w:t>
      </w:r>
      <w:r w:rsidRPr="00762DB5">
        <w:rPr>
          <w:szCs w:val="24"/>
          <w:lang w:val="en-GB"/>
        </w:rPr>
        <w:t>91520044098-9</w:t>
      </w:r>
      <w:r w:rsidR="00916B67" w:rsidRPr="00762DB5">
        <w:rPr>
          <w:szCs w:val="24"/>
          <w:lang w:val="en-GB"/>
        </w:rPr>
        <w:t>.</w:t>
      </w:r>
    </w:p>
    <w:p w14:paraId="102BB35D" w14:textId="54D7AD07" w:rsidR="002E38AC" w:rsidRPr="00762DB5" w:rsidRDefault="002C36E0" w:rsidP="00980917">
      <w:pPr>
        <w:pStyle w:val="ab"/>
        <w:numPr>
          <w:ilvl w:val="2"/>
          <w:numId w:val="10"/>
        </w:numPr>
        <w:tabs>
          <w:tab w:val="left" w:pos="1276"/>
        </w:tabs>
        <w:spacing w:before="120"/>
        <w:ind w:left="1225" w:hanging="505"/>
        <w:contextualSpacing w:val="0"/>
        <w:rPr>
          <w:i/>
          <w:iCs/>
          <w:lang w:val="en-GB"/>
        </w:rPr>
      </w:pPr>
      <w:r w:rsidRPr="00762DB5">
        <w:rPr>
          <w:i/>
          <w:iCs/>
          <w:lang w:val="en-GB"/>
        </w:rPr>
        <w:t>Description of the respective parts of the railway infrastructure and signalling system</w:t>
      </w:r>
      <w:r w:rsidR="002E38AC" w:rsidRPr="00762DB5">
        <w:rPr>
          <w:i/>
          <w:iCs/>
          <w:lang w:val="en-GB"/>
        </w:rPr>
        <w:t>:</w:t>
      </w:r>
    </w:p>
    <w:p w14:paraId="778CB01A" w14:textId="6C925DC7" w:rsidR="002E38AC" w:rsidRPr="00762DB5" w:rsidRDefault="008E1B89" w:rsidP="00980917">
      <w:pPr>
        <w:pStyle w:val="ab"/>
        <w:numPr>
          <w:ilvl w:val="3"/>
          <w:numId w:val="10"/>
        </w:numPr>
        <w:rPr>
          <w:i/>
          <w:iCs/>
          <w:lang w:val="en-GB"/>
        </w:rPr>
      </w:pPr>
      <w:r w:rsidRPr="00762DB5">
        <w:rPr>
          <w:i/>
          <w:iCs/>
          <w:lang w:val="en-GB"/>
        </w:rPr>
        <w:t>Type of the track, railway switch, rail crossing etc</w:t>
      </w:r>
      <w:r w:rsidR="00D57513" w:rsidRPr="00762DB5">
        <w:rPr>
          <w:i/>
          <w:iCs/>
          <w:lang w:val="en-GB"/>
        </w:rPr>
        <w:t>.</w:t>
      </w:r>
    </w:p>
    <w:p w14:paraId="6B4CD3EC" w14:textId="0D7263B5" w:rsidR="00BA6C1D" w:rsidRPr="00762DB5" w:rsidRDefault="009F3D4A" w:rsidP="00BA6C1D">
      <w:pPr>
        <w:rPr>
          <w:lang w:val="en-GB"/>
        </w:rPr>
      </w:pPr>
      <w:r w:rsidRPr="00762DB5">
        <w:rPr>
          <w:lang w:val="en-GB"/>
        </w:rPr>
        <w:lastRenderedPageBreak/>
        <w:t>Fourth track in Pernik marshalling yard is a main acceptance-</w:t>
      </w:r>
      <w:r w:rsidR="00FD459F" w:rsidRPr="00762DB5">
        <w:rPr>
          <w:lang w:val="en-GB"/>
        </w:rPr>
        <w:t>departure track for passenger traffic with inclination</w:t>
      </w:r>
      <w:r w:rsidR="008D19AB" w:rsidRPr="00762DB5">
        <w:rPr>
          <w:lang w:val="en-GB"/>
        </w:rPr>
        <w:t xml:space="preserve"> 0,70 ‰ </w:t>
      </w:r>
      <w:r w:rsidR="00FD459F" w:rsidRPr="00762DB5">
        <w:rPr>
          <w:lang w:val="en-GB"/>
        </w:rPr>
        <w:t>in downhill</w:t>
      </w:r>
      <w:r w:rsidR="004164BA" w:rsidRPr="00762DB5">
        <w:rPr>
          <w:lang w:val="en-GB"/>
        </w:rPr>
        <w:t>;</w:t>
      </w:r>
    </w:p>
    <w:p w14:paraId="7D6AF5F3" w14:textId="446B0839" w:rsidR="002E38AC" w:rsidRPr="00762DB5" w:rsidRDefault="008F5383" w:rsidP="00980917">
      <w:pPr>
        <w:pStyle w:val="ab"/>
        <w:numPr>
          <w:ilvl w:val="3"/>
          <w:numId w:val="10"/>
        </w:numPr>
        <w:rPr>
          <w:i/>
          <w:iCs/>
          <w:lang w:val="en-GB"/>
        </w:rPr>
      </w:pPr>
      <w:r w:rsidRPr="00762DB5">
        <w:rPr>
          <w:i/>
          <w:iCs/>
          <w:lang w:val="en-GB"/>
        </w:rPr>
        <w:t>Interstation block system, station installation, type of signalling</w:t>
      </w:r>
      <w:r w:rsidR="002E38AC" w:rsidRPr="00762DB5">
        <w:rPr>
          <w:i/>
          <w:iCs/>
          <w:lang w:val="en-GB"/>
        </w:rPr>
        <w:t>.</w:t>
      </w:r>
    </w:p>
    <w:p w14:paraId="0B6A56CE" w14:textId="02DD0268" w:rsidR="00BA6C1D" w:rsidRPr="00762DB5" w:rsidRDefault="00BE0E6A" w:rsidP="00BA6C1D">
      <w:pPr>
        <w:ind w:firstLine="720"/>
        <w:rPr>
          <w:lang w:val="en-GB"/>
        </w:rPr>
      </w:pPr>
      <w:r w:rsidRPr="00762DB5">
        <w:rPr>
          <w:lang w:val="en-GB"/>
        </w:rPr>
        <w:t>The interstation Dragichevo-Pernik marshalling yard is equipped with semi-automatic block system</w:t>
      </w:r>
      <w:r w:rsidR="00E11765" w:rsidRPr="00762DB5">
        <w:rPr>
          <w:lang w:val="en-GB"/>
        </w:rPr>
        <w:t xml:space="preserve"> (</w:t>
      </w:r>
      <w:r w:rsidRPr="00762DB5">
        <w:rPr>
          <w:lang w:val="en-GB"/>
        </w:rPr>
        <w:t>SABS</w:t>
      </w:r>
      <w:r w:rsidR="0045675C" w:rsidRPr="00762DB5">
        <w:rPr>
          <w:lang w:val="en-GB"/>
        </w:rPr>
        <w:t>)</w:t>
      </w:r>
      <w:r w:rsidR="004164BA" w:rsidRPr="00762DB5">
        <w:rPr>
          <w:lang w:val="en-GB"/>
        </w:rPr>
        <w:t>;</w:t>
      </w:r>
    </w:p>
    <w:p w14:paraId="30746CF5" w14:textId="77BA1D86" w:rsidR="00F12A63" w:rsidRPr="00762DB5" w:rsidRDefault="00BE0E6A" w:rsidP="00BA6C1D">
      <w:pPr>
        <w:ind w:firstLine="720"/>
        <w:rPr>
          <w:lang w:val="en-GB"/>
        </w:rPr>
      </w:pPr>
      <w:r w:rsidRPr="00762DB5">
        <w:rPr>
          <w:lang w:val="en-GB"/>
        </w:rPr>
        <w:t>Pernik marshalling yard is equipped with station signalling type Electrical-mechanic interlocking</w:t>
      </w:r>
      <w:r w:rsidR="00D96C55" w:rsidRPr="00762DB5">
        <w:rPr>
          <w:lang w:val="en-GB"/>
        </w:rPr>
        <w:t xml:space="preserve"> (</w:t>
      </w:r>
      <w:r w:rsidRPr="00762DB5">
        <w:rPr>
          <w:lang w:val="en-GB"/>
        </w:rPr>
        <w:t>EMI</w:t>
      </w:r>
      <w:r w:rsidR="00F12A63" w:rsidRPr="00762DB5">
        <w:rPr>
          <w:lang w:val="en-GB"/>
        </w:rPr>
        <w:t>);</w:t>
      </w:r>
    </w:p>
    <w:p w14:paraId="0990C321" w14:textId="0CBF36AC" w:rsidR="002E38AC" w:rsidRPr="00762DB5" w:rsidRDefault="00F878DB" w:rsidP="00980917">
      <w:pPr>
        <w:pStyle w:val="ab"/>
        <w:numPr>
          <w:ilvl w:val="3"/>
          <w:numId w:val="10"/>
        </w:numPr>
        <w:rPr>
          <w:i/>
          <w:iCs/>
          <w:lang w:val="en-GB"/>
        </w:rPr>
      </w:pPr>
      <w:r w:rsidRPr="00762DB5">
        <w:rPr>
          <w:i/>
          <w:iCs/>
          <w:lang w:val="en-GB"/>
        </w:rPr>
        <w:t>Train protection systems</w:t>
      </w:r>
      <w:r w:rsidR="002E38AC" w:rsidRPr="00762DB5">
        <w:rPr>
          <w:i/>
          <w:iCs/>
          <w:lang w:val="en-GB"/>
        </w:rPr>
        <w:t>.</w:t>
      </w:r>
    </w:p>
    <w:p w14:paraId="119A7580" w14:textId="70548D91" w:rsidR="00BA6C1D" w:rsidRPr="00762DB5" w:rsidRDefault="00DE1E46" w:rsidP="00BA6C1D">
      <w:pPr>
        <w:ind w:firstLine="720"/>
        <w:rPr>
          <w:lang w:val="en-GB"/>
        </w:rPr>
      </w:pPr>
      <w:r w:rsidRPr="00762DB5">
        <w:rPr>
          <w:lang w:val="en-GB"/>
        </w:rPr>
        <w:t>There is no train protection system along the main railway line</w:t>
      </w:r>
      <w:r w:rsidR="00DA72E5" w:rsidRPr="00762DB5">
        <w:rPr>
          <w:lang w:val="en-GB"/>
        </w:rPr>
        <w:t xml:space="preserve"> № 5</w:t>
      </w:r>
      <w:r w:rsidR="00FE3DBC" w:rsidRPr="00762DB5">
        <w:rPr>
          <w:lang w:val="en-GB"/>
        </w:rPr>
        <w:t xml:space="preserve">. </w:t>
      </w:r>
      <w:r w:rsidR="00E94BC6" w:rsidRPr="00762DB5">
        <w:rPr>
          <w:lang w:val="en-GB"/>
        </w:rPr>
        <w:t>Pernik marshalling yard is equipped with train dispatching radio connection</w:t>
      </w:r>
      <w:r w:rsidR="00E11765" w:rsidRPr="00762DB5">
        <w:rPr>
          <w:lang w:val="en-GB"/>
        </w:rPr>
        <w:t xml:space="preserve"> (</w:t>
      </w:r>
      <w:r w:rsidR="00E94BC6" w:rsidRPr="00762DB5">
        <w:rPr>
          <w:lang w:val="en-GB"/>
        </w:rPr>
        <w:t>TDRC</w:t>
      </w:r>
      <w:r w:rsidR="00E11765" w:rsidRPr="00762DB5">
        <w:rPr>
          <w:lang w:val="en-GB"/>
        </w:rPr>
        <w:t xml:space="preserve">), </w:t>
      </w:r>
      <w:r w:rsidR="00E94BC6" w:rsidRPr="00762DB5">
        <w:rPr>
          <w:lang w:val="en-GB"/>
        </w:rPr>
        <w:t>by which means the locomotive driver performs radio connection with the train dispatcher and traffic manager on-duty in the single stations</w:t>
      </w:r>
      <w:r w:rsidR="00E11765" w:rsidRPr="00762DB5">
        <w:rPr>
          <w:lang w:val="en-GB"/>
        </w:rPr>
        <w:t xml:space="preserve">, </w:t>
      </w:r>
      <w:r w:rsidR="00C23A2A" w:rsidRPr="00762DB5">
        <w:rPr>
          <w:lang w:val="en-GB"/>
        </w:rPr>
        <w:t>with the trains along the respective section</w:t>
      </w:r>
      <w:r w:rsidR="00E11765" w:rsidRPr="00762DB5">
        <w:rPr>
          <w:lang w:val="en-GB"/>
        </w:rPr>
        <w:t xml:space="preserve">. </w:t>
      </w:r>
      <w:r w:rsidR="00C23A2A" w:rsidRPr="00762DB5">
        <w:rPr>
          <w:lang w:val="en-GB"/>
        </w:rPr>
        <w:t>The ingoing and outgoing messages are realized by communication device</w:t>
      </w:r>
      <w:r w:rsidR="00C6200F" w:rsidRPr="00762DB5">
        <w:rPr>
          <w:lang w:val="en-GB"/>
        </w:rPr>
        <w:t xml:space="preserve"> (</w:t>
      </w:r>
      <w:r w:rsidR="00C23A2A" w:rsidRPr="00762DB5">
        <w:rPr>
          <w:lang w:val="en-GB"/>
        </w:rPr>
        <w:t>UCAS</w:t>
      </w:r>
      <w:r w:rsidR="00C6200F" w:rsidRPr="00762DB5">
        <w:rPr>
          <w:lang w:val="en-GB"/>
        </w:rPr>
        <w:t>-8</w:t>
      </w:r>
      <w:r w:rsidR="00F12A63" w:rsidRPr="00762DB5">
        <w:rPr>
          <w:lang w:val="en-GB"/>
        </w:rPr>
        <w:t>)</w:t>
      </w:r>
      <w:r w:rsidR="00636FEF" w:rsidRPr="00762DB5">
        <w:rPr>
          <w:lang w:val="en-GB"/>
        </w:rPr>
        <w:t>.</w:t>
      </w:r>
    </w:p>
    <w:p w14:paraId="1DC59C85" w14:textId="24F6830D" w:rsidR="00337282" w:rsidRPr="00762DB5" w:rsidRDefault="00254F0A" w:rsidP="00BA6C1D">
      <w:pPr>
        <w:ind w:firstLine="720"/>
        <w:rPr>
          <w:lang w:val="en-GB"/>
        </w:rPr>
      </w:pPr>
      <w:r w:rsidRPr="00762DB5">
        <w:rPr>
          <w:lang w:val="en-GB"/>
        </w:rPr>
        <w:t>Locomotive</w:t>
      </w:r>
      <w:r w:rsidR="00636FEF" w:rsidRPr="00762DB5">
        <w:rPr>
          <w:lang w:val="en-GB"/>
        </w:rPr>
        <w:t xml:space="preserve"> </w:t>
      </w:r>
      <w:r w:rsidR="00F12A63" w:rsidRPr="00762DB5">
        <w:rPr>
          <w:lang w:val="en-GB"/>
        </w:rPr>
        <w:t xml:space="preserve">№ </w:t>
      </w:r>
      <w:r w:rsidR="00A11658" w:rsidRPr="00762DB5">
        <w:rPr>
          <w:lang w:val="en-GB"/>
        </w:rPr>
        <w:t xml:space="preserve">91520044098-9 </w:t>
      </w:r>
      <w:r w:rsidRPr="00762DB5">
        <w:rPr>
          <w:lang w:val="en-GB"/>
        </w:rPr>
        <w:t>is equipped with registering speedometer type</w:t>
      </w:r>
      <w:r w:rsidR="00337282" w:rsidRPr="00762DB5">
        <w:rPr>
          <w:lang w:val="en-GB"/>
        </w:rPr>
        <w:t xml:space="preserve"> „Hasler“ RT9</w:t>
      </w:r>
      <w:r w:rsidR="00E640AE" w:rsidRPr="00762DB5">
        <w:rPr>
          <w:lang w:val="en-GB"/>
        </w:rPr>
        <w:t>, and non-registering speedometer type</w:t>
      </w:r>
      <w:r w:rsidR="00337282" w:rsidRPr="00762DB5">
        <w:rPr>
          <w:lang w:val="en-GB"/>
        </w:rPr>
        <w:t xml:space="preserve"> „Hasler“ А16</w:t>
      </w:r>
      <w:r w:rsidR="00125FE0" w:rsidRPr="00762DB5">
        <w:rPr>
          <w:lang w:val="en-GB"/>
        </w:rPr>
        <w:t>, and warning device active type</w:t>
      </w:r>
      <w:r w:rsidR="00337282" w:rsidRPr="00762DB5">
        <w:rPr>
          <w:lang w:val="en-GB"/>
        </w:rPr>
        <w:t xml:space="preserve">. </w:t>
      </w:r>
    </w:p>
    <w:p w14:paraId="6D9A5EED" w14:textId="1FBFDAA1" w:rsidR="00BA6C1D" w:rsidRPr="00762DB5" w:rsidRDefault="00244905" w:rsidP="00980917">
      <w:pPr>
        <w:pStyle w:val="ab"/>
        <w:numPr>
          <w:ilvl w:val="2"/>
          <w:numId w:val="10"/>
        </w:numPr>
        <w:spacing w:before="120"/>
        <w:ind w:left="1225" w:hanging="505"/>
        <w:contextualSpacing w:val="0"/>
        <w:rPr>
          <w:i/>
          <w:iCs/>
          <w:lang w:val="en-GB"/>
        </w:rPr>
      </w:pPr>
      <w:r w:rsidRPr="00762DB5">
        <w:rPr>
          <w:i/>
          <w:iCs/>
          <w:lang w:val="en-GB"/>
        </w:rPr>
        <w:t>Other information referring the event</w:t>
      </w:r>
      <w:r w:rsidR="002E38AC" w:rsidRPr="00762DB5">
        <w:rPr>
          <w:i/>
          <w:iCs/>
          <w:lang w:val="en-GB"/>
        </w:rPr>
        <w:t>.</w:t>
      </w:r>
    </w:p>
    <w:p w14:paraId="49AA1DF7" w14:textId="18E4D4F5" w:rsidR="007B42C5" w:rsidRPr="00762DB5" w:rsidRDefault="00916B67" w:rsidP="007B42C5">
      <w:pPr>
        <w:ind w:firstLine="720"/>
        <w:rPr>
          <w:lang w:val="en-GB"/>
        </w:rPr>
      </w:pPr>
      <w:r w:rsidRPr="00762DB5">
        <w:rPr>
          <w:noProof/>
          <w:lang w:val="bg-BG" w:eastAsia="bg-BG"/>
        </w:rPr>
        <mc:AlternateContent>
          <mc:Choice Requires="wpg">
            <w:drawing>
              <wp:anchor distT="0" distB="0" distL="114300" distR="114300" simplePos="0" relativeHeight="251650048" behindDoc="0" locked="0" layoutInCell="1" allowOverlap="1" wp14:anchorId="63F95699" wp14:editId="5DD12747">
                <wp:simplePos x="0" y="0"/>
                <wp:positionH relativeFrom="column">
                  <wp:posOffset>313690</wp:posOffset>
                </wp:positionH>
                <wp:positionV relativeFrom="page">
                  <wp:posOffset>5105400</wp:posOffset>
                </wp:positionV>
                <wp:extent cx="5295265" cy="3962400"/>
                <wp:effectExtent l="0" t="0" r="635" b="0"/>
                <wp:wrapTopAndBottom/>
                <wp:docPr id="137" name="Group 137"/>
                <wp:cNvGraphicFramePr/>
                <a:graphic xmlns:a="http://schemas.openxmlformats.org/drawingml/2006/main">
                  <a:graphicData uri="http://schemas.microsoft.com/office/word/2010/wordprocessingGroup">
                    <wpg:wgp>
                      <wpg:cNvGrpSpPr/>
                      <wpg:grpSpPr>
                        <a:xfrm>
                          <a:off x="0" y="0"/>
                          <a:ext cx="5295265" cy="3962400"/>
                          <a:chOff x="0" y="2472856"/>
                          <a:chExt cx="5295569" cy="3962732"/>
                        </a:xfrm>
                      </wpg:grpSpPr>
                      <pic:pic xmlns:pic="http://schemas.openxmlformats.org/drawingml/2006/picture">
                        <pic:nvPicPr>
                          <pic:cNvPr id="138" name="Picture 138"/>
                          <pic:cNvPicPr>
                            <a:picLocks noChangeAspect="1"/>
                          </pic:cNvPicPr>
                        </pic:nvPicPr>
                        <pic:blipFill rotWithShape="1">
                          <a:blip r:embed="rId25" cstate="print">
                            <a:extLst>
                              <a:ext uri="{28A0092B-C50C-407E-A947-70E740481C1C}">
                                <a14:useLocalDpi xmlns:a14="http://schemas.microsoft.com/office/drawing/2010/main" val="0"/>
                              </a:ext>
                            </a:extLst>
                          </a:blip>
                          <a:srcRect t="2209" b="159"/>
                          <a:stretch/>
                        </pic:blipFill>
                        <pic:spPr>
                          <a:xfrm>
                            <a:off x="0" y="2472856"/>
                            <a:ext cx="5295569" cy="3657600"/>
                          </a:xfrm>
                          <a:prstGeom prst="rect">
                            <a:avLst/>
                          </a:prstGeom>
                        </pic:spPr>
                      </pic:pic>
                      <wps:wsp>
                        <wps:cNvPr id="139" name="Text Box 5"/>
                        <wps:cNvSpPr txBox="1"/>
                        <wps:spPr>
                          <a:xfrm>
                            <a:off x="0" y="6127971"/>
                            <a:ext cx="5295568" cy="307617"/>
                          </a:xfrm>
                          <a:prstGeom prst="rect">
                            <a:avLst/>
                          </a:prstGeom>
                          <a:solidFill>
                            <a:schemeClr val="lt1"/>
                          </a:solidFill>
                          <a:ln w="6350">
                            <a:noFill/>
                          </a:ln>
                        </wps:spPr>
                        <wps:txbx>
                          <w:txbxContent>
                            <w:p w14:paraId="02BDD60B" w14:textId="78427A9B" w:rsidR="00EA09B9" w:rsidRPr="003A508C" w:rsidRDefault="00EA09B9" w:rsidP="004D46E7">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5</w:t>
                              </w:r>
                              <w:r>
                                <w:rPr>
                                  <w:rFonts w:eastAsia="Calibri"/>
                                  <w:b/>
                                  <w:bCs/>
                                </w:rPr>
                                <w:t>. Way-bill of PT</w:t>
                              </w:r>
                              <w:r>
                                <w:rPr>
                                  <w:rFonts w:eastAsia="Calibri"/>
                                  <w:b/>
                                  <w:bCs/>
                                  <w:lang w:val="bg-BG"/>
                                </w:rPr>
                                <w:t xml:space="preserve"> № 50215 – </w:t>
                              </w:r>
                              <w:r>
                                <w:rPr>
                                  <w:rFonts w:eastAsia="Calibri"/>
                                  <w:b/>
                                  <w:bCs/>
                                </w:rPr>
                                <w:t>front part</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F95699" id="Group 137" o:spid="_x0000_s1081" style="position:absolute;left:0;text-align:left;margin-left:24.7pt;margin-top:402pt;width:416.95pt;height:312pt;z-index:251650048;mso-position-vertical-relative:page" coordorigin=",24728" coordsize="52955,39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">
                <v:shape id="Picture 138" o:spid="_x0000_s1082" type="#_x0000_t75" style="position:absolute;top:24728;width:52955;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tNQnBAAAA3AAAAA8AAABkcnMvZG93bnJldi54bWxEj0GLwjAQhe8L/ocwC97W1FVEqlFEVtir&#10;td6HZmzKNpPSRFv//c5B8DbDe/PeN9v96Fv1oD42gQ3MZxko4irYhmsD5eX0tQYVE7LFNjAZeFKE&#10;/W7yscXchoHP9ChSrSSEY44GXEpdrnWsHHmMs9ARi3YLvccka19r2+Mg4b7V31m20h4blgaHHR0d&#10;VX/F3RtozleXDkVxHNur+/HDslwM89KY6ed42IBKNKa3+XX9awV/IbTyjEyg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StNQnBAAAA3AAAAA8AAAAAAAAAAAAAAAAAnwIA&#10;AGRycy9kb3ducmV2LnhtbFBLBQYAAAAABAAEAPcAAACNAwAAAAA=&#10;">
                  <v:imagedata r:id="rId26" o:title="" croptop="1448f" cropbottom="104f"/>
                  <v:path arrowok="t"/>
                </v:shape>
                <v:shape id="Text Box 5" o:spid="_x0000_s1083" type="#_x0000_t202" style="position:absolute;top:61279;width:52955;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c3sQA&#10;AADcAAAADwAAAGRycy9kb3ducmV2LnhtbERPTWvCQBC9F/wPyxS8FN20oWpTVynFqnjTqKW3ITtN&#10;gtnZkN0m8d+7hUJv83ifM1/2phItNa60rOBxHIEgzqwuOVdwTD9GMxDOI2usLJOCKzlYLgZ3c0y0&#10;7XhP7cHnIoSwS1BB4X2dSOmyggy6sa2JA/dtG4M+wCaXusEuhJtKPkXRRBosOTQUWNN7Qdnl8GMU&#10;fD3knzvXr09d/BzXq02bTs86VWp437+9gvDU+3/xn3urw/z4BX6fCR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mXN7EAAAA3AAAAA8AAAAAAAAAAAAAAAAAmAIAAGRycy9k&#10;b3ducmV2LnhtbFBLBQYAAAAABAAEAPUAAACJAwAAAAA=&#10;" fillcolor="white [3201]" stroked="f" strokeweight=".5pt">
                  <v:textbox>
                    <w:txbxContent>
                      <w:p w14:paraId="02BDD60B" w14:textId="78427A9B" w:rsidR="00EA09B9" w:rsidRPr="003A508C" w:rsidRDefault="00EA09B9" w:rsidP="004D46E7">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5</w:t>
                        </w:r>
                        <w:r>
                          <w:rPr>
                            <w:rFonts w:eastAsia="Calibri"/>
                            <w:b/>
                            <w:bCs/>
                          </w:rPr>
                          <w:t>. Way-bill of PT</w:t>
                        </w:r>
                        <w:r>
                          <w:rPr>
                            <w:rFonts w:eastAsia="Calibri"/>
                            <w:b/>
                            <w:bCs/>
                            <w:lang w:val="bg-BG"/>
                          </w:rPr>
                          <w:t xml:space="preserve"> № 50215 – </w:t>
                        </w:r>
                        <w:r>
                          <w:rPr>
                            <w:rFonts w:eastAsia="Calibri"/>
                            <w:b/>
                            <w:bCs/>
                          </w:rPr>
                          <w:t>front part</w:t>
                        </w:r>
                        <w:r>
                          <w:rPr>
                            <w:rFonts w:eastAsia="Calibri"/>
                            <w:b/>
                            <w:bCs/>
                            <w:lang w:val="bg-BG"/>
                          </w:rPr>
                          <w:t>.</w:t>
                        </w:r>
                      </w:p>
                    </w:txbxContent>
                  </v:textbox>
                </v:shape>
                <w10:wrap type="topAndBottom" anchory="page"/>
              </v:group>
            </w:pict>
          </mc:Fallback>
        </mc:AlternateContent>
      </w:r>
      <w:r w:rsidR="009B75C1" w:rsidRPr="00762DB5">
        <w:rPr>
          <w:lang w:val="en-GB"/>
        </w:rPr>
        <w:t>The train documents</w:t>
      </w:r>
      <w:r w:rsidR="00636FEF" w:rsidRPr="00762DB5">
        <w:rPr>
          <w:lang w:val="en-GB"/>
        </w:rPr>
        <w:t xml:space="preserve"> </w:t>
      </w:r>
      <w:r w:rsidR="00293554" w:rsidRPr="00762DB5">
        <w:rPr>
          <w:lang w:val="en-GB"/>
        </w:rPr>
        <w:t>„</w:t>
      </w:r>
      <w:r w:rsidR="000C7CDD" w:rsidRPr="00762DB5">
        <w:rPr>
          <w:lang w:val="en-GB"/>
        </w:rPr>
        <w:t>Way-bill</w:t>
      </w:r>
      <w:r w:rsidR="00293554" w:rsidRPr="00762DB5">
        <w:rPr>
          <w:lang w:val="en-GB"/>
        </w:rPr>
        <w:t xml:space="preserve">“ </w:t>
      </w:r>
      <w:r w:rsidR="000174CE" w:rsidRPr="00762DB5">
        <w:rPr>
          <w:lang w:val="en-GB"/>
        </w:rPr>
        <w:t>(</w:t>
      </w:r>
      <w:r w:rsidR="009B75C1" w:rsidRPr="00762DB5">
        <w:rPr>
          <w:lang w:val="en-GB"/>
        </w:rPr>
        <w:t>fig</w:t>
      </w:r>
      <w:r w:rsidR="000174CE" w:rsidRPr="00762DB5">
        <w:rPr>
          <w:lang w:val="en-GB"/>
        </w:rPr>
        <w:t>. 3.</w:t>
      </w:r>
      <w:r w:rsidRPr="00762DB5">
        <w:rPr>
          <w:lang w:val="en-GB"/>
        </w:rPr>
        <w:t>5</w:t>
      </w:r>
      <w:r w:rsidR="00666021" w:rsidRPr="00762DB5">
        <w:rPr>
          <w:lang w:val="en-GB"/>
        </w:rPr>
        <w:t xml:space="preserve"> </w:t>
      </w:r>
      <w:r w:rsidR="009B75C1" w:rsidRPr="00762DB5">
        <w:rPr>
          <w:lang w:val="en-GB"/>
        </w:rPr>
        <w:t>and</w:t>
      </w:r>
      <w:r w:rsidR="00666021" w:rsidRPr="00762DB5">
        <w:rPr>
          <w:lang w:val="en-GB"/>
        </w:rPr>
        <w:t xml:space="preserve"> 3.</w:t>
      </w:r>
      <w:r w:rsidRPr="00762DB5">
        <w:rPr>
          <w:lang w:val="en-GB"/>
        </w:rPr>
        <w:t>6</w:t>
      </w:r>
      <w:r w:rsidR="0053275A" w:rsidRPr="00762DB5">
        <w:rPr>
          <w:lang w:val="en-GB"/>
        </w:rPr>
        <w:t>)</w:t>
      </w:r>
      <w:r w:rsidR="00293554" w:rsidRPr="00762DB5">
        <w:rPr>
          <w:lang w:val="en-GB"/>
        </w:rPr>
        <w:t xml:space="preserve">, </w:t>
      </w:r>
      <w:r w:rsidR="000174CE" w:rsidRPr="00762DB5">
        <w:rPr>
          <w:lang w:val="en-GB"/>
        </w:rPr>
        <w:t>,,</w:t>
      </w:r>
      <w:r w:rsidR="00936055" w:rsidRPr="00762DB5">
        <w:rPr>
          <w:lang w:val="en-GB"/>
        </w:rPr>
        <w:t>Accompanying sheet</w:t>
      </w:r>
      <w:r w:rsidR="000174CE" w:rsidRPr="00762DB5">
        <w:rPr>
          <w:lang w:val="en-GB"/>
        </w:rPr>
        <w:t>“ (</w:t>
      </w:r>
      <w:r w:rsidR="00460966" w:rsidRPr="00762DB5">
        <w:rPr>
          <w:lang w:val="en-GB"/>
        </w:rPr>
        <w:t>fig</w:t>
      </w:r>
      <w:r w:rsidR="000174CE" w:rsidRPr="00762DB5">
        <w:rPr>
          <w:lang w:val="en-GB"/>
        </w:rPr>
        <w:t>. 3.</w:t>
      </w:r>
      <w:r w:rsidRPr="00762DB5">
        <w:rPr>
          <w:lang w:val="en-GB"/>
        </w:rPr>
        <w:t>7</w:t>
      </w:r>
      <w:r w:rsidR="000174CE" w:rsidRPr="00762DB5">
        <w:rPr>
          <w:lang w:val="en-GB"/>
        </w:rPr>
        <w:t>)</w:t>
      </w:r>
      <w:r w:rsidR="00666021" w:rsidRPr="00762DB5">
        <w:rPr>
          <w:lang w:val="en-GB"/>
        </w:rPr>
        <w:t>, „</w:t>
      </w:r>
      <w:r w:rsidR="0021412F" w:rsidRPr="00762DB5">
        <w:rPr>
          <w:lang w:val="en-GB"/>
        </w:rPr>
        <w:t>Nature sheet“ (fig</w:t>
      </w:r>
      <w:r w:rsidR="00666021" w:rsidRPr="00762DB5">
        <w:rPr>
          <w:lang w:val="en-GB"/>
        </w:rPr>
        <w:t>. 3.</w:t>
      </w:r>
      <w:r w:rsidRPr="00762DB5">
        <w:rPr>
          <w:lang w:val="en-GB"/>
        </w:rPr>
        <w:t>8</w:t>
      </w:r>
      <w:r w:rsidR="00666021" w:rsidRPr="00762DB5">
        <w:rPr>
          <w:lang w:val="en-GB"/>
        </w:rPr>
        <w:t>)</w:t>
      </w:r>
      <w:r w:rsidR="000174CE" w:rsidRPr="00762DB5">
        <w:rPr>
          <w:lang w:val="en-GB"/>
        </w:rPr>
        <w:t xml:space="preserve"> </w:t>
      </w:r>
      <w:r w:rsidR="0021412F" w:rsidRPr="00762DB5">
        <w:rPr>
          <w:lang w:val="en-GB"/>
        </w:rPr>
        <w:t>and</w:t>
      </w:r>
      <w:r w:rsidR="00293554" w:rsidRPr="00762DB5">
        <w:rPr>
          <w:lang w:val="en-GB"/>
        </w:rPr>
        <w:t xml:space="preserve"> </w:t>
      </w:r>
      <w:r w:rsidR="00636FEF" w:rsidRPr="00762DB5">
        <w:rPr>
          <w:lang w:val="en-GB"/>
        </w:rPr>
        <w:t>„</w:t>
      </w:r>
      <w:r w:rsidR="00FE65C8" w:rsidRPr="00762DB5">
        <w:rPr>
          <w:lang w:val="en-GB"/>
        </w:rPr>
        <w:t>Authorization for brake mass</w:t>
      </w:r>
      <w:r w:rsidR="00636FEF" w:rsidRPr="00762DB5">
        <w:rPr>
          <w:lang w:val="en-GB"/>
        </w:rPr>
        <w:t>“</w:t>
      </w:r>
      <w:r w:rsidR="0053275A" w:rsidRPr="00762DB5">
        <w:rPr>
          <w:lang w:val="en-GB"/>
        </w:rPr>
        <w:t xml:space="preserve"> (</w:t>
      </w:r>
      <w:r w:rsidR="00FE65C8" w:rsidRPr="00762DB5">
        <w:rPr>
          <w:lang w:val="en-GB"/>
        </w:rPr>
        <w:t>fig</w:t>
      </w:r>
      <w:r w:rsidR="0053275A" w:rsidRPr="00762DB5">
        <w:rPr>
          <w:lang w:val="en-GB"/>
        </w:rPr>
        <w:t xml:space="preserve">. </w:t>
      </w:r>
      <w:r w:rsidR="000174CE" w:rsidRPr="00762DB5">
        <w:rPr>
          <w:lang w:val="en-GB"/>
        </w:rPr>
        <w:t>3.</w:t>
      </w:r>
      <w:r w:rsidRPr="00762DB5">
        <w:rPr>
          <w:lang w:val="en-GB"/>
        </w:rPr>
        <w:t>9</w:t>
      </w:r>
      <w:r w:rsidR="00293554" w:rsidRPr="00762DB5">
        <w:rPr>
          <w:lang w:val="en-GB"/>
        </w:rPr>
        <w:t>)</w:t>
      </w:r>
      <w:r w:rsidR="00636FEF" w:rsidRPr="00762DB5">
        <w:rPr>
          <w:lang w:val="en-GB"/>
        </w:rPr>
        <w:t xml:space="preserve"> </w:t>
      </w:r>
      <w:r w:rsidR="00762DB5" w:rsidRPr="00762DB5">
        <w:rPr>
          <w:lang w:val="en-GB"/>
        </w:rPr>
        <w:t>corresponding</w:t>
      </w:r>
      <w:r w:rsidR="00FE65C8" w:rsidRPr="00762DB5">
        <w:rPr>
          <w:lang w:val="en-GB"/>
        </w:rPr>
        <w:t xml:space="preserve"> to the hours of the actual movement of PT</w:t>
      </w:r>
      <w:r w:rsidR="007B42C5" w:rsidRPr="00762DB5">
        <w:rPr>
          <w:lang w:val="en-GB"/>
        </w:rPr>
        <w:t xml:space="preserve"> № 50215 </w:t>
      </w:r>
      <w:r w:rsidR="00FE65C8" w:rsidRPr="00762DB5">
        <w:rPr>
          <w:lang w:val="en-GB"/>
        </w:rPr>
        <w:t>according to the data that SE NRIC has presented and the speedometer tape of locomotive</w:t>
      </w:r>
      <w:r w:rsidR="007B42C5" w:rsidRPr="00762DB5">
        <w:rPr>
          <w:lang w:val="en-GB"/>
        </w:rPr>
        <w:t xml:space="preserve"> № 91520044098-9</w:t>
      </w:r>
      <w:r w:rsidR="00666021" w:rsidRPr="00762DB5">
        <w:rPr>
          <w:lang w:val="en-GB"/>
        </w:rPr>
        <w:t xml:space="preserve"> </w:t>
      </w:r>
      <w:r w:rsidR="002D64F8" w:rsidRPr="00762DB5">
        <w:rPr>
          <w:lang w:val="en-GB"/>
        </w:rPr>
        <w:t>that has been processed in a punctual and correct manner</w:t>
      </w:r>
      <w:r w:rsidR="007B42C5" w:rsidRPr="00762DB5">
        <w:rPr>
          <w:lang w:val="en-GB"/>
        </w:rPr>
        <w:t>.</w:t>
      </w:r>
    </w:p>
    <w:p w14:paraId="0DE1C8EF" w14:textId="4722CB3D" w:rsidR="00337282" w:rsidRPr="00762DB5" w:rsidRDefault="00337282" w:rsidP="00CA2031">
      <w:pPr>
        <w:ind w:firstLine="0"/>
        <w:rPr>
          <w:lang w:val="en-GB" w:eastAsia="bg-BG"/>
        </w:rPr>
      </w:pPr>
    </w:p>
    <w:p w14:paraId="1CDBC5B1" w14:textId="3CF97957" w:rsidR="004D46E7" w:rsidRPr="00762DB5" w:rsidRDefault="00916B67" w:rsidP="00CA2031">
      <w:pPr>
        <w:ind w:firstLine="0"/>
        <w:rPr>
          <w:lang w:val="en-GB" w:eastAsia="bg-BG"/>
        </w:rPr>
      </w:pPr>
      <w:r w:rsidRPr="00762DB5">
        <w:rPr>
          <w:noProof/>
          <w:lang w:val="bg-BG" w:eastAsia="bg-BG"/>
        </w:rPr>
        <w:lastRenderedPageBreak/>
        <mc:AlternateContent>
          <mc:Choice Requires="wpg">
            <w:drawing>
              <wp:anchor distT="0" distB="0" distL="114300" distR="114300" simplePos="0" relativeHeight="251654144" behindDoc="0" locked="0" layoutInCell="1" allowOverlap="1" wp14:anchorId="03E79AD0" wp14:editId="3BDCB78B">
                <wp:simplePos x="0" y="0"/>
                <wp:positionH relativeFrom="column">
                  <wp:posOffset>-9526</wp:posOffset>
                </wp:positionH>
                <wp:positionV relativeFrom="page">
                  <wp:posOffset>4343400</wp:posOffset>
                </wp:positionV>
                <wp:extent cx="5845810" cy="4398010"/>
                <wp:effectExtent l="0" t="0" r="2540" b="2540"/>
                <wp:wrapTopAndBottom/>
                <wp:docPr id="143" name="Group 143"/>
                <wp:cNvGraphicFramePr/>
                <a:graphic xmlns:a="http://schemas.openxmlformats.org/drawingml/2006/main">
                  <a:graphicData uri="http://schemas.microsoft.com/office/word/2010/wordprocessingGroup">
                    <wpg:wgp>
                      <wpg:cNvGrpSpPr/>
                      <wpg:grpSpPr>
                        <a:xfrm>
                          <a:off x="0" y="0"/>
                          <a:ext cx="5845810" cy="4398010"/>
                          <a:chOff x="0" y="0"/>
                          <a:chExt cx="5846197" cy="4398641"/>
                        </a:xfrm>
                      </wpg:grpSpPr>
                      <pic:pic xmlns:pic="http://schemas.openxmlformats.org/drawingml/2006/picture">
                        <pic:nvPicPr>
                          <pic:cNvPr id="144" name="Picture 144"/>
                          <pic:cNvPicPr>
                            <a:picLocks noChangeAspect="1"/>
                          </pic:cNvPicPr>
                        </pic:nvPicPr>
                        <pic:blipFill rotWithShape="1">
                          <a:blip r:embed="rId27" cstate="print">
                            <a:extLst>
                              <a:ext uri="{28A0092B-C50C-407E-A947-70E740481C1C}">
                                <a14:useLocalDpi xmlns:a14="http://schemas.microsoft.com/office/drawing/2010/main" val="0"/>
                              </a:ext>
                            </a:extLst>
                          </a:blip>
                          <a:srcRect l="5856" t="5493" r="4054" b="4856"/>
                          <a:stretch/>
                        </pic:blipFill>
                        <pic:spPr>
                          <a:xfrm>
                            <a:off x="0" y="0"/>
                            <a:ext cx="2902226" cy="4082465"/>
                          </a:xfrm>
                          <a:prstGeom prst="rect">
                            <a:avLst/>
                          </a:prstGeom>
                        </pic:spPr>
                      </pic:pic>
                      <wps:wsp>
                        <wps:cNvPr id="145" name="Text Box 5"/>
                        <wps:cNvSpPr txBox="1"/>
                        <wps:spPr>
                          <a:xfrm>
                            <a:off x="0" y="4091024"/>
                            <a:ext cx="5846196" cy="307617"/>
                          </a:xfrm>
                          <a:prstGeom prst="rect">
                            <a:avLst/>
                          </a:prstGeom>
                          <a:solidFill>
                            <a:schemeClr val="lt1"/>
                          </a:solidFill>
                          <a:ln w="6350">
                            <a:noFill/>
                          </a:ln>
                        </wps:spPr>
                        <wps:txbx>
                          <w:txbxContent>
                            <w:p w14:paraId="799428F7" w14:textId="780EDF1C" w:rsidR="00EA09B9" w:rsidRPr="003A508C" w:rsidRDefault="00EA09B9" w:rsidP="00666021">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7</w:t>
                              </w:r>
                              <w:r>
                                <w:rPr>
                                  <w:rFonts w:eastAsia="Calibri"/>
                                  <w:b/>
                                  <w:bCs/>
                                </w:rPr>
                                <w:t>. Accompanying sheet of PT</w:t>
                              </w:r>
                              <w:r>
                                <w:rPr>
                                  <w:rFonts w:eastAsia="Calibri"/>
                                  <w:b/>
                                  <w:bCs/>
                                  <w:lang w:val="bg-BG"/>
                                </w:rPr>
                                <w:t xml:space="preserve"> № 50215.</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6" name="Picture 146" descr="Diagram&#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l="3844" t="4068" r="5063" b="6012"/>
                          <a:stretch/>
                        </pic:blipFill>
                        <pic:spPr>
                          <a:xfrm>
                            <a:off x="2854518" y="0"/>
                            <a:ext cx="2991679" cy="4174434"/>
                          </a:xfrm>
                          <a:prstGeom prst="rect">
                            <a:avLst/>
                          </a:prstGeom>
                        </pic:spPr>
                      </pic:pic>
                    </wpg:wgp>
                  </a:graphicData>
                </a:graphic>
              </wp:anchor>
            </w:drawing>
          </mc:Choice>
          <mc:Fallback>
            <w:pict>
              <v:group w14:anchorId="03E79AD0" id="Group 143" o:spid="_x0000_s1084" style="position:absolute;left:0;text-align:left;margin-left:-.75pt;margin-top:342pt;width:460.3pt;height:346.3pt;z-index:251654144;mso-position-vertical-relative:page" coordsize="58461,43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">
                <v:shape id="Picture 144" o:spid="_x0000_s1085" type="#_x0000_t75" style="position:absolute;width:29022;height:40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eNjTBAAAA3AAAAA8AAABkcnMvZG93bnJldi54bWxET82KwjAQvgv7DmEWvIhNV9SVrlEWRRA9&#10;qfsAQzM2ZZtJbaKtb28Ewdt8fL8zX3a2EjdqfOlYwVeSgiDOnS65UPB32gxnIHxA1lg5JgV38rBc&#10;fPTmmGnX8oFux1CIGMI+QwUmhDqT0ueGLPrE1cSRO7vGYoiwKaRusI3htpKjNJ1KiyXHBoM1rQzl&#10;/8erVXBYzS7dfXe1Fw5m871fTwbTSa1U/7P7/QERqAtv8cu91XH+eAzPZ+IFcvE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5eNjTBAAAA3AAAAA8AAAAAAAAAAAAAAAAAnwIA&#10;AGRycy9kb3ducmV2LnhtbFBLBQYAAAAABAAEAPcAAACNAwAAAAA=&#10;">
                  <v:imagedata r:id="rId29" o:title="" croptop="3600f" cropbottom="3182f" cropleft="3838f" cropright="2657f"/>
                  <v:path arrowok="t"/>
                </v:shape>
                <v:shape id="Text Box 5" o:spid="_x0000_s1086" type="#_x0000_t202" style="position:absolute;top:40910;width:58461;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0lpsQA&#10;AADcAAAADwAAAGRycy9kb3ducmV2LnhtbERPTWvCQBC9C/0PyxR6KbpprVqiq5SiVbxptKW3ITsm&#10;odnZkF2T9N+7guBtHu9zZovOlKKh2hWWFbwMIhDEqdUFZwoOyar/DsJ5ZI2lZVLwTw4W84feDGNt&#10;W95Rs/eZCCHsYlSQe1/FUro0J4NuYCviwJ1sbdAHWGdS19iGcFPK1ygaS4MFh4YcK/rMKf3bn42C&#10;3+fsZ+u6r2M7HA2r5bpJJt86UerpsfuYgvDU+bv45t7oMP9tBNdnwgV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tJabEAAAA3AAAAA8AAAAAAAAAAAAAAAAAmAIAAGRycy9k&#10;b3ducmV2LnhtbFBLBQYAAAAABAAEAPUAAACJAwAAAAA=&#10;" fillcolor="white [3201]" stroked="f" strokeweight=".5pt">
                  <v:textbox>
                    <w:txbxContent>
                      <w:p w14:paraId="799428F7" w14:textId="780EDF1C" w:rsidR="00EA09B9" w:rsidRPr="003A508C" w:rsidRDefault="00EA09B9" w:rsidP="00666021">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7</w:t>
                        </w:r>
                        <w:r>
                          <w:rPr>
                            <w:rFonts w:eastAsia="Calibri"/>
                            <w:b/>
                            <w:bCs/>
                          </w:rPr>
                          <w:t>. Accompanying sheet of PT</w:t>
                        </w:r>
                        <w:r>
                          <w:rPr>
                            <w:rFonts w:eastAsia="Calibri"/>
                            <w:b/>
                            <w:bCs/>
                            <w:lang w:val="bg-BG"/>
                          </w:rPr>
                          <w:t xml:space="preserve"> № 50215.</w:t>
                        </w:r>
                      </w:p>
                    </w:txbxContent>
                  </v:textbox>
                </v:shape>
                <v:shape id="Picture 146" o:spid="_x0000_s1087" type="#_x0000_t75" alt="Diagram&#10;&#10;Description automatically generated" style="position:absolute;left:28545;width:29916;height:41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xZOjEAAAA3AAAAA8AAABkcnMvZG93bnJldi54bWxET01rwkAQvRf8D8sIXoputEE0uooUCsWL&#10;NnrwOGTHJJidDbtrTPvr3UKht3m8z1lve9OIjpyvLSuYThIQxIXVNZcKzqeP8QKED8gaG8uk4Js8&#10;bDeDlzVm2j74i7o8lCKGsM9QQRVCm0npi4oM+oltiSN3tc5giNCVUjt8xHDTyFmSzKXBmmNDhS29&#10;V1Tc8rtRkLyly8OxS+359e4W++Wxvvzsc6VGw363AhGoD//iP/enjvPTOfw+Ey+Qm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xZOjEAAAA3AAAAA8AAAAAAAAAAAAAAAAA&#10;nwIAAGRycy9kb3ducmV2LnhtbFBLBQYAAAAABAAEAPcAAACQAwAAAAA=&#10;">
                  <v:imagedata r:id="rId30" o:title="Diagram&#10;&#10;Description automatically generated" croptop="2666f" cropbottom="3940f" cropleft="2519f" cropright="3318f"/>
                  <v:path arrowok="t"/>
                </v:shape>
                <w10:wrap type="topAndBottom" anchory="page"/>
              </v:group>
            </w:pict>
          </mc:Fallback>
        </mc:AlternateContent>
      </w:r>
      <w:r w:rsidRPr="00762DB5">
        <w:rPr>
          <w:noProof/>
          <w:lang w:val="bg-BG" w:eastAsia="bg-BG"/>
        </w:rPr>
        <mc:AlternateContent>
          <mc:Choice Requires="wpg">
            <w:drawing>
              <wp:anchor distT="0" distB="0" distL="114300" distR="114300" simplePos="0" relativeHeight="251652096" behindDoc="0" locked="0" layoutInCell="1" allowOverlap="1" wp14:anchorId="62E03476" wp14:editId="1D7A26CA">
                <wp:simplePos x="0" y="0"/>
                <wp:positionH relativeFrom="column">
                  <wp:posOffset>179705</wp:posOffset>
                </wp:positionH>
                <wp:positionV relativeFrom="page">
                  <wp:posOffset>381000</wp:posOffset>
                </wp:positionV>
                <wp:extent cx="5295265" cy="3962400"/>
                <wp:effectExtent l="0" t="0" r="635" b="0"/>
                <wp:wrapTopAndBottom/>
                <wp:docPr id="140" name="Group 140"/>
                <wp:cNvGraphicFramePr/>
                <a:graphic xmlns:a="http://schemas.openxmlformats.org/drawingml/2006/main">
                  <a:graphicData uri="http://schemas.microsoft.com/office/word/2010/wordprocessingGroup">
                    <wpg:wgp>
                      <wpg:cNvGrpSpPr/>
                      <wpg:grpSpPr>
                        <a:xfrm>
                          <a:off x="0" y="0"/>
                          <a:ext cx="5295265" cy="3962400"/>
                          <a:chOff x="0" y="2472856"/>
                          <a:chExt cx="5295569" cy="3962732"/>
                        </a:xfrm>
                      </wpg:grpSpPr>
                      <pic:pic xmlns:pic="http://schemas.openxmlformats.org/drawingml/2006/picture">
                        <pic:nvPicPr>
                          <pic:cNvPr id="141" name="Picture 141"/>
                          <pic:cNvPicPr>
                            <a:picLocks noChangeAspect="1"/>
                          </pic:cNvPicPr>
                        </pic:nvPicPr>
                        <pic:blipFill>
                          <a:blip r:embed="rId31" cstate="print">
                            <a:extLst>
                              <a:ext uri="{28A0092B-C50C-407E-A947-70E740481C1C}">
                                <a14:useLocalDpi xmlns:a14="http://schemas.microsoft.com/office/drawing/2010/main" val="0"/>
                              </a:ext>
                            </a:extLst>
                          </a:blip>
                          <a:srcRect t="1184" b="1184"/>
                          <a:stretch/>
                        </pic:blipFill>
                        <pic:spPr>
                          <a:xfrm>
                            <a:off x="0" y="2472856"/>
                            <a:ext cx="5295569" cy="3657600"/>
                          </a:xfrm>
                          <a:prstGeom prst="rect">
                            <a:avLst/>
                          </a:prstGeom>
                        </pic:spPr>
                      </pic:pic>
                      <wps:wsp>
                        <wps:cNvPr id="142" name="Text Box 5"/>
                        <wps:cNvSpPr txBox="1"/>
                        <wps:spPr>
                          <a:xfrm>
                            <a:off x="0" y="6127971"/>
                            <a:ext cx="5295568" cy="307617"/>
                          </a:xfrm>
                          <a:prstGeom prst="rect">
                            <a:avLst/>
                          </a:prstGeom>
                          <a:solidFill>
                            <a:schemeClr val="lt1"/>
                          </a:solidFill>
                          <a:ln w="6350">
                            <a:noFill/>
                          </a:ln>
                        </wps:spPr>
                        <wps:txbx>
                          <w:txbxContent>
                            <w:p w14:paraId="16BD0731" w14:textId="7DDC227F" w:rsidR="00EA09B9" w:rsidRPr="003A508C" w:rsidRDefault="00EA09B9" w:rsidP="00666021">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6</w:t>
                              </w:r>
                              <w:r>
                                <w:rPr>
                                  <w:rFonts w:eastAsia="Calibri"/>
                                  <w:b/>
                                  <w:bCs/>
                                </w:rPr>
                                <w:t>. Way-bill of PT</w:t>
                              </w:r>
                              <w:r>
                                <w:rPr>
                                  <w:rFonts w:eastAsia="Calibri"/>
                                  <w:b/>
                                  <w:bCs/>
                                  <w:lang w:val="bg-BG"/>
                                </w:rPr>
                                <w:t xml:space="preserve"> № 50215 – </w:t>
                              </w:r>
                              <w:r>
                                <w:rPr>
                                  <w:rFonts w:eastAsia="Calibri"/>
                                  <w:b/>
                                  <w:bCs/>
                                </w:rPr>
                                <w:t>back part</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E03476" id="Group 140" o:spid="_x0000_s1088" style="position:absolute;left:0;text-align:left;margin-left:14.15pt;margin-top:30pt;width:416.95pt;height:312pt;z-index:251652096;mso-position-vertical-relative:page" coordorigin=",24728" coordsize="52955,39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">
                <v:shape id="Picture 141" o:spid="_x0000_s1089" type="#_x0000_t75" style="position:absolute;top:24728;width:52955;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AoK/BAAAA3AAAAA8AAABkcnMvZG93bnJldi54bWxET02LwjAQvQv+hzAL3jRVRKQaxRUU9bCg&#10;LqvHoRnb7jaTkkSt/34jCN7m8T5nOm9MJW7kfGlZQb+XgCDOrC45V/B9XHXHIHxA1lhZJgUP8jCf&#10;tVtTTLW9855uh5CLGMI+RQVFCHUqpc8KMuh7tiaO3MU6gyFCl0vt8B7DTSUHSTKSBkuODQXWtCwo&#10;+ztcjYLN+jc7fX5hvrPbBKuf8uzcySrV+WgWExCBmvAWv9wbHecP+/B8Jl4g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AoK/BAAAA3AAAAA8AAAAAAAAAAAAAAAAAnwIA&#10;AGRycy9kb3ducmV2LnhtbFBLBQYAAAAABAAEAPcAAACNAwAAAAA=&#10;">
                  <v:imagedata r:id="rId32" o:title="" croptop="776f" cropbottom="776f"/>
                  <v:path arrowok="t"/>
                </v:shape>
                <v:shape id="Text Box 5" o:spid="_x0000_s1090" type="#_x0000_t202" style="position:absolute;top:61279;width:52955;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S90sQA&#10;AADcAAAADwAAAGRycy9kb3ducmV2LnhtbERPS2vCQBC+C/6HZYReim58VCV1lVL6kN40PvA2ZKdJ&#10;MDsbstsk/fddoeBtPr7nrDadKUVDtSssKxiPIhDEqdUFZwoOyftwCcJ5ZI2lZVLwSw42635vhbG2&#10;Le+o2ftMhBB2MSrIva9iKV2ak0E3shVx4L5tbdAHWGdS19iGcFPKSRTNpcGCQ0OOFb3mlF73P0bB&#10;5TE7f7nu49hOn6bV22eTLE46Ueph0L08g/DU+bv4373VYf5sArd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EvdLEAAAA3AAAAA8AAAAAAAAAAAAAAAAAmAIAAGRycy9k&#10;b3ducmV2LnhtbFBLBQYAAAAABAAEAPUAAACJAwAAAAA=&#10;" fillcolor="white [3201]" stroked="f" strokeweight=".5pt">
                  <v:textbox>
                    <w:txbxContent>
                      <w:p w14:paraId="16BD0731" w14:textId="7DDC227F" w:rsidR="00EA09B9" w:rsidRPr="003A508C" w:rsidRDefault="00EA09B9" w:rsidP="00666021">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6</w:t>
                        </w:r>
                        <w:r>
                          <w:rPr>
                            <w:rFonts w:eastAsia="Calibri"/>
                            <w:b/>
                            <w:bCs/>
                          </w:rPr>
                          <w:t>. Way-bill of PT</w:t>
                        </w:r>
                        <w:r>
                          <w:rPr>
                            <w:rFonts w:eastAsia="Calibri"/>
                            <w:b/>
                            <w:bCs/>
                            <w:lang w:val="bg-BG"/>
                          </w:rPr>
                          <w:t xml:space="preserve"> № 50215 – </w:t>
                        </w:r>
                        <w:r>
                          <w:rPr>
                            <w:rFonts w:eastAsia="Calibri"/>
                            <w:b/>
                            <w:bCs/>
                          </w:rPr>
                          <w:t>back part</w:t>
                        </w:r>
                        <w:r>
                          <w:rPr>
                            <w:rFonts w:eastAsia="Calibri"/>
                            <w:b/>
                            <w:bCs/>
                            <w:lang w:val="bg-BG"/>
                          </w:rPr>
                          <w:t>.</w:t>
                        </w:r>
                      </w:p>
                    </w:txbxContent>
                  </v:textbox>
                </v:shape>
                <w10:wrap type="topAndBottom" anchory="page"/>
              </v:group>
            </w:pict>
          </mc:Fallback>
        </mc:AlternateContent>
      </w:r>
    </w:p>
    <w:p w14:paraId="39A63281" w14:textId="4831026B" w:rsidR="004D46E7" w:rsidRPr="00762DB5" w:rsidRDefault="004D46E7" w:rsidP="00CA2031">
      <w:pPr>
        <w:ind w:firstLine="0"/>
        <w:rPr>
          <w:lang w:val="en-GB" w:eastAsia="bg-BG"/>
        </w:rPr>
      </w:pPr>
    </w:p>
    <w:p w14:paraId="598A04F0" w14:textId="1CDDB66B" w:rsidR="00666021" w:rsidRPr="00762DB5" w:rsidRDefault="00916B67" w:rsidP="00CA2031">
      <w:pPr>
        <w:ind w:firstLine="0"/>
        <w:rPr>
          <w:lang w:val="en-GB" w:eastAsia="bg-BG"/>
        </w:rPr>
      </w:pPr>
      <w:r w:rsidRPr="00762DB5">
        <w:rPr>
          <w:noProof/>
          <w:lang w:val="bg-BG" w:eastAsia="bg-BG"/>
        </w:rPr>
        <w:lastRenderedPageBreak/>
        <mc:AlternateContent>
          <mc:Choice Requires="wpg">
            <w:drawing>
              <wp:anchor distT="0" distB="0" distL="114300" distR="114300" simplePos="0" relativeHeight="251656192" behindDoc="0" locked="0" layoutInCell="1" allowOverlap="1" wp14:anchorId="5D0E05A4" wp14:editId="722EDE4F">
                <wp:simplePos x="0" y="0"/>
                <wp:positionH relativeFrom="column">
                  <wp:posOffset>-19049</wp:posOffset>
                </wp:positionH>
                <wp:positionV relativeFrom="page">
                  <wp:posOffset>4516120</wp:posOffset>
                </wp:positionV>
                <wp:extent cx="5972810" cy="4398010"/>
                <wp:effectExtent l="0" t="0" r="8890" b="2540"/>
                <wp:wrapTopAndBottom/>
                <wp:docPr id="147" name="Group 147"/>
                <wp:cNvGraphicFramePr/>
                <a:graphic xmlns:a="http://schemas.openxmlformats.org/drawingml/2006/main">
                  <a:graphicData uri="http://schemas.microsoft.com/office/word/2010/wordprocessingGroup">
                    <wpg:wgp>
                      <wpg:cNvGrpSpPr/>
                      <wpg:grpSpPr>
                        <a:xfrm>
                          <a:off x="0" y="0"/>
                          <a:ext cx="5972810" cy="4398010"/>
                          <a:chOff x="-1" y="0"/>
                          <a:chExt cx="5973418" cy="4398641"/>
                        </a:xfrm>
                      </wpg:grpSpPr>
                      <pic:pic xmlns:pic="http://schemas.openxmlformats.org/drawingml/2006/picture">
                        <pic:nvPicPr>
                          <pic:cNvPr id="148" name="Picture 148"/>
                          <pic:cNvPicPr>
                            <a:picLocks noChangeAspect="1"/>
                          </pic:cNvPicPr>
                        </pic:nvPicPr>
                        <pic:blipFill rotWithShape="1">
                          <a:blip r:embed="rId33" cstate="print">
                            <a:extLst>
                              <a:ext uri="{28A0092B-C50C-407E-A947-70E740481C1C}">
                                <a14:useLocalDpi xmlns:a14="http://schemas.microsoft.com/office/drawing/2010/main" val="0"/>
                              </a:ext>
                            </a:extLst>
                          </a:blip>
                          <a:srcRect l="6926" r="4566"/>
                          <a:stretch/>
                        </pic:blipFill>
                        <pic:spPr>
                          <a:xfrm>
                            <a:off x="-1" y="0"/>
                            <a:ext cx="2981739" cy="4082465"/>
                          </a:xfrm>
                          <a:prstGeom prst="rect">
                            <a:avLst/>
                          </a:prstGeom>
                        </pic:spPr>
                      </pic:pic>
                      <wps:wsp>
                        <wps:cNvPr id="149" name="Text Box 5"/>
                        <wps:cNvSpPr txBox="1"/>
                        <wps:spPr>
                          <a:xfrm>
                            <a:off x="0" y="4091024"/>
                            <a:ext cx="5846196" cy="307617"/>
                          </a:xfrm>
                          <a:prstGeom prst="rect">
                            <a:avLst/>
                          </a:prstGeom>
                          <a:solidFill>
                            <a:schemeClr val="lt1"/>
                          </a:solidFill>
                          <a:ln w="6350">
                            <a:noFill/>
                          </a:ln>
                        </wps:spPr>
                        <wps:txbx>
                          <w:txbxContent>
                            <w:p w14:paraId="3725C31E" w14:textId="6830C7E9" w:rsidR="00EA09B9" w:rsidRPr="003A508C" w:rsidRDefault="00EA09B9" w:rsidP="00031F52">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9</w:t>
                              </w:r>
                              <w:r>
                                <w:rPr>
                                  <w:rFonts w:eastAsia="Calibri"/>
                                  <w:b/>
                                  <w:bCs/>
                                </w:rPr>
                                <w:t>. Authorization for brake mass of PT</w:t>
                              </w:r>
                              <w:r>
                                <w:rPr>
                                  <w:rFonts w:eastAsia="Calibri"/>
                                  <w:b/>
                                  <w:bCs/>
                                  <w:lang w:val="bg-BG"/>
                                </w:rPr>
                                <w:t xml:space="preserve"> № 50215.</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0" name="Picture 150"/>
                          <pic:cNvPicPr>
                            <a:picLocks noChangeAspect="1"/>
                          </pic:cNvPicPr>
                        </pic:nvPicPr>
                        <pic:blipFill>
                          <a:blip r:embed="rId34" cstate="print">
                            <a:extLst>
                              <a:ext uri="{28A0092B-C50C-407E-A947-70E740481C1C}">
                                <a14:useLocalDpi xmlns:a14="http://schemas.microsoft.com/office/drawing/2010/main" val="0"/>
                              </a:ext>
                            </a:extLst>
                          </a:blip>
                          <a:srcRect l="3506" r="3506"/>
                          <a:stretch/>
                        </pic:blipFill>
                        <pic:spPr>
                          <a:xfrm>
                            <a:off x="2981738" y="0"/>
                            <a:ext cx="2991679" cy="4174434"/>
                          </a:xfrm>
                          <a:prstGeom prst="rect">
                            <a:avLst/>
                          </a:prstGeom>
                        </pic:spPr>
                      </pic:pic>
                    </wpg:wgp>
                  </a:graphicData>
                </a:graphic>
              </wp:anchor>
            </w:drawing>
          </mc:Choice>
          <mc:Fallback>
            <w:pict>
              <v:group w14:anchorId="5D0E05A4" id="Group 147" o:spid="_x0000_s1091" style="position:absolute;left:0;text-align:left;margin-left:-1.5pt;margin-top:355.6pt;width:470.3pt;height:346.3pt;z-index:251656192;mso-position-vertical-relative:page" coordorigin="" coordsize="59734,43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KAAAAAAAAACEA2CmkqeBi&#10;AwDgYgMAFQAAAGRycy9tZWRpYS9pbWFnZTIuanBlZ//Y/+AAEEpGSUYAAQEBANwA3AAA/9sAQwAC&#10;AQEBAQECAQEBAgICAgIEAwICAgIFBAQDBAYFBgYGBQYGBgcJCAYHCQcGBggLCAkKCgoKCgYICwwL&#10;CgwJCgoK/9sAQwECAgICAgIFAwMFCgcGBwoKCgoKCgoKCgoKCgoKCgoKCgoKCgoKCgoKCgoKCgoK&#10;CgoKCgoKCgoKCgoKCgoKCgoK/8AAEQgD7QM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">
                <v:shape id="Picture 148" o:spid="_x0000_s1092" type="#_x0000_t75" style="position:absolute;width:29817;height:40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vDHEAAAA3AAAAA8AAABkcnMvZG93bnJldi54bWxEj0FrwkAQhe+F/odlCt7qxipSoqtIGrGn&#10;QlPxPGTHTTA7G7Krxn/fORR6m+G9ee+b9Xb0nbrRENvABmbTDBRxHWzLzsDxZ//6DiomZItdYDLw&#10;oAjbzfPTGnMb7vxNtyo5JSEcczTQpNTnWse6IY9xGnpi0c5h8JhkHZy2A94l3Hf6LcuW2mPL0tBg&#10;T0VD9aW6egPlvCy/illcHOrq43Fwy2o8ucKYycu4W4FKNKZ/89/1pxX8hdDKMzKB3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fvDHEAAAA3AAAAA8AAAAAAAAAAAAAAAAA&#10;nwIAAGRycy9kb3ducmV2LnhtbFBLBQYAAAAABAAEAPcAAACQAwAAAAA=&#10;">
                  <v:imagedata r:id="rId35" o:title="" cropleft="4539f" cropright="2992f"/>
                  <v:path arrowok="t"/>
                </v:shape>
                <v:shape id="Text Box 5" o:spid="_x0000_s1093" type="#_x0000_t202" style="position:absolute;top:40910;width:58461;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Avo8UA&#10;AADcAAAADwAAAGRycy9kb3ducmV2LnhtbERPS2vCQBC+F/oflil4Kbqx1lfqKkXqg95qtMXbkJ0m&#10;wexsyK5J+u/dQqG3+fies1h1phQN1a6wrGA4iEAQp1YXnCk4Jpv+DITzyBpLy6Tghxyslvd3C4y1&#10;bfmDmoPPRAhhF6OC3PsqltKlORl0A1sRB+7b1gZ9gHUmdY1tCDelfIqiiTRYcGjIsaJ1TunlcDUK&#10;zo/Z17vrtqd2NB5Vb7smmX7qRKneQ/f6AsJT5//Ff+69DvOf5/D7TLh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C+jxQAAANwAAAAPAAAAAAAAAAAAAAAAAJgCAABkcnMv&#10;ZG93bnJldi54bWxQSwUGAAAAAAQABAD1AAAAigMAAAAA&#10;" fillcolor="white [3201]" stroked="f" strokeweight=".5pt">
                  <v:textbox>
                    <w:txbxContent>
                      <w:p w14:paraId="3725C31E" w14:textId="6830C7E9" w:rsidR="00EA09B9" w:rsidRPr="003A508C" w:rsidRDefault="00EA09B9" w:rsidP="00031F52">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9</w:t>
                        </w:r>
                        <w:r>
                          <w:rPr>
                            <w:rFonts w:eastAsia="Calibri"/>
                            <w:b/>
                            <w:bCs/>
                          </w:rPr>
                          <w:t>. Authorization for brake mass of PT</w:t>
                        </w:r>
                        <w:r>
                          <w:rPr>
                            <w:rFonts w:eastAsia="Calibri"/>
                            <w:b/>
                            <w:bCs/>
                            <w:lang w:val="bg-BG"/>
                          </w:rPr>
                          <w:t xml:space="preserve"> № 50215.</w:t>
                        </w:r>
                      </w:p>
                    </w:txbxContent>
                  </v:textbox>
                </v:shape>
                <v:shape id="Picture 150" o:spid="_x0000_s1094" type="#_x0000_t75" style="position:absolute;left:29817;width:29917;height:41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V0XFAAAA3AAAAA8AAABkcnMvZG93bnJldi54bWxEj0FrwkAQhe8F/8MyQm91U9EiqauIoFjQ&#10;g9reh+w0Cc3OxuwaV39951DobYb35r1v5svkGtVTF2rPBl5HGSjiwtuaSwOf583LDFSIyBYbz2Tg&#10;TgGWi8HTHHPrb3yk/hRLJSEccjRQxdjmWoeiIodh5Fti0b595zDK2pXadniTcNfocZa9aYc1S0OF&#10;La0rKn5OV2cgrY7b63j2xftJebikgz3r/uNhzPMwrd5BRUrx3/x3vbOCPxV8eUYm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ldFxQAAANwAAAAPAAAAAAAAAAAAAAAA&#10;AJ8CAABkcnMvZG93bnJldi54bWxQSwUGAAAAAAQABAD3AAAAkQMAAAAA&#10;">
                  <v:imagedata r:id="rId36" o:title="" cropleft="2298f" cropright="2298f"/>
                  <v:path arrowok="t"/>
                </v:shape>
                <w10:wrap type="topAndBottom" anchory="page"/>
              </v:group>
            </w:pict>
          </mc:Fallback>
        </mc:AlternateContent>
      </w:r>
      <w:r w:rsidRPr="00762DB5">
        <w:rPr>
          <w:noProof/>
          <w:lang w:val="bg-BG" w:eastAsia="bg-BG"/>
        </w:rPr>
        <mc:AlternateContent>
          <mc:Choice Requires="wpg">
            <w:drawing>
              <wp:anchor distT="0" distB="0" distL="114300" distR="114300" simplePos="0" relativeHeight="251658240" behindDoc="0" locked="0" layoutInCell="1" allowOverlap="1" wp14:anchorId="08A1F974" wp14:editId="0B136F1E">
                <wp:simplePos x="0" y="0"/>
                <wp:positionH relativeFrom="column">
                  <wp:posOffset>400050</wp:posOffset>
                </wp:positionH>
                <wp:positionV relativeFrom="page">
                  <wp:posOffset>361950</wp:posOffset>
                </wp:positionV>
                <wp:extent cx="5295265" cy="3962400"/>
                <wp:effectExtent l="0" t="0" r="635" b="0"/>
                <wp:wrapTopAndBottom/>
                <wp:docPr id="151" name="Group 151"/>
                <wp:cNvGraphicFramePr/>
                <a:graphic xmlns:a="http://schemas.openxmlformats.org/drawingml/2006/main">
                  <a:graphicData uri="http://schemas.microsoft.com/office/word/2010/wordprocessingGroup">
                    <wpg:wgp>
                      <wpg:cNvGrpSpPr/>
                      <wpg:grpSpPr>
                        <a:xfrm>
                          <a:off x="0" y="0"/>
                          <a:ext cx="5295265" cy="3962400"/>
                          <a:chOff x="0" y="2472856"/>
                          <a:chExt cx="5295569" cy="3962732"/>
                        </a:xfrm>
                      </wpg:grpSpPr>
                      <pic:pic xmlns:pic="http://schemas.openxmlformats.org/drawingml/2006/picture">
                        <pic:nvPicPr>
                          <pic:cNvPr id="152" name="Picture 152"/>
                          <pic:cNvPicPr>
                            <a:picLocks noChangeAspect="1"/>
                          </pic:cNvPicPr>
                        </pic:nvPicPr>
                        <pic:blipFill>
                          <a:blip r:embed="rId37" cstate="print">
                            <a:extLst>
                              <a:ext uri="{28A0092B-C50C-407E-A947-70E740481C1C}">
                                <a14:useLocalDpi xmlns:a14="http://schemas.microsoft.com/office/drawing/2010/main" val="0"/>
                              </a:ext>
                            </a:extLst>
                          </a:blip>
                          <a:srcRect t="1184" b="1184"/>
                          <a:stretch/>
                        </pic:blipFill>
                        <pic:spPr>
                          <a:xfrm>
                            <a:off x="0" y="2472856"/>
                            <a:ext cx="5295569" cy="3657600"/>
                          </a:xfrm>
                          <a:prstGeom prst="rect">
                            <a:avLst/>
                          </a:prstGeom>
                        </pic:spPr>
                      </pic:pic>
                      <wps:wsp>
                        <wps:cNvPr id="153" name="Text Box 5"/>
                        <wps:cNvSpPr txBox="1"/>
                        <wps:spPr>
                          <a:xfrm>
                            <a:off x="0" y="6127971"/>
                            <a:ext cx="5295568" cy="307617"/>
                          </a:xfrm>
                          <a:prstGeom prst="rect">
                            <a:avLst/>
                          </a:prstGeom>
                          <a:solidFill>
                            <a:schemeClr val="lt1"/>
                          </a:solidFill>
                          <a:ln w="6350">
                            <a:noFill/>
                          </a:ln>
                        </wps:spPr>
                        <wps:txbx>
                          <w:txbxContent>
                            <w:p w14:paraId="078B2357" w14:textId="23D2D10E" w:rsidR="00EA09B9" w:rsidRPr="003A508C" w:rsidRDefault="00EA09B9" w:rsidP="00031F52">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8</w:t>
                              </w:r>
                              <w:r>
                                <w:rPr>
                                  <w:rFonts w:eastAsia="Calibri"/>
                                  <w:b/>
                                  <w:bCs/>
                                </w:rPr>
                                <w:t>. Nature sheet of PT</w:t>
                              </w:r>
                              <w:r>
                                <w:rPr>
                                  <w:rFonts w:eastAsia="Calibri"/>
                                  <w:b/>
                                  <w:bCs/>
                                  <w:lang w:val="bg-BG"/>
                                </w:rPr>
                                <w:t xml:space="preserve"> ПВ № 50215.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A1F974" id="Group 151" o:spid="_x0000_s1095" style="position:absolute;left:0;text-align:left;margin-left:31.5pt;margin-top:28.5pt;width:416.95pt;height:312pt;z-index:251658240;mso-position-vertical-relative:page" coordorigin=",24728" coordsize="52955,39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">
                <v:shape id="Picture 152" o:spid="_x0000_s1096" type="#_x0000_t75" style="position:absolute;top:24728;width:52955;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p08jDAAAA3AAAAA8AAABkcnMvZG93bnJldi54bWxET9tqAjEQfS/4D2GEvtWsYkvdGqWILVKl&#10;4AV9HTbTTWgyWTaprn9vCoW+zeFcZzrvvBNnaqMNrGA4KEAQV0FbrhUc9m8PzyBiQtboApOCK0WY&#10;z3p3Uyx1uPCWzrtUixzCsUQFJqWmlDJWhjzGQWiIM/cVWo8pw7aWusVLDvdOjoriSXq0nBsMNrQw&#10;VH3vfryCyWS93Kz0aXi048/juzPWjT+uSt33u9cXEIm69C/+c690nv84gt9n8gVy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nTyMMAAADcAAAADwAAAAAAAAAAAAAAAACf&#10;AgAAZHJzL2Rvd25yZXYueG1sUEsFBgAAAAAEAAQA9wAAAI8DAAAAAA==&#10;">
                  <v:imagedata r:id="rId38" o:title="" croptop="776f" cropbottom="776f"/>
                  <v:path arrowok="t"/>
                </v:shape>
                <v:shape id="Text Box 5" o:spid="_x0000_s1097" type="#_x0000_t202" style="position:absolute;top:61279;width:52955;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GOlMQA&#10;AADcAAAADwAAAGRycy9kb3ducmV2LnhtbERPTWvCQBC9C/0PyxS8FN3UYCvRVYpoW7xptMXbkJ0m&#10;odnZkF2T+O/dQsHbPN7nLFa9qURLjSstK3geRyCIM6tLzhUc0+1oBsJ5ZI2VZVJwJQer5cNggYm2&#10;He+pPfhchBB2CSoovK8TKV1WkEE3tjVx4H5sY9AH2ORSN9iFcFPJSRS9SIMlh4YCa1oXlP0eLkbB&#10;+Sn/3rn+/dTF07jefLTp65dOlRo+9m9zEJ56fxf/uz91mD+N4e+ZcIF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RjpTEAAAA3AAAAA8AAAAAAAAAAAAAAAAAmAIAAGRycy9k&#10;b3ducmV2LnhtbFBLBQYAAAAABAAEAPUAAACJAwAAAAA=&#10;" fillcolor="white [3201]" stroked="f" strokeweight=".5pt">
                  <v:textbox>
                    <w:txbxContent>
                      <w:p w14:paraId="078B2357" w14:textId="23D2D10E" w:rsidR="00EA09B9" w:rsidRPr="003A508C" w:rsidRDefault="00EA09B9" w:rsidP="00031F52">
                        <w:pPr>
                          <w:ind w:firstLine="0"/>
                          <w:jc w:val="center"/>
                          <w:rPr>
                            <w:rFonts w:eastAsia="Calibri"/>
                            <w:b/>
                            <w:bCs/>
                          </w:rPr>
                        </w:pPr>
                        <w:r>
                          <w:rPr>
                            <w:rFonts w:eastAsia="Calibri"/>
                            <w:b/>
                            <w:bCs/>
                          </w:rPr>
                          <w:t xml:space="preserve">Fig. </w:t>
                        </w:r>
                        <w:r>
                          <w:rPr>
                            <w:rFonts w:eastAsia="Calibri"/>
                            <w:b/>
                            <w:bCs/>
                            <w:lang w:val="bg-BG"/>
                          </w:rPr>
                          <w:t>3</w:t>
                        </w:r>
                        <w:r>
                          <w:rPr>
                            <w:rFonts w:eastAsia="Calibri"/>
                            <w:b/>
                            <w:bCs/>
                          </w:rPr>
                          <w:t>.</w:t>
                        </w:r>
                        <w:r>
                          <w:rPr>
                            <w:rFonts w:eastAsia="Calibri"/>
                            <w:b/>
                            <w:bCs/>
                            <w:lang w:val="bg-BG"/>
                          </w:rPr>
                          <w:t>8</w:t>
                        </w:r>
                        <w:r>
                          <w:rPr>
                            <w:rFonts w:eastAsia="Calibri"/>
                            <w:b/>
                            <w:bCs/>
                          </w:rPr>
                          <w:t>. Nature sheet of PT</w:t>
                        </w:r>
                        <w:r>
                          <w:rPr>
                            <w:rFonts w:eastAsia="Calibri"/>
                            <w:b/>
                            <w:bCs/>
                            <w:lang w:val="bg-BG"/>
                          </w:rPr>
                          <w:t xml:space="preserve"> </w:t>
                        </w:r>
                        <w:proofErr w:type="spellStart"/>
                        <w:r>
                          <w:rPr>
                            <w:rFonts w:eastAsia="Calibri"/>
                            <w:b/>
                            <w:bCs/>
                            <w:lang w:val="bg-BG"/>
                          </w:rPr>
                          <w:t>ПВ</w:t>
                        </w:r>
                        <w:proofErr w:type="spellEnd"/>
                        <w:r>
                          <w:rPr>
                            <w:rFonts w:eastAsia="Calibri"/>
                            <w:b/>
                            <w:bCs/>
                            <w:lang w:val="bg-BG"/>
                          </w:rPr>
                          <w:t xml:space="preserve"> № 50215.</w:t>
                        </w:r>
                      </w:p>
                    </w:txbxContent>
                  </v:textbox>
                </v:shape>
                <w10:wrap type="topAndBottom" anchory="page"/>
              </v:group>
            </w:pict>
          </mc:Fallback>
        </mc:AlternateContent>
      </w:r>
    </w:p>
    <w:p w14:paraId="39047FFD" w14:textId="77ACA0E2" w:rsidR="00666021" w:rsidRPr="00762DB5" w:rsidRDefault="00666021" w:rsidP="00CA2031">
      <w:pPr>
        <w:ind w:firstLine="0"/>
        <w:rPr>
          <w:lang w:val="en-GB" w:eastAsia="bg-BG"/>
        </w:rPr>
      </w:pPr>
    </w:p>
    <w:p w14:paraId="50678828" w14:textId="4C70C260" w:rsidR="004D46E7" w:rsidRPr="00762DB5" w:rsidRDefault="004D46E7" w:rsidP="00CA2031">
      <w:pPr>
        <w:ind w:firstLine="0"/>
        <w:rPr>
          <w:lang w:val="en-GB" w:eastAsia="bg-BG"/>
        </w:rPr>
      </w:pPr>
    </w:p>
    <w:p w14:paraId="56CA7F11" w14:textId="626A26BC" w:rsidR="00BA6C1D" w:rsidRPr="00762DB5" w:rsidRDefault="00105777" w:rsidP="00980917">
      <w:pPr>
        <w:pStyle w:val="ab"/>
        <w:numPr>
          <w:ilvl w:val="1"/>
          <w:numId w:val="10"/>
        </w:numPr>
        <w:ind w:hanging="83"/>
        <w:rPr>
          <w:i/>
          <w:iCs/>
          <w:lang w:val="en-GB"/>
        </w:rPr>
      </w:pPr>
      <w:r w:rsidRPr="00762DB5">
        <w:rPr>
          <w:i/>
          <w:iCs/>
          <w:lang w:val="en-GB"/>
        </w:rPr>
        <w:t>Factual description of the occurred</w:t>
      </w:r>
      <w:r w:rsidR="008C0832" w:rsidRPr="00762DB5">
        <w:rPr>
          <w:i/>
          <w:iCs/>
          <w:lang w:val="en-GB"/>
        </w:rPr>
        <w:t>.</w:t>
      </w:r>
    </w:p>
    <w:p w14:paraId="31798F89" w14:textId="383C1B6A" w:rsidR="008C0832" w:rsidRPr="00762DB5" w:rsidRDefault="002372DB" w:rsidP="00980917">
      <w:pPr>
        <w:pStyle w:val="ab"/>
        <w:numPr>
          <w:ilvl w:val="2"/>
          <w:numId w:val="10"/>
        </w:numPr>
        <w:spacing w:before="120"/>
        <w:ind w:left="1225" w:hanging="505"/>
        <w:contextualSpacing w:val="0"/>
        <w:rPr>
          <w:i/>
          <w:iCs/>
          <w:lang w:val="en-GB"/>
        </w:rPr>
      </w:pPr>
      <w:r w:rsidRPr="00762DB5">
        <w:rPr>
          <w:i/>
          <w:iCs/>
          <w:lang w:val="en-GB"/>
        </w:rPr>
        <w:t>Immediate sequence of events that led to the accident, including</w:t>
      </w:r>
      <w:r w:rsidR="008C0832" w:rsidRPr="00762DB5">
        <w:rPr>
          <w:i/>
          <w:iCs/>
          <w:lang w:val="en-GB"/>
        </w:rPr>
        <w:t>:</w:t>
      </w:r>
    </w:p>
    <w:p w14:paraId="1F8444E0" w14:textId="77023830" w:rsidR="008C0832" w:rsidRPr="00762DB5" w:rsidRDefault="002405FF" w:rsidP="00980917">
      <w:pPr>
        <w:pStyle w:val="ab"/>
        <w:numPr>
          <w:ilvl w:val="3"/>
          <w:numId w:val="10"/>
        </w:numPr>
        <w:rPr>
          <w:i/>
          <w:iCs/>
          <w:lang w:val="en-GB"/>
        </w:rPr>
      </w:pPr>
      <w:r w:rsidRPr="00762DB5">
        <w:rPr>
          <w:i/>
          <w:iCs/>
          <w:lang w:val="en-GB"/>
        </w:rPr>
        <w:t>Actions that the involved in the event persons undertook</w:t>
      </w:r>
      <w:r w:rsidR="008C0832" w:rsidRPr="00762DB5">
        <w:rPr>
          <w:i/>
          <w:iCs/>
          <w:lang w:val="en-GB"/>
        </w:rPr>
        <w:t>.</w:t>
      </w:r>
    </w:p>
    <w:p w14:paraId="0D025591" w14:textId="5E1C0711" w:rsidR="0092044F" w:rsidRPr="00762DB5" w:rsidRDefault="0092044F" w:rsidP="00397678">
      <w:pPr>
        <w:rPr>
          <w:iCs/>
          <w:lang w:val="en-GB"/>
        </w:rPr>
      </w:pPr>
      <w:r w:rsidRPr="00762DB5">
        <w:rPr>
          <w:iCs/>
          <w:lang w:val="en-GB"/>
        </w:rPr>
        <w:t xml:space="preserve">At 23:18 p.m. PT No 50215 was accepted at Pernik station at the 4th main track with a scheduled stop. After a stay of 30 seconds and an authorised indication of the exit semaphore and an order to depart from the traffic manager on-duty, the train departed and stopped after 10-15 metres. The investigation revealed that </w:t>
      </w:r>
      <w:r w:rsidR="00B93F82" w:rsidRPr="00762DB5">
        <w:rPr>
          <w:iCs/>
          <w:lang w:val="en-GB"/>
        </w:rPr>
        <w:t xml:space="preserve">the emergency brake was activated </w:t>
      </w:r>
      <w:r w:rsidRPr="00762DB5">
        <w:rPr>
          <w:iCs/>
          <w:lang w:val="en-GB"/>
        </w:rPr>
        <w:t>b</w:t>
      </w:r>
      <w:r w:rsidR="00B93F82" w:rsidRPr="00762DB5">
        <w:rPr>
          <w:iCs/>
          <w:lang w:val="en-GB"/>
        </w:rPr>
        <w:t>y a passenger in the fifth coach</w:t>
      </w:r>
      <w:r w:rsidRPr="00762DB5">
        <w:rPr>
          <w:iCs/>
          <w:lang w:val="en-GB"/>
        </w:rPr>
        <w:t xml:space="preserve"> (Figure 3.10).</w:t>
      </w:r>
    </w:p>
    <w:p w14:paraId="2BF262B3" w14:textId="4789A061" w:rsidR="00F00F61" w:rsidRPr="00762DB5" w:rsidRDefault="005D1A30" w:rsidP="00397678">
      <w:pPr>
        <w:rPr>
          <w:iCs/>
          <w:lang w:val="en-GB"/>
        </w:rPr>
      </w:pPr>
      <w:r w:rsidRPr="00762DB5">
        <w:rPr>
          <w:noProof/>
          <w:lang w:val="bg-BG" w:eastAsia="bg-BG"/>
        </w:rPr>
        <mc:AlternateContent>
          <mc:Choice Requires="wpg">
            <w:drawing>
              <wp:anchor distT="0" distB="0" distL="114300" distR="114300" simplePos="0" relativeHeight="251696128" behindDoc="0" locked="0" layoutInCell="1" allowOverlap="1" wp14:anchorId="219F258F" wp14:editId="039A9377">
                <wp:simplePos x="0" y="0"/>
                <wp:positionH relativeFrom="column">
                  <wp:posOffset>504825</wp:posOffset>
                </wp:positionH>
                <wp:positionV relativeFrom="page">
                  <wp:posOffset>4495165</wp:posOffset>
                </wp:positionV>
                <wp:extent cx="5034280" cy="4200525"/>
                <wp:effectExtent l="0" t="0" r="0" b="9525"/>
                <wp:wrapTopAndBottom/>
                <wp:docPr id="194" name="Group 194"/>
                <wp:cNvGraphicFramePr/>
                <a:graphic xmlns:a="http://schemas.openxmlformats.org/drawingml/2006/main">
                  <a:graphicData uri="http://schemas.microsoft.com/office/word/2010/wordprocessingGroup">
                    <wpg:wgp>
                      <wpg:cNvGrpSpPr/>
                      <wpg:grpSpPr>
                        <a:xfrm>
                          <a:off x="0" y="0"/>
                          <a:ext cx="5034280" cy="4200525"/>
                          <a:chOff x="381001" y="0"/>
                          <a:chExt cx="5295900" cy="4418337"/>
                        </a:xfrm>
                      </wpg:grpSpPr>
                      <wps:wsp>
                        <wps:cNvPr id="195" name="Text Box 195"/>
                        <wps:cNvSpPr txBox="1"/>
                        <wps:spPr>
                          <a:xfrm>
                            <a:off x="381001" y="3635910"/>
                            <a:ext cx="5295900" cy="782427"/>
                          </a:xfrm>
                          <a:prstGeom prst="rect">
                            <a:avLst/>
                          </a:prstGeom>
                          <a:solidFill>
                            <a:schemeClr val="lt1"/>
                          </a:solidFill>
                          <a:ln w="6350">
                            <a:noFill/>
                          </a:ln>
                        </wps:spPr>
                        <wps:txbx>
                          <w:txbxContent>
                            <w:p w14:paraId="0A879AC9" w14:textId="51152ECC" w:rsidR="00EA09B9" w:rsidRPr="00692BC1" w:rsidRDefault="00EA09B9" w:rsidP="0002358B">
                              <w:pPr>
                                <w:ind w:firstLine="0"/>
                                <w:jc w:val="center"/>
                                <w:rPr>
                                  <w:b/>
                                  <w:bCs/>
                                  <w:lang w:val="bg-BG"/>
                                </w:rPr>
                              </w:pPr>
                              <w:r>
                                <w:rPr>
                                  <w:b/>
                                  <w:bCs/>
                                </w:rPr>
                                <w:t>Fig</w:t>
                              </w:r>
                              <w:r w:rsidRPr="00692BC1">
                                <w:rPr>
                                  <w:b/>
                                  <w:bCs/>
                                  <w:lang w:val="bg-BG"/>
                                </w:rPr>
                                <w:t xml:space="preserve">. </w:t>
                              </w:r>
                              <w:r>
                                <w:rPr>
                                  <w:b/>
                                  <w:bCs/>
                                  <w:lang w:val="bg-BG"/>
                                </w:rPr>
                                <w:t>3</w:t>
                              </w:r>
                              <w:r w:rsidRPr="00692BC1">
                                <w:rPr>
                                  <w:b/>
                                  <w:bCs/>
                                  <w:lang w:val="bg-BG"/>
                                </w:rPr>
                                <w:t>.</w:t>
                              </w:r>
                              <w:r>
                                <w:rPr>
                                  <w:b/>
                                  <w:bCs/>
                                  <w:lang w:val="bg-BG"/>
                                </w:rPr>
                                <w:t xml:space="preserve">10. </w:t>
                              </w:r>
                              <w:r>
                                <w:rPr>
                                  <w:b/>
                                  <w:bCs/>
                                </w:rPr>
                                <w:t xml:space="preserve">Activated emergency brake in the rear part of the coach </w:t>
                              </w:r>
                              <w:r>
                                <w:rPr>
                                  <w:b/>
                                  <w:bCs/>
                                  <w:lang w:val="bg-BG"/>
                                </w:rPr>
                                <w:t>№51522563019-0.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6" name="Picture 196"/>
                          <pic:cNvPicPr>
                            <a:picLocks noChangeAspect="1"/>
                          </pic:cNvPicPr>
                        </pic:nvPicPr>
                        <pic:blipFill>
                          <a:blip r:embed="rId39" cstate="print">
                            <a:extLst>
                              <a:ext uri="{28A0092B-C50C-407E-A947-70E740481C1C}">
                                <a14:useLocalDpi xmlns:a14="http://schemas.microsoft.com/office/drawing/2010/main" val="0"/>
                              </a:ext>
                            </a:extLst>
                          </a:blip>
                          <a:srcRect t="24884" b="24884"/>
                          <a:stretch/>
                        </pic:blipFill>
                        <pic:spPr>
                          <a:xfrm>
                            <a:off x="381001" y="0"/>
                            <a:ext cx="5295900" cy="35470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9F258F" id="Group 194" o:spid="_x0000_s1098" style="position:absolute;left:0;text-align:left;margin-left:39.75pt;margin-top:353.95pt;width:396.4pt;height:330.75pt;z-index:251696128;mso-position-vertical-relative:page;mso-width-relative:margin;mso-height-relative:margin" coordorigin="3810" coordsize="52959,441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">
                <v:shape id="Text Box 195" o:spid="_x0000_s1099" type="#_x0000_t202" style="position:absolute;left:3810;top:36359;width:52959;height:7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J4cQA&#10;AADcAAAADwAAAGRycy9kb3ducmV2LnhtbERPS2vCQBC+F/oflin0IrppxUejq5SiVbxptKW3ITsm&#10;odnZkF2T9N+7gtDbfHzPmS87U4qGaldYVvAyiEAQp1YXnCk4Juv+FITzyBpLy6TgjxwsF48Pc4y1&#10;bXlPzcFnIoSwi1FB7n0VS+nSnAy6ga2IA3e2tUEfYJ1JXWMbwk0pX6NoLA0WHBpyrOgjp/T3cDEK&#10;fnrZ9851n6d2OBpWq02TTL50otTzU/c+A+Gp8//iu3urw/y3EdyeCR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NCeHEAAAA3AAAAA8AAAAAAAAAAAAAAAAAmAIAAGRycy9k&#10;b3ducmV2LnhtbFBLBQYAAAAABAAEAPUAAACJAwAAAAA=&#10;" fillcolor="white [3201]" stroked="f" strokeweight=".5pt">
                  <v:textbox>
                    <w:txbxContent>
                      <w:p w14:paraId="0A879AC9" w14:textId="51152ECC" w:rsidR="00EA09B9" w:rsidRPr="00692BC1" w:rsidRDefault="00EA09B9" w:rsidP="0002358B">
                        <w:pPr>
                          <w:ind w:firstLine="0"/>
                          <w:jc w:val="center"/>
                          <w:rPr>
                            <w:b/>
                            <w:bCs/>
                            <w:lang w:val="bg-BG"/>
                          </w:rPr>
                        </w:pPr>
                        <w:r>
                          <w:rPr>
                            <w:b/>
                            <w:bCs/>
                          </w:rPr>
                          <w:t>Fig</w:t>
                        </w:r>
                        <w:r w:rsidRPr="00692BC1">
                          <w:rPr>
                            <w:b/>
                            <w:bCs/>
                            <w:lang w:val="bg-BG"/>
                          </w:rPr>
                          <w:t xml:space="preserve">. </w:t>
                        </w:r>
                        <w:r>
                          <w:rPr>
                            <w:b/>
                            <w:bCs/>
                            <w:lang w:val="bg-BG"/>
                          </w:rPr>
                          <w:t>3</w:t>
                        </w:r>
                        <w:r w:rsidRPr="00692BC1">
                          <w:rPr>
                            <w:b/>
                            <w:bCs/>
                            <w:lang w:val="bg-BG"/>
                          </w:rPr>
                          <w:t>.</w:t>
                        </w:r>
                        <w:r>
                          <w:rPr>
                            <w:b/>
                            <w:bCs/>
                            <w:lang w:val="bg-BG"/>
                          </w:rPr>
                          <w:t xml:space="preserve">10. </w:t>
                        </w:r>
                        <w:r>
                          <w:rPr>
                            <w:b/>
                            <w:bCs/>
                          </w:rPr>
                          <w:t xml:space="preserve">Activated emergency brake in the rear part of the coach </w:t>
                        </w:r>
                        <w:r>
                          <w:rPr>
                            <w:b/>
                            <w:bCs/>
                            <w:lang w:val="bg-BG"/>
                          </w:rPr>
                          <w:t>№51522563019-0.</w:t>
                        </w:r>
                      </w:p>
                    </w:txbxContent>
                  </v:textbox>
                </v:shape>
                <v:shape id="Picture 196" o:spid="_x0000_s1100" type="#_x0000_t75" style="position:absolute;left:3810;width:52959;height:35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cx2PBAAAA3AAAAA8AAABkcnMvZG93bnJldi54bWxET8luwjAQvVfqP1hTqbfisJQlYBBCReXK&#10;IriO4iGOiMchNiT8fY1Uids8vXVmi9aW4k61Lxwr6HYSEMSZ0wXnCg779dcYhA/IGkvHpOBBHhbz&#10;97cZpto1vKX7LuQihrBPUYEJoUql9Jkhi77jKuLInV1tMURY51LX2MRwW8pekgylxYJjg8GKVoay&#10;y+5mFQz619Hx0eDtJzMVLfd0Oh6+f5X6/GiXUxCB2vAS/7s3Os6fDOH5TLxAz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kcx2PBAAAA3AAAAA8AAAAAAAAAAAAAAAAAnwIA&#10;AGRycy9kb3ducmV2LnhtbFBLBQYAAAAABAAEAPcAAACNAwAAAAA=&#10;">
                  <v:imagedata r:id="rId40" o:title="" croptop="16308f" cropbottom="16308f"/>
                  <v:path arrowok="t"/>
                </v:shape>
                <w10:wrap type="topAndBottom" anchory="page"/>
              </v:group>
            </w:pict>
          </mc:Fallback>
        </mc:AlternateContent>
      </w:r>
      <w:r w:rsidR="00F00F61" w:rsidRPr="00762DB5">
        <w:rPr>
          <w:iCs/>
          <w:lang w:val="en-GB"/>
        </w:rPr>
        <w:t xml:space="preserve">The traffic manager on-duty on the platform saw smoke coming out of the fifth, last coach (Figure 3.11). He went back to the station, picked up a fire extinguisher and headed to the fifth coach. He opened the coach door and </w:t>
      </w:r>
      <w:r w:rsidR="00763B01" w:rsidRPr="00762DB5">
        <w:rPr>
          <w:iCs/>
          <w:lang w:val="en-GB"/>
        </w:rPr>
        <w:t>there started</w:t>
      </w:r>
      <w:r w:rsidR="00F00F61" w:rsidRPr="00762DB5">
        <w:rPr>
          <w:iCs/>
          <w:lang w:val="en-GB"/>
        </w:rPr>
        <w:t xml:space="preserve"> to come out thick black smoke, </w:t>
      </w:r>
      <w:r w:rsidR="00763B01" w:rsidRPr="00762DB5">
        <w:rPr>
          <w:iCs/>
          <w:lang w:val="en-GB"/>
        </w:rPr>
        <w:t>he noticed that the coach</w:t>
      </w:r>
      <w:r w:rsidR="00F00F61" w:rsidRPr="00762DB5">
        <w:rPr>
          <w:iCs/>
          <w:lang w:val="en-GB"/>
        </w:rPr>
        <w:t xml:space="preserve"> </w:t>
      </w:r>
      <w:r w:rsidR="00FB4731" w:rsidRPr="00762DB5">
        <w:rPr>
          <w:iCs/>
          <w:lang w:val="en-GB"/>
        </w:rPr>
        <w:t>was burning from the inside and returned</w:t>
      </w:r>
      <w:r w:rsidR="00F00F61" w:rsidRPr="00762DB5">
        <w:rPr>
          <w:iCs/>
          <w:lang w:val="en-GB"/>
        </w:rPr>
        <w:t xml:space="preserve">. The head of the train and the conductor </w:t>
      </w:r>
      <w:r w:rsidR="00FB4731" w:rsidRPr="00762DB5">
        <w:rPr>
          <w:iCs/>
          <w:lang w:val="en-GB"/>
        </w:rPr>
        <w:t xml:space="preserve">evacuated the passengers out of </w:t>
      </w:r>
      <w:r w:rsidR="00F00F61" w:rsidRPr="00762DB5">
        <w:rPr>
          <w:iCs/>
          <w:lang w:val="en-GB"/>
        </w:rPr>
        <w:t>th</w:t>
      </w:r>
      <w:r w:rsidR="00FB4731" w:rsidRPr="00762DB5">
        <w:rPr>
          <w:iCs/>
          <w:lang w:val="en-GB"/>
        </w:rPr>
        <w:t>e train. The locomotive crew detached the burning coach</w:t>
      </w:r>
      <w:r w:rsidR="00F00F61" w:rsidRPr="00762DB5">
        <w:rPr>
          <w:iCs/>
          <w:lang w:val="en-GB"/>
        </w:rPr>
        <w:t xml:space="preserve"> from the </w:t>
      </w:r>
      <w:r w:rsidR="00832B79" w:rsidRPr="00762DB5">
        <w:rPr>
          <w:iCs/>
          <w:lang w:val="en-GB"/>
        </w:rPr>
        <w:t xml:space="preserve">train composition and withdrew </w:t>
      </w:r>
      <w:r w:rsidR="00F00F61" w:rsidRPr="00762DB5">
        <w:rPr>
          <w:iCs/>
          <w:lang w:val="en-GB"/>
        </w:rPr>
        <w:t>the train at a safe distance. The train staff not</w:t>
      </w:r>
      <w:r w:rsidR="004143DD" w:rsidRPr="00762DB5">
        <w:rPr>
          <w:iCs/>
          <w:lang w:val="en-GB"/>
        </w:rPr>
        <w:t>ified the 112 emergency phone on a fire in</w:t>
      </w:r>
      <w:r w:rsidR="00F00F61" w:rsidRPr="00762DB5">
        <w:rPr>
          <w:iCs/>
          <w:lang w:val="en-GB"/>
        </w:rPr>
        <w:t xml:space="preserve"> the passenger train</w:t>
      </w:r>
      <w:r w:rsidR="004143DD" w:rsidRPr="00762DB5">
        <w:rPr>
          <w:iCs/>
          <w:lang w:val="en-GB"/>
        </w:rPr>
        <w:t>. The voltage in the catenary was switched off at 23:23 p.m</w:t>
      </w:r>
      <w:r w:rsidR="0057041F" w:rsidRPr="00762DB5">
        <w:rPr>
          <w:iCs/>
          <w:lang w:val="en-GB"/>
        </w:rPr>
        <w:t>. After arriving at 23</w:t>
      </w:r>
      <w:r w:rsidR="00F00F61" w:rsidRPr="00762DB5">
        <w:rPr>
          <w:iCs/>
          <w:lang w:val="en-GB"/>
        </w:rPr>
        <w:t>:40 p.</w:t>
      </w:r>
      <w:r w:rsidR="0057041F" w:rsidRPr="00762DB5">
        <w:rPr>
          <w:iCs/>
          <w:lang w:val="en-GB"/>
        </w:rPr>
        <w:t>m. of a special vehicle of FSaCP-Pernik, the fire in the coach</w:t>
      </w:r>
      <w:r w:rsidR="00F00F61" w:rsidRPr="00762DB5">
        <w:rPr>
          <w:iCs/>
          <w:lang w:val="en-GB"/>
        </w:rPr>
        <w:t xml:space="preserve"> was extinguished at 00:20</w:t>
      </w:r>
      <w:r w:rsidR="0057041F" w:rsidRPr="00762DB5">
        <w:rPr>
          <w:iCs/>
          <w:lang w:val="en-GB"/>
        </w:rPr>
        <w:t xml:space="preserve"> a.m</w:t>
      </w:r>
      <w:r w:rsidR="00F00F61" w:rsidRPr="00762DB5">
        <w:rPr>
          <w:iCs/>
          <w:lang w:val="en-GB"/>
        </w:rPr>
        <w:t xml:space="preserve">. </w:t>
      </w:r>
      <w:r w:rsidR="00885CBF" w:rsidRPr="00762DB5">
        <w:rPr>
          <w:iCs/>
          <w:lang w:val="en-GB"/>
        </w:rPr>
        <w:t xml:space="preserve">The voltage at the station was switched on at 00:48 a.m. Test D was carried out on PT </w:t>
      </w:r>
      <w:r w:rsidR="00F00F61" w:rsidRPr="00762DB5">
        <w:rPr>
          <w:iCs/>
          <w:lang w:val="en-GB"/>
        </w:rPr>
        <w:t xml:space="preserve">No 50215 and </w:t>
      </w:r>
      <w:r w:rsidR="00885CBF" w:rsidRPr="00762DB5">
        <w:rPr>
          <w:iCs/>
          <w:lang w:val="en-GB"/>
        </w:rPr>
        <w:t xml:space="preserve">it departed at 00:48 a.m. with four coaches to Pernik station, final destination </w:t>
      </w:r>
      <w:r w:rsidR="00F00F61" w:rsidRPr="00762DB5">
        <w:rPr>
          <w:iCs/>
          <w:lang w:val="en-GB"/>
        </w:rPr>
        <w:t>station</w:t>
      </w:r>
      <w:r w:rsidR="00885CBF" w:rsidRPr="00762DB5">
        <w:rPr>
          <w:iCs/>
          <w:lang w:val="en-GB"/>
        </w:rPr>
        <w:t xml:space="preserve"> for the train</w:t>
      </w:r>
      <w:r w:rsidR="00F00F61" w:rsidRPr="00762DB5">
        <w:rPr>
          <w:iCs/>
          <w:lang w:val="en-GB"/>
        </w:rPr>
        <w:t>.</w:t>
      </w:r>
    </w:p>
    <w:p w14:paraId="244FC87D" w14:textId="23058EC5" w:rsidR="00FE3198" w:rsidRPr="00762DB5" w:rsidRDefault="007811F1" w:rsidP="0002358B">
      <w:pPr>
        <w:rPr>
          <w:iCs/>
          <w:lang w:val="en-GB"/>
        </w:rPr>
      </w:pPr>
      <w:r w:rsidRPr="00762DB5">
        <w:rPr>
          <w:iCs/>
          <w:lang w:val="en-GB"/>
        </w:rPr>
        <w:lastRenderedPageBreak/>
        <w:t>,,</w:t>
      </w:r>
      <w:r w:rsidR="00014FFC" w:rsidRPr="00762DB5">
        <w:rPr>
          <w:iCs/>
          <w:lang w:val="en-GB"/>
        </w:rPr>
        <w:t>BDZ-Passenger Services</w:t>
      </w:r>
      <w:r w:rsidRPr="00762DB5">
        <w:rPr>
          <w:iCs/>
          <w:lang w:val="en-GB"/>
        </w:rPr>
        <w:t xml:space="preserve">“ </w:t>
      </w:r>
      <w:r w:rsidR="00014FFC" w:rsidRPr="00762DB5">
        <w:rPr>
          <w:iCs/>
          <w:lang w:val="en-GB"/>
        </w:rPr>
        <w:t>Ltd. transported back individually the burnt coach by locomotive</w:t>
      </w:r>
      <w:r w:rsidR="0057327C" w:rsidRPr="00762DB5">
        <w:rPr>
          <w:iCs/>
          <w:lang w:val="en-GB"/>
        </w:rPr>
        <w:t xml:space="preserve"> № </w:t>
      </w:r>
      <w:r w:rsidR="006A06E8" w:rsidRPr="00762DB5">
        <w:rPr>
          <w:iCs/>
          <w:lang w:val="en-GB"/>
        </w:rPr>
        <w:t>97</w:t>
      </w:r>
      <w:r w:rsidR="0057327C" w:rsidRPr="00762DB5">
        <w:rPr>
          <w:iCs/>
          <w:lang w:val="en-GB"/>
        </w:rPr>
        <w:t>52</w:t>
      </w:r>
      <w:r w:rsidR="006A06E8" w:rsidRPr="00762DB5">
        <w:rPr>
          <w:iCs/>
          <w:lang w:val="en-GB"/>
        </w:rPr>
        <w:t>00</w:t>
      </w:r>
      <w:r w:rsidR="0057327C" w:rsidRPr="00762DB5">
        <w:rPr>
          <w:iCs/>
          <w:lang w:val="en-GB"/>
        </w:rPr>
        <w:t>61012-</w:t>
      </w:r>
      <w:r w:rsidR="006A06E8" w:rsidRPr="00762DB5">
        <w:rPr>
          <w:iCs/>
          <w:lang w:val="en-GB"/>
        </w:rPr>
        <w:t xml:space="preserve">2 </w:t>
      </w:r>
      <w:r w:rsidR="00014FFC" w:rsidRPr="00762DB5">
        <w:rPr>
          <w:iCs/>
          <w:lang w:val="en-GB"/>
        </w:rPr>
        <w:t>to Nadezhda WD around</w:t>
      </w:r>
      <w:r w:rsidR="0057327C" w:rsidRPr="00762DB5">
        <w:rPr>
          <w:iCs/>
          <w:lang w:val="en-GB"/>
        </w:rPr>
        <w:t xml:space="preserve"> 04:00 </w:t>
      </w:r>
      <w:r w:rsidR="0031047B" w:rsidRPr="00762DB5">
        <w:rPr>
          <w:iCs/>
          <w:lang w:val="en-GB"/>
        </w:rPr>
        <w:t>a.m. on</w:t>
      </w:r>
      <w:r w:rsidR="0057327C" w:rsidRPr="00762DB5">
        <w:rPr>
          <w:iCs/>
          <w:lang w:val="en-GB"/>
        </w:rPr>
        <w:t xml:space="preserve"> 05.09.2021</w:t>
      </w:r>
      <w:r w:rsidR="0031047B" w:rsidRPr="00762DB5">
        <w:rPr>
          <w:iCs/>
          <w:lang w:val="en-GB"/>
        </w:rPr>
        <w:t xml:space="preserve"> for performing subsequent actions on the investigation</w:t>
      </w:r>
      <w:r w:rsidRPr="00762DB5">
        <w:rPr>
          <w:iCs/>
          <w:lang w:val="en-GB"/>
        </w:rPr>
        <w:t>.</w:t>
      </w:r>
      <w:r w:rsidR="002B3FD0" w:rsidRPr="00762DB5">
        <w:rPr>
          <w:iCs/>
          <w:lang w:val="en-GB"/>
        </w:rPr>
        <w:t xml:space="preserve">  </w:t>
      </w:r>
      <w:r w:rsidR="00AA1956" w:rsidRPr="00762DB5">
        <w:rPr>
          <w:iCs/>
          <w:lang w:val="en-GB"/>
        </w:rPr>
        <w:t xml:space="preserve"> </w:t>
      </w:r>
      <w:r w:rsidR="00FE3198" w:rsidRPr="00762DB5">
        <w:rPr>
          <w:noProof/>
          <w:lang w:val="bg-BG" w:eastAsia="bg-BG"/>
        </w:rPr>
        <mc:AlternateContent>
          <mc:Choice Requires="wpg">
            <w:drawing>
              <wp:anchor distT="0" distB="0" distL="114300" distR="114300" simplePos="0" relativeHeight="251660288" behindDoc="0" locked="0" layoutInCell="1" allowOverlap="1" wp14:anchorId="45DD06DD" wp14:editId="5C17ED3B">
                <wp:simplePos x="0" y="0"/>
                <wp:positionH relativeFrom="column">
                  <wp:posOffset>409575</wp:posOffset>
                </wp:positionH>
                <wp:positionV relativeFrom="page">
                  <wp:posOffset>533400</wp:posOffset>
                </wp:positionV>
                <wp:extent cx="5295265" cy="3781425"/>
                <wp:effectExtent l="0" t="0" r="635" b="9525"/>
                <wp:wrapTopAndBottom/>
                <wp:docPr id="154" name="Group 154"/>
                <wp:cNvGraphicFramePr/>
                <a:graphic xmlns:a="http://schemas.openxmlformats.org/drawingml/2006/main">
                  <a:graphicData uri="http://schemas.microsoft.com/office/word/2010/wordprocessingGroup">
                    <wpg:wgp>
                      <wpg:cNvGrpSpPr/>
                      <wpg:grpSpPr>
                        <a:xfrm>
                          <a:off x="0" y="0"/>
                          <a:ext cx="5295265" cy="3781425"/>
                          <a:chOff x="0" y="2035534"/>
                          <a:chExt cx="5295569" cy="3781456"/>
                        </a:xfrm>
                      </wpg:grpSpPr>
                      <pic:pic xmlns:pic="http://schemas.openxmlformats.org/drawingml/2006/picture">
                        <pic:nvPicPr>
                          <pic:cNvPr id="155" name="Picture 155"/>
                          <pic:cNvPicPr>
                            <a:picLocks noChangeAspect="1"/>
                          </pic:cNvPicPr>
                        </pic:nvPicPr>
                        <pic:blipFill rotWithShape="1">
                          <a:blip r:embed="rId41" cstate="print">
                            <a:extLst>
                              <a:ext uri="{28A0092B-C50C-407E-A947-70E740481C1C}">
                                <a14:useLocalDpi xmlns:a14="http://schemas.microsoft.com/office/drawing/2010/main" val="0"/>
                              </a:ext>
                            </a:extLst>
                          </a:blip>
                          <a:srcRect t="17906" b="35361"/>
                          <a:stretch/>
                        </pic:blipFill>
                        <pic:spPr>
                          <a:xfrm>
                            <a:off x="0" y="2035534"/>
                            <a:ext cx="5295569" cy="3299791"/>
                          </a:xfrm>
                          <a:prstGeom prst="rect">
                            <a:avLst/>
                          </a:prstGeom>
                        </pic:spPr>
                      </pic:pic>
                      <wps:wsp>
                        <wps:cNvPr id="156" name="Text Box 5"/>
                        <wps:cNvSpPr txBox="1"/>
                        <wps:spPr>
                          <a:xfrm>
                            <a:off x="0" y="5332841"/>
                            <a:ext cx="5295568" cy="484149"/>
                          </a:xfrm>
                          <a:prstGeom prst="rect">
                            <a:avLst/>
                          </a:prstGeom>
                          <a:solidFill>
                            <a:schemeClr val="lt1"/>
                          </a:solidFill>
                          <a:ln w="6350">
                            <a:noFill/>
                          </a:ln>
                        </wps:spPr>
                        <wps:txbx>
                          <w:txbxContent>
                            <w:p w14:paraId="23CB1D1B" w14:textId="6D8F3B96" w:rsidR="00EA09B9" w:rsidRPr="003A508C" w:rsidRDefault="00EA09B9" w:rsidP="00FE3198">
                              <w:pPr>
                                <w:ind w:firstLine="0"/>
                                <w:jc w:val="center"/>
                                <w:rPr>
                                  <w:rFonts w:eastAsia="Calibri"/>
                                  <w:b/>
                                  <w:bCs/>
                                </w:rPr>
                              </w:pPr>
                              <w:r>
                                <w:rPr>
                                  <w:rFonts w:eastAsia="Calibri"/>
                                  <w:b/>
                                  <w:bCs/>
                                </w:rPr>
                                <w:t xml:space="preserve">Fig. </w:t>
                              </w:r>
                              <w:r>
                                <w:rPr>
                                  <w:rFonts w:eastAsia="Calibri"/>
                                  <w:b/>
                                  <w:bCs/>
                                  <w:lang w:val="bg-BG"/>
                                </w:rPr>
                                <w:t>3.11</w:t>
                              </w:r>
                              <w:r>
                                <w:rPr>
                                  <w:rFonts w:eastAsia="Calibri"/>
                                  <w:b/>
                                  <w:bCs/>
                                </w:rPr>
                                <w:t>. Traces from the ignition of coach</w:t>
                              </w:r>
                              <w:r>
                                <w:rPr>
                                  <w:rFonts w:eastAsia="Calibri"/>
                                  <w:b/>
                                  <w:bCs/>
                                  <w:lang w:val="bg-BG"/>
                                </w:rPr>
                                <w:t xml:space="preserve"> № 51522563019-0 </w:t>
                              </w:r>
                              <w:r>
                                <w:rPr>
                                  <w:rFonts w:eastAsia="Calibri"/>
                                  <w:b/>
                                  <w:bCs/>
                                </w:rPr>
                                <w:t>from its outer part</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5DD06DD" id="Group 154" o:spid="_x0000_s1101" style="position:absolute;left:0;text-align:left;margin-left:32.25pt;margin-top:42pt;width:416.95pt;height:297.75pt;z-index:251660288;mso-position-vertical-relative:page;mso-height-relative:margin" coordorigin=",20355" coordsize="52955,37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">
                <v:shape id="Picture 155" o:spid="_x0000_s1102" type="#_x0000_t75" style="position:absolute;top:20355;width:52955;height:32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5WoLDAAAA3AAAAA8AAABkcnMvZG93bnJldi54bWxEj0FrwzAMhe+D/gejwm6rs0DGyOqWMAjt&#10;NVnC2E3EahwWyyF22/Tfz4XCbhLv6b1P2/1iR3Gh2Q+OFbxuEhDEndMD9wqar/LlHYQPyBpHx6Tg&#10;Rh72u9XTFnPtrlzRpQ69iCHsc1RgQphyKX1nyKLfuIk4aic3WwxxnXupZ7zGcDvKNEnepMWBY4PB&#10;iT4Ndb/12SqoxrL9NiempkpN29TF4SeNeOp5vRQfIAIt4d/8uD7qiJ9lcH8mTi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agsMAAADcAAAADwAAAAAAAAAAAAAAAACf&#10;AgAAZHJzL2Rvd25yZXYueG1sUEsFBgAAAAAEAAQA9wAAAI8DAAAAAA==&#10;">
                  <v:imagedata r:id="rId42" o:title="" croptop="11735f" cropbottom="23174f"/>
                  <v:path arrowok="t"/>
                </v:shape>
                <v:shape id="Text Box 5" o:spid="_x0000_s1103" type="#_x0000_t202" style="position:absolute;top:53328;width:52955;height:4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tDMQA&#10;AADcAAAADwAAAGRycy9kb3ducmV2LnhtbERPS2vCQBC+C/0PyxR6Ed204oPoKqW0Vbw18YG3ITsm&#10;odnZkN0m8d93C0Jv8/E9Z7XpTSVaalxpWcHzOAJBnFldcq7gkH6MFiCcR9ZYWSYFN3KwWT8MVhhr&#10;2/EXtYnPRQhhF6OCwvs6ltJlBRl0Y1sTB+5qG4M+wCaXusEuhJtKvkTRTBosOTQUWNNbQdl38mMU&#10;XIb5ee/6z2M3mU7q922bzk86VerpsX9dgvDU+3/x3b3TYf50Bn/PhAv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LQzEAAAA3AAAAA8AAAAAAAAAAAAAAAAAmAIAAGRycy9k&#10;b3ducmV2LnhtbFBLBQYAAAAABAAEAPUAAACJAwAAAAA=&#10;" fillcolor="white [3201]" stroked="f" strokeweight=".5pt">
                  <v:textbox>
                    <w:txbxContent>
                      <w:p w14:paraId="23CB1D1B" w14:textId="6D8F3B96" w:rsidR="00EA09B9" w:rsidRPr="003A508C" w:rsidRDefault="00EA09B9" w:rsidP="00FE3198">
                        <w:pPr>
                          <w:ind w:firstLine="0"/>
                          <w:jc w:val="center"/>
                          <w:rPr>
                            <w:rFonts w:eastAsia="Calibri"/>
                            <w:b/>
                            <w:bCs/>
                          </w:rPr>
                        </w:pPr>
                        <w:r>
                          <w:rPr>
                            <w:rFonts w:eastAsia="Calibri"/>
                            <w:b/>
                            <w:bCs/>
                          </w:rPr>
                          <w:t xml:space="preserve">Fig. </w:t>
                        </w:r>
                        <w:r>
                          <w:rPr>
                            <w:rFonts w:eastAsia="Calibri"/>
                            <w:b/>
                            <w:bCs/>
                            <w:lang w:val="bg-BG"/>
                          </w:rPr>
                          <w:t>3.11</w:t>
                        </w:r>
                        <w:r>
                          <w:rPr>
                            <w:rFonts w:eastAsia="Calibri"/>
                            <w:b/>
                            <w:bCs/>
                          </w:rPr>
                          <w:t>. Traces from the ignition of coach</w:t>
                        </w:r>
                        <w:r>
                          <w:rPr>
                            <w:rFonts w:eastAsia="Calibri"/>
                            <w:b/>
                            <w:bCs/>
                            <w:lang w:val="bg-BG"/>
                          </w:rPr>
                          <w:t xml:space="preserve"> № 51522563019-0 </w:t>
                        </w:r>
                        <w:r>
                          <w:rPr>
                            <w:rFonts w:eastAsia="Calibri"/>
                            <w:b/>
                            <w:bCs/>
                          </w:rPr>
                          <w:t>from its outer part</w:t>
                        </w:r>
                        <w:r>
                          <w:rPr>
                            <w:rFonts w:eastAsia="Calibri"/>
                            <w:b/>
                            <w:bCs/>
                            <w:lang w:val="bg-BG"/>
                          </w:rPr>
                          <w:t>.</w:t>
                        </w:r>
                      </w:p>
                    </w:txbxContent>
                  </v:textbox>
                </v:shape>
                <w10:wrap type="topAndBottom" anchory="page"/>
              </v:group>
            </w:pict>
          </mc:Fallback>
        </mc:AlternateContent>
      </w:r>
    </w:p>
    <w:p w14:paraId="7DD34A51" w14:textId="4844F0D8" w:rsidR="008C0832" w:rsidRPr="00762DB5" w:rsidRDefault="00D26715" w:rsidP="00980917">
      <w:pPr>
        <w:pStyle w:val="ab"/>
        <w:numPr>
          <w:ilvl w:val="3"/>
          <w:numId w:val="10"/>
        </w:numPr>
        <w:rPr>
          <w:i/>
          <w:iCs/>
          <w:lang w:val="en-GB"/>
        </w:rPr>
      </w:pPr>
      <w:r w:rsidRPr="00762DB5">
        <w:rPr>
          <w:i/>
          <w:iCs/>
          <w:lang w:val="en-GB"/>
        </w:rPr>
        <w:t>Rolling stock and technical facilities functioning</w:t>
      </w:r>
      <w:r w:rsidR="008C0832" w:rsidRPr="00762DB5">
        <w:rPr>
          <w:i/>
          <w:iCs/>
          <w:lang w:val="en-GB"/>
        </w:rPr>
        <w:t>.</w:t>
      </w:r>
    </w:p>
    <w:p w14:paraId="5A444924" w14:textId="1A440912" w:rsidR="00FB5853" w:rsidRPr="00762DB5" w:rsidRDefault="00E566F8" w:rsidP="00FB5853">
      <w:pPr>
        <w:ind w:firstLine="720"/>
        <w:rPr>
          <w:lang w:val="en-GB"/>
        </w:rPr>
      </w:pPr>
      <w:r w:rsidRPr="00762DB5">
        <w:rPr>
          <w:lang w:val="en-GB"/>
        </w:rPr>
        <w:t>Until the moment of the accident, the rolling stock is regular and functions normally</w:t>
      </w:r>
      <w:r w:rsidR="00FB5853" w:rsidRPr="00762DB5">
        <w:rPr>
          <w:lang w:val="en-GB"/>
        </w:rPr>
        <w:t>.</w:t>
      </w:r>
    </w:p>
    <w:p w14:paraId="2AF77AB8" w14:textId="6D3258D9" w:rsidR="008C0832" w:rsidRPr="00762DB5" w:rsidRDefault="004C04B1" w:rsidP="00980917">
      <w:pPr>
        <w:pStyle w:val="ab"/>
        <w:numPr>
          <w:ilvl w:val="3"/>
          <w:numId w:val="10"/>
        </w:numPr>
        <w:rPr>
          <w:i/>
          <w:iCs/>
          <w:lang w:val="en-GB"/>
        </w:rPr>
      </w:pPr>
      <w:r w:rsidRPr="00762DB5">
        <w:rPr>
          <w:i/>
          <w:iCs/>
          <w:lang w:val="en-GB"/>
        </w:rPr>
        <w:t>Operational system functioning</w:t>
      </w:r>
      <w:r w:rsidR="008C0832" w:rsidRPr="00762DB5">
        <w:rPr>
          <w:i/>
          <w:iCs/>
          <w:lang w:val="en-GB"/>
        </w:rPr>
        <w:t>.</w:t>
      </w:r>
    </w:p>
    <w:p w14:paraId="732BB6D0" w14:textId="211ED412" w:rsidR="008C0832" w:rsidRPr="00762DB5" w:rsidRDefault="00B762F2" w:rsidP="008C0832">
      <w:pPr>
        <w:pStyle w:val="ab"/>
        <w:ind w:left="0"/>
        <w:rPr>
          <w:lang w:val="en-GB"/>
        </w:rPr>
      </w:pPr>
      <w:r w:rsidRPr="00762DB5">
        <w:rPr>
          <w:lang w:val="en-GB"/>
        </w:rPr>
        <w:t>The operational system is regular with proper functions before and after the accident</w:t>
      </w:r>
      <w:r w:rsidR="00FB5853" w:rsidRPr="00762DB5">
        <w:rPr>
          <w:lang w:val="en-GB"/>
        </w:rPr>
        <w:t>.</w:t>
      </w:r>
    </w:p>
    <w:p w14:paraId="6F113ED3" w14:textId="4CFE8A1D" w:rsidR="008C0832" w:rsidRPr="00762DB5" w:rsidRDefault="00253B90" w:rsidP="00980917">
      <w:pPr>
        <w:pStyle w:val="ab"/>
        <w:numPr>
          <w:ilvl w:val="2"/>
          <w:numId w:val="10"/>
        </w:numPr>
        <w:tabs>
          <w:tab w:val="left" w:pos="1276"/>
        </w:tabs>
        <w:spacing w:before="120"/>
        <w:ind w:left="1225" w:hanging="505"/>
        <w:contextualSpacing w:val="0"/>
        <w:rPr>
          <w:i/>
          <w:iCs/>
          <w:lang w:val="en-GB"/>
        </w:rPr>
      </w:pPr>
      <w:r w:rsidRPr="00762DB5">
        <w:rPr>
          <w:i/>
          <w:iCs/>
          <w:lang w:val="en-GB"/>
        </w:rPr>
        <w:t>Sequence of events from the beginning of the accident to the end of the rescue services actions</w:t>
      </w:r>
      <w:r w:rsidR="008C0832" w:rsidRPr="00762DB5">
        <w:rPr>
          <w:i/>
          <w:iCs/>
          <w:lang w:val="en-GB"/>
        </w:rPr>
        <w:t>:</w:t>
      </w:r>
    </w:p>
    <w:p w14:paraId="085D8A83" w14:textId="7CCCD885" w:rsidR="00AA411A" w:rsidRPr="00762DB5" w:rsidRDefault="00AA411A" w:rsidP="00FB5853">
      <w:pPr>
        <w:tabs>
          <w:tab w:val="left" w:pos="709"/>
        </w:tabs>
        <w:rPr>
          <w:iCs/>
          <w:lang w:val="en-GB"/>
        </w:rPr>
      </w:pPr>
      <w:r w:rsidRPr="00762DB5">
        <w:rPr>
          <w:iCs/>
          <w:lang w:val="en-GB"/>
        </w:rPr>
        <w:t xml:space="preserve">At 23:19 p.m., a fire was detected in coach No 51522563019-0, fifth from the composition of PT No 50215 while departing </w:t>
      </w:r>
      <w:r w:rsidR="001337E5" w:rsidRPr="00762DB5">
        <w:rPr>
          <w:iCs/>
          <w:lang w:val="en-GB"/>
        </w:rPr>
        <w:t>from Pernik marshalling yard</w:t>
      </w:r>
      <w:r w:rsidRPr="00762DB5">
        <w:rPr>
          <w:iCs/>
          <w:lang w:val="en-GB"/>
        </w:rPr>
        <w:t xml:space="preserve">. </w:t>
      </w:r>
      <w:r w:rsidR="001337E5" w:rsidRPr="00762DB5">
        <w:rPr>
          <w:iCs/>
          <w:lang w:val="en-GB"/>
        </w:rPr>
        <w:t xml:space="preserve">The authorities of FSaCP were notified by the emergency phone calls number </w:t>
      </w:r>
      <w:r w:rsidRPr="00762DB5">
        <w:rPr>
          <w:iCs/>
          <w:lang w:val="en-GB"/>
        </w:rPr>
        <w:t xml:space="preserve">112. After </w:t>
      </w:r>
      <w:r w:rsidR="001337E5" w:rsidRPr="00762DB5">
        <w:rPr>
          <w:iCs/>
          <w:lang w:val="en-GB"/>
        </w:rPr>
        <w:t xml:space="preserve">the FSaCP </w:t>
      </w:r>
      <w:r w:rsidRPr="00762DB5">
        <w:rPr>
          <w:iCs/>
          <w:lang w:val="en-GB"/>
        </w:rPr>
        <w:t xml:space="preserve">arrival and suppression of the fire at 00:20 </w:t>
      </w:r>
      <w:r w:rsidR="001337E5" w:rsidRPr="00762DB5">
        <w:rPr>
          <w:iCs/>
          <w:lang w:val="en-GB"/>
        </w:rPr>
        <w:t>a.m.</w:t>
      </w:r>
      <w:r w:rsidRPr="00762DB5">
        <w:rPr>
          <w:iCs/>
          <w:lang w:val="en-GB"/>
        </w:rPr>
        <w:t xml:space="preserve">, the train </w:t>
      </w:r>
      <w:r w:rsidR="002F49CA" w:rsidRPr="00762DB5">
        <w:rPr>
          <w:iCs/>
          <w:lang w:val="en-GB"/>
        </w:rPr>
        <w:t xml:space="preserve">departed </w:t>
      </w:r>
      <w:r w:rsidRPr="00762DB5">
        <w:rPr>
          <w:iCs/>
          <w:lang w:val="en-GB"/>
        </w:rPr>
        <w:t>w</w:t>
      </w:r>
      <w:r w:rsidR="002F49CA" w:rsidRPr="00762DB5">
        <w:rPr>
          <w:iCs/>
          <w:lang w:val="en-GB"/>
        </w:rPr>
        <w:t xml:space="preserve">ith four coaches </w:t>
      </w:r>
      <w:r w:rsidRPr="00762DB5">
        <w:rPr>
          <w:iCs/>
          <w:lang w:val="en-GB"/>
        </w:rPr>
        <w:t xml:space="preserve">at 00:48 </w:t>
      </w:r>
      <w:r w:rsidR="002F49CA" w:rsidRPr="00762DB5">
        <w:rPr>
          <w:iCs/>
          <w:lang w:val="en-GB"/>
        </w:rPr>
        <w:t>a.m.</w:t>
      </w:r>
      <w:r w:rsidRPr="00762DB5">
        <w:rPr>
          <w:iCs/>
          <w:lang w:val="en-GB"/>
        </w:rPr>
        <w:t xml:space="preserve"> to Pernik station.</w:t>
      </w:r>
    </w:p>
    <w:p w14:paraId="03A408D6" w14:textId="02B3848F" w:rsidR="008C0832" w:rsidRPr="00762DB5" w:rsidRDefault="00FF6DB6" w:rsidP="00980917">
      <w:pPr>
        <w:pStyle w:val="ab"/>
        <w:numPr>
          <w:ilvl w:val="3"/>
          <w:numId w:val="10"/>
        </w:numPr>
        <w:rPr>
          <w:i/>
          <w:iCs/>
          <w:lang w:val="en-GB"/>
        </w:rPr>
      </w:pPr>
      <w:r w:rsidRPr="00762DB5">
        <w:rPr>
          <w:i/>
          <w:iCs/>
          <w:lang w:val="en-GB"/>
        </w:rPr>
        <w:t>Undertaken measures for protecting and guarding the event location</w:t>
      </w:r>
      <w:r w:rsidR="008C0832" w:rsidRPr="00762DB5">
        <w:rPr>
          <w:i/>
          <w:iCs/>
          <w:lang w:val="en-GB"/>
        </w:rPr>
        <w:t>.</w:t>
      </w:r>
    </w:p>
    <w:p w14:paraId="7D6FE98A" w14:textId="175D3C6B" w:rsidR="007B42C5" w:rsidRPr="00762DB5" w:rsidRDefault="00FF6DB6" w:rsidP="007B42C5">
      <w:pPr>
        <w:ind w:left="1080" w:firstLine="0"/>
        <w:rPr>
          <w:iCs/>
          <w:lang w:val="en-GB"/>
        </w:rPr>
      </w:pPr>
      <w:r w:rsidRPr="00762DB5">
        <w:rPr>
          <w:iCs/>
          <w:lang w:val="en-GB"/>
        </w:rPr>
        <w:t>Not applicable.</w:t>
      </w:r>
    </w:p>
    <w:p w14:paraId="0C745897" w14:textId="5A27C7BF" w:rsidR="008C0832" w:rsidRPr="00762DB5" w:rsidRDefault="00FF6DB6" w:rsidP="00980917">
      <w:pPr>
        <w:pStyle w:val="ab"/>
        <w:numPr>
          <w:ilvl w:val="3"/>
          <w:numId w:val="10"/>
        </w:numPr>
        <w:rPr>
          <w:i/>
          <w:iCs/>
          <w:lang w:val="en-GB"/>
        </w:rPr>
      </w:pPr>
      <w:r w:rsidRPr="00762DB5">
        <w:rPr>
          <w:i/>
          <w:iCs/>
          <w:lang w:val="en-GB"/>
        </w:rPr>
        <w:t>Actions of the emergency rescue services</w:t>
      </w:r>
      <w:r w:rsidR="008C0832" w:rsidRPr="00762DB5">
        <w:rPr>
          <w:i/>
          <w:iCs/>
          <w:lang w:val="en-GB"/>
        </w:rPr>
        <w:t>.</w:t>
      </w:r>
    </w:p>
    <w:p w14:paraId="5D6E715E" w14:textId="18DDFDC5" w:rsidR="00F11AA6" w:rsidRPr="00762DB5" w:rsidRDefault="00FF6DB6" w:rsidP="00F11AA6">
      <w:pPr>
        <w:ind w:left="720" w:firstLine="360"/>
        <w:rPr>
          <w:lang w:val="en-GB"/>
        </w:rPr>
      </w:pPr>
      <w:r w:rsidRPr="00762DB5">
        <w:rPr>
          <w:lang w:val="en-GB"/>
        </w:rPr>
        <w:t>Not applicable</w:t>
      </w:r>
      <w:r w:rsidR="00F11AA6" w:rsidRPr="00762DB5">
        <w:rPr>
          <w:lang w:val="en-GB"/>
        </w:rPr>
        <w:t>.</w:t>
      </w:r>
    </w:p>
    <w:p w14:paraId="5410AB09" w14:textId="77656D8B" w:rsidR="00FB5853" w:rsidRPr="00762DB5" w:rsidRDefault="001F5A55" w:rsidP="00980917">
      <w:pPr>
        <w:pStyle w:val="ab"/>
        <w:numPr>
          <w:ilvl w:val="3"/>
          <w:numId w:val="10"/>
        </w:numPr>
        <w:rPr>
          <w:i/>
          <w:iCs/>
          <w:lang w:val="en-GB"/>
        </w:rPr>
      </w:pPr>
      <w:r w:rsidRPr="00762DB5">
        <w:rPr>
          <w:i/>
          <w:iCs/>
          <w:lang w:val="en-GB"/>
        </w:rPr>
        <w:t>Actions of the emergency rehabilitation services</w:t>
      </w:r>
      <w:r w:rsidR="00FB5853" w:rsidRPr="00762DB5">
        <w:rPr>
          <w:i/>
          <w:iCs/>
          <w:lang w:val="en-GB"/>
        </w:rPr>
        <w:t>.</w:t>
      </w:r>
    </w:p>
    <w:p w14:paraId="095C2EB1" w14:textId="6445EDB2" w:rsidR="00F11AA6" w:rsidRPr="00762DB5" w:rsidRDefault="00FF6DB6" w:rsidP="00DA420D">
      <w:pPr>
        <w:ind w:left="371"/>
        <w:rPr>
          <w:lang w:val="en-GB"/>
        </w:rPr>
      </w:pPr>
      <w:r w:rsidRPr="00762DB5">
        <w:rPr>
          <w:lang w:val="en-GB"/>
        </w:rPr>
        <w:t>Not applicable</w:t>
      </w:r>
      <w:r w:rsidR="00F11AA6" w:rsidRPr="00762DB5">
        <w:rPr>
          <w:lang w:val="en-GB"/>
        </w:rPr>
        <w:t>.</w:t>
      </w:r>
      <w:r w:rsidR="00F11AA6" w:rsidRPr="00762DB5">
        <w:rPr>
          <w:lang w:val="en-GB"/>
        </w:rPr>
        <w:br w:type="page"/>
      </w:r>
    </w:p>
    <w:p w14:paraId="000D1F1B" w14:textId="77777777" w:rsidR="00BA6C1D" w:rsidRPr="00762DB5" w:rsidRDefault="00BA6C1D" w:rsidP="00DA420D">
      <w:pPr>
        <w:ind w:left="371"/>
        <w:rPr>
          <w:lang w:val="en-GB"/>
        </w:rPr>
      </w:pPr>
    </w:p>
    <w:p w14:paraId="3078001D" w14:textId="6397C1D3" w:rsidR="00BA6C1D" w:rsidRPr="00762DB5" w:rsidRDefault="00D570EA" w:rsidP="00980917">
      <w:pPr>
        <w:pStyle w:val="ab"/>
        <w:numPr>
          <w:ilvl w:val="0"/>
          <w:numId w:val="10"/>
        </w:numPr>
        <w:spacing w:before="120"/>
        <w:ind w:left="0" w:firstLine="709"/>
        <w:contextualSpacing w:val="0"/>
        <w:rPr>
          <w:b/>
          <w:bCs/>
          <w:sz w:val="28"/>
          <w:szCs w:val="22"/>
          <w:lang w:val="en-GB"/>
        </w:rPr>
      </w:pPr>
      <w:r w:rsidRPr="00762DB5">
        <w:rPr>
          <w:b/>
          <w:bCs/>
          <w:sz w:val="28"/>
          <w:szCs w:val="22"/>
          <w:lang w:val="en-GB"/>
        </w:rPr>
        <w:t>Analysis of the event</w:t>
      </w:r>
    </w:p>
    <w:p w14:paraId="06A91AC7" w14:textId="69D80E9B" w:rsidR="008C0832" w:rsidRPr="00762DB5" w:rsidRDefault="002F1917" w:rsidP="00980917">
      <w:pPr>
        <w:pStyle w:val="ab"/>
        <w:numPr>
          <w:ilvl w:val="1"/>
          <w:numId w:val="10"/>
        </w:numPr>
        <w:spacing w:before="120"/>
        <w:ind w:left="788" w:hanging="79"/>
        <w:contextualSpacing w:val="0"/>
        <w:rPr>
          <w:i/>
          <w:iCs/>
          <w:lang w:val="en-GB"/>
        </w:rPr>
      </w:pPr>
      <w:r w:rsidRPr="00762DB5">
        <w:rPr>
          <w:i/>
          <w:iCs/>
          <w:lang w:val="en-GB"/>
        </w:rPr>
        <w:t>Participation and responsibilities of the entities, involved in the event</w:t>
      </w:r>
      <w:r w:rsidR="0058734C" w:rsidRPr="00762DB5">
        <w:rPr>
          <w:i/>
          <w:iCs/>
          <w:lang w:val="en-GB"/>
        </w:rPr>
        <w:t>:</w:t>
      </w:r>
    </w:p>
    <w:p w14:paraId="2074E749" w14:textId="7C643D8B" w:rsidR="008C0832" w:rsidRPr="00762DB5" w:rsidRDefault="00FE5E3E" w:rsidP="00980917">
      <w:pPr>
        <w:pStyle w:val="ab"/>
        <w:numPr>
          <w:ilvl w:val="2"/>
          <w:numId w:val="10"/>
        </w:numPr>
        <w:ind w:left="709" w:firstLine="0"/>
        <w:contextualSpacing w:val="0"/>
        <w:rPr>
          <w:i/>
          <w:iCs/>
          <w:lang w:val="en-GB"/>
        </w:rPr>
      </w:pPr>
      <w:r w:rsidRPr="00762DB5">
        <w:rPr>
          <w:i/>
          <w:iCs/>
          <w:lang w:val="en-GB"/>
        </w:rPr>
        <w:t>Railway undertaking</w:t>
      </w:r>
      <w:r w:rsidR="008C0832" w:rsidRPr="00762DB5">
        <w:rPr>
          <w:i/>
          <w:iCs/>
          <w:lang w:val="en-GB"/>
        </w:rPr>
        <w:t>.</w:t>
      </w:r>
    </w:p>
    <w:p w14:paraId="1AA242E1" w14:textId="19C8BCA3" w:rsidR="008867AB" w:rsidRPr="00762DB5" w:rsidRDefault="00E8259E" w:rsidP="00980917">
      <w:pPr>
        <w:pStyle w:val="ab"/>
        <w:numPr>
          <w:ilvl w:val="3"/>
          <w:numId w:val="10"/>
        </w:numPr>
        <w:contextualSpacing w:val="0"/>
        <w:rPr>
          <w:i/>
          <w:iCs/>
          <w:lang w:val="en-GB"/>
        </w:rPr>
      </w:pPr>
      <w:r w:rsidRPr="00762DB5">
        <w:rPr>
          <w:i/>
          <w:iCs/>
          <w:lang w:val="en-GB"/>
        </w:rPr>
        <w:t>Analysis of the train movement</w:t>
      </w:r>
      <w:r w:rsidR="008867AB" w:rsidRPr="00762DB5">
        <w:rPr>
          <w:i/>
          <w:iCs/>
          <w:lang w:val="en-GB"/>
        </w:rPr>
        <w:t>.</w:t>
      </w:r>
    </w:p>
    <w:p w14:paraId="4B4661A4" w14:textId="22939C5E" w:rsidR="00535546" w:rsidRPr="00762DB5" w:rsidRDefault="00535546" w:rsidP="00FE3198">
      <w:pPr>
        <w:ind w:firstLine="720"/>
        <w:rPr>
          <w:lang w:val="en-GB"/>
        </w:rPr>
      </w:pPr>
      <w:bookmarkStart w:id="4" w:name="_Hlk93868733"/>
      <w:r w:rsidRPr="00762DB5">
        <w:rPr>
          <w:lang w:val="en-GB"/>
        </w:rPr>
        <w:t>The analysis of the movement of PT No 50215 was carried out from the moment of his arrival in Dragichevo station until the moment of the emergency stop at Pernik marshalling yard, due to the occurred fire. It should be noted that due to the displacement of the nibs recording the time and pressure in the main air-duct compared to that recording the speed of movement, they are marked in the graph with two straight vertical dotted lines: yellow for speed registrations (Figure 4.1, position 1) and dark blue for time recording (Figure 4.1, pos. 2), with the two lines jointly taking into account the same moment recorded by the two nibs.</w:t>
      </w:r>
    </w:p>
    <w:p w14:paraId="17C5E17B" w14:textId="42B52C6B" w:rsidR="00EE5A0F" w:rsidRPr="00762DB5" w:rsidRDefault="00EE5A0F" w:rsidP="00FE3198">
      <w:pPr>
        <w:ind w:firstLine="720"/>
        <w:rPr>
          <w:lang w:val="en-GB"/>
        </w:rPr>
      </w:pPr>
      <w:r w:rsidRPr="00762DB5">
        <w:rPr>
          <w:lang w:val="en-GB"/>
        </w:rPr>
        <w:t>Yellow horizontal lines further explain the speed values marked at ten km/h with their numerical values, and there are thinner lines specifying the values at 2 km/h (Figure 4.1, pos. 3).</w:t>
      </w:r>
    </w:p>
    <w:p w14:paraId="6F225156" w14:textId="3CE25787" w:rsidR="009807A0" w:rsidRPr="00762DB5" w:rsidRDefault="009807A0" w:rsidP="00FE3198">
      <w:pPr>
        <w:ind w:firstLine="720"/>
        <w:rPr>
          <w:lang w:val="en-GB"/>
        </w:rPr>
      </w:pPr>
      <w:r w:rsidRPr="00762DB5">
        <w:rPr>
          <w:lang w:val="en-GB"/>
        </w:rPr>
        <w:t>The time recording area additionally displays light blue horizontal lines specifying the minutes of the events, as the first, fifth and tenth lines being thicker and with additional numerical values, and thinner lines each denoting ten seconds in the minute (Figure 4.1. pos.4). This allows the time to be calculated with an accuracy of up to 10 seconds. All this has been done for better transparency and clarity when carrying out the analysis.</w:t>
      </w:r>
    </w:p>
    <w:p w14:paraId="1ACF2970" w14:textId="1DAB8CF4" w:rsidR="00C51923" w:rsidRPr="00762DB5" w:rsidRDefault="00C51923" w:rsidP="00FE3198">
      <w:pPr>
        <w:ind w:firstLine="720"/>
        <w:rPr>
          <w:lang w:val="en-GB"/>
        </w:rPr>
      </w:pPr>
      <w:r w:rsidRPr="00762DB5">
        <w:rPr>
          <w:lang w:val="en-GB"/>
        </w:rPr>
        <w:t>PT No 50215 arrives at Dragichevo station (Figure 4.1, pos. 5) at 23:09:00 p.m., and after a stay of 30 seconds departs at 23:09:30 p.m. (Fig. 4.1, pos. 6). Develops maximum speed 63 km/h (Fig. 4.1, pos. 7) when the allowed for Vladya - Pernik section is 90 km/h, then reduces the speed, holding twice with the automatic train brake, venting air from the main air-duct and at 23:11:20 p.m. settles at Daskalovo halt (Figure 4.2, position. 1). After a stay of 1 minute, departs at 23:12:20 p.m. (Figure 4.2, pos. 2). While travelling to Metal halt, it develops a maximum speed of 60 km/h (Fig. 4.2, pos. 3) and arrives at the halt at 23:14:00 p.m. (Fig. 4.3, pos. 1). It stays 30 seconds and departs at 23:14:30 p.m.</w:t>
      </w:r>
    </w:p>
    <w:p w14:paraId="06977627" w14:textId="4CDF9F33" w:rsidR="00C32EB9" w:rsidRPr="00762DB5" w:rsidRDefault="00C32EB9" w:rsidP="00FE3198">
      <w:pPr>
        <w:ind w:firstLine="720"/>
        <w:rPr>
          <w:lang w:val="en-GB"/>
        </w:rPr>
      </w:pPr>
      <w:r w:rsidRPr="00762DB5">
        <w:rPr>
          <w:lang w:val="en-GB"/>
        </w:rPr>
        <w:t>After departure from Metal halt, the train accelerates and again develops speed up to 63 km/h (Fig. 4.4, pos. 1), after which the speed starts to decrease gradually to 47 km/h due to the locomotive driver holding with the automatic train brake, reducing the pressure in the main air duct from 5 to 4 bar, then loosening the brake, the speed increases to 50 km/h, again the driver holds with the train brake, the speed decreases to 48 km/h, there is a new increase in speed to 50 km/h due to a new loosening of the brake, after which the speed begins to decrease again due to multiple retention with the automatic brake until finally the speed decreases to 0 km/h and the train settles at Pernik marshalling yard at 23:18:50 p.m. (Figure 4.4, pos. 2). The train stays for 30 seconds at the station (Figure 4.4, pos. 3).</w:t>
      </w:r>
    </w:p>
    <w:p w14:paraId="5449F643" w14:textId="196A1D52" w:rsidR="00FE3198" w:rsidRPr="00762DB5" w:rsidRDefault="005233EA" w:rsidP="00D176B4">
      <w:pPr>
        <w:pStyle w:val="af7"/>
        <w:spacing w:before="0" w:beforeAutospacing="0" w:after="0" w:afterAutospacing="0"/>
        <w:ind w:firstLine="720"/>
        <w:jc w:val="both"/>
        <w:rPr>
          <w:lang w:val="en-GB"/>
        </w:rPr>
      </w:pPr>
      <w:r w:rsidRPr="00762DB5">
        <w:rPr>
          <w:noProof/>
        </w:rPr>
        <w:lastRenderedPageBreak/>
        <mc:AlternateContent>
          <mc:Choice Requires="wpg">
            <w:drawing>
              <wp:anchor distT="0" distB="0" distL="114300" distR="114300" simplePos="0" relativeHeight="251689984" behindDoc="0" locked="0" layoutInCell="1" allowOverlap="1" wp14:anchorId="6AD68E37" wp14:editId="1CF4E8B2">
                <wp:simplePos x="0" y="0"/>
                <wp:positionH relativeFrom="column">
                  <wp:posOffset>-330200</wp:posOffset>
                </wp:positionH>
                <wp:positionV relativeFrom="page">
                  <wp:posOffset>1543050</wp:posOffset>
                </wp:positionV>
                <wp:extent cx="3365500" cy="7705725"/>
                <wp:effectExtent l="0" t="0" r="6350" b="9525"/>
                <wp:wrapTopAndBottom/>
                <wp:docPr id="185" name="Group 185"/>
                <wp:cNvGraphicFramePr/>
                <a:graphic xmlns:a="http://schemas.openxmlformats.org/drawingml/2006/main">
                  <a:graphicData uri="http://schemas.microsoft.com/office/word/2010/wordprocessingGroup">
                    <wpg:wgp>
                      <wpg:cNvGrpSpPr/>
                      <wpg:grpSpPr>
                        <a:xfrm>
                          <a:off x="0" y="0"/>
                          <a:ext cx="3365500" cy="7705725"/>
                          <a:chOff x="0" y="0"/>
                          <a:chExt cx="4067175" cy="6956184"/>
                        </a:xfrm>
                      </wpg:grpSpPr>
                      <wpg:grpSp>
                        <wpg:cNvPr id="184" name="Group 184"/>
                        <wpg:cNvGrpSpPr/>
                        <wpg:grpSpPr>
                          <a:xfrm>
                            <a:off x="0" y="0"/>
                            <a:ext cx="4067175" cy="6956184"/>
                            <a:chOff x="0" y="0"/>
                            <a:chExt cx="4067175" cy="6956184"/>
                          </a:xfrm>
                        </wpg:grpSpPr>
                        <wpg:grpSp>
                          <wpg:cNvPr id="181" name="Group 181"/>
                          <wpg:cNvGrpSpPr/>
                          <wpg:grpSpPr>
                            <a:xfrm>
                              <a:off x="0" y="0"/>
                              <a:ext cx="4067175" cy="6956184"/>
                              <a:chOff x="0" y="0"/>
                              <a:chExt cx="4067175" cy="6956184"/>
                            </a:xfrm>
                          </wpg:grpSpPr>
                          <wpg:grpSp>
                            <wpg:cNvPr id="179" name="Group 179"/>
                            <wpg:cNvGrpSpPr/>
                            <wpg:grpSpPr>
                              <a:xfrm>
                                <a:off x="0" y="0"/>
                                <a:ext cx="4067175" cy="6956184"/>
                                <a:chOff x="0" y="0"/>
                                <a:chExt cx="4067175" cy="6956184"/>
                              </a:xfrm>
                            </wpg:grpSpPr>
                            <wpg:grpSp>
                              <wpg:cNvPr id="177" name="Group 177"/>
                              <wpg:cNvGrpSpPr/>
                              <wpg:grpSpPr>
                                <a:xfrm>
                                  <a:off x="0" y="0"/>
                                  <a:ext cx="4067175" cy="6956184"/>
                                  <a:chOff x="0" y="0"/>
                                  <a:chExt cx="4067175" cy="6956828"/>
                                </a:xfrm>
                              </wpg:grpSpPr>
                              <wpg:grpSp>
                                <wpg:cNvPr id="175" name="Group 175"/>
                                <wpg:cNvGrpSpPr/>
                                <wpg:grpSpPr>
                                  <a:xfrm>
                                    <a:off x="0" y="0"/>
                                    <a:ext cx="4067175" cy="6956828"/>
                                    <a:chOff x="0" y="0"/>
                                    <a:chExt cx="4067175" cy="6956828"/>
                                  </a:xfrm>
                                </wpg:grpSpPr>
                                <wpg:grpSp>
                                  <wpg:cNvPr id="174" name="Group 174"/>
                                  <wpg:cNvGrpSpPr/>
                                  <wpg:grpSpPr>
                                    <a:xfrm>
                                      <a:off x="0" y="0"/>
                                      <a:ext cx="4067175" cy="6956828"/>
                                      <a:chOff x="0" y="0"/>
                                      <a:chExt cx="4067175" cy="6956828"/>
                                    </a:xfrm>
                                  </wpg:grpSpPr>
                                  <wpg:grpSp>
                                    <wpg:cNvPr id="173" name="Group 173"/>
                                    <wpg:cNvGrpSpPr/>
                                    <wpg:grpSpPr>
                                      <a:xfrm>
                                        <a:off x="0" y="0"/>
                                        <a:ext cx="4067175" cy="6956828"/>
                                        <a:chOff x="0" y="0"/>
                                        <a:chExt cx="4067175" cy="6956828"/>
                                      </a:xfrm>
                                    </wpg:grpSpPr>
                                    <wpg:grpSp>
                                      <wpg:cNvPr id="172" name="Group 172"/>
                                      <wpg:cNvGrpSpPr/>
                                      <wpg:grpSpPr>
                                        <a:xfrm>
                                          <a:off x="0" y="0"/>
                                          <a:ext cx="4067175" cy="6956828"/>
                                          <a:chOff x="0" y="0"/>
                                          <a:chExt cx="4067175" cy="6956828"/>
                                        </a:xfrm>
                                      </wpg:grpSpPr>
                                      <wpg:grpSp>
                                        <wpg:cNvPr id="165" name="Group 165"/>
                                        <wpg:cNvGrpSpPr/>
                                        <wpg:grpSpPr>
                                          <a:xfrm>
                                            <a:off x="0" y="0"/>
                                            <a:ext cx="4067175" cy="6956828"/>
                                            <a:chOff x="0" y="0"/>
                                            <a:chExt cx="4067175" cy="6956828"/>
                                          </a:xfrm>
                                        </wpg:grpSpPr>
                                        <wpg:grpSp>
                                          <wpg:cNvPr id="157" name="Group 157"/>
                                          <wpg:cNvGrpSpPr/>
                                          <wpg:grpSpPr>
                                            <a:xfrm>
                                              <a:off x="0" y="0"/>
                                              <a:ext cx="4067175" cy="6956828"/>
                                              <a:chOff x="302148" y="87464"/>
                                              <a:chExt cx="4067300" cy="8008233"/>
                                            </a:xfrm>
                                          </wpg:grpSpPr>
                                          <pic:pic xmlns:pic="http://schemas.openxmlformats.org/drawingml/2006/picture">
                                            <pic:nvPicPr>
                                              <pic:cNvPr id="158" name="Picture 158"/>
                                              <pic:cNvPicPr>
                                                <a:picLocks noChangeAspect="1"/>
                                              </pic:cNvPicPr>
                                            </pic:nvPicPr>
                                            <pic:blipFill rotWithShape="1">
                                              <a:blip r:embed="rId43" cstate="print">
                                                <a:extLst>
                                                  <a:ext uri="{28A0092B-C50C-407E-A947-70E740481C1C}">
                                                    <a14:useLocalDpi xmlns:a14="http://schemas.microsoft.com/office/drawing/2010/main" val="0"/>
                                                  </a:ext>
                                                </a:extLst>
                                              </a:blip>
                                              <a:srcRect t="381" b="-664"/>
                                              <a:stretch/>
                                            </pic:blipFill>
                                            <pic:spPr>
                                              <a:xfrm>
                                                <a:off x="302149" y="87464"/>
                                                <a:ext cx="4067299" cy="7170199"/>
                                              </a:xfrm>
                                              <a:prstGeom prst="rect">
                                                <a:avLst/>
                                              </a:prstGeom>
                                            </pic:spPr>
                                          </pic:pic>
                                          <wps:wsp>
                                            <wps:cNvPr id="159" name="Text Box 5"/>
                                            <wps:cNvSpPr txBox="1"/>
                                            <wps:spPr>
                                              <a:xfrm>
                                                <a:off x="302148" y="7257661"/>
                                                <a:ext cx="4067299" cy="838036"/>
                                              </a:xfrm>
                                              <a:prstGeom prst="rect">
                                                <a:avLst/>
                                              </a:prstGeom>
                                              <a:solidFill>
                                                <a:schemeClr val="lt1"/>
                                              </a:solidFill>
                                              <a:ln w="6350">
                                                <a:noFill/>
                                              </a:ln>
                                            </wps:spPr>
                                            <wps:txbx>
                                              <w:txbxContent>
                                                <w:p w14:paraId="3EE72744" w14:textId="5947B269" w:rsidR="00EA09B9" w:rsidRPr="003C576D" w:rsidRDefault="00EA09B9" w:rsidP="00484639">
                                                  <w:pPr>
                                                    <w:ind w:firstLine="0"/>
                                                    <w:jc w:val="center"/>
                                                    <w:rPr>
                                                      <w:rFonts w:eastAsia="Calibri"/>
                                                      <w:b/>
                                                      <w:bCs/>
                                                      <w:sz w:val="22"/>
                                                      <w:szCs w:val="22"/>
                                                    </w:rPr>
                                                  </w:pPr>
                                                  <w:r w:rsidRPr="003C576D">
                                                    <w:rPr>
                                                      <w:rFonts w:eastAsia="Calibri"/>
                                                      <w:b/>
                                                      <w:bCs/>
                                                      <w:sz w:val="22"/>
                                                      <w:szCs w:val="22"/>
                                                    </w:rPr>
                                                    <w:t xml:space="preserve">Fig. </w:t>
                                                  </w:r>
                                                  <w:r w:rsidRPr="003C576D">
                                                    <w:rPr>
                                                      <w:rFonts w:eastAsia="Calibri"/>
                                                      <w:b/>
                                                      <w:bCs/>
                                                      <w:sz w:val="22"/>
                                                      <w:szCs w:val="22"/>
                                                      <w:lang w:val="bg-BG"/>
                                                    </w:rPr>
                                                    <w:t>4</w:t>
                                                  </w:r>
                                                  <w:r w:rsidRPr="003C576D">
                                                    <w:rPr>
                                                      <w:rFonts w:eastAsia="Calibri"/>
                                                      <w:b/>
                                                      <w:bCs/>
                                                      <w:sz w:val="22"/>
                                                      <w:szCs w:val="22"/>
                                                    </w:rPr>
                                                    <w:t>.</w:t>
                                                  </w:r>
                                                  <w:r w:rsidRPr="003C576D">
                                                    <w:rPr>
                                                      <w:rFonts w:eastAsia="Calibri"/>
                                                      <w:b/>
                                                      <w:bCs/>
                                                      <w:sz w:val="22"/>
                                                      <w:szCs w:val="22"/>
                                                      <w:lang w:val="bg-BG"/>
                                                    </w:rPr>
                                                    <w:t>1</w:t>
                                                  </w:r>
                                                  <w:r w:rsidRPr="003C576D">
                                                    <w:rPr>
                                                      <w:rFonts w:eastAsia="Calibri"/>
                                                      <w:b/>
                                                      <w:bCs/>
                                                      <w:sz w:val="22"/>
                                                      <w:szCs w:val="22"/>
                                                    </w:rPr>
                                                    <w:t>. Decoding of the train movement from the arrival at Dragichevo station to the stopping at Daskalovo halt</w:t>
                                                  </w:r>
                                                  <w:r w:rsidRPr="003C576D">
                                                    <w:rPr>
                                                      <w:rFonts w:eastAsia="Calibri"/>
                                                      <w:b/>
                                                      <w:bCs/>
                                                      <w:sz w:val="22"/>
                                                      <w:szCs w:val="22"/>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60" name="Straight Arrow Connector 160"/>
                                          <wps:cNvCnPr/>
                                          <wps:spPr>
                                            <a:xfrm flipV="1">
                                              <a:off x="2657475" y="4391025"/>
                                              <a:ext cx="409575" cy="3143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1" name="Straight Arrow Connector 161"/>
                                          <wps:cNvCnPr/>
                                          <wps:spPr>
                                            <a:xfrm>
                                              <a:off x="581025" y="2152650"/>
                                              <a:ext cx="581025" cy="533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2" name="Straight Arrow Connector 162"/>
                                          <wps:cNvCnPr/>
                                          <wps:spPr>
                                            <a:xfrm flipV="1">
                                              <a:off x="2105025" y="1762125"/>
                                              <a:ext cx="276225" cy="3905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 name="Straight Arrow Connector 163"/>
                                          <wps:cNvCnPr/>
                                          <wps:spPr>
                                            <a:xfrm flipH="1" flipV="1">
                                              <a:off x="3248025" y="1762125"/>
                                              <a:ext cx="409577" cy="266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 name="Straight Arrow Connector 164"/>
                                          <wps:cNvCnPr/>
                                          <wps:spPr>
                                            <a:xfrm flipV="1">
                                              <a:off x="2667000" y="4038600"/>
                                              <a:ext cx="409575" cy="3143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68" name="Text Box 168"/>
                                        <wps:cNvSpPr txBox="1"/>
                                        <wps:spPr>
                                          <a:xfrm>
                                            <a:off x="390525" y="1762078"/>
                                            <a:ext cx="275258" cy="389835"/>
                                          </a:xfrm>
                                          <a:prstGeom prst="rect">
                                            <a:avLst/>
                                          </a:prstGeom>
                                          <a:noFill/>
                                          <a:ln w="6350">
                                            <a:noFill/>
                                          </a:ln>
                                        </wps:spPr>
                                        <wps:txbx>
                                          <w:txbxContent>
                                            <w:p w14:paraId="4D681F62" w14:textId="6175D747"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3</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69" name="Text Box 169"/>
                                      <wps:cNvSpPr txBox="1"/>
                                      <wps:spPr>
                                        <a:xfrm>
                                          <a:off x="1914525" y="2028772"/>
                                          <a:ext cx="275258" cy="390408"/>
                                        </a:xfrm>
                                        <a:prstGeom prst="rect">
                                          <a:avLst/>
                                        </a:prstGeom>
                                        <a:noFill/>
                                        <a:ln w="6350">
                                          <a:noFill/>
                                        </a:ln>
                                      </wps:spPr>
                                      <wps:txbx>
                                        <w:txbxContent>
                                          <w:p w14:paraId="5B19C3DC" w14:textId="1A9C2F12"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4</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70" name="Text Box 170"/>
                                    <wps:cNvSpPr txBox="1"/>
                                    <wps:spPr>
                                      <a:xfrm>
                                        <a:off x="3533775" y="1971624"/>
                                        <a:ext cx="279095" cy="390408"/>
                                      </a:xfrm>
                                      <a:prstGeom prst="rect">
                                        <a:avLst/>
                                      </a:prstGeom>
                                      <a:noFill/>
                                      <a:ln w="6350">
                                        <a:noFill/>
                                      </a:ln>
                                    </wps:spPr>
                                    <wps:txbx>
                                      <w:txbxContent>
                                        <w:p w14:paraId="0828D4A7" w14:textId="34560536"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2</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66" name="Text Box 166"/>
                                  <wps:cNvSpPr txBox="1"/>
                                  <wps:spPr>
                                    <a:xfrm>
                                      <a:off x="2466975" y="4514732"/>
                                      <a:ext cx="273723" cy="389835"/>
                                    </a:xfrm>
                                    <a:prstGeom prst="rect">
                                      <a:avLst/>
                                    </a:prstGeom>
                                    <a:noFill/>
                                    <a:ln w="6350">
                                      <a:noFill/>
                                    </a:ln>
                                  </wps:spPr>
                                  <wps:txbx>
                                    <w:txbxContent>
                                      <w:p w14:paraId="4E98F2D7" w14:textId="1B820426" w:rsidR="00EA09B9" w:rsidRPr="00AA6357" w:rsidRDefault="00EA09B9" w:rsidP="00AA6357">
                                        <w:pPr>
                                          <w:ind w:firstLine="0"/>
                                          <w:rPr>
                                            <w:rFonts w:ascii="ISOCPEUR" w:hAnsi="ISOCPEUR"/>
                                            <w:b/>
                                            <w:bCs/>
                                            <w:i/>
                                            <w:iCs/>
                                            <w:color w:val="FF0000"/>
                                            <w:sz w:val="52"/>
                                            <w:szCs w:val="44"/>
                                            <w:lang w:val="bg-BG"/>
                                          </w:rPr>
                                        </w:pPr>
                                        <w:r w:rsidRPr="00AA6357">
                                          <w:rPr>
                                            <w:rFonts w:ascii="ISOCPEUR" w:hAnsi="ISOCPEUR"/>
                                            <w:b/>
                                            <w:bCs/>
                                            <w:i/>
                                            <w:iCs/>
                                            <w:color w:val="FF0000"/>
                                            <w:sz w:val="52"/>
                                            <w:szCs w:val="44"/>
                                            <w:lang w:val="bg-BG"/>
                                          </w:rPr>
                                          <w:t>1</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67" name="Text Box 167"/>
                                <wps:cNvSpPr txBox="1"/>
                                <wps:spPr>
                                  <a:xfrm>
                                    <a:off x="2466975" y="4124217"/>
                                    <a:ext cx="273723" cy="390408"/>
                                  </a:xfrm>
                                  <a:prstGeom prst="rect">
                                    <a:avLst/>
                                  </a:prstGeom>
                                  <a:noFill/>
                                  <a:ln w="6350">
                                    <a:noFill/>
                                  </a:ln>
                                </wps:spPr>
                                <wps:txbx>
                                  <w:txbxContent>
                                    <w:p w14:paraId="233490A2" w14:textId="067D7F81"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5</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78" name="Straight Arrow Connector 178"/>
                              <wps:cNvCnPr/>
                              <wps:spPr>
                                <a:xfrm flipH="1">
                                  <a:off x="3267075" y="1343025"/>
                                  <a:ext cx="390525" cy="1993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80" name="Text Box 180"/>
                            <wps:cNvSpPr txBox="1"/>
                            <wps:spPr>
                              <a:xfrm>
                                <a:off x="3600450" y="1009624"/>
                                <a:ext cx="283699" cy="389799"/>
                              </a:xfrm>
                              <a:prstGeom prst="rect">
                                <a:avLst/>
                              </a:prstGeom>
                              <a:noFill/>
                              <a:ln w="6350">
                                <a:noFill/>
                              </a:ln>
                            </wps:spPr>
                            <wps:txbx>
                              <w:txbxContent>
                                <w:p w14:paraId="7D23F956" w14:textId="10753896" w:rsidR="00EA09B9" w:rsidRPr="00AA6357" w:rsidRDefault="00EA09B9" w:rsidP="00103A87">
                                  <w:pPr>
                                    <w:ind w:firstLine="0"/>
                                    <w:rPr>
                                      <w:rFonts w:ascii="ISOCPEUR" w:hAnsi="ISOCPEUR"/>
                                      <w:b/>
                                      <w:bCs/>
                                      <w:i/>
                                      <w:iCs/>
                                      <w:color w:val="FF0000"/>
                                      <w:sz w:val="52"/>
                                      <w:szCs w:val="44"/>
                                      <w:lang w:val="bg-BG"/>
                                    </w:rPr>
                                  </w:pPr>
                                  <w:r>
                                    <w:rPr>
                                      <w:rFonts w:ascii="ISOCPEUR" w:hAnsi="ISOCPEUR"/>
                                      <w:b/>
                                      <w:bCs/>
                                      <w:i/>
                                      <w:iCs/>
                                      <w:color w:val="FF0000"/>
                                      <w:sz w:val="52"/>
                                      <w:szCs w:val="44"/>
                                      <w:lang w:val="bg-BG"/>
                                    </w:rPr>
                                    <w:t>6</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82" name="Straight Arrow Connector 182"/>
                          <wps:cNvCnPr/>
                          <wps:spPr>
                            <a:xfrm>
                              <a:off x="3248025" y="2543175"/>
                              <a:ext cx="285750" cy="53335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83" name="Text Box 183"/>
                        <wps:cNvSpPr txBox="1"/>
                        <wps:spPr>
                          <a:xfrm>
                            <a:off x="3152251" y="2152594"/>
                            <a:ext cx="282932" cy="390372"/>
                          </a:xfrm>
                          <a:prstGeom prst="rect">
                            <a:avLst/>
                          </a:prstGeom>
                          <a:noFill/>
                          <a:ln w="6350">
                            <a:noFill/>
                          </a:ln>
                        </wps:spPr>
                        <wps:txbx>
                          <w:txbxContent>
                            <w:p w14:paraId="0B8AEA63" w14:textId="48F68756" w:rsidR="00EA09B9" w:rsidRPr="00AA6357" w:rsidRDefault="00EA09B9" w:rsidP="00103A87">
                              <w:pPr>
                                <w:ind w:firstLine="0"/>
                                <w:rPr>
                                  <w:rFonts w:ascii="ISOCPEUR" w:hAnsi="ISOCPEUR"/>
                                  <w:b/>
                                  <w:bCs/>
                                  <w:i/>
                                  <w:iCs/>
                                  <w:color w:val="FF0000"/>
                                  <w:sz w:val="52"/>
                                  <w:szCs w:val="44"/>
                                  <w:lang w:val="bg-BG"/>
                                </w:rPr>
                              </w:pPr>
                              <w:r>
                                <w:rPr>
                                  <w:rFonts w:ascii="ISOCPEUR" w:hAnsi="ISOCPEUR"/>
                                  <w:b/>
                                  <w:bCs/>
                                  <w:i/>
                                  <w:iCs/>
                                  <w:color w:val="FF0000"/>
                                  <w:sz w:val="52"/>
                                  <w:szCs w:val="44"/>
                                  <w:lang w:val="bg-BG"/>
                                </w:rPr>
                                <w:t>7</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D68E37" id="Group 185" o:spid="_x0000_s1104" style="position:absolute;left:0;text-align:left;margin-left:-26pt;margin-top:121.5pt;width:265pt;height:606.75pt;z-index:251689984;mso-position-vertical-relative:page;mso-width-relative:margin;mso-height-relative:margin" coordsize="40671,69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">
                <v:group id="Group 184" o:spid="_x0000_s1105" style="position:absolute;width:40671;height:69561" coordsize="40671,6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Group 181" o:spid="_x0000_s1106" style="position:absolute;width:40671;height:69561" coordsize="40671,6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group id="Group 179" o:spid="_x0000_s1107" style="position:absolute;width:40671;height:69561" coordsize="40671,6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oup 177" o:spid="_x0000_s1108" style="position:absolute;width:40671;height:69561" coordsize="40671,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group id="Group 175" o:spid="_x0000_s1109" style="position:absolute;width:40671;height:69568" coordsize="40671,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group id="Group 174" o:spid="_x0000_s1110" style="position:absolute;width:40671;height:69568" coordsize="40671,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group id="Group 173" o:spid="_x0000_s1111" style="position:absolute;width:40671;height:69568" coordsize="40671,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Group 172" o:spid="_x0000_s1112" style="position:absolute;width:40671;height:69568" coordsize="40671,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group id="Group 165" o:spid="_x0000_s1113" style="position:absolute;width:40671;height:69568" coordsize="40671,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Group 157" o:spid="_x0000_s1114" style="position:absolute;width:40671;height:69568" coordorigin="3021,874" coordsize="40673,80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115" type="#_x0000_t75" style="position:absolute;left:3021;top:874;width:40673;height:7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">
                                      <v:imagedata r:id="rId44" o:title="" croptop="250f" cropbottom="-435f"/>
                                      <v:path arrowok="t"/>
                                    </v:shape>
                                    <v:shapetype id="_x0000_t202" coordsize="21600,21600" o:spt="202" path="m,l,21600r21600,l21600,xe">
                                      <v:stroke joinstyle="miter"/>
                                      <v:path gradientshapeok="t" o:connecttype="rect"/>
                                    </v:shapetype>
                                    <v:shape id="Text Box 5" o:spid="_x0000_s1116" type="#_x0000_t202" style="position:absolute;left:3021;top:72576;width:40673;height:8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" fillcolor="white [3201]" stroked="f" strokeweight=".5pt">
                                      <v:textbox>
                                        <w:txbxContent>
                                          <w:p w14:paraId="3EE72744" w14:textId="5947B269" w:rsidR="00EA09B9" w:rsidRPr="003C576D" w:rsidRDefault="00EA09B9" w:rsidP="00484639">
                                            <w:pPr>
                                              <w:ind w:firstLine="0"/>
                                              <w:jc w:val="center"/>
                                              <w:rPr>
                                                <w:rFonts w:eastAsia="Calibri"/>
                                                <w:b/>
                                                <w:bCs/>
                                                <w:sz w:val="22"/>
                                                <w:szCs w:val="22"/>
                                              </w:rPr>
                                            </w:pPr>
                                            <w:r w:rsidRPr="003C576D">
                                              <w:rPr>
                                                <w:rFonts w:eastAsia="Calibri"/>
                                                <w:b/>
                                                <w:bCs/>
                                                <w:sz w:val="22"/>
                                                <w:szCs w:val="22"/>
                                              </w:rPr>
                                              <w:t xml:space="preserve">Fig. </w:t>
                                            </w:r>
                                            <w:r w:rsidRPr="003C576D">
                                              <w:rPr>
                                                <w:rFonts w:eastAsia="Calibri"/>
                                                <w:b/>
                                                <w:bCs/>
                                                <w:sz w:val="22"/>
                                                <w:szCs w:val="22"/>
                                                <w:lang w:val="bg-BG"/>
                                              </w:rPr>
                                              <w:t>4</w:t>
                                            </w:r>
                                            <w:r w:rsidRPr="003C576D">
                                              <w:rPr>
                                                <w:rFonts w:eastAsia="Calibri"/>
                                                <w:b/>
                                                <w:bCs/>
                                                <w:sz w:val="22"/>
                                                <w:szCs w:val="22"/>
                                              </w:rPr>
                                              <w:t>.</w:t>
                                            </w:r>
                                            <w:r w:rsidRPr="003C576D">
                                              <w:rPr>
                                                <w:rFonts w:eastAsia="Calibri"/>
                                                <w:b/>
                                                <w:bCs/>
                                                <w:sz w:val="22"/>
                                                <w:szCs w:val="22"/>
                                                <w:lang w:val="bg-BG"/>
                                              </w:rPr>
                                              <w:t>1</w:t>
                                            </w:r>
                                            <w:r w:rsidRPr="003C576D">
                                              <w:rPr>
                                                <w:rFonts w:eastAsia="Calibri"/>
                                                <w:b/>
                                                <w:bCs/>
                                                <w:sz w:val="22"/>
                                                <w:szCs w:val="22"/>
                                              </w:rPr>
                                              <w:t>. Decoding of the train movement from the arrival at Dragichevo station to the stopping at Daskalovo halt</w:t>
                                            </w:r>
                                            <w:r w:rsidRPr="003C576D">
                                              <w:rPr>
                                                <w:rFonts w:eastAsia="Calibri"/>
                                                <w:b/>
                                                <w:bCs/>
                                                <w:sz w:val="22"/>
                                                <w:szCs w:val="22"/>
                                                <w:lang w:val="bg-BG"/>
                                              </w:rPr>
                                              <w:t>.</w:t>
                                            </w:r>
                                          </w:p>
                                        </w:txbxContent>
                                      </v:textbox>
                                    </v:shape>
                                  </v:group>
                                  <v:shapetype id="_x0000_t32" coordsize="21600,21600" o:spt="32" o:oned="t" path="m,l21600,21600e" filled="f">
                                    <v:path arrowok="t" fillok="f" o:connecttype="none"/>
                                    <o:lock v:ext="edit" shapetype="t"/>
                                  </v:shapetype>
                                  <v:shape id="Straight Arrow Connector 160" o:spid="_x0000_s1117" type="#_x0000_t32" style="position:absolute;left:26574;top:43910;width:4096;height:3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" strokecolor="red" strokeweight="2.25pt">
                                    <v:stroke endarrow="block"/>
                                  </v:shape>
                                  <v:shape id="Straight Arrow Connector 161" o:spid="_x0000_s1118" type="#_x0000_t32" style="position:absolute;left:5810;top:21526;width:5810;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" strokecolor="red" strokeweight="2.25pt">
                                    <v:stroke endarrow="block"/>
                                  </v:shape>
                                  <v:shape id="Straight Arrow Connector 162" o:spid="_x0000_s1119" type="#_x0000_t32" style="position:absolute;left:21050;top:17621;width:2762;height:39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" strokecolor="red" strokeweight="2.25pt">
                                    <v:stroke endarrow="block"/>
                                  </v:shape>
                                  <v:shape id="Straight Arrow Connector 163" o:spid="_x0000_s1120" type="#_x0000_t32" style="position:absolute;left:32480;top:17621;width:4096;height:26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" strokecolor="red" strokeweight="2.25pt">
                                    <v:stroke endarrow="block"/>
                                  </v:shape>
                                  <v:shape id="Straight Arrow Connector 164" o:spid="_x0000_s1121" type="#_x0000_t32" style="position:absolute;left:26670;top:40386;width:4095;height:3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" strokecolor="red" strokeweight="2.25pt">
                                    <v:stroke endarrow="block"/>
                                  </v:shape>
                                </v:group>
                                <v:shape id="Text Box 168" o:spid="_x0000_s1122" type="#_x0000_t202" style="position:absolute;left:3905;top:17620;width:2752;height:3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" filled="f" stroked="f" strokeweight=".5pt">
                                  <v:textbox inset="0,0,1mm,0">
                                    <w:txbxContent>
                                      <w:p w14:paraId="4D681F62" w14:textId="6175D747"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3</w:t>
                                        </w:r>
                                      </w:p>
                                    </w:txbxContent>
                                  </v:textbox>
                                </v:shape>
                              </v:group>
                              <v:shape id="Text Box 169" o:spid="_x0000_s1123" type="#_x0000_t202" style="position:absolute;left:19145;top:20287;width:2752;height:39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" filled="f" stroked="f" strokeweight=".5pt">
                                <v:textbox inset="0,0,1mm,0">
                                  <w:txbxContent>
                                    <w:p w14:paraId="5B19C3DC" w14:textId="1A9C2F12"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4</w:t>
                                      </w:r>
                                    </w:p>
                                  </w:txbxContent>
                                </v:textbox>
                              </v:shape>
                            </v:group>
                            <v:shape id="Text Box 170" o:spid="_x0000_s1124" type="#_x0000_t202" style="position:absolute;left:35337;top:19716;width:2791;height:39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" filled="f" stroked="f" strokeweight=".5pt">
                              <v:textbox inset="0,0,1mm,0">
                                <w:txbxContent>
                                  <w:p w14:paraId="0828D4A7" w14:textId="34560536"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2</w:t>
                                    </w:r>
                                  </w:p>
                                </w:txbxContent>
                              </v:textbox>
                            </v:shape>
                          </v:group>
                          <v:shape id="Text Box 166" o:spid="_x0000_s1125" type="#_x0000_t202" style="position:absolute;left:24669;top:45147;width:2737;height:38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" filled="f" stroked="f" strokeweight=".5pt">
                            <v:textbox inset="0,0,1mm,0">
                              <w:txbxContent>
                                <w:p w14:paraId="4E98F2D7" w14:textId="1B820426" w:rsidR="00EA09B9" w:rsidRPr="00AA6357" w:rsidRDefault="00EA09B9" w:rsidP="00AA6357">
                                  <w:pPr>
                                    <w:ind w:firstLine="0"/>
                                    <w:rPr>
                                      <w:rFonts w:ascii="ISOCPEUR" w:hAnsi="ISOCPEUR"/>
                                      <w:b/>
                                      <w:bCs/>
                                      <w:i/>
                                      <w:iCs/>
                                      <w:color w:val="FF0000"/>
                                      <w:sz w:val="52"/>
                                      <w:szCs w:val="44"/>
                                      <w:lang w:val="bg-BG"/>
                                    </w:rPr>
                                  </w:pPr>
                                  <w:r w:rsidRPr="00AA6357">
                                    <w:rPr>
                                      <w:rFonts w:ascii="ISOCPEUR" w:hAnsi="ISOCPEUR"/>
                                      <w:b/>
                                      <w:bCs/>
                                      <w:i/>
                                      <w:iCs/>
                                      <w:color w:val="FF0000"/>
                                      <w:sz w:val="52"/>
                                      <w:szCs w:val="44"/>
                                      <w:lang w:val="bg-BG"/>
                                    </w:rPr>
                                    <w:t>1</w:t>
                                  </w:r>
                                </w:p>
                              </w:txbxContent>
                            </v:textbox>
                          </v:shape>
                        </v:group>
                        <v:shape id="Text Box 167" o:spid="_x0000_s1126" type="#_x0000_t202" style="position:absolute;left:24669;top:41242;width:2737;height:39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" filled="f" stroked="f" strokeweight=".5pt">
                          <v:textbox inset="0,0,1mm,0">
                            <w:txbxContent>
                              <w:p w14:paraId="233490A2" w14:textId="067D7F81" w:rsidR="00EA09B9" w:rsidRPr="00AA6357" w:rsidRDefault="00EA09B9" w:rsidP="00AA6357">
                                <w:pPr>
                                  <w:ind w:firstLine="0"/>
                                  <w:rPr>
                                    <w:rFonts w:ascii="ISOCPEUR" w:hAnsi="ISOCPEUR"/>
                                    <w:b/>
                                    <w:bCs/>
                                    <w:i/>
                                    <w:iCs/>
                                    <w:color w:val="FF0000"/>
                                    <w:sz w:val="52"/>
                                    <w:szCs w:val="44"/>
                                    <w:lang w:val="bg-BG"/>
                                  </w:rPr>
                                </w:pPr>
                                <w:r>
                                  <w:rPr>
                                    <w:rFonts w:ascii="ISOCPEUR" w:hAnsi="ISOCPEUR"/>
                                    <w:b/>
                                    <w:bCs/>
                                    <w:i/>
                                    <w:iCs/>
                                    <w:color w:val="FF0000"/>
                                    <w:sz w:val="52"/>
                                    <w:szCs w:val="44"/>
                                    <w:lang w:val="bg-BG"/>
                                  </w:rPr>
                                  <w:t>5</w:t>
                                </w:r>
                              </w:p>
                            </w:txbxContent>
                          </v:textbox>
                        </v:shape>
                      </v:group>
                      <v:shape id="Straight Arrow Connector 178" o:spid="_x0000_s1127" type="#_x0000_t32" style="position:absolute;left:32670;top:13430;width:3906;height:19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" strokecolor="red" strokeweight="2.25pt">
                        <v:stroke endarrow="block"/>
                      </v:shape>
                    </v:group>
                    <v:shape id="Text Box 180" o:spid="_x0000_s1128" type="#_x0000_t202" style="position:absolute;left:36004;top:10096;width:2837;height:38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" filled="f" stroked="f" strokeweight=".5pt">
                      <v:textbox inset="0,0,1mm,0">
                        <w:txbxContent>
                          <w:p w14:paraId="7D23F956" w14:textId="10753896" w:rsidR="00EA09B9" w:rsidRPr="00AA6357" w:rsidRDefault="00EA09B9" w:rsidP="00103A87">
                            <w:pPr>
                              <w:ind w:firstLine="0"/>
                              <w:rPr>
                                <w:rFonts w:ascii="ISOCPEUR" w:hAnsi="ISOCPEUR"/>
                                <w:b/>
                                <w:bCs/>
                                <w:i/>
                                <w:iCs/>
                                <w:color w:val="FF0000"/>
                                <w:sz w:val="52"/>
                                <w:szCs w:val="44"/>
                                <w:lang w:val="bg-BG"/>
                              </w:rPr>
                            </w:pPr>
                            <w:r>
                              <w:rPr>
                                <w:rFonts w:ascii="ISOCPEUR" w:hAnsi="ISOCPEUR"/>
                                <w:b/>
                                <w:bCs/>
                                <w:i/>
                                <w:iCs/>
                                <w:color w:val="FF0000"/>
                                <w:sz w:val="52"/>
                                <w:szCs w:val="44"/>
                                <w:lang w:val="bg-BG"/>
                              </w:rPr>
                              <w:t>6</w:t>
                            </w:r>
                          </w:p>
                        </w:txbxContent>
                      </v:textbox>
                    </v:shape>
                  </v:group>
                  <v:shape id="Straight Arrow Connector 182" o:spid="_x0000_s1129" type="#_x0000_t32" style="position:absolute;left:32480;top:25431;width:2857;height:5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" strokecolor="red" strokeweight="2.25pt">
                    <v:stroke endarrow="block"/>
                  </v:shape>
                </v:group>
                <v:shape id="Text Box 183" o:spid="_x0000_s1130" type="#_x0000_t202" style="position:absolute;left:31522;top:21525;width:2829;height:39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" filled="f" stroked="f" strokeweight=".5pt">
                  <v:textbox inset="0,0,1mm,0">
                    <w:txbxContent>
                      <w:p w14:paraId="0B8AEA63" w14:textId="48F68756" w:rsidR="00EA09B9" w:rsidRPr="00AA6357" w:rsidRDefault="00EA09B9" w:rsidP="00103A87">
                        <w:pPr>
                          <w:ind w:firstLine="0"/>
                          <w:rPr>
                            <w:rFonts w:ascii="ISOCPEUR" w:hAnsi="ISOCPEUR"/>
                            <w:b/>
                            <w:bCs/>
                            <w:i/>
                            <w:iCs/>
                            <w:color w:val="FF0000"/>
                            <w:sz w:val="52"/>
                            <w:szCs w:val="44"/>
                            <w:lang w:val="bg-BG"/>
                          </w:rPr>
                        </w:pPr>
                        <w:r>
                          <w:rPr>
                            <w:rFonts w:ascii="ISOCPEUR" w:hAnsi="ISOCPEUR"/>
                            <w:b/>
                            <w:bCs/>
                            <w:i/>
                            <w:iCs/>
                            <w:color w:val="FF0000"/>
                            <w:sz w:val="52"/>
                            <w:szCs w:val="44"/>
                            <w:lang w:val="bg-BG"/>
                          </w:rPr>
                          <w:t>7</w:t>
                        </w:r>
                      </w:p>
                    </w:txbxContent>
                  </v:textbox>
                </v:shape>
                <w10:wrap type="topAndBottom" anchory="page"/>
              </v:group>
            </w:pict>
          </mc:Fallback>
        </mc:AlternateContent>
      </w:r>
      <w:r w:rsidRPr="00762DB5">
        <w:rPr>
          <w:noProof/>
        </w:rPr>
        <mc:AlternateContent>
          <mc:Choice Requires="wpg">
            <w:drawing>
              <wp:anchor distT="0" distB="0" distL="114300" distR="114300" simplePos="0" relativeHeight="251707392" behindDoc="0" locked="0" layoutInCell="1" allowOverlap="1" wp14:anchorId="67EA34AA" wp14:editId="7A8FBC98">
                <wp:simplePos x="0" y="0"/>
                <wp:positionH relativeFrom="column">
                  <wp:posOffset>3097530</wp:posOffset>
                </wp:positionH>
                <wp:positionV relativeFrom="page">
                  <wp:posOffset>1543050</wp:posOffset>
                </wp:positionV>
                <wp:extent cx="3204210" cy="7658100"/>
                <wp:effectExtent l="0" t="0" r="0" b="0"/>
                <wp:wrapTopAndBottom/>
                <wp:docPr id="207" name="Group 207"/>
                <wp:cNvGraphicFramePr/>
                <a:graphic xmlns:a="http://schemas.openxmlformats.org/drawingml/2006/main">
                  <a:graphicData uri="http://schemas.microsoft.com/office/word/2010/wordprocessingGroup">
                    <wpg:wgp>
                      <wpg:cNvGrpSpPr/>
                      <wpg:grpSpPr>
                        <a:xfrm>
                          <a:off x="0" y="0"/>
                          <a:ext cx="3204210" cy="7658100"/>
                          <a:chOff x="0" y="0"/>
                          <a:chExt cx="3204210" cy="7753350"/>
                        </a:xfrm>
                      </wpg:grpSpPr>
                      <wpg:grpSp>
                        <wpg:cNvPr id="205" name="Group 205"/>
                        <wpg:cNvGrpSpPr/>
                        <wpg:grpSpPr>
                          <a:xfrm>
                            <a:off x="0" y="0"/>
                            <a:ext cx="3204210" cy="7753350"/>
                            <a:chOff x="0" y="0"/>
                            <a:chExt cx="3204210" cy="7753350"/>
                          </a:xfrm>
                        </wpg:grpSpPr>
                        <wpg:grpSp>
                          <wpg:cNvPr id="203" name="Group 203"/>
                          <wpg:cNvGrpSpPr/>
                          <wpg:grpSpPr>
                            <a:xfrm>
                              <a:off x="0" y="0"/>
                              <a:ext cx="3204210" cy="7753350"/>
                              <a:chOff x="0" y="0"/>
                              <a:chExt cx="3204210" cy="7753350"/>
                            </a:xfrm>
                          </wpg:grpSpPr>
                          <wpg:grpSp>
                            <wpg:cNvPr id="202" name="Group 202"/>
                            <wpg:cNvGrpSpPr/>
                            <wpg:grpSpPr>
                              <a:xfrm>
                                <a:off x="0" y="0"/>
                                <a:ext cx="3204210" cy="7753350"/>
                                <a:chOff x="0" y="0"/>
                                <a:chExt cx="3204210" cy="7753350"/>
                              </a:xfrm>
                            </wpg:grpSpPr>
                            <wpg:grpSp>
                              <wpg:cNvPr id="201" name="Group 201"/>
                              <wpg:cNvGrpSpPr/>
                              <wpg:grpSpPr>
                                <a:xfrm>
                                  <a:off x="0" y="0"/>
                                  <a:ext cx="3204210" cy="7753350"/>
                                  <a:chOff x="0" y="0"/>
                                  <a:chExt cx="3204210" cy="7753350"/>
                                </a:xfrm>
                              </wpg:grpSpPr>
                              <wpg:grpSp>
                                <wpg:cNvPr id="191" name="Group 191"/>
                                <wpg:cNvGrpSpPr/>
                                <wpg:grpSpPr>
                                  <a:xfrm>
                                    <a:off x="0" y="0"/>
                                    <a:ext cx="3204210" cy="7753350"/>
                                    <a:chOff x="723568" y="87464"/>
                                    <a:chExt cx="3204377" cy="8017002"/>
                                  </a:xfrm>
                                </wpg:grpSpPr>
                                <pic:pic xmlns:pic="http://schemas.openxmlformats.org/drawingml/2006/picture">
                                  <pic:nvPicPr>
                                    <pic:cNvPr id="192" name="Picture 192"/>
                                    <pic:cNvPicPr>
                                      <a:picLocks noChangeAspect="1"/>
                                    </pic:cNvPicPr>
                                  </pic:nvPicPr>
                                  <pic:blipFill rotWithShape="1">
                                    <a:blip r:embed="rId45" cstate="print">
                                      <a:extLst>
                                        <a:ext uri="{28A0092B-C50C-407E-A947-70E740481C1C}">
                                          <a14:useLocalDpi xmlns:a14="http://schemas.microsoft.com/office/drawing/2010/main" val="0"/>
                                        </a:ext>
                                      </a:extLst>
                                    </a:blip>
                                    <a:srcRect l="13318" r="13773"/>
                                    <a:stretch/>
                                  </pic:blipFill>
                                  <pic:spPr>
                                    <a:xfrm>
                                      <a:off x="723568" y="87464"/>
                                      <a:ext cx="3204377" cy="7170199"/>
                                    </a:xfrm>
                                    <a:prstGeom prst="rect">
                                      <a:avLst/>
                                    </a:prstGeom>
                                  </pic:spPr>
                                </pic:pic>
                                <wps:wsp>
                                  <wps:cNvPr id="193" name="Text Box 5"/>
                                  <wps:cNvSpPr txBox="1"/>
                                  <wps:spPr>
                                    <a:xfrm>
                                      <a:off x="723568" y="7257032"/>
                                      <a:ext cx="3204377" cy="847434"/>
                                    </a:xfrm>
                                    <a:prstGeom prst="rect">
                                      <a:avLst/>
                                    </a:prstGeom>
                                    <a:solidFill>
                                      <a:schemeClr val="lt1"/>
                                    </a:solidFill>
                                    <a:ln w="6350">
                                      <a:noFill/>
                                    </a:ln>
                                  </wps:spPr>
                                  <wps:txbx>
                                    <w:txbxContent>
                                      <w:p w14:paraId="52DAD694" w14:textId="107AFF04" w:rsidR="00EA09B9" w:rsidRPr="003A508C" w:rsidRDefault="00EA09B9" w:rsidP="00FC5931">
                                        <w:pPr>
                                          <w:ind w:firstLine="0"/>
                                          <w:jc w:val="center"/>
                                          <w:rPr>
                                            <w:rFonts w:eastAsia="Calibri"/>
                                            <w:b/>
                                            <w:bCs/>
                                          </w:rPr>
                                        </w:pPr>
                                        <w:r>
                                          <w:rPr>
                                            <w:rFonts w:eastAsia="Calibri"/>
                                            <w:b/>
                                            <w:bCs/>
                                            <w:sz w:val="22"/>
                                            <w:szCs w:val="22"/>
                                          </w:rPr>
                                          <w:t>Fig</w:t>
                                        </w:r>
                                        <w:r w:rsidRPr="00F01947">
                                          <w:rPr>
                                            <w:rFonts w:eastAsia="Calibri"/>
                                            <w:b/>
                                            <w:bCs/>
                                            <w:sz w:val="22"/>
                                            <w:szCs w:val="22"/>
                                          </w:rPr>
                                          <w:t xml:space="preserve">. </w:t>
                                        </w:r>
                                        <w:r w:rsidRPr="00F01947">
                                          <w:rPr>
                                            <w:rFonts w:eastAsia="Calibri"/>
                                            <w:b/>
                                            <w:bCs/>
                                            <w:sz w:val="22"/>
                                            <w:szCs w:val="22"/>
                                            <w:lang w:val="bg-BG"/>
                                          </w:rPr>
                                          <w:t>4</w:t>
                                        </w:r>
                                        <w:r w:rsidRPr="00F01947">
                                          <w:rPr>
                                            <w:rFonts w:eastAsia="Calibri"/>
                                            <w:b/>
                                            <w:bCs/>
                                            <w:sz w:val="22"/>
                                            <w:szCs w:val="22"/>
                                          </w:rPr>
                                          <w:t>.</w:t>
                                        </w:r>
                                        <w:r w:rsidRPr="00F01947">
                                          <w:rPr>
                                            <w:rFonts w:eastAsia="Calibri"/>
                                            <w:b/>
                                            <w:bCs/>
                                            <w:sz w:val="22"/>
                                            <w:szCs w:val="22"/>
                                            <w:lang w:val="bg-BG"/>
                                          </w:rPr>
                                          <w:t>2</w:t>
                                        </w:r>
                                        <w:r w:rsidRPr="00F01947">
                                          <w:rPr>
                                            <w:rFonts w:eastAsia="Calibri"/>
                                            <w:b/>
                                            <w:bCs/>
                                            <w:sz w:val="22"/>
                                            <w:szCs w:val="22"/>
                                          </w:rPr>
                                          <w:t>.</w:t>
                                        </w:r>
                                        <w:r>
                                          <w:rPr>
                                            <w:rFonts w:eastAsia="Calibri"/>
                                            <w:b/>
                                            <w:bCs/>
                                          </w:rPr>
                                          <w:t xml:space="preserve"> </w:t>
                                        </w:r>
                                        <w:r w:rsidRPr="003C576D">
                                          <w:rPr>
                                            <w:rFonts w:eastAsia="Calibri"/>
                                            <w:b/>
                                            <w:bCs/>
                                            <w:sz w:val="22"/>
                                            <w:szCs w:val="22"/>
                                          </w:rPr>
                                          <w:t>Decoding of the train movement from the arrival at</w:t>
                                        </w:r>
                                        <w:r>
                                          <w:rPr>
                                            <w:rFonts w:eastAsia="Calibri"/>
                                            <w:b/>
                                            <w:bCs/>
                                            <w:lang w:val="bg-BG"/>
                                          </w:rPr>
                                          <w:t xml:space="preserve"> </w:t>
                                        </w:r>
                                        <w:r w:rsidRPr="003C576D">
                                          <w:rPr>
                                            <w:rFonts w:eastAsia="Calibri"/>
                                            <w:b/>
                                            <w:bCs/>
                                            <w:sz w:val="22"/>
                                            <w:szCs w:val="22"/>
                                          </w:rPr>
                                          <w:t>Daskalovo halt</w:t>
                                        </w:r>
                                        <w:r>
                                          <w:rPr>
                                            <w:rFonts w:eastAsia="Calibri"/>
                                            <w:b/>
                                            <w:bCs/>
                                            <w:lang w:val="bg-BG"/>
                                          </w:rPr>
                                          <w:t xml:space="preserve"> </w:t>
                                        </w:r>
                                        <w:r>
                                          <w:rPr>
                                            <w:rFonts w:eastAsia="Calibri"/>
                                            <w:b/>
                                            <w:bCs/>
                                            <w:sz w:val="22"/>
                                            <w:szCs w:val="22"/>
                                          </w:rPr>
                                          <w:t>to the departure to Metal halt</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97" name="Straight Arrow Connector 197"/>
                                <wps:cNvCnPr/>
                                <wps:spPr>
                                  <a:xfrm flipV="1">
                                    <a:off x="2457450" y="4514850"/>
                                    <a:ext cx="276225" cy="4000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Straight Arrow Connector 199"/>
                                <wps:cNvCnPr/>
                                <wps:spPr>
                                  <a:xfrm flipH="1">
                                    <a:off x="2905125" y="1323975"/>
                                    <a:ext cx="152400" cy="3714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00" name="Text Box 200"/>
                              <wps:cNvSpPr txBox="1"/>
                              <wps:spPr>
                                <a:xfrm>
                                  <a:off x="2904685" y="971549"/>
                                  <a:ext cx="226500" cy="355523"/>
                                </a:xfrm>
                                <a:prstGeom prst="rect">
                                  <a:avLst/>
                                </a:prstGeom>
                                <a:noFill/>
                                <a:ln w="6350">
                                  <a:noFill/>
                                </a:ln>
                              </wps:spPr>
                              <wps:txbx>
                                <w:txbxContent>
                                  <w:p w14:paraId="69205955" w14:textId="5A457695" w:rsidR="00EA09B9" w:rsidRPr="00AA6357" w:rsidRDefault="00EA09B9" w:rsidP="00CA1124">
                                    <w:pPr>
                                      <w:ind w:firstLine="0"/>
                                      <w:rPr>
                                        <w:rFonts w:ascii="ISOCPEUR" w:hAnsi="ISOCPEUR"/>
                                        <w:b/>
                                        <w:bCs/>
                                        <w:i/>
                                        <w:iCs/>
                                        <w:color w:val="FF0000"/>
                                        <w:sz w:val="52"/>
                                        <w:szCs w:val="44"/>
                                        <w:lang w:val="bg-BG"/>
                                      </w:rPr>
                                    </w:pPr>
                                    <w:r>
                                      <w:rPr>
                                        <w:rFonts w:ascii="ISOCPEUR" w:hAnsi="ISOCPEUR"/>
                                        <w:b/>
                                        <w:bCs/>
                                        <w:i/>
                                        <w:iCs/>
                                        <w:color w:val="FF0000"/>
                                        <w:sz w:val="52"/>
                                        <w:szCs w:val="44"/>
                                        <w:lang w:val="bg-BG"/>
                                      </w:rPr>
                                      <w:t>2</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198" name="Text Box 198"/>
                            <wps:cNvSpPr txBox="1"/>
                            <wps:spPr>
                              <a:xfrm>
                                <a:off x="2238036" y="4781550"/>
                                <a:ext cx="226500" cy="356165"/>
                              </a:xfrm>
                              <a:prstGeom prst="rect">
                                <a:avLst/>
                              </a:prstGeom>
                              <a:noFill/>
                              <a:ln w="6350">
                                <a:noFill/>
                              </a:ln>
                            </wps:spPr>
                            <wps:txbx>
                              <w:txbxContent>
                                <w:p w14:paraId="7B81E39A" w14:textId="23876889" w:rsidR="00EA09B9" w:rsidRPr="00AA6357" w:rsidRDefault="00EA09B9" w:rsidP="00CA1124">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204" name="Straight Arrow Connector 204"/>
                          <wps:cNvCnPr/>
                          <wps:spPr>
                            <a:xfrm>
                              <a:off x="2647950" y="2981325"/>
                              <a:ext cx="257175" cy="5524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06" name="Text Box 206"/>
                        <wps:cNvSpPr txBox="1"/>
                        <wps:spPr>
                          <a:xfrm>
                            <a:off x="2428507" y="2628900"/>
                            <a:ext cx="226500" cy="355523"/>
                          </a:xfrm>
                          <a:prstGeom prst="rect">
                            <a:avLst/>
                          </a:prstGeom>
                          <a:noFill/>
                          <a:ln w="6350">
                            <a:noFill/>
                          </a:ln>
                        </wps:spPr>
                        <wps:txbx>
                          <w:txbxContent>
                            <w:p w14:paraId="221B7D5D" w14:textId="04E216CD" w:rsidR="00EA09B9" w:rsidRPr="00AA6357" w:rsidRDefault="00EA09B9" w:rsidP="005B6C0F">
                              <w:pPr>
                                <w:ind w:firstLine="0"/>
                                <w:rPr>
                                  <w:rFonts w:ascii="ISOCPEUR" w:hAnsi="ISOCPEUR"/>
                                  <w:b/>
                                  <w:bCs/>
                                  <w:i/>
                                  <w:iCs/>
                                  <w:color w:val="FF0000"/>
                                  <w:sz w:val="52"/>
                                  <w:szCs w:val="44"/>
                                  <w:lang w:val="bg-BG"/>
                                </w:rPr>
                              </w:pPr>
                              <w:r>
                                <w:rPr>
                                  <w:rFonts w:ascii="ISOCPEUR" w:hAnsi="ISOCPEUR"/>
                                  <w:b/>
                                  <w:bCs/>
                                  <w:i/>
                                  <w:iCs/>
                                  <w:color w:val="FF0000"/>
                                  <w:sz w:val="52"/>
                                  <w:szCs w:val="44"/>
                                  <w:lang w:val="bg-BG"/>
                                </w:rPr>
                                <w:t>3</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7EA34AA" id="Group 207" o:spid="_x0000_s1131" style="position:absolute;left:0;text-align:left;margin-left:243.9pt;margin-top:121.5pt;width:252.3pt;height:603pt;z-index:251707392;mso-position-vertical-relative:page;mso-height-relative:margin" coordsize="32042,775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">
                <v:group id="Group 205" o:spid="_x0000_s1132" style="position:absolute;width:32042;height:77533" coordsize="32042,7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203" o:spid="_x0000_s1133" style="position:absolute;width:32042;height:77533" coordsize="32042,7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group id="Group 202" o:spid="_x0000_s1134" style="position:absolute;width:32042;height:77533" coordsize="32042,7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 201" o:spid="_x0000_s1135" style="position:absolute;width:32042;height:77533" coordsize="32042,7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group id="Group 191" o:spid="_x0000_s1136" style="position:absolute;width:32042;height:77533" coordorigin="7235,874" coordsize="32043,8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Picture 192" o:spid="_x0000_s1137" type="#_x0000_t75" style="position:absolute;left:7235;top:874;width:32044;height:7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">
                            <v:imagedata r:id="rId46" o:title="" cropleft="8728f" cropright="9026f"/>
                            <v:path arrowok="t"/>
                          </v:shape>
                          <v:shape id="Text Box 5" o:spid="_x0000_s1138" type="#_x0000_t202" style="position:absolute;left:7235;top:72570;width:32044;height:8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" fillcolor="white [3201]" stroked="f" strokeweight=".5pt">
                            <v:textbox>
                              <w:txbxContent>
                                <w:p w14:paraId="52DAD694" w14:textId="107AFF04" w:rsidR="00EA09B9" w:rsidRPr="003A508C" w:rsidRDefault="00EA09B9" w:rsidP="00FC5931">
                                  <w:pPr>
                                    <w:ind w:firstLine="0"/>
                                    <w:jc w:val="center"/>
                                    <w:rPr>
                                      <w:rFonts w:eastAsia="Calibri"/>
                                      <w:b/>
                                      <w:bCs/>
                                    </w:rPr>
                                  </w:pPr>
                                  <w:r>
                                    <w:rPr>
                                      <w:rFonts w:eastAsia="Calibri"/>
                                      <w:b/>
                                      <w:bCs/>
                                      <w:sz w:val="22"/>
                                      <w:szCs w:val="22"/>
                                    </w:rPr>
                                    <w:t>Fig</w:t>
                                  </w:r>
                                  <w:r w:rsidRPr="00F01947">
                                    <w:rPr>
                                      <w:rFonts w:eastAsia="Calibri"/>
                                      <w:b/>
                                      <w:bCs/>
                                      <w:sz w:val="22"/>
                                      <w:szCs w:val="22"/>
                                    </w:rPr>
                                    <w:t xml:space="preserve">. </w:t>
                                  </w:r>
                                  <w:r w:rsidRPr="00F01947">
                                    <w:rPr>
                                      <w:rFonts w:eastAsia="Calibri"/>
                                      <w:b/>
                                      <w:bCs/>
                                      <w:sz w:val="22"/>
                                      <w:szCs w:val="22"/>
                                      <w:lang w:val="bg-BG"/>
                                    </w:rPr>
                                    <w:t>4</w:t>
                                  </w:r>
                                  <w:r w:rsidRPr="00F01947">
                                    <w:rPr>
                                      <w:rFonts w:eastAsia="Calibri"/>
                                      <w:b/>
                                      <w:bCs/>
                                      <w:sz w:val="22"/>
                                      <w:szCs w:val="22"/>
                                    </w:rPr>
                                    <w:t>.</w:t>
                                  </w:r>
                                  <w:r w:rsidRPr="00F01947">
                                    <w:rPr>
                                      <w:rFonts w:eastAsia="Calibri"/>
                                      <w:b/>
                                      <w:bCs/>
                                      <w:sz w:val="22"/>
                                      <w:szCs w:val="22"/>
                                      <w:lang w:val="bg-BG"/>
                                    </w:rPr>
                                    <w:t>2</w:t>
                                  </w:r>
                                  <w:r w:rsidRPr="00F01947">
                                    <w:rPr>
                                      <w:rFonts w:eastAsia="Calibri"/>
                                      <w:b/>
                                      <w:bCs/>
                                      <w:sz w:val="22"/>
                                      <w:szCs w:val="22"/>
                                    </w:rPr>
                                    <w:t>.</w:t>
                                  </w:r>
                                  <w:r>
                                    <w:rPr>
                                      <w:rFonts w:eastAsia="Calibri"/>
                                      <w:b/>
                                      <w:bCs/>
                                    </w:rPr>
                                    <w:t xml:space="preserve"> </w:t>
                                  </w:r>
                                  <w:r w:rsidRPr="003C576D">
                                    <w:rPr>
                                      <w:rFonts w:eastAsia="Calibri"/>
                                      <w:b/>
                                      <w:bCs/>
                                      <w:sz w:val="22"/>
                                      <w:szCs w:val="22"/>
                                    </w:rPr>
                                    <w:t>Decoding of the train movement from the arrival at</w:t>
                                  </w:r>
                                  <w:r>
                                    <w:rPr>
                                      <w:rFonts w:eastAsia="Calibri"/>
                                      <w:b/>
                                      <w:bCs/>
                                      <w:lang w:val="bg-BG"/>
                                    </w:rPr>
                                    <w:t xml:space="preserve"> </w:t>
                                  </w:r>
                                  <w:r w:rsidRPr="003C576D">
                                    <w:rPr>
                                      <w:rFonts w:eastAsia="Calibri"/>
                                      <w:b/>
                                      <w:bCs/>
                                      <w:sz w:val="22"/>
                                      <w:szCs w:val="22"/>
                                    </w:rPr>
                                    <w:t>Daskalovo halt</w:t>
                                  </w:r>
                                  <w:r>
                                    <w:rPr>
                                      <w:rFonts w:eastAsia="Calibri"/>
                                      <w:b/>
                                      <w:bCs/>
                                      <w:lang w:val="bg-BG"/>
                                    </w:rPr>
                                    <w:t xml:space="preserve"> </w:t>
                                  </w:r>
                                  <w:r>
                                    <w:rPr>
                                      <w:rFonts w:eastAsia="Calibri"/>
                                      <w:b/>
                                      <w:bCs/>
                                      <w:sz w:val="22"/>
                                      <w:szCs w:val="22"/>
                                    </w:rPr>
                                    <w:t>to the departure to Metal halt</w:t>
                                  </w:r>
                                  <w:r>
                                    <w:rPr>
                                      <w:rFonts w:eastAsia="Calibri"/>
                                      <w:b/>
                                      <w:bCs/>
                                      <w:lang w:val="bg-BG"/>
                                    </w:rPr>
                                    <w:t>.</w:t>
                                  </w:r>
                                </w:p>
                              </w:txbxContent>
                            </v:textbox>
                          </v:shape>
                        </v:group>
                        <v:shape id="Straight Arrow Connector 197" o:spid="_x0000_s1139" type="#_x0000_t32" style="position:absolute;left:24574;top:45148;width:2762;height:40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" strokecolor="red" strokeweight="2.25pt">
                          <v:stroke endarrow="block"/>
                        </v:shape>
                        <v:shape id="Straight Arrow Connector 199" o:spid="_x0000_s1140" type="#_x0000_t32" style="position:absolute;left:29051;top:13239;width:1524;height:3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" strokecolor="red" strokeweight="2.25pt">
                          <v:stroke endarrow="block"/>
                        </v:shape>
                      </v:group>
                      <v:shape id="Text Box 200" o:spid="_x0000_s1141" type="#_x0000_t202" style="position:absolute;left:29046;top:9715;width:2265;height:3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" filled="f" stroked="f" strokeweight=".5pt">
                        <v:textbox inset="0,0,1mm,0">
                          <w:txbxContent>
                            <w:p w14:paraId="69205955" w14:textId="5A457695" w:rsidR="00EA09B9" w:rsidRPr="00AA6357" w:rsidRDefault="00EA09B9" w:rsidP="00CA1124">
                              <w:pPr>
                                <w:ind w:firstLine="0"/>
                                <w:rPr>
                                  <w:rFonts w:ascii="ISOCPEUR" w:hAnsi="ISOCPEUR"/>
                                  <w:b/>
                                  <w:bCs/>
                                  <w:i/>
                                  <w:iCs/>
                                  <w:color w:val="FF0000"/>
                                  <w:sz w:val="52"/>
                                  <w:szCs w:val="44"/>
                                  <w:lang w:val="bg-BG"/>
                                </w:rPr>
                              </w:pPr>
                              <w:r>
                                <w:rPr>
                                  <w:rFonts w:ascii="ISOCPEUR" w:hAnsi="ISOCPEUR"/>
                                  <w:b/>
                                  <w:bCs/>
                                  <w:i/>
                                  <w:iCs/>
                                  <w:color w:val="FF0000"/>
                                  <w:sz w:val="52"/>
                                  <w:szCs w:val="44"/>
                                  <w:lang w:val="bg-BG"/>
                                </w:rPr>
                                <w:t>2</w:t>
                              </w:r>
                            </w:p>
                          </w:txbxContent>
                        </v:textbox>
                      </v:shape>
                    </v:group>
                    <v:shape id="Text Box 198" o:spid="_x0000_s1142" type="#_x0000_t202" style="position:absolute;left:22380;top:47815;width:2265;height:35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" filled="f" stroked="f" strokeweight=".5pt">
                      <v:textbox inset="0,0,1mm,0">
                        <w:txbxContent>
                          <w:p w14:paraId="7B81E39A" w14:textId="23876889" w:rsidR="00EA09B9" w:rsidRPr="00AA6357" w:rsidRDefault="00EA09B9" w:rsidP="00CA1124">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v:textbox>
                    </v:shape>
                  </v:group>
                  <v:shape id="Straight Arrow Connector 204" o:spid="_x0000_s1143" type="#_x0000_t32" style="position:absolute;left:26479;top:29813;width:2572;height:5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" strokecolor="red" strokeweight="2.25pt">
                    <v:stroke endarrow="block"/>
                  </v:shape>
                </v:group>
                <v:shape id="Text Box 206" o:spid="_x0000_s1144" type="#_x0000_t202" style="position:absolute;left:24285;top:26289;width:2265;height:3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" filled="f" stroked="f" strokeweight=".5pt">
                  <v:textbox inset="0,0,1mm,0">
                    <w:txbxContent>
                      <w:p w14:paraId="221B7D5D" w14:textId="04E216CD" w:rsidR="00EA09B9" w:rsidRPr="00AA6357" w:rsidRDefault="00EA09B9" w:rsidP="005B6C0F">
                        <w:pPr>
                          <w:ind w:firstLine="0"/>
                          <w:rPr>
                            <w:rFonts w:ascii="ISOCPEUR" w:hAnsi="ISOCPEUR"/>
                            <w:b/>
                            <w:bCs/>
                            <w:i/>
                            <w:iCs/>
                            <w:color w:val="FF0000"/>
                            <w:sz w:val="52"/>
                            <w:szCs w:val="44"/>
                            <w:lang w:val="bg-BG"/>
                          </w:rPr>
                        </w:pPr>
                        <w:r>
                          <w:rPr>
                            <w:rFonts w:ascii="ISOCPEUR" w:hAnsi="ISOCPEUR"/>
                            <w:b/>
                            <w:bCs/>
                            <w:i/>
                            <w:iCs/>
                            <w:color w:val="FF0000"/>
                            <w:sz w:val="52"/>
                            <w:szCs w:val="44"/>
                            <w:lang w:val="bg-BG"/>
                          </w:rPr>
                          <w:t>3</w:t>
                        </w:r>
                      </w:p>
                    </w:txbxContent>
                  </v:textbox>
                </v:shape>
                <w10:wrap type="topAndBottom" anchory="page"/>
              </v:group>
            </w:pict>
          </mc:Fallback>
        </mc:AlternateContent>
      </w:r>
      <w:r w:rsidR="00AB2AFC" w:rsidRPr="00762DB5">
        <w:rPr>
          <w:lang w:val="en-GB"/>
        </w:rPr>
        <w:t>Train</w:t>
      </w:r>
      <w:r w:rsidR="00FE3198" w:rsidRPr="00762DB5">
        <w:rPr>
          <w:lang w:val="en-GB"/>
        </w:rPr>
        <w:t xml:space="preserve"> № 50215 </w:t>
      </w:r>
      <w:r w:rsidR="00AB2AFC" w:rsidRPr="00762DB5">
        <w:rPr>
          <w:lang w:val="en-GB"/>
        </w:rPr>
        <w:t xml:space="preserve">departs at </w:t>
      </w:r>
      <w:r w:rsidR="00FE3198" w:rsidRPr="00762DB5">
        <w:rPr>
          <w:lang w:val="en-GB"/>
        </w:rPr>
        <w:t xml:space="preserve">23:19:20 </w:t>
      </w:r>
      <w:r w:rsidR="00AB2AFC" w:rsidRPr="00762DB5">
        <w:rPr>
          <w:lang w:val="en-GB"/>
        </w:rPr>
        <w:t>p.m.</w:t>
      </w:r>
      <w:r w:rsidR="00FE3198" w:rsidRPr="00762DB5">
        <w:rPr>
          <w:lang w:val="en-GB"/>
        </w:rPr>
        <w:t xml:space="preserve">, </w:t>
      </w:r>
      <w:r w:rsidR="00AB2AFC" w:rsidRPr="00762DB5">
        <w:rPr>
          <w:lang w:val="en-GB"/>
        </w:rPr>
        <w:t>it develops speed to</w:t>
      </w:r>
      <w:r w:rsidR="00FE3198" w:rsidRPr="00762DB5">
        <w:rPr>
          <w:lang w:val="en-GB"/>
        </w:rPr>
        <w:t xml:space="preserve"> 15 </w:t>
      </w:r>
      <w:r w:rsidR="00AB2AFC" w:rsidRPr="00762DB5">
        <w:rPr>
          <w:lang w:val="en-GB"/>
        </w:rPr>
        <w:t>km</w:t>
      </w:r>
      <w:r w:rsidR="00FE3198" w:rsidRPr="00762DB5">
        <w:rPr>
          <w:lang w:val="en-GB"/>
        </w:rPr>
        <w:t>/</w:t>
      </w:r>
      <w:r w:rsidR="00AB2AFC" w:rsidRPr="00762DB5">
        <w:rPr>
          <w:lang w:val="en-GB"/>
        </w:rPr>
        <w:t>h</w:t>
      </w:r>
      <w:r w:rsidR="00FE3198" w:rsidRPr="00762DB5">
        <w:rPr>
          <w:lang w:val="en-GB"/>
        </w:rPr>
        <w:t xml:space="preserve">, </w:t>
      </w:r>
      <w:r w:rsidR="00AB2AFC" w:rsidRPr="00762DB5">
        <w:rPr>
          <w:lang w:val="en-GB"/>
        </w:rPr>
        <w:t>passes</w:t>
      </w:r>
      <w:r w:rsidR="00FE3198" w:rsidRPr="00762DB5">
        <w:rPr>
          <w:lang w:val="en-GB"/>
        </w:rPr>
        <w:t xml:space="preserve"> 15-20 </w:t>
      </w:r>
      <w:r w:rsidR="00AB2AFC" w:rsidRPr="00762DB5">
        <w:rPr>
          <w:lang w:val="en-GB"/>
        </w:rPr>
        <w:t>meters for around</w:t>
      </w:r>
      <w:r w:rsidR="00FE3198" w:rsidRPr="00762DB5">
        <w:rPr>
          <w:lang w:val="en-GB"/>
        </w:rPr>
        <w:t xml:space="preserve"> 10 </w:t>
      </w:r>
      <w:r w:rsidR="00AB2AFC" w:rsidRPr="00762DB5">
        <w:rPr>
          <w:lang w:val="en-GB"/>
        </w:rPr>
        <w:t>seconds</w:t>
      </w:r>
      <w:r w:rsidR="00FE3198" w:rsidRPr="00762DB5">
        <w:rPr>
          <w:lang w:val="en-GB"/>
        </w:rPr>
        <w:t xml:space="preserve">, </w:t>
      </w:r>
      <w:r w:rsidR="00AB2AFC" w:rsidRPr="00762DB5">
        <w:rPr>
          <w:lang w:val="en-GB"/>
        </w:rPr>
        <w:t>and then stops sharply at</w:t>
      </w:r>
      <w:r w:rsidR="00FE3198" w:rsidRPr="00762DB5">
        <w:rPr>
          <w:lang w:val="en-GB"/>
        </w:rPr>
        <w:t xml:space="preserve"> 23:19:30 </w:t>
      </w:r>
      <w:r w:rsidR="00AB2AFC" w:rsidRPr="00762DB5">
        <w:rPr>
          <w:lang w:val="en-GB"/>
        </w:rPr>
        <w:t>p.m. because of the activation of automatic train brake in a “fast stop’ mode</w:t>
      </w:r>
      <w:r w:rsidR="000C1021" w:rsidRPr="00762DB5">
        <w:rPr>
          <w:lang w:val="en-GB"/>
        </w:rPr>
        <w:t xml:space="preserve"> (</w:t>
      </w:r>
      <w:r w:rsidR="009C6D63" w:rsidRPr="00762DB5">
        <w:rPr>
          <w:lang w:val="en-GB"/>
        </w:rPr>
        <w:t>fig</w:t>
      </w:r>
      <w:r w:rsidR="000C1021" w:rsidRPr="00762DB5">
        <w:rPr>
          <w:lang w:val="en-GB"/>
        </w:rPr>
        <w:t xml:space="preserve">. 4.4, </w:t>
      </w:r>
      <w:r w:rsidR="009C6D63" w:rsidRPr="00762DB5">
        <w:rPr>
          <w:lang w:val="en-GB"/>
        </w:rPr>
        <w:t>pos</w:t>
      </w:r>
      <w:r w:rsidR="000C1021" w:rsidRPr="00762DB5">
        <w:rPr>
          <w:lang w:val="en-GB"/>
        </w:rPr>
        <w:t>. 4)</w:t>
      </w:r>
      <w:r w:rsidR="00FE3198" w:rsidRPr="00762DB5">
        <w:rPr>
          <w:lang w:val="en-GB"/>
        </w:rPr>
        <w:t>.</w:t>
      </w:r>
      <w:r w:rsidR="004C7FCE" w:rsidRPr="00762DB5">
        <w:rPr>
          <w:lang w:val="en-GB"/>
        </w:rPr>
        <w:t xml:space="preserve"> </w:t>
      </w:r>
    </w:p>
    <w:p w14:paraId="2A8592A5" w14:textId="5BEA7E10" w:rsidR="00C0514A" w:rsidRPr="00762DB5" w:rsidRDefault="00C0514A" w:rsidP="00FE3198">
      <w:pPr>
        <w:pStyle w:val="af7"/>
        <w:rPr>
          <w:color w:val="0000CC"/>
          <w:lang w:val="en-GB"/>
        </w:rPr>
      </w:pPr>
      <w:r w:rsidRPr="00762DB5">
        <w:rPr>
          <w:noProof/>
        </w:rPr>
        <w:lastRenderedPageBreak/>
        <mc:AlternateContent>
          <mc:Choice Requires="wpg">
            <w:drawing>
              <wp:anchor distT="0" distB="0" distL="114300" distR="114300" simplePos="0" relativeHeight="251715584" behindDoc="0" locked="0" layoutInCell="1" allowOverlap="1" wp14:anchorId="63278040" wp14:editId="7742FB71">
                <wp:simplePos x="0" y="0"/>
                <wp:positionH relativeFrom="column">
                  <wp:posOffset>76200</wp:posOffset>
                </wp:positionH>
                <wp:positionV relativeFrom="page">
                  <wp:posOffset>361950</wp:posOffset>
                </wp:positionV>
                <wp:extent cx="5829300" cy="7639050"/>
                <wp:effectExtent l="0" t="0" r="0" b="0"/>
                <wp:wrapTopAndBottom/>
                <wp:docPr id="214" name="Group 214"/>
                <wp:cNvGraphicFramePr/>
                <a:graphic xmlns:a="http://schemas.openxmlformats.org/drawingml/2006/main">
                  <a:graphicData uri="http://schemas.microsoft.com/office/word/2010/wordprocessingGroup">
                    <wpg:wgp>
                      <wpg:cNvGrpSpPr/>
                      <wpg:grpSpPr>
                        <a:xfrm>
                          <a:off x="0" y="0"/>
                          <a:ext cx="5829300" cy="7639050"/>
                          <a:chOff x="0" y="0"/>
                          <a:chExt cx="3204377" cy="7639108"/>
                        </a:xfrm>
                      </wpg:grpSpPr>
                      <wpg:grpSp>
                        <wpg:cNvPr id="212" name="Group 212"/>
                        <wpg:cNvGrpSpPr/>
                        <wpg:grpSpPr>
                          <a:xfrm>
                            <a:off x="0" y="0"/>
                            <a:ext cx="3204377" cy="7639108"/>
                            <a:chOff x="0" y="0"/>
                            <a:chExt cx="3204377" cy="7639108"/>
                          </a:xfrm>
                        </wpg:grpSpPr>
                        <wpg:grpSp>
                          <wpg:cNvPr id="208" name="Group 208"/>
                          <wpg:cNvGrpSpPr/>
                          <wpg:grpSpPr>
                            <a:xfrm>
                              <a:off x="0" y="0"/>
                              <a:ext cx="3204377" cy="7639108"/>
                              <a:chOff x="723568" y="87464"/>
                              <a:chExt cx="3204377" cy="7639108"/>
                            </a:xfrm>
                          </wpg:grpSpPr>
                          <pic:pic xmlns:pic="http://schemas.openxmlformats.org/drawingml/2006/picture">
                            <pic:nvPicPr>
                              <pic:cNvPr id="209" name="Picture 209"/>
                              <pic:cNvPicPr>
                                <a:picLocks noChangeAspect="1"/>
                              </pic:cNvPicPr>
                            </pic:nvPicPr>
                            <pic:blipFill>
                              <a:blip r:embed="rId47" cstate="print">
                                <a:extLst>
                                  <a:ext uri="{28A0092B-C50C-407E-A947-70E740481C1C}">
                                    <a14:useLocalDpi xmlns:a14="http://schemas.microsoft.com/office/drawing/2010/main" val="0"/>
                                  </a:ext>
                                </a:extLst>
                              </a:blip>
                              <a:srcRect l="12463" r="12463"/>
                              <a:stretch/>
                            </pic:blipFill>
                            <pic:spPr>
                              <a:xfrm>
                                <a:off x="723568" y="87464"/>
                                <a:ext cx="3204377" cy="7170199"/>
                              </a:xfrm>
                              <a:prstGeom prst="rect">
                                <a:avLst/>
                              </a:prstGeom>
                            </pic:spPr>
                          </pic:pic>
                          <wps:wsp>
                            <wps:cNvPr id="210" name="Text Box 5"/>
                            <wps:cNvSpPr txBox="1"/>
                            <wps:spPr>
                              <a:xfrm>
                                <a:off x="723568" y="7257663"/>
                                <a:ext cx="3204377" cy="468909"/>
                              </a:xfrm>
                              <a:prstGeom prst="rect">
                                <a:avLst/>
                              </a:prstGeom>
                              <a:solidFill>
                                <a:schemeClr val="lt1"/>
                              </a:solidFill>
                              <a:ln w="6350">
                                <a:noFill/>
                              </a:ln>
                            </wps:spPr>
                            <wps:txbx>
                              <w:txbxContent>
                                <w:p w14:paraId="4A923479" w14:textId="31F49476" w:rsidR="00EA09B9" w:rsidRPr="003A508C" w:rsidRDefault="00EA09B9" w:rsidP="004C7FCE">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3</w:t>
                                  </w:r>
                                  <w:r>
                                    <w:rPr>
                                      <w:rFonts w:eastAsia="Calibri"/>
                                      <w:b/>
                                      <w:bCs/>
                                    </w:rPr>
                                    <w:t>. Decoding of the train movement from the arrival at Metal halt to the departure for Pernik marshalling yard</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11" name="Straight Arrow Connector 211"/>
                          <wps:cNvCnPr/>
                          <wps:spPr>
                            <a:xfrm>
                              <a:off x="2638425" y="1066800"/>
                              <a:ext cx="438039" cy="37146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13" name="Text Box 213"/>
                        <wps:cNvSpPr txBox="1"/>
                        <wps:spPr>
                          <a:xfrm>
                            <a:off x="2447395" y="771525"/>
                            <a:ext cx="124507" cy="355603"/>
                          </a:xfrm>
                          <a:prstGeom prst="rect">
                            <a:avLst/>
                          </a:prstGeom>
                          <a:noFill/>
                          <a:ln w="6350">
                            <a:noFill/>
                          </a:ln>
                        </wps:spPr>
                        <wps:txbx>
                          <w:txbxContent>
                            <w:p w14:paraId="2F443CCD" w14:textId="77777777" w:rsidR="00EA09B9" w:rsidRPr="00AA6357" w:rsidRDefault="00EA09B9" w:rsidP="004C7FCE">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278040" id="Group 214" o:spid="_x0000_s1145" style="position:absolute;margin-left:6pt;margin-top:28.5pt;width:459pt;height:601.5pt;z-index:251715584;mso-position-vertical-relative:page;mso-width-relative:margin;mso-height-relative:margin" coordsize="32043,76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">
                <v:group id="Group 212" o:spid="_x0000_s1146" style="position:absolute;width:32043;height:76391" coordsize="32043,7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group id="Group 208" o:spid="_x0000_s1147" style="position:absolute;width:32043;height:76391" coordorigin="7235,874" coordsize="32043,76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Picture 209" o:spid="_x0000_s1148" type="#_x0000_t75" style="position:absolute;left:7235;top:874;width:32044;height:71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">
                      <v:imagedata r:id="rId48" o:title="" cropleft="8168f" cropright="8168f"/>
                      <v:path arrowok="t"/>
                    </v:shape>
                    <v:shape id="Text Box 5" o:spid="_x0000_s1149" type="#_x0000_t202" style="position:absolute;left:7235;top:72576;width:32044;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" fillcolor="white [3201]" stroked="f" strokeweight=".5pt">
                      <v:textbox>
                        <w:txbxContent>
                          <w:p w14:paraId="4A923479" w14:textId="31F49476" w:rsidR="00EA09B9" w:rsidRPr="003A508C" w:rsidRDefault="00EA09B9" w:rsidP="004C7FCE">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3</w:t>
                            </w:r>
                            <w:r>
                              <w:rPr>
                                <w:rFonts w:eastAsia="Calibri"/>
                                <w:b/>
                                <w:bCs/>
                              </w:rPr>
                              <w:t>. Decoding of the train movement from the arrival at Metal halt to the departure for Pernik marshalling yard</w:t>
                            </w:r>
                            <w:r>
                              <w:rPr>
                                <w:rFonts w:eastAsia="Calibri"/>
                                <w:b/>
                                <w:bCs/>
                                <w:lang w:val="bg-BG"/>
                              </w:rPr>
                              <w:t>.</w:t>
                            </w:r>
                          </w:p>
                        </w:txbxContent>
                      </v:textbox>
                    </v:shape>
                  </v:group>
                  <v:shape id="Straight Arrow Connector 211" o:spid="_x0000_s1150" type="#_x0000_t32" style="position:absolute;left:26384;top:10668;width:4380;height:3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" strokecolor="red" strokeweight="2.25pt">
                    <v:stroke endarrow="block"/>
                  </v:shape>
                </v:group>
                <v:shape id="Text Box 213" o:spid="_x0000_s1151" type="#_x0000_t202" style="position:absolute;left:24473;top:7715;width:1246;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" filled="f" stroked="f" strokeweight=".5pt">
                  <v:textbox inset="0,0,1mm,0">
                    <w:txbxContent>
                      <w:p w14:paraId="2F443CCD" w14:textId="77777777" w:rsidR="00EA09B9" w:rsidRPr="00AA6357" w:rsidRDefault="00EA09B9" w:rsidP="004C7FCE">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v:textbox>
                </v:shape>
                <w10:wrap type="topAndBottom" anchory="page"/>
              </v:group>
            </w:pict>
          </mc:Fallback>
        </mc:AlternateContent>
      </w:r>
    </w:p>
    <w:p w14:paraId="771F2C6A" w14:textId="77777777" w:rsidR="00C0514A" w:rsidRPr="00762DB5" w:rsidRDefault="00C0514A" w:rsidP="00FE3198">
      <w:pPr>
        <w:pStyle w:val="af7"/>
        <w:rPr>
          <w:color w:val="0000CC"/>
          <w:lang w:val="en-GB"/>
        </w:rPr>
      </w:pPr>
    </w:p>
    <w:p w14:paraId="1C2AC93F" w14:textId="77777777" w:rsidR="00C0514A" w:rsidRPr="00762DB5" w:rsidRDefault="00C0514A" w:rsidP="00FE3198">
      <w:pPr>
        <w:pStyle w:val="af7"/>
        <w:rPr>
          <w:color w:val="0000CC"/>
          <w:lang w:val="en-GB"/>
        </w:rPr>
      </w:pPr>
    </w:p>
    <w:p w14:paraId="364EDE9C" w14:textId="3288AB3E" w:rsidR="00C0514A" w:rsidRPr="00762DB5" w:rsidRDefault="007F10AE" w:rsidP="00980917">
      <w:pPr>
        <w:pStyle w:val="ab"/>
        <w:numPr>
          <w:ilvl w:val="3"/>
          <w:numId w:val="10"/>
        </w:numPr>
        <w:contextualSpacing w:val="0"/>
        <w:rPr>
          <w:i/>
          <w:iCs/>
          <w:lang w:val="en-GB"/>
        </w:rPr>
      </w:pPr>
      <w:r w:rsidRPr="00762DB5">
        <w:rPr>
          <w:b/>
          <w:bCs/>
          <w:noProof/>
          <w:lang w:val="bg-BG" w:eastAsia="bg-BG"/>
        </w:rPr>
        <w:lastRenderedPageBreak/>
        <mc:AlternateContent>
          <mc:Choice Requires="wpg">
            <w:drawing>
              <wp:anchor distT="0" distB="0" distL="114300" distR="114300" simplePos="0" relativeHeight="251740160" behindDoc="0" locked="0" layoutInCell="1" allowOverlap="1" wp14:anchorId="5F798191" wp14:editId="5FB5115D">
                <wp:simplePos x="0" y="0"/>
                <wp:positionH relativeFrom="column">
                  <wp:posOffset>123825</wp:posOffset>
                </wp:positionH>
                <wp:positionV relativeFrom="page">
                  <wp:posOffset>300638</wp:posOffset>
                </wp:positionV>
                <wp:extent cx="5957570" cy="4657725"/>
                <wp:effectExtent l="0" t="0" r="5080" b="9525"/>
                <wp:wrapTopAndBottom/>
                <wp:docPr id="234" name="Group 234"/>
                <wp:cNvGraphicFramePr/>
                <a:graphic xmlns:a="http://schemas.openxmlformats.org/drawingml/2006/main">
                  <a:graphicData uri="http://schemas.microsoft.com/office/word/2010/wordprocessingGroup">
                    <wpg:wgp>
                      <wpg:cNvGrpSpPr/>
                      <wpg:grpSpPr>
                        <a:xfrm>
                          <a:off x="0" y="0"/>
                          <a:ext cx="5957570" cy="4657725"/>
                          <a:chOff x="0" y="0"/>
                          <a:chExt cx="5957570" cy="4657725"/>
                        </a:xfrm>
                      </wpg:grpSpPr>
                      <wpg:grpSp>
                        <wpg:cNvPr id="233" name="Group 233"/>
                        <wpg:cNvGrpSpPr/>
                        <wpg:grpSpPr>
                          <a:xfrm>
                            <a:off x="0" y="0"/>
                            <a:ext cx="5957570" cy="4657725"/>
                            <a:chOff x="0" y="0"/>
                            <a:chExt cx="5957570" cy="4657725"/>
                          </a:xfrm>
                        </wpg:grpSpPr>
                        <wpg:grpSp>
                          <wpg:cNvPr id="229" name="Group 229"/>
                          <wpg:cNvGrpSpPr/>
                          <wpg:grpSpPr>
                            <a:xfrm>
                              <a:off x="0" y="0"/>
                              <a:ext cx="5957570" cy="4657725"/>
                              <a:chOff x="0" y="0"/>
                              <a:chExt cx="5957570" cy="4657725"/>
                            </a:xfrm>
                          </wpg:grpSpPr>
                          <wpg:grpSp>
                            <wpg:cNvPr id="227" name="Group 227"/>
                            <wpg:cNvGrpSpPr/>
                            <wpg:grpSpPr>
                              <a:xfrm>
                                <a:off x="0" y="0"/>
                                <a:ext cx="5957570" cy="4657725"/>
                                <a:chOff x="0" y="0"/>
                                <a:chExt cx="5957570" cy="4657725"/>
                              </a:xfrm>
                            </wpg:grpSpPr>
                            <wpg:grpSp>
                              <wpg:cNvPr id="225" name="Group 225"/>
                              <wpg:cNvGrpSpPr/>
                              <wpg:grpSpPr>
                                <a:xfrm>
                                  <a:off x="0" y="0"/>
                                  <a:ext cx="5957570" cy="4657725"/>
                                  <a:chOff x="0" y="0"/>
                                  <a:chExt cx="5957570" cy="4657725"/>
                                </a:xfrm>
                              </wpg:grpSpPr>
                              <wpg:grpSp>
                                <wpg:cNvPr id="223" name="Group 223"/>
                                <wpg:cNvGrpSpPr/>
                                <wpg:grpSpPr>
                                  <a:xfrm>
                                    <a:off x="0" y="0"/>
                                    <a:ext cx="5957570" cy="4657725"/>
                                    <a:chOff x="0" y="0"/>
                                    <a:chExt cx="5957570" cy="4657725"/>
                                  </a:xfrm>
                                </wpg:grpSpPr>
                                <wpg:grpSp>
                                  <wpg:cNvPr id="221" name="Group 221"/>
                                  <wpg:cNvGrpSpPr/>
                                  <wpg:grpSpPr>
                                    <a:xfrm>
                                      <a:off x="0" y="0"/>
                                      <a:ext cx="5957570" cy="4657725"/>
                                      <a:chOff x="0" y="0"/>
                                      <a:chExt cx="5957570" cy="4657725"/>
                                    </a:xfrm>
                                  </wpg:grpSpPr>
                                  <wpg:grpSp>
                                    <wpg:cNvPr id="218" name="Group 218"/>
                                    <wpg:cNvGrpSpPr/>
                                    <wpg:grpSpPr>
                                      <a:xfrm>
                                        <a:off x="0" y="0"/>
                                        <a:ext cx="5957570" cy="4657725"/>
                                        <a:chOff x="0" y="0"/>
                                        <a:chExt cx="5957570" cy="4658381"/>
                                      </a:xfrm>
                                    </wpg:grpSpPr>
                                    <wpg:grpSp>
                                      <wpg:cNvPr id="215" name="Group 215"/>
                                      <wpg:cNvGrpSpPr/>
                                      <wpg:grpSpPr>
                                        <a:xfrm>
                                          <a:off x="0" y="0"/>
                                          <a:ext cx="5957570" cy="4658381"/>
                                          <a:chOff x="-500932" y="87464"/>
                                          <a:chExt cx="5957847" cy="4658848"/>
                                        </a:xfrm>
                                      </wpg:grpSpPr>
                                      <pic:pic xmlns:pic="http://schemas.openxmlformats.org/drawingml/2006/picture">
                                        <pic:nvPicPr>
                                          <pic:cNvPr id="216" name="Picture 216"/>
                                          <pic:cNvPicPr>
                                            <a:picLocks noChangeAspect="1"/>
                                          </pic:cNvPicPr>
                                        </pic:nvPicPr>
                                        <pic:blipFill rotWithShape="1">
                                          <a:blip r:embed="rId49" cstate="print">
                                            <a:extLst>
                                              <a:ext uri="{28A0092B-C50C-407E-A947-70E740481C1C}">
                                                <a14:useLocalDpi xmlns:a14="http://schemas.microsoft.com/office/drawing/2010/main" val="0"/>
                                              </a:ext>
                                            </a:extLst>
                                          </a:blip>
                                          <a:srcRect l="41253" r="103"/>
                                          <a:stretch/>
                                        </pic:blipFill>
                                        <pic:spPr>
                                          <a:xfrm>
                                            <a:off x="-500932" y="87464"/>
                                            <a:ext cx="5957847" cy="4015322"/>
                                          </a:xfrm>
                                          <a:prstGeom prst="rect">
                                            <a:avLst/>
                                          </a:prstGeom>
                                        </pic:spPr>
                                      </pic:pic>
                                      <wps:wsp>
                                        <wps:cNvPr id="217" name="Text Box 5"/>
                                        <wps:cNvSpPr txBox="1"/>
                                        <wps:spPr>
                                          <a:xfrm>
                                            <a:off x="-500932" y="4118601"/>
                                            <a:ext cx="5957847" cy="627711"/>
                                          </a:xfrm>
                                          <a:prstGeom prst="rect">
                                            <a:avLst/>
                                          </a:prstGeom>
                                          <a:solidFill>
                                            <a:schemeClr val="lt1"/>
                                          </a:solidFill>
                                          <a:ln w="6350">
                                            <a:noFill/>
                                          </a:ln>
                                        </wps:spPr>
                                        <wps:txbx>
                                          <w:txbxContent>
                                            <w:p w14:paraId="67C1E2A9" w14:textId="54E2B84C" w:rsidR="00EA09B9" w:rsidRPr="003A508C" w:rsidRDefault="00EA09B9" w:rsidP="00C6679A">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4</w:t>
                                              </w:r>
                                              <w:r>
                                                <w:rPr>
                                                  <w:rFonts w:eastAsia="Calibri"/>
                                                  <w:b/>
                                                  <w:bCs/>
                                                </w:rPr>
                                                <w:t>. Decoding of the train movement from the departure from Metal halt to the detection of the fire in coach</w:t>
                                              </w:r>
                                              <w:r>
                                                <w:rPr>
                                                  <w:rFonts w:eastAsia="Calibri"/>
                                                  <w:b/>
                                                  <w:bCs/>
                                                  <w:lang w:val="bg-BG"/>
                                                </w:rPr>
                                                <w:t xml:space="preserve"> № 51522563019-0 </w:t>
                                              </w:r>
                                              <w:r>
                                                <w:rPr>
                                                  <w:rFonts w:eastAsia="Calibri"/>
                                                  <w:b/>
                                                  <w:bCs/>
                                                </w:rPr>
                                                <w:t>during its departure to Pernik marshalling yard</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86" name="Straight Arrow Connector 186"/>
                                      <wps:cNvCnPr/>
                                      <wps:spPr>
                                        <a:xfrm>
                                          <a:off x="3373230" y="1286056"/>
                                          <a:ext cx="370095" cy="65096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20" name="Text Box 220"/>
                                    <wps:cNvSpPr txBox="1"/>
                                    <wps:spPr>
                                      <a:xfrm>
                                        <a:off x="3181350" y="1085850"/>
                                        <a:ext cx="226500" cy="355600"/>
                                      </a:xfrm>
                                      <a:prstGeom prst="rect">
                                        <a:avLst/>
                                      </a:prstGeom>
                                      <a:noFill/>
                                      <a:ln w="6350">
                                        <a:noFill/>
                                      </a:ln>
                                    </wps:spPr>
                                    <wps:txbx>
                                      <w:txbxContent>
                                        <w:p w14:paraId="189AB01F" w14:textId="77777777" w:rsidR="00EA09B9" w:rsidRPr="00AA6357" w:rsidRDefault="00EA09B9" w:rsidP="000C1021">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222" name="Straight Arrow Connector 222"/>
                                  <wps:cNvCnPr/>
                                  <wps:spPr>
                                    <a:xfrm flipV="1">
                                      <a:off x="4905375" y="533400"/>
                                      <a:ext cx="166370" cy="5953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24" name="Text Box 224"/>
                                <wps:cNvSpPr txBox="1"/>
                                <wps:spPr>
                                  <a:xfrm>
                                    <a:off x="4714875" y="1085850"/>
                                    <a:ext cx="226500" cy="355600"/>
                                  </a:xfrm>
                                  <a:prstGeom prst="rect">
                                    <a:avLst/>
                                  </a:prstGeom>
                                  <a:noFill/>
                                  <a:ln w="6350">
                                    <a:noFill/>
                                  </a:ln>
                                </wps:spPr>
                                <wps:txbx>
                                  <w:txbxContent>
                                    <w:p w14:paraId="7808F6BE" w14:textId="44A9B018" w:rsidR="00EA09B9" w:rsidRPr="00AA6357" w:rsidRDefault="00EA09B9" w:rsidP="000C1021">
                                      <w:pPr>
                                        <w:ind w:firstLine="0"/>
                                        <w:rPr>
                                          <w:rFonts w:ascii="ISOCPEUR" w:hAnsi="ISOCPEUR"/>
                                          <w:b/>
                                          <w:bCs/>
                                          <w:i/>
                                          <w:iCs/>
                                          <w:color w:val="FF0000"/>
                                          <w:sz w:val="52"/>
                                          <w:szCs w:val="44"/>
                                          <w:lang w:val="bg-BG"/>
                                        </w:rPr>
                                      </w:pPr>
                                      <w:r>
                                        <w:rPr>
                                          <w:rFonts w:ascii="ISOCPEUR" w:hAnsi="ISOCPEUR"/>
                                          <w:b/>
                                          <w:bCs/>
                                          <w:i/>
                                          <w:iCs/>
                                          <w:color w:val="FF0000"/>
                                          <w:sz w:val="52"/>
                                          <w:szCs w:val="44"/>
                                          <w:lang w:val="bg-BG"/>
                                        </w:rPr>
                                        <w:t>2</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226" name="Straight Arrow Connector 226"/>
                              <wps:cNvCnPr/>
                              <wps:spPr>
                                <a:xfrm>
                                  <a:off x="4490624" y="262186"/>
                                  <a:ext cx="547252" cy="20195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28" name="Text Box 228"/>
                            <wps:cNvSpPr txBox="1"/>
                            <wps:spPr>
                              <a:xfrm>
                                <a:off x="4307722" y="42285"/>
                                <a:ext cx="226500" cy="355600"/>
                              </a:xfrm>
                              <a:prstGeom prst="rect">
                                <a:avLst/>
                              </a:prstGeom>
                              <a:noFill/>
                              <a:ln w="6350">
                                <a:noFill/>
                              </a:ln>
                            </wps:spPr>
                            <wps:txbx>
                              <w:txbxContent>
                                <w:p w14:paraId="2CD2D133" w14:textId="7A0BB9DD" w:rsidR="00EA09B9" w:rsidRPr="00AA6357" w:rsidRDefault="00EA09B9" w:rsidP="000C1021">
                                  <w:pPr>
                                    <w:ind w:firstLine="0"/>
                                    <w:rPr>
                                      <w:rFonts w:ascii="ISOCPEUR" w:hAnsi="ISOCPEUR"/>
                                      <w:b/>
                                      <w:bCs/>
                                      <w:i/>
                                      <w:iCs/>
                                      <w:color w:val="FF0000"/>
                                      <w:sz w:val="52"/>
                                      <w:szCs w:val="44"/>
                                      <w:lang w:val="bg-BG"/>
                                    </w:rPr>
                                  </w:pPr>
                                  <w:r>
                                    <w:rPr>
                                      <w:rFonts w:ascii="ISOCPEUR" w:hAnsi="ISOCPEUR"/>
                                      <w:b/>
                                      <w:bCs/>
                                      <w:i/>
                                      <w:iCs/>
                                      <w:color w:val="FF0000"/>
                                      <w:sz w:val="52"/>
                                      <w:szCs w:val="44"/>
                                      <w:lang w:val="bg-BG"/>
                                    </w:rPr>
                                    <w:t>3</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232" name="Text Box 232"/>
                          <wps:cNvSpPr txBox="1"/>
                          <wps:spPr>
                            <a:xfrm>
                              <a:off x="5323438" y="1783532"/>
                              <a:ext cx="226500" cy="355600"/>
                            </a:xfrm>
                            <a:prstGeom prst="rect">
                              <a:avLst/>
                            </a:prstGeom>
                            <a:noFill/>
                            <a:ln w="6350">
                              <a:noFill/>
                            </a:ln>
                          </wps:spPr>
                          <wps:txbx>
                            <w:txbxContent>
                              <w:p w14:paraId="13CF94F8" w14:textId="3AA62FAC" w:rsidR="00EA09B9" w:rsidRPr="00AA6357" w:rsidRDefault="00EA09B9" w:rsidP="00C0514A">
                                <w:pPr>
                                  <w:ind w:firstLine="0"/>
                                  <w:rPr>
                                    <w:rFonts w:ascii="ISOCPEUR" w:hAnsi="ISOCPEUR"/>
                                    <w:b/>
                                    <w:bCs/>
                                    <w:i/>
                                    <w:iCs/>
                                    <w:color w:val="FF0000"/>
                                    <w:sz w:val="52"/>
                                    <w:szCs w:val="44"/>
                                    <w:lang w:val="bg-BG"/>
                                  </w:rPr>
                                </w:pPr>
                                <w:r>
                                  <w:rPr>
                                    <w:rFonts w:ascii="ISOCPEUR" w:hAnsi="ISOCPEUR"/>
                                    <w:b/>
                                    <w:bCs/>
                                    <w:i/>
                                    <w:iCs/>
                                    <w:color w:val="FF0000"/>
                                    <w:sz w:val="52"/>
                                    <w:szCs w:val="44"/>
                                    <w:lang w:val="bg-BG"/>
                                  </w:rPr>
                                  <w:t>4</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grpSp>
                      <wps:wsp>
                        <wps:cNvPr id="230" name="Straight Arrow Connector 230"/>
                        <wps:cNvCnPr/>
                        <wps:spPr>
                          <a:xfrm flipH="1">
                            <a:off x="5008453" y="2137561"/>
                            <a:ext cx="314853" cy="21095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1" name="Straight Arrow Connector 231"/>
                        <wps:cNvCnPr/>
                        <wps:spPr>
                          <a:xfrm flipH="1">
                            <a:off x="5108041" y="2137561"/>
                            <a:ext cx="215397" cy="91798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798191" id="Group 234" o:spid="_x0000_s1152" style="position:absolute;left:0;text-align:left;margin-left:9.75pt;margin-top:23.65pt;width:469.1pt;height:366.75pt;z-index:251740160;mso-position-vertical-relative:page" coordsize="59575,46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zfiXTfiPdePfDuoeGdetbfQL&#10;b7X/AMJJYzKPNu90QFv5Z8tsbZMk4ZOD/F0rpKxdb1jxbZeLtF0rSPCf2zS7z7T/AGxqn2xE+wbI&#10;wYv3Z+aTzGyvy/dxk1w5hGlLDx9o5pc9P4Oa9/aRsny68jdlUv7vJzc9oczNKPNzaW2e9rbPv17d&#10;b2trY2hwMUUDPcUV3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PfFT4k6J8IvAl98QvEdpdT&#10;Wen+X50VlGrStvkWMbQzKOrjOSOM10NU9f1/QPDGlSa34n1i10+xhx513fTrHEmSFGWYgDJIAyeS&#10;QKuVyQ9r9eneonHlhaFtYu87ybvdqeiSsknCTTd2lo7eyT5Xu9ej209V116rbqUUUV1m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zviX4m&#10;aH4X8eeHfh5fWd3Je+Jvtf2CSGNTFH9niEj+YSwIyCAMBsnrjrXRVSvdf8P6fq1noeo6xaQ32oeZ&#10;9gs5p1WW52Lufy1Jy+1Tk4zgcmuTGe19ivZ1FTfNDVq6a543jutZq8Iu+kpJpO1npT5ebVX0e3pv&#10;8t36F2igdOKK6z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j4k8N+H/F2jzeH/FOkW99Y3G3z&#10;rW6iDxvtYMMg8HDAH6irwrn/AIp/DbQ/i74Evvh74ku7uGy1Dy/OksZFWUbJVkGCysOqDOQeM/Wu&#10;grjpxqf2hUk6SS5YWndc0mnO8WrXShdNO7Tc5WSs29Hb2S97q9Oi21+fXTovkUUUV2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n6h4Z8P&#10;arrVj4g1LSLea/03zP7Pu5IwZLbzF2ybG6ruXAOOorQrnfEnw00LxR488O/EO/u7yO98M/bPsEcM&#10;iCKT7TEI38wFSThRxgrg9c9K48dGpKilCmqnvQ0bsklON5bPWCvOKtrKKSabutKdubWVtHt6PT57&#10;PyZ0Q4GKKAMDFFdhm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g/ErSvHOteC7zTfht4jh0jWp&#10;PL+xahcW6yJFiRS+VZWBygZehxnPvW8OBiuf+KWp/ELR/A19qHwr8P2uqa9H5f2GxvJAscuZFD5J&#10;dAMIXI+Ycgdeh6CuCn7P+06tufm5IXvzeztzVLct/c5735+X3rez5tOQ1lzexjta77X2W/W21r6X&#10;vbqFFFFd5k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wCIdK8eXfjbQNS8P+IoLXRbX7V/b+nyQKz3u6MCDaxUlNj5Y4K5B5z0roK53xHq&#10;nxCtPHXh7TvDnh61uNBuvtf/AAkV9LIBJabYgbfYN4J3PlThWwMfd61w5h7P6vHn57c9P4Obmv7S&#10;Nr8uvJe3tL+77Pm5vdua0ebmdrbPe1tn369ut7W1OiHAxRQDxRXcZ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c78VPiRo3wk8C33xA8QWl1cWdh5fnQ2MatK2+VYxtDMoPLgnJHGfpXRCsvxn408M&#10;/D7w3ceLvGGqLZ6dabPtFy0bME3OEXhQTyzAcDvWpXHTlL+0KkfappRg+Sy5o3c/ebve07Wimkk4&#10;Ss3d20dvYr3er16PRafLd+q+ZRRRXYZ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O+JPiXofhfx74d+Hl/a3T3vif7Z9gkhjUxR/Z4hI/mE&#10;sCMqeMBsnrjrXRVlat418MaH4l0rwhquqrDqWt+f/ZdqY2Jn8lA8mCBgbVIPJGe2a48dOVOimqqp&#10;+9BXaTTvOK5NWtZ35Iu91KSaTdk9Kesvhvo9Pk9flu/JGrRRRXYZ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&#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&#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">
                <v:group id="Group 233" o:spid="_x0000_s1153" style="position:absolute;width:59575;height:46577" coordsize="59575,4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Group 229" o:spid="_x0000_s1154" style="position:absolute;width:59575;height:46577" coordsize="59575,4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27" o:spid="_x0000_s1155" style="position:absolute;width:59575;height:46577" coordsize="59575,4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group id="Group 225" o:spid="_x0000_s1156" style="position:absolute;width:59575;height:46577" coordsize="59575,4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group id="Group 223" o:spid="_x0000_s1157" style="position:absolute;width:59575;height:46577" coordsize="59575,4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 221" o:spid="_x0000_s1158" style="position:absolute;width:59575;height:46577" coordsize="59575,4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group id="Group 218" o:spid="_x0000_s1159" style="position:absolute;width:59575;height:46577" coordsize="59575,4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group id="Group 215" o:spid="_x0000_s1160" style="position:absolute;width:59575;height:46583" coordorigin="-5009,874" coordsize="59578,46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Picture 216" o:spid="_x0000_s1161" type="#_x0000_t75" style="position:absolute;left:-5009;top:874;width:59578;height:4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">
                                  <v:imagedata r:id="rId50" o:title="" cropleft="27036f" cropright="68f"/>
                                  <v:path arrowok="t"/>
                                </v:shape>
                                <v:shape id="Text Box 5" o:spid="_x0000_s1162" type="#_x0000_t202" style="position:absolute;left:-5009;top:41186;width:59578;height:6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" fillcolor="white [3201]" stroked="f" strokeweight=".5pt">
                                  <v:textbox>
                                    <w:txbxContent>
                                      <w:p w14:paraId="67C1E2A9" w14:textId="54E2B84C" w:rsidR="00EA09B9" w:rsidRPr="003A508C" w:rsidRDefault="00EA09B9" w:rsidP="00C6679A">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4</w:t>
                                        </w:r>
                                        <w:r>
                                          <w:rPr>
                                            <w:rFonts w:eastAsia="Calibri"/>
                                            <w:b/>
                                            <w:bCs/>
                                          </w:rPr>
                                          <w:t>. Decoding of the train movement from the departure from Metal halt to the detection of the fire in coach</w:t>
                                        </w:r>
                                        <w:r>
                                          <w:rPr>
                                            <w:rFonts w:eastAsia="Calibri"/>
                                            <w:b/>
                                            <w:bCs/>
                                            <w:lang w:val="bg-BG"/>
                                          </w:rPr>
                                          <w:t xml:space="preserve"> № 51522563019-0 </w:t>
                                        </w:r>
                                        <w:r>
                                          <w:rPr>
                                            <w:rFonts w:eastAsia="Calibri"/>
                                            <w:b/>
                                            <w:bCs/>
                                          </w:rPr>
                                          <w:t>during its departure to Pernik marshalling yard</w:t>
                                        </w:r>
                                        <w:r>
                                          <w:rPr>
                                            <w:rFonts w:eastAsia="Calibri"/>
                                            <w:b/>
                                            <w:bCs/>
                                            <w:lang w:val="bg-BG"/>
                                          </w:rPr>
                                          <w:t>.</w:t>
                                        </w:r>
                                      </w:p>
                                    </w:txbxContent>
                                  </v:textbox>
                                </v:shape>
                              </v:group>
                              <v:shape id="Straight Arrow Connector 186" o:spid="_x0000_s1163" type="#_x0000_t32" style="position:absolute;left:33732;top:12860;width:3701;height:6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" strokecolor="red" strokeweight="2.25pt">
                                <v:stroke endarrow="block"/>
                              </v:shape>
                            </v:group>
                            <v:shape id="Text Box 220" o:spid="_x0000_s1164" type="#_x0000_t202" style="position:absolute;left:31813;top:10858;width:2265;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" filled="f" stroked="f" strokeweight=".5pt">
                              <v:textbox inset="0,0,1mm,0">
                                <w:txbxContent>
                                  <w:p w14:paraId="189AB01F" w14:textId="77777777" w:rsidR="00EA09B9" w:rsidRPr="00AA6357" w:rsidRDefault="00EA09B9" w:rsidP="000C1021">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v:textbox>
                            </v:shape>
                          </v:group>
                          <v:shape id="Straight Arrow Connector 222" o:spid="_x0000_s1165" type="#_x0000_t32" style="position:absolute;left:49053;top:5334;width:1664;height:59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" strokecolor="red" strokeweight="2.25pt">
                            <v:stroke endarrow="block"/>
                          </v:shape>
                        </v:group>
                        <v:shape id="Text Box 224" o:spid="_x0000_s1166" type="#_x0000_t202" style="position:absolute;left:47148;top:10858;width:2265;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" filled="f" stroked="f" strokeweight=".5pt">
                          <v:textbox inset="0,0,1mm,0">
                            <w:txbxContent>
                              <w:p w14:paraId="7808F6BE" w14:textId="44A9B018" w:rsidR="00EA09B9" w:rsidRPr="00AA6357" w:rsidRDefault="00EA09B9" w:rsidP="000C1021">
                                <w:pPr>
                                  <w:ind w:firstLine="0"/>
                                  <w:rPr>
                                    <w:rFonts w:ascii="ISOCPEUR" w:hAnsi="ISOCPEUR"/>
                                    <w:b/>
                                    <w:bCs/>
                                    <w:i/>
                                    <w:iCs/>
                                    <w:color w:val="FF0000"/>
                                    <w:sz w:val="52"/>
                                    <w:szCs w:val="44"/>
                                    <w:lang w:val="bg-BG"/>
                                  </w:rPr>
                                </w:pPr>
                                <w:r>
                                  <w:rPr>
                                    <w:rFonts w:ascii="ISOCPEUR" w:hAnsi="ISOCPEUR"/>
                                    <w:b/>
                                    <w:bCs/>
                                    <w:i/>
                                    <w:iCs/>
                                    <w:color w:val="FF0000"/>
                                    <w:sz w:val="52"/>
                                    <w:szCs w:val="44"/>
                                    <w:lang w:val="bg-BG"/>
                                  </w:rPr>
                                  <w:t>2</w:t>
                                </w:r>
                              </w:p>
                            </w:txbxContent>
                          </v:textbox>
                        </v:shape>
                      </v:group>
                      <v:shape id="Straight Arrow Connector 226" o:spid="_x0000_s1167" type="#_x0000_t32" style="position:absolute;left:44906;top:2621;width:5472;height:20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" strokecolor="red" strokeweight="2.25pt">
                        <v:stroke endarrow="block"/>
                      </v:shape>
                    </v:group>
                    <v:shape id="Text Box 228" o:spid="_x0000_s1168" type="#_x0000_t202" style="position:absolute;left:43077;top:422;width:2265;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" filled="f" stroked="f" strokeweight=".5pt">
                      <v:textbox inset="0,0,1mm,0">
                        <w:txbxContent>
                          <w:p w14:paraId="2CD2D133" w14:textId="7A0BB9DD" w:rsidR="00EA09B9" w:rsidRPr="00AA6357" w:rsidRDefault="00EA09B9" w:rsidP="000C1021">
                            <w:pPr>
                              <w:ind w:firstLine="0"/>
                              <w:rPr>
                                <w:rFonts w:ascii="ISOCPEUR" w:hAnsi="ISOCPEUR"/>
                                <w:b/>
                                <w:bCs/>
                                <w:i/>
                                <w:iCs/>
                                <w:color w:val="FF0000"/>
                                <w:sz w:val="52"/>
                                <w:szCs w:val="44"/>
                                <w:lang w:val="bg-BG"/>
                              </w:rPr>
                            </w:pPr>
                            <w:r>
                              <w:rPr>
                                <w:rFonts w:ascii="ISOCPEUR" w:hAnsi="ISOCPEUR"/>
                                <w:b/>
                                <w:bCs/>
                                <w:i/>
                                <w:iCs/>
                                <w:color w:val="FF0000"/>
                                <w:sz w:val="52"/>
                                <w:szCs w:val="44"/>
                                <w:lang w:val="bg-BG"/>
                              </w:rPr>
                              <w:t>3</w:t>
                            </w:r>
                          </w:p>
                        </w:txbxContent>
                      </v:textbox>
                    </v:shape>
                  </v:group>
                  <v:shape id="Text Box 232" o:spid="_x0000_s1169" type="#_x0000_t202" style="position:absolute;left:53234;top:17835;width:2265;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" filled="f" stroked="f" strokeweight=".5pt">
                    <v:textbox inset="0,0,1mm,0">
                      <w:txbxContent>
                        <w:p w14:paraId="13CF94F8" w14:textId="3AA62FAC" w:rsidR="00EA09B9" w:rsidRPr="00AA6357" w:rsidRDefault="00EA09B9" w:rsidP="00C0514A">
                          <w:pPr>
                            <w:ind w:firstLine="0"/>
                            <w:rPr>
                              <w:rFonts w:ascii="ISOCPEUR" w:hAnsi="ISOCPEUR"/>
                              <w:b/>
                              <w:bCs/>
                              <w:i/>
                              <w:iCs/>
                              <w:color w:val="FF0000"/>
                              <w:sz w:val="52"/>
                              <w:szCs w:val="44"/>
                              <w:lang w:val="bg-BG"/>
                            </w:rPr>
                          </w:pPr>
                          <w:r>
                            <w:rPr>
                              <w:rFonts w:ascii="ISOCPEUR" w:hAnsi="ISOCPEUR"/>
                              <w:b/>
                              <w:bCs/>
                              <w:i/>
                              <w:iCs/>
                              <w:color w:val="FF0000"/>
                              <w:sz w:val="52"/>
                              <w:szCs w:val="44"/>
                              <w:lang w:val="bg-BG"/>
                            </w:rPr>
                            <w:t>4</w:t>
                          </w:r>
                        </w:p>
                      </w:txbxContent>
                    </v:textbox>
                  </v:shape>
                </v:group>
                <v:shape id="Straight Arrow Connector 230" o:spid="_x0000_s1170" type="#_x0000_t32" style="position:absolute;left:50084;top:21375;width:3149;height:21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" strokecolor="red" strokeweight="2.25pt">
                  <v:stroke endarrow="block"/>
                </v:shape>
                <v:shape id="Straight Arrow Connector 231" o:spid="_x0000_s1171" type="#_x0000_t32" style="position:absolute;left:51080;top:21375;width:2154;height:9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" strokecolor="red" strokeweight="2.25pt">
                  <v:stroke endarrow="block"/>
                </v:shape>
                <w10:wrap type="topAndBottom" anchory="page"/>
              </v:group>
            </w:pict>
          </mc:Fallback>
        </mc:AlternateContent>
      </w:r>
      <w:r w:rsidR="00AE7054" w:rsidRPr="00762DB5">
        <w:rPr>
          <w:i/>
          <w:iCs/>
          <w:lang w:val="en-GB"/>
        </w:rPr>
        <w:t>Analysis of the ignition of coach</w:t>
      </w:r>
      <w:r w:rsidR="00C0514A" w:rsidRPr="00762DB5">
        <w:rPr>
          <w:i/>
          <w:iCs/>
          <w:lang w:val="en-GB"/>
        </w:rPr>
        <w:t xml:space="preserve"> № 51522563019-0.</w:t>
      </w:r>
    </w:p>
    <w:p w14:paraId="4C0229FE" w14:textId="391DFDBB" w:rsidR="00552D66" w:rsidRPr="00762DB5" w:rsidRDefault="00552D66" w:rsidP="00D74609">
      <w:pPr>
        <w:pStyle w:val="af7"/>
        <w:spacing w:before="0" w:beforeAutospacing="0" w:after="0" w:afterAutospacing="0"/>
        <w:ind w:firstLine="720"/>
        <w:jc w:val="both"/>
        <w:rPr>
          <w:lang w:val="en-GB"/>
        </w:rPr>
      </w:pPr>
      <w:bookmarkStart w:id="5" w:name="_Hlk93869276"/>
      <w:bookmarkEnd w:id="4"/>
      <w:r w:rsidRPr="00762DB5">
        <w:rPr>
          <w:lang w:val="en-GB"/>
        </w:rPr>
        <w:t>The Investigation Commission carried out several detailed inspections of the burnt coach in Nadezhda WD. During the inspections were examined, discussed and analysed all possible hypotheses for the occurrence of the fire.</w:t>
      </w:r>
    </w:p>
    <w:p w14:paraId="5EF731B8" w14:textId="086FFC9F" w:rsidR="00546F02" w:rsidRPr="00762DB5" w:rsidRDefault="00546F02" w:rsidP="00D74609">
      <w:pPr>
        <w:pStyle w:val="af7"/>
        <w:spacing w:before="0" w:beforeAutospacing="0" w:after="0" w:afterAutospacing="0"/>
        <w:ind w:firstLine="720"/>
        <w:jc w:val="both"/>
        <w:rPr>
          <w:lang w:val="en-GB"/>
        </w:rPr>
      </w:pPr>
      <w:r w:rsidRPr="00762DB5">
        <w:rPr>
          <w:lang w:val="en-GB"/>
        </w:rPr>
        <w:t>As an initial hypothesis, the possibility of ignition from a flammable liquid was discussed and analysed: alcohol or other similar substance. At first, it seemed reliable enough, but after a more detailed inspection of the ignition site, it was considered unlikely. The reason for this assessment was the presence of an extremely high temperature in the baggage compartment area, concentrated in a limited small area (Figure 4.5, pos. 1). The ignition of the upholstery of the seats in the fire area was obvious, but with such a development of fire it would spread upwards over a much larger area and hardly the temperature of the fire would have reached such values and certainly not in such a small area as to melt and bend the aluminium skeletons of the luggage compartments, burning at the same time all the elements and wires from the electrical equipment of the coach located there.</w:t>
      </w:r>
    </w:p>
    <w:p w14:paraId="142EE8B0" w14:textId="2481C4E9" w:rsidR="007F10AE" w:rsidRPr="00762DB5" w:rsidRDefault="00910B12" w:rsidP="00CC48CE">
      <w:pPr>
        <w:pStyle w:val="af7"/>
        <w:spacing w:before="0" w:beforeAutospacing="0" w:after="0" w:afterAutospacing="0"/>
        <w:ind w:firstLine="720"/>
        <w:jc w:val="both"/>
        <w:rPr>
          <w:lang w:val="en-GB"/>
        </w:rPr>
      </w:pPr>
      <w:r w:rsidRPr="00762DB5">
        <w:rPr>
          <w:lang w:val="en-GB"/>
        </w:rPr>
        <w:t>The second hypothesis, examined and analysed in depth by the Investigation Commission, involved failures in the el</w:t>
      </w:r>
      <w:r w:rsidR="009B29EF" w:rsidRPr="00762DB5">
        <w:rPr>
          <w:lang w:val="en-GB"/>
        </w:rPr>
        <w:t xml:space="preserve">ectrical equipment of the coach </w:t>
      </w:r>
      <w:r w:rsidRPr="00762DB5">
        <w:rPr>
          <w:lang w:val="en-GB"/>
        </w:rPr>
        <w:t xml:space="preserve">related </w:t>
      </w:r>
      <w:r w:rsidR="009B29EF" w:rsidRPr="00762DB5">
        <w:rPr>
          <w:lang w:val="en-GB"/>
        </w:rPr>
        <w:t>to its design and performance</w:t>
      </w:r>
      <w:r w:rsidRPr="00762DB5">
        <w:rPr>
          <w:lang w:val="en-GB"/>
        </w:rPr>
        <w:t>. This hypothesis was considered in connection with the extremely h</w:t>
      </w:r>
      <w:r w:rsidR="009B29EF" w:rsidRPr="00762DB5">
        <w:rPr>
          <w:lang w:val="en-GB"/>
        </w:rPr>
        <w:t>igh temperature (above 700-800 </w:t>
      </w:r>
      <w:r w:rsidRPr="00762DB5">
        <w:rPr>
          <w:lang w:val="en-GB"/>
        </w:rPr>
        <w:t>C) which occurred in the fireplace, resulting in the melting of the aluminium profiles of the baggage compartments, the complete combustion and charring of the insulation of the wires and the structural and colour change of the copper wires themselves (Figure 4.6).</w:t>
      </w:r>
    </w:p>
    <w:p w14:paraId="5E855E70" w14:textId="77777777" w:rsidR="007F10AE" w:rsidRPr="00762DB5" w:rsidRDefault="007F10AE" w:rsidP="00CC48CE">
      <w:pPr>
        <w:pStyle w:val="af7"/>
        <w:spacing w:before="0" w:beforeAutospacing="0" w:after="0" w:afterAutospacing="0"/>
        <w:ind w:firstLine="720"/>
        <w:jc w:val="both"/>
        <w:rPr>
          <w:lang w:val="en-GB"/>
        </w:rPr>
      </w:pPr>
    </w:p>
    <w:p w14:paraId="768DA9B8" w14:textId="40D7CAA8" w:rsidR="007F10AE" w:rsidRPr="00762DB5" w:rsidRDefault="004175E6" w:rsidP="00CC48CE">
      <w:pPr>
        <w:pStyle w:val="af7"/>
        <w:spacing w:before="0" w:beforeAutospacing="0" w:after="0" w:afterAutospacing="0"/>
        <w:ind w:firstLine="720"/>
        <w:jc w:val="both"/>
        <w:rPr>
          <w:lang w:val="en-GB"/>
        </w:rPr>
      </w:pPr>
      <w:r w:rsidRPr="00762DB5">
        <w:rPr>
          <w:noProof/>
        </w:rPr>
        <w:lastRenderedPageBreak/>
        <mc:AlternateContent>
          <mc:Choice Requires="wpg">
            <w:drawing>
              <wp:anchor distT="0" distB="0" distL="114300" distR="114300" simplePos="0" relativeHeight="251750400" behindDoc="0" locked="0" layoutInCell="1" allowOverlap="1" wp14:anchorId="4BBA21FD" wp14:editId="40680B9B">
                <wp:simplePos x="0" y="0"/>
                <wp:positionH relativeFrom="column">
                  <wp:posOffset>866775</wp:posOffset>
                </wp:positionH>
                <wp:positionV relativeFrom="page">
                  <wp:posOffset>219075</wp:posOffset>
                </wp:positionV>
                <wp:extent cx="4133850" cy="5289550"/>
                <wp:effectExtent l="0" t="0" r="0" b="6350"/>
                <wp:wrapTopAndBottom/>
                <wp:docPr id="244" name="Group 244"/>
                <wp:cNvGraphicFramePr/>
                <a:graphic xmlns:a="http://schemas.openxmlformats.org/drawingml/2006/main">
                  <a:graphicData uri="http://schemas.microsoft.com/office/word/2010/wordprocessingGroup">
                    <wpg:wgp>
                      <wpg:cNvGrpSpPr/>
                      <wpg:grpSpPr>
                        <a:xfrm>
                          <a:off x="0" y="0"/>
                          <a:ext cx="4133850" cy="5289550"/>
                          <a:chOff x="0" y="0"/>
                          <a:chExt cx="4133850" cy="5289550"/>
                        </a:xfrm>
                      </wpg:grpSpPr>
                      <wpg:grpSp>
                        <wpg:cNvPr id="243" name="Group 243"/>
                        <wpg:cNvGrpSpPr/>
                        <wpg:grpSpPr>
                          <a:xfrm>
                            <a:off x="0" y="0"/>
                            <a:ext cx="4133850" cy="5289550"/>
                            <a:chOff x="0" y="0"/>
                            <a:chExt cx="4133850" cy="5289550"/>
                          </a:xfrm>
                        </wpg:grpSpPr>
                        <wpg:grpSp>
                          <wpg:cNvPr id="235" name="Group 235"/>
                          <wpg:cNvGrpSpPr/>
                          <wpg:grpSpPr>
                            <a:xfrm>
                              <a:off x="0" y="0"/>
                              <a:ext cx="4133850" cy="5289550"/>
                              <a:chOff x="111319" y="87464"/>
                              <a:chExt cx="4496232" cy="5753100"/>
                            </a:xfrm>
                          </wpg:grpSpPr>
                          <pic:pic xmlns:pic="http://schemas.openxmlformats.org/drawingml/2006/picture">
                            <pic:nvPicPr>
                              <pic:cNvPr id="236" name="Picture 236"/>
                              <pic:cNvPicPr>
                                <a:picLocks noChangeAspect="1"/>
                              </pic:cNvPicPr>
                            </pic:nvPicPr>
                            <pic:blipFill rotWithShape="1">
                              <a:blip r:embed="rId51" cstate="print">
                                <a:extLst>
                                  <a:ext uri="{28A0092B-C50C-407E-A947-70E740481C1C}">
                                    <a14:useLocalDpi xmlns:a14="http://schemas.microsoft.com/office/drawing/2010/main" val="0"/>
                                  </a:ext>
                                </a:extLst>
                              </a:blip>
                              <a:srcRect t="-147" b="44"/>
                              <a:stretch/>
                            </pic:blipFill>
                            <pic:spPr>
                              <a:xfrm>
                                <a:off x="111319" y="87464"/>
                                <a:ext cx="4496232" cy="5279666"/>
                              </a:xfrm>
                              <a:prstGeom prst="rect">
                                <a:avLst/>
                              </a:prstGeom>
                            </pic:spPr>
                          </pic:pic>
                          <wps:wsp>
                            <wps:cNvPr id="237" name="Text Box 5"/>
                            <wps:cNvSpPr txBox="1"/>
                            <wps:spPr>
                              <a:xfrm>
                                <a:off x="111319" y="5366607"/>
                                <a:ext cx="4496232" cy="473957"/>
                              </a:xfrm>
                              <a:prstGeom prst="rect">
                                <a:avLst/>
                              </a:prstGeom>
                              <a:solidFill>
                                <a:schemeClr val="lt1"/>
                              </a:solidFill>
                              <a:ln w="6350">
                                <a:noFill/>
                              </a:ln>
                            </wps:spPr>
                            <wps:txbx>
                              <w:txbxContent>
                                <w:p w14:paraId="4405C12D" w14:textId="77C2BD8F" w:rsidR="00EA09B9" w:rsidRPr="003A508C" w:rsidRDefault="00EA09B9" w:rsidP="00127649">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5</w:t>
                                  </w:r>
                                  <w:r>
                                    <w:rPr>
                                      <w:rFonts w:eastAsia="Calibri"/>
                                      <w:b/>
                                      <w:bCs/>
                                    </w:rPr>
                                    <w:t>. Location of the most intensive burning in the coach compartment</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241" name="Straight Arrow Connector 241"/>
                          <wps:cNvCnPr/>
                          <wps:spPr>
                            <a:xfrm flipV="1">
                              <a:off x="1819275" y="428625"/>
                              <a:ext cx="276225" cy="75723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2" name="Text Box 242"/>
                        <wps:cNvSpPr txBox="1"/>
                        <wps:spPr>
                          <a:xfrm>
                            <a:off x="1600200" y="1085850"/>
                            <a:ext cx="226500" cy="355600"/>
                          </a:xfrm>
                          <a:prstGeom prst="rect">
                            <a:avLst/>
                          </a:prstGeom>
                          <a:noFill/>
                          <a:ln w="6350">
                            <a:noFill/>
                          </a:ln>
                        </wps:spPr>
                        <wps:txbx>
                          <w:txbxContent>
                            <w:p w14:paraId="21FC0E4E" w14:textId="6B4AE78E" w:rsidR="00EA09B9" w:rsidRPr="00AA6357" w:rsidRDefault="00EA09B9" w:rsidP="000C3DE7">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wps:txbx>
                        <wps:bodyPr rot="0" spcFirstLastPara="0" vertOverflow="overflow" horzOverflow="overflow" vert="horz" wrap="none" lIns="0" tIns="0" rIns="36000" bIns="0" numCol="1" spcCol="0" rtlCol="0" fromWordArt="0" anchor="t" anchorCtr="0" forceAA="0" compatLnSpc="1">
                          <a:prstTxWarp prst="textNoShape">
                            <a:avLst/>
                          </a:prstTxWarp>
                          <a:noAutofit/>
                        </wps:bodyPr>
                      </wps:wsp>
                    </wpg:wgp>
                  </a:graphicData>
                </a:graphic>
              </wp:anchor>
            </w:drawing>
          </mc:Choice>
          <mc:Fallback>
            <w:pict>
              <v:group w14:anchorId="4BBA21FD" id="Group 244" o:spid="_x0000_s1172" style="position:absolute;left:0;text-align:left;margin-left:68.25pt;margin-top:17.25pt;width:325.5pt;height:416.5pt;z-index:251750400;mso-position-vertical-relative:page" coordsize="41338,52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">
                <v:group id="Group 243" o:spid="_x0000_s1173" style="position:absolute;width:41338;height:52895" coordsize="41338,5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Group 235" o:spid="_x0000_s1174" style="position:absolute;width:41338;height:52895" coordorigin="1113,874" coordsize="44962,5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Picture 236" o:spid="_x0000_s1175" type="#_x0000_t75" style="position:absolute;left:1113;top:874;width:44962;height:52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">
                      <v:imagedata r:id="rId52" o:title="" croptop="-96f" cropbottom="29f"/>
                      <v:path arrowok="t"/>
                    </v:shape>
                    <v:shape id="Text Box 5" o:spid="_x0000_s1176" type="#_x0000_t202" style="position:absolute;left:1113;top:53666;width:44962;height:4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" fillcolor="white [3201]" stroked="f" strokeweight=".5pt">
                      <v:textbox>
                        <w:txbxContent>
                          <w:p w14:paraId="4405C12D" w14:textId="77C2BD8F" w:rsidR="00EA09B9" w:rsidRPr="003A508C" w:rsidRDefault="00EA09B9" w:rsidP="00127649">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5</w:t>
                            </w:r>
                            <w:r>
                              <w:rPr>
                                <w:rFonts w:eastAsia="Calibri"/>
                                <w:b/>
                                <w:bCs/>
                              </w:rPr>
                              <w:t>. Location of the most intensive burning in the coach compartment</w:t>
                            </w:r>
                            <w:r>
                              <w:rPr>
                                <w:rFonts w:eastAsia="Calibri"/>
                                <w:b/>
                                <w:bCs/>
                                <w:lang w:val="bg-BG"/>
                              </w:rPr>
                              <w:t>.</w:t>
                            </w:r>
                          </w:p>
                        </w:txbxContent>
                      </v:textbox>
                    </v:shape>
                  </v:group>
                  <v:shape id="Straight Arrow Connector 241" o:spid="_x0000_s1177" type="#_x0000_t32" style="position:absolute;left:18192;top:4286;width:2763;height:7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" strokecolor="red" strokeweight="2.25pt">
                    <v:stroke endarrow="block"/>
                  </v:shape>
                </v:group>
                <v:shape id="Text Box 242" o:spid="_x0000_s1178" type="#_x0000_t202" style="position:absolute;left:16002;top:10858;width:2265;height:35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" filled="f" stroked="f" strokeweight=".5pt">
                  <v:textbox inset="0,0,1mm,0">
                    <w:txbxContent>
                      <w:p w14:paraId="21FC0E4E" w14:textId="6B4AE78E" w:rsidR="00EA09B9" w:rsidRPr="00AA6357" w:rsidRDefault="00EA09B9" w:rsidP="000C3DE7">
                        <w:pPr>
                          <w:ind w:firstLine="0"/>
                          <w:rPr>
                            <w:rFonts w:ascii="ISOCPEUR" w:hAnsi="ISOCPEUR"/>
                            <w:b/>
                            <w:bCs/>
                            <w:i/>
                            <w:iCs/>
                            <w:color w:val="FF0000"/>
                            <w:sz w:val="52"/>
                            <w:szCs w:val="44"/>
                            <w:lang w:val="bg-BG"/>
                          </w:rPr>
                        </w:pPr>
                        <w:r>
                          <w:rPr>
                            <w:rFonts w:ascii="ISOCPEUR" w:hAnsi="ISOCPEUR"/>
                            <w:b/>
                            <w:bCs/>
                            <w:i/>
                            <w:iCs/>
                            <w:color w:val="FF0000"/>
                            <w:sz w:val="52"/>
                            <w:szCs w:val="44"/>
                            <w:lang w:val="bg-BG"/>
                          </w:rPr>
                          <w:t>1</w:t>
                        </w:r>
                      </w:p>
                    </w:txbxContent>
                  </v:textbox>
                </v:shape>
                <w10:wrap type="topAndBottom" anchory="page"/>
              </v:group>
            </w:pict>
          </mc:Fallback>
        </mc:AlternateContent>
      </w:r>
      <w:r w:rsidR="007F10AE" w:rsidRPr="00762DB5">
        <w:rPr>
          <w:noProof/>
        </w:rPr>
        <mc:AlternateContent>
          <mc:Choice Requires="wpg">
            <w:drawing>
              <wp:anchor distT="0" distB="0" distL="114300" distR="114300" simplePos="0" relativeHeight="251744256" behindDoc="0" locked="0" layoutInCell="1" allowOverlap="1" wp14:anchorId="21C33F27" wp14:editId="72920595">
                <wp:simplePos x="0" y="0"/>
                <wp:positionH relativeFrom="column">
                  <wp:posOffset>935355</wp:posOffset>
                </wp:positionH>
                <wp:positionV relativeFrom="page">
                  <wp:posOffset>5508625</wp:posOffset>
                </wp:positionV>
                <wp:extent cx="4012565" cy="3657600"/>
                <wp:effectExtent l="0" t="0" r="6985" b="0"/>
                <wp:wrapTopAndBottom/>
                <wp:docPr id="238" name="Group 238"/>
                <wp:cNvGraphicFramePr/>
                <a:graphic xmlns:a="http://schemas.openxmlformats.org/drawingml/2006/main">
                  <a:graphicData uri="http://schemas.microsoft.com/office/word/2010/wordprocessingGroup">
                    <wpg:wgp>
                      <wpg:cNvGrpSpPr/>
                      <wpg:grpSpPr>
                        <a:xfrm>
                          <a:off x="0" y="0"/>
                          <a:ext cx="4012565" cy="3657600"/>
                          <a:chOff x="111319" y="87465"/>
                          <a:chExt cx="4551571" cy="4148803"/>
                        </a:xfrm>
                      </wpg:grpSpPr>
                      <pic:pic xmlns:pic="http://schemas.openxmlformats.org/drawingml/2006/picture">
                        <pic:nvPicPr>
                          <pic:cNvPr id="239" name="Picture 239"/>
                          <pic:cNvPicPr>
                            <a:picLocks noChangeAspect="1"/>
                          </pic:cNvPicPr>
                        </pic:nvPicPr>
                        <pic:blipFill rotWithShape="1">
                          <a:blip r:embed="rId53" cstate="print">
                            <a:extLst>
                              <a:ext uri="{28A0092B-C50C-407E-A947-70E740481C1C}">
                                <a14:useLocalDpi xmlns:a14="http://schemas.microsoft.com/office/drawing/2010/main" val="0"/>
                              </a:ext>
                            </a:extLst>
                          </a:blip>
                          <a:srcRect l="-152" r="12"/>
                          <a:stretch/>
                        </pic:blipFill>
                        <pic:spPr>
                          <a:xfrm>
                            <a:off x="111319" y="87465"/>
                            <a:ext cx="4551571" cy="3411110"/>
                          </a:xfrm>
                          <a:prstGeom prst="rect">
                            <a:avLst/>
                          </a:prstGeom>
                        </pic:spPr>
                      </pic:pic>
                      <wps:wsp>
                        <wps:cNvPr id="240" name="Text Box 5"/>
                        <wps:cNvSpPr txBox="1"/>
                        <wps:spPr>
                          <a:xfrm>
                            <a:off x="135172" y="3498576"/>
                            <a:ext cx="4496232" cy="737692"/>
                          </a:xfrm>
                          <a:prstGeom prst="rect">
                            <a:avLst/>
                          </a:prstGeom>
                          <a:solidFill>
                            <a:schemeClr val="lt1"/>
                          </a:solidFill>
                          <a:ln w="6350">
                            <a:noFill/>
                          </a:ln>
                        </wps:spPr>
                        <wps:txbx>
                          <w:txbxContent>
                            <w:p w14:paraId="28108CA2" w14:textId="77AC1F57" w:rsidR="00EA09B9" w:rsidRPr="003A508C" w:rsidRDefault="00EA09B9" w:rsidP="00B81273">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6</w:t>
                              </w:r>
                              <w:r>
                                <w:rPr>
                                  <w:rFonts w:eastAsia="Calibri"/>
                                  <w:b/>
                                  <w:bCs/>
                                </w:rPr>
                                <w:t>. Burnt elements of the electrical equipment of the coach</w:t>
                              </w:r>
                              <w:r>
                                <w:rPr>
                                  <w:rFonts w:eastAsia="Calibri"/>
                                  <w:b/>
                                  <w:bCs/>
                                  <w:lang w:val="bg-BG"/>
                                </w:rPr>
                                <w:t xml:space="preserve">, </w:t>
                              </w:r>
                              <w:r>
                                <w:rPr>
                                  <w:rFonts w:eastAsia="Calibri"/>
                                  <w:b/>
                                  <w:bCs/>
                                </w:rPr>
                                <w:t>located in the</w:t>
                              </w:r>
                              <w:r>
                                <w:rPr>
                                  <w:rFonts w:eastAsia="Calibri"/>
                                  <w:b/>
                                  <w:bCs/>
                                  <w:lang w:val="bg-BG"/>
                                </w:rPr>
                                <w:t xml:space="preserve"> </w:t>
                              </w:r>
                              <w:r>
                                <w:rPr>
                                  <w:rFonts w:eastAsia="Calibri"/>
                                  <w:b/>
                                  <w:bCs/>
                                </w:rPr>
                                <w:t>cavities of the luggage compartment skeleton</w:t>
                              </w:r>
                              <w:r>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33F27" id="Group 238" o:spid="_x0000_s1179" style="position:absolute;left:0;text-align:left;margin-left:73.65pt;margin-top:433.75pt;width:315.95pt;height:4in;z-index:251744256;mso-position-vertical-relative:page;mso-width-relative:margin;mso-height-relative:margin" coordorigin="1113,874" coordsize="45515,41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">
                <v:shape id="Picture 239" o:spid="_x0000_s1180" type="#_x0000_t75" style="position:absolute;left:1113;top:874;width:45515;height:34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GKA/FAAAA3AAAAA8AAABkcnMvZG93bnJldi54bWxEj0FrwkAUhO9C/8PyCl6KbowgNbpKFYRc&#10;PKgFr8/sM0mbfZtmVxP99a5Q8DjMzDfMfNmZSlypcaVlBaNhBII4s7rkXMH3YTP4BOE8ssbKMim4&#10;kYPl4q03x0Tblnd03ftcBAi7BBUU3teJlC4ryKAb2po4eGfbGPRBNrnUDbYBbioZR9FEGiw5LBRY&#10;07qg7Hd/MQru93V3PO3aDH/Kj23s/tLVJk6V6r93XzMQnjr/Cv+3U60gHk/h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higPxQAAANwAAAAPAAAAAAAAAAAAAAAA&#10;AJ8CAABkcnMvZG93bnJldi54bWxQSwUGAAAAAAQABAD3AAAAkQMAAAAA&#10;">
                  <v:imagedata r:id="rId54" o:title="" cropleft="-100f" cropright="8f"/>
                  <v:path arrowok="t"/>
                </v:shape>
                <v:shape id="Text Box 5" o:spid="_x0000_s1181" type="#_x0000_t202" style="position:absolute;left:1351;top:34985;width:44963;height:73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QsQA&#10;AADcAAAADwAAAGRycy9kb3ducmV2LnhtbERPy2rCQBTdF/yH4QrdFJ1U64PoKKXYB91pfODukrkm&#10;wcydkBmT+PfOotDl4byX686UoqHaFZYVvA4jEMSp1QVnCvbJ52AOwnlkjaVlUnAnB+tV72mJsbYt&#10;b6nZ+UyEEHYxKsi9r2IpXZqTQTe0FXHgLrY26AOsM6lrbEO4KeUoiqbSYMGhIceKPnJKr7ubUXB+&#10;yU6/rvs6tOPJuNp8N8nsqBOlnvvd+wKEp87/i//cP1rB6C3MD2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50LEAAAA3AAAAA8AAAAAAAAAAAAAAAAAmAIAAGRycy9k&#10;b3ducmV2LnhtbFBLBQYAAAAABAAEAPUAAACJAwAAAAA=&#10;" fillcolor="white [3201]" stroked="f" strokeweight=".5pt">
                  <v:textbox>
                    <w:txbxContent>
                      <w:p w14:paraId="28108CA2" w14:textId="77AC1F57" w:rsidR="00EA09B9" w:rsidRPr="003A508C" w:rsidRDefault="00EA09B9" w:rsidP="00B81273">
                        <w:pPr>
                          <w:ind w:firstLine="0"/>
                          <w:jc w:val="center"/>
                          <w:rPr>
                            <w:rFonts w:eastAsia="Calibri"/>
                            <w:b/>
                            <w:bCs/>
                          </w:rPr>
                        </w:pPr>
                        <w:r>
                          <w:rPr>
                            <w:rFonts w:eastAsia="Calibri"/>
                            <w:b/>
                            <w:bCs/>
                          </w:rPr>
                          <w:t xml:space="preserve">Fig. </w:t>
                        </w:r>
                        <w:r>
                          <w:rPr>
                            <w:rFonts w:eastAsia="Calibri"/>
                            <w:b/>
                            <w:bCs/>
                            <w:lang w:val="bg-BG"/>
                          </w:rPr>
                          <w:t>4</w:t>
                        </w:r>
                        <w:r>
                          <w:rPr>
                            <w:rFonts w:eastAsia="Calibri"/>
                            <w:b/>
                            <w:bCs/>
                          </w:rPr>
                          <w:t>.</w:t>
                        </w:r>
                        <w:r>
                          <w:rPr>
                            <w:rFonts w:eastAsia="Calibri"/>
                            <w:b/>
                            <w:bCs/>
                            <w:lang w:val="bg-BG"/>
                          </w:rPr>
                          <w:t>6</w:t>
                        </w:r>
                        <w:r>
                          <w:rPr>
                            <w:rFonts w:eastAsia="Calibri"/>
                            <w:b/>
                            <w:bCs/>
                          </w:rPr>
                          <w:t>. Burnt elements of the electrical equipment of the coach</w:t>
                        </w:r>
                        <w:r>
                          <w:rPr>
                            <w:rFonts w:eastAsia="Calibri"/>
                            <w:b/>
                            <w:bCs/>
                            <w:lang w:val="bg-BG"/>
                          </w:rPr>
                          <w:t xml:space="preserve">, </w:t>
                        </w:r>
                        <w:r>
                          <w:rPr>
                            <w:rFonts w:eastAsia="Calibri"/>
                            <w:b/>
                            <w:bCs/>
                          </w:rPr>
                          <w:t>located in the</w:t>
                        </w:r>
                        <w:r>
                          <w:rPr>
                            <w:rFonts w:eastAsia="Calibri"/>
                            <w:b/>
                            <w:bCs/>
                            <w:lang w:val="bg-BG"/>
                          </w:rPr>
                          <w:t xml:space="preserve"> </w:t>
                        </w:r>
                        <w:r>
                          <w:rPr>
                            <w:rFonts w:eastAsia="Calibri"/>
                            <w:b/>
                            <w:bCs/>
                          </w:rPr>
                          <w:t>cavities of the luggage compartment skeleton</w:t>
                        </w:r>
                        <w:r>
                          <w:rPr>
                            <w:rFonts w:eastAsia="Calibri"/>
                            <w:b/>
                            <w:bCs/>
                            <w:lang w:val="bg-BG"/>
                          </w:rPr>
                          <w:t>.</w:t>
                        </w:r>
                      </w:p>
                    </w:txbxContent>
                  </v:textbox>
                </v:shape>
                <w10:wrap type="topAndBottom" anchory="page"/>
              </v:group>
            </w:pict>
          </mc:Fallback>
        </mc:AlternateContent>
      </w:r>
    </w:p>
    <w:p w14:paraId="3FA8612D" w14:textId="1CDDD8B8" w:rsidR="007F10AE" w:rsidRPr="00762DB5" w:rsidRDefault="00DD77B7" w:rsidP="00CC48CE">
      <w:pPr>
        <w:pStyle w:val="af7"/>
        <w:spacing w:before="0" w:beforeAutospacing="0" w:after="0" w:afterAutospacing="0"/>
        <w:ind w:firstLine="720"/>
        <w:jc w:val="both"/>
        <w:rPr>
          <w:lang w:val="en-GB"/>
        </w:rPr>
      </w:pPr>
      <w:r w:rsidRPr="00762DB5">
        <w:rPr>
          <w:lang w:val="en-GB"/>
        </w:rPr>
        <w:lastRenderedPageBreak/>
        <w:t>In the analysis of that hypothesis, the Investigation Commission came to the following conclusions:</w:t>
      </w:r>
    </w:p>
    <w:p w14:paraId="62C34563" w14:textId="0A054FFF" w:rsidR="00DC2F7B" w:rsidRPr="00762DB5" w:rsidRDefault="00DD77B7" w:rsidP="00DD77B7">
      <w:pPr>
        <w:pStyle w:val="af7"/>
        <w:numPr>
          <w:ilvl w:val="0"/>
          <w:numId w:val="12"/>
        </w:numPr>
        <w:spacing w:before="0" w:beforeAutospacing="0" w:after="0" w:afterAutospacing="0"/>
        <w:jc w:val="both"/>
        <w:rPr>
          <w:lang w:val="en-GB"/>
        </w:rPr>
      </w:pPr>
      <w:r w:rsidRPr="00762DB5">
        <w:rPr>
          <w:lang w:val="en-GB"/>
        </w:rPr>
        <w:t xml:space="preserve">From the point of view of the theory and operational practice, given the minimum current values, </w:t>
      </w:r>
      <w:r w:rsidRPr="00762DB5">
        <w:rPr>
          <w:b/>
          <w:lang w:val="en-GB"/>
        </w:rPr>
        <w:t>it is not possible the ignition of the couch to be caused by a short circuit or overheating of cable connections of the lighting installation or sound installations of the passenger coach</w:t>
      </w:r>
      <w:r w:rsidRPr="00762DB5">
        <w:rPr>
          <w:lang w:val="en-GB"/>
        </w:rPr>
        <w:t>;</w:t>
      </w:r>
    </w:p>
    <w:p w14:paraId="7849DEFF" w14:textId="080AAF76" w:rsidR="00DC2F7B" w:rsidRPr="00762DB5" w:rsidRDefault="00B54C63" w:rsidP="00B54C63">
      <w:pPr>
        <w:pStyle w:val="af7"/>
        <w:numPr>
          <w:ilvl w:val="0"/>
          <w:numId w:val="12"/>
        </w:numPr>
        <w:spacing w:before="0" w:beforeAutospacing="0" w:after="0" w:afterAutospacing="0"/>
        <w:jc w:val="both"/>
        <w:rPr>
          <w:lang w:val="en-GB"/>
        </w:rPr>
      </w:pPr>
      <w:r w:rsidRPr="00762DB5">
        <w:rPr>
          <w:lang w:val="en-GB"/>
        </w:rPr>
        <w:t xml:space="preserve">The </w:t>
      </w:r>
      <w:r w:rsidRPr="00762DB5">
        <w:rPr>
          <w:b/>
          <w:lang w:val="en-GB"/>
        </w:rPr>
        <w:t>lighting installation</w:t>
      </w:r>
      <w:r w:rsidRPr="00762DB5">
        <w:rPr>
          <w:lang w:val="en-GB"/>
        </w:rPr>
        <w:t xml:space="preserve"> is low-voltage (no booster inverters but operates with the battery voltage of the coach) and uses LED lighting elements whose power (i.e. current) is many times lower than similar lighting fixtures of older generation. It is protected by automatic fuses (after the fire, it has been found that no automatic guard switched off);</w:t>
      </w:r>
    </w:p>
    <w:p w14:paraId="44FCDC64" w14:textId="4B1095E5" w:rsidR="00DC2F7B" w:rsidRPr="00762DB5" w:rsidRDefault="00552776" w:rsidP="00552776">
      <w:pPr>
        <w:pStyle w:val="af7"/>
        <w:numPr>
          <w:ilvl w:val="0"/>
          <w:numId w:val="12"/>
        </w:numPr>
        <w:spacing w:before="0" w:beforeAutospacing="0" w:after="0" w:afterAutospacing="0"/>
        <w:jc w:val="both"/>
        <w:rPr>
          <w:lang w:val="en-GB"/>
        </w:rPr>
      </w:pPr>
      <w:r w:rsidRPr="00762DB5">
        <w:rPr>
          <w:lang w:val="en-GB"/>
        </w:rPr>
        <w:t xml:space="preserve">The </w:t>
      </w:r>
      <w:r w:rsidRPr="00762DB5">
        <w:rPr>
          <w:b/>
          <w:lang w:val="en-GB"/>
        </w:rPr>
        <w:t>sound installation</w:t>
      </w:r>
      <w:r w:rsidRPr="00762DB5">
        <w:rPr>
          <w:lang w:val="en-GB"/>
        </w:rPr>
        <w:t>, at the part of the final amplifier step (located in a cabinet at the beginning of o</w:t>
      </w:r>
      <w:r w:rsidR="00057D6F" w:rsidRPr="00762DB5">
        <w:rPr>
          <w:lang w:val="en-GB"/>
        </w:rPr>
        <w:t>ne of the corridors of the coach</w:t>
      </w:r>
      <w:r w:rsidRPr="00762DB5">
        <w:rPr>
          <w:lang w:val="en-GB"/>
        </w:rPr>
        <w:t xml:space="preserve">), has minimum sound power, contains low-power matching transformers for each loudspeaker, is protected by fuses (the Commission found that the fuses of the </w:t>
      </w:r>
      <w:r w:rsidR="00057D6F" w:rsidRPr="00762DB5">
        <w:rPr>
          <w:lang w:val="en-GB"/>
        </w:rPr>
        <w:t>terminal amplifier stage 6,3A was not “burnt</w:t>
      </w:r>
      <w:r w:rsidRPr="00762DB5">
        <w:rPr>
          <w:lang w:val="en-GB"/>
        </w:rPr>
        <w:t>”), i.e. categor</w:t>
      </w:r>
      <w:r w:rsidR="00057D6F" w:rsidRPr="00762DB5">
        <w:rPr>
          <w:lang w:val="en-GB"/>
        </w:rPr>
        <w:t>ically the ignition of the coach</w:t>
      </w:r>
      <w:r w:rsidRPr="00762DB5">
        <w:rPr>
          <w:lang w:val="en-GB"/>
        </w:rPr>
        <w:t xml:space="preserve"> cannot be caused by this system.</w:t>
      </w:r>
    </w:p>
    <w:p w14:paraId="339FB6A1" w14:textId="50104588" w:rsidR="00DC2F7B" w:rsidRPr="00762DB5" w:rsidRDefault="00A30FA4" w:rsidP="00A30FA4">
      <w:pPr>
        <w:pStyle w:val="af7"/>
        <w:numPr>
          <w:ilvl w:val="0"/>
          <w:numId w:val="12"/>
        </w:numPr>
        <w:spacing w:before="0" w:beforeAutospacing="0" w:after="0" w:afterAutospacing="0"/>
        <w:jc w:val="both"/>
        <w:rPr>
          <w:lang w:val="en-GB"/>
        </w:rPr>
      </w:pPr>
      <w:r w:rsidRPr="00762DB5">
        <w:rPr>
          <w:lang w:val="en-GB"/>
        </w:rPr>
        <w:t xml:space="preserve">Cable harnesses immediately passing to the fire zone are also located in a </w:t>
      </w:r>
      <w:r w:rsidRPr="00762DB5">
        <w:rPr>
          <w:b/>
          <w:lang w:val="en-GB"/>
        </w:rPr>
        <w:t>circuit for extremely low-power AC contacts 220 V</w:t>
      </w:r>
      <w:r w:rsidRPr="00762DB5">
        <w:rPr>
          <w:lang w:val="en-GB"/>
        </w:rPr>
        <w:t xml:space="preserve"> (for the inclusion of standard chargers for mobile phones, etc.). </w:t>
      </w:r>
      <w:r w:rsidRPr="00762DB5">
        <w:rPr>
          <w:b/>
          <w:lang w:val="en-GB"/>
        </w:rPr>
        <w:t>It can be stated with confidence that this electric circuit of the coach cannot cause its ignition either</w:t>
      </w:r>
      <w:r w:rsidRPr="00762DB5">
        <w:rPr>
          <w:lang w:val="en-GB"/>
        </w:rPr>
        <w:t>;</w:t>
      </w:r>
    </w:p>
    <w:p w14:paraId="112E1136" w14:textId="0E0C4D1B" w:rsidR="00DC2F7B" w:rsidRPr="00762DB5" w:rsidRDefault="00A30FA4" w:rsidP="00A30FA4">
      <w:pPr>
        <w:pStyle w:val="af7"/>
        <w:numPr>
          <w:ilvl w:val="0"/>
          <w:numId w:val="12"/>
        </w:numPr>
        <w:spacing w:before="0" w:beforeAutospacing="0" w:after="0" w:afterAutospacing="0"/>
        <w:jc w:val="both"/>
        <w:rPr>
          <w:lang w:val="en-GB"/>
        </w:rPr>
      </w:pPr>
      <w:r w:rsidRPr="00762DB5">
        <w:rPr>
          <w:lang w:val="en-GB"/>
        </w:rPr>
        <w:t>The ignited coach No 51522563019-0 is not equipped with the so-called sub-coach generator, and its electrical system is powered by the AC 1500 V train heating circuit. The system for the conversion (lowering and straightening) of this supply voltage is structurally located in cabinets under the coach and there were no traces of short circuits or other accidents and failures in the viewpoints. And this is the system with the highest voltage and therefore the most likely to occur potential ignition hazards;</w:t>
      </w:r>
    </w:p>
    <w:p w14:paraId="1E0660D4" w14:textId="4FCA256F" w:rsidR="00206937" w:rsidRPr="00762DB5" w:rsidRDefault="00A30FA4" w:rsidP="00A30FA4">
      <w:pPr>
        <w:pStyle w:val="af7"/>
        <w:numPr>
          <w:ilvl w:val="0"/>
          <w:numId w:val="12"/>
        </w:numPr>
        <w:spacing w:before="0" w:beforeAutospacing="0" w:after="0" w:afterAutospacing="0"/>
        <w:jc w:val="both"/>
        <w:rPr>
          <w:lang w:val="en-GB"/>
        </w:rPr>
      </w:pPr>
      <w:r w:rsidRPr="00762DB5">
        <w:rPr>
          <w:lang w:val="en-GB"/>
        </w:rPr>
        <w:t>During the examinations of the burnt elements and wires, no traces of short circuits were found anywhere - the characteristic “melters” and traces of “welding” of the metals due to the presence of large currents that would give rise to high temperatures;</w:t>
      </w:r>
    </w:p>
    <w:p w14:paraId="2F570C7A" w14:textId="1BD485FC" w:rsidR="00DC2F7B" w:rsidRPr="00762DB5" w:rsidRDefault="00A30FA4" w:rsidP="00A30FA4">
      <w:pPr>
        <w:pStyle w:val="af7"/>
        <w:numPr>
          <w:ilvl w:val="0"/>
          <w:numId w:val="12"/>
        </w:numPr>
        <w:spacing w:before="0" w:beforeAutospacing="0" w:after="0" w:afterAutospacing="0"/>
        <w:jc w:val="both"/>
        <w:rPr>
          <w:lang w:val="en-GB"/>
        </w:rPr>
      </w:pPr>
      <w:r w:rsidRPr="00762DB5">
        <w:rPr>
          <w:lang w:val="en-GB"/>
        </w:rPr>
        <w:t xml:space="preserve">On the basis of the above considerations, it can be concluded that the </w:t>
      </w:r>
      <w:r w:rsidRPr="00762DB5">
        <w:rPr>
          <w:b/>
          <w:lang w:val="en-GB"/>
        </w:rPr>
        <w:t xml:space="preserve">probability </w:t>
      </w:r>
      <w:r w:rsidRPr="00762DB5">
        <w:rPr>
          <w:lang w:val="en-GB"/>
        </w:rPr>
        <w:t xml:space="preserve">of any failure in the electrical circuits of coach No 51522563019-0 being the cause of the fire in the coach is </w:t>
      </w:r>
      <w:r w:rsidRPr="00762DB5">
        <w:rPr>
          <w:b/>
          <w:lang w:val="en-GB"/>
        </w:rPr>
        <w:t>minimal.</w:t>
      </w:r>
    </w:p>
    <w:p w14:paraId="2716C8FF" w14:textId="234A76F0" w:rsidR="008D2AB6" w:rsidRPr="00762DB5" w:rsidRDefault="008D2AB6" w:rsidP="00F72B54">
      <w:pPr>
        <w:pStyle w:val="af7"/>
        <w:spacing w:before="0" w:beforeAutospacing="0" w:after="0" w:afterAutospacing="0"/>
        <w:ind w:firstLine="680"/>
        <w:jc w:val="both"/>
        <w:rPr>
          <w:lang w:val="en-GB"/>
        </w:rPr>
      </w:pPr>
      <w:r w:rsidRPr="00762DB5">
        <w:rPr>
          <w:lang w:val="en-GB"/>
        </w:rPr>
        <w:t>The third hypothesis, considered and analysed by the Investigation Commission, allows the fire to be caused by an external source, whether intentionally or inadvertently. In this case, the possibility of starting from an external source (most likely a lighter) imported to the loudspeaker of the sound system shall be considered. It is known that its membrane is made of impregnated paper and the remaining parts, with the coil of the matching transformer also made of combustible materials. All of this, with a very high probability, could be ignited by the imported fire, then further combusted, developing extremely high temperatures, and molten aluminium would immerse on the seat upholstery and trigger their ignition. The fact that the ignit</w:t>
      </w:r>
      <w:r w:rsidR="00865C27" w:rsidRPr="00762DB5">
        <w:rPr>
          <w:lang w:val="en-GB"/>
        </w:rPr>
        <w:t xml:space="preserve">ion was detected by the </w:t>
      </w:r>
      <w:r w:rsidRPr="00762DB5">
        <w:rPr>
          <w:lang w:val="en-GB"/>
        </w:rPr>
        <w:t xml:space="preserve">traffic manager </w:t>
      </w:r>
      <w:r w:rsidR="00865C27" w:rsidRPr="00762DB5">
        <w:rPr>
          <w:lang w:val="en-GB"/>
        </w:rPr>
        <w:t>on-duty at 23:19 p.m., and the authorities of the FSaCP</w:t>
      </w:r>
      <w:r w:rsidRPr="00762DB5">
        <w:rPr>
          <w:lang w:val="en-GB"/>
        </w:rPr>
        <w:t xml:space="preserve"> started the extinguishing only after 23:40 </w:t>
      </w:r>
      <w:r w:rsidR="00865C27" w:rsidRPr="00762DB5">
        <w:rPr>
          <w:lang w:val="en-GB"/>
        </w:rPr>
        <w:t xml:space="preserve">p.m. </w:t>
      </w:r>
      <w:r w:rsidRPr="00762DB5">
        <w:rPr>
          <w:lang w:val="en-GB"/>
        </w:rPr>
        <w:t>shows that the fire had sufficient time to bu</w:t>
      </w:r>
      <w:r w:rsidR="00865C27" w:rsidRPr="00762DB5">
        <w:rPr>
          <w:lang w:val="en-GB"/>
        </w:rPr>
        <w:t>rn and cause damage to the coach. Ultimately, it can be stated</w:t>
      </w:r>
      <w:r w:rsidRPr="00762DB5">
        <w:rPr>
          <w:lang w:val="en-GB"/>
        </w:rPr>
        <w:t xml:space="preserve"> that the hypothesis described is the most l</w:t>
      </w:r>
      <w:r w:rsidR="00865C27" w:rsidRPr="00762DB5">
        <w:rPr>
          <w:lang w:val="en-GB"/>
        </w:rPr>
        <w:t>ikely to cause the fire in coach</w:t>
      </w:r>
      <w:r w:rsidRPr="00762DB5">
        <w:rPr>
          <w:lang w:val="en-GB"/>
        </w:rPr>
        <w:t xml:space="preserve"> No 51522563019-0.</w:t>
      </w:r>
    </w:p>
    <w:p w14:paraId="33D78D88" w14:textId="54D7E293" w:rsidR="003113AF" w:rsidRPr="00762DB5" w:rsidRDefault="004D353F" w:rsidP="00F72B54">
      <w:pPr>
        <w:pStyle w:val="af7"/>
        <w:spacing w:before="0" w:beforeAutospacing="0" w:after="0" w:afterAutospacing="0"/>
        <w:ind w:firstLine="680"/>
        <w:jc w:val="both"/>
        <w:rPr>
          <w:lang w:val="en-GB"/>
        </w:rPr>
      </w:pPr>
      <w:r w:rsidRPr="00762DB5">
        <w:rPr>
          <w:lang w:val="en-GB"/>
        </w:rPr>
        <w:t>The Investigation Commission considers that this is also the most likely cause of the fire</w:t>
      </w:r>
      <w:r w:rsidR="00644C81" w:rsidRPr="00762DB5">
        <w:rPr>
          <w:lang w:val="en-GB"/>
        </w:rPr>
        <w:t>.</w:t>
      </w:r>
    </w:p>
    <w:bookmarkEnd w:id="5"/>
    <w:p w14:paraId="1D0F879B" w14:textId="16332BEB" w:rsidR="008C0832" w:rsidRPr="00762DB5" w:rsidRDefault="008D1A49" w:rsidP="00980917">
      <w:pPr>
        <w:pStyle w:val="ab"/>
        <w:numPr>
          <w:ilvl w:val="2"/>
          <w:numId w:val="10"/>
        </w:numPr>
        <w:spacing w:before="120"/>
        <w:ind w:left="1225" w:hanging="505"/>
        <w:contextualSpacing w:val="0"/>
        <w:rPr>
          <w:i/>
          <w:iCs/>
          <w:lang w:val="en-GB"/>
        </w:rPr>
      </w:pPr>
      <w:r w:rsidRPr="00762DB5">
        <w:rPr>
          <w:i/>
          <w:iCs/>
          <w:lang w:val="en-GB"/>
        </w:rPr>
        <w:t>Manager of the railway infrastructure</w:t>
      </w:r>
      <w:r w:rsidR="008C0832" w:rsidRPr="00762DB5">
        <w:rPr>
          <w:i/>
          <w:iCs/>
          <w:lang w:val="en-GB"/>
        </w:rPr>
        <w:t>.</w:t>
      </w:r>
    </w:p>
    <w:p w14:paraId="75E041D0" w14:textId="684ECAD0" w:rsidR="00AF774A" w:rsidRPr="00762DB5" w:rsidRDefault="008D1A49" w:rsidP="00881465">
      <w:pPr>
        <w:ind w:firstLine="720"/>
        <w:rPr>
          <w:szCs w:val="24"/>
          <w:lang w:val="en-GB"/>
        </w:rPr>
      </w:pPr>
      <w:r w:rsidRPr="00762DB5">
        <w:rPr>
          <w:szCs w:val="24"/>
          <w:lang w:val="en-GB"/>
        </w:rPr>
        <w:t>Not applicable</w:t>
      </w:r>
    </w:p>
    <w:p w14:paraId="049E830C" w14:textId="36E29918" w:rsidR="00445CF4" w:rsidRPr="00762DB5" w:rsidRDefault="008D1A49" w:rsidP="00980917">
      <w:pPr>
        <w:pStyle w:val="ab"/>
        <w:numPr>
          <w:ilvl w:val="2"/>
          <w:numId w:val="10"/>
        </w:numPr>
        <w:spacing w:before="120"/>
        <w:ind w:left="1225" w:hanging="505"/>
        <w:contextualSpacing w:val="0"/>
        <w:rPr>
          <w:i/>
          <w:iCs/>
          <w:lang w:val="en-GB"/>
        </w:rPr>
      </w:pPr>
      <w:r w:rsidRPr="00762DB5">
        <w:rPr>
          <w:bCs/>
          <w:i/>
          <w:iCs/>
          <w:lang w:val="en-GB"/>
        </w:rPr>
        <w:t>Entities in charge of the technical maintenance</w:t>
      </w:r>
      <w:r w:rsidR="0058734C" w:rsidRPr="00762DB5">
        <w:rPr>
          <w:i/>
          <w:iCs/>
          <w:lang w:val="en-GB"/>
        </w:rPr>
        <w:t>.</w:t>
      </w:r>
    </w:p>
    <w:p w14:paraId="1A8FAA4C" w14:textId="52D24DBD" w:rsidR="00624EC2" w:rsidRPr="00762DB5" w:rsidRDefault="005256AF" w:rsidP="00B94661">
      <w:pPr>
        <w:rPr>
          <w:lang w:val="en-GB"/>
        </w:rPr>
      </w:pPr>
      <w:r w:rsidRPr="00762DB5">
        <w:rPr>
          <w:lang w:val="en-GB"/>
        </w:rPr>
        <w:lastRenderedPageBreak/>
        <w:t>Entity in charge of the rolling stock maintenance</w:t>
      </w:r>
      <w:r w:rsidR="00B94661" w:rsidRPr="00762DB5">
        <w:rPr>
          <w:lang w:val="en-GB"/>
        </w:rPr>
        <w:t xml:space="preserve"> – </w:t>
      </w:r>
      <w:r w:rsidRPr="00762DB5">
        <w:rPr>
          <w:lang w:val="en-GB"/>
        </w:rPr>
        <w:t>locomotive</w:t>
      </w:r>
      <w:r w:rsidR="00B94661" w:rsidRPr="00762DB5">
        <w:rPr>
          <w:lang w:val="en-GB"/>
        </w:rPr>
        <w:t xml:space="preserve"> № 91520044098-9 </w:t>
      </w:r>
      <w:r w:rsidRPr="00762DB5">
        <w:rPr>
          <w:lang w:val="en-GB"/>
        </w:rPr>
        <w:t>and of coach</w:t>
      </w:r>
      <w:r w:rsidR="00B94661" w:rsidRPr="00762DB5">
        <w:rPr>
          <w:lang w:val="en-GB"/>
        </w:rPr>
        <w:t xml:space="preserve"> № 51522563019-0 </w:t>
      </w:r>
      <w:r w:rsidRPr="00762DB5">
        <w:rPr>
          <w:lang w:val="en-GB"/>
        </w:rPr>
        <w:t>is BDZ PS Ltd. with valid registration in the National vehicles register</w:t>
      </w:r>
      <w:r w:rsidR="00DB265C" w:rsidRPr="00762DB5">
        <w:rPr>
          <w:lang w:val="en-GB"/>
        </w:rPr>
        <w:t xml:space="preserve">.  </w:t>
      </w:r>
    </w:p>
    <w:p w14:paraId="50160860" w14:textId="4890E319" w:rsidR="0058734C" w:rsidRPr="00762DB5" w:rsidRDefault="00ED6103" w:rsidP="00980917">
      <w:pPr>
        <w:pStyle w:val="ab"/>
        <w:numPr>
          <w:ilvl w:val="2"/>
          <w:numId w:val="10"/>
        </w:numPr>
        <w:spacing w:before="120"/>
        <w:ind w:left="1225" w:hanging="505"/>
        <w:contextualSpacing w:val="0"/>
        <w:rPr>
          <w:i/>
          <w:iCs/>
          <w:lang w:val="en-GB"/>
        </w:rPr>
      </w:pPr>
      <w:r w:rsidRPr="00762DB5">
        <w:rPr>
          <w:i/>
          <w:iCs/>
          <w:lang w:val="en-GB"/>
        </w:rPr>
        <w:t>Manufacturers or providers of rolling stock and railway products</w:t>
      </w:r>
      <w:r w:rsidR="0058734C" w:rsidRPr="00762DB5">
        <w:rPr>
          <w:i/>
          <w:iCs/>
          <w:lang w:val="en-GB"/>
        </w:rPr>
        <w:t>.</w:t>
      </w:r>
    </w:p>
    <w:p w14:paraId="784C1A5F" w14:textId="2F678940" w:rsidR="00445CF4" w:rsidRPr="00762DB5" w:rsidRDefault="00DB08A5" w:rsidP="00445CF4">
      <w:pPr>
        <w:pStyle w:val="ab"/>
        <w:ind w:left="0"/>
        <w:rPr>
          <w:lang w:val="en-GB"/>
        </w:rPr>
      </w:pPr>
      <w:bookmarkStart w:id="6" w:name="_Hlk77515760"/>
      <w:r w:rsidRPr="00762DB5">
        <w:rPr>
          <w:lang w:val="en-GB"/>
        </w:rPr>
        <w:t>Not applicable</w:t>
      </w:r>
      <w:r w:rsidR="00924EFB" w:rsidRPr="00762DB5">
        <w:rPr>
          <w:lang w:val="en-GB"/>
        </w:rPr>
        <w:t>.</w:t>
      </w:r>
    </w:p>
    <w:bookmarkEnd w:id="6"/>
    <w:p w14:paraId="1A9CA400" w14:textId="795A9CD1" w:rsidR="0058734C" w:rsidRPr="00762DB5" w:rsidRDefault="008523B4" w:rsidP="00980917">
      <w:pPr>
        <w:pStyle w:val="ab"/>
        <w:numPr>
          <w:ilvl w:val="2"/>
          <w:numId w:val="10"/>
        </w:numPr>
        <w:spacing w:before="120"/>
        <w:contextualSpacing w:val="0"/>
        <w:rPr>
          <w:i/>
          <w:iCs/>
          <w:lang w:val="en-GB"/>
        </w:rPr>
      </w:pPr>
      <w:r w:rsidRPr="00762DB5">
        <w:rPr>
          <w:i/>
          <w:iCs/>
          <w:lang w:val="en-GB"/>
        </w:rPr>
        <w:t>National Safety Authority</w:t>
      </w:r>
      <w:r w:rsidR="0058734C" w:rsidRPr="00762DB5">
        <w:rPr>
          <w:i/>
          <w:iCs/>
          <w:lang w:val="en-GB"/>
        </w:rPr>
        <w:t>.</w:t>
      </w:r>
    </w:p>
    <w:p w14:paraId="3F5E43A9" w14:textId="79DFB6BD" w:rsidR="00480DAA" w:rsidRPr="00762DB5" w:rsidRDefault="0031345C" w:rsidP="000271AD">
      <w:pPr>
        <w:pStyle w:val="ab"/>
        <w:ind w:left="0"/>
        <w:contextualSpacing w:val="0"/>
        <w:rPr>
          <w:lang w:val="en-GB"/>
        </w:rPr>
      </w:pPr>
      <w:r w:rsidRPr="00762DB5">
        <w:rPr>
          <w:lang w:val="en-GB"/>
        </w:rPr>
        <w:t>Railway Administration Executive Agency is the National Safety Authority for railway transport in the Republic of Bulgaria</w:t>
      </w:r>
      <w:r w:rsidR="00480DAA" w:rsidRPr="00762DB5">
        <w:rPr>
          <w:lang w:val="en-GB"/>
        </w:rPr>
        <w:t>.</w:t>
      </w:r>
    </w:p>
    <w:p w14:paraId="3C0AAF31" w14:textId="436F5A80" w:rsidR="0058734C" w:rsidRPr="00762DB5" w:rsidRDefault="00344CFD" w:rsidP="00980917">
      <w:pPr>
        <w:pStyle w:val="ab"/>
        <w:numPr>
          <w:ilvl w:val="2"/>
          <w:numId w:val="10"/>
        </w:numPr>
        <w:spacing w:before="120"/>
        <w:contextualSpacing w:val="0"/>
        <w:rPr>
          <w:i/>
          <w:iCs/>
          <w:lang w:val="en-GB"/>
        </w:rPr>
      </w:pPr>
      <w:r w:rsidRPr="00762DB5">
        <w:rPr>
          <w:i/>
          <w:iCs/>
          <w:lang w:val="en-GB"/>
        </w:rPr>
        <w:t>Notified bodies or Risk assessment bodies</w:t>
      </w:r>
      <w:r w:rsidR="0058734C" w:rsidRPr="00762DB5">
        <w:rPr>
          <w:i/>
          <w:iCs/>
          <w:lang w:val="en-GB"/>
        </w:rPr>
        <w:t>.</w:t>
      </w:r>
    </w:p>
    <w:p w14:paraId="1FBF0AC2" w14:textId="56035289" w:rsidR="00480DAA" w:rsidRPr="00762DB5" w:rsidRDefault="00344CFD" w:rsidP="000271AD">
      <w:pPr>
        <w:pStyle w:val="ab"/>
        <w:ind w:left="0"/>
        <w:contextualSpacing w:val="0"/>
        <w:rPr>
          <w:lang w:val="en-GB"/>
        </w:rPr>
      </w:pPr>
      <w:r w:rsidRPr="00762DB5">
        <w:rPr>
          <w:lang w:val="en-GB"/>
        </w:rPr>
        <w:t>Not applicable</w:t>
      </w:r>
      <w:r w:rsidR="00480DAA" w:rsidRPr="00762DB5">
        <w:rPr>
          <w:lang w:val="en-GB"/>
        </w:rPr>
        <w:t>.</w:t>
      </w:r>
    </w:p>
    <w:p w14:paraId="0B124556" w14:textId="668EFBE8" w:rsidR="0058734C" w:rsidRPr="00762DB5" w:rsidRDefault="00F0688D" w:rsidP="00980917">
      <w:pPr>
        <w:pStyle w:val="ab"/>
        <w:numPr>
          <w:ilvl w:val="2"/>
          <w:numId w:val="10"/>
        </w:numPr>
        <w:spacing w:before="120"/>
        <w:contextualSpacing w:val="0"/>
        <w:rPr>
          <w:i/>
          <w:iCs/>
          <w:lang w:val="en-GB"/>
        </w:rPr>
      </w:pPr>
      <w:r w:rsidRPr="00762DB5">
        <w:rPr>
          <w:i/>
          <w:iCs/>
          <w:lang w:val="en-GB"/>
        </w:rPr>
        <w:t>Certifying bodies of the entities in charge of maintenance</w:t>
      </w:r>
      <w:r w:rsidR="0058734C" w:rsidRPr="00762DB5">
        <w:rPr>
          <w:i/>
          <w:iCs/>
          <w:lang w:val="en-GB"/>
        </w:rPr>
        <w:t>.</w:t>
      </w:r>
    </w:p>
    <w:p w14:paraId="0D3EF805" w14:textId="47F5A79B" w:rsidR="003557C7" w:rsidRPr="00762DB5" w:rsidRDefault="00644898" w:rsidP="003557C7">
      <w:pPr>
        <w:pStyle w:val="ab"/>
        <w:ind w:left="0"/>
        <w:rPr>
          <w:lang w:val="en-GB"/>
        </w:rPr>
      </w:pPr>
      <w:r w:rsidRPr="00762DB5">
        <w:rPr>
          <w:lang w:val="en-GB"/>
        </w:rPr>
        <w:tab/>
      </w:r>
      <w:r w:rsidR="003557C7" w:rsidRPr="00762DB5">
        <w:rPr>
          <w:lang w:val="en-GB"/>
        </w:rPr>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469E9E9F" w14:textId="595650C3" w:rsidR="003557C7" w:rsidRPr="00762DB5" w:rsidRDefault="003557C7" w:rsidP="003557C7">
      <w:pPr>
        <w:pStyle w:val="ab"/>
        <w:ind w:left="0"/>
        <w:rPr>
          <w:lang w:val="en-GB"/>
        </w:rPr>
      </w:pPr>
      <w:r w:rsidRPr="00762DB5">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6B907D87" w14:textId="0137C319" w:rsidR="0058734C" w:rsidRPr="00762DB5" w:rsidRDefault="00963796" w:rsidP="00980917">
      <w:pPr>
        <w:pStyle w:val="ab"/>
        <w:numPr>
          <w:ilvl w:val="2"/>
          <w:numId w:val="10"/>
        </w:numPr>
        <w:spacing w:before="120"/>
        <w:ind w:left="1225" w:hanging="505"/>
        <w:contextualSpacing w:val="0"/>
        <w:rPr>
          <w:i/>
          <w:iCs/>
          <w:lang w:val="en-GB"/>
        </w:rPr>
      </w:pPr>
      <w:r w:rsidRPr="00762DB5">
        <w:rPr>
          <w:i/>
          <w:iCs/>
          <w:lang w:val="en-GB"/>
        </w:rPr>
        <w:t>Persons or entities involved in the event, documented or not in the respective safety management systems or indicated in register</w:t>
      </w:r>
      <w:r w:rsidR="0058734C" w:rsidRPr="00762DB5">
        <w:rPr>
          <w:i/>
          <w:iCs/>
          <w:lang w:val="en-GB"/>
        </w:rPr>
        <w:t>.</w:t>
      </w:r>
    </w:p>
    <w:p w14:paraId="212C9F87" w14:textId="0C60E496" w:rsidR="00445CF4" w:rsidRPr="00762DB5" w:rsidRDefault="00963796" w:rsidP="00445CF4">
      <w:pPr>
        <w:pStyle w:val="ab"/>
        <w:ind w:left="0"/>
        <w:rPr>
          <w:lang w:val="en-GB"/>
        </w:rPr>
      </w:pPr>
      <w:r w:rsidRPr="00762DB5">
        <w:rPr>
          <w:lang w:val="en-GB"/>
        </w:rPr>
        <w:t>Not applicable</w:t>
      </w:r>
      <w:r w:rsidR="00480DAA" w:rsidRPr="00762DB5">
        <w:rPr>
          <w:lang w:val="en-GB"/>
        </w:rPr>
        <w:t>.</w:t>
      </w:r>
    </w:p>
    <w:p w14:paraId="47F0BEB5" w14:textId="244F9156" w:rsidR="0058734C" w:rsidRPr="00762DB5" w:rsidRDefault="00963796" w:rsidP="00980917">
      <w:pPr>
        <w:pStyle w:val="ab"/>
        <w:numPr>
          <w:ilvl w:val="1"/>
          <w:numId w:val="10"/>
        </w:numPr>
        <w:spacing w:before="120"/>
        <w:ind w:left="788" w:hanging="79"/>
        <w:contextualSpacing w:val="0"/>
        <w:rPr>
          <w:i/>
          <w:iCs/>
          <w:lang w:val="en-GB"/>
        </w:rPr>
      </w:pPr>
      <w:r w:rsidRPr="00762DB5">
        <w:rPr>
          <w:i/>
          <w:iCs/>
          <w:lang w:val="en-GB"/>
        </w:rPr>
        <w:t>Rolling stock and technical facilities</w:t>
      </w:r>
      <w:r w:rsidR="0058734C" w:rsidRPr="00762DB5">
        <w:rPr>
          <w:i/>
          <w:iCs/>
          <w:lang w:val="en-GB"/>
        </w:rPr>
        <w:t>:</w:t>
      </w:r>
    </w:p>
    <w:p w14:paraId="79D0F639" w14:textId="43A68F6D" w:rsidR="0058734C" w:rsidRPr="00762DB5" w:rsidRDefault="003A717C" w:rsidP="00980917">
      <w:pPr>
        <w:pStyle w:val="ab"/>
        <w:numPr>
          <w:ilvl w:val="2"/>
          <w:numId w:val="10"/>
        </w:numPr>
        <w:spacing w:before="120"/>
        <w:ind w:left="1225" w:hanging="505"/>
        <w:contextualSpacing w:val="0"/>
        <w:rPr>
          <w:i/>
          <w:iCs/>
          <w:lang w:val="en-GB"/>
        </w:rPr>
      </w:pPr>
      <w:r w:rsidRPr="00762DB5">
        <w:rPr>
          <w:i/>
          <w:iCs/>
          <w:lang w:val="en-GB"/>
        </w:rPr>
        <w:t>Factors, deriving from the design of the rolling stock, railway infrastructure or technical facilities</w:t>
      </w:r>
      <w:r w:rsidR="0058734C" w:rsidRPr="00762DB5">
        <w:rPr>
          <w:i/>
          <w:iCs/>
          <w:lang w:val="en-GB"/>
        </w:rPr>
        <w:t>.</w:t>
      </w:r>
    </w:p>
    <w:p w14:paraId="6082EC0E" w14:textId="5BD5EA56" w:rsidR="00445CF4" w:rsidRPr="00762DB5" w:rsidRDefault="007126FC" w:rsidP="00445CF4">
      <w:pPr>
        <w:rPr>
          <w:lang w:val="en-GB"/>
        </w:rPr>
      </w:pPr>
      <w:r w:rsidRPr="00762DB5">
        <w:rPr>
          <w:lang w:val="en-GB"/>
        </w:rPr>
        <w:t>Not applicable</w:t>
      </w:r>
      <w:r w:rsidR="00480DAA" w:rsidRPr="00762DB5">
        <w:rPr>
          <w:lang w:val="en-GB"/>
        </w:rPr>
        <w:t>.</w:t>
      </w:r>
    </w:p>
    <w:p w14:paraId="19A6BEF6" w14:textId="4CEF3EA1" w:rsidR="0058734C" w:rsidRPr="00762DB5" w:rsidRDefault="009E189F" w:rsidP="00980917">
      <w:pPr>
        <w:pStyle w:val="ab"/>
        <w:numPr>
          <w:ilvl w:val="2"/>
          <w:numId w:val="10"/>
        </w:numPr>
        <w:spacing w:before="120"/>
        <w:ind w:left="1225" w:hanging="505"/>
        <w:contextualSpacing w:val="0"/>
        <w:rPr>
          <w:i/>
          <w:iCs/>
          <w:lang w:val="en-GB"/>
        </w:rPr>
      </w:pPr>
      <w:r w:rsidRPr="00762DB5">
        <w:rPr>
          <w:i/>
          <w:iCs/>
          <w:lang w:val="en-GB"/>
        </w:rPr>
        <w:t>Factors deriving from the installation and placing into service of the rolling stock, railway infrastructure and technical facilities</w:t>
      </w:r>
      <w:r w:rsidR="0058734C" w:rsidRPr="00762DB5">
        <w:rPr>
          <w:i/>
          <w:iCs/>
          <w:lang w:val="en-GB"/>
        </w:rPr>
        <w:t>.</w:t>
      </w:r>
    </w:p>
    <w:p w14:paraId="2CF8B018" w14:textId="4EE31E8B" w:rsidR="00445CF4" w:rsidRPr="00762DB5" w:rsidRDefault="009E189F" w:rsidP="00445CF4">
      <w:pPr>
        <w:pStyle w:val="ab"/>
        <w:ind w:left="0"/>
        <w:rPr>
          <w:lang w:val="en-GB"/>
        </w:rPr>
      </w:pPr>
      <w:r w:rsidRPr="00762DB5">
        <w:rPr>
          <w:lang w:val="en-GB"/>
        </w:rPr>
        <w:t>Not applicable</w:t>
      </w:r>
      <w:r w:rsidR="00480DAA" w:rsidRPr="00762DB5">
        <w:rPr>
          <w:lang w:val="en-GB"/>
        </w:rPr>
        <w:t>.</w:t>
      </w:r>
    </w:p>
    <w:p w14:paraId="5B88628E" w14:textId="7FC04A10" w:rsidR="0058734C" w:rsidRPr="00762DB5" w:rsidRDefault="00445ECE" w:rsidP="00980917">
      <w:pPr>
        <w:pStyle w:val="ab"/>
        <w:numPr>
          <w:ilvl w:val="2"/>
          <w:numId w:val="10"/>
        </w:numPr>
        <w:spacing w:before="120"/>
        <w:ind w:left="1225" w:hanging="505"/>
        <w:contextualSpacing w:val="0"/>
        <w:rPr>
          <w:i/>
          <w:iCs/>
          <w:lang w:val="en-GB"/>
        </w:rPr>
      </w:pPr>
      <w:r w:rsidRPr="00762DB5">
        <w:rPr>
          <w:i/>
          <w:iCs/>
          <w:lang w:val="en-GB"/>
        </w:rPr>
        <w:t>Factors deriving from manufacturers or another provider of railway products</w:t>
      </w:r>
      <w:r w:rsidR="0058734C" w:rsidRPr="00762DB5">
        <w:rPr>
          <w:i/>
          <w:iCs/>
          <w:lang w:val="en-GB"/>
        </w:rPr>
        <w:t>.</w:t>
      </w:r>
    </w:p>
    <w:p w14:paraId="1A39D9A0" w14:textId="0D1722AA" w:rsidR="00445CF4" w:rsidRPr="00762DB5" w:rsidRDefault="00F07D59" w:rsidP="00445CF4">
      <w:pPr>
        <w:pStyle w:val="ab"/>
        <w:ind w:left="0"/>
        <w:rPr>
          <w:lang w:val="en-GB"/>
        </w:rPr>
      </w:pPr>
      <w:r w:rsidRPr="00762DB5">
        <w:rPr>
          <w:lang w:val="en-GB"/>
        </w:rPr>
        <w:t>Not applicable</w:t>
      </w:r>
      <w:r w:rsidR="00480DAA" w:rsidRPr="00762DB5">
        <w:rPr>
          <w:lang w:val="en-GB"/>
        </w:rPr>
        <w:t>.</w:t>
      </w:r>
    </w:p>
    <w:p w14:paraId="385E8227" w14:textId="2446D515" w:rsidR="0058734C" w:rsidRPr="00762DB5" w:rsidRDefault="00FF0B42" w:rsidP="00980917">
      <w:pPr>
        <w:pStyle w:val="ab"/>
        <w:numPr>
          <w:ilvl w:val="2"/>
          <w:numId w:val="10"/>
        </w:numPr>
        <w:spacing w:before="120"/>
        <w:ind w:left="1225" w:hanging="505"/>
        <w:contextualSpacing w:val="0"/>
        <w:rPr>
          <w:i/>
          <w:iCs/>
          <w:lang w:val="en-GB"/>
        </w:rPr>
      </w:pPr>
      <w:r w:rsidRPr="00762DB5">
        <w:rPr>
          <w:i/>
          <w:iCs/>
          <w:lang w:val="en-GB"/>
        </w:rPr>
        <w:t>Factors, deriving from the technical maintenance and/or modification of the rolling stock or the technical facilities</w:t>
      </w:r>
      <w:r w:rsidR="0058734C" w:rsidRPr="00762DB5">
        <w:rPr>
          <w:i/>
          <w:iCs/>
          <w:lang w:val="en-GB"/>
        </w:rPr>
        <w:t>.</w:t>
      </w:r>
    </w:p>
    <w:p w14:paraId="1CB3E065" w14:textId="656BF605" w:rsidR="00445CF4" w:rsidRPr="00762DB5" w:rsidRDefault="00F07D59" w:rsidP="00445CF4">
      <w:pPr>
        <w:pStyle w:val="ab"/>
        <w:ind w:left="0"/>
        <w:rPr>
          <w:lang w:val="en-GB"/>
        </w:rPr>
      </w:pPr>
      <w:r w:rsidRPr="00762DB5">
        <w:rPr>
          <w:lang w:val="en-GB"/>
        </w:rPr>
        <w:t>Not applicable</w:t>
      </w:r>
      <w:r w:rsidR="00DA420D" w:rsidRPr="00762DB5">
        <w:rPr>
          <w:lang w:val="en-GB"/>
        </w:rPr>
        <w:t>.</w:t>
      </w:r>
    </w:p>
    <w:p w14:paraId="3BB44E72" w14:textId="46564FEA" w:rsidR="0058734C" w:rsidRPr="00762DB5" w:rsidRDefault="008F10AF" w:rsidP="00980917">
      <w:pPr>
        <w:pStyle w:val="ab"/>
        <w:numPr>
          <w:ilvl w:val="2"/>
          <w:numId w:val="10"/>
        </w:numPr>
        <w:spacing w:before="120"/>
        <w:ind w:left="1225" w:hanging="505"/>
        <w:contextualSpacing w:val="0"/>
        <w:rPr>
          <w:i/>
          <w:iCs/>
          <w:lang w:val="en-GB"/>
        </w:rPr>
      </w:pPr>
      <w:r w:rsidRPr="00762DB5">
        <w:rPr>
          <w:i/>
          <w:iCs/>
          <w:lang w:val="en-GB"/>
        </w:rPr>
        <w:t>Factors due to the entity in charge of the technical maintenance, workshops for technical maintenance and other technical maintenance service providers</w:t>
      </w:r>
      <w:r w:rsidR="00623D2C" w:rsidRPr="00762DB5">
        <w:rPr>
          <w:i/>
          <w:iCs/>
          <w:lang w:val="en-GB"/>
        </w:rPr>
        <w:t>.</w:t>
      </w:r>
    </w:p>
    <w:p w14:paraId="0F323765" w14:textId="6B7FDFF6" w:rsidR="00445CF4" w:rsidRPr="00762DB5" w:rsidRDefault="00F07D59" w:rsidP="00445CF4">
      <w:pPr>
        <w:pStyle w:val="ab"/>
        <w:ind w:left="0"/>
        <w:rPr>
          <w:lang w:val="en-GB"/>
        </w:rPr>
      </w:pPr>
      <w:r w:rsidRPr="00762DB5">
        <w:rPr>
          <w:lang w:val="en-GB"/>
        </w:rPr>
        <w:t>Not applicable</w:t>
      </w:r>
      <w:r w:rsidR="00480DAA" w:rsidRPr="00762DB5">
        <w:rPr>
          <w:lang w:val="en-GB"/>
        </w:rPr>
        <w:t>.</w:t>
      </w:r>
    </w:p>
    <w:p w14:paraId="073A142B" w14:textId="7233507E" w:rsidR="00A46EB3" w:rsidRPr="00762DB5" w:rsidRDefault="00D6007E" w:rsidP="00980917">
      <w:pPr>
        <w:pStyle w:val="ab"/>
        <w:numPr>
          <w:ilvl w:val="2"/>
          <w:numId w:val="10"/>
        </w:numPr>
        <w:spacing w:before="120"/>
        <w:ind w:left="1225" w:hanging="505"/>
        <w:contextualSpacing w:val="0"/>
        <w:rPr>
          <w:i/>
          <w:iCs/>
          <w:lang w:val="en-GB"/>
        </w:rPr>
      </w:pPr>
      <w:r w:rsidRPr="00762DB5">
        <w:rPr>
          <w:i/>
          <w:iCs/>
          <w:lang w:val="en-GB"/>
        </w:rPr>
        <w:t>Other factors or consequences considered as involved within the investigation objectives</w:t>
      </w:r>
      <w:r w:rsidR="00623D2C" w:rsidRPr="00762DB5">
        <w:rPr>
          <w:i/>
          <w:iCs/>
          <w:lang w:val="en-GB"/>
        </w:rPr>
        <w:t>.</w:t>
      </w:r>
    </w:p>
    <w:p w14:paraId="4C2A7C65" w14:textId="0481BE2C" w:rsidR="0099012E" w:rsidRPr="00762DB5" w:rsidRDefault="00D6007E" w:rsidP="00980917">
      <w:pPr>
        <w:pStyle w:val="ab"/>
        <w:numPr>
          <w:ilvl w:val="3"/>
          <w:numId w:val="10"/>
        </w:numPr>
        <w:rPr>
          <w:i/>
          <w:iCs/>
          <w:lang w:val="en-GB"/>
        </w:rPr>
      </w:pPr>
      <w:r w:rsidRPr="00762DB5">
        <w:rPr>
          <w:i/>
          <w:iCs/>
          <w:lang w:val="en-GB"/>
        </w:rPr>
        <w:t>Loading of the coaches</w:t>
      </w:r>
    </w:p>
    <w:p w14:paraId="0255928D" w14:textId="4DBAA887" w:rsidR="00480DAA" w:rsidRPr="00762DB5" w:rsidRDefault="00F07D59" w:rsidP="0099012E">
      <w:pPr>
        <w:rPr>
          <w:iCs/>
          <w:lang w:val="en-GB"/>
        </w:rPr>
      </w:pPr>
      <w:r w:rsidRPr="00762DB5">
        <w:rPr>
          <w:lang w:val="en-GB"/>
        </w:rPr>
        <w:t>Not applicable</w:t>
      </w:r>
      <w:r w:rsidR="0099012E" w:rsidRPr="00762DB5">
        <w:rPr>
          <w:iCs/>
          <w:lang w:val="en-GB"/>
        </w:rPr>
        <w:t>.</w:t>
      </w:r>
    </w:p>
    <w:p w14:paraId="210A6423" w14:textId="692ACA0B" w:rsidR="00623D2C" w:rsidRPr="00762DB5" w:rsidRDefault="00466DB7" w:rsidP="00980917">
      <w:pPr>
        <w:pStyle w:val="ab"/>
        <w:numPr>
          <w:ilvl w:val="1"/>
          <w:numId w:val="10"/>
        </w:numPr>
        <w:tabs>
          <w:tab w:val="left" w:pos="1134"/>
        </w:tabs>
        <w:spacing w:before="120"/>
        <w:ind w:hanging="83"/>
        <w:contextualSpacing w:val="0"/>
        <w:rPr>
          <w:i/>
          <w:iCs/>
          <w:lang w:val="en-GB"/>
        </w:rPr>
      </w:pPr>
      <w:r w:rsidRPr="00762DB5">
        <w:rPr>
          <w:i/>
          <w:iCs/>
          <w:lang w:val="en-GB"/>
        </w:rPr>
        <w:t>Human factor</w:t>
      </w:r>
      <w:r w:rsidR="00623D2C" w:rsidRPr="00762DB5">
        <w:rPr>
          <w:i/>
          <w:iCs/>
          <w:lang w:val="en-GB"/>
        </w:rPr>
        <w:t>:</w:t>
      </w:r>
    </w:p>
    <w:p w14:paraId="26B0685C" w14:textId="4BFF6179" w:rsidR="00623D2C" w:rsidRPr="00762DB5" w:rsidRDefault="00466DB7" w:rsidP="00980917">
      <w:pPr>
        <w:pStyle w:val="ab"/>
        <w:numPr>
          <w:ilvl w:val="2"/>
          <w:numId w:val="10"/>
        </w:numPr>
        <w:spacing w:before="120"/>
        <w:contextualSpacing w:val="0"/>
        <w:rPr>
          <w:i/>
          <w:iCs/>
          <w:lang w:val="en-GB"/>
        </w:rPr>
      </w:pPr>
      <w:r w:rsidRPr="00762DB5">
        <w:rPr>
          <w:i/>
          <w:iCs/>
          <w:lang w:val="en-GB"/>
        </w:rPr>
        <w:lastRenderedPageBreak/>
        <w:t>Individual human characteristics</w:t>
      </w:r>
      <w:r w:rsidR="00623D2C" w:rsidRPr="00762DB5">
        <w:rPr>
          <w:i/>
          <w:iCs/>
          <w:lang w:val="en-GB"/>
        </w:rPr>
        <w:t>:</w:t>
      </w:r>
    </w:p>
    <w:p w14:paraId="58A05C80" w14:textId="0FA30CB1" w:rsidR="00623D2C" w:rsidRPr="00762DB5" w:rsidRDefault="00BA187F" w:rsidP="00980917">
      <w:pPr>
        <w:pStyle w:val="ab"/>
        <w:numPr>
          <w:ilvl w:val="3"/>
          <w:numId w:val="10"/>
        </w:numPr>
        <w:rPr>
          <w:i/>
          <w:iCs/>
          <w:lang w:val="en-GB"/>
        </w:rPr>
      </w:pPr>
      <w:r w:rsidRPr="00762DB5">
        <w:rPr>
          <w:i/>
          <w:iCs/>
          <w:lang w:val="en-GB"/>
        </w:rPr>
        <w:t>Training and development, including skills and experience</w:t>
      </w:r>
      <w:r w:rsidR="00623D2C" w:rsidRPr="00762DB5">
        <w:rPr>
          <w:i/>
          <w:iCs/>
          <w:lang w:val="en-GB"/>
        </w:rPr>
        <w:t>.</w:t>
      </w:r>
    </w:p>
    <w:p w14:paraId="45AF8CD1" w14:textId="30139C25" w:rsidR="007F3D43" w:rsidRPr="00762DB5" w:rsidRDefault="00BA187F" w:rsidP="007F3D43">
      <w:pPr>
        <w:ind w:left="1080" w:firstLine="0"/>
        <w:rPr>
          <w:i/>
          <w:iCs/>
          <w:lang w:val="en-GB"/>
        </w:rPr>
      </w:pPr>
      <w:r w:rsidRPr="00762DB5">
        <w:rPr>
          <w:bCs/>
          <w:i/>
          <w:lang w:val="en-GB"/>
        </w:rPr>
        <w:t>Railway undertaking</w:t>
      </w:r>
      <w:r w:rsidR="007F3D43" w:rsidRPr="00762DB5">
        <w:rPr>
          <w:i/>
          <w:iCs/>
          <w:lang w:val="en-GB"/>
        </w:rPr>
        <w:t>:</w:t>
      </w:r>
    </w:p>
    <w:p w14:paraId="1B09747E" w14:textId="45BC0055" w:rsidR="00445CF4" w:rsidRPr="00762DB5" w:rsidRDefault="00671BA9" w:rsidP="00445CF4">
      <w:pPr>
        <w:rPr>
          <w:lang w:val="en-GB"/>
        </w:rPr>
      </w:pPr>
      <w:r w:rsidRPr="00762DB5">
        <w:rPr>
          <w:lang w:val="en-GB"/>
        </w:rPr>
        <w:sym w:font="Symbol" w:char="F0B7"/>
      </w:r>
      <w:r w:rsidRPr="00762DB5">
        <w:rPr>
          <w:lang w:val="en-GB"/>
        </w:rPr>
        <w:t xml:space="preserve"> </w:t>
      </w:r>
      <w:r w:rsidR="00BD323A" w:rsidRPr="00762DB5">
        <w:rPr>
          <w:lang w:val="en-GB"/>
        </w:rPr>
        <w:t>Locomotive driver – I-st person of locomotive</w:t>
      </w:r>
      <w:r w:rsidR="0099012E" w:rsidRPr="00762DB5">
        <w:rPr>
          <w:lang w:val="en-GB"/>
        </w:rPr>
        <w:t xml:space="preserve"> № </w:t>
      </w:r>
      <w:r w:rsidR="008A76E6" w:rsidRPr="00762DB5">
        <w:rPr>
          <w:lang w:val="en-GB"/>
        </w:rPr>
        <w:t>91520044098-9</w:t>
      </w:r>
      <w:r w:rsidR="000D1E76" w:rsidRPr="00762DB5">
        <w:rPr>
          <w:lang w:val="en-GB"/>
        </w:rPr>
        <w:t xml:space="preserve"> </w:t>
      </w:r>
      <w:r w:rsidR="007F3D43" w:rsidRPr="00762DB5">
        <w:rPr>
          <w:lang w:val="en-GB"/>
        </w:rPr>
        <w:t xml:space="preserve">– </w:t>
      </w:r>
      <w:r w:rsidR="005C7E8A" w:rsidRPr="00762DB5">
        <w:rPr>
          <w:lang w:val="en-GB"/>
        </w:rPr>
        <w:t>License</w:t>
      </w:r>
      <w:r w:rsidR="000D1E76" w:rsidRPr="00762DB5">
        <w:rPr>
          <w:lang w:val="en-GB"/>
        </w:rPr>
        <w:t xml:space="preserve"> № 138</w:t>
      </w:r>
      <w:r w:rsidR="007F3D43" w:rsidRPr="00762DB5">
        <w:rPr>
          <w:lang w:val="en-GB"/>
        </w:rPr>
        <w:t xml:space="preserve"> </w:t>
      </w:r>
      <w:r w:rsidR="001A1E04" w:rsidRPr="00762DB5">
        <w:rPr>
          <w:lang w:val="en-GB"/>
        </w:rPr>
        <w:t>for obtaining professional qualification „Locomotive driver of electric locomotives“</w:t>
      </w:r>
      <w:r w:rsidR="007F3D43" w:rsidRPr="00762DB5">
        <w:rPr>
          <w:lang w:val="en-GB"/>
        </w:rPr>
        <w:t xml:space="preserve">, </w:t>
      </w:r>
      <w:r w:rsidR="005026FE" w:rsidRPr="00762DB5">
        <w:rPr>
          <w:lang w:val="en-GB"/>
        </w:rPr>
        <w:t>training performed within the period</w:t>
      </w:r>
      <w:r w:rsidR="000D1E76" w:rsidRPr="00762DB5">
        <w:rPr>
          <w:lang w:val="en-GB"/>
        </w:rPr>
        <w:t xml:space="preserve"> 18.05.÷15.08.199</w:t>
      </w:r>
      <w:r w:rsidR="00E46EDB" w:rsidRPr="00762DB5">
        <w:rPr>
          <w:lang w:val="en-GB"/>
        </w:rPr>
        <w:t>8</w:t>
      </w:r>
      <w:r w:rsidR="005026FE" w:rsidRPr="00762DB5">
        <w:rPr>
          <w:lang w:val="en-GB"/>
        </w:rPr>
        <w:t xml:space="preserve"> </w:t>
      </w:r>
      <w:r w:rsidR="00E316BB" w:rsidRPr="00762DB5">
        <w:rPr>
          <w:lang w:val="en-GB"/>
        </w:rPr>
        <w:t>issued by Professional Training Centre (PTC) of Bulgarian State Railways (BDZ)</w:t>
      </w:r>
      <w:r w:rsidR="007F3D43" w:rsidRPr="00762DB5">
        <w:rPr>
          <w:lang w:val="en-GB"/>
        </w:rPr>
        <w:t>;</w:t>
      </w:r>
    </w:p>
    <w:p w14:paraId="37124AAD" w14:textId="7B871F6E" w:rsidR="007F3D43" w:rsidRPr="00762DB5" w:rsidRDefault="009D1C91" w:rsidP="007F3D43">
      <w:pPr>
        <w:rPr>
          <w:lang w:val="en-GB"/>
        </w:rPr>
      </w:pPr>
      <w:r w:rsidRPr="00762DB5">
        <w:rPr>
          <w:lang w:val="en-GB"/>
        </w:rPr>
        <w:t>Locomotive driving license</w:t>
      </w:r>
      <w:r w:rsidR="00753FC5" w:rsidRPr="00762DB5">
        <w:rPr>
          <w:lang w:val="en-GB"/>
        </w:rPr>
        <w:t xml:space="preserve"> BG 71 2021 0011</w:t>
      </w:r>
      <w:r w:rsidR="007F3D43" w:rsidRPr="00762DB5">
        <w:rPr>
          <w:lang w:val="en-GB"/>
        </w:rPr>
        <w:t xml:space="preserve"> </w:t>
      </w:r>
      <w:r w:rsidRPr="00762DB5">
        <w:rPr>
          <w:lang w:val="en-GB"/>
        </w:rPr>
        <w:t>issued by RAEA</w:t>
      </w:r>
      <w:r w:rsidR="007F3D43" w:rsidRPr="00762DB5">
        <w:rPr>
          <w:lang w:val="en-GB"/>
        </w:rPr>
        <w:t>;</w:t>
      </w:r>
    </w:p>
    <w:p w14:paraId="53C79FFE" w14:textId="1D024E1C" w:rsidR="007F3D43" w:rsidRPr="00762DB5" w:rsidRDefault="008C10FB" w:rsidP="007F3D43">
      <w:pPr>
        <w:rPr>
          <w:lang w:val="en-GB"/>
        </w:rPr>
      </w:pPr>
      <w:r w:rsidRPr="00762DB5">
        <w:rPr>
          <w:lang w:val="en-GB"/>
        </w:rPr>
        <w:t>License</w:t>
      </w:r>
      <w:r w:rsidR="000D1E76" w:rsidRPr="00762DB5">
        <w:rPr>
          <w:lang w:val="en-GB"/>
        </w:rPr>
        <w:t xml:space="preserve"> № 190</w:t>
      </w:r>
      <w:r w:rsidR="007F3D43" w:rsidRPr="00762DB5">
        <w:rPr>
          <w:lang w:val="en-GB"/>
        </w:rPr>
        <w:t xml:space="preserve"> </w:t>
      </w:r>
      <w:r w:rsidR="00B409F1" w:rsidRPr="00762DB5">
        <w:rPr>
          <w:lang w:val="en-GB"/>
        </w:rPr>
        <w:t>of position Locomotive driver and train activity at PSD</w:t>
      </w:r>
      <w:r w:rsidR="00E46EDB" w:rsidRPr="00762DB5">
        <w:rPr>
          <w:lang w:val="en-GB"/>
        </w:rPr>
        <w:t xml:space="preserve"> – </w:t>
      </w:r>
      <w:r w:rsidR="00B409F1" w:rsidRPr="00762DB5">
        <w:rPr>
          <w:lang w:val="en-GB"/>
        </w:rPr>
        <w:t>Sofia dated</w:t>
      </w:r>
      <w:r w:rsidR="000D1E76" w:rsidRPr="00762DB5">
        <w:rPr>
          <w:lang w:val="en-GB"/>
        </w:rPr>
        <w:t xml:space="preserve"> 06.12.2017</w:t>
      </w:r>
      <w:r w:rsidR="007F3D43" w:rsidRPr="00762DB5">
        <w:rPr>
          <w:lang w:val="en-GB"/>
        </w:rPr>
        <w:t>.</w:t>
      </w:r>
    </w:p>
    <w:p w14:paraId="3F58AF84" w14:textId="279FB831" w:rsidR="007F3D43" w:rsidRPr="00762DB5" w:rsidRDefault="00671BA9" w:rsidP="007F3D43">
      <w:pPr>
        <w:rPr>
          <w:lang w:val="en-GB"/>
        </w:rPr>
      </w:pPr>
      <w:r w:rsidRPr="00762DB5">
        <w:rPr>
          <w:lang w:val="en-GB"/>
        </w:rPr>
        <w:sym w:font="Symbol" w:char="F0B7"/>
      </w:r>
      <w:r w:rsidRPr="00762DB5">
        <w:rPr>
          <w:lang w:val="en-GB"/>
        </w:rPr>
        <w:t xml:space="preserve"> </w:t>
      </w:r>
      <w:r w:rsidR="00995FF5" w:rsidRPr="00762DB5">
        <w:rPr>
          <w:lang w:val="en-GB"/>
        </w:rPr>
        <w:t>Locomotive driver</w:t>
      </w:r>
      <w:r w:rsidR="0099012E" w:rsidRPr="00762DB5">
        <w:rPr>
          <w:lang w:val="en-GB"/>
        </w:rPr>
        <w:t xml:space="preserve"> </w:t>
      </w:r>
      <w:r w:rsidR="008A76E6" w:rsidRPr="00762DB5">
        <w:rPr>
          <w:lang w:val="en-GB"/>
        </w:rPr>
        <w:t>II</w:t>
      </w:r>
      <w:r w:rsidR="00995FF5" w:rsidRPr="00762DB5">
        <w:rPr>
          <w:lang w:val="en-GB"/>
        </w:rPr>
        <w:t>-nd person of locomotive</w:t>
      </w:r>
      <w:r w:rsidR="0099012E" w:rsidRPr="00762DB5">
        <w:rPr>
          <w:lang w:val="en-GB"/>
        </w:rPr>
        <w:t xml:space="preserve"> № </w:t>
      </w:r>
      <w:r w:rsidR="008A76E6" w:rsidRPr="00762DB5">
        <w:rPr>
          <w:lang w:val="en-GB"/>
        </w:rPr>
        <w:t>91520044098-9</w:t>
      </w:r>
      <w:r w:rsidR="000D1E76" w:rsidRPr="00762DB5">
        <w:rPr>
          <w:lang w:val="en-GB"/>
        </w:rPr>
        <w:t xml:space="preserve"> </w:t>
      </w:r>
      <w:r w:rsidR="007F3D43" w:rsidRPr="00762DB5">
        <w:rPr>
          <w:lang w:val="en-GB"/>
        </w:rPr>
        <w:t>–</w:t>
      </w:r>
      <w:r w:rsidR="000D1E76" w:rsidRPr="00762DB5">
        <w:rPr>
          <w:lang w:val="en-GB"/>
        </w:rPr>
        <w:t xml:space="preserve"> </w:t>
      </w:r>
      <w:r w:rsidR="00283DCE" w:rsidRPr="00762DB5">
        <w:rPr>
          <w:lang w:val="en-GB"/>
        </w:rPr>
        <w:t>Authorization</w:t>
      </w:r>
      <w:r w:rsidR="000D1E76" w:rsidRPr="00762DB5">
        <w:rPr>
          <w:lang w:val="en-GB"/>
        </w:rPr>
        <w:t xml:space="preserve"> № 6634-427</w:t>
      </w:r>
      <w:r w:rsidR="007F3D43" w:rsidRPr="00762DB5">
        <w:rPr>
          <w:lang w:val="en-GB"/>
        </w:rPr>
        <w:t xml:space="preserve"> </w:t>
      </w:r>
      <w:r w:rsidR="0035242E" w:rsidRPr="00762DB5">
        <w:rPr>
          <w:lang w:val="en-GB"/>
        </w:rPr>
        <w:t>for obtaining professional qualification „Locomotive driver of electric locomotives series</w:t>
      </w:r>
      <w:r w:rsidR="000D1E76" w:rsidRPr="00762DB5">
        <w:rPr>
          <w:lang w:val="en-GB"/>
        </w:rPr>
        <w:t xml:space="preserve"> 43, 44 </w:t>
      </w:r>
      <w:r w:rsidR="0035242E" w:rsidRPr="00762DB5">
        <w:rPr>
          <w:lang w:val="en-GB"/>
        </w:rPr>
        <w:t>and</w:t>
      </w:r>
      <w:r w:rsidR="000D1E76" w:rsidRPr="00762DB5">
        <w:rPr>
          <w:lang w:val="en-GB"/>
        </w:rPr>
        <w:t xml:space="preserve"> 45</w:t>
      </w:r>
      <w:r w:rsidR="007F3D43" w:rsidRPr="00762DB5">
        <w:rPr>
          <w:lang w:val="en-GB"/>
        </w:rPr>
        <w:t xml:space="preserve">“, </w:t>
      </w:r>
      <w:r w:rsidR="00E65148" w:rsidRPr="00762DB5">
        <w:rPr>
          <w:lang w:val="en-GB"/>
        </w:rPr>
        <w:t xml:space="preserve">training performed within the period </w:t>
      </w:r>
      <w:r w:rsidR="00412E35" w:rsidRPr="00762DB5">
        <w:rPr>
          <w:lang w:val="en-GB"/>
        </w:rPr>
        <w:t>01.02. ÷ 30.06.2010</w:t>
      </w:r>
      <w:r w:rsidR="002652D2" w:rsidRPr="00762DB5">
        <w:rPr>
          <w:lang w:val="en-GB"/>
        </w:rPr>
        <w:t xml:space="preserve"> </w:t>
      </w:r>
      <w:r w:rsidR="00E65148" w:rsidRPr="00762DB5">
        <w:rPr>
          <w:lang w:val="en-GB"/>
        </w:rPr>
        <w:t>issued by Professional Training Centre (PTC) of Bulgarian State Railways (BDZ)</w:t>
      </w:r>
      <w:r w:rsidR="007F3D43" w:rsidRPr="00762DB5">
        <w:rPr>
          <w:lang w:val="en-GB"/>
        </w:rPr>
        <w:t>.</w:t>
      </w:r>
    </w:p>
    <w:p w14:paraId="617734B7" w14:textId="17689225" w:rsidR="0099012E" w:rsidRPr="00762DB5" w:rsidRDefault="00E65148" w:rsidP="007F3D43">
      <w:pPr>
        <w:rPr>
          <w:lang w:val="en-GB"/>
        </w:rPr>
      </w:pPr>
      <w:r w:rsidRPr="00762DB5">
        <w:rPr>
          <w:lang w:val="en-GB"/>
        </w:rPr>
        <w:t xml:space="preserve">Locomotive driving license </w:t>
      </w:r>
      <w:r w:rsidR="00753FC5" w:rsidRPr="00762DB5">
        <w:rPr>
          <w:lang w:val="en-GB"/>
        </w:rPr>
        <w:t>BG 71 2017 1000</w:t>
      </w:r>
      <w:r w:rsidR="0099012E" w:rsidRPr="00762DB5">
        <w:rPr>
          <w:lang w:val="en-GB"/>
        </w:rPr>
        <w:t xml:space="preserve"> </w:t>
      </w:r>
      <w:r w:rsidRPr="00762DB5">
        <w:rPr>
          <w:lang w:val="en-GB"/>
        </w:rPr>
        <w:t>issued by RAEA</w:t>
      </w:r>
      <w:r w:rsidR="0099012E" w:rsidRPr="00762DB5">
        <w:rPr>
          <w:lang w:val="en-GB"/>
        </w:rPr>
        <w:t>;</w:t>
      </w:r>
    </w:p>
    <w:p w14:paraId="58BD213A" w14:textId="0F86CA74" w:rsidR="00412E35" w:rsidRPr="00762DB5" w:rsidRDefault="00831379" w:rsidP="00753FC5">
      <w:pPr>
        <w:rPr>
          <w:lang w:val="en-GB"/>
        </w:rPr>
      </w:pPr>
      <w:r w:rsidRPr="00762DB5">
        <w:rPr>
          <w:lang w:val="en-GB"/>
        </w:rPr>
        <w:t>License</w:t>
      </w:r>
      <w:r w:rsidR="00412E35" w:rsidRPr="00762DB5">
        <w:rPr>
          <w:lang w:val="en-GB"/>
        </w:rPr>
        <w:t xml:space="preserve"> № 698</w:t>
      </w:r>
      <w:r w:rsidR="007F3D43" w:rsidRPr="00762DB5">
        <w:rPr>
          <w:lang w:val="en-GB"/>
        </w:rPr>
        <w:t xml:space="preserve"> </w:t>
      </w:r>
      <w:r w:rsidRPr="00762DB5">
        <w:rPr>
          <w:lang w:val="en-GB"/>
        </w:rPr>
        <w:t>of position Locomotive driver and train activity at PSD – Sofia dated</w:t>
      </w:r>
      <w:r w:rsidR="00412E35" w:rsidRPr="00762DB5">
        <w:rPr>
          <w:lang w:val="en-GB"/>
        </w:rPr>
        <w:t xml:space="preserve"> 02.04.2018</w:t>
      </w:r>
      <w:r w:rsidR="007F3D43" w:rsidRPr="00762DB5">
        <w:rPr>
          <w:lang w:val="en-GB"/>
        </w:rPr>
        <w:t>.</w:t>
      </w:r>
    </w:p>
    <w:p w14:paraId="25A94F1C" w14:textId="0EC5B6C1" w:rsidR="00FD39DB" w:rsidRPr="00762DB5" w:rsidRDefault="00160BC2" w:rsidP="00FD39DB">
      <w:pPr>
        <w:ind w:left="720" w:firstLine="414"/>
        <w:rPr>
          <w:i/>
          <w:iCs/>
          <w:lang w:val="en-GB"/>
        </w:rPr>
      </w:pPr>
      <w:r w:rsidRPr="00762DB5">
        <w:rPr>
          <w:i/>
          <w:iCs/>
          <w:lang w:val="en-GB"/>
        </w:rPr>
        <w:t>Railway infrastructure</w:t>
      </w:r>
      <w:r w:rsidR="00FD39DB" w:rsidRPr="00762DB5">
        <w:rPr>
          <w:i/>
          <w:iCs/>
          <w:lang w:val="en-GB"/>
        </w:rPr>
        <w:t>:</w:t>
      </w:r>
    </w:p>
    <w:p w14:paraId="6B4CBA70" w14:textId="1841E6BE" w:rsidR="00FD39DB" w:rsidRPr="00762DB5" w:rsidRDefault="006B2DCD" w:rsidP="00FD39DB">
      <w:pPr>
        <w:ind w:firstLine="720"/>
        <w:rPr>
          <w:lang w:val="en-GB"/>
        </w:rPr>
      </w:pPr>
      <w:r w:rsidRPr="00762DB5">
        <w:rPr>
          <w:lang w:val="en-GB"/>
        </w:rPr>
        <w:sym w:font="Symbol" w:char="F0B7"/>
      </w:r>
      <w:r w:rsidRPr="00762DB5">
        <w:rPr>
          <w:lang w:val="en-GB"/>
        </w:rPr>
        <w:t xml:space="preserve"> </w:t>
      </w:r>
      <w:r w:rsidR="00160BC2" w:rsidRPr="00762DB5">
        <w:rPr>
          <w:lang w:val="en-GB"/>
        </w:rPr>
        <w:t>Traffic manager in</w:t>
      </w:r>
      <w:r w:rsidR="00412E35" w:rsidRPr="00762DB5">
        <w:rPr>
          <w:lang w:val="en-GB"/>
        </w:rPr>
        <w:t xml:space="preserve"> </w:t>
      </w:r>
      <w:r w:rsidR="00160BC2" w:rsidRPr="00762DB5">
        <w:rPr>
          <w:lang w:val="en-GB"/>
        </w:rPr>
        <w:t>Pernik marshalling yard</w:t>
      </w:r>
      <w:r w:rsidR="00FD39DB" w:rsidRPr="00762DB5">
        <w:rPr>
          <w:lang w:val="en-GB"/>
        </w:rPr>
        <w:t xml:space="preserve"> – </w:t>
      </w:r>
      <w:r w:rsidR="00EA09B9" w:rsidRPr="00762DB5">
        <w:rPr>
          <w:lang w:val="en-GB"/>
        </w:rPr>
        <w:t>Certificate of qualification</w:t>
      </w:r>
      <w:r w:rsidR="00412E35" w:rsidRPr="00762DB5">
        <w:rPr>
          <w:lang w:val="en-GB"/>
        </w:rPr>
        <w:t xml:space="preserve"> № 102</w:t>
      </w:r>
      <w:r w:rsidR="0058081E" w:rsidRPr="00762DB5">
        <w:rPr>
          <w:lang w:val="en-GB"/>
        </w:rPr>
        <w:t>7</w:t>
      </w:r>
      <w:r w:rsidR="00FD39DB" w:rsidRPr="00762DB5">
        <w:rPr>
          <w:lang w:val="en-GB"/>
        </w:rPr>
        <w:t xml:space="preserve"> </w:t>
      </w:r>
      <w:r w:rsidR="009E312D" w:rsidRPr="00762DB5">
        <w:rPr>
          <w:lang w:val="en-GB"/>
        </w:rPr>
        <w:t>for, Traffic manager“, training performed within the period</w:t>
      </w:r>
      <w:r w:rsidR="00412E35" w:rsidRPr="00762DB5">
        <w:rPr>
          <w:lang w:val="en-GB"/>
        </w:rPr>
        <w:t xml:space="preserve"> 26.05.÷08.12.2008</w:t>
      </w:r>
      <w:r w:rsidR="00FD39DB" w:rsidRPr="00762DB5">
        <w:rPr>
          <w:lang w:val="en-GB"/>
        </w:rPr>
        <w:t xml:space="preserve"> </w:t>
      </w:r>
      <w:r w:rsidR="006E6EA3" w:rsidRPr="00762DB5">
        <w:rPr>
          <w:lang w:val="en-GB"/>
        </w:rPr>
        <w:t xml:space="preserve">issued by the Professional Training </w:t>
      </w:r>
      <w:r w:rsidR="00B11E3E" w:rsidRPr="00762DB5">
        <w:rPr>
          <w:lang w:val="en-GB"/>
        </w:rPr>
        <w:t>Centre</w:t>
      </w:r>
      <w:r w:rsidR="006E6EA3" w:rsidRPr="00762DB5">
        <w:rPr>
          <w:lang w:val="en-GB"/>
        </w:rPr>
        <w:t xml:space="preserve"> at NRIC</w:t>
      </w:r>
      <w:r w:rsidR="00FD39DB" w:rsidRPr="00762DB5">
        <w:rPr>
          <w:lang w:val="en-GB"/>
        </w:rPr>
        <w:t xml:space="preserve">; </w:t>
      </w:r>
    </w:p>
    <w:p w14:paraId="79994FA6" w14:textId="5A057503" w:rsidR="00FD39DB" w:rsidRPr="00762DB5" w:rsidRDefault="001C13E6" w:rsidP="00FD39DB">
      <w:pPr>
        <w:ind w:firstLine="720"/>
        <w:rPr>
          <w:lang w:val="en-GB"/>
        </w:rPr>
      </w:pPr>
      <w:r w:rsidRPr="00762DB5">
        <w:rPr>
          <w:lang w:val="en-GB"/>
        </w:rPr>
        <w:t>Certificate</w:t>
      </w:r>
      <w:r w:rsidR="00412E35" w:rsidRPr="00762DB5">
        <w:rPr>
          <w:lang w:val="en-GB"/>
        </w:rPr>
        <w:t xml:space="preserve"> № 2269</w:t>
      </w:r>
      <w:r w:rsidR="00FD39DB" w:rsidRPr="00762DB5">
        <w:rPr>
          <w:lang w:val="en-GB"/>
        </w:rPr>
        <w:t xml:space="preserve"> </w:t>
      </w:r>
      <w:r w:rsidR="00487F11" w:rsidRPr="00762DB5">
        <w:rPr>
          <w:lang w:val="en-GB"/>
        </w:rPr>
        <w:t>for position Traffic manager at TOSAD – Sofia from</w:t>
      </w:r>
      <w:r w:rsidR="00412E35" w:rsidRPr="00762DB5">
        <w:rPr>
          <w:lang w:val="en-GB"/>
        </w:rPr>
        <w:t xml:space="preserve"> 07.08</w:t>
      </w:r>
      <w:r w:rsidR="00155BAE" w:rsidRPr="00762DB5">
        <w:rPr>
          <w:lang w:val="en-GB"/>
        </w:rPr>
        <w:t>.2009</w:t>
      </w:r>
      <w:r w:rsidR="00FD39DB" w:rsidRPr="00762DB5">
        <w:rPr>
          <w:lang w:val="en-GB"/>
        </w:rPr>
        <w:t>.</w:t>
      </w:r>
    </w:p>
    <w:p w14:paraId="54C6BF05" w14:textId="43B59277" w:rsidR="00623D2C" w:rsidRPr="00762DB5" w:rsidRDefault="00F75E7D" w:rsidP="00980917">
      <w:pPr>
        <w:pStyle w:val="ab"/>
        <w:numPr>
          <w:ilvl w:val="3"/>
          <w:numId w:val="10"/>
        </w:numPr>
        <w:ind w:left="709" w:firstLine="425"/>
        <w:rPr>
          <w:i/>
          <w:iCs/>
          <w:lang w:val="en-GB"/>
        </w:rPr>
      </w:pPr>
      <w:r w:rsidRPr="00762DB5">
        <w:rPr>
          <w:i/>
          <w:iCs/>
          <w:lang w:val="en-GB"/>
        </w:rPr>
        <w:t>Medical and personal circumstances, which influence the event, including the presence of physical and psychological stress</w:t>
      </w:r>
      <w:r w:rsidR="00623D2C" w:rsidRPr="00762DB5">
        <w:rPr>
          <w:i/>
          <w:iCs/>
          <w:lang w:val="en-GB"/>
        </w:rPr>
        <w:t>.</w:t>
      </w:r>
    </w:p>
    <w:p w14:paraId="6ED6AA06" w14:textId="7F15A732" w:rsidR="00FD39DB" w:rsidRPr="00762DB5" w:rsidRDefault="00171732" w:rsidP="00FD39DB">
      <w:pPr>
        <w:ind w:left="360" w:firstLine="720"/>
        <w:rPr>
          <w:i/>
          <w:iCs/>
          <w:lang w:val="en-GB"/>
        </w:rPr>
      </w:pPr>
      <w:r w:rsidRPr="00762DB5">
        <w:rPr>
          <w:bCs/>
          <w:i/>
          <w:lang w:val="en-GB"/>
        </w:rPr>
        <w:t>Railway undertaking</w:t>
      </w:r>
      <w:r w:rsidR="00FD39DB" w:rsidRPr="00762DB5">
        <w:rPr>
          <w:i/>
          <w:iCs/>
          <w:lang w:val="en-GB"/>
        </w:rPr>
        <w:t>:</w:t>
      </w:r>
    </w:p>
    <w:p w14:paraId="768D10E3" w14:textId="5DA4A56A" w:rsidR="0017093D" w:rsidRPr="00762DB5" w:rsidRDefault="006B2DCD" w:rsidP="00FD39DB">
      <w:pPr>
        <w:ind w:firstLine="720"/>
        <w:rPr>
          <w:lang w:val="en-GB"/>
        </w:rPr>
      </w:pPr>
      <w:r w:rsidRPr="00762DB5">
        <w:rPr>
          <w:lang w:val="en-GB"/>
        </w:rPr>
        <w:sym w:font="Symbol" w:char="F0B7"/>
      </w:r>
      <w:r w:rsidRPr="00762DB5">
        <w:rPr>
          <w:lang w:val="en-GB"/>
        </w:rPr>
        <w:t xml:space="preserve"> </w:t>
      </w:r>
      <w:r w:rsidR="00171732" w:rsidRPr="00762DB5">
        <w:rPr>
          <w:lang w:val="en-GB"/>
        </w:rPr>
        <w:t>Locomotive driver I-st person</w:t>
      </w:r>
      <w:r w:rsidR="0017093D" w:rsidRPr="00762DB5">
        <w:rPr>
          <w:lang w:val="en-GB"/>
        </w:rPr>
        <w:t xml:space="preserve"> </w:t>
      </w:r>
      <w:r w:rsidR="00171732" w:rsidRPr="00762DB5">
        <w:rPr>
          <w:lang w:val="en-GB"/>
        </w:rPr>
        <w:t xml:space="preserve">of locomotive </w:t>
      </w:r>
      <w:r w:rsidR="0017093D" w:rsidRPr="00762DB5">
        <w:rPr>
          <w:lang w:val="en-GB"/>
        </w:rPr>
        <w:t xml:space="preserve">№ </w:t>
      </w:r>
      <w:r w:rsidR="008A76E6" w:rsidRPr="00762DB5">
        <w:rPr>
          <w:lang w:val="en-GB"/>
        </w:rPr>
        <w:t>91520044098-9</w:t>
      </w:r>
      <w:r w:rsidR="0017093D" w:rsidRPr="00762DB5">
        <w:rPr>
          <w:lang w:val="en-GB"/>
        </w:rPr>
        <w:t>:</w:t>
      </w:r>
    </w:p>
    <w:p w14:paraId="750C7753" w14:textId="5F675D54" w:rsidR="00671BA9" w:rsidRPr="00762DB5" w:rsidRDefault="006841E6" w:rsidP="00FD39DB">
      <w:pPr>
        <w:ind w:firstLine="720"/>
        <w:rPr>
          <w:lang w:val="en-GB"/>
        </w:rPr>
      </w:pPr>
      <w:r w:rsidRPr="00762DB5">
        <w:rPr>
          <w:lang w:val="en-GB"/>
        </w:rPr>
        <w:t>Single-health dossier</w:t>
      </w:r>
      <w:r w:rsidR="00155BAE" w:rsidRPr="00762DB5">
        <w:rPr>
          <w:lang w:val="en-GB"/>
        </w:rPr>
        <w:t xml:space="preserve"> № 863</w:t>
      </w:r>
      <w:r w:rsidR="00671BA9" w:rsidRPr="00762DB5">
        <w:rPr>
          <w:lang w:val="en-GB"/>
        </w:rPr>
        <w:t xml:space="preserve"> </w:t>
      </w:r>
      <w:r w:rsidRPr="00762DB5">
        <w:rPr>
          <w:lang w:val="en-GB"/>
        </w:rPr>
        <w:t>for periodical medical exam dated</w:t>
      </w:r>
      <w:r w:rsidR="00155BAE" w:rsidRPr="00762DB5">
        <w:rPr>
          <w:lang w:val="en-GB"/>
        </w:rPr>
        <w:t xml:space="preserve"> 11.03</w:t>
      </w:r>
      <w:r w:rsidR="00671BA9" w:rsidRPr="00762DB5">
        <w:rPr>
          <w:lang w:val="en-GB"/>
        </w:rPr>
        <w:t>.2021</w:t>
      </w:r>
      <w:r w:rsidR="00FD39DB" w:rsidRPr="00762DB5">
        <w:rPr>
          <w:lang w:val="en-GB"/>
        </w:rPr>
        <w:t xml:space="preserve">, </w:t>
      </w:r>
      <w:r w:rsidR="00D50D2D" w:rsidRPr="00762DB5">
        <w:rPr>
          <w:lang w:val="en-GB"/>
        </w:rPr>
        <w:t>issued by Sofia Multi-profile Transport Hospital</w:t>
      </w:r>
      <w:r w:rsidR="00671BA9" w:rsidRPr="00762DB5">
        <w:rPr>
          <w:lang w:val="en-GB"/>
        </w:rPr>
        <w:t>:</w:t>
      </w:r>
      <w:r w:rsidR="00FD39DB" w:rsidRPr="00762DB5">
        <w:rPr>
          <w:lang w:val="en-GB"/>
        </w:rPr>
        <w:t xml:space="preserve"> </w:t>
      </w:r>
    </w:p>
    <w:p w14:paraId="573CCAA4" w14:textId="515AF0C3" w:rsidR="00FD39DB" w:rsidRPr="00762DB5" w:rsidRDefault="00D50D2D" w:rsidP="00FD39DB">
      <w:pPr>
        <w:ind w:firstLine="720"/>
        <w:rPr>
          <w:lang w:val="en-GB"/>
        </w:rPr>
      </w:pPr>
      <w:r w:rsidRPr="00762DB5">
        <w:rPr>
          <w:lang w:val="en-GB"/>
        </w:rPr>
        <w:t>Conclusion</w:t>
      </w:r>
      <w:r w:rsidR="00FD39DB" w:rsidRPr="00762DB5">
        <w:rPr>
          <w:lang w:val="en-GB"/>
        </w:rPr>
        <w:t xml:space="preserve">: </w:t>
      </w:r>
      <w:r w:rsidRPr="00762DB5">
        <w:rPr>
          <w:lang w:val="en-GB"/>
        </w:rPr>
        <w:t>suitable for locomotive driver</w:t>
      </w:r>
      <w:r w:rsidR="00FD39DB" w:rsidRPr="00762DB5">
        <w:rPr>
          <w:lang w:val="en-GB"/>
        </w:rPr>
        <w:t>.</w:t>
      </w:r>
    </w:p>
    <w:p w14:paraId="5236D8C8" w14:textId="210EE9BA" w:rsidR="00FD39DB" w:rsidRPr="00762DB5" w:rsidRDefault="008B0140" w:rsidP="008B0140">
      <w:pPr>
        <w:ind w:firstLine="720"/>
        <w:rPr>
          <w:lang w:val="en-GB"/>
        </w:rPr>
      </w:pPr>
      <w:r w:rsidRPr="00762DB5">
        <w:rPr>
          <w:lang w:val="en-GB"/>
        </w:rPr>
        <w:t>Physiological exam</w:t>
      </w:r>
      <w:r w:rsidR="00155BAE" w:rsidRPr="00762DB5">
        <w:rPr>
          <w:lang w:val="en-GB"/>
        </w:rPr>
        <w:t xml:space="preserve"> № 1601/19.11.2020</w:t>
      </w:r>
      <w:r w:rsidR="00FD39DB" w:rsidRPr="00762DB5">
        <w:rPr>
          <w:lang w:val="en-GB"/>
        </w:rPr>
        <w:t xml:space="preserve">, </w:t>
      </w:r>
      <w:r w:rsidRPr="00762DB5">
        <w:rPr>
          <w:lang w:val="en-GB"/>
        </w:rPr>
        <w:t>issued by Laboratory for physiological expertise at Sofia Multi-profile Transport Hospital for locomotive driver. Conclusion: accepted for a 3-year period</w:t>
      </w:r>
      <w:r w:rsidR="00FD39DB" w:rsidRPr="00762DB5">
        <w:rPr>
          <w:lang w:val="en-GB"/>
        </w:rPr>
        <w:t>.</w:t>
      </w:r>
    </w:p>
    <w:p w14:paraId="65BF0C6D" w14:textId="5260E679" w:rsidR="0017093D" w:rsidRPr="00762DB5" w:rsidRDefault="006B2DCD" w:rsidP="00FD39DB">
      <w:pPr>
        <w:ind w:firstLine="720"/>
        <w:rPr>
          <w:lang w:val="en-GB"/>
        </w:rPr>
      </w:pPr>
      <w:r w:rsidRPr="00762DB5">
        <w:rPr>
          <w:lang w:val="en-GB"/>
        </w:rPr>
        <w:sym w:font="Symbol" w:char="F0B7"/>
      </w:r>
      <w:r w:rsidRPr="00762DB5">
        <w:rPr>
          <w:lang w:val="en-GB"/>
        </w:rPr>
        <w:t xml:space="preserve"> </w:t>
      </w:r>
      <w:r w:rsidR="003A3DF0" w:rsidRPr="00762DB5">
        <w:rPr>
          <w:lang w:val="en-GB"/>
        </w:rPr>
        <w:t xml:space="preserve">Locomotive driver </w:t>
      </w:r>
      <w:r w:rsidR="008A76E6" w:rsidRPr="00762DB5">
        <w:rPr>
          <w:lang w:val="en-GB"/>
        </w:rPr>
        <w:t>II</w:t>
      </w:r>
      <w:r w:rsidR="003A3DF0" w:rsidRPr="00762DB5">
        <w:rPr>
          <w:lang w:val="en-GB"/>
        </w:rPr>
        <w:t>-nd person of locomotive</w:t>
      </w:r>
      <w:r w:rsidR="0017093D" w:rsidRPr="00762DB5">
        <w:rPr>
          <w:lang w:val="en-GB"/>
        </w:rPr>
        <w:t xml:space="preserve"> № </w:t>
      </w:r>
      <w:r w:rsidR="008A76E6" w:rsidRPr="00762DB5">
        <w:rPr>
          <w:lang w:val="en-GB"/>
        </w:rPr>
        <w:t>91520044098-9</w:t>
      </w:r>
      <w:r w:rsidR="0017093D" w:rsidRPr="00762DB5">
        <w:rPr>
          <w:lang w:val="en-GB"/>
        </w:rPr>
        <w:t>:</w:t>
      </w:r>
    </w:p>
    <w:p w14:paraId="0055765F" w14:textId="29717D5E" w:rsidR="002652D2" w:rsidRPr="00762DB5" w:rsidRDefault="003A3DF0" w:rsidP="002652D2">
      <w:pPr>
        <w:ind w:firstLine="720"/>
        <w:rPr>
          <w:lang w:val="en-GB"/>
        </w:rPr>
      </w:pPr>
      <w:r w:rsidRPr="00762DB5">
        <w:rPr>
          <w:lang w:val="en-GB"/>
        </w:rPr>
        <w:t>Single-health dossier</w:t>
      </w:r>
      <w:r w:rsidR="00155BAE" w:rsidRPr="00762DB5">
        <w:rPr>
          <w:lang w:val="en-GB"/>
        </w:rPr>
        <w:t xml:space="preserve"> № 482</w:t>
      </w:r>
      <w:r w:rsidR="002652D2" w:rsidRPr="00762DB5">
        <w:rPr>
          <w:lang w:val="en-GB"/>
        </w:rPr>
        <w:t xml:space="preserve"> </w:t>
      </w:r>
      <w:r w:rsidRPr="00762DB5">
        <w:rPr>
          <w:lang w:val="en-GB"/>
        </w:rPr>
        <w:t>for periodical medical exam dated 11.03.2021, issued by Sofia Multi-profile Transport Hospital</w:t>
      </w:r>
      <w:r w:rsidR="002652D2" w:rsidRPr="00762DB5">
        <w:rPr>
          <w:lang w:val="en-GB"/>
        </w:rPr>
        <w:t xml:space="preserve">: </w:t>
      </w:r>
    </w:p>
    <w:p w14:paraId="463FC28F" w14:textId="6CA3DBC5" w:rsidR="002652D2" w:rsidRPr="00762DB5" w:rsidRDefault="003A3DF0" w:rsidP="002652D2">
      <w:pPr>
        <w:ind w:firstLine="720"/>
        <w:rPr>
          <w:lang w:val="en-GB"/>
        </w:rPr>
      </w:pPr>
      <w:r w:rsidRPr="00762DB5">
        <w:rPr>
          <w:lang w:val="en-GB"/>
        </w:rPr>
        <w:t>Conclusion: suitable for locomotive driver</w:t>
      </w:r>
      <w:r w:rsidR="002652D2" w:rsidRPr="00762DB5">
        <w:rPr>
          <w:lang w:val="en-GB"/>
        </w:rPr>
        <w:t>.</w:t>
      </w:r>
    </w:p>
    <w:p w14:paraId="7216F67B" w14:textId="5202B355" w:rsidR="006F3273" w:rsidRPr="00762DB5" w:rsidRDefault="00137F65" w:rsidP="00137F65">
      <w:pPr>
        <w:ind w:firstLine="720"/>
        <w:rPr>
          <w:lang w:val="en-GB"/>
        </w:rPr>
      </w:pPr>
      <w:r w:rsidRPr="00762DB5">
        <w:rPr>
          <w:lang w:val="en-GB"/>
        </w:rPr>
        <w:t>Physiological exam</w:t>
      </w:r>
      <w:r w:rsidR="00155BAE" w:rsidRPr="00762DB5">
        <w:rPr>
          <w:lang w:val="en-GB"/>
        </w:rPr>
        <w:t xml:space="preserve"> № 1356/06.10.2017</w:t>
      </w:r>
      <w:r w:rsidR="006F3273" w:rsidRPr="00762DB5">
        <w:rPr>
          <w:lang w:val="en-GB"/>
        </w:rPr>
        <w:t xml:space="preserve">, </w:t>
      </w:r>
      <w:r w:rsidRPr="00762DB5">
        <w:rPr>
          <w:lang w:val="en-GB"/>
        </w:rPr>
        <w:t>issued by Laboratory for physiological expertise at Sofia Multi-profile Transport Hospital for locomotive driver. Conclusion: accepted for a 5-year period</w:t>
      </w:r>
      <w:r w:rsidR="006F3273" w:rsidRPr="00762DB5">
        <w:rPr>
          <w:lang w:val="en-GB"/>
        </w:rPr>
        <w:t>.</w:t>
      </w:r>
    </w:p>
    <w:p w14:paraId="5B6D0D00" w14:textId="75F73BE7" w:rsidR="00FD39DB" w:rsidRPr="00762DB5" w:rsidRDefault="00A61A07" w:rsidP="00FD39DB">
      <w:pPr>
        <w:ind w:left="720" w:firstLine="414"/>
        <w:rPr>
          <w:i/>
          <w:iCs/>
          <w:lang w:val="en-GB"/>
        </w:rPr>
      </w:pPr>
      <w:r w:rsidRPr="00762DB5">
        <w:rPr>
          <w:i/>
          <w:iCs/>
          <w:lang w:val="en-GB"/>
        </w:rPr>
        <w:t>Railway infrastructure</w:t>
      </w:r>
      <w:r w:rsidR="00FD39DB" w:rsidRPr="00762DB5">
        <w:rPr>
          <w:i/>
          <w:iCs/>
          <w:lang w:val="en-GB"/>
        </w:rPr>
        <w:t>:</w:t>
      </w:r>
    </w:p>
    <w:p w14:paraId="0198A593" w14:textId="764C9439" w:rsidR="00FD39DB" w:rsidRPr="00762DB5" w:rsidRDefault="006B2DCD" w:rsidP="00FD39DB">
      <w:pPr>
        <w:ind w:firstLine="720"/>
        <w:rPr>
          <w:lang w:val="en-GB"/>
        </w:rPr>
      </w:pPr>
      <w:r w:rsidRPr="00762DB5">
        <w:rPr>
          <w:lang w:val="en-GB"/>
        </w:rPr>
        <w:sym w:font="Symbol" w:char="F0B7"/>
      </w:r>
      <w:r w:rsidRPr="00762DB5">
        <w:rPr>
          <w:lang w:val="en-GB"/>
        </w:rPr>
        <w:t xml:space="preserve"> </w:t>
      </w:r>
      <w:r w:rsidR="00A61A07" w:rsidRPr="00762DB5">
        <w:rPr>
          <w:lang w:val="en-GB"/>
        </w:rPr>
        <w:t>Traffic manager in Pernik marshalling yard</w:t>
      </w:r>
      <w:r w:rsidR="00FD39DB" w:rsidRPr="00762DB5">
        <w:rPr>
          <w:lang w:val="en-GB"/>
        </w:rPr>
        <w:t>:</w:t>
      </w:r>
    </w:p>
    <w:p w14:paraId="3C681110" w14:textId="3DFE32AE" w:rsidR="0058081E" w:rsidRPr="00762DB5" w:rsidRDefault="005E6A27" w:rsidP="0058081E">
      <w:pPr>
        <w:pStyle w:val="ab"/>
        <w:ind w:left="0"/>
        <w:rPr>
          <w:lang w:val="en-GB"/>
        </w:rPr>
      </w:pPr>
      <w:r w:rsidRPr="00762DB5">
        <w:rPr>
          <w:lang w:val="en-GB"/>
        </w:rPr>
        <w:t xml:space="preserve">Single health dossier </w:t>
      </w:r>
      <w:r w:rsidR="0058081E" w:rsidRPr="00762DB5">
        <w:rPr>
          <w:lang w:val="en-GB"/>
        </w:rPr>
        <w:t xml:space="preserve">№ 1227 </w:t>
      </w:r>
      <w:r w:rsidRPr="00762DB5">
        <w:rPr>
          <w:lang w:val="en-GB"/>
        </w:rPr>
        <w:t xml:space="preserve">for periodical medical exams </w:t>
      </w:r>
      <w:r w:rsidR="00594E84" w:rsidRPr="00762DB5">
        <w:rPr>
          <w:lang w:val="en-GB"/>
        </w:rPr>
        <w:t>dated 18.05.2021</w:t>
      </w:r>
      <w:r w:rsidRPr="00762DB5">
        <w:rPr>
          <w:lang w:val="en-GB"/>
        </w:rPr>
        <w:t>, issued by Sofia Multi-profile Transport Hospital, conclusion – suitable for traffic manager.</w:t>
      </w:r>
    </w:p>
    <w:p w14:paraId="6782938D" w14:textId="16D32501" w:rsidR="006274E9" w:rsidRPr="00762DB5" w:rsidRDefault="00D03B03" w:rsidP="0058081E">
      <w:pPr>
        <w:pStyle w:val="ab"/>
        <w:ind w:left="0"/>
        <w:rPr>
          <w:lang w:val="en-GB"/>
        </w:rPr>
      </w:pPr>
      <w:r w:rsidRPr="00762DB5">
        <w:rPr>
          <w:lang w:val="en-GB"/>
        </w:rPr>
        <w:t>Physiological exam</w:t>
      </w:r>
      <w:r w:rsidR="00FD39DB" w:rsidRPr="00762DB5">
        <w:rPr>
          <w:lang w:val="en-GB"/>
        </w:rPr>
        <w:t xml:space="preserve"> № </w:t>
      </w:r>
      <w:r w:rsidR="00155BAE" w:rsidRPr="00762DB5">
        <w:rPr>
          <w:lang w:val="en-GB"/>
        </w:rPr>
        <w:t>449</w:t>
      </w:r>
      <w:r w:rsidR="00FD39DB" w:rsidRPr="00762DB5">
        <w:rPr>
          <w:lang w:val="en-GB"/>
        </w:rPr>
        <w:t>/</w:t>
      </w:r>
      <w:r w:rsidR="00155BAE" w:rsidRPr="00762DB5">
        <w:rPr>
          <w:lang w:val="en-GB"/>
        </w:rPr>
        <w:t>06</w:t>
      </w:r>
      <w:r w:rsidR="00FD39DB" w:rsidRPr="00762DB5">
        <w:rPr>
          <w:lang w:val="en-GB"/>
        </w:rPr>
        <w:t>.0</w:t>
      </w:r>
      <w:r w:rsidR="00155BAE" w:rsidRPr="00762DB5">
        <w:rPr>
          <w:lang w:val="en-GB"/>
        </w:rPr>
        <w:t>4</w:t>
      </w:r>
      <w:r w:rsidR="00FD39DB" w:rsidRPr="00762DB5">
        <w:rPr>
          <w:lang w:val="en-GB"/>
        </w:rPr>
        <w:t>.20</w:t>
      </w:r>
      <w:r w:rsidR="00155BAE" w:rsidRPr="00762DB5">
        <w:rPr>
          <w:lang w:val="en-GB"/>
        </w:rPr>
        <w:t>21</w:t>
      </w:r>
      <w:r w:rsidR="00FD39DB" w:rsidRPr="00762DB5">
        <w:rPr>
          <w:lang w:val="en-GB"/>
        </w:rPr>
        <w:t xml:space="preserve">, </w:t>
      </w:r>
      <w:r w:rsidRPr="00762DB5">
        <w:rPr>
          <w:lang w:val="en-GB"/>
        </w:rPr>
        <w:t>issued by Laboratory for physiological expertise at Sofia Multi-profile Transport Hospital for traffic manager.</w:t>
      </w:r>
    </w:p>
    <w:p w14:paraId="0DEC3251" w14:textId="1AC4D6D2" w:rsidR="00984354" w:rsidRPr="00762DB5" w:rsidRDefault="00D03B03" w:rsidP="00CB277A">
      <w:pPr>
        <w:pStyle w:val="ab"/>
        <w:ind w:left="0"/>
        <w:rPr>
          <w:lang w:val="en-GB"/>
        </w:rPr>
      </w:pPr>
      <w:r w:rsidRPr="00762DB5">
        <w:rPr>
          <w:lang w:val="en-GB"/>
        </w:rPr>
        <w:t>Conclusion: accepted for a one-year period</w:t>
      </w:r>
      <w:r w:rsidR="00FD39DB" w:rsidRPr="00762DB5">
        <w:rPr>
          <w:lang w:val="en-GB"/>
        </w:rPr>
        <w:t>.</w:t>
      </w:r>
    </w:p>
    <w:p w14:paraId="3E8E19B5" w14:textId="54BA9087" w:rsidR="00623D2C" w:rsidRPr="00762DB5" w:rsidRDefault="00105C10" w:rsidP="00980917">
      <w:pPr>
        <w:pStyle w:val="ab"/>
        <w:numPr>
          <w:ilvl w:val="3"/>
          <w:numId w:val="10"/>
        </w:numPr>
        <w:rPr>
          <w:i/>
          <w:iCs/>
          <w:lang w:val="en-GB"/>
        </w:rPr>
      </w:pPr>
      <w:r w:rsidRPr="00762DB5">
        <w:rPr>
          <w:i/>
          <w:iCs/>
          <w:lang w:val="en-GB"/>
        </w:rPr>
        <w:t>Fatigue</w:t>
      </w:r>
      <w:r w:rsidR="00623D2C" w:rsidRPr="00762DB5">
        <w:rPr>
          <w:i/>
          <w:iCs/>
          <w:lang w:val="en-GB"/>
        </w:rPr>
        <w:t>.</w:t>
      </w:r>
    </w:p>
    <w:p w14:paraId="1C58D0FA" w14:textId="030E0EDD" w:rsidR="006274E9" w:rsidRPr="00762DB5" w:rsidRDefault="00105C10" w:rsidP="006274E9">
      <w:pPr>
        <w:ind w:left="360" w:firstLine="720"/>
        <w:rPr>
          <w:i/>
          <w:iCs/>
          <w:lang w:val="en-GB"/>
        </w:rPr>
      </w:pPr>
      <w:r w:rsidRPr="00762DB5">
        <w:rPr>
          <w:bCs/>
          <w:i/>
          <w:lang w:val="en-GB"/>
        </w:rPr>
        <w:t>Railway undertaking</w:t>
      </w:r>
      <w:r w:rsidR="006274E9" w:rsidRPr="00762DB5">
        <w:rPr>
          <w:i/>
          <w:iCs/>
          <w:lang w:val="en-GB"/>
        </w:rPr>
        <w:t>:</w:t>
      </w:r>
    </w:p>
    <w:p w14:paraId="1655C71D" w14:textId="04044304" w:rsidR="006274E9" w:rsidRPr="00762DB5" w:rsidRDefault="006C67D8" w:rsidP="006274E9">
      <w:pPr>
        <w:ind w:firstLine="720"/>
        <w:rPr>
          <w:lang w:val="en-GB"/>
        </w:rPr>
      </w:pPr>
      <w:r w:rsidRPr="00762DB5">
        <w:rPr>
          <w:lang w:val="en-GB"/>
        </w:rPr>
        <w:sym w:font="Symbol" w:char="F0B7"/>
      </w:r>
      <w:r w:rsidRPr="00762DB5">
        <w:rPr>
          <w:lang w:val="en-GB"/>
        </w:rPr>
        <w:t xml:space="preserve"> </w:t>
      </w:r>
      <w:r w:rsidR="00105C10" w:rsidRPr="00762DB5">
        <w:rPr>
          <w:lang w:val="en-GB"/>
        </w:rPr>
        <w:t xml:space="preserve">Locomotive driver I-st person of locomotive </w:t>
      </w:r>
      <w:r w:rsidR="00984354" w:rsidRPr="00762DB5">
        <w:rPr>
          <w:lang w:val="en-GB"/>
        </w:rPr>
        <w:t xml:space="preserve">№ </w:t>
      </w:r>
      <w:r w:rsidR="008A76E6" w:rsidRPr="00762DB5">
        <w:rPr>
          <w:lang w:val="en-GB"/>
        </w:rPr>
        <w:t>91520044098-9</w:t>
      </w:r>
      <w:r w:rsidR="006274E9" w:rsidRPr="00762DB5">
        <w:rPr>
          <w:lang w:val="en-GB"/>
        </w:rPr>
        <w:t xml:space="preserve">: </w:t>
      </w:r>
    </w:p>
    <w:p w14:paraId="73C4682B" w14:textId="7F9EE8AE" w:rsidR="006274E9" w:rsidRPr="00762DB5" w:rsidRDefault="00F9181F" w:rsidP="006274E9">
      <w:pPr>
        <w:ind w:firstLine="720"/>
        <w:rPr>
          <w:lang w:val="en-GB"/>
        </w:rPr>
      </w:pPr>
      <w:r w:rsidRPr="00762DB5">
        <w:rPr>
          <w:lang w:val="en-GB"/>
        </w:rPr>
        <w:lastRenderedPageBreak/>
        <w:t xml:space="preserve">Break/rest: from </w:t>
      </w:r>
      <w:r w:rsidR="007064E7" w:rsidRPr="00762DB5">
        <w:rPr>
          <w:lang w:val="en-GB"/>
        </w:rPr>
        <w:t>19:35</w:t>
      </w:r>
      <w:r w:rsidR="006274E9" w:rsidRPr="00762DB5">
        <w:rPr>
          <w:lang w:val="en-GB"/>
        </w:rPr>
        <w:t xml:space="preserve"> </w:t>
      </w:r>
      <w:r w:rsidRPr="00762DB5">
        <w:rPr>
          <w:lang w:val="en-GB"/>
        </w:rPr>
        <w:t>p.m. on</w:t>
      </w:r>
      <w:r w:rsidR="006274E9" w:rsidRPr="00762DB5">
        <w:rPr>
          <w:lang w:val="en-GB"/>
        </w:rPr>
        <w:t xml:space="preserve"> </w:t>
      </w:r>
      <w:r w:rsidR="00CB5ED0" w:rsidRPr="00762DB5">
        <w:rPr>
          <w:lang w:val="en-GB"/>
        </w:rPr>
        <w:t>0</w:t>
      </w:r>
      <w:r w:rsidR="007064E7" w:rsidRPr="00762DB5">
        <w:rPr>
          <w:lang w:val="en-GB"/>
        </w:rPr>
        <w:t>3</w:t>
      </w:r>
      <w:r w:rsidR="006274E9" w:rsidRPr="00762DB5">
        <w:rPr>
          <w:lang w:val="en-GB"/>
        </w:rPr>
        <w:t>.0</w:t>
      </w:r>
      <w:r w:rsidR="007064E7" w:rsidRPr="00762DB5">
        <w:rPr>
          <w:lang w:val="en-GB"/>
        </w:rPr>
        <w:t>9</w:t>
      </w:r>
      <w:r w:rsidR="006274E9" w:rsidRPr="00762DB5">
        <w:rPr>
          <w:lang w:val="en-GB"/>
        </w:rPr>
        <w:t>.2021</w:t>
      </w:r>
      <w:r w:rsidRPr="00762DB5">
        <w:rPr>
          <w:lang w:val="en-GB"/>
        </w:rPr>
        <w:t xml:space="preserve"> until</w:t>
      </w:r>
      <w:r w:rsidR="006274E9" w:rsidRPr="00762DB5">
        <w:rPr>
          <w:lang w:val="en-GB"/>
        </w:rPr>
        <w:t xml:space="preserve"> </w:t>
      </w:r>
      <w:r w:rsidR="007064E7" w:rsidRPr="00762DB5">
        <w:rPr>
          <w:lang w:val="en-GB"/>
        </w:rPr>
        <w:t>1</w:t>
      </w:r>
      <w:r w:rsidR="00BF77A5" w:rsidRPr="00762DB5">
        <w:rPr>
          <w:lang w:val="en-GB"/>
        </w:rPr>
        <w:t>6:35</w:t>
      </w:r>
      <w:r w:rsidR="006274E9" w:rsidRPr="00762DB5">
        <w:rPr>
          <w:lang w:val="en-GB"/>
        </w:rPr>
        <w:t xml:space="preserve"> </w:t>
      </w:r>
      <w:r w:rsidRPr="00762DB5">
        <w:rPr>
          <w:lang w:val="en-GB"/>
        </w:rPr>
        <w:t>p.m. on</w:t>
      </w:r>
      <w:r w:rsidR="006274E9" w:rsidRPr="00762DB5">
        <w:rPr>
          <w:lang w:val="en-GB"/>
        </w:rPr>
        <w:t xml:space="preserve"> </w:t>
      </w:r>
      <w:r w:rsidR="007064E7" w:rsidRPr="00762DB5">
        <w:rPr>
          <w:lang w:val="en-GB"/>
        </w:rPr>
        <w:t>04.09</w:t>
      </w:r>
      <w:r w:rsidRPr="00762DB5">
        <w:rPr>
          <w:lang w:val="en-GB"/>
        </w:rPr>
        <w:t>.2021</w:t>
      </w:r>
      <w:r w:rsidR="006274E9" w:rsidRPr="00762DB5">
        <w:rPr>
          <w:lang w:val="en-GB"/>
        </w:rPr>
        <w:t>(</w:t>
      </w:r>
      <w:r w:rsidR="007064E7" w:rsidRPr="00762DB5">
        <w:rPr>
          <w:lang w:val="en-GB"/>
        </w:rPr>
        <w:t>21</w:t>
      </w:r>
      <w:r w:rsidR="006274E9" w:rsidRPr="00762DB5">
        <w:rPr>
          <w:lang w:val="en-GB"/>
        </w:rPr>
        <w:t xml:space="preserve"> </w:t>
      </w:r>
      <w:r w:rsidRPr="00762DB5">
        <w:rPr>
          <w:lang w:val="en-GB"/>
        </w:rPr>
        <w:t>hours and</w:t>
      </w:r>
      <w:r w:rsidR="006274E9" w:rsidRPr="00762DB5">
        <w:rPr>
          <w:lang w:val="en-GB"/>
        </w:rPr>
        <w:t xml:space="preserve"> </w:t>
      </w:r>
      <w:r w:rsidR="007064E7" w:rsidRPr="00762DB5">
        <w:rPr>
          <w:lang w:val="en-GB"/>
        </w:rPr>
        <w:t>00</w:t>
      </w:r>
      <w:r w:rsidR="00551EC2" w:rsidRPr="00762DB5">
        <w:rPr>
          <w:lang w:val="en-GB"/>
        </w:rPr>
        <w:t xml:space="preserve"> </w:t>
      </w:r>
      <w:r w:rsidRPr="00762DB5">
        <w:rPr>
          <w:lang w:val="en-GB"/>
        </w:rPr>
        <w:t>minutes</w:t>
      </w:r>
      <w:r w:rsidR="00551EC2" w:rsidRPr="00762DB5">
        <w:rPr>
          <w:lang w:val="en-GB"/>
        </w:rPr>
        <w:t>);</w:t>
      </w:r>
    </w:p>
    <w:p w14:paraId="007F334D" w14:textId="1E1B4207" w:rsidR="00984354" w:rsidRPr="00762DB5" w:rsidRDefault="006C67D8" w:rsidP="006274E9">
      <w:pPr>
        <w:ind w:firstLine="720"/>
        <w:rPr>
          <w:lang w:val="en-GB"/>
        </w:rPr>
      </w:pPr>
      <w:r w:rsidRPr="00762DB5">
        <w:rPr>
          <w:lang w:val="en-GB"/>
        </w:rPr>
        <w:sym w:font="Symbol" w:char="F0B7"/>
      </w:r>
      <w:r w:rsidRPr="00762DB5">
        <w:rPr>
          <w:lang w:val="en-GB"/>
        </w:rPr>
        <w:t xml:space="preserve"> </w:t>
      </w:r>
      <w:r w:rsidR="00F9181F" w:rsidRPr="00762DB5">
        <w:rPr>
          <w:lang w:val="en-GB"/>
        </w:rPr>
        <w:t xml:space="preserve">Locomotive driver II-nd person of locomotive </w:t>
      </w:r>
      <w:r w:rsidR="00984354" w:rsidRPr="00762DB5">
        <w:rPr>
          <w:lang w:val="en-GB"/>
        </w:rPr>
        <w:t xml:space="preserve">№ </w:t>
      </w:r>
      <w:r w:rsidR="008A76E6" w:rsidRPr="00762DB5">
        <w:rPr>
          <w:lang w:val="en-GB"/>
        </w:rPr>
        <w:t>91520044098-9</w:t>
      </w:r>
      <w:r w:rsidR="00984354" w:rsidRPr="00762DB5">
        <w:rPr>
          <w:lang w:val="en-GB"/>
        </w:rPr>
        <w:t xml:space="preserve">: </w:t>
      </w:r>
    </w:p>
    <w:p w14:paraId="63F379E5" w14:textId="45BC3801" w:rsidR="007064E7" w:rsidRPr="00762DB5" w:rsidRDefault="00017526" w:rsidP="007064E7">
      <w:pPr>
        <w:ind w:firstLine="720"/>
        <w:rPr>
          <w:lang w:val="en-GB"/>
        </w:rPr>
      </w:pPr>
      <w:r w:rsidRPr="00762DB5">
        <w:rPr>
          <w:lang w:val="en-GB"/>
        </w:rPr>
        <w:t xml:space="preserve">Break/rest: from </w:t>
      </w:r>
      <w:r w:rsidR="007064E7" w:rsidRPr="00762DB5">
        <w:rPr>
          <w:lang w:val="en-GB"/>
        </w:rPr>
        <w:t xml:space="preserve">19:35 </w:t>
      </w:r>
      <w:r w:rsidRPr="00762DB5">
        <w:rPr>
          <w:lang w:val="en-GB"/>
        </w:rPr>
        <w:t>p.m. on</w:t>
      </w:r>
      <w:r w:rsidR="007064E7" w:rsidRPr="00762DB5">
        <w:rPr>
          <w:lang w:val="en-GB"/>
        </w:rPr>
        <w:t xml:space="preserve"> 03.09.2021 </w:t>
      </w:r>
      <w:r w:rsidRPr="00762DB5">
        <w:rPr>
          <w:lang w:val="en-GB"/>
        </w:rPr>
        <w:t>until</w:t>
      </w:r>
      <w:r w:rsidR="007064E7" w:rsidRPr="00762DB5">
        <w:rPr>
          <w:lang w:val="en-GB"/>
        </w:rPr>
        <w:t xml:space="preserve"> 16:35 </w:t>
      </w:r>
      <w:r w:rsidRPr="00762DB5">
        <w:rPr>
          <w:lang w:val="en-GB"/>
        </w:rPr>
        <w:t>p.m. on 04.09.2021</w:t>
      </w:r>
      <w:r w:rsidR="007064E7" w:rsidRPr="00762DB5">
        <w:rPr>
          <w:lang w:val="en-GB"/>
        </w:rPr>
        <w:t xml:space="preserve">. (21 </w:t>
      </w:r>
      <w:r w:rsidRPr="00762DB5">
        <w:rPr>
          <w:lang w:val="en-GB"/>
        </w:rPr>
        <w:t>hours and</w:t>
      </w:r>
      <w:r w:rsidR="007064E7" w:rsidRPr="00762DB5">
        <w:rPr>
          <w:lang w:val="en-GB"/>
        </w:rPr>
        <w:t xml:space="preserve"> 00 </w:t>
      </w:r>
      <w:r w:rsidRPr="00762DB5">
        <w:rPr>
          <w:lang w:val="en-GB"/>
        </w:rPr>
        <w:t>minutes</w:t>
      </w:r>
      <w:r w:rsidR="007064E7" w:rsidRPr="00762DB5">
        <w:rPr>
          <w:lang w:val="en-GB"/>
        </w:rPr>
        <w:t>);</w:t>
      </w:r>
    </w:p>
    <w:p w14:paraId="4BBCE4F6" w14:textId="00FD37A5" w:rsidR="006274E9" w:rsidRPr="00762DB5" w:rsidRDefault="00B2483C" w:rsidP="007064E7">
      <w:pPr>
        <w:ind w:firstLine="720"/>
        <w:rPr>
          <w:i/>
          <w:iCs/>
          <w:lang w:val="en-GB"/>
        </w:rPr>
      </w:pPr>
      <w:r w:rsidRPr="00762DB5">
        <w:rPr>
          <w:bCs/>
          <w:i/>
          <w:lang w:val="en-GB"/>
        </w:rPr>
        <w:t>Railway infrastructure</w:t>
      </w:r>
      <w:r w:rsidR="006274E9" w:rsidRPr="00762DB5">
        <w:rPr>
          <w:i/>
          <w:iCs/>
          <w:lang w:val="en-GB"/>
        </w:rPr>
        <w:t>:</w:t>
      </w:r>
    </w:p>
    <w:p w14:paraId="28A89E8A" w14:textId="421878B6" w:rsidR="006274E9" w:rsidRPr="00762DB5" w:rsidRDefault="006C67D8" w:rsidP="006274E9">
      <w:pPr>
        <w:ind w:firstLine="720"/>
        <w:rPr>
          <w:lang w:val="en-GB"/>
        </w:rPr>
      </w:pPr>
      <w:r w:rsidRPr="00762DB5">
        <w:rPr>
          <w:lang w:val="en-GB"/>
        </w:rPr>
        <w:sym w:font="Symbol" w:char="F0B7"/>
      </w:r>
      <w:r w:rsidRPr="00762DB5">
        <w:rPr>
          <w:lang w:val="en-GB"/>
        </w:rPr>
        <w:t xml:space="preserve"> </w:t>
      </w:r>
      <w:r w:rsidR="00D164BC" w:rsidRPr="00762DB5">
        <w:rPr>
          <w:lang w:val="en-GB"/>
        </w:rPr>
        <w:t>Traffic manager in Pernik marshalling yard</w:t>
      </w:r>
      <w:r w:rsidR="006274E9" w:rsidRPr="00762DB5">
        <w:rPr>
          <w:lang w:val="en-GB"/>
        </w:rPr>
        <w:t>:</w:t>
      </w:r>
    </w:p>
    <w:p w14:paraId="67D6E08F" w14:textId="54F49FEC" w:rsidR="006274E9" w:rsidRPr="00762DB5" w:rsidRDefault="00D164BC" w:rsidP="006274E9">
      <w:pPr>
        <w:ind w:firstLine="720"/>
        <w:rPr>
          <w:lang w:val="en-GB"/>
        </w:rPr>
      </w:pPr>
      <w:r w:rsidRPr="00762DB5">
        <w:rPr>
          <w:lang w:val="en-GB"/>
        </w:rPr>
        <w:t>Break/rest</w:t>
      </w:r>
      <w:r w:rsidR="006274E9" w:rsidRPr="00762DB5">
        <w:rPr>
          <w:lang w:val="en-GB"/>
        </w:rPr>
        <w:t xml:space="preserve">: </w:t>
      </w:r>
      <w:r w:rsidRPr="00762DB5">
        <w:rPr>
          <w:lang w:val="en-GB"/>
        </w:rPr>
        <w:t>from</w:t>
      </w:r>
      <w:r w:rsidR="006274E9" w:rsidRPr="00762DB5">
        <w:rPr>
          <w:lang w:val="en-GB"/>
        </w:rPr>
        <w:t xml:space="preserve"> </w:t>
      </w:r>
      <w:r w:rsidR="007064E7" w:rsidRPr="00762DB5">
        <w:rPr>
          <w:lang w:val="en-GB"/>
        </w:rPr>
        <w:t>18:4</w:t>
      </w:r>
      <w:r w:rsidR="00BF77A5" w:rsidRPr="00762DB5">
        <w:rPr>
          <w:lang w:val="en-GB"/>
        </w:rPr>
        <w:t>0</w:t>
      </w:r>
      <w:r w:rsidR="006274E9" w:rsidRPr="00762DB5">
        <w:rPr>
          <w:lang w:val="en-GB"/>
        </w:rPr>
        <w:t xml:space="preserve"> </w:t>
      </w:r>
      <w:r w:rsidRPr="00762DB5">
        <w:rPr>
          <w:lang w:val="en-GB"/>
        </w:rPr>
        <w:t>p.m. on</w:t>
      </w:r>
      <w:r w:rsidR="006274E9" w:rsidRPr="00762DB5">
        <w:rPr>
          <w:lang w:val="en-GB"/>
        </w:rPr>
        <w:t xml:space="preserve"> </w:t>
      </w:r>
      <w:r w:rsidR="007064E7" w:rsidRPr="00762DB5">
        <w:rPr>
          <w:lang w:val="en-GB"/>
        </w:rPr>
        <w:t>03.09</w:t>
      </w:r>
      <w:r w:rsidRPr="00762DB5">
        <w:rPr>
          <w:lang w:val="en-GB"/>
        </w:rPr>
        <w:t xml:space="preserve">.2021 until </w:t>
      </w:r>
      <w:r w:rsidR="007064E7" w:rsidRPr="00762DB5">
        <w:rPr>
          <w:lang w:val="en-GB"/>
        </w:rPr>
        <w:t>18:4</w:t>
      </w:r>
      <w:r w:rsidR="00BF77A5" w:rsidRPr="00762DB5">
        <w:rPr>
          <w:lang w:val="en-GB"/>
        </w:rPr>
        <w:t>0</w:t>
      </w:r>
      <w:r w:rsidR="006274E9" w:rsidRPr="00762DB5">
        <w:rPr>
          <w:lang w:val="en-GB"/>
        </w:rPr>
        <w:t xml:space="preserve"> </w:t>
      </w:r>
      <w:r w:rsidRPr="00762DB5">
        <w:rPr>
          <w:lang w:val="en-GB"/>
        </w:rPr>
        <w:t>p.m. on</w:t>
      </w:r>
      <w:r w:rsidR="006274E9" w:rsidRPr="00762DB5">
        <w:rPr>
          <w:lang w:val="en-GB"/>
        </w:rPr>
        <w:t xml:space="preserve"> </w:t>
      </w:r>
      <w:r w:rsidR="007064E7" w:rsidRPr="00762DB5">
        <w:rPr>
          <w:lang w:val="en-GB"/>
        </w:rPr>
        <w:t>04.09</w:t>
      </w:r>
      <w:r w:rsidRPr="00762DB5">
        <w:rPr>
          <w:lang w:val="en-GB"/>
        </w:rPr>
        <w:t xml:space="preserve">.2021 </w:t>
      </w:r>
      <w:r w:rsidR="006274E9" w:rsidRPr="00762DB5">
        <w:rPr>
          <w:lang w:val="en-GB"/>
        </w:rPr>
        <w:t>(</w:t>
      </w:r>
      <w:r w:rsidR="007064E7" w:rsidRPr="00762DB5">
        <w:rPr>
          <w:lang w:val="en-GB"/>
        </w:rPr>
        <w:t>24</w:t>
      </w:r>
      <w:r w:rsidR="006274E9" w:rsidRPr="00762DB5">
        <w:rPr>
          <w:lang w:val="en-GB"/>
        </w:rPr>
        <w:t xml:space="preserve"> </w:t>
      </w:r>
      <w:r w:rsidRPr="00762DB5">
        <w:rPr>
          <w:lang w:val="en-GB"/>
        </w:rPr>
        <w:t>hours and 00 minutes</w:t>
      </w:r>
      <w:r w:rsidR="00551EC2" w:rsidRPr="00762DB5">
        <w:rPr>
          <w:lang w:val="en-GB"/>
        </w:rPr>
        <w:t>);</w:t>
      </w:r>
    </w:p>
    <w:p w14:paraId="117B135D" w14:textId="45A53060" w:rsidR="00623D2C" w:rsidRPr="00762DB5" w:rsidRDefault="006C6708" w:rsidP="00980917">
      <w:pPr>
        <w:pStyle w:val="ab"/>
        <w:numPr>
          <w:ilvl w:val="3"/>
          <w:numId w:val="10"/>
        </w:numPr>
        <w:rPr>
          <w:i/>
          <w:iCs/>
          <w:lang w:val="en-GB"/>
        </w:rPr>
      </w:pPr>
      <w:r w:rsidRPr="00762DB5">
        <w:rPr>
          <w:i/>
          <w:iCs/>
          <w:lang w:val="en-GB"/>
        </w:rPr>
        <w:t>Motivation and attitudes</w:t>
      </w:r>
      <w:r w:rsidR="00623D2C" w:rsidRPr="00762DB5">
        <w:rPr>
          <w:i/>
          <w:iCs/>
          <w:lang w:val="en-GB"/>
        </w:rPr>
        <w:t>.</w:t>
      </w:r>
    </w:p>
    <w:p w14:paraId="39A2950D" w14:textId="68ADB068" w:rsidR="00445CF4" w:rsidRPr="00762DB5" w:rsidRDefault="00741E4D" w:rsidP="00445CF4">
      <w:pPr>
        <w:pStyle w:val="ab"/>
        <w:ind w:left="0"/>
        <w:rPr>
          <w:lang w:val="en-GB"/>
        </w:rPr>
      </w:pPr>
      <w:r w:rsidRPr="00762DB5">
        <w:rPr>
          <w:lang w:val="en-GB"/>
        </w:rPr>
        <w:t>Not applicable</w:t>
      </w:r>
      <w:r w:rsidR="00480DAA" w:rsidRPr="00762DB5">
        <w:rPr>
          <w:lang w:val="en-GB"/>
        </w:rPr>
        <w:t>.</w:t>
      </w:r>
    </w:p>
    <w:p w14:paraId="2D3CEB64" w14:textId="50C4BAEF" w:rsidR="00623D2C" w:rsidRPr="00762DB5" w:rsidRDefault="00873C96" w:rsidP="00980917">
      <w:pPr>
        <w:pStyle w:val="ab"/>
        <w:numPr>
          <w:ilvl w:val="2"/>
          <w:numId w:val="10"/>
        </w:numPr>
        <w:spacing w:before="120"/>
        <w:ind w:left="1225" w:hanging="505"/>
        <w:contextualSpacing w:val="0"/>
        <w:rPr>
          <w:i/>
          <w:iCs/>
          <w:lang w:val="en-GB"/>
        </w:rPr>
      </w:pPr>
      <w:r w:rsidRPr="00762DB5">
        <w:rPr>
          <w:i/>
          <w:iCs/>
          <w:lang w:val="en-GB"/>
        </w:rPr>
        <w:t>Work related factors</w:t>
      </w:r>
      <w:r w:rsidR="00623D2C" w:rsidRPr="00762DB5">
        <w:rPr>
          <w:i/>
          <w:iCs/>
          <w:lang w:val="en-GB"/>
        </w:rPr>
        <w:t>:</w:t>
      </w:r>
    </w:p>
    <w:p w14:paraId="151F22BD" w14:textId="0CBC56E1" w:rsidR="00623D2C" w:rsidRPr="00762DB5" w:rsidRDefault="007C536F" w:rsidP="00980917">
      <w:pPr>
        <w:pStyle w:val="ab"/>
        <w:numPr>
          <w:ilvl w:val="3"/>
          <w:numId w:val="10"/>
        </w:numPr>
        <w:rPr>
          <w:i/>
          <w:iCs/>
          <w:lang w:val="en-GB"/>
        </w:rPr>
      </w:pPr>
      <w:r w:rsidRPr="00762DB5">
        <w:rPr>
          <w:i/>
          <w:iCs/>
          <w:lang w:val="en-GB"/>
        </w:rPr>
        <w:t>Tasks planning</w:t>
      </w:r>
      <w:r w:rsidR="00623D2C" w:rsidRPr="00762DB5">
        <w:rPr>
          <w:i/>
          <w:iCs/>
          <w:lang w:val="en-GB"/>
        </w:rPr>
        <w:t>.</w:t>
      </w:r>
    </w:p>
    <w:p w14:paraId="0ECFF9A4" w14:textId="24F563F0" w:rsidR="007C536F" w:rsidRPr="00762DB5" w:rsidRDefault="001803A1" w:rsidP="00445CF4">
      <w:pPr>
        <w:rPr>
          <w:lang w:val="en-GB"/>
        </w:rPr>
      </w:pPr>
      <w:r w:rsidRPr="00762DB5">
        <w:rPr>
          <w:lang w:val="en-GB"/>
        </w:rPr>
        <w:t xml:space="preserve">BDZ PS </w:t>
      </w:r>
      <w:r w:rsidR="007C536F" w:rsidRPr="00762DB5">
        <w:rPr>
          <w:lang w:val="en-GB"/>
        </w:rPr>
        <w:t>Ltd. carries out passenger transport under the Train Composing Plan, which are implemented according to an approved Train Movement Schedule by the Railway Infrastructure Manager (SE NRIC)</w:t>
      </w:r>
      <w:r w:rsidR="00762C3F" w:rsidRPr="00762DB5">
        <w:rPr>
          <w:lang w:val="en-GB"/>
        </w:rPr>
        <w:t>.</w:t>
      </w:r>
    </w:p>
    <w:p w14:paraId="00014989" w14:textId="68C16375" w:rsidR="00623D2C" w:rsidRPr="00762DB5" w:rsidRDefault="00762C3F" w:rsidP="00980917">
      <w:pPr>
        <w:pStyle w:val="ab"/>
        <w:numPr>
          <w:ilvl w:val="3"/>
          <w:numId w:val="10"/>
        </w:numPr>
        <w:rPr>
          <w:i/>
          <w:iCs/>
          <w:lang w:val="en-GB"/>
        </w:rPr>
      </w:pPr>
      <w:r w:rsidRPr="00762DB5">
        <w:rPr>
          <w:i/>
          <w:iCs/>
          <w:lang w:val="en-GB"/>
        </w:rPr>
        <w:t>Constructive particularities of the facilities that influence the connection human-machine</w:t>
      </w:r>
      <w:r w:rsidR="00623D2C" w:rsidRPr="00762DB5">
        <w:rPr>
          <w:i/>
          <w:iCs/>
          <w:lang w:val="en-GB"/>
        </w:rPr>
        <w:t>.</w:t>
      </w:r>
    </w:p>
    <w:p w14:paraId="4C6ECB8F" w14:textId="46AB7E34" w:rsidR="00445CF4" w:rsidRPr="00762DB5" w:rsidRDefault="00A3128E" w:rsidP="00445CF4">
      <w:pPr>
        <w:pStyle w:val="ab"/>
        <w:ind w:left="0"/>
        <w:rPr>
          <w:lang w:val="en-GB"/>
        </w:rPr>
      </w:pPr>
      <w:r w:rsidRPr="00762DB5">
        <w:rPr>
          <w:lang w:val="en-GB"/>
        </w:rPr>
        <w:t>Not applicable</w:t>
      </w:r>
      <w:r w:rsidR="00480DAA" w:rsidRPr="00762DB5">
        <w:rPr>
          <w:lang w:val="en-GB"/>
        </w:rPr>
        <w:t>.</w:t>
      </w:r>
    </w:p>
    <w:p w14:paraId="51840F08" w14:textId="64DF9039" w:rsidR="00623D2C" w:rsidRPr="00762DB5" w:rsidRDefault="00B2580E" w:rsidP="00980917">
      <w:pPr>
        <w:pStyle w:val="ab"/>
        <w:numPr>
          <w:ilvl w:val="3"/>
          <w:numId w:val="10"/>
        </w:numPr>
        <w:rPr>
          <w:i/>
          <w:iCs/>
          <w:lang w:val="en-GB"/>
        </w:rPr>
      </w:pPr>
      <w:r w:rsidRPr="00762DB5">
        <w:rPr>
          <w:i/>
          <w:iCs/>
          <w:lang w:val="en-GB"/>
        </w:rPr>
        <w:t>Communication means</w:t>
      </w:r>
      <w:r w:rsidR="00623D2C" w:rsidRPr="00762DB5">
        <w:rPr>
          <w:i/>
          <w:iCs/>
          <w:lang w:val="en-GB"/>
        </w:rPr>
        <w:t>.</w:t>
      </w:r>
    </w:p>
    <w:p w14:paraId="524184B1" w14:textId="1A10596C" w:rsidR="00445CF4" w:rsidRPr="00762DB5" w:rsidRDefault="00B344CF" w:rsidP="00445CF4">
      <w:pPr>
        <w:pStyle w:val="ab"/>
        <w:ind w:left="0"/>
        <w:rPr>
          <w:lang w:val="en-GB"/>
        </w:rPr>
      </w:pPr>
      <w:r w:rsidRPr="00762DB5">
        <w:rPr>
          <w:lang w:val="en-GB"/>
        </w:rPr>
        <w:t>Not applicable</w:t>
      </w:r>
      <w:r w:rsidR="00480DAA" w:rsidRPr="00762DB5">
        <w:rPr>
          <w:lang w:val="en-GB"/>
        </w:rPr>
        <w:t>.</w:t>
      </w:r>
    </w:p>
    <w:p w14:paraId="368C4B86" w14:textId="44A0DE29" w:rsidR="00623D2C" w:rsidRPr="00762DB5" w:rsidRDefault="00F63648" w:rsidP="00980917">
      <w:pPr>
        <w:pStyle w:val="ab"/>
        <w:numPr>
          <w:ilvl w:val="3"/>
          <w:numId w:val="10"/>
        </w:numPr>
        <w:rPr>
          <w:i/>
          <w:iCs/>
          <w:lang w:val="en-GB"/>
        </w:rPr>
      </w:pPr>
      <w:r w:rsidRPr="00762DB5">
        <w:rPr>
          <w:i/>
          <w:iCs/>
          <w:lang w:val="en-GB"/>
        </w:rPr>
        <w:t>Practices and processes</w:t>
      </w:r>
      <w:r w:rsidR="00623D2C" w:rsidRPr="00762DB5">
        <w:rPr>
          <w:i/>
          <w:iCs/>
          <w:lang w:val="en-GB"/>
        </w:rPr>
        <w:t>.</w:t>
      </w:r>
    </w:p>
    <w:p w14:paraId="3F3A299F" w14:textId="571F1094" w:rsidR="00445CF4" w:rsidRPr="00762DB5" w:rsidRDefault="00B344CF" w:rsidP="00445CF4">
      <w:pPr>
        <w:pStyle w:val="ab"/>
        <w:ind w:left="0"/>
        <w:rPr>
          <w:lang w:val="en-GB"/>
        </w:rPr>
      </w:pPr>
      <w:r w:rsidRPr="00762DB5">
        <w:rPr>
          <w:lang w:val="en-GB"/>
        </w:rPr>
        <w:t>Not applicable</w:t>
      </w:r>
      <w:r w:rsidR="005D0794" w:rsidRPr="00762DB5">
        <w:rPr>
          <w:lang w:val="en-GB"/>
        </w:rPr>
        <w:t>.</w:t>
      </w:r>
    </w:p>
    <w:p w14:paraId="355B9FB7" w14:textId="27AA2D31" w:rsidR="00623D2C" w:rsidRPr="00762DB5" w:rsidRDefault="006C2019" w:rsidP="00980917">
      <w:pPr>
        <w:pStyle w:val="ab"/>
        <w:numPr>
          <w:ilvl w:val="3"/>
          <w:numId w:val="10"/>
        </w:numPr>
        <w:rPr>
          <w:i/>
          <w:iCs/>
          <w:lang w:val="en-GB"/>
        </w:rPr>
      </w:pPr>
      <w:r w:rsidRPr="00762DB5">
        <w:rPr>
          <w:i/>
          <w:iCs/>
          <w:lang w:val="en-GB"/>
        </w:rPr>
        <w:t>Operation rules, local instructions, staff requirements, prescriptions for technical maintenance and applicable standards</w:t>
      </w:r>
      <w:r w:rsidR="00623D2C" w:rsidRPr="00762DB5">
        <w:rPr>
          <w:i/>
          <w:iCs/>
          <w:lang w:val="en-GB"/>
        </w:rPr>
        <w:t>.</w:t>
      </w:r>
    </w:p>
    <w:p w14:paraId="170AF8FD" w14:textId="4BCFC269" w:rsidR="00445CF4" w:rsidRPr="00762DB5" w:rsidRDefault="001A76BE" w:rsidP="00445CF4">
      <w:pPr>
        <w:pStyle w:val="ab"/>
        <w:ind w:left="0"/>
        <w:rPr>
          <w:lang w:val="en-GB"/>
        </w:rPr>
      </w:pPr>
      <w:r w:rsidRPr="00762DB5">
        <w:rPr>
          <w:lang w:val="en-GB"/>
        </w:rPr>
        <w:t>Application of the national normative acts and internal standards</w:t>
      </w:r>
      <w:r w:rsidR="006274E9" w:rsidRPr="00762DB5">
        <w:rPr>
          <w:lang w:val="en-GB"/>
        </w:rPr>
        <w:t>.</w:t>
      </w:r>
    </w:p>
    <w:p w14:paraId="1AFEBCA8" w14:textId="59D17C50" w:rsidR="00623D2C" w:rsidRPr="00762DB5" w:rsidRDefault="000C1B60" w:rsidP="00980917">
      <w:pPr>
        <w:pStyle w:val="ab"/>
        <w:numPr>
          <w:ilvl w:val="3"/>
          <w:numId w:val="10"/>
        </w:numPr>
        <w:rPr>
          <w:i/>
          <w:iCs/>
          <w:lang w:val="en-GB"/>
        </w:rPr>
      </w:pPr>
      <w:r w:rsidRPr="00762DB5">
        <w:rPr>
          <w:i/>
          <w:iCs/>
          <w:lang w:val="en-GB"/>
        </w:rPr>
        <w:t>Working time of the involved personnel</w:t>
      </w:r>
      <w:r w:rsidR="00623D2C" w:rsidRPr="00762DB5">
        <w:rPr>
          <w:i/>
          <w:iCs/>
          <w:lang w:val="en-GB"/>
        </w:rPr>
        <w:t>.</w:t>
      </w:r>
    </w:p>
    <w:p w14:paraId="50D9FBC6" w14:textId="13492313" w:rsidR="000C1B60" w:rsidRPr="00762DB5" w:rsidRDefault="000C1B60" w:rsidP="005D0794">
      <w:pPr>
        <w:pStyle w:val="ab"/>
        <w:ind w:left="0"/>
        <w:rPr>
          <w:lang w:val="en-GB"/>
        </w:rPr>
      </w:pPr>
      <w:r w:rsidRPr="00762DB5">
        <w:rPr>
          <w:lang w:val="en-GB"/>
        </w:rPr>
        <w:t>In accordance with the requirements of the normative acts - Labour Code and Ordinance № 50 of 28.12.2001 for the working hours of the managerial and executive staff, engaged in providing the transportation of passengers and freights in the railway transport. The staff of both entities works in shifts/suspension (when servicing a train or a vehicle - with a variable start and different working hours), in which a summary calculation of the working time shift in a 12-hour work shift and full working month are applied.</w:t>
      </w:r>
    </w:p>
    <w:p w14:paraId="20462E00" w14:textId="78662522" w:rsidR="00623D2C" w:rsidRPr="00762DB5" w:rsidRDefault="009467DE" w:rsidP="00980917">
      <w:pPr>
        <w:pStyle w:val="ab"/>
        <w:numPr>
          <w:ilvl w:val="3"/>
          <w:numId w:val="10"/>
        </w:numPr>
        <w:rPr>
          <w:lang w:val="en-GB"/>
        </w:rPr>
      </w:pPr>
      <w:r w:rsidRPr="00762DB5">
        <w:rPr>
          <w:i/>
          <w:iCs/>
          <w:lang w:val="en-GB"/>
        </w:rPr>
        <w:t>Risk treatment practices</w:t>
      </w:r>
      <w:r w:rsidR="00623D2C" w:rsidRPr="00762DB5">
        <w:rPr>
          <w:i/>
          <w:iCs/>
          <w:lang w:val="en-GB"/>
        </w:rPr>
        <w:t>.</w:t>
      </w:r>
    </w:p>
    <w:p w14:paraId="1AE664D5" w14:textId="4F30BDC9" w:rsidR="005D0794" w:rsidRPr="00762DB5" w:rsidRDefault="009467DE" w:rsidP="005D0794">
      <w:pPr>
        <w:pStyle w:val="ab"/>
        <w:ind w:left="0"/>
        <w:rPr>
          <w:lang w:val="en-GB"/>
        </w:rPr>
      </w:pPr>
      <w:r w:rsidRPr="00762DB5">
        <w:rPr>
          <w:lang w:val="en-GB"/>
        </w:rPr>
        <w:t>SE NRIC applies safety procedure SP 2.09 „Methods of evaluation, assessment and management of the risk „version 05 effective from 01.03.2019, which is part of the SMS</w:t>
      </w:r>
      <w:r w:rsidR="005D0794" w:rsidRPr="00762DB5">
        <w:rPr>
          <w:lang w:val="en-GB"/>
        </w:rPr>
        <w:t>.</w:t>
      </w:r>
    </w:p>
    <w:p w14:paraId="3F5F8234" w14:textId="62399574" w:rsidR="00445CF4" w:rsidRPr="00762DB5" w:rsidRDefault="00917F04" w:rsidP="005D0794">
      <w:pPr>
        <w:pStyle w:val="ab"/>
        <w:ind w:left="0"/>
        <w:rPr>
          <w:lang w:val="en-GB"/>
        </w:rPr>
      </w:pPr>
      <w:r w:rsidRPr="00762DB5">
        <w:rPr>
          <w:lang w:val="en-GB"/>
        </w:rPr>
        <w:t>BDZ-PS Ltd. applies the procedure “Methodology for risk analysis and assessment in BDZ-PS” in force since 2013 part of the SMS.</w:t>
      </w:r>
    </w:p>
    <w:p w14:paraId="4E12D450" w14:textId="22A97964" w:rsidR="00623D2C" w:rsidRPr="00762DB5" w:rsidRDefault="004337A3" w:rsidP="00980917">
      <w:pPr>
        <w:pStyle w:val="ab"/>
        <w:numPr>
          <w:ilvl w:val="2"/>
          <w:numId w:val="10"/>
        </w:numPr>
        <w:spacing w:before="120"/>
        <w:ind w:left="1225" w:hanging="505"/>
        <w:contextualSpacing w:val="0"/>
        <w:rPr>
          <w:i/>
          <w:iCs/>
          <w:lang w:val="en-GB"/>
        </w:rPr>
      </w:pPr>
      <w:r w:rsidRPr="00762DB5">
        <w:rPr>
          <w:i/>
          <w:iCs/>
          <w:lang w:val="en-GB"/>
        </w:rPr>
        <w:t>Context, machinery, equipment and indications for shaping the working practices</w:t>
      </w:r>
    </w:p>
    <w:p w14:paraId="4367EF95" w14:textId="52AADC59" w:rsidR="00F12C70" w:rsidRPr="00762DB5" w:rsidRDefault="00664861" w:rsidP="00F12C70">
      <w:pPr>
        <w:pStyle w:val="ab"/>
        <w:ind w:left="0"/>
        <w:rPr>
          <w:lang w:val="en-GB"/>
        </w:rPr>
      </w:pPr>
      <w:r w:rsidRPr="00762DB5">
        <w:rPr>
          <w:lang w:val="en-GB"/>
        </w:rPr>
        <w:t>Not applicable</w:t>
      </w:r>
      <w:r w:rsidR="005D0794" w:rsidRPr="00762DB5">
        <w:rPr>
          <w:lang w:val="en-GB"/>
        </w:rPr>
        <w:t>.</w:t>
      </w:r>
    </w:p>
    <w:p w14:paraId="055EFDE6" w14:textId="57A49DF7" w:rsidR="00623D2C" w:rsidRPr="00762DB5" w:rsidRDefault="004337A3" w:rsidP="00980917">
      <w:pPr>
        <w:pStyle w:val="ab"/>
        <w:numPr>
          <w:ilvl w:val="2"/>
          <w:numId w:val="10"/>
        </w:numPr>
        <w:spacing w:before="120"/>
        <w:ind w:left="1225" w:hanging="505"/>
        <w:contextualSpacing w:val="0"/>
        <w:rPr>
          <w:i/>
          <w:iCs/>
          <w:lang w:val="en-GB"/>
        </w:rPr>
      </w:pPr>
      <w:r w:rsidRPr="00762DB5">
        <w:rPr>
          <w:i/>
          <w:iCs/>
          <w:lang w:val="en-GB"/>
        </w:rPr>
        <w:t>Organizational factors and tasks</w:t>
      </w:r>
      <w:r w:rsidR="00623D2C" w:rsidRPr="00762DB5">
        <w:rPr>
          <w:i/>
          <w:iCs/>
          <w:lang w:val="en-GB"/>
        </w:rPr>
        <w:t>:</w:t>
      </w:r>
    </w:p>
    <w:p w14:paraId="283F2112" w14:textId="56058384" w:rsidR="00623D2C" w:rsidRPr="00762DB5" w:rsidRDefault="00A47AA7" w:rsidP="00980917">
      <w:pPr>
        <w:pStyle w:val="ab"/>
        <w:numPr>
          <w:ilvl w:val="3"/>
          <w:numId w:val="10"/>
        </w:numPr>
        <w:rPr>
          <w:i/>
          <w:iCs/>
          <w:lang w:val="en-GB"/>
        </w:rPr>
      </w:pPr>
      <w:r w:rsidRPr="00762DB5">
        <w:rPr>
          <w:i/>
          <w:iCs/>
          <w:lang w:val="en-GB"/>
        </w:rPr>
        <w:t>Planning of the working force and the working load</w:t>
      </w:r>
      <w:r w:rsidR="00623D2C" w:rsidRPr="00762DB5">
        <w:rPr>
          <w:i/>
          <w:iCs/>
          <w:lang w:val="en-GB"/>
        </w:rPr>
        <w:t>.</w:t>
      </w:r>
    </w:p>
    <w:p w14:paraId="18E47214" w14:textId="51AC5351" w:rsidR="00445CF4" w:rsidRPr="00762DB5" w:rsidRDefault="00000B5D" w:rsidP="00445CF4">
      <w:pPr>
        <w:rPr>
          <w:lang w:val="en-GB"/>
        </w:rPr>
      </w:pPr>
      <w:r w:rsidRPr="00762DB5">
        <w:rPr>
          <w:lang w:val="en-GB"/>
        </w:rPr>
        <w:t>As per the requirements of the normative documents and best practices</w:t>
      </w:r>
      <w:r w:rsidR="007D2F18" w:rsidRPr="00762DB5">
        <w:rPr>
          <w:lang w:val="en-GB"/>
        </w:rPr>
        <w:t>.</w:t>
      </w:r>
    </w:p>
    <w:p w14:paraId="0EF92822" w14:textId="498529BB" w:rsidR="00623D2C" w:rsidRPr="00762DB5" w:rsidRDefault="003511E7" w:rsidP="00980917">
      <w:pPr>
        <w:pStyle w:val="ab"/>
        <w:numPr>
          <w:ilvl w:val="3"/>
          <w:numId w:val="10"/>
        </w:numPr>
        <w:rPr>
          <w:i/>
          <w:iCs/>
          <w:lang w:val="en-GB"/>
        </w:rPr>
      </w:pPr>
      <w:r w:rsidRPr="00762DB5">
        <w:rPr>
          <w:i/>
          <w:iCs/>
          <w:lang w:val="en-GB"/>
        </w:rPr>
        <w:t>Communications, information and teamwork</w:t>
      </w:r>
      <w:r w:rsidR="00623D2C" w:rsidRPr="00762DB5">
        <w:rPr>
          <w:i/>
          <w:iCs/>
          <w:lang w:val="en-GB"/>
        </w:rPr>
        <w:t>.</w:t>
      </w:r>
    </w:p>
    <w:p w14:paraId="0785630B" w14:textId="24024EE7" w:rsidR="00445CF4" w:rsidRPr="00762DB5" w:rsidRDefault="004337A3" w:rsidP="00445CF4">
      <w:pPr>
        <w:pStyle w:val="ab"/>
        <w:ind w:left="0"/>
        <w:rPr>
          <w:lang w:val="en-GB"/>
        </w:rPr>
      </w:pPr>
      <w:r w:rsidRPr="00762DB5">
        <w:rPr>
          <w:lang w:val="en-GB"/>
        </w:rPr>
        <w:t>Not applicable</w:t>
      </w:r>
      <w:r w:rsidR="006E72EC" w:rsidRPr="00762DB5">
        <w:rPr>
          <w:lang w:val="en-GB"/>
        </w:rPr>
        <w:t>.</w:t>
      </w:r>
    </w:p>
    <w:p w14:paraId="23354370" w14:textId="217220CA" w:rsidR="00623D2C" w:rsidRPr="00762DB5" w:rsidRDefault="00620938" w:rsidP="00980917">
      <w:pPr>
        <w:pStyle w:val="ab"/>
        <w:numPr>
          <w:ilvl w:val="3"/>
          <w:numId w:val="10"/>
        </w:numPr>
        <w:rPr>
          <w:i/>
          <w:iCs/>
          <w:lang w:val="en-GB"/>
        </w:rPr>
      </w:pPr>
      <w:r w:rsidRPr="00762DB5">
        <w:rPr>
          <w:i/>
          <w:iCs/>
          <w:lang w:val="en-GB"/>
        </w:rPr>
        <w:t>Recruitment, staffing requirements, resources</w:t>
      </w:r>
      <w:r w:rsidR="00623D2C" w:rsidRPr="00762DB5">
        <w:rPr>
          <w:i/>
          <w:iCs/>
          <w:lang w:val="en-GB"/>
        </w:rPr>
        <w:t>.</w:t>
      </w:r>
    </w:p>
    <w:p w14:paraId="4D68DA22" w14:textId="332F1FB0" w:rsidR="00445CF4" w:rsidRPr="00762DB5" w:rsidRDefault="004337A3" w:rsidP="00445CF4">
      <w:pPr>
        <w:pStyle w:val="ab"/>
        <w:ind w:left="0"/>
        <w:rPr>
          <w:lang w:val="en-GB"/>
        </w:rPr>
      </w:pPr>
      <w:r w:rsidRPr="00762DB5">
        <w:rPr>
          <w:lang w:val="en-GB"/>
        </w:rPr>
        <w:t>Not applicable</w:t>
      </w:r>
      <w:r w:rsidR="006E72EC" w:rsidRPr="00762DB5">
        <w:rPr>
          <w:lang w:val="en-GB"/>
        </w:rPr>
        <w:t>.</w:t>
      </w:r>
    </w:p>
    <w:p w14:paraId="4A8517E7" w14:textId="691C686D" w:rsidR="00623D2C" w:rsidRPr="00762DB5" w:rsidRDefault="00214F34" w:rsidP="00980917">
      <w:pPr>
        <w:pStyle w:val="ab"/>
        <w:numPr>
          <w:ilvl w:val="3"/>
          <w:numId w:val="10"/>
        </w:numPr>
        <w:rPr>
          <w:i/>
          <w:iCs/>
          <w:lang w:val="en-GB"/>
        </w:rPr>
      </w:pPr>
      <w:r w:rsidRPr="00762DB5">
        <w:rPr>
          <w:i/>
          <w:iCs/>
          <w:lang w:val="en-GB"/>
        </w:rPr>
        <w:t>Implementation management and supervision</w:t>
      </w:r>
      <w:r w:rsidR="00623D2C" w:rsidRPr="00762DB5">
        <w:rPr>
          <w:i/>
          <w:iCs/>
          <w:lang w:val="en-GB"/>
        </w:rPr>
        <w:t>.</w:t>
      </w:r>
    </w:p>
    <w:p w14:paraId="6EF2D2AE" w14:textId="30AE14ED" w:rsidR="00445CF4" w:rsidRPr="00762DB5" w:rsidRDefault="004337A3" w:rsidP="00445CF4">
      <w:pPr>
        <w:pStyle w:val="ab"/>
        <w:ind w:left="0"/>
        <w:rPr>
          <w:lang w:val="en-GB"/>
        </w:rPr>
      </w:pPr>
      <w:r w:rsidRPr="00762DB5">
        <w:rPr>
          <w:lang w:val="en-GB"/>
        </w:rPr>
        <w:lastRenderedPageBreak/>
        <w:t>Not applicable</w:t>
      </w:r>
      <w:r w:rsidR="006E72EC" w:rsidRPr="00762DB5">
        <w:rPr>
          <w:lang w:val="en-GB"/>
        </w:rPr>
        <w:t>.</w:t>
      </w:r>
    </w:p>
    <w:p w14:paraId="74894E46" w14:textId="2BC1D519" w:rsidR="00623D2C" w:rsidRPr="00762DB5" w:rsidRDefault="00214F34" w:rsidP="00980917">
      <w:pPr>
        <w:pStyle w:val="ab"/>
        <w:numPr>
          <w:ilvl w:val="3"/>
          <w:numId w:val="10"/>
        </w:numPr>
        <w:rPr>
          <w:i/>
          <w:iCs/>
          <w:lang w:val="en-GB"/>
        </w:rPr>
      </w:pPr>
      <w:r w:rsidRPr="00762DB5">
        <w:rPr>
          <w:i/>
          <w:iCs/>
          <w:lang w:val="en-GB"/>
        </w:rPr>
        <w:t>Compensation (remuneration)</w:t>
      </w:r>
      <w:r w:rsidR="00623D2C" w:rsidRPr="00762DB5">
        <w:rPr>
          <w:i/>
          <w:iCs/>
          <w:lang w:val="en-GB"/>
        </w:rPr>
        <w:t>.</w:t>
      </w:r>
    </w:p>
    <w:p w14:paraId="528CD761" w14:textId="628AEA1D" w:rsidR="00445CF4" w:rsidRPr="00762DB5" w:rsidRDefault="004337A3" w:rsidP="00445CF4">
      <w:pPr>
        <w:pStyle w:val="ab"/>
        <w:ind w:left="0"/>
        <w:rPr>
          <w:lang w:val="en-GB"/>
        </w:rPr>
      </w:pPr>
      <w:r w:rsidRPr="00762DB5">
        <w:rPr>
          <w:lang w:val="en-GB"/>
        </w:rPr>
        <w:t>Not applicable</w:t>
      </w:r>
      <w:r w:rsidR="006E72EC" w:rsidRPr="00762DB5">
        <w:rPr>
          <w:lang w:val="en-GB"/>
        </w:rPr>
        <w:t>.</w:t>
      </w:r>
    </w:p>
    <w:p w14:paraId="002F7923" w14:textId="6EBB1217" w:rsidR="00623D2C" w:rsidRPr="00762DB5" w:rsidRDefault="000F3D88" w:rsidP="00980917">
      <w:pPr>
        <w:pStyle w:val="ab"/>
        <w:numPr>
          <w:ilvl w:val="3"/>
          <w:numId w:val="10"/>
        </w:numPr>
        <w:rPr>
          <w:i/>
          <w:iCs/>
          <w:lang w:val="en-GB"/>
        </w:rPr>
      </w:pPr>
      <w:r w:rsidRPr="00762DB5">
        <w:rPr>
          <w:i/>
          <w:iCs/>
          <w:lang w:val="en-GB"/>
        </w:rPr>
        <w:t>Leadership, powers related issues</w:t>
      </w:r>
      <w:r w:rsidR="00623D2C" w:rsidRPr="00762DB5">
        <w:rPr>
          <w:i/>
          <w:iCs/>
          <w:lang w:val="en-GB"/>
        </w:rPr>
        <w:t>.</w:t>
      </w:r>
    </w:p>
    <w:p w14:paraId="3846DF79" w14:textId="120B0267" w:rsidR="00445CF4" w:rsidRPr="00762DB5" w:rsidRDefault="004337A3" w:rsidP="00445CF4">
      <w:pPr>
        <w:pStyle w:val="ab"/>
        <w:ind w:left="0"/>
        <w:rPr>
          <w:lang w:val="en-GB"/>
        </w:rPr>
      </w:pPr>
      <w:r w:rsidRPr="00762DB5">
        <w:rPr>
          <w:lang w:val="en-GB"/>
        </w:rPr>
        <w:t>Not applicable</w:t>
      </w:r>
      <w:r w:rsidR="006E72EC" w:rsidRPr="00762DB5">
        <w:rPr>
          <w:lang w:val="en-GB"/>
        </w:rPr>
        <w:t>.</w:t>
      </w:r>
    </w:p>
    <w:p w14:paraId="11F801CC" w14:textId="6DEB1904" w:rsidR="00623D2C" w:rsidRPr="00762DB5" w:rsidRDefault="00452C59" w:rsidP="00980917">
      <w:pPr>
        <w:pStyle w:val="ab"/>
        <w:numPr>
          <w:ilvl w:val="3"/>
          <w:numId w:val="10"/>
        </w:numPr>
        <w:rPr>
          <w:i/>
          <w:iCs/>
          <w:lang w:val="en-GB"/>
        </w:rPr>
      </w:pPr>
      <w:r w:rsidRPr="00762DB5">
        <w:rPr>
          <w:i/>
          <w:iCs/>
          <w:lang w:val="en-GB"/>
        </w:rPr>
        <w:t>Organizational culture</w:t>
      </w:r>
      <w:r w:rsidR="00623D2C" w:rsidRPr="00762DB5">
        <w:rPr>
          <w:i/>
          <w:iCs/>
          <w:lang w:val="en-GB"/>
        </w:rPr>
        <w:t>.</w:t>
      </w:r>
    </w:p>
    <w:p w14:paraId="7269B2FE" w14:textId="278F9AEE" w:rsidR="00445CF4" w:rsidRPr="00762DB5" w:rsidRDefault="004337A3" w:rsidP="00445CF4">
      <w:pPr>
        <w:pStyle w:val="ab"/>
        <w:ind w:left="0"/>
        <w:rPr>
          <w:lang w:val="en-GB"/>
        </w:rPr>
      </w:pPr>
      <w:r w:rsidRPr="00762DB5">
        <w:rPr>
          <w:lang w:val="en-GB"/>
        </w:rPr>
        <w:t>Not applicable</w:t>
      </w:r>
      <w:r w:rsidR="006E72EC" w:rsidRPr="00762DB5">
        <w:rPr>
          <w:lang w:val="en-GB"/>
        </w:rPr>
        <w:t>.</w:t>
      </w:r>
    </w:p>
    <w:p w14:paraId="5C04A9D7" w14:textId="253A0E3D" w:rsidR="00623D2C" w:rsidRPr="00762DB5" w:rsidRDefault="00D450DF" w:rsidP="00980917">
      <w:pPr>
        <w:pStyle w:val="ab"/>
        <w:numPr>
          <w:ilvl w:val="3"/>
          <w:numId w:val="10"/>
        </w:numPr>
        <w:rPr>
          <w:i/>
          <w:iCs/>
          <w:lang w:val="en-GB"/>
        </w:rPr>
      </w:pPr>
      <w:r w:rsidRPr="00762DB5">
        <w:rPr>
          <w:i/>
          <w:iCs/>
          <w:lang w:val="en-GB"/>
        </w:rPr>
        <w:t>Legal issues (including the respective European and national rules and provisions)</w:t>
      </w:r>
      <w:r w:rsidR="00623D2C" w:rsidRPr="00762DB5">
        <w:rPr>
          <w:i/>
          <w:iCs/>
          <w:lang w:val="en-GB"/>
        </w:rPr>
        <w:t>.</w:t>
      </w:r>
    </w:p>
    <w:p w14:paraId="43953EFE" w14:textId="5A8834BA" w:rsidR="00AD3D3D" w:rsidRPr="00762DB5" w:rsidRDefault="004337A3" w:rsidP="00AD3D3D">
      <w:pPr>
        <w:rPr>
          <w:i/>
          <w:iCs/>
          <w:lang w:val="en-GB"/>
        </w:rPr>
      </w:pPr>
      <w:r w:rsidRPr="00762DB5">
        <w:rPr>
          <w:lang w:val="en-GB"/>
        </w:rPr>
        <w:t>Not applicable</w:t>
      </w:r>
      <w:r w:rsidR="00AD3D3D" w:rsidRPr="00762DB5">
        <w:rPr>
          <w:lang w:val="en-GB"/>
        </w:rPr>
        <w:t>.</w:t>
      </w:r>
    </w:p>
    <w:p w14:paraId="753014CE" w14:textId="1DE90BF7" w:rsidR="00623D2C" w:rsidRPr="00762DB5" w:rsidRDefault="004C1FD0" w:rsidP="00980917">
      <w:pPr>
        <w:pStyle w:val="ab"/>
        <w:numPr>
          <w:ilvl w:val="3"/>
          <w:numId w:val="10"/>
        </w:numPr>
        <w:rPr>
          <w:i/>
          <w:iCs/>
          <w:lang w:val="en-GB"/>
        </w:rPr>
      </w:pPr>
      <w:r w:rsidRPr="00762DB5">
        <w:rPr>
          <w:i/>
          <w:iCs/>
          <w:lang w:val="en-GB"/>
        </w:rPr>
        <w:t>Regulatory framework conditions and safety management system application</w:t>
      </w:r>
      <w:r w:rsidR="00623D2C" w:rsidRPr="00762DB5">
        <w:rPr>
          <w:i/>
          <w:iCs/>
          <w:lang w:val="en-GB"/>
        </w:rPr>
        <w:t>.</w:t>
      </w:r>
    </w:p>
    <w:p w14:paraId="17182588" w14:textId="0261C009" w:rsidR="005D0794" w:rsidRPr="00762DB5" w:rsidRDefault="000B3C3D" w:rsidP="005D0794">
      <w:pPr>
        <w:pStyle w:val="ab"/>
        <w:ind w:left="0"/>
        <w:rPr>
          <w:i/>
          <w:lang w:val="en-GB"/>
        </w:rPr>
      </w:pPr>
      <w:r w:rsidRPr="00762DB5">
        <w:rPr>
          <w:i/>
          <w:iCs/>
          <w:lang w:val="en-GB"/>
        </w:rPr>
        <w:t>Railway undertaking</w:t>
      </w:r>
      <w:r w:rsidR="005D0794" w:rsidRPr="00762DB5">
        <w:rPr>
          <w:i/>
          <w:lang w:val="en-GB"/>
        </w:rPr>
        <w:t>.</w:t>
      </w:r>
    </w:p>
    <w:p w14:paraId="14648117" w14:textId="75BDEC12" w:rsidR="005D0794" w:rsidRPr="00762DB5" w:rsidRDefault="000B3C3D" w:rsidP="00980917">
      <w:pPr>
        <w:pStyle w:val="ab"/>
        <w:numPr>
          <w:ilvl w:val="0"/>
          <w:numId w:val="7"/>
        </w:numPr>
        <w:rPr>
          <w:lang w:val="en-GB"/>
        </w:rPr>
      </w:pPr>
      <w:r w:rsidRPr="00762DB5">
        <w:rPr>
          <w:lang w:val="en-GB"/>
        </w:rPr>
        <w:t>Directive (EU) 2016/798 of the European Parliament and of the Council of 11 May 2016 on railway safety</w:t>
      </w:r>
      <w:r w:rsidR="005D0794" w:rsidRPr="00762DB5">
        <w:rPr>
          <w:lang w:val="en-GB"/>
        </w:rPr>
        <w:t>;</w:t>
      </w:r>
    </w:p>
    <w:p w14:paraId="6EB9090C" w14:textId="0957B030" w:rsidR="005D0794" w:rsidRPr="00762DB5" w:rsidRDefault="000319A9" w:rsidP="00980917">
      <w:pPr>
        <w:pStyle w:val="ab"/>
        <w:numPr>
          <w:ilvl w:val="0"/>
          <w:numId w:val="7"/>
        </w:numPr>
        <w:rPr>
          <w:lang w:val="en-GB"/>
        </w:rPr>
      </w:pPr>
      <w:r w:rsidRPr="00762DB5">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4B9D0C51" w14:textId="0A688646" w:rsidR="005D0794" w:rsidRPr="00762DB5" w:rsidRDefault="00E365CC" w:rsidP="00980917">
      <w:pPr>
        <w:pStyle w:val="ab"/>
        <w:numPr>
          <w:ilvl w:val="0"/>
          <w:numId w:val="7"/>
        </w:numPr>
        <w:rPr>
          <w:lang w:val="en-GB"/>
        </w:rPr>
      </w:pPr>
      <w:r w:rsidRPr="00762DB5">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762DB5">
        <w:rPr>
          <w:lang w:val="en-GB"/>
        </w:rPr>
        <w:t>;</w:t>
      </w:r>
    </w:p>
    <w:p w14:paraId="62EE5C1C" w14:textId="5C11870B" w:rsidR="005D0794" w:rsidRPr="00762DB5" w:rsidRDefault="00FD4134" w:rsidP="00980917">
      <w:pPr>
        <w:pStyle w:val="ab"/>
        <w:numPr>
          <w:ilvl w:val="0"/>
          <w:numId w:val="7"/>
        </w:numPr>
        <w:rPr>
          <w:lang w:val="en-GB"/>
        </w:rPr>
      </w:pPr>
      <w:r w:rsidRPr="00762DB5">
        <w:rPr>
          <w:lang w:val="en-GB"/>
        </w:rPr>
        <w:t>COMMISSION IMPLEMENTING REGULATION (EU) No 402/2013 of 30 April 2013 on the common safety method for risk evaluation and assessment and repealing Regulation (EC) No 352/2009</w:t>
      </w:r>
      <w:r w:rsidR="005D0794" w:rsidRPr="00762DB5">
        <w:rPr>
          <w:lang w:val="en-GB"/>
        </w:rPr>
        <w:t>;</w:t>
      </w:r>
    </w:p>
    <w:p w14:paraId="6D509275" w14:textId="114AFE72" w:rsidR="005D0794" w:rsidRPr="00762DB5" w:rsidRDefault="003D5D75" w:rsidP="00980917">
      <w:pPr>
        <w:pStyle w:val="ab"/>
        <w:numPr>
          <w:ilvl w:val="0"/>
          <w:numId w:val="7"/>
        </w:numPr>
        <w:rPr>
          <w:lang w:val="en-GB"/>
        </w:rPr>
      </w:pPr>
      <w:r w:rsidRPr="00762DB5">
        <w:rPr>
          <w:lang w:val="en-GB"/>
        </w:rPr>
        <w:t>Railway Transport Act</w:t>
      </w:r>
      <w:r w:rsidR="005D0794" w:rsidRPr="00762DB5">
        <w:rPr>
          <w:lang w:val="en-GB"/>
        </w:rPr>
        <w:t>;</w:t>
      </w:r>
    </w:p>
    <w:p w14:paraId="470F8F1C" w14:textId="69615055" w:rsidR="005D0794" w:rsidRPr="00762DB5" w:rsidRDefault="003D5D75" w:rsidP="00980917">
      <w:pPr>
        <w:pStyle w:val="ab"/>
        <w:numPr>
          <w:ilvl w:val="0"/>
          <w:numId w:val="7"/>
        </w:numPr>
        <w:rPr>
          <w:lang w:val="en-GB"/>
        </w:rPr>
      </w:pPr>
      <w:r w:rsidRPr="00762DB5">
        <w:rPr>
          <w:lang w:val="en-GB"/>
        </w:rPr>
        <w:t>ORDINANCE No 59 dated 5.12.2006 on the railway transport safety management</w:t>
      </w:r>
      <w:r w:rsidR="005D0794" w:rsidRPr="00762DB5">
        <w:rPr>
          <w:lang w:val="en-GB"/>
        </w:rPr>
        <w:t>.</w:t>
      </w:r>
    </w:p>
    <w:p w14:paraId="3AF201B5" w14:textId="24E5DA88" w:rsidR="005D0794" w:rsidRPr="00762DB5" w:rsidRDefault="00A5427E" w:rsidP="00980917">
      <w:pPr>
        <w:pStyle w:val="ab"/>
        <w:numPr>
          <w:ilvl w:val="0"/>
          <w:numId w:val="7"/>
        </w:numPr>
        <w:rPr>
          <w:lang w:val="en-GB"/>
        </w:rPr>
      </w:pPr>
      <w:r w:rsidRPr="00762DB5">
        <w:rPr>
          <w:lang w:val="en-GB"/>
        </w:rPr>
        <w:t>TOR and TOSAR</w:t>
      </w:r>
      <w:r w:rsidR="005D0794" w:rsidRPr="00762DB5">
        <w:rPr>
          <w:lang w:val="en-GB"/>
        </w:rPr>
        <w:t>.</w:t>
      </w:r>
    </w:p>
    <w:p w14:paraId="7138631A" w14:textId="1F09A61A" w:rsidR="005D0794" w:rsidRPr="00762DB5" w:rsidRDefault="00A5427E" w:rsidP="005D0794">
      <w:pPr>
        <w:pStyle w:val="ab"/>
        <w:spacing w:before="120"/>
        <w:ind w:left="0"/>
        <w:contextualSpacing w:val="0"/>
        <w:rPr>
          <w:i/>
          <w:lang w:val="en-GB"/>
        </w:rPr>
      </w:pPr>
      <w:r w:rsidRPr="00762DB5">
        <w:rPr>
          <w:i/>
          <w:lang w:val="en-GB"/>
        </w:rPr>
        <w:t>Railway infrastructure</w:t>
      </w:r>
      <w:r w:rsidR="005D0794" w:rsidRPr="00762DB5">
        <w:rPr>
          <w:i/>
          <w:lang w:val="en-GB"/>
        </w:rPr>
        <w:t>.</w:t>
      </w:r>
    </w:p>
    <w:p w14:paraId="1B3EE14C" w14:textId="3C0D44C5" w:rsidR="005D0794" w:rsidRPr="00762DB5" w:rsidRDefault="00A5427E" w:rsidP="00980917">
      <w:pPr>
        <w:pStyle w:val="ab"/>
        <w:numPr>
          <w:ilvl w:val="0"/>
          <w:numId w:val="6"/>
        </w:numPr>
        <w:rPr>
          <w:lang w:val="en-GB"/>
        </w:rPr>
      </w:pPr>
      <w:r w:rsidRPr="00762DB5">
        <w:rPr>
          <w:lang w:val="en-GB"/>
        </w:rPr>
        <w:t>Directive (EU) 2016/798 of the European Parliament and of the Council of 11 May 2016 on railway safety</w:t>
      </w:r>
      <w:r w:rsidR="005D0794" w:rsidRPr="00762DB5">
        <w:rPr>
          <w:lang w:val="en-GB"/>
        </w:rPr>
        <w:t>;</w:t>
      </w:r>
    </w:p>
    <w:p w14:paraId="5655D608" w14:textId="5F9FF6B2" w:rsidR="005D0794" w:rsidRPr="00762DB5" w:rsidRDefault="0075651A" w:rsidP="00980917">
      <w:pPr>
        <w:pStyle w:val="ab"/>
        <w:numPr>
          <w:ilvl w:val="0"/>
          <w:numId w:val="6"/>
        </w:numPr>
        <w:rPr>
          <w:lang w:val="en-GB"/>
        </w:rPr>
      </w:pPr>
      <w:r w:rsidRPr="00762DB5">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r w:rsidR="005A5D73" w:rsidRPr="00762DB5">
        <w:rPr>
          <w:lang w:val="en-GB"/>
        </w:rPr>
        <w:t>;</w:t>
      </w:r>
    </w:p>
    <w:p w14:paraId="3600DE4D" w14:textId="133A4638" w:rsidR="005D0794" w:rsidRPr="00762DB5" w:rsidRDefault="00840246" w:rsidP="00980917">
      <w:pPr>
        <w:pStyle w:val="ab"/>
        <w:numPr>
          <w:ilvl w:val="0"/>
          <w:numId w:val="6"/>
        </w:numPr>
        <w:rPr>
          <w:lang w:val="en-GB"/>
        </w:rPr>
      </w:pPr>
      <w:r w:rsidRPr="00762DB5">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762DB5">
        <w:rPr>
          <w:lang w:val="en-GB"/>
        </w:rPr>
        <w:t>;</w:t>
      </w:r>
    </w:p>
    <w:p w14:paraId="5A5D114E" w14:textId="77B3F014" w:rsidR="005D0794" w:rsidRPr="00762DB5" w:rsidRDefault="00712CA6" w:rsidP="00980917">
      <w:pPr>
        <w:pStyle w:val="ab"/>
        <w:numPr>
          <w:ilvl w:val="0"/>
          <w:numId w:val="6"/>
        </w:numPr>
        <w:rPr>
          <w:lang w:val="en-GB"/>
        </w:rPr>
      </w:pPr>
      <w:r w:rsidRPr="00762DB5">
        <w:rPr>
          <w:lang w:val="en-GB"/>
        </w:rPr>
        <w:t>COMMISSION IMPLEMENTING REGULATION (EU) No 402/2013 of 30 April 2013 on the common safety method for risk evaluation and assessment and repealing Regulation (EC) No 352/2009</w:t>
      </w:r>
      <w:r w:rsidR="005D0794" w:rsidRPr="00762DB5">
        <w:rPr>
          <w:lang w:val="en-GB"/>
        </w:rPr>
        <w:t>;</w:t>
      </w:r>
    </w:p>
    <w:p w14:paraId="3F6DB54D" w14:textId="1F8957ED" w:rsidR="005D0794" w:rsidRPr="00762DB5" w:rsidRDefault="00E71459" w:rsidP="00980917">
      <w:pPr>
        <w:pStyle w:val="ab"/>
        <w:numPr>
          <w:ilvl w:val="0"/>
          <w:numId w:val="6"/>
        </w:numPr>
        <w:rPr>
          <w:lang w:val="en-GB"/>
        </w:rPr>
      </w:pPr>
      <w:r w:rsidRPr="00762DB5">
        <w:rPr>
          <w:lang w:val="en-GB"/>
        </w:rPr>
        <w:t>Railway Transport Act</w:t>
      </w:r>
      <w:r w:rsidR="005D0794" w:rsidRPr="00762DB5">
        <w:rPr>
          <w:lang w:val="en-GB"/>
        </w:rPr>
        <w:t>;</w:t>
      </w:r>
    </w:p>
    <w:p w14:paraId="509B0CDC" w14:textId="75FCBF59" w:rsidR="00445CF4" w:rsidRPr="00762DB5" w:rsidRDefault="00710CBF" w:rsidP="00980917">
      <w:pPr>
        <w:pStyle w:val="ab"/>
        <w:numPr>
          <w:ilvl w:val="0"/>
          <w:numId w:val="6"/>
        </w:numPr>
        <w:rPr>
          <w:lang w:val="en-GB"/>
        </w:rPr>
      </w:pPr>
      <w:r w:rsidRPr="00762DB5">
        <w:rPr>
          <w:lang w:val="en-GB"/>
        </w:rPr>
        <w:t>ORDINANCE No 59 dated 5.12.2006 on the railway transport safety management</w:t>
      </w:r>
      <w:r w:rsidR="005D0794" w:rsidRPr="00762DB5">
        <w:rPr>
          <w:lang w:val="en-GB"/>
        </w:rPr>
        <w:t>.</w:t>
      </w:r>
    </w:p>
    <w:p w14:paraId="2D22A2ED" w14:textId="764225F2" w:rsidR="005D0794" w:rsidRPr="00762DB5" w:rsidRDefault="00C95652" w:rsidP="00980917">
      <w:pPr>
        <w:pStyle w:val="ab"/>
        <w:numPr>
          <w:ilvl w:val="0"/>
          <w:numId w:val="6"/>
        </w:numPr>
        <w:rPr>
          <w:lang w:val="en-GB"/>
        </w:rPr>
      </w:pPr>
      <w:r w:rsidRPr="00762DB5">
        <w:rPr>
          <w:lang w:val="en-GB"/>
        </w:rPr>
        <w:t>TOR and TOSAR</w:t>
      </w:r>
      <w:r w:rsidR="005D0794" w:rsidRPr="00762DB5">
        <w:rPr>
          <w:lang w:val="en-GB"/>
        </w:rPr>
        <w:t>.</w:t>
      </w:r>
    </w:p>
    <w:p w14:paraId="67492EA8" w14:textId="7C82F567" w:rsidR="00623D2C" w:rsidRPr="00762DB5" w:rsidRDefault="00C95652" w:rsidP="00980917">
      <w:pPr>
        <w:pStyle w:val="ab"/>
        <w:numPr>
          <w:ilvl w:val="2"/>
          <w:numId w:val="10"/>
        </w:numPr>
        <w:spacing w:before="120"/>
        <w:ind w:left="1225" w:hanging="505"/>
        <w:contextualSpacing w:val="0"/>
        <w:rPr>
          <w:i/>
          <w:iCs/>
          <w:lang w:val="en-GB"/>
        </w:rPr>
      </w:pPr>
      <w:r w:rsidRPr="00762DB5">
        <w:rPr>
          <w:i/>
          <w:iCs/>
          <w:lang w:val="en-GB"/>
        </w:rPr>
        <w:t>Environmental factors</w:t>
      </w:r>
      <w:r w:rsidR="00623D2C" w:rsidRPr="00762DB5">
        <w:rPr>
          <w:i/>
          <w:iCs/>
          <w:lang w:val="en-GB"/>
        </w:rPr>
        <w:t>:</w:t>
      </w:r>
    </w:p>
    <w:p w14:paraId="7D8FE1F5" w14:textId="4DF27DC2" w:rsidR="00623D2C" w:rsidRPr="00762DB5" w:rsidRDefault="00881633" w:rsidP="00980917">
      <w:pPr>
        <w:pStyle w:val="ab"/>
        <w:numPr>
          <w:ilvl w:val="3"/>
          <w:numId w:val="10"/>
        </w:numPr>
        <w:rPr>
          <w:i/>
          <w:iCs/>
          <w:lang w:val="en-GB"/>
        </w:rPr>
      </w:pPr>
      <w:r w:rsidRPr="00762DB5">
        <w:rPr>
          <w:i/>
          <w:iCs/>
          <w:lang w:val="en-GB"/>
        </w:rPr>
        <w:t>Labour conditions (noise, illumination, vibrations)</w:t>
      </w:r>
      <w:r w:rsidR="00623D2C" w:rsidRPr="00762DB5">
        <w:rPr>
          <w:i/>
          <w:iCs/>
          <w:lang w:val="en-GB"/>
        </w:rPr>
        <w:t>.</w:t>
      </w:r>
    </w:p>
    <w:p w14:paraId="13DC68AC" w14:textId="457D7861" w:rsidR="00445CF4" w:rsidRPr="00762DB5" w:rsidRDefault="00E1476A" w:rsidP="00445CF4">
      <w:pPr>
        <w:rPr>
          <w:lang w:val="en-GB"/>
        </w:rPr>
      </w:pPr>
      <w:r w:rsidRPr="00762DB5">
        <w:rPr>
          <w:lang w:val="en-GB"/>
        </w:rPr>
        <w:lastRenderedPageBreak/>
        <w:t>Not applicable</w:t>
      </w:r>
      <w:r w:rsidR="00480DAA" w:rsidRPr="00762DB5">
        <w:rPr>
          <w:lang w:val="en-GB"/>
        </w:rPr>
        <w:t>.</w:t>
      </w:r>
    </w:p>
    <w:p w14:paraId="09A83AEC" w14:textId="305CB2E2" w:rsidR="00623D2C" w:rsidRPr="00762DB5" w:rsidRDefault="001E4D1D" w:rsidP="00980917">
      <w:pPr>
        <w:pStyle w:val="ab"/>
        <w:numPr>
          <w:ilvl w:val="3"/>
          <w:numId w:val="10"/>
        </w:numPr>
        <w:rPr>
          <w:i/>
          <w:iCs/>
          <w:lang w:val="en-GB"/>
        </w:rPr>
      </w:pPr>
      <w:r w:rsidRPr="00762DB5">
        <w:rPr>
          <w:i/>
          <w:iCs/>
          <w:lang w:val="en-GB"/>
        </w:rPr>
        <w:t>Meteorological and geographic conditions</w:t>
      </w:r>
      <w:r w:rsidR="00623D2C" w:rsidRPr="00762DB5">
        <w:rPr>
          <w:i/>
          <w:iCs/>
          <w:lang w:val="en-GB"/>
        </w:rPr>
        <w:t>.</w:t>
      </w:r>
    </w:p>
    <w:p w14:paraId="15E91833" w14:textId="0ADA5ABC" w:rsidR="00445CF4" w:rsidRPr="00762DB5" w:rsidRDefault="00E1476A" w:rsidP="00445CF4">
      <w:pPr>
        <w:pStyle w:val="ab"/>
        <w:ind w:left="0"/>
        <w:rPr>
          <w:lang w:val="en-GB"/>
        </w:rPr>
      </w:pPr>
      <w:r w:rsidRPr="00762DB5">
        <w:rPr>
          <w:lang w:val="en-GB"/>
        </w:rPr>
        <w:t>Not applicable</w:t>
      </w:r>
      <w:r w:rsidR="00480DAA" w:rsidRPr="00762DB5">
        <w:rPr>
          <w:lang w:val="en-GB"/>
        </w:rPr>
        <w:t>.</w:t>
      </w:r>
    </w:p>
    <w:p w14:paraId="2A52134D" w14:textId="01C6D7A6" w:rsidR="00623D2C" w:rsidRPr="00762DB5" w:rsidRDefault="00D40FA6" w:rsidP="00980917">
      <w:pPr>
        <w:pStyle w:val="ab"/>
        <w:numPr>
          <w:ilvl w:val="3"/>
          <w:numId w:val="10"/>
        </w:numPr>
        <w:rPr>
          <w:i/>
          <w:iCs/>
          <w:lang w:val="en-GB"/>
        </w:rPr>
      </w:pPr>
      <w:r w:rsidRPr="00762DB5">
        <w:rPr>
          <w:i/>
          <w:iCs/>
          <w:lang w:val="en-GB"/>
        </w:rPr>
        <w:t>Construction works, performed on the spot or in very proximity</w:t>
      </w:r>
      <w:r w:rsidR="00623D2C" w:rsidRPr="00762DB5">
        <w:rPr>
          <w:i/>
          <w:iCs/>
          <w:lang w:val="en-GB"/>
        </w:rPr>
        <w:t>.</w:t>
      </w:r>
    </w:p>
    <w:p w14:paraId="29BB4259" w14:textId="7207D32D" w:rsidR="00445CF4" w:rsidRPr="00762DB5" w:rsidRDefault="00E1476A" w:rsidP="00445CF4">
      <w:pPr>
        <w:pStyle w:val="ab"/>
        <w:ind w:left="0"/>
        <w:rPr>
          <w:lang w:val="en-GB"/>
        </w:rPr>
      </w:pPr>
      <w:r w:rsidRPr="00762DB5">
        <w:rPr>
          <w:lang w:val="en-GB"/>
        </w:rPr>
        <w:t>Not applicable</w:t>
      </w:r>
      <w:r w:rsidR="00480DAA" w:rsidRPr="00762DB5">
        <w:rPr>
          <w:lang w:val="en-GB"/>
        </w:rPr>
        <w:t>.</w:t>
      </w:r>
    </w:p>
    <w:p w14:paraId="0FED0DDA" w14:textId="745D3159" w:rsidR="00623D2C" w:rsidRPr="00762DB5" w:rsidRDefault="004E4930" w:rsidP="00980917">
      <w:pPr>
        <w:pStyle w:val="ab"/>
        <w:numPr>
          <w:ilvl w:val="2"/>
          <w:numId w:val="10"/>
        </w:numPr>
        <w:spacing w:before="120"/>
        <w:ind w:left="1225" w:hanging="505"/>
        <w:contextualSpacing w:val="0"/>
        <w:rPr>
          <w:i/>
          <w:iCs/>
          <w:lang w:val="en-GB"/>
        </w:rPr>
      </w:pPr>
      <w:r w:rsidRPr="00762DB5">
        <w:rPr>
          <w:i/>
          <w:iCs/>
          <w:lang w:val="en-GB"/>
        </w:rPr>
        <w:t>Any other significant factor for the investigation objectives</w:t>
      </w:r>
      <w:r w:rsidR="00445CF4" w:rsidRPr="00762DB5">
        <w:rPr>
          <w:i/>
          <w:iCs/>
          <w:lang w:val="en-GB"/>
        </w:rPr>
        <w:t>.</w:t>
      </w:r>
    </w:p>
    <w:p w14:paraId="14391C8B" w14:textId="76DE441C" w:rsidR="00707F14" w:rsidRPr="00762DB5" w:rsidRDefault="00E1476A" w:rsidP="00707F14">
      <w:pPr>
        <w:rPr>
          <w:lang w:val="en-GB"/>
        </w:rPr>
      </w:pPr>
      <w:r w:rsidRPr="00762DB5">
        <w:rPr>
          <w:lang w:val="en-GB"/>
        </w:rPr>
        <w:t>Not applicable</w:t>
      </w:r>
      <w:r w:rsidR="00D271A4" w:rsidRPr="00762DB5">
        <w:rPr>
          <w:lang w:val="en-GB"/>
        </w:rPr>
        <w:t>.</w:t>
      </w:r>
    </w:p>
    <w:p w14:paraId="6E08CABF" w14:textId="3966F60C" w:rsidR="00445CF4" w:rsidRPr="00762DB5" w:rsidRDefault="00B83BD1" w:rsidP="00CB277A">
      <w:pPr>
        <w:pStyle w:val="ab"/>
        <w:numPr>
          <w:ilvl w:val="1"/>
          <w:numId w:val="10"/>
        </w:numPr>
        <w:spacing w:before="120"/>
        <w:ind w:hanging="11"/>
        <w:contextualSpacing w:val="0"/>
        <w:rPr>
          <w:i/>
          <w:iCs/>
          <w:lang w:val="en-GB"/>
        </w:rPr>
      </w:pPr>
      <w:r w:rsidRPr="00762DB5">
        <w:rPr>
          <w:i/>
          <w:iCs/>
          <w:lang w:val="en-GB"/>
        </w:rPr>
        <w:t>Feedback and control mechanisms, including risk and safety management, as well as monitoring processes</w:t>
      </w:r>
      <w:r w:rsidR="00445CF4" w:rsidRPr="00762DB5">
        <w:rPr>
          <w:i/>
          <w:iCs/>
          <w:lang w:val="en-GB"/>
        </w:rPr>
        <w:t>:</w:t>
      </w:r>
    </w:p>
    <w:p w14:paraId="625701D0" w14:textId="1848CA67" w:rsidR="00445CF4" w:rsidRPr="00762DB5" w:rsidRDefault="00C75DD4" w:rsidP="00980917">
      <w:pPr>
        <w:pStyle w:val="ab"/>
        <w:numPr>
          <w:ilvl w:val="2"/>
          <w:numId w:val="10"/>
        </w:numPr>
        <w:spacing w:before="120"/>
        <w:contextualSpacing w:val="0"/>
        <w:rPr>
          <w:i/>
          <w:iCs/>
          <w:lang w:val="en-GB"/>
        </w:rPr>
      </w:pPr>
      <w:r w:rsidRPr="00762DB5">
        <w:rPr>
          <w:i/>
          <w:iCs/>
          <w:lang w:val="en-GB"/>
        </w:rPr>
        <w:t>Regulatory framework conditions</w:t>
      </w:r>
      <w:r w:rsidR="00445CF4" w:rsidRPr="00762DB5">
        <w:rPr>
          <w:i/>
          <w:iCs/>
          <w:lang w:val="en-GB"/>
        </w:rPr>
        <w:t>.</w:t>
      </w:r>
    </w:p>
    <w:p w14:paraId="4AB5C7D7" w14:textId="66E19B12" w:rsidR="00D271A4" w:rsidRPr="00762DB5" w:rsidRDefault="001032DD" w:rsidP="00D271A4">
      <w:pPr>
        <w:pStyle w:val="ab"/>
        <w:ind w:left="0"/>
        <w:rPr>
          <w:lang w:val="en-GB"/>
        </w:rPr>
      </w:pPr>
      <w:r w:rsidRPr="00762DB5">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40296C3E" w14:textId="7AF3672E" w:rsidR="000B44D6" w:rsidRPr="00762DB5" w:rsidRDefault="000B44D6" w:rsidP="00D271A4">
      <w:pPr>
        <w:pStyle w:val="ab"/>
        <w:ind w:left="0"/>
        <w:rPr>
          <w:lang w:val="en-GB"/>
        </w:rPr>
      </w:pPr>
      <w:r w:rsidRPr="00762DB5">
        <w:rPr>
          <w:lang w:val="en-GB"/>
        </w:rPr>
        <w:t>Commission REGULATION (EU) No 1302/2014 of 18 November 2014 concerning the technical specification for interoperability relating to the ‘rolling stock - locomotives and passenger rolling stock’ subsystem of the rail system in the European Union.</w:t>
      </w:r>
    </w:p>
    <w:p w14:paraId="3AC069E8" w14:textId="2C57A65B" w:rsidR="00D271A4" w:rsidRPr="00762DB5" w:rsidRDefault="000B44D6" w:rsidP="00D271A4">
      <w:pPr>
        <w:pStyle w:val="ab"/>
        <w:ind w:left="0"/>
        <w:rPr>
          <w:lang w:val="en-GB"/>
        </w:rPr>
      </w:pPr>
      <w:r w:rsidRPr="00762DB5">
        <w:rPr>
          <w:lang w:val="en-GB"/>
        </w:rPr>
        <w:t>ORDINANCE No 59 of 5.12.2006 on the railway transport safety management</w:t>
      </w:r>
    </w:p>
    <w:p w14:paraId="35D344D9" w14:textId="7DBA14B8" w:rsidR="00445CF4" w:rsidRPr="00762DB5" w:rsidRDefault="000B44D6" w:rsidP="00980917">
      <w:pPr>
        <w:pStyle w:val="ab"/>
        <w:numPr>
          <w:ilvl w:val="2"/>
          <w:numId w:val="10"/>
        </w:numPr>
        <w:spacing w:before="120"/>
        <w:ind w:left="1225" w:hanging="505"/>
        <w:contextualSpacing w:val="0"/>
        <w:rPr>
          <w:i/>
          <w:iCs/>
          <w:lang w:val="en-GB"/>
        </w:rPr>
      </w:pPr>
      <w:r w:rsidRPr="00762DB5">
        <w:rPr>
          <w:i/>
          <w:iCs/>
          <w:lang w:val="en-GB"/>
        </w:rPr>
        <w:t>Processes, methods and results from the activities on the risk assessment and monitoring that the involved entities performed</w:t>
      </w:r>
      <w:r w:rsidR="00445CF4" w:rsidRPr="00762DB5">
        <w:rPr>
          <w:i/>
          <w:iCs/>
          <w:lang w:val="en-GB"/>
        </w:rPr>
        <w:t>:</w:t>
      </w:r>
    </w:p>
    <w:p w14:paraId="0504FFF1" w14:textId="49B2BCAF" w:rsidR="00445CF4" w:rsidRPr="00762DB5" w:rsidRDefault="0095153D" w:rsidP="00980917">
      <w:pPr>
        <w:pStyle w:val="ab"/>
        <w:numPr>
          <w:ilvl w:val="3"/>
          <w:numId w:val="10"/>
        </w:numPr>
        <w:rPr>
          <w:i/>
          <w:iCs/>
          <w:lang w:val="en-GB"/>
        </w:rPr>
      </w:pPr>
      <w:r w:rsidRPr="00762DB5">
        <w:rPr>
          <w:i/>
          <w:iCs/>
          <w:lang w:val="en-GB"/>
        </w:rPr>
        <w:t>Railway undertakings</w:t>
      </w:r>
      <w:r w:rsidR="00445CF4" w:rsidRPr="00762DB5">
        <w:rPr>
          <w:i/>
          <w:iCs/>
          <w:lang w:val="en-GB"/>
        </w:rPr>
        <w:t>.</w:t>
      </w:r>
    </w:p>
    <w:p w14:paraId="1B15F2F5" w14:textId="74A0C816" w:rsidR="00D271A4" w:rsidRPr="00762DB5" w:rsidRDefault="00D4538D" w:rsidP="00D271A4">
      <w:pPr>
        <w:rPr>
          <w:lang w:val="en-GB"/>
        </w:rPr>
      </w:pPr>
      <w:r w:rsidRPr="00762DB5">
        <w:rPr>
          <w:lang w:val="en-GB"/>
        </w:rPr>
        <w:t>BDZ -PS</w:t>
      </w:r>
      <w:r w:rsidR="00D271A4" w:rsidRPr="00762DB5">
        <w:rPr>
          <w:lang w:val="en-GB"/>
        </w:rPr>
        <w:t xml:space="preserve"> </w:t>
      </w:r>
      <w:r w:rsidRPr="00762DB5">
        <w:rPr>
          <w:lang w:val="en-GB"/>
        </w:rPr>
        <w:t>Ltd. applies procedure “Methodology for risk analysis and assessment in BDZ-PS” in force since 2013 as part of the SMS</w:t>
      </w:r>
      <w:r w:rsidR="00514B1A" w:rsidRPr="00762DB5">
        <w:rPr>
          <w:lang w:val="en-GB"/>
        </w:rPr>
        <w:t>.</w:t>
      </w:r>
    </w:p>
    <w:p w14:paraId="1F29C942" w14:textId="3FB20062" w:rsidR="00445CF4" w:rsidRPr="00762DB5" w:rsidRDefault="00514B1A" w:rsidP="00980917">
      <w:pPr>
        <w:pStyle w:val="ab"/>
        <w:numPr>
          <w:ilvl w:val="3"/>
          <w:numId w:val="10"/>
        </w:numPr>
        <w:rPr>
          <w:i/>
          <w:iCs/>
          <w:lang w:val="en-GB"/>
        </w:rPr>
      </w:pPr>
      <w:r w:rsidRPr="00762DB5">
        <w:rPr>
          <w:i/>
          <w:iCs/>
          <w:lang w:val="en-GB"/>
        </w:rPr>
        <w:t>Railway infrastructure</w:t>
      </w:r>
      <w:r w:rsidR="00445CF4" w:rsidRPr="00762DB5">
        <w:rPr>
          <w:i/>
          <w:iCs/>
          <w:lang w:val="en-GB"/>
        </w:rPr>
        <w:t>.</w:t>
      </w:r>
    </w:p>
    <w:p w14:paraId="2840727C" w14:textId="46748049" w:rsidR="00D271A4" w:rsidRPr="00762DB5" w:rsidRDefault="00514B1A" w:rsidP="00D271A4">
      <w:pPr>
        <w:ind w:firstLine="720"/>
        <w:rPr>
          <w:lang w:val="en-GB"/>
        </w:rPr>
      </w:pPr>
      <w:r w:rsidRPr="00762DB5">
        <w:rPr>
          <w:lang w:val="en-GB"/>
        </w:rPr>
        <w:t>SE NRIC applies a safety procedure SP 2.09 „Methods of risk evaluation and assessment „version 05 effective from 01.03.2019, which is a part of SMS</w:t>
      </w:r>
      <w:r w:rsidR="00D271A4" w:rsidRPr="00762DB5">
        <w:rPr>
          <w:lang w:val="en-GB"/>
        </w:rPr>
        <w:t>.</w:t>
      </w:r>
    </w:p>
    <w:p w14:paraId="16696EE0" w14:textId="6077E477" w:rsidR="00445CF4" w:rsidRPr="00762DB5" w:rsidRDefault="00605608" w:rsidP="00980917">
      <w:pPr>
        <w:pStyle w:val="ab"/>
        <w:numPr>
          <w:ilvl w:val="3"/>
          <w:numId w:val="10"/>
        </w:numPr>
        <w:rPr>
          <w:i/>
          <w:iCs/>
          <w:lang w:val="en-GB"/>
        </w:rPr>
      </w:pPr>
      <w:r w:rsidRPr="00762DB5">
        <w:rPr>
          <w:i/>
          <w:iCs/>
          <w:lang w:val="en-GB"/>
        </w:rPr>
        <w:t>Entities in charge of the technical maintenance</w:t>
      </w:r>
      <w:r w:rsidR="00707F14" w:rsidRPr="00762DB5">
        <w:rPr>
          <w:i/>
          <w:iCs/>
          <w:lang w:val="en-GB"/>
        </w:rPr>
        <w:t>.</w:t>
      </w:r>
    </w:p>
    <w:p w14:paraId="3DFA6B1F" w14:textId="420DF388" w:rsidR="00D271A4" w:rsidRPr="00762DB5" w:rsidRDefault="00C86286" w:rsidP="007D2F18">
      <w:pPr>
        <w:rPr>
          <w:iCs/>
          <w:lang w:val="en-GB"/>
        </w:rPr>
      </w:pPr>
      <w:r w:rsidRPr="00762DB5">
        <w:rPr>
          <w:iCs/>
          <w:lang w:val="en-GB"/>
        </w:rPr>
        <w:t>SE NRIC and “BDZ-Cargo” Ltd. are certified ECM</w:t>
      </w:r>
      <w:r w:rsidR="00D271A4" w:rsidRPr="00762DB5">
        <w:rPr>
          <w:iCs/>
          <w:lang w:val="en-GB"/>
        </w:rPr>
        <w:t xml:space="preserve">. </w:t>
      </w:r>
    </w:p>
    <w:p w14:paraId="4AEC4E5E" w14:textId="0862EC5D" w:rsidR="00D271A4" w:rsidRPr="00762DB5" w:rsidRDefault="00C86286" w:rsidP="007D2F18">
      <w:pPr>
        <w:rPr>
          <w:iCs/>
          <w:lang w:val="en-GB"/>
        </w:rPr>
      </w:pPr>
      <w:r w:rsidRPr="00762DB5">
        <w:rPr>
          <w:lang w:val="en-GB"/>
        </w:rPr>
        <w:t>SE NRIC applies a safety procedure SP 2.09 „Methods of risk evaluation and assessment „version 05 effective from 01.03.2019, which is a part of SMS</w:t>
      </w:r>
      <w:r w:rsidR="00D271A4" w:rsidRPr="00762DB5">
        <w:rPr>
          <w:iCs/>
          <w:lang w:val="en-GB"/>
        </w:rPr>
        <w:t>.</w:t>
      </w:r>
    </w:p>
    <w:p w14:paraId="65CF37A0" w14:textId="1A60966B" w:rsidR="00707F14" w:rsidRPr="00762DB5" w:rsidRDefault="00F174E7" w:rsidP="00D271A4">
      <w:pPr>
        <w:pStyle w:val="ab"/>
        <w:ind w:left="0"/>
        <w:rPr>
          <w:lang w:val="en-GB"/>
        </w:rPr>
      </w:pPr>
      <w:r w:rsidRPr="00762DB5">
        <w:rPr>
          <w:lang w:val="en-GB"/>
        </w:rPr>
        <w:t>BDZ -PS Ltd. applies procedure “Methodology for risk analysis and assessment in BDZ-PS” in force since 2013 as part of the SMS</w:t>
      </w:r>
      <w:r w:rsidR="00D271A4" w:rsidRPr="00762DB5">
        <w:rPr>
          <w:iCs/>
          <w:lang w:val="en-GB"/>
        </w:rPr>
        <w:t>.</w:t>
      </w:r>
    </w:p>
    <w:p w14:paraId="5995F46D" w14:textId="6C63EBDD" w:rsidR="00707F14" w:rsidRPr="00762DB5" w:rsidRDefault="00F174E7" w:rsidP="00980917">
      <w:pPr>
        <w:pStyle w:val="ab"/>
        <w:numPr>
          <w:ilvl w:val="3"/>
          <w:numId w:val="10"/>
        </w:numPr>
        <w:rPr>
          <w:i/>
          <w:iCs/>
          <w:lang w:val="en-GB"/>
        </w:rPr>
      </w:pPr>
      <w:r w:rsidRPr="00762DB5">
        <w:rPr>
          <w:i/>
          <w:iCs/>
          <w:lang w:val="en-GB"/>
        </w:rPr>
        <w:t>Manufacturers and all other participants</w:t>
      </w:r>
      <w:r w:rsidR="00707F14" w:rsidRPr="00762DB5">
        <w:rPr>
          <w:i/>
          <w:iCs/>
          <w:lang w:val="en-GB"/>
        </w:rPr>
        <w:t>.</w:t>
      </w:r>
    </w:p>
    <w:p w14:paraId="68CEEABD" w14:textId="33526DCA" w:rsidR="00707F14" w:rsidRPr="00762DB5" w:rsidRDefault="00F174E7" w:rsidP="00707F14">
      <w:pPr>
        <w:pStyle w:val="ab"/>
        <w:ind w:left="0"/>
        <w:rPr>
          <w:lang w:val="en-GB"/>
        </w:rPr>
      </w:pPr>
      <w:r w:rsidRPr="00762DB5">
        <w:rPr>
          <w:lang w:val="en-GB"/>
        </w:rPr>
        <w:t>Not applicable</w:t>
      </w:r>
      <w:r w:rsidR="00D271A4" w:rsidRPr="00762DB5">
        <w:rPr>
          <w:lang w:val="en-GB"/>
        </w:rPr>
        <w:t>.</w:t>
      </w:r>
    </w:p>
    <w:p w14:paraId="65103923" w14:textId="462261C2" w:rsidR="00707F14" w:rsidRPr="00762DB5" w:rsidRDefault="00C40721" w:rsidP="00980917">
      <w:pPr>
        <w:pStyle w:val="ab"/>
        <w:numPr>
          <w:ilvl w:val="3"/>
          <w:numId w:val="10"/>
        </w:numPr>
        <w:rPr>
          <w:i/>
          <w:iCs/>
          <w:lang w:val="en-GB"/>
        </w:rPr>
      </w:pPr>
      <w:r w:rsidRPr="00762DB5">
        <w:rPr>
          <w:i/>
          <w:iCs/>
          <w:lang w:val="en-GB"/>
        </w:rPr>
        <w:t>Reports on independent risk assessment</w:t>
      </w:r>
      <w:r w:rsidR="00707F14" w:rsidRPr="00762DB5">
        <w:rPr>
          <w:i/>
          <w:iCs/>
          <w:lang w:val="en-GB"/>
        </w:rPr>
        <w:t>.</w:t>
      </w:r>
    </w:p>
    <w:p w14:paraId="5C27FFC3" w14:textId="2BB28A40" w:rsidR="00F160FD" w:rsidRPr="00762DB5" w:rsidRDefault="00F160FD" w:rsidP="00707F14">
      <w:pPr>
        <w:pStyle w:val="ab"/>
        <w:ind w:left="0"/>
        <w:rPr>
          <w:lang w:val="en-GB"/>
        </w:rPr>
      </w:pPr>
      <w:r w:rsidRPr="00762DB5">
        <w:rPr>
          <w:lang w:val="en-GB"/>
        </w:rPr>
        <w:t>There have not been performed an assessment by independent Assessment Body (AsBo) on changes/modifications performed in operational conditions and factors that refer to the occurred accident.</w:t>
      </w:r>
    </w:p>
    <w:p w14:paraId="7E6C4BD8" w14:textId="324186ED" w:rsidR="00707F14" w:rsidRPr="00762DB5" w:rsidRDefault="00F160FD" w:rsidP="00980917">
      <w:pPr>
        <w:pStyle w:val="ab"/>
        <w:numPr>
          <w:ilvl w:val="2"/>
          <w:numId w:val="10"/>
        </w:numPr>
        <w:spacing w:before="120"/>
        <w:ind w:left="1225" w:hanging="505"/>
        <w:contextualSpacing w:val="0"/>
        <w:rPr>
          <w:i/>
          <w:iCs/>
          <w:lang w:val="en-GB"/>
        </w:rPr>
      </w:pPr>
      <w:r w:rsidRPr="00762DB5">
        <w:rPr>
          <w:i/>
          <w:iCs/>
          <w:lang w:val="en-GB"/>
        </w:rPr>
        <w:t>Safety Management System of the involved</w:t>
      </w:r>
      <w:r w:rsidR="00707F14" w:rsidRPr="00762DB5">
        <w:rPr>
          <w:i/>
          <w:iCs/>
          <w:lang w:val="en-GB"/>
        </w:rPr>
        <w:t>:</w:t>
      </w:r>
    </w:p>
    <w:p w14:paraId="1BA6A0E5" w14:textId="56E1EA8C" w:rsidR="00707F14" w:rsidRPr="00762DB5" w:rsidRDefault="00F160FD" w:rsidP="00980917">
      <w:pPr>
        <w:pStyle w:val="ab"/>
        <w:numPr>
          <w:ilvl w:val="3"/>
          <w:numId w:val="10"/>
        </w:numPr>
        <w:rPr>
          <w:i/>
          <w:iCs/>
          <w:lang w:val="en-GB"/>
        </w:rPr>
      </w:pPr>
      <w:r w:rsidRPr="00762DB5">
        <w:rPr>
          <w:i/>
          <w:iCs/>
          <w:lang w:val="en-GB"/>
        </w:rPr>
        <w:t>Railway Undertakings</w:t>
      </w:r>
      <w:r w:rsidR="00707F14" w:rsidRPr="00762DB5">
        <w:rPr>
          <w:i/>
          <w:iCs/>
          <w:lang w:val="en-GB"/>
        </w:rPr>
        <w:t>.</w:t>
      </w:r>
    </w:p>
    <w:p w14:paraId="62773BBE" w14:textId="2CEFB2CC" w:rsidR="00707F14" w:rsidRPr="00762DB5" w:rsidRDefault="00F160FD" w:rsidP="00707F14">
      <w:pPr>
        <w:rPr>
          <w:lang w:val="en-GB"/>
        </w:rPr>
      </w:pPr>
      <w:r w:rsidRPr="00762DB5">
        <w:rPr>
          <w:iCs/>
          <w:lang w:val="en-GB"/>
        </w:rPr>
        <w:t>The latest annual planned supervision of the SMS of</w:t>
      </w:r>
      <w:r w:rsidR="004C31EB" w:rsidRPr="00762DB5">
        <w:rPr>
          <w:iCs/>
          <w:lang w:val="en-GB"/>
        </w:rPr>
        <w:t xml:space="preserve"> </w:t>
      </w:r>
      <w:r w:rsidRPr="00762DB5">
        <w:rPr>
          <w:lang w:val="en-GB"/>
        </w:rPr>
        <w:t>BDZ -PS Ltd. was performed within the period from</w:t>
      </w:r>
      <w:r w:rsidR="00D271A4" w:rsidRPr="00762DB5">
        <w:rPr>
          <w:iCs/>
          <w:lang w:val="en-GB"/>
        </w:rPr>
        <w:t xml:space="preserve"> </w:t>
      </w:r>
      <w:r w:rsidR="00F93180" w:rsidRPr="00762DB5">
        <w:rPr>
          <w:iCs/>
          <w:lang w:val="en-GB"/>
        </w:rPr>
        <w:t>08.02.2021</w:t>
      </w:r>
      <w:r w:rsidRPr="00762DB5">
        <w:rPr>
          <w:iCs/>
          <w:lang w:val="en-GB"/>
        </w:rPr>
        <w:t xml:space="preserve"> to </w:t>
      </w:r>
      <w:r w:rsidR="00F93180" w:rsidRPr="00762DB5">
        <w:rPr>
          <w:iCs/>
          <w:lang w:val="en-GB"/>
        </w:rPr>
        <w:t>1</w:t>
      </w:r>
      <w:r w:rsidRPr="00762DB5">
        <w:rPr>
          <w:iCs/>
          <w:lang w:val="en-GB"/>
        </w:rPr>
        <w:t>9.02.2021</w:t>
      </w:r>
      <w:r w:rsidR="00F93180" w:rsidRPr="00762DB5">
        <w:rPr>
          <w:iCs/>
          <w:lang w:val="en-GB"/>
        </w:rPr>
        <w:t xml:space="preserve">. </w:t>
      </w:r>
    </w:p>
    <w:p w14:paraId="133BDDF7" w14:textId="33B48FBB" w:rsidR="00707F14" w:rsidRPr="00762DB5" w:rsidRDefault="00377FAB" w:rsidP="00980917">
      <w:pPr>
        <w:pStyle w:val="ab"/>
        <w:numPr>
          <w:ilvl w:val="3"/>
          <w:numId w:val="10"/>
        </w:numPr>
        <w:rPr>
          <w:i/>
          <w:iCs/>
          <w:lang w:val="en-GB"/>
        </w:rPr>
      </w:pPr>
      <w:r w:rsidRPr="00762DB5">
        <w:rPr>
          <w:i/>
          <w:iCs/>
          <w:lang w:val="en-GB"/>
        </w:rPr>
        <w:t>Railway Infrastructure</w:t>
      </w:r>
      <w:r w:rsidR="00707F14" w:rsidRPr="00762DB5">
        <w:rPr>
          <w:i/>
          <w:iCs/>
          <w:lang w:val="en-GB"/>
        </w:rPr>
        <w:t>.</w:t>
      </w:r>
    </w:p>
    <w:p w14:paraId="7ABEFC75" w14:textId="36AD1033" w:rsidR="00707F14" w:rsidRPr="00762DB5" w:rsidRDefault="00377FAB" w:rsidP="00707F14">
      <w:pPr>
        <w:pStyle w:val="ab"/>
        <w:ind w:left="0"/>
        <w:rPr>
          <w:lang w:val="en-GB"/>
        </w:rPr>
      </w:pPr>
      <w:r w:rsidRPr="00762DB5">
        <w:rPr>
          <w:iCs/>
          <w:lang w:val="en-GB"/>
        </w:rPr>
        <w:t>The latest annual planned supervision of the SMS of SE NRIC was performed in the period from 19.10.2020 to 30.10.2020</w:t>
      </w:r>
      <w:r w:rsidR="00D271A4" w:rsidRPr="00762DB5">
        <w:rPr>
          <w:iCs/>
          <w:lang w:val="en-GB"/>
        </w:rPr>
        <w:t>.</w:t>
      </w:r>
    </w:p>
    <w:p w14:paraId="0BE80965" w14:textId="69C7FF9B" w:rsidR="00707F14" w:rsidRPr="00762DB5" w:rsidRDefault="009051D6" w:rsidP="00980917">
      <w:pPr>
        <w:pStyle w:val="ab"/>
        <w:numPr>
          <w:ilvl w:val="2"/>
          <w:numId w:val="10"/>
        </w:numPr>
        <w:spacing w:before="120"/>
        <w:ind w:left="1225" w:hanging="505"/>
        <w:contextualSpacing w:val="0"/>
        <w:rPr>
          <w:i/>
          <w:iCs/>
          <w:lang w:val="en-GB"/>
        </w:rPr>
      </w:pPr>
      <w:r w:rsidRPr="00762DB5">
        <w:rPr>
          <w:i/>
          <w:iCs/>
          <w:lang w:val="en-GB"/>
        </w:rPr>
        <w:t>Safety Management System of the entities in charge of the technical maintenance</w:t>
      </w:r>
      <w:r w:rsidR="00707F14" w:rsidRPr="00762DB5">
        <w:rPr>
          <w:i/>
          <w:iCs/>
          <w:lang w:val="en-GB"/>
        </w:rPr>
        <w:t>.</w:t>
      </w:r>
    </w:p>
    <w:p w14:paraId="5FBD28F4" w14:textId="58A1A4A5" w:rsidR="00707F14" w:rsidRPr="00762DB5" w:rsidRDefault="009051D6" w:rsidP="00707F14">
      <w:pPr>
        <w:rPr>
          <w:lang w:val="en-GB"/>
        </w:rPr>
      </w:pPr>
      <w:r w:rsidRPr="00762DB5">
        <w:rPr>
          <w:lang w:val="en-GB"/>
        </w:rPr>
        <w:t>Not applicable</w:t>
      </w:r>
      <w:r w:rsidR="00D271A4" w:rsidRPr="00762DB5">
        <w:rPr>
          <w:lang w:val="en-GB"/>
        </w:rPr>
        <w:t>.</w:t>
      </w:r>
    </w:p>
    <w:p w14:paraId="76D8FA7E" w14:textId="51B7DCE5" w:rsidR="00707F14" w:rsidRPr="00762DB5" w:rsidRDefault="009051D6" w:rsidP="00980917">
      <w:pPr>
        <w:pStyle w:val="ab"/>
        <w:numPr>
          <w:ilvl w:val="2"/>
          <w:numId w:val="10"/>
        </w:numPr>
        <w:spacing w:before="120"/>
        <w:ind w:left="1225" w:hanging="505"/>
        <w:contextualSpacing w:val="0"/>
        <w:rPr>
          <w:i/>
          <w:iCs/>
          <w:lang w:val="en-GB"/>
        </w:rPr>
      </w:pPr>
      <w:r w:rsidRPr="00762DB5">
        <w:rPr>
          <w:i/>
          <w:iCs/>
          <w:lang w:val="en-GB"/>
        </w:rPr>
        <w:lastRenderedPageBreak/>
        <w:t>Results from the supervision, performed by the National Safety Authority</w:t>
      </w:r>
      <w:r w:rsidR="00707F14" w:rsidRPr="00762DB5">
        <w:rPr>
          <w:i/>
          <w:iCs/>
          <w:lang w:val="en-GB"/>
        </w:rPr>
        <w:t>.</w:t>
      </w:r>
    </w:p>
    <w:p w14:paraId="40902D17" w14:textId="7B24DED7" w:rsidR="009051D6" w:rsidRPr="00762DB5" w:rsidRDefault="009051D6" w:rsidP="00707F14">
      <w:pPr>
        <w:pStyle w:val="ab"/>
        <w:ind w:left="0"/>
        <w:rPr>
          <w:lang w:val="en-GB"/>
        </w:rPr>
      </w:pPr>
      <w:r w:rsidRPr="00762DB5">
        <w:rPr>
          <w:lang w:val="en-GB"/>
        </w:rPr>
        <w:t>The results from the performed audits and inspections referring the functionality of the Safety Management System of SE NRIC and BDZ PS Ltd.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396300D3" w14:textId="25A5E8F2" w:rsidR="00707F14" w:rsidRPr="00762DB5" w:rsidRDefault="009051D6" w:rsidP="00980917">
      <w:pPr>
        <w:pStyle w:val="ab"/>
        <w:numPr>
          <w:ilvl w:val="2"/>
          <w:numId w:val="10"/>
        </w:numPr>
        <w:spacing w:before="120"/>
        <w:ind w:left="1225" w:hanging="505"/>
        <w:contextualSpacing w:val="0"/>
        <w:rPr>
          <w:i/>
          <w:iCs/>
          <w:lang w:val="en-GB"/>
        </w:rPr>
      </w:pPr>
      <w:r w:rsidRPr="00762DB5">
        <w:rPr>
          <w:i/>
          <w:iCs/>
          <w:lang w:val="en-GB"/>
        </w:rPr>
        <w:t>Permits, certificates and assessment reports, provided by the National Safety Authority or other Conformity Assessment Bodies</w:t>
      </w:r>
      <w:r w:rsidR="00707F14" w:rsidRPr="00762DB5">
        <w:rPr>
          <w:i/>
          <w:iCs/>
          <w:lang w:val="en-GB"/>
        </w:rPr>
        <w:t>:</w:t>
      </w:r>
    </w:p>
    <w:p w14:paraId="262375A5" w14:textId="2AFAB0F5" w:rsidR="00707F14" w:rsidRPr="00762DB5" w:rsidRDefault="009051D6" w:rsidP="00980917">
      <w:pPr>
        <w:pStyle w:val="ab"/>
        <w:numPr>
          <w:ilvl w:val="3"/>
          <w:numId w:val="10"/>
        </w:numPr>
        <w:rPr>
          <w:i/>
          <w:iCs/>
          <w:lang w:val="en-GB"/>
        </w:rPr>
      </w:pPr>
      <w:r w:rsidRPr="00762DB5">
        <w:rPr>
          <w:i/>
          <w:iCs/>
          <w:lang w:val="en-GB"/>
        </w:rPr>
        <w:t>Safety certificates of the involved railway infrastructure managers</w:t>
      </w:r>
    </w:p>
    <w:p w14:paraId="3965105C" w14:textId="28500C34" w:rsidR="00707F14" w:rsidRPr="00762DB5" w:rsidRDefault="00A470DF" w:rsidP="00707F14">
      <w:pPr>
        <w:rPr>
          <w:lang w:val="en-GB"/>
        </w:rPr>
      </w:pPr>
      <w:r w:rsidRPr="00762DB5">
        <w:rPr>
          <w:iCs/>
          <w:lang w:val="en-GB"/>
        </w:rPr>
        <w:t>Safety Authorization No BG 21/2018/0001 valid from 01.07.2018 to 30.06.2023</w:t>
      </w:r>
      <w:r w:rsidR="00D271A4" w:rsidRPr="00762DB5">
        <w:rPr>
          <w:iCs/>
          <w:lang w:val="en-GB"/>
        </w:rPr>
        <w:t>.</w:t>
      </w:r>
    </w:p>
    <w:p w14:paraId="753175F5" w14:textId="10FFAAE9" w:rsidR="00707F14" w:rsidRPr="00762DB5" w:rsidRDefault="00A470DF" w:rsidP="00980917">
      <w:pPr>
        <w:pStyle w:val="ab"/>
        <w:numPr>
          <w:ilvl w:val="3"/>
          <w:numId w:val="10"/>
        </w:numPr>
        <w:rPr>
          <w:i/>
          <w:iCs/>
          <w:lang w:val="en-GB"/>
        </w:rPr>
      </w:pPr>
      <w:r w:rsidRPr="00762DB5">
        <w:rPr>
          <w:i/>
          <w:iCs/>
          <w:lang w:val="en-GB"/>
        </w:rPr>
        <w:t>Safety certificates of the involved railway undertakings</w:t>
      </w:r>
      <w:r w:rsidR="00707F14" w:rsidRPr="00762DB5">
        <w:rPr>
          <w:i/>
          <w:iCs/>
          <w:lang w:val="en-GB"/>
        </w:rPr>
        <w:t>.</w:t>
      </w:r>
    </w:p>
    <w:p w14:paraId="5BAC74E9" w14:textId="542096F5" w:rsidR="00D271A4" w:rsidRPr="00762DB5" w:rsidRDefault="00A470DF" w:rsidP="00D271A4">
      <w:pPr>
        <w:rPr>
          <w:iCs/>
          <w:lang w:val="en-GB"/>
        </w:rPr>
      </w:pPr>
      <w:r w:rsidRPr="00762DB5">
        <w:rPr>
          <w:iCs/>
          <w:lang w:val="en-GB"/>
        </w:rPr>
        <w:t>Safety certificate part</w:t>
      </w:r>
      <w:r w:rsidR="00D271A4" w:rsidRPr="00762DB5">
        <w:rPr>
          <w:iCs/>
          <w:lang w:val="en-GB"/>
        </w:rPr>
        <w:t xml:space="preserve"> А BG  11 2017 0008, </w:t>
      </w:r>
      <w:r w:rsidRPr="00762DB5">
        <w:rPr>
          <w:iCs/>
          <w:lang w:val="en-GB"/>
        </w:rPr>
        <w:t>valid to 30.12.2022</w:t>
      </w:r>
      <w:r w:rsidR="00D271A4" w:rsidRPr="00762DB5">
        <w:rPr>
          <w:iCs/>
          <w:lang w:val="en-GB"/>
        </w:rPr>
        <w:t>;</w:t>
      </w:r>
    </w:p>
    <w:p w14:paraId="05871E5C" w14:textId="36426088" w:rsidR="00707F14" w:rsidRPr="00762DB5" w:rsidRDefault="004B1124" w:rsidP="00D271A4">
      <w:pPr>
        <w:pStyle w:val="ab"/>
        <w:ind w:left="0"/>
        <w:rPr>
          <w:lang w:val="en-GB"/>
        </w:rPr>
      </w:pPr>
      <w:r w:rsidRPr="00762DB5">
        <w:rPr>
          <w:iCs/>
          <w:lang w:val="en-GB"/>
        </w:rPr>
        <w:t>Safety certificate part B</w:t>
      </w:r>
      <w:r w:rsidR="00D271A4" w:rsidRPr="00762DB5">
        <w:rPr>
          <w:iCs/>
          <w:lang w:val="en-GB"/>
        </w:rPr>
        <w:t xml:space="preserve"> BG  12 2017 0008, </w:t>
      </w:r>
      <w:r w:rsidRPr="00762DB5">
        <w:rPr>
          <w:iCs/>
          <w:lang w:val="en-GB"/>
        </w:rPr>
        <w:t>valid to 30.12.2022</w:t>
      </w:r>
      <w:r w:rsidR="00D271A4" w:rsidRPr="00762DB5">
        <w:rPr>
          <w:iCs/>
          <w:lang w:val="en-GB"/>
        </w:rPr>
        <w:t>;</w:t>
      </w:r>
    </w:p>
    <w:p w14:paraId="2BA467B2" w14:textId="4C21FD2A" w:rsidR="00707F14" w:rsidRPr="00762DB5" w:rsidRDefault="00281CD6" w:rsidP="00980917">
      <w:pPr>
        <w:pStyle w:val="ab"/>
        <w:numPr>
          <w:ilvl w:val="3"/>
          <w:numId w:val="10"/>
        </w:numPr>
        <w:rPr>
          <w:i/>
          <w:iCs/>
          <w:lang w:val="en-GB"/>
        </w:rPr>
      </w:pPr>
      <w:r w:rsidRPr="00762DB5">
        <w:rPr>
          <w:i/>
          <w:iCs/>
          <w:lang w:val="en-GB"/>
        </w:rPr>
        <w:t>Authorizations for placing in service of permanently fixed equipment and permits for placing on the market of vehicles</w:t>
      </w:r>
      <w:r w:rsidR="00707F14" w:rsidRPr="00762DB5">
        <w:rPr>
          <w:i/>
          <w:iCs/>
          <w:lang w:val="en-GB"/>
        </w:rPr>
        <w:t>.</w:t>
      </w:r>
    </w:p>
    <w:p w14:paraId="5D2ADAF3" w14:textId="70E6C18C" w:rsidR="00707F14" w:rsidRPr="00762DB5" w:rsidRDefault="00281CD6" w:rsidP="00707F14">
      <w:pPr>
        <w:pStyle w:val="ab"/>
        <w:ind w:left="0"/>
        <w:rPr>
          <w:lang w:val="en-GB"/>
        </w:rPr>
      </w:pPr>
      <w:r w:rsidRPr="00762DB5">
        <w:rPr>
          <w:lang w:val="en-GB"/>
        </w:rPr>
        <w:t>Not applicable</w:t>
      </w:r>
      <w:r w:rsidR="00D271A4" w:rsidRPr="00762DB5">
        <w:rPr>
          <w:lang w:val="en-GB"/>
        </w:rPr>
        <w:t>.</w:t>
      </w:r>
    </w:p>
    <w:p w14:paraId="501E7A76" w14:textId="629755F7" w:rsidR="00707F14" w:rsidRPr="00762DB5" w:rsidRDefault="00961FC8" w:rsidP="00980917">
      <w:pPr>
        <w:pStyle w:val="ab"/>
        <w:numPr>
          <w:ilvl w:val="3"/>
          <w:numId w:val="10"/>
        </w:numPr>
        <w:rPr>
          <w:i/>
          <w:iCs/>
          <w:lang w:val="en-GB"/>
        </w:rPr>
      </w:pPr>
      <w:r w:rsidRPr="00762DB5">
        <w:rPr>
          <w:i/>
          <w:iCs/>
          <w:lang w:val="en-GB"/>
        </w:rPr>
        <w:t>Entities in charge of the technical maintenance</w:t>
      </w:r>
      <w:r w:rsidR="00707F14" w:rsidRPr="00762DB5">
        <w:rPr>
          <w:i/>
          <w:iCs/>
          <w:lang w:val="en-GB"/>
        </w:rPr>
        <w:t>.</w:t>
      </w:r>
    </w:p>
    <w:p w14:paraId="42F85CB5" w14:textId="4642F13F" w:rsidR="00D271A4" w:rsidRPr="00762DB5" w:rsidRDefault="004C31EB" w:rsidP="00D271A4">
      <w:pPr>
        <w:pStyle w:val="ab"/>
        <w:ind w:left="0"/>
        <w:rPr>
          <w:color w:val="FF0000"/>
          <w:lang w:val="en-GB"/>
        </w:rPr>
      </w:pPr>
      <w:r w:rsidRPr="00762DB5">
        <w:rPr>
          <w:lang w:val="en-GB"/>
        </w:rPr>
        <w:t>,,</w:t>
      </w:r>
      <w:r w:rsidR="00961FC8" w:rsidRPr="00762DB5">
        <w:rPr>
          <w:lang w:val="en-GB"/>
        </w:rPr>
        <w:t>BDZ</w:t>
      </w:r>
      <w:r w:rsidRPr="00762DB5">
        <w:rPr>
          <w:lang w:val="en-GB"/>
        </w:rPr>
        <w:t>-</w:t>
      </w:r>
      <w:r w:rsidR="00961FC8" w:rsidRPr="00762DB5">
        <w:rPr>
          <w:lang w:val="en-GB"/>
        </w:rPr>
        <w:t>Passenger Services</w:t>
      </w:r>
      <w:r w:rsidR="00D271A4" w:rsidRPr="00762DB5">
        <w:rPr>
          <w:lang w:val="en-GB"/>
        </w:rPr>
        <w:t xml:space="preserve">“ </w:t>
      </w:r>
      <w:r w:rsidR="00961FC8" w:rsidRPr="00762DB5">
        <w:rPr>
          <w:lang w:val="en-GB"/>
        </w:rPr>
        <w:t>Ltd.</w:t>
      </w:r>
      <w:r w:rsidR="00D271A4" w:rsidRPr="00762DB5">
        <w:rPr>
          <w:lang w:val="en-GB"/>
        </w:rPr>
        <w:t xml:space="preserve"> </w:t>
      </w:r>
      <w:r w:rsidR="00961FC8" w:rsidRPr="00762DB5">
        <w:rPr>
          <w:lang w:val="en-GB"/>
        </w:rPr>
        <w:t>holds ECM Certificate for Railway Vehicles No BGRA/2017/0003 valid until 30.12.2022</w:t>
      </w:r>
      <w:r w:rsidR="00D271A4" w:rsidRPr="00762DB5">
        <w:rPr>
          <w:lang w:val="en-GB"/>
        </w:rPr>
        <w:t xml:space="preserve">; </w:t>
      </w:r>
    </w:p>
    <w:p w14:paraId="3C4CE712" w14:textId="72FD893F" w:rsidR="00707F14" w:rsidRPr="00762DB5" w:rsidRDefault="00FF1849" w:rsidP="00D271A4">
      <w:pPr>
        <w:pStyle w:val="ab"/>
        <w:ind w:left="0"/>
        <w:rPr>
          <w:lang w:val="en-GB"/>
        </w:rPr>
      </w:pPr>
      <w:r w:rsidRPr="00762DB5">
        <w:rPr>
          <w:lang w:val="en-GB"/>
        </w:rPr>
        <w:t>SE NRIC is responsible for the repair, maintenance and operation of the national railway infrastructure</w:t>
      </w:r>
      <w:r w:rsidR="00D271A4" w:rsidRPr="00762DB5">
        <w:rPr>
          <w:lang w:val="en-GB"/>
        </w:rPr>
        <w:t>.</w:t>
      </w:r>
    </w:p>
    <w:p w14:paraId="6D496E16" w14:textId="09B01470" w:rsidR="00707F14" w:rsidRPr="00762DB5" w:rsidRDefault="00DA0E03" w:rsidP="00980917">
      <w:pPr>
        <w:pStyle w:val="ab"/>
        <w:numPr>
          <w:ilvl w:val="2"/>
          <w:numId w:val="10"/>
        </w:numPr>
        <w:spacing w:before="120"/>
        <w:ind w:left="1225" w:hanging="505"/>
        <w:contextualSpacing w:val="0"/>
        <w:rPr>
          <w:i/>
          <w:iCs/>
          <w:lang w:val="en-GB"/>
        </w:rPr>
      </w:pPr>
      <w:r w:rsidRPr="00762DB5">
        <w:rPr>
          <w:i/>
          <w:iCs/>
          <w:lang w:val="en-GB"/>
        </w:rPr>
        <w:t>Other system factors</w:t>
      </w:r>
      <w:r w:rsidR="00707F14" w:rsidRPr="00762DB5">
        <w:rPr>
          <w:i/>
          <w:iCs/>
          <w:lang w:val="en-GB"/>
        </w:rPr>
        <w:t>.</w:t>
      </w:r>
    </w:p>
    <w:p w14:paraId="351125F3" w14:textId="40A6589F" w:rsidR="00707F14" w:rsidRPr="00762DB5" w:rsidRDefault="001E4D1D" w:rsidP="00707F14">
      <w:pPr>
        <w:rPr>
          <w:lang w:val="en-GB"/>
        </w:rPr>
      </w:pPr>
      <w:r w:rsidRPr="00762DB5">
        <w:rPr>
          <w:lang w:val="en-GB"/>
        </w:rPr>
        <w:t>Not applicable</w:t>
      </w:r>
      <w:r w:rsidR="00D271A4" w:rsidRPr="00762DB5">
        <w:rPr>
          <w:lang w:val="en-GB"/>
        </w:rPr>
        <w:t>.</w:t>
      </w:r>
    </w:p>
    <w:p w14:paraId="6DE99ABD" w14:textId="0B584204" w:rsidR="00707F14" w:rsidRPr="00762DB5" w:rsidRDefault="00DA0E03" w:rsidP="00980917">
      <w:pPr>
        <w:pStyle w:val="ab"/>
        <w:numPr>
          <w:ilvl w:val="1"/>
          <w:numId w:val="10"/>
        </w:numPr>
        <w:spacing w:before="120"/>
        <w:ind w:left="788" w:hanging="79"/>
        <w:contextualSpacing w:val="0"/>
        <w:rPr>
          <w:i/>
          <w:iCs/>
          <w:lang w:val="en-GB"/>
        </w:rPr>
      </w:pPr>
      <w:r w:rsidRPr="00762DB5">
        <w:rPr>
          <w:i/>
          <w:iCs/>
          <w:lang w:val="en-GB"/>
        </w:rPr>
        <w:t>Previous similar cases</w:t>
      </w:r>
      <w:r w:rsidR="00707F14" w:rsidRPr="00762DB5">
        <w:rPr>
          <w:i/>
          <w:iCs/>
          <w:lang w:val="en-GB"/>
        </w:rPr>
        <w:t>.</w:t>
      </w:r>
    </w:p>
    <w:p w14:paraId="35E23F18" w14:textId="27D9C32D" w:rsidR="00707F14" w:rsidRPr="00762DB5" w:rsidRDefault="00231D10" w:rsidP="00707F14">
      <w:pPr>
        <w:rPr>
          <w:lang w:val="en-GB"/>
        </w:rPr>
      </w:pPr>
      <w:r w:rsidRPr="00762DB5">
        <w:rPr>
          <w:lang w:val="en-GB"/>
        </w:rPr>
        <w:t>Similar cases were investigated in similar and identical circumstances, which were the subject of reports in a form appropriate to the type and severity of the accident in which safety recommendations were also formulated.</w:t>
      </w:r>
    </w:p>
    <w:p w14:paraId="439B4E11" w14:textId="77777777" w:rsidR="00445CF4" w:rsidRPr="00762DB5" w:rsidRDefault="00445CF4">
      <w:pPr>
        <w:rPr>
          <w:lang w:val="en-GB"/>
        </w:rPr>
      </w:pPr>
      <w:r w:rsidRPr="00762DB5">
        <w:rPr>
          <w:lang w:val="en-GB"/>
        </w:rPr>
        <w:br w:type="page"/>
      </w:r>
    </w:p>
    <w:p w14:paraId="380EAD8E" w14:textId="53C0C912" w:rsidR="00445CF4" w:rsidRPr="00762DB5" w:rsidRDefault="00C33806" w:rsidP="00CB277A">
      <w:pPr>
        <w:pStyle w:val="ab"/>
        <w:numPr>
          <w:ilvl w:val="0"/>
          <w:numId w:val="10"/>
        </w:numPr>
        <w:ind w:left="426" w:firstLine="349"/>
        <w:rPr>
          <w:b/>
          <w:bCs/>
          <w:sz w:val="28"/>
          <w:szCs w:val="22"/>
          <w:lang w:val="en-GB"/>
        </w:rPr>
      </w:pPr>
      <w:r w:rsidRPr="00762DB5">
        <w:rPr>
          <w:b/>
          <w:bCs/>
          <w:sz w:val="28"/>
          <w:szCs w:val="22"/>
          <w:lang w:val="en-GB"/>
        </w:rPr>
        <w:lastRenderedPageBreak/>
        <w:t>Conclusions</w:t>
      </w:r>
    </w:p>
    <w:p w14:paraId="2624F016" w14:textId="291A18C4" w:rsidR="00F12C70" w:rsidRPr="00762DB5" w:rsidRDefault="0010068F" w:rsidP="00980917">
      <w:pPr>
        <w:pStyle w:val="ab"/>
        <w:numPr>
          <w:ilvl w:val="1"/>
          <w:numId w:val="10"/>
        </w:numPr>
        <w:spacing w:before="120"/>
        <w:ind w:left="788" w:hanging="79"/>
        <w:contextualSpacing w:val="0"/>
        <w:rPr>
          <w:i/>
          <w:iCs/>
          <w:lang w:val="en-GB"/>
        </w:rPr>
      </w:pPr>
      <w:r w:rsidRPr="00762DB5">
        <w:rPr>
          <w:i/>
          <w:iCs/>
          <w:lang w:val="en-GB"/>
        </w:rPr>
        <w:t>Summary of the analysis for the event causes</w:t>
      </w:r>
      <w:r w:rsidR="00F12C70" w:rsidRPr="00762DB5">
        <w:rPr>
          <w:i/>
          <w:iCs/>
          <w:lang w:val="en-GB"/>
        </w:rPr>
        <w:t>.</w:t>
      </w:r>
    </w:p>
    <w:p w14:paraId="208A8352" w14:textId="26CB80CD" w:rsidR="005D0FB3" w:rsidRPr="00762DB5" w:rsidRDefault="005D0FB3" w:rsidP="00C73707">
      <w:pPr>
        <w:rPr>
          <w:szCs w:val="24"/>
          <w:lang w:val="en-GB"/>
        </w:rPr>
      </w:pPr>
    </w:p>
    <w:p w14:paraId="7C8859CF" w14:textId="604C5F8B" w:rsidR="0010068F" w:rsidRPr="00762DB5" w:rsidRDefault="0010068F" w:rsidP="00C73707">
      <w:pPr>
        <w:rPr>
          <w:szCs w:val="24"/>
          <w:lang w:val="en-GB"/>
        </w:rPr>
      </w:pPr>
      <w:r w:rsidRPr="00762DB5">
        <w:rPr>
          <w:szCs w:val="24"/>
          <w:lang w:val="en-GB"/>
        </w:rPr>
        <w:t>The Investigation Commission carried out repeated inspections of the burnt coach, repeated measurements of the electrical equipment of the coach in Nadezhda WD and analysed all the circumstances related to the fire occurrence.</w:t>
      </w:r>
    </w:p>
    <w:p w14:paraId="37FB53B0" w14:textId="6B82F3DD" w:rsidR="0010068F" w:rsidRPr="00762DB5" w:rsidRDefault="0010068F" w:rsidP="0010068F">
      <w:pPr>
        <w:rPr>
          <w:szCs w:val="24"/>
          <w:lang w:val="en-GB"/>
        </w:rPr>
      </w:pPr>
      <w:r w:rsidRPr="00762DB5">
        <w:rPr>
          <w:szCs w:val="24"/>
          <w:lang w:val="en-GB"/>
        </w:rPr>
        <w:t xml:space="preserve">Capital repair of the coach was carried out at Intercom 9 Dryanovo Wagon Plant with a template revision 22.04.2020. </w:t>
      </w:r>
    </w:p>
    <w:p w14:paraId="723D7BCD" w14:textId="72141C4F" w:rsidR="0010068F" w:rsidRPr="00762DB5" w:rsidRDefault="0010068F" w:rsidP="0010068F">
      <w:pPr>
        <w:rPr>
          <w:szCs w:val="24"/>
          <w:lang w:val="en-GB"/>
        </w:rPr>
      </w:pPr>
      <w:r w:rsidRPr="00762DB5">
        <w:rPr>
          <w:szCs w:val="24"/>
          <w:lang w:val="en-GB"/>
        </w:rPr>
        <w:t>The Investigation Commission took full note of the documentation provided on the technical condition of the burnt coach No 51522563019-0, fifth from the composition of PT No 50215.</w:t>
      </w:r>
    </w:p>
    <w:p w14:paraId="7B9E1295" w14:textId="350D7600" w:rsidR="00E73017" w:rsidRPr="00762DB5" w:rsidRDefault="00E73017" w:rsidP="003D47FC">
      <w:pPr>
        <w:rPr>
          <w:szCs w:val="24"/>
          <w:lang w:val="en-GB"/>
        </w:rPr>
      </w:pPr>
      <w:r w:rsidRPr="00762DB5">
        <w:rPr>
          <w:szCs w:val="24"/>
          <w:lang w:val="en-GB"/>
        </w:rPr>
        <w:t>The Commission’s final opinion is that the ignition occurred as a result of external intervention - compulsorily ignition of components of the coach’s sound system. Due to the ignition of the loudspeaker and the other elements of the sound system, a high temperature has developed, resulting in the deformation and melting of the aluminium profiles forming the luggage compartments, as well as the ignition of all flammable elements of the electrical installation located in them. Parts of the molten aluminium profiles have immersed on the seats, which in turn caused the ignition of the seats, lining and other parts of the interior fittings of the coach.</w:t>
      </w:r>
    </w:p>
    <w:p w14:paraId="050616FC" w14:textId="7F40C3C6" w:rsidR="00D60804" w:rsidRPr="00762DB5" w:rsidRDefault="004F5222" w:rsidP="00B11CBA">
      <w:pPr>
        <w:pStyle w:val="ab"/>
        <w:numPr>
          <w:ilvl w:val="1"/>
          <w:numId w:val="10"/>
        </w:numPr>
        <w:spacing w:before="120"/>
        <w:ind w:hanging="11"/>
        <w:rPr>
          <w:szCs w:val="24"/>
          <w:lang w:val="en-GB"/>
        </w:rPr>
      </w:pPr>
      <w:r w:rsidRPr="00762DB5">
        <w:rPr>
          <w:i/>
          <w:iCs/>
          <w:lang w:val="en-GB"/>
        </w:rPr>
        <w:t>Undertaken measures after the event occurrence</w:t>
      </w:r>
      <w:r w:rsidR="00F12C70" w:rsidRPr="00762DB5">
        <w:rPr>
          <w:i/>
          <w:iCs/>
          <w:lang w:val="en-GB"/>
        </w:rPr>
        <w:t>.</w:t>
      </w:r>
      <w:r w:rsidR="00D60804" w:rsidRPr="00762DB5">
        <w:rPr>
          <w:szCs w:val="24"/>
          <w:lang w:val="en-GB"/>
        </w:rPr>
        <w:t xml:space="preserve"> </w:t>
      </w:r>
    </w:p>
    <w:p w14:paraId="29B66C1C" w14:textId="7684754F" w:rsidR="004F5222" w:rsidRPr="00762DB5" w:rsidRDefault="004F5222" w:rsidP="004F5222">
      <w:pPr>
        <w:rPr>
          <w:szCs w:val="24"/>
          <w:lang w:val="en-GB"/>
        </w:rPr>
      </w:pPr>
      <w:r w:rsidRPr="00762DB5">
        <w:rPr>
          <w:szCs w:val="24"/>
          <w:lang w:val="en-GB"/>
        </w:rPr>
        <w:t xml:space="preserve">The railway infrastructure manager has undertaken a rapid restoration of the train movement on the main track in Pernik marshalling yard.  </w:t>
      </w:r>
    </w:p>
    <w:p w14:paraId="1C1D908C" w14:textId="3B10BBFB" w:rsidR="00F12C70" w:rsidRPr="00762DB5" w:rsidRDefault="00536507" w:rsidP="004F5222">
      <w:pPr>
        <w:pStyle w:val="ab"/>
        <w:ind w:left="0"/>
        <w:contextualSpacing w:val="0"/>
        <w:rPr>
          <w:szCs w:val="24"/>
          <w:lang w:val="en-GB"/>
        </w:rPr>
      </w:pPr>
      <w:r w:rsidRPr="00762DB5">
        <w:rPr>
          <w:szCs w:val="24"/>
          <w:lang w:val="en-GB"/>
        </w:rPr>
        <w:t>The burnt coach</w:t>
      </w:r>
      <w:r w:rsidR="004F5222" w:rsidRPr="00762DB5">
        <w:rPr>
          <w:szCs w:val="24"/>
          <w:lang w:val="en-GB"/>
        </w:rPr>
        <w:t xml:space="preserve"> No 51522563019-0 </w:t>
      </w:r>
      <w:r w:rsidRPr="00762DB5">
        <w:rPr>
          <w:szCs w:val="24"/>
          <w:lang w:val="en-GB"/>
        </w:rPr>
        <w:t xml:space="preserve">of PT No 50215 was detached and transported </w:t>
      </w:r>
      <w:r w:rsidR="004F5222" w:rsidRPr="00762DB5">
        <w:rPr>
          <w:szCs w:val="24"/>
          <w:lang w:val="en-GB"/>
        </w:rPr>
        <w:t xml:space="preserve">to </w:t>
      </w:r>
      <w:r w:rsidRPr="00762DB5">
        <w:rPr>
          <w:szCs w:val="24"/>
          <w:lang w:val="en-GB"/>
        </w:rPr>
        <w:t>Nadezhda W</w:t>
      </w:r>
      <w:r w:rsidR="004F5222" w:rsidRPr="00762DB5">
        <w:rPr>
          <w:szCs w:val="24"/>
          <w:lang w:val="en-GB"/>
        </w:rPr>
        <w:t>D, where the Investigation Commission carried out actions to establish the causes of the fire</w:t>
      </w:r>
      <w:r w:rsidRPr="00762DB5">
        <w:rPr>
          <w:szCs w:val="24"/>
          <w:lang w:val="en-GB"/>
        </w:rPr>
        <w:t xml:space="preserve"> occurrence</w:t>
      </w:r>
      <w:r w:rsidR="004F5222" w:rsidRPr="00762DB5">
        <w:rPr>
          <w:szCs w:val="24"/>
          <w:lang w:val="en-GB"/>
        </w:rPr>
        <w:t>.</w:t>
      </w:r>
    </w:p>
    <w:p w14:paraId="29525DD3" w14:textId="40B2201F" w:rsidR="00AE62F9" w:rsidRPr="00762DB5" w:rsidRDefault="000F50D6" w:rsidP="00B11CBA">
      <w:pPr>
        <w:pStyle w:val="ab"/>
        <w:numPr>
          <w:ilvl w:val="1"/>
          <w:numId w:val="10"/>
        </w:numPr>
        <w:spacing w:before="120"/>
        <w:ind w:hanging="11"/>
        <w:contextualSpacing w:val="0"/>
        <w:rPr>
          <w:i/>
          <w:iCs/>
          <w:lang w:val="en-GB"/>
        </w:rPr>
      </w:pPr>
      <w:r w:rsidRPr="00762DB5">
        <w:rPr>
          <w:i/>
          <w:iCs/>
          <w:lang w:val="en-GB"/>
        </w:rPr>
        <w:t>Additional findings</w:t>
      </w:r>
      <w:r w:rsidR="00D60804" w:rsidRPr="00762DB5">
        <w:rPr>
          <w:i/>
          <w:lang w:val="en-GB"/>
        </w:rPr>
        <w:t>.</w:t>
      </w:r>
    </w:p>
    <w:p w14:paraId="1FBC30B8" w14:textId="0B00A4F5" w:rsidR="00F12C70" w:rsidRPr="00762DB5" w:rsidRDefault="003A3251" w:rsidP="00CB277A">
      <w:pPr>
        <w:pStyle w:val="ab"/>
        <w:spacing w:before="120"/>
        <w:ind w:left="0" w:firstLine="851"/>
        <w:contextualSpacing w:val="0"/>
        <w:rPr>
          <w:lang w:val="en-GB"/>
        </w:rPr>
      </w:pPr>
      <w:r w:rsidRPr="00762DB5">
        <w:rPr>
          <w:lang w:val="en-GB"/>
        </w:rPr>
        <w:t>There are no any</w:t>
      </w:r>
      <w:r w:rsidR="006E72EC" w:rsidRPr="00762DB5">
        <w:rPr>
          <w:lang w:val="en-GB"/>
        </w:rPr>
        <w:t>.</w:t>
      </w:r>
    </w:p>
    <w:p w14:paraId="11A5C7C8" w14:textId="7FB3E791" w:rsidR="00F12C70" w:rsidRPr="00762DB5" w:rsidRDefault="00F12C70">
      <w:pPr>
        <w:rPr>
          <w:lang w:val="en-GB"/>
        </w:rPr>
      </w:pPr>
      <w:r w:rsidRPr="00762DB5">
        <w:rPr>
          <w:lang w:val="en-GB"/>
        </w:rPr>
        <w:br w:type="page"/>
      </w:r>
    </w:p>
    <w:p w14:paraId="1FEDFB55" w14:textId="4DD4B212" w:rsidR="00F12C70" w:rsidRPr="00762DB5" w:rsidRDefault="00055AAF" w:rsidP="00980917">
      <w:pPr>
        <w:pStyle w:val="ab"/>
        <w:numPr>
          <w:ilvl w:val="0"/>
          <w:numId w:val="10"/>
        </w:numPr>
        <w:ind w:firstLine="349"/>
        <w:rPr>
          <w:b/>
          <w:bCs/>
          <w:sz w:val="28"/>
          <w:szCs w:val="22"/>
          <w:lang w:val="en-GB"/>
        </w:rPr>
      </w:pPr>
      <w:bookmarkStart w:id="7" w:name="_Hlk77604211"/>
      <w:r w:rsidRPr="00762DB5">
        <w:rPr>
          <w:b/>
          <w:bCs/>
          <w:sz w:val="28"/>
          <w:szCs w:val="22"/>
          <w:lang w:val="en-GB"/>
        </w:rPr>
        <w:lastRenderedPageBreak/>
        <w:t>Safety recommendations</w:t>
      </w:r>
    </w:p>
    <w:p w14:paraId="4143C8E6" w14:textId="0E890108" w:rsidR="000727D2" w:rsidRPr="00762DB5" w:rsidRDefault="000727D2" w:rsidP="00366115">
      <w:pPr>
        <w:tabs>
          <w:tab w:val="left" w:pos="851"/>
        </w:tabs>
        <w:spacing w:before="120"/>
        <w:rPr>
          <w:szCs w:val="24"/>
          <w:lang w:val="en-GB"/>
        </w:rPr>
      </w:pPr>
      <w:r w:rsidRPr="00762DB5">
        <w:rPr>
          <w:szCs w:val="24"/>
          <w:lang w:val="en-GB"/>
        </w:rPr>
        <w:t>In order to improve the safety in the rail transport, the Investigation Commission at NAMRATIB proposes to the Railway Administration Executive Agency the following safety recommendations adapted to SE NRIC and BDZ PS Ltd.</w:t>
      </w:r>
    </w:p>
    <w:p w14:paraId="0104B4B4" w14:textId="1AA66FB7" w:rsidR="00366115" w:rsidRPr="00762DB5" w:rsidRDefault="00BD2DFE" w:rsidP="00366115">
      <w:pPr>
        <w:pStyle w:val="ab"/>
        <w:numPr>
          <w:ilvl w:val="0"/>
          <w:numId w:val="24"/>
        </w:numPr>
        <w:rPr>
          <w:lang w:val="en-GB"/>
        </w:rPr>
      </w:pPr>
      <w:r w:rsidRPr="00762DB5">
        <w:rPr>
          <w:lang w:val="en-GB"/>
        </w:rPr>
        <w:t>Recommendation 1 proposes that SE NRIC and BDZ PS Ltd. shall acquaint the interested staff with the content of this report</w:t>
      </w:r>
      <w:r w:rsidR="00366115" w:rsidRPr="00762DB5">
        <w:rPr>
          <w:lang w:val="en-GB"/>
        </w:rPr>
        <w:t>.</w:t>
      </w:r>
    </w:p>
    <w:p w14:paraId="2C95130A" w14:textId="7958F3EF" w:rsidR="00366115" w:rsidRPr="00762DB5" w:rsidRDefault="00BD2DFE" w:rsidP="00366115">
      <w:pPr>
        <w:pStyle w:val="ab"/>
        <w:numPr>
          <w:ilvl w:val="0"/>
          <w:numId w:val="24"/>
        </w:numPr>
        <w:rPr>
          <w:lang w:val="en-GB"/>
        </w:rPr>
      </w:pPr>
      <w:r w:rsidRPr="00762DB5">
        <w:rPr>
          <w:lang w:val="en-GB"/>
        </w:rPr>
        <w:t>Recommendation 2 proposes that BDZ PS Ltd. when renewing or upgrading (capital repair) passenger coaches, shall include in the passenger coaches’ specification, technical requirements concerning the equipment and areas associated with fire hazards as the coaches shall be equipped with an early-stage fire detection system (fire alarm system)</w:t>
      </w:r>
      <w:r w:rsidR="00366115" w:rsidRPr="00762DB5">
        <w:rPr>
          <w:lang w:val="en-GB"/>
        </w:rPr>
        <w:t xml:space="preserve">. </w:t>
      </w:r>
    </w:p>
    <w:p w14:paraId="6E084292" w14:textId="69BC42DD" w:rsidR="00366115" w:rsidRPr="00762DB5" w:rsidRDefault="003B28FA" w:rsidP="00366115">
      <w:pPr>
        <w:pStyle w:val="ab"/>
        <w:numPr>
          <w:ilvl w:val="0"/>
          <w:numId w:val="24"/>
        </w:numPr>
        <w:rPr>
          <w:lang w:val="en-GB"/>
        </w:rPr>
      </w:pPr>
      <w:r w:rsidRPr="00762DB5">
        <w:rPr>
          <w:lang w:val="en-GB"/>
        </w:rPr>
        <w:t>Recommendation 3 proposes BDZ PS Ltd. when renewing or upgrading (capital repair) passenger coaches, shall include in the passenger coaches’ specification, technical requirements, by the virtue of which, when a fire is detected, an optical and audible alarm shall be activated in the coach</w:t>
      </w:r>
      <w:r w:rsidR="00366115" w:rsidRPr="00762DB5">
        <w:rPr>
          <w:lang w:val="en-GB"/>
        </w:rPr>
        <w:t>.</w:t>
      </w:r>
    </w:p>
    <w:p w14:paraId="0221FFE7" w14:textId="50C62DC1" w:rsidR="00AD3523" w:rsidRPr="00762DB5" w:rsidRDefault="00385A39" w:rsidP="00366115">
      <w:pPr>
        <w:pStyle w:val="ab"/>
        <w:numPr>
          <w:ilvl w:val="0"/>
          <w:numId w:val="24"/>
        </w:numPr>
        <w:tabs>
          <w:tab w:val="left" w:pos="851"/>
        </w:tabs>
        <w:spacing w:before="120"/>
        <w:rPr>
          <w:szCs w:val="24"/>
          <w:lang w:val="en-GB"/>
        </w:rPr>
      </w:pPr>
      <w:r w:rsidRPr="00762DB5">
        <w:rPr>
          <w:lang w:val="en-GB"/>
        </w:rPr>
        <w:t>Recommendation 4 proposes BDZ PS Ltd. when renewing or upgrading (capital repair) all series of passenger coaches, shall envisage in the technical specification the installation of video recording cameras at both ends of the coach in order to monitor the actions of the passengers</w:t>
      </w:r>
      <w:r w:rsidR="00366115" w:rsidRPr="00762DB5">
        <w:rPr>
          <w:lang w:val="en-GB"/>
        </w:rPr>
        <w:t>.</w:t>
      </w:r>
    </w:p>
    <w:p w14:paraId="78589241" w14:textId="77777777" w:rsidR="00CF370A" w:rsidRPr="00762DB5" w:rsidRDefault="00CF370A" w:rsidP="00186134">
      <w:pPr>
        <w:ind w:firstLine="720"/>
        <w:rPr>
          <w:lang w:val="en-GB"/>
        </w:rPr>
      </w:pPr>
    </w:p>
    <w:p w14:paraId="7822BF20" w14:textId="77777777" w:rsidR="00186134" w:rsidRPr="00762DB5" w:rsidRDefault="00186134" w:rsidP="00186134">
      <w:pPr>
        <w:ind w:firstLine="720"/>
        <w:rPr>
          <w:lang w:val="en-GB"/>
        </w:rPr>
      </w:pPr>
      <w:r w:rsidRPr="00762DB5">
        <w:rPr>
          <w:lang w:val="en-GB"/>
        </w:rPr>
        <w:t>With reference to the requirements of art. 91, paragraph 3 and art. 94 par. 1 and par. 4 of Ordinance No 59 dated 5.12.2006, the NAMRTAIB Investigation Commission provides a final report, which contains information from the conducted investigation with recommendations for improving the safety in railway transport.</w:t>
      </w:r>
    </w:p>
    <w:p w14:paraId="132472E6" w14:textId="77777777" w:rsidR="00CF370A" w:rsidRPr="00762DB5" w:rsidRDefault="00CF370A" w:rsidP="00CF370A">
      <w:pPr>
        <w:ind w:firstLine="720"/>
        <w:rPr>
          <w:lang w:val="en-GB"/>
        </w:rPr>
      </w:pPr>
    </w:p>
    <w:p w14:paraId="42E4DA72" w14:textId="40D0539D" w:rsidR="00F12C70" w:rsidRPr="00762DB5" w:rsidRDefault="00186134" w:rsidP="00186134">
      <w:pPr>
        <w:ind w:firstLine="720"/>
        <w:rPr>
          <w:b/>
          <w:lang w:val="en-GB"/>
        </w:rPr>
      </w:pPr>
      <w:r w:rsidRPr="00762DB5">
        <w:rPr>
          <w:b/>
          <w:lang w:val="en-GB"/>
        </w:rPr>
        <w:t xml:space="preserve">The Commission at NAMRTAIB, proposes a final report with safety recommendations on </w:t>
      </w:r>
      <w:r w:rsidR="00CF370A" w:rsidRPr="00762DB5">
        <w:rPr>
          <w:b/>
          <w:lang w:val="en-GB"/>
        </w:rPr>
        <w:t>23.02.2022</w:t>
      </w:r>
      <w:r w:rsidRPr="00762DB5">
        <w:rPr>
          <w:b/>
          <w:lang w:val="en-GB"/>
        </w:rPr>
        <w:t>.</w:t>
      </w:r>
    </w:p>
    <w:p w14:paraId="0C0FD338" w14:textId="0DDA1654" w:rsidR="00F12C70" w:rsidRPr="00762DB5" w:rsidRDefault="00F12C70" w:rsidP="002450C1">
      <w:pPr>
        <w:ind w:firstLine="0"/>
        <w:rPr>
          <w:b/>
          <w:bCs/>
          <w:sz w:val="28"/>
          <w:szCs w:val="22"/>
          <w:lang w:val="en-GB"/>
        </w:rPr>
      </w:pPr>
    </w:p>
    <w:p w14:paraId="29F97246" w14:textId="77777777" w:rsidR="00CF370A" w:rsidRPr="00762DB5" w:rsidRDefault="00CF370A" w:rsidP="002450C1">
      <w:pPr>
        <w:ind w:firstLine="0"/>
        <w:rPr>
          <w:b/>
          <w:bCs/>
          <w:sz w:val="28"/>
          <w:szCs w:val="22"/>
          <w:lang w:val="en-GB"/>
        </w:rPr>
      </w:pPr>
    </w:p>
    <w:p w14:paraId="00055ABF" w14:textId="77777777" w:rsidR="00CF370A" w:rsidRPr="00762DB5" w:rsidRDefault="00CF370A" w:rsidP="006D3B98">
      <w:pPr>
        <w:ind w:firstLine="0"/>
        <w:rPr>
          <w:b/>
          <w:bCs/>
          <w:sz w:val="28"/>
          <w:szCs w:val="22"/>
          <w:lang w:val="en-GB"/>
        </w:rPr>
      </w:pPr>
      <w:r w:rsidRPr="00762DB5">
        <w:rPr>
          <w:b/>
          <w:bCs/>
          <w:sz w:val="28"/>
          <w:szCs w:val="22"/>
          <w:lang w:val="en-GB"/>
        </w:rPr>
        <w:t>Chairperson:</w:t>
      </w:r>
    </w:p>
    <w:p w14:paraId="6876F3ED" w14:textId="77777777" w:rsidR="00CF370A" w:rsidRPr="00762DB5" w:rsidRDefault="00CF370A" w:rsidP="006D3B98">
      <w:pPr>
        <w:ind w:firstLine="0"/>
        <w:rPr>
          <w:b/>
          <w:bCs/>
          <w:sz w:val="28"/>
          <w:szCs w:val="22"/>
          <w:lang w:val="en-GB"/>
        </w:rPr>
      </w:pPr>
      <w:r w:rsidRPr="00762DB5">
        <w:rPr>
          <w:b/>
          <w:szCs w:val="24"/>
          <w:lang w:val="en-GB"/>
        </w:rPr>
        <w:t>Dr. Eng. Boycho Skrobanski</w:t>
      </w:r>
    </w:p>
    <w:p w14:paraId="3678C130" w14:textId="77777777" w:rsidR="00CF370A" w:rsidRPr="00762DB5" w:rsidRDefault="00CF370A" w:rsidP="00CF370A">
      <w:pPr>
        <w:ind w:firstLine="0"/>
        <w:rPr>
          <w:i/>
          <w:szCs w:val="24"/>
          <w:lang w:val="en-GB"/>
        </w:rPr>
      </w:pPr>
      <w:r w:rsidRPr="00762DB5">
        <w:rPr>
          <w:i/>
          <w:szCs w:val="24"/>
          <w:lang w:val="en-GB"/>
        </w:rPr>
        <w:t>Deputy President of the NAMRTAIB AB</w:t>
      </w:r>
    </w:p>
    <w:p w14:paraId="519819F7" w14:textId="77777777" w:rsidR="00CF370A" w:rsidRPr="00762DB5" w:rsidRDefault="00CF370A" w:rsidP="00CF370A">
      <w:pPr>
        <w:ind w:firstLine="0"/>
        <w:rPr>
          <w:i/>
          <w:szCs w:val="24"/>
          <w:lang w:val="en-GB"/>
        </w:rPr>
      </w:pPr>
    </w:p>
    <w:p w14:paraId="70D049AD" w14:textId="77777777" w:rsidR="00CF370A" w:rsidRPr="00762DB5" w:rsidRDefault="00CF370A" w:rsidP="00CF370A">
      <w:pPr>
        <w:ind w:firstLine="0"/>
        <w:rPr>
          <w:i/>
          <w:sz w:val="23"/>
          <w:szCs w:val="23"/>
          <w:lang w:val="en-GB"/>
        </w:rPr>
      </w:pPr>
    </w:p>
    <w:p w14:paraId="01A75FEC" w14:textId="77777777" w:rsidR="00CF370A" w:rsidRPr="00762DB5" w:rsidRDefault="00CF370A" w:rsidP="00CF370A">
      <w:pPr>
        <w:ind w:firstLine="0"/>
        <w:rPr>
          <w:i/>
          <w:sz w:val="23"/>
          <w:szCs w:val="23"/>
          <w:lang w:val="en-GB"/>
        </w:rPr>
      </w:pPr>
      <w:bookmarkStart w:id="8" w:name="_GoBack"/>
      <w:bookmarkEnd w:id="8"/>
    </w:p>
    <w:p w14:paraId="0D178DC5" w14:textId="77777777" w:rsidR="00CF370A" w:rsidRPr="00762DB5" w:rsidRDefault="00CF370A" w:rsidP="00CF370A">
      <w:pPr>
        <w:ind w:firstLine="0"/>
        <w:rPr>
          <w:i/>
          <w:sz w:val="23"/>
          <w:szCs w:val="23"/>
          <w:lang w:val="en-GB"/>
        </w:rPr>
      </w:pPr>
    </w:p>
    <w:bookmarkEnd w:id="7"/>
    <w:p w14:paraId="7D89AD49" w14:textId="77777777" w:rsidR="00CF370A" w:rsidRPr="00762DB5" w:rsidRDefault="00CF370A" w:rsidP="002450C1">
      <w:pPr>
        <w:ind w:firstLine="0"/>
        <w:rPr>
          <w:b/>
          <w:bCs/>
          <w:sz w:val="28"/>
          <w:szCs w:val="22"/>
          <w:lang w:val="en-GB"/>
        </w:rPr>
      </w:pPr>
    </w:p>
    <w:sectPr w:rsidR="00CF370A" w:rsidRPr="00762DB5" w:rsidSect="008E4601">
      <w:headerReference w:type="default" r:id="rId55"/>
      <w:footerReference w:type="default" r:id="rId56"/>
      <w:headerReference w:type="first" r:id="rId57"/>
      <w:pgSz w:w="12240" w:h="15840"/>
      <w:pgMar w:top="284" w:right="1440" w:bottom="1276" w:left="144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30AFED" w14:textId="77777777" w:rsidR="00412E5D" w:rsidRDefault="00412E5D" w:rsidP="005624C6">
      <w:r>
        <w:separator/>
      </w:r>
    </w:p>
  </w:endnote>
  <w:endnote w:type="continuationSeparator" w:id="0">
    <w:p w14:paraId="478B81D3" w14:textId="77777777" w:rsidR="00412E5D" w:rsidRDefault="00412E5D"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682CFEFF" w:rsidR="00EA09B9" w:rsidRDefault="00EA09B9">
            <w:pPr>
              <w:pStyle w:val="a5"/>
              <w:jc w:val="right"/>
            </w:pPr>
            <w:r>
              <w:t xml:space="preserve">Page </w:t>
            </w:r>
            <w:r>
              <w:rPr>
                <w:b/>
                <w:bCs/>
                <w:szCs w:val="24"/>
              </w:rPr>
              <w:fldChar w:fldCharType="begin"/>
            </w:r>
            <w:r>
              <w:rPr>
                <w:b/>
                <w:bCs/>
              </w:rPr>
              <w:instrText xml:space="preserve"> PAGE </w:instrText>
            </w:r>
            <w:r>
              <w:rPr>
                <w:b/>
                <w:bCs/>
                <w:szCs w:val="24"/>
              </w:rPr>
              <w:fldChar w:fldCharType="separate"/>
            </w:r>
            <w:r w:rsidR="006D3B98">
              <w:rPr>
                <w:b/>
                <w:bCs/>
                <w:noProof/>
              </w:rPr>
              <w:t>32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6D3B98">
              <w:rPr>
                <w:b/>
                <w:bCs/>
                <w:noProof/>
              </w:rPr>
              <w:t>33</w:t>
            </w:r>
            <w:r>
              <w:rPr>
                <w:b/>
                <w:bCs/>
                <w:szCs w:val="24"/>
              </w:rPr>
              <w:fldChar w:fldCharType="end"/>
            </w:r>
          </w:p>
        </w:sdtContent>
      </w:sdt>
    </w:sdtContent>
  </w:sdt>
  <w:p w14:paraId="176BE123" w14:textId="77777777" w:rsidR="00EA09B9" w:rsidRDefault="00EA09B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FEA34A" w14:textId="77777777" w:rsidR="00412E5D" w:rsidRDefault="00412E5D" w:rsidP="005624C6">
      <w:r>
        <w:separator/>
      </w:r>
    </w:p>
  </w:footnote>
  <w:footnote w:type="continuationSeparator" w:id="0">
    <w:p w14:paraId="102C1791" w14:textId="77777777" w:rsidR="00412E5D" w:rsidRDefault="00412E5D"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90C76" w14:textId="77777777" w:rsidR="00EA09B9" w:rsidRDefault="00EA09B9" w:rsidP="00FC7334">
    <w:pPr>
      <w:pStyle w:val="a3"/>
      <w:ind w:firstLin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EA09B9" w:rsidRDefault="00412E5D" w:rsidP="005624C6">
    <w:pPr>
      <w:pStyle w:val="a7"/>
      <w:ind w:right="28"/>
      <w:jc w:val="center"/>
      <w:rPr>
        <w:color w:val="auto"/>
      </w:rPr>
    </w:pPr>
    <w:bookmarkStart w:id="9"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08761544" r:id="rId2"/>
      </w:object>
    </w:r>
  </w:p>
  <w:p w14:paraId="0D64DF41" w14:textId="77777777" w:rsidR="00EA09B9" w:rsidRDefault="00EA09B9" w:rsidP="005624C6">
    <w:pPr>
      <w:pStyle w:val="a7"/>
      <w:ind w:right="28"/>
      <w:jc w:val="center"/>
      <w:rPr>
        <w:color w:val="auto"/>
      </w:rPr>
    </w:pPr>
  </w:p>
  <w:p w14:paraId="513780EA" w14:textId="77777777" w:rsidR="00EA09B9" w:rsidRPr="00324F8F" w:rsidRDefault="00EA09B9" w:rsidP="004F7183">
    <w:pPr>
      <w:ind w:right="28" w:firstLine="0"/>
      <w:jc w:val="center"/>
      <w:rPr>
        <w:rFonts w:eastAsia="Times New Roman"/>
        <w:b/>
        <w:snapToGrid w:val="0"/>
        <w:sz w:val="28"/>
        <w:szCs w:val="28"/>
        <w:lang w:val="bg-BG"/>
      </w:rPr>
    </w:pPr>
    <w:bookmarkStart w:id="10" w:name="_Hlk56546068"/>
    <w:r>
      <w:rPr>
        <w:rFonts w:eastAsia="Times New Roman"/>
        <w:b/>
        <w:snapToGrid w:val="0"/>
        <w:sz w:val="28"/>
        <w:szCs w:val="28"/>
      </w:rPr>
      <w:t xml:space="preserve">R </w:t>
    </w:r>
    <w:r w:rsidRPr="00324F8F">
      <w:rPr>
        <w:rFonts w:eastAsia="Times New Roman"/>
        <w:b/>
        <w:snapToGrid w:val="0"/>
        <w:sz w:val="28"/>
        <w:szCs w:val="28"/>
        <w:lang w:val="bg-BG"/>
      </w:rPr>
      <w:t xml:space="preserve">E P U B L I C  </w:t>
    </w:r>
    <w:r w:rsidRPr="00324F8F">
      <w:rPr>
        <w:rFonts w:eastAsia="Times New Roman"/>
        <w:b/>
        <w:snapToGrid w:val="0"/>
        <w:sz w:val="28"/>
        <w:szCs w:val="28"/>
      </w:rPr>
      <w:t xml:space="preserve">OF </w:t>
    </w:r>
    <w:r w:rsidRPr="00324F8F">
      <w:rPr>
        <w:rFonts w:eastAsia="Times New Roman"/>
        <w:b/>
        <w:snapToGrid w:val="0"/>
        <w:sz w:val="28"/>
        <w:szCs w:val="28"/>
        <w:lang w:val="bg-BG"/>
      </w:rPr>
      <w:t xml:space="preserve"> </w:t>
    </w:r>
    <w:r w:rsidRPr="00324F8F">
      <w:rPr>
        <w:rFonts w:eastAsia="Times New Roman"/>
        <w:b/>
        <w:snapToGrid w:val="0"/>
        <w:sz w:val="28"/>
        <w:szCs w:val="28"/>
      </w:rPr>
      <w:t>B</w:t>
    </w:r>
    <w:r w:rsidRPr="00324F8F">
      <w:rPr>
        <w:rFonts w:eastAsia="Times New Roman"/>
        <w:b/>
        <w:snapToGrid w:val="0"/>
        <w:sz w:val="28"/>
        <w:szCs w:val="28"/>
        <w:lang w:val="bg-BG"/>
      </w:rPr>
      <w:t xml:space="preserve"> U L G A R I A</w:t>
    </w:r>
  </w:p>
  <w:p w14:paraId="5959715D" w14:textId="77777777" w:rsidR="00EA09B9" w:rsidRPr="00324F8F" w:rsidRDefault="00EA09B9" w:rsidP="004F7183">
    <w:pPr>
      <w:ind w:right="28" w:firstLine="0"/>
      <w:jc w:val="center"/>
      <w:rPr>
        <w:rFonts w:eastAsia="Times New Roman"/>
        <w:b/>
        <w:snapToGrid w:val="0"/>
        <w:szCs w:val="24"/>
        <w:lang w:val="bg-BG"/>
      </w:rPr>
    </w:pPr>
    <w:r w:rsidRPr="00324F8F">
      <w:rPr>
        <w:rFonts w:eastAsia="Times New Roman"/>
        <w:b/>
        <w:snapToGrid w:val="0"/>
        <w:szCs w:val="24"/>
      </w:rPr>
      <w:t>NATIONAL AIR, MARITIME AND RAILWAY ACCIDENTS</w:t>
    </w:r>
    <w:r w:rsidRPr="00324F8F">
      <w:rPr>
        <w:rFonts w:eastAsia="Times New Roman"/>
        <w:b/>
        <w:snapToGrid w:val="0"/>
        <w:szCs w:val="24"/>
        <w:lang w:val="bg-BG"/>
      </w:rPr>
      <w:t xml:space="preserve"> </w:t>
    </w:r>
  </w:p>
  <w:p w14:paraId="2DB37AD7" w14:textId="575EED40" w:rsidR="00EA09B9" w:rsidRPr="00586900" w:rsidRDefault="00EA09B9" w:rsidP="004F7183">
    <w:pPr>
      <w:pStyle w:val="a7"/>
      <w:ind w:right="28"/>
      <w:jc w:val="center"/>
      <w:rPr>
        <w:color w:val="auto"/>
        <w:sz w:val="24"/>
        <w:szCs w:val="24"/>
      </w:rPr>
    </w:pPr>
    <w:r w:rsidRPr="00375367">
      <w:rPr>
        <w:sz w:val="24"/>
        <w:szCs w:val="24"/>
        <w:lang w:val="en-GB"/>
      </w:rPr>
      <w:t>INVESTIGATION BOARD</w:t>
    </w:r>
  </w:p>
  <w:p w14:paraId="597C5B7A" w14:textId="77777777" w:rsidR="00EA09B9" w:rsidRPr="00C5759D" w:rsidRDefault="00EA09B9"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A59647C"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" strokeweight="2.75pt">
              <v:stroke linestyle="thickThin"/>
            </v:line>
          </w:pict>
        </mc:Fallback>
      </mc:AlternateContent>
    </w:r>
  </w:p>
  <w:p w14:paraId="000633A9" w14:textId="0E6EE333" w:rsidR="00EA09B9" w:rsidRDefault="00EA09B9" w:rsidP="00C560EF">
    <w:pPr>
      <w:ind w:right="-279" w:firstLine="142"/>
      <w:rPr>
        <w:sz w:val="16"/>
        <w:szCs w:val="16"/>
        <w:lang w:val="bg-BG"/>
      </w:rPr>
    </w:pPr>
    <w:bookmarkStart w:id="11" w:name="_Hlt46744128"/>
    <w:r w:rsidRPr="003A6448">
      <w:rPr>
        <w:sz w:val="16"/>
        <w:szCs w:val="16"/>
      </w:rPr>
      <w:t>9 Dyakon Ignatiy str., Sofia</w:t>
    </w:r>
    <w:r w:rsidRPr="00D31897">
      <w:rPr>
        <w:sz w:val="16"/>
        <w:szCs w:val="16"/>
        <w:lang w:val="bg-BG"/>
      </w:rPr>
      <w:t xml:space="preserve"> </w:t>
    </w:r>
    <w:r w:rsidRPr="00AA5D98">
      <w:rPr>
        <w:sz w:val="16"/>
        <w:szCs w:val="16"/>
        <w:lang w:val="bg-BG"/>
      </w:rPr>
      <w:t>1000</w:t>
    </w:r>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11"/>
  </w:p>
  <w:p w14:paraId="12CE3B34" w14:textId="4A32BFD2" w:rsidR="00EA09B9" w:rsidRPr="00AA5D98" w:rsidRDefault="00EA09B9" w:rsidP="00C560EF">
    <w:pPr>
      <w:ind w:right="-279" w:firstLine="142"/>
      <w:rPr>
        <w:spacing w:val="4"/>
        <w:sz w:val="16"/>
        <w:szCs w:val="16"/>
        <w:lang w:val="bg-BG"/>
      </w:rPr>
    </w:pPr>
    <w:r>
      <w:rPr>
        <w:sz w:val="16"/>
        <w:szCs w:val="16"/>
        <w:lang w:val="bg-BG"/>
      </w:rPr>
      <w:t>tel</w:t>
    </w:r>
    <w:r w:rsidRPr="00A23FF2">
      <w:rPr>
        <w:sz w:val="16"/>
        <w:szCs w:val="16"/>
        <w:lang w:val="bg-BG"/>
      </w:rPr>
      <w:t>. (+359 2) 940 9317</w:t>
    </w:r>
    <w:r>
      <w:rPr>
        <w:sz w:val="16"/>
        <w:szCs w:val="16"/>
        <w:lang w:val="bg-BG"/>
      </w:rPr>
      <w:t xml:space="preserve">                                                                                                                            </w:t>
    </w:r>
    <w:r w:rsidRPr="00A23FF2">
      <w:rPr>
        <w:sz w:val="16"/>
        <w:szCs w:val="16"/>
        <w:lang w:val="bg-BG"/>
      </w:rPr>
      <w:t>mail@mtitc.government.bg</w:t>
    </w:r>
  </w:p>
  <w:p w14:paraId="0CC1F23D" w14:textId="04115FD4" w:rsidR="00EA09B9" w:rsidRPr="00A23FF2" w:rsidRDefault="00EA09B9" w:rsidP="00C560EF">
    <w:pPr>
      <w:tabs>
        <w:tab w:val="left" w:pos="284"/>
      </w:tabs>
      <w:ind w:firstLine="0"/>
      <w:rPr>
        <w:sz w:val="16"/>
        <w:szCs w:val="16"/>
        <w:lang w:val="bg-BG"/>
      </w:rPr>
    </w:pPr>
    <w:r>
      <w:rPr>
        <w:b/>
        <w:sz w:val="16"/>
        <w:szCs w:val="16"/>
        <w:lang w:val="bg-BG"/>
      </w:rPr>
      <w:t xml:space="preserve">   </w:t>
    </w:r>
    <w:r w:rsidRPr="00316CD0">
      <w:rPr>
        <w:sz w:val="16"/>
        <w:szCs w:val="16"/>
        <w:lang w:val="de-DE"/>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9"/>
    <w:bookmarkEnd w:id="10"/>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39C041D"/>
    <w:multiLevelType w:val="multilevel"/>
    <w:tmpl w:val="EECC9A6E"/>
    <w:lvl w:ilvl="0">
      <w:start w:val="4"/>
      <w:numFmt w:val="decimal"/>
      <w:lvlText w:val="%1"/>
      <w:lvlJc w:val="left"/>
      <w:pPr>
        <w:ind w:left="0" w:firstLine="0"/>
      </w:pPr>
      <w:rPr>
        <w:rFonts w:hint="default"/>
      </w:rPr>
    </w:lvl>
    <w:lvl w:ilvl="1">
      <w:start w:val="2"/>
      <w:numFmt w:val="decimal"/>
      <w:lvlText w:val="%1.%2."/>
      <w:lvlJc w:val="left"/>
      <w:pPr>
        <w:ind w:left="792" w:hanging="432"/>
      </w:pPr>
      <w:rPr>
        <w:rFonts w:hint="default"/>
      </w:rPr>
    </w:lvl>
    <w:lvl w:ilvl="2">
      <w:start w:val="10"/>
      <w:numFmt w:val="decimal"/>
      <w:lvlText w:val="%1.%2.%3."/>
      <w:lvlJc w:val="left"/>
      <w:pPr>
        <w:ind w:left="1224" w:hanging="504"/>
      </w:pPr>
      <w:rPr>
        <w:rFonts w:hint="default"/>
      </w:rPr>
    </w:lvl>
    <w:lvl w:ilvl="3">
      <w:start w:val="2"/>
      <w:numFmt w:val="decimal"/>
      <w:lvlText w:val="%1.%2.%3.%4."/>
      <w:lvlJc w:val="left"/>
      <w:pPr>
        <w:ind w:left="1728" w:hanging="648"/>
      </w:pPr>
      <w:rPr>
        <w:rFonts w:hint="default"/>
      </w:rPr>
    </w:lvl>
    <w:lvl w:ilvl="4">
      <w:start w:val="2"/>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85E0247"/>
    <w:multiLevelType w:val="hybridMultilevel"/>
    <w:tmpl w:val="FD00B61A"/>
    <w:lvl w:ilvl="0" w:tplc="1486BBD6">
      <w:numFmt w:val="bullet"/>
      <w:lvlText w:val="-"/>
      <w:lvlJc w:val="left"/>
      <w:pPr>
        <w:ind w:left="2519" w:hanging="360"/>
      </w:pPr>
      <w:rPr>
        <w:rFonts w:ascii="Times New Roman" w:eastAsiaTheme="minorHAnsi" w:hAnsi="Times New Roman" w:cs="Times New Roman" w:hint="default"/>
      </w:rPr>
    </w:lvl>
    <w:lvl w:ilvl="1" w:tplc="04020003">
      <w:start w:val="1"/>
      <w:numFmt w:val="bullet"/>
      <w:lvlText w:val="o"/>
      <w:lvlJc w:val="left"/>
      <w:pPr>
        <w:ind w:left="3239" w:hanging="360"/>
      </w:pPr>
      <w:rPr>
        <w:rFonts w:ascii="Courier New" w:hAnsi="Courier New" w:cs="Courier New" w:hint="default"/>
      </w:rPr>
    </w:lvl>
    <w:lvl w:ilvl="2" w:tplc="04020005" w:tentative="1">
      <w:start w:val="1"/>
      <w:numFmt w:val="bullet"/>
      <w:lvlText w:val=""/>
      <w:lvlJc w:val="left"/>
      <w:pPr>
        <w:ind w:left="3959" w:hanging="360"/>
      </w:pPr>
      <w:rPr>
        <w:rFonts w:ascii="Wingdings" w:hAnsi="Wingdings" w:hint="default"/>
      </w:rPr>
    </w:lvl>
    <w:lvl w:ilvl="3" w:tplc="04020001" w:tentative="1">
      <w:start w:val="1"/>
      <w:numFmt w:val="bullet"/>
      <w:lvlText w:val=""/>
      <w:lvlJc w:val="left"/>
      <w:pPr>
        <w:ind w:left="4679" w:hanging="360"/>
      </w:pPr>
      <w:rPr>
        <w:rFonts w:ascii="Symbol" w:hAnsi="Symbol" w:hint="default"/>
      </w:rPr>
    </w:lvl>
    <w:lvl w:ilvl="4" w:tplc="04020003" w:tentative="1">
      <w:start w:val="1"/>
      <w:numFmt w:val="bullet"/>
      <w:lvlText w:val="o"/>
      <w:lvlJc w:val="left"/>
      <w:pPr>
        <w:ind w:left="5399" w:hanging="360"/>
      </w:pPr>
      <w:rPr>
        <w:rFonts w:ascii="Courier New" w:hAnsi="Courier New" w:cs="Courier New" w:hint="default"/>
      </w:rPr>
    </w:lvl>
    <w:lvl w:ilvl="5" w:tplc="04020005" w:tentative="1">
      <w:start w:val="1"/>
      <w:numFmt w:val="bullet"/>
      <w:lvlText w:val=""/>
      <w:lvlJc w:val="left"/>
      <w:pPr>
        <w:ind w:left="6119" w:hanging="360"/>
      </w:pPr>
      <w:rPr>
        <w:rFonts w:ascii="Wingdings" w:hAnsi="Wingdings" w:hint="default"/>
      </w:rPr>
    </w:lvl>
    <w:lvl w:ilvl="6" w:tplc="04020001" w:tentative="1">
      <w:start w:val="1"/>
      <w:numFmt w:val="bullet"/>
      <w:lvlText w:val=""/>
      <w:lvlJc w:val="left"/>
      <w:pPr>
        <w:ind w:left="6839" w:hanging="360"/>
      </w:pPr>
      <w:rPr>
        <w:rFonts w:ascii="Symbol" w:hAnsi="Symbol" w:hint="default"/>
      </w:rPr>
    </w:lvl>
    <w:lvl w:ilvl="7" w:tplc="04020003" w:tentative="1">
      <w:start w:val="1"/>
      <w:numFmt w:val="bullet"/>
      <w:lvlText w:val="o"/>
      <w:lvlJc w:val="left"/>
      <w:pPr>
        <w:ind w:left="7559" w:hanging="360"/>
      </w:pPr>
      <w:rPr>
        <w:rFonts w:ascii="Courier New" w:hAnsi="Courier New" w:cs="Courier New" w:hint="default"/>
      </w:rPr>
    </w:lvl>
    <w:lvl w:ilvl="8" w:tplc="04020005" w:tentative="1">
      <w:start w:val="1"/>
      <w:numFmt w:val="bullet"/>
      <w:lvlText w:val=""/>
      <w:lvlJc w:val="left"/>
      <w:pPr>
        <w:ind w:left="8279" w:hanging="360"/>
      </w:pPr>
      <w:rPr>
        <w:rFonts w:ascii="Wingdings" w:hAnsi="Wingdings" w:hint="default"/>
      </w:rPr>
    </w:lvl>
  </w:abstractNum>
  <w:abstractNum w:abstractNumId="3" w15:restartNumberingAfterBreak="0">
    <w:nsid w:val="1ACE11B9"/>
    <w:multiLevelType w:val="hybridMultilevel"/>
    <w:tmpl w:val="E3167350"/>
    <w:lvl w:ilvl="0" w:tplc="13003AFA">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 w15:restartNumberingAfterBreak="0">
    <w:nsid w:val="25AB4B55"/>
    <w:multiLevelType w:val="multilevel"/>
    <w:tmpl w:val="D55261E8"/>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26B82566"/>
    <w:multiLevelType w:val="hybridMultilevel"/>
    <w:tmpl w:val="E236ACFA"/>
    <w:lvl w:ilvl="0" w:tplc="0402000F">
      <w:start w:val="1"/>
      <w:numFmt w:val="decimal"/>
      <w:lvlText w:val="%1."/>
      <w:lvlJc w:val="left"/>
      <w:pPr>
        <w:ind w:left="1788" w:hanging="360"/>
      </w:pPr>
    </w:lvl>
    <w:lvl w:ilvl="1" w:tplc="04020019" w:tentative="1">
      <w:start w:val="1"/>
      <w:numFmt w:val="lowerLetter"/>
      <w:lvlText w:val="%2."/>
      <w:lvlJc w:val="left"/>
      <w:pPr>
        <w:ind w:left="2508" w:hanging="360"/>
      </w:pPr>
    </w:lvl>
    <w:lvl w:ilvl="2" w:tplc="0402001B" w:tentative="1">
      <w:start w:val="1"/>
      <w:numFmt w:val="lowerRoman"/>
      <w:lvlText w:val="%3."/>
      <w:lvlJc w:val="right"/>
      <w:pPr>
        <w:ind w:left="3228" w:hanging="180"/>
      </w:pPr>
    </w:lvl>
    <w:lvl w:ilvl="3" w:tplc="0402000F" w:tentative="1">
      <w:start w:val="1"/>
      <w:numFmt w:val="decimal"/>
      <w:lvlText w:val="%4."/>
      <w:lvlJc w:val="left"/>
      <w:pPr>
        <w:ind w:left="3948" w:hanging="360"/>
      </w:pPr>
    </w:lvl>
    <w:lvl w:ilvl="4" w:tplc="04020019" w:tentative="1">
      <w:start w:val="1"/>
      <w:numFmt w:val="lowerLetter"/>
      <w:lvlText w:val="%5."/>
      <w:lvlJc w:val="left"/>
      <w:pPr>
        <w:ind w:left="4668" w:hanging="360"/>
      </w:pPr>
    </w:lvl>
    <w:lvl w:ilvl="5" w:tplc="0402001B" w:tentative="1">
      <w:start w:val="1"/>
      <w:numFmt w:val="lowerRoman"/>
      <w:lvlText w:val="%6."/>
      <w:lvlJc w:val="right"/>
      <w:pPr>
        <w:ind w:left="5388" w:hanging="180"/>
      </w:pPr>
    </w:lvl>
    <w:lvl w:ilvl="6" w:tplc="0402000F" w:tentative="1">
      <w:start w:val="1"/>
      <w:numFmt w:val="decimal"/>
      <w:lvlText w:val="%7."/>
      <w:lvlJc w:val="left"/>
      <w:pPr>
        <w:ind w:left="6108" w:hanging="360"/>
      </w:pPr>
    </w:lvl>
    <w:lvl w:ilvl="7" w:tplc="04020019" w:tentative="1">
      <w:start w:val="1"/>
      <w:numFmt w:val="lowerLetter"/>
      <w:lvlText w:val="%8."/>
      <w:lvlJc w:val="left"/>
      <w:pPr>
        <w:ind w:left="6828" w:hanging="360"/>
      </w:pPr>
    </w:lvl>
    <w:lvl w:ilvl="8" w:tplc="0402001B" w:tentative="1">
      <w:start w:val="1"/>
      <w:numFmt w:val="lowerRoman"/>
      <w:lvlText w:val="%9."/>
      <w:lvlJc w:val="right"/>
      <w:pPr>
        <w:ind w:left="7548" w:hanging="180"/>
      </w:pPr>
    </w:lvl>
  </w:abstractNum>
  <w:abstractNum w:abstractNumId="6" w15:restartNumberingAfterBreak="0">
    <w:nsid w:val="27CE3280"/>
    <w:multiLevelType w:val="hybridMultilevel"/>
    <w:tmpl w:val="0D76E37C"/>
    <w:lvl w:ilvl="0" w:tplc="13003AFA">
      <w:numFmt w:val="bullet"/>
      <w:lvlText w:val="•"/>
      <w:lvlJc w:val="left"/>
      <w:pPr>
        <w:ind w:left="2486" w:hanging="360"/>
      </w:pPr>
      <w:rPr>
        <w:rFonts w:ascii="Times New Roman" w:eastAsiaTheme="minorHAnsi" w:hAnsi="Times New Roman" w:cs="Times New Roman" w:hint="default"/>
      </w:rPr>
    </w:lvl>
    <w:lvl w:ilvl="1" w:tplc="04020003" w:tentative="1">
      <w:start w:val="1"/>
      <w:numFmt w:val="bullet"/>
      <w:lvlText w:val="o"/>
      <w:lvlJc w:val="left"/>
      <w:pPr>
        <w:ind w:left="2857" w:hanging="360"/>
      </w:pPr>
      <w:rPr>
        <w:rFonts w:ascii="Courier New" w:hAnsi="Courier New" w:cs="Courier New" w:hint="default"/>
      </w:rPr>
    </w:lvl>
    <w:lvl w:ilvl="2" w:tplc="04020005" w:tentative="1">
      <w:start w:val="1"/>
      <w:numFmt w:val="bullet"/>
      <w:lvlText w:val=""/>
      <w:lvlJc w:val="left"/>
      <w:pPr>
        <w:ind w:left="3577" w:hanging="360"/>
      </w:pPr>
      <w:rPr>
        <w:rFonts w:ascii="Wingdings" w:hAnsi="Wingdings" w:hint="default"/>
      </w:rPr>
    </w:lvl>
    <w:lvl w:ilvl="3" w:tplc="04020001" w:tentative="1">
      <w:start w:val="1"/>
      <w:numFmt w:val="bullet"/>
      <w:lvlText w:val=""/>
      <w:lvlJc w:val="left"/>
      <w:pPr>
        <w:ind w:left="4297" w:hanging="360"/>
      </w:pPr>
      <w:rPr>
        <w:rFonts w:ascii="Symbol" w:hAnsi="Symbol" w:hint="default"/>
      </w:rPr>
    </w:lvl>
    <w:lvl w:ilvl="4" w:tplc="04020003" w:tentative="1">
      <w:start w:val="1"/>
      <w:numFmt w:val="bullet"/>
      <w:lvlText w:val="o"/>
      <w:lvlJc w:val="left"/>
      <w:pPr>
        <w:ind w:left="5017" w:hanging="360"/>
      </w:pPr>
      <w:rPr>
        <w:rFonts w:ascii="Courier New" w:hAnsi="Courier New" w:cs="Courier New" w:hint="default"/>
      </w:rPr>
    </w:lvl>
    <w:lvl w:ilvl="5" w:tplc="04020005" w:tentative="1">
      <w:start w:val="1"/>
      <w:numFmt w:val="bullet"/>
      <w:lvlText w:val=""/>
      <w:lvlJc w:val="left"/>
      <w:pPr>
        <w:ind w:left="5737" w:hanging="360"/>
      </w:pPr>
      <w:rPr>
        <w:rFonts w:ascii="Wingdings" w:hAnsi="Wingdings" w:hint="default"/>
      </w:rPr>
    </w:lvl>
    <w:lvl w:ilvl="6" w:tplc="04020001" w:tentative="1">
      <w:start w:val="1"/>
      <w:numFmt w:val="bullet"/>
      <w:lvlText w:val=""/>
      <w:lvlJc w:val="left"/>
      <w:pPr>
        <w:ind w:left="6457" w:hanging="360"/>
      </w:pPr>
      <w:rPr>
        <w:rFonts w:ascii="Symbol" w:hAnsi="Symbol" w:hint="default"/>
      </w:rPr>
    </w:lvl>
    <w:lvl w:ilvl="7" w:tplc="04020003" w:tentative="1">
      <w:start w:val="1"/>
      <w:numFmt w:val="bullet"/>
      <w:lvlText w:val="o"/>
      <w:lvlJc w:val="left"/>
      <w:pPr>
        <w:ind w:left="7177" w:hanging="360"/>
      </w:pPr>
      <w:rPr>
        <w:rFonts w:ascii="Courier New" w:hAnsi="Courier New" w:cs="Courier New" w:hint="default"/>
      </w:rPr>
    </w:lvl>
    <w:lvl w:ilvl="8" w:tplc="04020005" w:tentative="1">
      <w:start w:val="1"/>
      <w:numFmt w:val="bullet"/>
      <w:lvlText w:val=""/>
      <w:lvlJc w:val="left"/>
      <w:pPr>
        <w:ind w:left="7897" w:hanging="360"/>
      </w:pPr>
      <w:rPr>
        <w:rFonts w:ascii="Wingdings" w:hAnsi="Wingdings" w:hint="default"/>
      </w:rPr>
    </w:lvl>
  </w:abstractNum>
  <w:abstractNum w:abstractNumId="7" w15:restartNumberingAfterBreak="0">
    <w:nsid w:val="304809C4"/>
    <w:multiLevelType w:val="multilevel"/>
    <w:tmpl w:val="432A16B0"/>
    <w:lvl w:ilvl="0">
      <w:start w:val="4"/>
      <w:numFmt w:val="decimal"/>
      <w:lvlText w:val="%1"/>
      <w:lvlJc w:val="left"/>
      <w:pPr>
        <w:ind w:left="0" w:firstLine="0"/>
      </w:pPr>
      <w:rPr>
        <w:rFonts w:hint="default"/>
      </w:rPr>
    </w:lvl>
    <w:lvl w:ilvl="1">
      <w:start w:val="2"/>
      <w:numFmt w:val="decimal"/>
      <w:lvlText w:val="%1.%2."/>
      <w:lvlJc w:val="left"/>
      <w:pPr>
        <w:ind w:left="792" w:hanging="432"/>
      </w:pPr>
      <w:rPr>
        <w:rFonts w:hint="default"/>
      </w:rPr>
    </w:lvl>
    <w:lvl w:ilvl="2">
      <w:start w:val="10"/>
      <w:numFmt w:val="decimal"/>
      <w:lvlText w:val="%1.%2.%3."/>
      <w:lvlJc w:val="left"/>
      <w:pPr>
        <w:ind w:left="1224" w:hanging="504"/>
      </w:pPr>
      <w:rPr>
        <w:rFonts w:hint="default"/>
      </w:rPr>
    </w:lvl>
    <w:lvl w:ilvl="3">
      <w:start w:val="2"/>
      <w:numFmt w:val="decimal"/>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64F40E3"/>
    <w:multiLevelType w:val="multilevel"/>
    <w:tmpl w:val="19F64760"/>
    <w:lvl w:ilvl="0">
      <w:start w:val="1"/>
      <w:numFmt w:val="decimal"/>
      <w:lvlText w:val="%1)"/>
      <w:lvlJc w:val="left"/>
      <w:rPr>
        <w:rFonts w:hint="default"/>
      </w:rPr>
    </w:lvl>
    <w:lvl w:ilvl="1">
      <w:start w:val="2"/>
      <w:numFmt w:val="decimal"/>
      <w:lvlText w:val="%1.%2."/>
      <w:lvlJc w:val="left"/>
      <w:pPr>
        <w:ind w:left="5046" w:hanging="432"/>
      </w:pPr>
      <w:rPr>
        <w:rFonts w:hint="default"/>
      </w:rPr>
    </w:lvl>
    <w:lvl w:ilvl="2">
      <w:start w:val="10"/>
      <w:numFmt w:val="decimal"/>
      <w:lvlText w:val="%1.%2.%3."/>
      <w:lvlJc w:val="left"/>
      <w:pPr>
        <w:ind w:left="5478" w:hanging="504"/>
      </w:pPr>
      <w:rPr>
        <w:rFonts w:hint="default"/>
      </w:rPr>
    </w:lvl>
    <w:lvl w:ilvl="3">
      <w:start w:val="2"/>
      <w:numFmt w:val="decimal"/>
      <w:lvlText w:val="%1.%2.%3.%4."/>
      <w:lvlJc w:val="left"/>
      <w:pPr>
        <w:ind w:left="5982" w:hanging="648"/>
      </w:pPr>
      <w:rPr>
        <w:rFonts w:hint="default"/>
      </w:rPr>
    </w:lvl>
    <w:lvl w:ilvl="4">
      <w:start w:val="1"/>
      <w:numFmt w:val="decimal"/>
      <w:suff w:val="space"/>
      <w:lvlText w:val="%1.%2.%3.%4.%5."/>
      <w:lvlJc w:val="left"/>
      <w:pPr>
        <w:ind w:left="6486" w:hanging="792"/>
      </w:pPr>
      <w:rPr>
        <w:rFonts w:hint="default"/>
      </w:rPr>
    </w:lvl>
    <w:lvl w:ilvl="5">
      <w:start w:val="1"/>
      <w:numFmt w:val="decimal"/>
      <w:lvlText w:val="%1.%2.%3.%4.%5.%6."/>
      <w:lvlJc w:val="left"/>
      <w:pPr>
        <w:ind w:left="6990" w:hanging="936"/>
      </w:pPr>
      <w:rPr>
        <w:rFonts w:hint="default"/>
      </w:rPr>
    </w:lvl>
    <w:lvl w:ilvl="6">
      <w:start w:val="1"/>
      <w:numFmt w:val="decimal"/>
      <w:lvlText w:val="%1.%2.%3.%4.%5.%6.%7."/>
      <w:lvlJc w:val="left"/>
      <w:pPr>
        <w:ind w:left="7494" w:hanging="1080"/>
      </w:pPr>
      <w:rPr>
        <w:rFonts w:hint="default"/>
      </w:rPr>
    </w:lvl>
    <w:lvl w:ilvl="7">
      <w:start w:val="1"/>
      <w:numFmt w:val="decimal"/>
      <w:lvlText w:val="%1.%2.%3.%4.%5.%6.%7.%8."/>
      <w:lvlJc w:val="left"/>
      <w:pPr>
        <w:ind w:left="7998" w:hanging="1224"/>
      </w:pPr>
      <w:rPr>
        <w:rFonts w:hint="default"/>
      </w:rPr>
    </w:lvl>
    <w:lvl w:ilvl="8">
      <w:start w:val="1"/>
      <w:numFmt w:val="decimal"/>
      <w:lvlText w:val="%1.%2.%3.%4.%5.%6.%7.%8.%9."/>
      <w:lvlJc w:val="left"/>
      <w:pPr>
        <w:ind w:left="8574" w:hanging="1440"/>
      </w:pPr>
      <w:rPr>
        <w:rFonts w:hint="default"/>
      </w:rPr>
    </w:lvl>
  </w:abstractNum>
  <w:abstractNum w:abstractNumId="9" w15:restartNumberingAfterBreak="0">
    <w:nsid w:val="3F931D49"/>
    <w:multiLevelType w:val="hybridMultilevel"/>
    <w:tmpl w:val="4F5AC24C"/>
    <w:lvl w:ilvl="0" w:tplc="04020011">
      <w:start w:val="1"/>
      <w:numFmt w:val="decimal"/>
      <w:lvlText w:val="%1)"/>
      <w:lvlJc w:val="left"/>
      <w:pPr>
        <w:ind w:left="2160" w:hanging="360"/>
      </w:pPr>
    </w:lvl>
    <w:lvl w:ilvl="1" w:tplc="04020019" w:tentative="1">
      <w:start w:val="1"/>
      <w:numFmt w:val="lowerLetter"/>
      <w:lvlText w:val="%2."/>
      <w:lvlJc w:val="left"/>
      <w:pPr>
        <w:ind w:left="2880" w:hanging="360"/>
      </w:pPr>
    </w:lvl>
    <w:lvl w:ilvl="2" w:tplc="0402001B" w:tentative="1">
      <w:start w:val="1"/>
      <w:numFmt w:val="lowerRoman"/>
      <w:lvlText w:val="%3."/>
      <w:lvlJc w:val="right"/>
      <w:pPr>
        <w:ind w:left="3600" w:hanging="180"/>
      </w:pPr>
    </w:lvl>
    <w:lvl w:ilvl="3" w:tplc="0402000F" w:tentative="1">
      <w:start w:val="1"/>
      <w:numFmt w:val="decimal"/>
      <w:lvlText w:val="%4."/>
      <w:lvlJc w:val="left"/>
      <w:pPr>
        <w:ind w:left="4320" w:hanging="360"/>
      </w:pPr>
    </w:lvl>
    <w:lvl w:ilvl="4" w:tplc="04020019" w:tentative="1">
      <w:start w:val="1"/>
      <w:numFmt w:val="lowerLetter"/>
      <w:lvlText w:val="%5."/>
      <w:lvlJc w:val="left"/>
      <w:pPr>
        <w:ind w:left="5040" w:hanging="360"/>
      </w:pPr>
    </w:lvl>
    <w:lvl w:ilvl="5" w:tplc="0402001B" w:tentative="1">
      <w:start w:val="1"/>
      <w:numFmt w:val="lowerRoman"/>
      <w:lvlText w:val="%6."/>
      <w:lvlJc w:val="right"/>
      <w:pPr>
        <w:ind w:left="5760" w:hanging="180"/>
      </w:pPr>
    </w:lvl>
    <w:lvl w:ilvl="6" w:tplc="0402000F" w:tentative="1">
      <w:start w:val="1"/>
      <w:numFmt w:val="decimal"/>
      <w:lvlText w:val="%7."/>
      <w:lvlJc w:val="left"/>
      <w:pPr>
        <w:ind w:left="6480" w:hanging="360"/>
      </w:pPr>
    </w:lvl>
    <w:lvl w:ilvl="7" w:tplc="04020019" w:tentative="1">
      <w:start w:val="1"/>
      <w:numFmt w:val="lowerLetter"/>
      <w:lvlText w:val="%8."/>
      <w:lvlJc w:val="left"/>
      <w:pPr>
        <w:ind w:left="7200" w:hanging="360"/>
      </w:pPr>
    </w:lvl>
    <w:lvl w:ilvl="8" w:tplc="0402001B" w:tentative="1">
      <w:start w:val="1"/>
      <w:numFmt w:val="lowerRoman"/>
      <w:lvlText w:val="%9."/>
      <w:lvlJc w:val="right"/>
      <w:pPr>
        <w:ind w:left="7920" w:hanging="180"/>
      </w:pPr>
    </w:lvl>
  </w:abstractNum>
  <w:abstractNum w:abstractNumId="10"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1" w15:restartNumberingAfterBreak="0">
    <w:nsid w:val="4527261F"/>
    <w:multiLevelType w:val="hybridMultilevel"/>
    <w:tmpl w:val="6F22CEF8"/>
    <w:lvl w:ilvl="0" w:tplc="04020011">
      <w:start w:val="1"/>
      <w:numFmt w:val="decimal"/>
      <w:lvlText w:val="%1)"/>
      <w:lvlJc w:val="left"/>
      <w:pPr>
        <w:ind w:left="2160" w:hanging="360"/>
      </w:pPr>
    </w:lvl>
    <w:lvl w:ilvl="1" w:tplc="04020019" w:tentative="1">
      <w:start w:val="1"/>
      <w:numFmt w:val="lowerLetter"/>
      <w:lvlText w:val="%2."/>
      <w:lvlJc w:val="left"/>
      <w:pPr>
        <w:ind w:left="2880" w:hanging="360"/>
      </w:pPr>
    </w:lvl>
    <w:lvl w:ilvl="2" w:tplc="0402001B" w:tentative="1">
      <w:start w:val="1"/>
      <w:numFmt w:val="lowerRoman"/>
      <w:lvlText w:val="%3."/>
      <w:lvlJc w:val="right"/>
      <w:pPr>
        <w:ind w:left="3600" w:hanging="180"/>
      </w:pPr>
    </w:lvl>
    <w:lvl w:ilvl="3" w:tplc="0402000F" w:tentative="1">
      <w:start w:val="1"/>
      <w:numFmt w:val="decimal"/>
      <w:lvlText w:val="%4."/>
      <w:lvlJc w:val="left"/>
      <w:pPr>
        <w:ind w:left="4320" w:hanging="360"/>
      </w:pPr>
    </w:lvl>
    <w:lvl w:ilvl="4" w:tplc="04020019" w:tentative="1">
      <w:start w:val="1"/>
      <w:numFmt w:val="lowerLetter"/>
      <w:lvlText w:val="%5."/>
      <w:lvlJc w:val="left"/>
      <w:pPr>
        <w:ind w:left="5040" w:hanging="360"/>
      </w:pPr>
    </w:lvl>
    <w:lvl w:ilvl="5" w:tplc="0402001B" w:tentative="1">
      <w:start w:val="1"/>
      <w:numFmt w:val="lowerRoman"/>
      <w:lvlText w:val="%6."/>
      <w:lvlJc w:val="right"/>
      <w:pPr>
        <w:ind w:left="5760" w:hanging="180"/>
      </w:pPr>
    </w:lvl>
    <w:lvl w:ilvl="6" w:tplc="0402000F" w:tentative="1">
      <w:start w:val="1"/>
      <w:numFmt w:val="decimal"/>
      <w:lvlText w:val="%7."/>
      <w:lvlJc w:val="left"/>
      <w:pPr>
        <w:ind w:left="6480" w:hanging="360"/>
      </w:pPr>
    </w:lvl>
    <w:lvl w:ilvl="7" w:tplc="04020019" w:tentative="1">
      <w:start w:val="1"/>
      <w:numFmt w:val="lowerLetter"/>
      <w:lvlText w:val="%8."/>
      <w:lvlJc w:val="left"/>
      <w:pPr>
        <w:ind w:left="7200" w:hanging="360"/>
      </w:pPr>
    </w:lvl>
    <w:lvl w:ilvl="8" w:tplc="0402001B" w:tentative="1">
      <w:start w:val="1"/>
      <w:numFmt w:val="lowerRoman"/>
      <w:lvlText w:val="%9."/>
      <w:lvlJc w:val="right"/>
      <w:pPr>
        <w:ind w:left="7920" w:hanging="180"/>
      </w:pPr>
    </w:lvl>
  </w:abstractNum>
  <w:abstractNum w:abstractNumId="12" w15:restartNumberingAfterBreak="0">
    <w:nsid w:val="467C4B15"/>
    <w:multiLevelType w:val="multilevel"/>
    <w:tmpl w:val="83FA9906"/>
    <w:lvl w:ilvl="0">
      <w:start w:val="1"/>
      <w:numFmt w:val="bullet"/>
      <w:suff w:val="space"/>
      <w:lvlText w:val=""/>
      <w:lvlJc w:val="left"/>
      <w:pPr>
        <w:ind w:left="907" w:hanging="227"/>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15:restartNumberingAfterBreak="0">
    <w:nsid w:val="50725BF3"/>
    <w:multiLevelType w:val="multilevel"/>
    <w:tmpl w:val="7BE6AB1A"/>
    <w:lvl w:ilvl="0">
      <w:start w:val="2"/>
      <w:numFmt w:val="decimal"/>
      <w:lvlText w:val="%1."/>
      <w:lvlJc w:val="left"/>
      <w:pPr>
        <w:ind w:left="360" w:hanging="360"/>
      </w:pPr>
      <w:rPr>
        <w:rFonts w:hint="default"/>
        <w:b/>
      </w:rPr>
    </w:lvl>
    <w:lvl w:ilvl="1">
      <w:start w:val="9"/>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5"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84C168A"/>
    <w:multiLevelType w:val="multilevel"/>
    <w:tmpl w:val="FC7EFB28"/>
    <w:lvl w:ilvl="0">
      <w:start w:val="1"/>
      <w:numFmt w:val="decimal"/>
      <w:lvlText w:val="%1)"/>
      <w:lvlJc w:val="left"/>
      <w:pPr>
        <w:ind w:left="709" w:firstLine="0"/>
      </w:pPr>
      <w:rPr>
        <w:rFonts w:hint="default"/>
      </w:rPr>
    </w:lvl>
    <w:lvl w:ilvl="1">
      <w:start w:val="1"/>
      <w:numFmt w:val="lowerLetter"/>
      <w:lvlText w:val="%2."/>
      <w:lvlJc w:val="left"/>
      <w:pPr>
        <w:ind w:left="2858" w:hanging="360"/>
      </w:pPr>
      <w:rPr>
        <w:rFonts w:hint="default"/>
      </w:rPr>
    </w:lvl>
    <w:lvl w:ilvl="2">
      <w:start w:val="1"/>
      <w:numFmt w:val="lowerRoman"/>
      <w:lvlText w:val="%3."/>
      <w:lvlJc w:val="right"/>
      <w:pPr>
        <w:ind w:left="3578" w:hanging="180"/>
      </w:pPr>
      <w:rPr>
        <w:rFonts w:hint="default"/>
      </w:rPr>
    </w:lvl>
    <w:lvl w:ilvl="3">
      <w:start w:val="1"/>
      <w:numFmt w:val="decimal"/>
      <w:lvlText w:val="%4."/>
      <w:lvlJc w:val="left"/>
      <w:pPr>
        <w:ind w:left="4298" w:hanging="360"/>
      </w:pPr>
      <w:rPr>
        <w:rFonts w:hint="default"/>
      </w:rPr>
    </w:lvl>
    <w:lvl w:ilvl="4">
      <w:start w:val="1"/>
      <w:numFmt w:val="lowerLetter"/>
      <w:lvlText w:val="%5."/>
      <w:lvlJc w:val="left"/>
      <w:pPr>
        <w:ind w:left="5018" w:hanging="360"/>
      </w:pPr>
      <w:rPr>
        <w:rFonts w:hint="default"/>
      </w:rPr>
    </w:lvl>
    <w:lvl w:ilvl="5">
      <w:start w:val="1"/>
      <w:numFmt w:val="lowerRoman"/>
      <w:lvlText w:val="%6."/>
      <w:lvlJc w:val="right"/>
      <w:pPr>
        <w:ind w:left="5738" w:hanging="180"/>
      </w:pPr>
      <w:rPr>
        <w:rFonts w:hint="default"/>
      </w:rPr>
    </w:lvl>
    <w:lvl w:ilvl="6">
      <w:start w:val="1"/>
      <w:numFmt w:val="decimal"/>
      <w:lvlText w:val="%7."/>
      <w:lvlJc w:val="left"/>
      <w:pPr>
        <w:ind w:left="6458" w:hanging="360"/>
      </w:pPr>
      <w:rPr>
        <w:rFonts w:hint="default"/>
      </w:rPr>
    </w:lvl>
    <w:lvl w:ilvl="7">
      <w:start w:val="1"/>
      <w:numFmt w:val="lowerLetter"/>
      <w:lvlText w:val="%8."/>
      <w:lvlJc w:val="left"/>
      <w:pPr>
        <w:ind w:left="7178" w:hanging="360"/>
      </w:pPr>
      <w:rPr>
        <w:rFonts w:hint="default"/>
      </w:rPr>
    </w:lvl>
    <w:lvl w:ilvl="8">
      <w:start w:val="1"/>
      <w:numFmt w:val="lowerRoman"/>
      <w:lvlText w:val="%9."/>
      <w:lvlJc w:val="right"/>
      <w:pPr>
        <w:ind w:left="7898" w:hanging="180"/>
      </w:pPr>
      <w:rPr>
        <w:rFonts w:hint="default"/>
      </w:rPr>
    </w:lvl>
  </w:abstractNum>
  <w:abstractNum w:abstractNumId="17"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5FAE704F"/>
    <w:multiLevelType w:val="hybridMultilevel"/>
    <w:tmpl w:val="B4AE2A16"/>
    <w:lvl w:ilvl="0" w:tplc="1486BBD6">
      <w:numFmt w:val="bullet"/>
      <w:lvlText w:val="-"/>
      <w:lvlJc w:val="left"/>
      <w:rPr>
        <w:rFonts w:ascii="Times New Roman" w:eastAsiaTheme="minorHAnsi" w:hAnsi="Times New Roman" w:cs="Times New Roman" w:hint="default"/>
      </w:rPr>
    </w:lvl>
    <w:lvl w:ilvl="1" w:tplc="04020003" w:tentative="1">
      <w:start w:val="1"/>
      <w:numFmt w:val="bullet"/>
      <w:lvlText w:val="o"/>
      <w:lvlJc w:val="left"/>
      <w:pPr>
        <w:ind w:left="2205" w:hanging="360"/>
      </w:pPr>
      <w:rPr>
        <w:rFonts w:ascii="Courier New" w:hAnsi="Courier New" w:cs="Courier New" w:hint="default"/>
      </w:rPr>
    </w:lvl>
    <w:lvl w:ilvl="2" w:tplc="04020005" w:tentative="1">
      <w:start w:val="1"/>
      <w:numFmt w:val="bullet"/>
      <w:lvlText w:val=""/>
      <w:lvlJc w:val="left"/>
      <w:pPr>
        <w:ind w:left="2925" w:hanging="360"/>
      </w:pPr>
      <w:rPr>
        <w:rFonts w:ascii="Wingdings" w:hAnsi="Wingdings" w:hint="default"/>
      </w:rPr>
    </w:lvl>
    <w:lvl w:ilvl="3" w:tplc="04020001" w:tentative="1">
      <w:start w:val="1"/>
      <w:numFmt w:val="bullet"/>
      <w:lvlText w:val=""/>
      <w:lvlJc w:val="left"/>
      <w:pPr>
        <w:ind w:left="3645" w:hanging="360"/>
      </w:pPr>
      <w:rPr>
        <w:rFonts w:ascii="Symbol" w:hAnsi="Symbol" w:hint="default"/>
      </w:rPr>
    </w:lvl>
    <w:lvl w:ilvl="4" w:tplc="04020003">
      <w:start w:val="1"/>
      <w:numFmt w:val="bullet"/>
      <w:lvlText w:val="o"/>
      <w:lvlJc w:val="left"/>
      <w:pPr>
        <w:ind w:left="4365" w:hanging="360"/>
      </w:pPr>
      <w:rPr>
        <w:rFonts w:ascii="Courier New" w:hAnsi="Courier New" w:cs="Courier New" w:hint="default"/>
      </w:rPr>
    </w:lvl>
    <w:lvl w:ilvl="5" w:tplc="04020005" w:tentative="1">
      <w:start w:val="1"/>
      <w:numFmt w:val="bullet"/>
      <w:lvlText w:val=""/>
      <w:lvlJc w:val="left"/>
      <w:pPr>
        <w:ind w:left="5085" w:hanging="360"/>
      </w:pPr>
      <w:rPr>
        <w:rFonts w:ascii="Wingdings" w:hAnsi="Wingdings" w:hint="default"/>
      </w:rPr>
    </w:lvl>
    <w:lvl w:ilvl="6" w:tplc="04020001" w:tentative="1">
      <w:start w:val="1"/>
      <w:numFmt w:val="bullet"/>
      <w:lvlText w:val=""/>
      <w:lvlJc w:val="left"/>
      <w:pPr>
        <w:ind w:left="5805" w:hanging="360"/>
      </w:pPr>
      <w:rPr>
        <w:rFonts w:ascii="Symbol" w:hAnsi="Symbol" w:hint="default"/>
      </w:rPr>
    </w:lvl>
    <w:lvl w:ilvl="7" w:tplc="04020003" w:tentative="1">
      <w:start w:val="1"/>
      <w:numFmt w:val="bullet"/>
      <w:lvlText w:val="o"/>
      <w:lvlJc w:val="left"/>
      <w:pPr>
        <w:ind w:left="6525" w:hanging="360"/>
      </w:pPr>
      <w:rPr>
        <w:rFonts w:ascii="Courier New" w:hAnsi="Courier New" w:cs="Courier New" w:hint="default"/>
      </w:rPr>
    </w:lvl>
    <w:lvl w:ilvl="8" w:tplc="04020005" w:tentative="1">
      <w:start w:val="1"/>
      <w:numFmt w:val="bullet"/>
      <w:lvlText w:val=""/>
      <w:lvlJc w:val="left"/>
      <w:pPr>
        <w:ind w:left="7245" w:hanging="360"/>
      </w:pPr>
      <w:rPr>
        <w:rFonts w:ascii="Wingdings" w:hAnsi="Wingdings" w:hint="default"/>
      </w:rPr>
    </w:lvl>
  </w:abstractNum>
  <w:abstractNum w:abstractNumId="20" w15:restartNumberingAfterBreak="0">
    <w:nsid w:val="696814A7"/>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72074B02"/>
    <w:multiLevelType w:val="hybridMultilevel"/>
    <w:tmpl w:val="9D8EDDB4"/>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2" w15:restartNumberingAfterBreak="0">
    <w:nsid w:val="73E14625"/>
    <w:multiLevelType w:val="multilevel"/>
    <w:tmpl w:val="C0A048C0"/>
    <w:lvl w:ilvl="0">
      <w:start w:val="4"/>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0"/>
      <w:numFmt w:val="decimal"/>
      <w:lvlText w:val="%1.%2.%3."/>
      <w:lvlJc w:val="left"/>
      <w:pPr>
        <w:ind w:left="1224" w:hanging="504"/>
      </w:pPr>
      <w:rPr>
        <w:rFonts w:hint="default"/>
      </w:rPr>
    </w:lvl>
    <w:lvl w:ilvl="3">
      <w:start w:val="3"/>
      <w:numFmt w:val="decimal"/>
      <w:lvlText w:val="%1.%2.%3.%4."/>
      <w:lvlJc w:val="left"/>
      <w:pPr>
        <w:ind w:left="1728" w:hanging="648"/>
      </w:pPr>
      <w:rPr>
        <w:rFonts w:hint="default"/>
      </w:rPr>
    </w:lvl>
    <w:lvl w:ilvl="4">
      <w:start w:val="4"/>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75AB6756"/>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76296438"/>
    <w:multiLevelType w:val="hybridMultilevel"/>
    <w:tmpl w:val="0CAEE1F4"/>
    <w:lvl w:ilvl="0" w:tplc="13003AFA">
      <w:numFmt w:val="bullet"/>
      <w:lvlText w:val="•"/>
      <w:lvlJc w:val="left"/>
      <w:pPr>
        <w:ind w:left="1778" w:hanging="360"/>
      </w:pPr>
      <w:rPr>
        <w:rFonts w:ascii="Times New Roman" w:eastAsiaTheme="minorHAnsi" w:hAnsi="Times New Roman" w:cs="Times New Roman"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5" w15:restartNumberingAfterBreak="0">
    <w:nsid w:val="79B84D27"/>
    <w:multiLevelType w:val="multilevel"/>
    <w:tmpl w:val="1FF6A1CC"/>
    <w:lvl w:ilvl="0">
      <w:start w:val="4"/>
      <w:numFmt w:val="decimal"/>
      <w:lvlText w:val="%1"/>
      <w:lvlJc w:val="left"/>
      <w:pPr>
        <w:ind w:left="0" w:firstLine="0"/>
      </w:pPr>
      <w:rPr>
        <w:rFonts w:hint="default"/>
      </w:rPr>
    </w:lvl>
    <w:lvl w:ilvl="1">
      <w:start w:val="2"/>
      <w:numFmt w:val="decimal"/>
      <w:lvlText w:val="%1.%2."/>
      <w:lvlJc w:val="left"/>
      <w:pPr>
        <w:ind w:left="792" w:hanging="432"/>
      </w:pPr>
      <w:rPr>
        <w:rFonts w:hint="default"/>
      </w:rPr>
    </w:lvl>
    <w:lvl w:ilvl="2">
      <w:start w:val="10"/>
      <w:numFmt w:val="decimal"/>
      <w:lvlText w:val="%1.%2.%3."/>
      <w:lvlJc w:val="left"/>
      <w:pPr>
        <w:ind w:left="1224" w:hanging="504"/>
      </w:pPr>
      <w:rPr>
        <w:rFonts w:hint="default"/>
      </w:rPr>
    </w:lvl>
    <w:lvl w:ilvl="3">
      <w:start w:val="3"/>
      <w:numFmt w:val="decimal"/>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7" w15:restartNumberingAfterBreak="0">
    <w:nsid w:val="7BFF2FF1"/>
    <w:multiLevelType w:val="hybridMultilevel"/>
    <w:tmpl w:val="C47EC6E4"/>
    <w:lvl w:ilvl="0" w:tplc="04020011">
      <w:start w:val="1"/>
      <w:numFmt w:val="decimal"/>
      <w:lvlText w:val="%1)"/>
      <w:lvlJc w:val="left"/>
      <w:pPr>
        <w:ind w:left="2160" w:hanging="360"/>
      </w:pPr>
    </w:lvl>
    <w:lvl w:ilvl="1" w:tplc="04020019" w:tentative="1">
      <w:start w:val="1"/>
      <w:numFmt w:val="lowerLetter"/>
      <w:lvlText w:val="%2."/>
      <w:lvlJc w:val="left"/>
      <w:pPr>
        <w:ind w:left="2880" w:hanging="360"/>
      </w:pPr>
    </w:lvl>
    <w:lvl w:ilvl="2" w:tplc="0402001B" w:tentative="1">
      <w:start w:val="1"/>
      <w:numFmt w:val="lowerRoman"/>
      <w:lvlText w:val="%3."/>
      <w:lvlJc w:val="right"/>
      <w:pPr>
        <w:ind w:left="3600" w:hanging="180"/>
      </w:pPr>
    </w:lvl>
    <w:lvl w:ilvl="3" w:tplc="0402000F" w:tentative="1">
      <w:start w:val="1"/>
      <w:numFmt w:val="decimal"/>
      <w:lvlText w:val="%4."/>
      <w:lvlJc w:val="left"/>
      <w:pPr>
        <w:ind w:left="4320" w:hanging="360"/>
      </w:pPr>
    </w:lvl>
    <w:lvl w:ilvl="4" w:tplc="04020019" w:tentative="1">
      <w:start w:val="1"/>
      <w:numFmt w:val="lowerLetter"/>
      <w:lvlText w:val="%5."/>
      <w:lvlJc w:val="left"/>
      <w:pPr>
        <w:ind w:left="5040" w:hanging="360"/>
      </w:pPr>
    </w:lvl>
    <w:lvl w:ilvl="5" w:tplc="0402001B" w:tentative="1">
      <w:start w:val="1"/>
      <w:numFmt w:val="lowerRoman"/>
      <w:lvlText w:val="%6."/>
      <w:lvlJc w:val="right"/>
      <w:pPr>
        <w:ind w:left="5760" w:hanging="180"/>
      </w:pPr>
    </w:lvl>
    <w:lvl w:ilvl="6" w:tplc="0402000F" w:tentative="1">
      <w:start w:val="1"/>
      <w:numFmt w:val="decimal"/>
      <w:lvlText w:val="%7."/>
      <w:lvlJc w:val="left"/>
      <w:pPr>
        <w:ind w:left="6480" w:hanging="360"/>
      </w:pPr>
    </w:lvl>
    <w:lvl w:ilvl="7" w:tplc="04020019" w:tentative="1">
      <w:start w:val="1"/>
      <w:numFmt w:val="lowerLetter"/>
      <w:lvlText w:val="%8."/>
      <w:lvlJc w:val="left"/>
      <w:pPr>
        <w:ind w:left="7200" w:hanging="360"/>
      </w:pPr>
    </w:lvl>
    <w:lvl w:ilvl="8" w:tplc="0402001B" w:tentative="1">
      <w:start w:val="1"/>
      <w:numFmt w:val="lowerRoman"/>
      <w:lvlText w:val="%9."/>
      <w:lvlJc w:val="right"/>
      <w:pPr>
        <w:ind w:left="7920" w:hanging="180"/>
      </w:pPr>
    </w:lvl>
  </w:abstractNum>
  <w:abstractNum w:abstractNumId="28" w15:restartNumberingAfterBreak="0">
    <w:nsid w:val="7EF72E97"/>
    <w:multiLevelType w:val="hybridMultilevel"/>
    <w:tmpl w:val="35F4648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23"/>
  </w:num>
  <w:num w:numId="2">
    <w:abstractNumId w:val="0"/>
  </w:num>
  <w:num w:numId="3">
    <w:abstractNumId w:val="26"/>
  </w:num>
  <w:num w:numId="4">
    <w:abstractNumId w:val="14"/>
  </w:num>
  <w:num w:numId="5">
    <w:abstractNumId w:val="10"/>
  </w:num>
  <w:num w:numId="6">
    <w:abstractNumId w:val="17"/>
  </w:num>
  <w:num w:numId="7">
    <w:abstractNumId w:val="18"/>
  </w:num>
  <w:num w:numId="8">
    <w:abstractNumId w:val="15"/>
  </w:num>
  <w:num w:numId="9">
    <w:abstractNumId w:val="4"/>
  </w:num>
  <w:num w:numId="10">
    <w:abstractNumId w:val="20"/>
  </w:num>
  <w:num w:numId="11">
    <w:abstractNumId w:val="20"/>
    <w:lvlOverride w:ilvl="0">
      <w:lvl w:ilvl="0">
        <w:start w:val="2"/>
        <w:numFmt w:val="decimal"/>
        <w:suff w:val="space"/>
        <w:lvlText w:val="%1."/>
        <w:lvlJc w:val="left"/>
        <w:pPr>
          <w:ind w:left="360" w:hanging="360"/>
        </w:pPr>
        <w:rPr>
          <w:rFonts w:hint="default"/>
        </w:rPr>
      </w:lvl>
    </w:lvlOverride>
    <w:lvlOverride w:ilvl="1">
      <w:lvl w:ilvl="1">
        <w:start w:val="1"/>
        <w:numFmt w:val="decimal"/>
        <w:suff w:val="space"/>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12">
    <w:abstractNumId w:val="12"/>
  </w:num>
  <w:num w:numId="13">
    <w:abstractNumId w:val="7"/>
  </w:num>
  <w:num w:numId="14">
    <w:abstractNumId w:val="8"/>
  </w:num>
  <w:num w:numId="15">
    <w:abstractNumId w:val="19"/>
  </w:num>
  <w:num w:numId="16">
    <w:abstractNumId w:val="1"/>
  </w:num>
  <w:num w:numId="17">
    <w:abstractNumId w:val="16"/>
  </w:num>
  <w:num w:numId="18">
    <w:abstractNumId w:val="25"/>
  </w:num>
  <w:num w:numId="19">
    <w:abstractNumId w:val="9"/>
  </w:num>
  <w:num w:numId="20">
    <w:abstractNumId w:val="27"/>
  </w:num>
  <w:num w:numId="21">
    <w:abstractNumId w:val="22"/>
  </w:num>
  <w:num w:numId="22">
    <w:abstractNumId w:val="11"/>
  </w:num>
  <w:num w:numId="23">
    <w:abstractNumId w:val="2"/>
  </w:num>
  <w:num w:numId="24">
    <w:abstractNumId w:val="28"/>
  </w:num>
  <w:num w:numId="25">
    <w:abstractNumId w:val="3"/>
  </w:num>
  <w:num w:numId="26">
    <w:abstractNumId w:val="21"/>
  </w:num>
  <w:num w:numId="27">
    <w:abstractNumId w:val="5"/>
  </w:num>
  <w:num w:numId="28">
    <w:abstractNumId w:val="13"/>
  </w:num>
  <w:num w:numId="29">
    <w:abstractNumId w:val="24"/>
  </w:num>
  <w:num w:numId="30">
    <w:abstractNumId w:val="6"/>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B5D"/>
    <w:rsid w:val="00003AE9"/>
    <w:rsid w:val="00003F92"/>
    <w:rsid w:val="00006058"/>
    <w:rsid w:val="00006366"/>
    <w:rsid w:val="0001160A"/>
    <w:rsid w:val="00011657"/>
    <w:rsid w:val="000121DD"/>
    <w:rsid w:val="00014FFC"/>
    <w:rsid w:val="000174CE"/>
    <w:rsid w:val="00017526"/>
    <w:rsid w:val="0002358B"/>
    <w:rsid w:val="00026A4A"/>
    <w:rsid w:val="000271AD"/>
    <w:rsid w:val="000319A9"/>
    <w:rsid w:val="000319E8"/>
    <w:rsid w:val="00031F52"/>
    <w:rsid w:val="00033EEF"/>
    <w:rsid w:val="00034D66"/>
    <w:rsid w:val="00035EB6"/>
    <w:rsid w:val="00041BE9"/>
    <w:rsid w:val="00042105"/>
    <w:rsid w:val="0004262F"/>
    <w:rsid w:val="00043038"/>
    <w:rsid w:val="0005114C"/>
    <w:rsid w:val="00052A54"/>
    <w:rsid w:val="00053226"/>
    <w:rsid w:val="0005562B"/>
    <w:rsid w:val="00055AAF"/>
    <w:rsid w:val="00056E99"/>
    <w:rsid w:val="00057D6F"/>
    <w:rsid w:val="00060A96"/>
    <w:rsid w:val="00063F23"/>
    <w:rsid w:val="00070EEE"/>
    <w:rsid w:val="000710B3"/>
    <w:rsid w:val="000727D2"/>
    <w:rsid w:val="00076806"/>
    <w:rsid w:val="00077652"/>
    <w:rsid w:val="00077B37"/>
    <w:rsid w:val="00077CA1"/>
    <w:rsid w:val="0008651A"/>
    <w:rsid w:val="00086AD4"/>
    <w:rsid w:val="00094930"/>
    <w:rsid w:val="00096E1F"/>
    <w:rsid w:val="00097B57"/>
    <w:rsid w:val="000A083F"/>
    <w:rsid w:val="000A7A97"/>
    <w:rsid w:val="000B028C"/>
    <w:rsid w:val="000B264F"/>
    <w:rsid w:val="000B3C3D"/>
    <w:rsid w:val="000B3FF8"/>
    <w:rsid w:val="000B44D6"/>
    <w:rsid w:val="000C1021"/>
    <w:rsid w:val="000C1739"/>
    <w:rsid w:val="000C1B60"/>
    <w:rsid w:val="000C1E6D"/>
    <w:rsid w:val="000C2379"/>
    <w:rsid w:val="000C3DE7"/>
    <w:rsid w:val="000C7CDD"/>
    <w:rsid w:val="000D10D6"/>
    <w:rsid w:val="000D17DD"/>
    <w:rsid w:val="000D1CFB"/>
    <w:rsid w:val="000D1E4F"/>
    <w:rsid w:val="000D1E76"/>
    <w:rsid w:val="000D3C96"/>
    <w:rsid w:val="000D4A16"/>
    <w:rsid w:val="000D72F4"/>
    <w:rsid w:val="000E3411"/>
    <w:rsid w:val="000E401D"/>
    <w:rsid w:val="000E5FA3"/>
    <w:rsid w:val="000F1984"/>
    <w:rsid w:val="000F22AF"/>
    <w:rsid w:val="000F26E0"/>
    <w:rsid w:val="000F31A6"/>
    <w:rsid w:val="000F3D88"/>
    <w:rsid w:val="000F50D6"/>
    <w:rsid w:val="000F64C2"/>
    <w:rsid w:val="000F668D"/>
    <w:rsid w:val="000F6B80"/>
    <w:rsid w:val="0010068F"/>
    <w:rsid w:val="001018F7"/>
    <w:rsid w:val="00101D31"/>
    <w:rsid w:val="001032DD"/>
    <w:rsid w:val="00103A87"/>
    <w:rsid w:val="00104481"/>
    <w:rsid w:val="001055FE"/>
    <w:rsid w:val="00105777"/>
    <w:rsid w:val="00105991"/>
    <w:rsid w:val="00105C10"/>
    <w:rsid w:val="00106DA0"/>
    <w:rsid w:val="00107217"/>
    <w:rsid w:val="00115837"/>
    <w:rsid w:val="00125FE0"/>
    <w:rsid w:val="00126646"/>
    <w:rsid w:val="00127649"/>
    <w:rsid w:val="0013131F"/>
    <w:rsid w:val="001337E5"/>
    <w:rsid w:val="00137F65"/>
    <w:rsid w:val="00144159"/>
    <w:rsid w:val="001460B6"/>
    <w:rsid w:val="00154171"/>
    <w:rsid w:val="0015545D"/>
    <w:rsid w:val="00155BAE"/>
    <w:rsid w:val="00156592"/>
    <w:rsid w:val="00160BC2"/>
    <w:rsid w:val="00161261"/>
    <w:rsid w:val="00161BBD"/>
    <w:rsid w:val="00167F1B"/>
    <w:rsid w:val="00170720"/>
    <w:rsid w:val="0017093D"/>
    <w:rsid w:val="00171732"/>
    <w:rsid w:val="001718F6"/>
    <w:rsid w:val="00173614"/>
    <w:rsid w:val="001803A1"/>
    <w:rsid w:val="0018344A"/>
    <w:rsid w:val="001846DF"/>
    <w:rsid w:val="001851C4"/>
    <w:rsid w:val="00186134"/>
    <w:rsid w:val="00186785"/>
    <w:rsid w:val="001903FF"/>
    <w:rsid w:val="0019323B"/>
    <w:rsid w:val="0019357E"/>
    <w:rsid w:val="001967A6"/>
    <w:rsid w:val="001A0482"/>
    <w:rsid w:val="001A1E04"/>
    <w:rsid w:val="001A29CB"/>
    <w:rsid w:val="001A532E"/>
    <w:rsid w:val="001A76BE"/>
    <w:rsid w:val="001B1D51"/>
    <w:rsid w:val="001B64FA"/>
    <w:rsid w:val="001B75CB"/>
    <w:rsid w:val="001C01B8"/>
    <w:rsid w:val="001C13E6"/>
    <w:rsid w:val="001C2995"/>
    <w:rsid w:val="001C546C"/>
    <w:rsid w:val="001D1637"/>
    <w:rsid w:val="001D56E4"/>
    <w:rsid w:val="001D7E9D"/>
    <w:rsid w:val="001E08C3"/>
    <w:rsid w:val="001E1A9E"/>
    <w:rsid w:val="001E4346"/>
    <w:rsid w:val="001E4D1D"/>
    <w:rsid w:val="001F00EC"/>
    <w:rsid w:val="001F4B13"/>
    <w:rsid w:val="001F5103"/>
    <w:rsid w:val="001F5A55"/>
    <w:rsid w:val="001F7A2A"/>
    <w:rsid w:val="00200503"/>
    <w:rsid w:val="00201C63"/>
    <w:rsid w:val="0020371E"/>
    <w:rsid w:val="00206937"/>
    <w:rsid w:val="002105EA"/>
    <w:rsid w:val="00213BDD"/>
    <w:rsid w:val="0021412F"/>
    <w:rsid w:val="00214F34"/>
    <w:rsid w:val="00215CD4"/>
    <w:rsid w:val="0021672E"/>
    <w:rsid w:val="00217AB1"/>
    <w:rsid w:val="00220486"/>
    <w:rsid w:val="00225A89"/>
    <w:rsid w:val="002262AF"/>
    <w:rsid w:val="00227B46"/>
    <w:rsid w:val="002302BB"/>
    <w:rsid w:val="002307AC"/>
    <w:rsid w:val="00230969"/>
    <w:rsid w:val="00230FB2"/>
    <w:rsid w:val="00231D10"/>
    <w:rsid w:val="00232FB8"/>
    <w:rsid w:val="00234601"/>
    <w:rsid w:val="002346FB"/>
    <w:rsid w:val="00236004"/>
    <w:rsid w:val="002372DB"/>
    <w:rsid w:val="002405FF"/>
    <w:rsid w:val="002419DC"/>
    <w:rsid w:val="002443B1"/>
    <w:rsid w:val="00244905"/>
    <w:rsid w:val="002450C1"/>
    <w:rsid w:val="00245496"/>
    <w:rsid w:val="0024740D"/>
    <w:rsid w:val="002504F2"/>
    <w:rsid w:val="0025338B"/>
    <w:rsid w:val="00253B90"/>
    <w:rsid w:val="00254A6F"/>
    <w:rsid w:val="00254F0A"/>
    <w:rsid w:val="00257825"/>
    <w:rsid w:val="00262B5E"/>
    <w:rsid w:val="00262D71"/>
    <w:rsid w:val="002652D2"/>
    <w:rsid w:val="002705EF"/>
    <w:rsid w:val="00277880"/>
    <w:rsid w:val="00281CD6"/>
    <w:rsid w:val="002826C1"/>
    <w:rsid w:val="00283DCE"/>
    <w:rsid w:val="00283ED7"/>
    <w:rsid w:val="00290181"/>
    <w:rsid w:val="0029135B"/>
    <w:rsid w:val="00293554"/>
    <w:rsid w:val="002961B4"/>
    <w:rsid w:val="0029739B"/>
    <w:rsid w:val="002A33AB"/>
    <w:rsid w:val="002A52AF"/>
    <w:rsid w:val="002A6292"/>
    <w:rsid w:val="002B28E8"/>
    <w:rsid w:val="002B3FD0"/>
    <w:rsid w:val="002B784F"/>
    <w:rsid w:val="002C03FD"/>
    <w:rsid w:val="002C04F0"/>
    <w:rsid w:val="002C1F5A"/>
    <w:rsid w:val="002C330A"/>
    <w:rsid w:val="002C36E0"/>
    <w:rsid w:val="002C3DA2"/>
    <w:rsid w:val="002C3DFA"/>
    <w:rsid w:val="002D2039"/>
    <w:rsid w:val="002D25CA"/>
    <w:rsid w:val="002D5B60"/>
    <w:rsid w:val="002D64F8"/>
    <w:rsid w:val="002E38AC"/>
    <w:rsid w:val="002F1917"/>
    <w:rsid w:val="002F3531"/>
    <w:rsid w:val="002F49CA"/>
    <w:rsid w:val="00302D09"/>
    <w:rsid w:val="00302F23"/>
    <w:rsid w:val="0030700E"/>
    <w:rsid w:val="0031047B"/>
    <w:rsid w:val="003113AF"/>
    <w:rsid w:val="0031345C"/>
    <w:rsid w:val="00315C21"/>
    <w:rsid w:val="00316C17"/>
    <w:rsid w:val="003170D5"/>
    <w:rsid w:val="00320E59"/>
    <w:rsid w:val="0032320F"/>
    <w:rsid w:val="00323925"/>
    <w:rsid w:val="00323CEF"/>
    <w:rsid w:val="00324F65"/>
    <w:rsid w:val="00326847"/>
    <w:rsid w:val="003319EB"/>
    <w:rsid w:val="0033322A"/>
    <w:rsid w:val="003348A7"/>
    <w:rsid w:val="00337282"/>
    <w:rsid w:val="0034282B"/>
    <w:rsid w:val="0034406F"/>
    <w:rsid w:val="00344CFD"/>
    <w:rsid w:val="00344D7B"/>
    <w:rsid w:val="003462EB"/>
    <w:rsid w:val="00347B48"/>
    <w:rsid w:val="003511E7"/>
    <w:rsid w:val="00351AE9"/>
    <w:rsid w:val="0035242E"/>
    <w:rsid w:val="003557C7"/>
    <w:rsid w:val="00362813"/>
    <w:rsid w:val="00362BAA"/>
    <w:rsid w:val="00362CAB"/>
    <w:rsid w:val="0036332E"/>
    <w:rsid w:val="00366115"/>
    <w:rsid w:val="00367947"/>
    <w:rsid w:val="00372407"/>
    <w:rsid w:val="003756B6"/>
    <w:rsid w:val="0037696D"/>
    <w:rsid w:val="00377FAB"/>
    <w:rsid w:val="0038535F"/>
    <w:rsid w:val="00385A39"/>
    <w:rsid w:val="00385B81"/>
    <w:rsid w:val="00391ED2"/>
    <w:rsid w:val="0039325F"/>
    <w:rsid w:val="0039484C"/>
    <w:rsid w:val="00395549"/>
    <w:rsid w:val="00397678"/>
    <w:rsid w:val="003978B2"/>
    <w:rsid w:val="003A216C"/>
    <w:rsid w:val="003A3251"/>
    <w:rsid w:val="003A3DF0"/>
    <w:rsid w:val="003A4977"/>
    <w:rsid w:val="003A717C"/>
    <w:rsid w:val="003B0744"/>
    <w:rsid w:val="003B28FA"/>
    <w:rsid w:val="003B5499"/>
    <w:rsid w:val="003B60A7"/>
    <w:rsid w:val="003B6990"/>
    <w:rsid w:val="003B6D2A"/>
    <w:rsid w:val="003C576D"/>
    <w:rsid w:val="003C6275"/>
    <w:rsid w:val="003C706B"/>
    <w:rsid w:val="003D428C"/>
    <w:rsid w:val="003D47FC"/>
    <w:rsid w:val="003D5D75"/>
    <w:rsid w:val="003D5D84"/>
    <w:rsid w:val="003E0B0E"/>
    <w:rsid w:val="003E4B8D"/>
    <w:rsid w:val="003E61F5"/>
    <w:rsid w:val="003F29CF"/>
    <w:rsid w:val="003F52FD"/>
    <w:rsid w:val="003F541C"/>
    <w:rsid w:val="003F61AC"/>
    <w:rsid w:val="003F7483"/>
    <w:rsid w:val="00400998"/>
    <w:rsid w:val="00400FB2"/>
    <w:rsid w:val="00411960"/>
    <w:rsid w:val="00412B38"/>
    <w:rsid w:val="00412E35"/>
    <w:rsid w:val="00412E5D"/>
    <w:rsid w:val="004143DD"/>
    <w:rsid w:val="004164BA"/>
    <w:rsid w:val="004175E6"/>
    <w:rsid w:val="0042069F"/>
    <w:rsid w:val="00421253"/>
    <w:rsid w:val="00423746"/>
    <w:rsid w:val="00424AAF"/>
    <w:rsid w:val="0042753B"/>
    <w:rsid w:val="00427D47"/>
    <w:rsid w:val="0043129C"/>
    <w:rsid w:val="004337A3"/>
    <w:rsid w:val="0043760A"/>
    <w:rsid w:val="00442363"/>
    <w:rsid w:val="00442AEB"/>
    <w:rsid w:val="0044532C"/>
    <w:rsid w:val="00445CF4"/>
    <w:rsid w:val="00445ECE"/>
    <w:rsid w:val="00452C59"/>
    <w:rsid w:val="00453AB1"/>
    <w:rsid w:val="00455E4F"/>
    <w:rsid w:val="0045675C"/>
    <w:rsid w:val="00456BC2"/>
    <w:rsid w:val="00460601"/>
    <w:rsid w:val="00460966"/>
    <w:rsid w:val="00461F6D"/>
    <w:rsid w:val="004643DC"/>
    <w:rsid w:val="00466DB7"/>
    <w:rsid w:val="00470F99"/>
    <w:rsid w:val="004761C4"/>
    <w:rsid w:val="00477B23"/>
    <w:rsid w:val="00480DAA"/>
    <w:rsid w:val="00483039"/>
    <w:rsid w:val="00484639"/>
    <w:rsid w:val="00487F11"/>
    <w:rsid w:val="0049063A"/>
    <w:rsid w:val="00494DD8"/>
    <w:rsid w:val="004A0CFD"/>
    <w:rsid w:val="004A580C"/>
    <w:rsid w:val="004A7DC4"/>
    <w:rsid w:val="004B010F"/>
    <w:rsid w:val="004B0121"/>
    <w:rsid w:val="004B0670"/>
    <w:rsid w:val="004B1124"/>
    <w:rsid w:val="004B2BE3"/>
    <w:rsid w:val="004B2C35"/>
    <w:rsid w:val="004B460B"/>
    <w:rsid w:val="004B51C4"/>
    <w:rsid w:val="004B5F8B"/>
    <w:rsid w:val="004C04B1"/>
    <w:rsid w:val="004C1FD0"/>
    <w:rsid w:val="004C31EB"/>
    <w:rsid w:val="004C4A2C"/>
    <w:rsid w:val="004C67BE"/>
    <w:rsid w:val="004C7FCE"/>
    <w:rsid w:val="004D353F"/>
    <w:rsid w:val="004D46E7"/>
    <w:rsid w:val="004D665B"/>
    <w:rsid w:val="004D7EC3"/>
    <w:rsid w:val="004E04CB"/>
    <w:rsid w:val="004E0C8F"/>
    <w:rsid w:val="004E4930"/>
    <w:rsid w:val="004E5091"/>
    <w:rsid w:val="004F1F08"/>
    <w:rsid w:val="004F5222"/>
    <w:rsid w:val="004F7183"/>
    <w:rsid w:val="00501253"/>
    <w:rsid w:val="005026FE"/>
    <w:rsid w:val="005056A9"/>
    <w:rsid w:val="00507F0C"/>
    <w:rsid w:val="005100A5"/>
    <w:rsid w:val="005104EF"/>
    <w:rsid w:val="0051081A"/>
    <w:rsid w:val="0051195C"/>
    <w:rsid w:val="00511C32"/>
    <w:rsid w:val="00512645"/>
    <w:rsid w:val="00514B1A"/>
    <w:rsid w:val="005158B5"/>
    <w:rsid w:val="005174F2"/>
    <w:rsid w:val="00520DE5"/>
    <w:rsid w:val="005233EA"/>
    <w:rsid w:val="005256AF"/>
    <w:rsid w:val="0053275A"/>
    <w:rsid w:val="00533F80"/>
    <w:rsid w:val="005351EF"/>
    <w:rsid w:val="00535546"/>
    <w:rsid w:val="00536507"/>
    <w:rsid w:val="005367BE"/>
    <w:rsid w:val="00542E07"/>
    <w:rsid w:val="00546F02"/>
    <w:rsid w:val="005473DE"/>
    <w:rsid w:val="00551EC2"/>
    <w:rsid w:val="00552776"/>
    <w:rsid w:val="00552A21"/>
    <w:rsid w:val="00552D66"/>
    <w:rsid w:val="00552E7D"/>
    <w:rsid w:val="00553616"/>
    <w:rsid w:val="00556056"/>
    <w:rsid w:val="005566E5"/>
    <w:rsid w:val="0056231A"/>
    <w:rsid w:val="005624C6"/>
    <w:rsid w:val="00562798"/>
    <w:rsid w:val="00565989"/>
    <w:rsid w:val="0057041F"/>
    <w:rsid w:val="0057327C"/>
    <w:rsid w:val="00575585"/>
    <w:rsid w:val="00576D7E"/>
    <w:rsid w:val="00576FC1"/>
    <w:rsid w:val="00577134"/>
    <w:rsid w:val="0058081E"/>
    <w:rsid w:val="00582D3C"/>
    <w:rsid w:val="0058393B"/>
    <w:rsid w:val="00585EB3"/>
    <w:rsid w:val="00586900"/>
    <w:rsid w:val="00587107"/>
    <w:rsid w:val="0058734C"/>
    <w:rsid w:val="00590BD0"/>
    <w:rsid w:val="00591A19"/>
    <w:rsid w:val="00592D2B"/>
    <w:rsid w:val="00594E84"/>
    <w:rsid w:val="00594FA4"/>
    <w:rsid w:val="005953B0"/>
    <w:rsid w:val="00595463"/>
    <w:rsid w:val="0059562B"/>
    <w:rsid w:val="005A044D"/>
    <w:rsid w:val="005A53D7"/>
    <w:rsid w:val="005A5D73"/>
    <w:rsid w:val="005A6403"/>
    <w:rsid w:val="005B1214"/>
    <w:rsid w:val="005B5283"/>
    <w:rsid w:val="005B5FDF"/>
    <w:rsid w:val="005B6C0F"/>
    <w:rsid w:val="005C4E04"/>
    <w:rsid w:val="005C7E8A"/>
    <w:rsid w:val="005D0794"/>
    <w:rsid w:val="005D0FB3"/>
    <w:rsid w:val="005D1032"/>
    <w:rsid w:val="005D1A30"/>
    <w:rsid w:val="005D1C07"/>
    <w:rsid w:val="005D1C1E"/>
    <w:rsid w:val="005D2BD7"/>
    <w:rsid w:val="005D4634"/>
    <w:rsid w:val="005D603F"/>
    <w:rsid w:val="005E1573"/>
    <w:rsid w:val="005E4E4B"/>
    <w:rsid w:val="005E62A7"/>
    <w:rsid w:val="005E6A27"/>
    <w:rsid w:val="005E6B3D"/>
    <w:rsid w:val="005E7980"/>
    <w:rsid w:val="005F2C33"/>
    <w:rsid w:val="005F339A"/>
    <w:rsid w:val="005F3B5D"/>
    <w:rsid w:val="005F40B0"/>
    <w:rsid w:val="005F6E5E"/>
    <w:rsid w:val="006004C8"/>
    <w:rsid w:val="00602342"/>
    <w:rsid w:val="00605608"/>
    <w:rsid w:val="00606A22"/>
    <w:rsid w:val="00606C92"/>
    <w:rsid w:val="006106E3"/>
    <w:rsid w:val="00611AD4"/>
    <w:rsid w:val="006133E8"/>
    <w:rsid w:val="00617A51"/>
    <w:rsid w:val="00620938"/>
    <w:rsid w:val="00621E04"/>
    <w:rsid w:val="006230E0"/>
    <w:rsid w:val="00623B1B"/>
    <w:rsid w:val="00623D2C"/>
    <w:rsid w:val="00624EC2"/>
    <w:rsid w:val="006274E9"/>
    <w:rsid w:val="00631A5E"/>
    <w:rsid w:val="00632A8F"/>
    <w:rsid w:val="0063311A"/>
    <w:rsid w:val="0063340C"/>
    <w:rsid w:val="00636FEF"/>
    <w:rsid w:val="00637914"/>
    <w:rsid w:val="00640440"/>
    <w:rsid w:val="0064185F"/>
    <w:rsid w:val="00642AE8"/>
    <w:rsid w:val="00644898"/>
    <w:rsid w:val="00644C81"/>
    <w:rsid w:val="00647C70"/>
    <w:rsid w:val="0065109A"/>
    <w:rsid w:val="00651D61"/>
    <w:rsid w:val="006568EA"/>
    <w:rsid w:val="006641C3"/>
    <w:rsid w:val="00664861"/>
    <w:rsid w:val="00666021"/>
    <w:rsid w:val="00671BA9"/>
    <w:rsid w:val="00673A6B"/>
    <w:rsid w:val="00673A92"/>
    <w:rsid w:val="00673BAC"/>
    <w:rsid w:val="006743E2"/>
    <w:rsid w:val="006809EC"/>
    <w:rsid w:val="006812E5"/>
    <w:rsid w:val="006841E6"/>
    <w:rsid w:val="00684B22"/>
    <w:rsid w:val="00684D27"/>
    <w:rsid w:val="0068538E"/>
    <w:rsid w:val="0068556A"/>
    <w:rsid w:val="006861CC"/>
    <w:rsid w:val="006872F7"/>
    <w:rsid w:val="00690494"/>
    <w:rsid w:val="006964F8"/>
    <w:rsid w:val="006A06E8"/>
    <w:rsid w:val="006A108B"/>
    <w:rsid w:val="006B0BD1"/>
    <w:rsid w:val="006B1656"/>
    <w:rsid w:val="006B2C60"/>
    <w:rsid w:val="006B2DCD"/>
    <w:rsid w:val="006B60A7"/>
    <w:rsid w:val="006B6879"/>
    <w:rsid w:val="006B78BB"/>
    <w:rsid w:val="006C2019"/>
    <w:rsid w:val="006C6708"/>
    <w:rsid w:val="006C67D8"/>
    <w:rsid w:val="006D1166"/>
    <w:rsid w:val="006D3B98"/>
    <w:rsid w:val="006D5EC0"/>
    <w:rsid w:val="006D6783"/>
    <w:rsid w:val="006D7E6F"/>
    <w:rsid w:val="006E0EA9"/>
    <w:rsid w:val="006E3642"/>
    <w:rsid w:val="006E40DB"/>
    <w:rsid w:val="006E41D8"/>
    <w:rsid w:val="006E48FE"/>
    <w:rsid w:val="006E6EA3"/>
    <w:rsid w:val="006E6F73"/>
    <w:rsid w:val="006E72EC"/>
    <w:rsid w:val="006F216C"/>
    <w:rsid w:val="006F2B97"/>
    <w:rsid w:val="006F3273"/>
    <w:rsid w:val="007005AD"/>
    <w:rsid w:val="00704A77"/>
    <w:rsid w:val="007064E7"/>
    <w:rsid w:val="007066BE"/>
    <w:rsid w:val="00707F14"/>
    <w:rsid w:val="00710CBF"/>
    <w:rsid w:val="00710E17"/>
    <w:rsid w:val="007126FC"/>
    <w:rsid w:val="007129F8"/>
    <w:rsid w:val="00712CA6"/>
    <w:rsid w:val="0072795A"/>
    <w:rsid w:val="007351D5"/>
    <w:rsid w:val="00735490"/>
    <w:rsid w:val="00735EDA"/>
    <w:rsid w:val="00737469"/>
    <w:rsid w:val="00741BED"/>
    <w:rsid w:val="00741E4D"/>
    <w:rsid w:val="00743E3C"/>
    <w:rsid w:val="00744656"/>
    <w:rsid w:val="00744E41"/>
    <w:rsid w:val="007505AC"/>
    <w:rsid w:val="00753672"/>
    <w:rsid w:val="00753FC5"/>
    <w:rsid w:val="00754047"/>
    <w:rsid w:val="007551FF"/>
    <w:rsid w:val="00755BEB"/>
    <w:rsid w:val="007560AC"/>
    <w:rsid w:val="0075651A"/>
    <w:rsid w:val="00757D8C"/>
    <w:rsid w:val="0076251D"/>
    <w:rsid w:val="00762C3F"/>
    <w:rsid w:val="00762DB5"/>
    <w:rsid w:val="00763B01"/>
    <w:rsid w:val="00766D1E"/>
    <w:rsid w:val="007700E4"/>
    <w:rsid w:val="00774A71"/>
    <w:rsid w:val="007755B4"/>
    <w:rsid w:val="0077589E"/>
    <w:rsid w:val="00776507"/>
    <w:rsid w:val="00780BEC"/>
    <w:rsid w:val="007811F1"/>
    <w:rsid w:val="00784240"/>
    <w:rsid w:val="00787628"/>
    <w:rsid w:val="007947FC"/>
    <w:rsid w:val="00794E3C"/>
    <w:rsid w:val="00795140"/>
    <w:rsid w:val="00795D17"/>
    <w:rsid w:val="007A1167"/>
    <w:rsid w:val="007A2D00"/>
    <w:rsid w:val="007B041F"/>
    <w:rsid w:val="007B2C2D"/>
    <w:rsid w:val="007B306A"/>
    <w:rsid w:val="007B42C5"/>
    <w:rsid w:val="007B6976"/>
    <w:rsid w:val="007C070D"/>
    <w:rsid w:val="007C24E3"/>
    <w:rsid w:val="007C305B"/>
    <w:rsid w:val="007C536F"/>
    <w:rsid w:val="007D0731"/>
    <w:rsid w:val="007D2707"/>
    <w:rsid w:val="007D2F18"/>
    <w:rsid w:val="007E2212"/>
    <w:rsid w:val="007E26EF"/>
    <w:rsid w:val="007E2E4D"/>
    <w:rsid w:val="007E5887"/>
    <w:rsid w:val="007E6C04"/>
    <w:rsid w:val="007F10AE"/>
    <w:rsid w:val="007F2489"/>
    <w:rsid w:val="007F3C5E"/>
    <w:rsid w:val="007F3D43"/>
    <w:rsid w:val="007F6091"/>
    <w:rsid w:val="007F7903"/>
    <w:rsid w:val="00803380"/>
    <w:rsid w:val="00806B8D"/>
    <w:rsid w:val="008070DD"/>
    <w:rsid w:val="00807A59"/>
    <w:rsid w:val="00807B72"/>
    <w:rsid w:val="00814581"/>
    <w:rsid w:val="00815767"/>
    <w:rsid w:val="00830D9F"/>
    <w:rsid w:val="00831379"/>
    <w:rsid w:val="00831B73"/>
    <w:rsid w:val="00832B79"/>
    <w:rsid w:val="00840246"/>
    <w:rsid w:val="008407D5"/>
    <w:rsid w:val="0084105F"/>
    <w:rsid w:val="00846944"/>
    <w:rsid w:val="00846C8B"/>
    <w:rsid w:val="00851D42"/>
    <w:rsid w:val="008523B4"/>
    <w:rsid w:val="00852F75"/>
    <w:rsid w:val="008553A2"/>
    <w:rsid w:val="00857144"/>
    <w:rsid w:val="008614ED"/>
    <w:rsid w:val="00861A23"/>
    <w:rsid w:val="00865C27"/>
    <w:rsid w:val="00867AAD"/>
    <w:rsid w:val="00870EB6"/>
    <w:rsid w:val="00871228"/>
    <w:rsid w:val="00871F54"/>
    <w:rsid w:val="00873C96"/>
    <w:rsid w:val="00873D3C"/>
    <w:rsid w:val="00877407"/>
    <w:rsid w:val="00881465"/>
    <w:rsid w:val="00881633"/>
    <w:rsid w:val="00884F4F"/>
    <w:rsid w:val="00885CBF"/>
    <w:rsid w:val="008867AB"/>
    <w:rsid w:val="0089051D"/>
    <w:rsid w:val="00891CBF"/>
    <w:rsid w:val="00893D17"/>
    <w:rsid w:val="00893F98"/>
    <w:rsid w:val="00896AF0"/>
    <w:rsid w:val="008A2B10"/>
    <w:rsid w:val="008A4359"/>
    <w:rsid w:val="008A76E6"/>
    <w:rsid w:val="008B0140"/>
    <w:rsid w:val="008B2F8D"/>
    <w:rsid w:val="008B42AB"/>
    <w:rsid w:val="008C0794"/>
    <w:rsid w:val="008C0832"/>
    <w:rsid w:val="008C10FB"/>
    <w:rsid w:val="008D0F2F"/>
    <w:rsid w:val="008D19AB"/>
    <w:rsid w:val="008D1A49"/>
    <w:rsid w:val="008D2AB6"/>
    <w:rsid w:val="008D315F"/>
    <w:rsid w:val="008D3E7F"/>
    <w:rsid w:val="008D7BD8"/>
    <w:rsid w:val="008E1B89"/>
    <w:rsid w:val="008E4601"/>
    <w:rsid w:val="008F10AF"/>
    <w:rsid w:val="008F2ED3"/>
    <w:rsid w:val="008F5383"/>
    <w:rsid w:val="008F78E2"/>
    <w:rsid w:val="00904406"/>
    <w:rsid w:val="009051D6"/>
    <w:rsid w:val="00905C3D"/>
    <w:rsid w:val="00910B12"/>
    <w:rsid w:val="00911AB3"/>
    <w:rsid w:val="00913B01"/>
    <w:rsid w:val="0091416A"/>
    <w:rsid w:val="00916B67"/>
    <w:rsid w:val="00917F04"/>
    <w:rsid w:val="0092044F"/>
    <w:rsid w:val="00920938"/>
    <w:rsid w:val="00922C0A"/>
    <w:rsid w:val="009238ED"/>
    <w:rsid w:val="00923E17"/>
    <w:rsid w:val="00923E93"/>
    <w:rsid w:val="00924798"/>
    <w:rsid w:val="00924EFB"/>
    <w:rsid w:val="00932A7D"/>
    <w:rsid w:val="00936055"/>
    <w:rsid w:val="0094405D"/>
    <w:rsid w:val="009440B8"/>
    <w:rsid w:val="009467DE"/>
    <w:rsid w:val="0095153D"/>
    <w:rsid w:val="00954483"/>
    <w:rsid w:val="00954F48"/>
    <w:rsid w:val="00961FC8"/>
    <w:rsid w:val="0096233F"/>
    <w:rsid w:val="00962A4C"/>
    <w:rsid w:val="00963796"/>
    <w:rsid w:val="00965EB4"/>
    <w:rsid w:val="00966BF7"/>
    <w:rsid w:val="00971CD5"/>
    <w:rsid w:val="00972DC3"/>
    <w:rsid w:val="009751A4"/>
    <w:rsid w:val="009757CE"/>
    <w:rsid w:val="009800AC"/>
    <w:rsid w:val="009807A0"/>
    <w:rsid w:val="00980917"/>
    <w:rsid w:val="00983850"/>
    <w:rsid w:val="00983984"/>
    <w:rsid w:val="00984354"/>
    <w:rsid w:val="00984504"/>
    <w:rsid w:val="0098750D"/>
    <w:rsid w:val="0099012E"/>
    <w:rsid w:val="009920FC"/>
    <w:rsid w:val="00995FF5"/>
    <w:rsid w:val="009A046F"/>
    <w:rsid w:val="009A5E38"/>
    <w:rsid w:val="009A6920"/>
    <w:rsid w:val="009B0D2A"/>
    <w:rsid w:val="009B29EF"/>
    <w:rsid w:val="009B365D"/>
    <w:rsid w:val="009B5728"/>
    <w:rsid w:val="009B75C1"/>
    <w:rsid w:val="009B75F9"/>
    <w:rsid w:val="009C6D63"/>
    <w:rsid w:val="009C6EB9"/>
    <w:rsid w:val="009C734B"/>
    <w:rsid w:val="009D1C91"/>
    <w:rsid w:val="009D277F"/>
    <w:rsid w:val="009D3445"/>
    <w:rsid w:val="009D3FC1"/>
    <w:rsid w:val="009E0B84"/>
    <w:rsid w:val="009E189F"/>
    <w:rsid w:val="009E22BE"/>
    <w:rsid w:val="009E312D"/>
    <w:rsid w:val="009E4C7B"/>
    <w:rsid w:val="009E73D3"/>
    <w:rsid w:val="009E7C36"/>
    <w:rsid w:val="009F0491"/>
    <w:rsid w:val="009F3D4A"/>
    <w:rsid w:val="009F5833"/>
    <w:rsid w:val="00A06CD7"/>
    <w:rsid w:val="00A11130"/>
    <w:rsid w:val="00A11658"/>
    <w:rsid w:val="00A14485"/>
    <w:rsid w:val="00A23FF2"/>
    <w:rsid w:val="00A242CE"/>
    <w:rsid w:val="00A25331"/>
    <w:rsid w:val="00A25CD7"/>
    <w:rsid w:val="00A26C6A"/>
    <w:rsid w:val="00A30FA4"/>
    <w:rsid w:val="00A3128E"/>
    <w:rsid w:val="00A3180A"/>
    <w:rsid w:val="00A33D96"/>
    <w:rsid w:val="00A36D22"/>
    <w:rsid w:val="00A41899"/>
    <w:rsid w:val="00A4190E"/>
    <w:rsid w:val="00A45639"/>
    <w:rsid w:val="00A45FD3"/>
    <w:rsid w:val="00A46EB3"/>
    <w:rsid w:val="00A470DF"/>
    <w:rsid w:val="00A478DA"/>
    <w:rsid w:val="00A47AA7"/>
    <w:rsid w:val="00A50D7F"/>
    <w:rsid w:val="00A5427E"/>
    <w:rsid w:val="00A54A1E"/>
    <w:rsid w:val="00A61A07"/>
    <w:rsid w:val="00A70544"/>
    <w:rsid w:val="00A7071C"/>
    <w:rsid w:val="00A715D1"/>
    <w:rsid w:val="00A73DBB"/>
    <w:rsid w:val="00A7408C"/>
    <w:rsid w:val="00A759E3"/>
    <w:rsid w:val="00A75EC0"/>
    <w:rsid w:val="00A76C02"/>
    <w:rsid w:val="00A77A83"/>
    <w:rsid w:val="00A81D63"/>
    <w:rsid w:val="00A920E4"/>
    <w:rsid w:val="00A9245E"/>
    <w:rsid w:val="00A93BCA"/>
    <w:rsid w:val="00A97202"/>
    <w:rsid w:val="00AA0883"/>
    <w:rsid w:val="00AA1956"/>
    <w:rsid w:val="00AA2203"/>
    <w:rsid w:val="00AA30F8"/>
    <w:rsid w:val="00AA411A"/>
    <w:rsid w:val="00AA5D98"/>
    <w:rsid w:val="00AA5E0D"/>
    <w:rsid w:val="00AA6357"/>
    <w:rsid w:val="00AB0623"/>
    <w:rsid w:val="00AB2AFC"/>
    <w:rsid w:val="00AB4450"/>
    <w:rsid w:val="00AC0130"/>
    <w:rsid w:val="00AC1EF6"/>
    <w:rsid w:val="00AC2760"/>
    <w:rsid w:val="00AD3523"/>
    <w:rsid w:val="00AD3A78"/>
    <w:rsid w:val="00AD3D3D"/>
    <w:rsid w:val="00AE1F66"/>
    <w:rsid w:val="00AE206F"/>
    <w:rsid w:val="00AE41EE"/>
    <w:rsid w:val="00AE4352"/>
    <w:rsid w:val="00AE62F9"/>
    <w:rsid w:val="00AE7054"/>
    <w:rsid w:val="00AF3AFE"/>
    <w:rsid w:val="00AF6AD9"/>
    <w:rsid w:val="00AF774A"/>
    <w:rsid w:val="00B01C88"/>
    <w:rsid w:val="00B03D12"/>
    <w:rsid w:val="00B0573C"/>
    <w:rsid w:val="00B057FA"/>
    <w:rsid w:val="00B0595F"/>
    <w:rsid w:val="00B11CBA"/>
    <w:rsid w:val="00B11E3E"/>
    <w:rsid w:val="00B1339B"/>
    <w:rsid w:val="00B22337"/>
    <w:rsid w:val="00B231A2"/>
    <w:rsid w:val="00B2483C"/>
    <w:rsid w:val="00B2580E"/>
    <w:rsid w:val="00B25C01"/>
    <w:rsid w:val="00B27A4B"/>
    <w:rsid w:val="00B31C78"/>
    <w:rsid w:val="00B344CF"/>
    <w:rsid w:val="00B37F65"/>
    <w:rsid w:val="00B37FD6"/>
    <w:rsid w:val="00B405EA"/>
    <w:rsid w:val="00B409F1"/>
    <w:rsid w:val="00B42913"/>
    <w:rsid w:val="00B43763"/>
    <w:rsid w:val="00B43925"/>
    <w:rsid w:val="00B44603"/>
    <w:rsid w:val="00B470CA"/>
    <w:rsid w:val="00B51941"/>
    <w:rsid w:val="00B53001"/>
    <w:rsid w:val="00B54C63"/>
    <w:rsid w:val="00B573CA"/>
    <w:rsid w:val="00B66158"/>
    <w:rsid w:val="00B71A36"/>
    <w:rsid w:val="00B730C1"/>
    <w:rsid w:val="00B73344"/>
    <w:rsid w:val="00B73D61"/>
    <w:rsid w:val="00B75519"/>
    <w:rsid w:val="00B7593C"/>
    <w:rsid w:val="00B762F2"/>
    <w:rsid w:val="00B81273"/>
    <w:rsid w:val="00B83246"/>
    <w:rsid w:val="00B8353C"/>
    <w:rsid w:val="00B837C4"/>
    <w:rsid w:val="00B83BD1"/>
    <w:rsid w:val="00B92E23"/>
    <w:rsid w:val="00B93A37"/>
    <w:rsid w:val="00B93F82"/>
    <w:rsid w:val="00B94661"/>
    <w:rsid w:val="00B950E2"/>
    <w:rsid w:val="00B965A3"/>
    <w:rsid w:val="00B97011"/>
    <w:rsid w:val="00BA09A7"/>
    <w:rsid w:val="00BA11DA"/>
    <w:rsid w:val="00BA187F"/>
    <w:rsid w:val="00BA6C1D"/>
    <w:rsid w:val="00BB0614"/>
    <w:rsid w:val="00BB0AB7"/>
    <w:rsid w:val="00BB5DED"/>
    <w:rsid w:val="00BB7B39"/>
    <w:rsid w:val="00BC0DA7"/>
    <w:rsid w:val="00BC2676"/>
    <w:rsid w:val="00BC3096"/>
    <w:rsid w:val="00BC6FE8"/>
    <w:rsid w:val="00BD0617"/>
    <w:rsid w:val="00BD0689"/>
    <w:rsid w:val="00BD0A7A"/>
    <w:rsid w:val="00BD2DFE"/>
    <w:rsid w:val="00BD323A"/>
    <w:rsid w:val="00BD6701"/>
    <w:rsid w:val="00BE0E6A"/>
    <w:rsid w:val="00BE2CDF"/>
    <w:rsid w:val="00BE4C87"/>
    <w:rsid w:val="00BF2CD1"/>
    <w:rsid w:val="00BF419E"/>
    <w:rsid w:val="00BF62D9"/>
    <w:rsid w:val="00BF77A5"/>
    <w:rsid w:val="00C01361"/>
    <w:rsid w:val="00C01CF8"/>
    <w:rsid w:val="00C01E6A"/>
    <w:rsid w:val="00C031E5"/>
    <w:rsid w:val="00C0514A"/>
    <w:rsid w:val="00C0531C"/>
    <w:rsid w:val="00C06708"/>
    <w:rsid w:val="00C12A8F"/>
    <w:rsid w:val="00C211A0"/>
    <w:rsid w:val="00C22A4D"/>
    <w:rsid w:val="00C22F43"/>
    <w:rsid w:val="00C23093"/>
    <w:rsid w:val="00C23A2A"/>
    <w:rsid w:val="00C25125"/>
    <w:rsid w:val="00C3284C"/>
    <w:rsid w:val="00C32EB9"/>
    <w:rsid w:val="00C33806"/>
    <w:rsid w:val="00C355FA"/>
    <w:rsid w:val="00C40721"/>
    <w:rsid w:val="00C412BA"/>
    <w:rsid w:val="00C45953"/>
    <w:rsid w:val="00C45D87"/>
    <w:rsid w:val="00C472A8"/>
    <w:rsid w:val="00C51923"/>
    <w:rsid w:val="00C554C9"/>
    <w:rsid w:val="00C560EF"/>
    <w:rsid w:val="00C56376"/>
    <w:rsid w:val="00C57AA4"/>
    <w:rsid w:val="00C61238"/>
    <w:rsid w:val="00C61456"/>
    <w:rsid w:val="00C6200F"/>
    <w:rsid w:val="00C6679A"/>
    <w:rsid w:val="00C73707"/>
    <w:rsid w:val="00C75C4B"/>
    <w:rsid w:val="00C75DD4"/>
    <w:rsid w:val="00C826CD"/>
    <w:rsid w:val="00C85A80"/>
    <w:rsid w:val="00C86286"/>
    <w:rsid w:val="00C867C8"/>
    <w:rsid w:val="00C94525"/>
    <w:rsid w:val="00C95220"/>
    <w:rsid w:val="00C95652"/>
    <w:rsid w:val="00C966C7"/>
    <w:rsid w:val="00CA04AA"/>
    <w:rsid w:val="00CA1124"/>
    <w:rsid w:val="00CA2031"/>
    <w:rsid w:val="00CA313A"/>
    <w:rsid w:val="00CA51C0"/>
    <w:rsid w:val="00CA5616"/>
    <w:rsid w:val="00CA5B4C"/>
    <w:rsid w:val="00CB277A"/>
    <w:rsid w:val="00CB28CF"/>
    <w:rsid w:val="00CB5EAF"/>
    <w:rsid w:val="00CB5ED0"/>
    <w:rsid w:val="00CB6F54"/>
    <w:rsid w:val="00CC3D5A"/>
    <w:rsid w:val="00CC48CE"/>
    <w:rsid w:val="00CD099F"/>
    <w:rsid w:val="00CD13B8"/>
    <w:rsid w:val="00CD328E"/>
    <w:rsid w:val="00CD65BC"/>
    <w:rsid w:val="00CE48D2"/>
    <w:rsid w:val="00CE5C08"/>
    <w:rsid w:val="00CE5E2F"/>
    <w:rsid w:val="00CF370A"/>
    <w:rsid w:val="00D009B3"/>
    <w:rsid w:val="00D03B03"/>
    <w:rsid w:val="00D0612B"/>
    <w:rsid w:val="00D162BC"/>
    <w:rsid w:val="00D164BC"/>
    <w:rsid w:val="00D176B4"/>
    <w:rsid w:val="00D20505"/>
    <w:rsid w:val="00D20737"/>
    <w:rsid w:val="00D23628"/>
    <w:rsid w:val="00D26715"/>
    <w:rsid w:val="00D271A4"/>
    <w:rsid w:val="00D35889"/>
    <w:rsid w:val="00D37D61"/>
    <w:rsid w:val="00D40FA6"/>
    <w:rsid w:val="00D429E5"/>
    <w:rsid w:val="00D450DF"/>
    <w:rsid w:val="00D4538D"/>
    <w:rsid w:val="00D46232"/>
    <w:rsid w:val="00D50D2D"/>
    <w:rsid w:val="00D570EA"/>
    <w:rsid w:val="00D57513"/>
    <w:rsid w:val="00D6007E"/>
    <w:rsid w:val="00D60804"/>
    <w:rsid w:val="00D6308E"/>
    <w:rsid w:val="00D64774"/>
    <w:rsid w:val="00D6576E"/>
    <w:rsid w:val="00D66478"/>
    <w:rsid w:val="00D66CF9"/>
    <w:rsid w:val="00D70F9D"/>
    <w:rsid w:val="00D732FF"/>
    <w:rsid w:val="00D73F17"/>
    <w:rsid w:val="00D74609"/>
    <w:rsid w:val="00D77919"/>
    <w:rsid w:val="00D81033"/>
    <w:rsid w:val="00D83C03"/>
    <w:rsid w:val="00D84FDA"/>
    <w:rsid w:val="00D96C55"/>
    <w:rsid w:val="00DA0E03"/>
    <w:rsid w:val="00DA2A82"/>
    <w:rsid w:val="00DA36C2"/>
    <w:rsid w:val="00DA420D"/>
    <w:rsid w:val="00DA42E4"/>
    <w:rsid w:val="00DA72E5"/>
    <w:rsid w:val="00DB08A5"/>
    <w:rsid w:val="00DB1581"/>
    <w:rsid w:val="00DB265C"/>
    <w:rsid w:val="00DB3CE7"/>
    <w:rsid w:val="00DC20F5"/>
    <w:rsid w:val="00DC2282"/>
    <w:rsid w:val="00DC2F7B"/>
    <w:rsid w:val="00DC45E2"/>
    <w:rsid w:val="00DC5BF7"/>
    <w:rsid w:val="00DD0507"/>
    <w:rsid w:val="00DD1B53"/>
    <w:rsid w:val="00DD3766"/>
    <w:rsid w:val="00DD3C42"/>
    <w:rsid w:val="00DD4FC1"/>
    <w:rsid w:val="00DD64B2"/>
    <w:rsid w:val="00DD77B7"/>
    <w:rsid w:val="00DE18E4"/>
    <w:rsid w:val="00DE1E32"/>
    <w:rsid w:val="00DE1E46"/>
    <w:rsid w:val="00DE5619"/>
    <w:rsid w:val="00DF317E"/>
    <w:rsid w:val="00DF4F0A"/>
    <w:rsid w:val="00DF5B8C"/>
    <w:rsid w:val="00DF65D9"/>
    <w:rsid w:val="00E00475"/>
    <w:rsid w:val="00E00BB3"/>
    <w:rsid w:val="00E01A70"/>
    <w:rsid w:val="00E04A4C"/>
    <w:rsid w:val="00E07904"/>
    <w:rsid w:val="00E11765"/>
    <w:rsid w:val="00E1476A"/>
    <w:rsid w:val="00E17A63"/>
    <w:rsid w:val="00E20199"/>
    <w:rsid w:val="00E224B8"/>
    <w:rsid w:val="00E26135"/>
    <w:rsid w:val="00E26E19"/>
    <w:rsid w:val="00E27AE9"/>
    <w:rsid w:val="00E306C9"/>
    <w:rsid w:val="00E316BB"/>
    <w:rsid w:val="00E3414E"/>
    <w:rsid w:val="00E3531A"/>
    <w:rsid w:val="00E365CC"/>
    <w:rsid w:val="00E3753C"/>
    <w:rsid w:val="00E41EAB"/>
    <w:rsid w:val="00E41EED"/>
    <w:rsid w:val="00E424D8"/>
    <w:rsid w:val="00E46EDB"/>
    <w:rsid w:val="00E566F8"/>
    <w:rsid w:val="00E57E27"/>
    <w:rsid w:val="00E63247"/>
    <w:rsid w:val="00E640AE"/>
    <w:rsid w:val="00E64F78"/>
    <w:rsid w:val="00E65148"/>
    <w:rsid w:val="00E666D6"/>
    <w:rsid w:val="00E70E2D"/>
    <w:rsid w:val="00E712B4"/>
    <w:rsid w:val="00E71459"/>
    <w:rsid w:val="00E73017"/>
    <w:rsid w:val="00E733BC"/>
    <w:rsid w:val="00E747B5"/>
    <w:rsid w:val="00E76315"/>
    <w:rsid w:val="00E8259E"/>
    <w:rsid w:val="00E843A3"/>
    <w:rsid w:val="00E84824"/>
    <w:rsid w:val="00E8604E"/>
    <w:rsid w:val="00E864B5"/>
    <w:rsid w:val="00E8767B"/>
    <w:rsid w:val="00E923F1"/>
    <w:rsid w:val="00E94BC6"/>
    <w:rsid w:val="00E9622E"/>
    <w:rsid w:val="00EA09B9"/>
    <w:rsid w:val="00EA35D6"/>
    <w:rsid w:val="00EA6847"/>
    <w:rsid w:val="00EA78D3"/>
    <w:rsid w:val="00EB0A57"/>
    <w:rsid w:val="00EB14E0"/>
    <w:rsid w:val="00EB4408"/>
    <w:rsid w:val="00EB677F"/>
    <w:rsid w:val="00EC0EE9"/>
    <w:rsid w:val="00ED14DA"/>
    <w:rsid w:val="00ED290A"/>
    <w:rsid w:val="00ED3124"/>
    <w:rsid w:val="00ED6103"/>
    <w:rsid w:val="00ED6832"/>
    <w:rsid w:val="00ED724C"/>
    <w:rsid w:val="00ED7531"/>
    <w:rsid w:val="00EE3679"/>
    <w:rsid w:val="00EE5336"/>
    <w:rsid w:val="00EE5A0F"/>
    <w:rsid w:val="00EF00E8"/>
    <w:rsid w:val="00EF28A6"/>
    <w:rsid w:val="00EF3880"/>
    <w:rsid w:val="00EF4064"/>
    <w:rsid w:val="00EF4F95"/>
    <w:rsid w:val="00EF53B5"/>
    <w:rsid w:val="00F00F61"/>
    <w:rsid w:val="00F01947"/>
    <w:rsid w:val="00F057A7"/>
    <w:rsid w:val="00F0688D"/>
    <w:rsid w:val="00F07B2E"/>
    <w:rsid w:val="00F07D59"/>
    <w:rsid w:val="00F11AA6"/>
    <w:rsid w:val="00F12A63"/>
    <w:rsid w:val="00F12C70"/>
    <w:rsid w:val="00F1342B"/>
    <w:rsid w:val="00F142A4"/>
    <w:rsid w:val="00F14DA2"/>
    <w:rsid w:val="00F15965"/>
    <w:rsid w:val="00F160FD"/>
    <w:rsid w:val="00F174E7"/>
    <w:rsid w:val="00F203AB"/>
    <w:rsid w:val="00F21E58"/>
    <w:rsid w:val="00F23F77"/>
    <w:rsid w:val="00F2606D"/>
    <w:rsid w:val="00F27B4E"/>
    <w:rsid w:val="00F33B3F"/>
    <w:rsid w:val="00F354E3"/>
    <w:rsid w:val="00F36E98"/>
    <w:rsid w:val="00F4042B"/>
    <w:rsid w:val="00F460F9"/>
    <w:rsid w:val="00F50E3D"/>
    <w:rsid w:val="00F56C09"/>
    <w:rsid w:val="00F610C0"/>
    <w:rsid w:val="00F61A22"/>
    <w:rsid w:val="00F62D73"/>
    <w:rsid w:val="00F63336"/>
    <w:rsid w:val="00F63648"/>
    <w:rsid w:val="00F66FDE"/>
    <w:rsid w:val="00F7097F"/>
    <w:rsid w:val="00F70B76"/>
    <w:rsid w:val="00F71204"/>
    <w:rsid w:val="00F7172F"/>
    <w:rsid w:val="00F72B54"/>
    <w:rsid w:val="00F7313F"/>
    <w:rsid w:val="00F7574D"/>
    <w:rsid w:val="00F75CE2"/>
    <w:rsid w:val="00F75E7D"/>
    <w:rsid w:val="00F76D04"/>
    <w:rsid w:val="00F848D4"/>
    <w:rsid w:val="00F85A3D"/>
    <w:rsid w:val="00F878DB"/>
    <w:rsid w:val="00F91772"/>
    <w:rsid w:val="00F9181F"/>
    <w:rsid w:val="00F93180"/>
    <w:rsid w:val="00F933E6"/>
    <w:rsid w:val="00F95FFF"/>
    <w:rsid w:val="00F96165"/>
    <w:rsid w:val="00FA2DC0"/>
    <w:rsid w:val="00FA43B1"/>
    <w:rsid w:val="00FA6DA1"/>
    <w:rsid w:val="00FB18E9"/>
    <w:rsid w:val="00FB1B8B"/>
    <w:rsid w:val="00FB4731"/>
    <w:rsid w:val="00FB5853"/>
    <w:rsid w:val="00FB7C8C"/>
    <w:rsid w:val="00FC0657"/>
    <w:rsid w:val="00FC221E"/>
    <w:rsid w:val="00FC309B"/>
    <w:rsid w:val="00FC3108"/>
    <w:rsid w:val="00FC50B5"/>
    <w:rsid w:val="00FC5931"/>
    <w:rsid w:val="00FC7334"/>
    <w:rsid w:val="00FD1908"/>
    <w:rsid w:val="00FD216B"/>
    <w:rsid w:val="00FD39DB"/>
    <w:rsid w:val="00FD3D96"/>
    <w:rsid w:val="00FD4134"/>
    <w:rsid w:val="00FD459F"/>
    <w:rsid w:val="00FD53D1"/>
    <w:rsid w:val="00FD63E7"/>
    <w:rsid w:val="00FD758A"/>
    <w:rsid w:val="00FE0246"/>
    <w:rsid w:val="00FE3198"/>
    <w:rsid w:val="00FE3DBC"/>
    <w:rsid w:val="00FE4438"/>
    <w:rsid w:val="00FE4E1F"/>
    <w:rsid w:val="00FE5E3E"/>
    <w:rsid w:val="00FE65C8"/>
    <w:rsid w:val="00FF0B42"/>
    <w:rsid w:val="00FF0C8C"/>
    <w:rsid w:val="00FF1251"/>
    <w:rsid w:val="00FF1849"/>
    <w:rsid w:val="00FF423D"/>
    <w:rsid w:val="00FF6983"/>
    <w:rsid w:val="00FF6DB6"/>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chartTrackingRefBased/>
  <w15:docId w15:val="{A3246731-A9CA-44CA-A61B-81FDDB416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2DF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semiHidden/>
    <w:unhideWhenUsed/>
    <w:rsid w:val="00891CBF"/>
    <w:rPr>
      <w:sz w:val="20"/>
    </w:rPr>
  </w:style>
  <w:style w:type="character" w:customStyle="1" w:styleId="af2">
    <w:name w:val="Текст на коментар Знак"/>
    <w:basedOn w:val="a0"/>
    <w:link w:val="af1"/>
    <w:uiPriority w:val="99"/>
    <w:semiHidden/>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rmal (Web)"/>
    <w:basedOn w:val="a"/>
    <w:uiPriority w:val="99"/>
    <w:unhideWhenUsed/>
    <w:rsid w:val="009E7C36"/>
    <w:pPr>
      <w:spacing w:before="100" w:beforeAutospacing="1" w:after="100" w:afterAutospacing="1"/>
      <w:ind w:firstLine="0"/>
      <w:jc w:val="left"/>
    </w:pPr>
    <w:rPr>
      <w:rFonts w:eastAsia="Times New Roman"/>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8877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6.jpe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2.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7.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20.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4.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6.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759807-3420-4AE3-A5BC-DC69465385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6637</TotalTime>
  <Pages>33</Pages>
  <Words>7782</Words>
  <Characters>44359</Characters>
  <Application>Microsoft Office Word</Application>
  <DocSecurity>0</DocSecurity>
  <Lines>369</Lines>
  <Paragraphs>104</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52037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798</cp:revision>
  <cp:lastPrinted>2022-02-23T15:13:00Z</cp:lastPrinted>
  <dcterms:created xsi:type="dcterms:W3CDTF">2021-12-21T12:56:00Z</dcterms:created>
  <dcterms:modified xsi:type="dcterms:W3CDTF">2022-03-14T09:13:00Z</dcterms:modified>
</cp:coreProperties>
</file>