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5D8A721" w14:textId="5A378825" w:rsidR="00A23FF2" w:rsidRPr="00DE4CCF" w:rsidRDefault="00A23FF2" w:rsidP="00C560EF">
      <w:pPr>
        <w:pStyle w:val="Text1"/>
        <w:tabs>
          <w:tab w:val="left" w:pos="7956"/>
        </w:tabs>
        <w:spacing w:after="0"/>
        <w:ind w:left="0" w:firstLine="0"/>
        <w:rPr>
          <w:b/>
          <w:szCs w:val="24"/>
          <w:u w:val="single"/>
        </w:rPr>
      </w:pPr>
      <w:bookmarkStart w:id="0" w:name="_Hlk102636706"/>
      <w:bookmarkStart w:id="1" w:name="_Hlk56546170"/>
      <w:bookmarkEnd w:id="0"/>
    </w:p>
    <w:p w14:paraId="1DF2D53D" w14:textId="77777777" w:rsidR="00A23FF2" w:rsidRPr="00DE4CCF" w:rsidRDefault="00A23FF2" w:rsidP="005624C6">
      <w:pPr>
        <w:pStyle w:val="Text1"/>
        <w:tabs>
          <w:tab w:val="left" w:pos="7956"/>
        </w:tabs>
        <w:spacing w:after="0"/>
        <w:ind w:left="0"/>
        <w:jc w:val="right"/>
        <w:rPr>
          <w:b/>
          <w:szCs w:val="24"/>
          <w:u w:val="single"/>
        </w:rPr>
      </w:pPr>
    </w:p>
    <w:p w14:paraId="25C21BFF" w14:textId="66C2AAC0" w:rsidR="005624C6" w:rsidRPr="00DE4CCF" w:rsidRDefault="008F5C92" w:rsidP="008F5C92">
      <w:pPr>
        <w:pStyle w:val="Text1"/>
        <w:tabs>
          <w:tab w:val="left" w:pos="7834"/>
        </w:tabs>
        <w:spacing w:after="0"/>
        <w:ind w:left="0"/>
        <w:jc w:val="left"/>
        <w:rPr>
          <w:b/>
          <w:szCs w:val="24"/>
          <w:u w:val="single"/>
        </w:rPr>
      </w:pPr>
      <w:r w:rsidRPr="00DE4CCF">
        <w:rPr>
          <w:b/>
          <w:szCs w:val="24"/>
        </w:rPr>
        <w:tab/>
      </w:r>
    </w:p>
    <w:p w14:paraId="22B8D570" w14:textId="77777777" w:rsidR="005624C6" w:rsidRPr="00DE4CCF" w:rsidRDefault="005624C6" w:rsidP="005624C6">
      <w:pPr>
        <w:pStyle w:val="Text1"/>
        <w:spacing w:after="0"/>
        <w:ind w:left="0"/>
        <w:jc w:val="center"/>
        <w:rPr>
          <w:b/>
          <w:szCs w:val="24"/>
        </w:rPr>
      </w:pPr>
    </w:p>
    <w:p w14:paraId="27E0EE53" w14:textId="77777777" w:rsidR="005624C6" w:rsidRPr="00DE4CCF" w:rsidRDefault="005624C6" w:rsidP="00EF4F95">
      <w:pPr>
        <w:pStyle w:val="Text1"/>
        <w:spacing w:after="0"/>
        <w:ind w:left="0"/>
        <w:rPr>
          <w:b/>
          <w:szCs w:val="24"/>
        </w:rPr>
      </w:pPr>
    </w:p>
    <w:p w14:paraId="1DE698A8" w14:textId="77777777" w:rsidR="00387FD8" w:rsidRPr="00DE4CCF" w:rsidRDefault="00387FD8" w:rsidP="00387FD8">
      <w:pPr>
        <w:jc w:val="center"/>
        <w:rPr>
          <w:b/>
          <w:szCs w:val="24"/>
          <w:lang w:val="en-GB"/>
        </w:rPr>
      </w:pPr>
    </w:p>
    <w:p w14:paraId="7B23A850" w14:textId="327B338F" w:rsidR="005624C6" w:rsidRPr="00DE4CCF" w:rsidRDefault="00387FD8" w:rsidP="00387FD8">
      <w:pPr>
        <w:jc w:val="center"/>
        <w:rPr>
          <w:b/>
          <w:szCs w:val="24"/>
          <w:lang w:val="en-GB"/>
        </w:rPr>
      </w:pPr>
      <w:r w:rsidRPr="00DE4CCF">
        <w:rPr>
          <w:b/>
          <w:szCs w:val="24"/>
          <w:lang w:val="en-GB"/>
        </w:rPr>
        <w:t>FINAL REPORT</w:t>
      </w:r>
    </w:p>
    <w:p w14:paraId="21FCEDD0" w14:textId="77777777" w:rsidR="005624C6" w:rsidRPr="00DE4CCF" w:rsidRDefault="005624C6" w:rsidP="005624C6">
      <w:pPr>
        <w:jc w:val="center"/>
        <w:rPr>
          <w:b/>
          <w:lang w:val="en-GB"/>
        </w:rPr>
      </w:pPr>
    </w:p>
    <w:p w14:paraId="7F3C1C00" w14:textId="6F7D5F56" w:rsidR="005624C6" w:rsidRPr="00DE4CCF" w:rsidRDefault="00387FD8" w:rsidP="005624C6">
      <w:pPr>
        <w:jc w:val="center"/>
        <w:rPr>
          <w:b/>
          <w:bCs/>
          <w:lang w:val="en-GB"/>
        </w:rPr>
      </w:pPr>
      <w:r w:rsidRPr="00DE4CCF">
        <w:rPr>
          <w:b/>
          <w:bCs/>
          <w:lang w:val="en-GB"/>
        </w:rPr>
        <w:t>from</w:t>
      </w:r>
    </w:p>
    <w:p w14:paraId="400B2B3B" w14:textId="77777777" w:rsidR="005624C6" w:rsidRPr="00DE4CCF" w:rsidRDefault="005624C6" w:rsidP="005624C6">
      <w:pPr>
        <w:jc w:val="center"/>
        <w:rPr>
          <w:b/>
          <w:bCs/>
          <w:lang w:val="en-GB"/>
        </w:rPr>
      </w:pPr>
    </w:p>
    <w:p w14:paraId="437B04DD" w14:textId="3862E800" w:rsidR="005624C6" w:rsidRPr="00DE4CCF" w:rsidRDefault="00387FD8" w:rsidP="00386EA0">
      <w:pPr>
        <w:shd w:val="clear" w:color="auto" w:fill="FFFFFF"/>
        <w:spacing w:line="240" w:lineRule="exact"/>
        <w:ind w:firstLine="0"/>
        <w:jc w:val="center"/>
        <w:rPr>
          <w:b/>
          <w:szCs w:val="24"/>
          <w:lang w:val="en-GB"/>
        </w:rPr>
      </w:pPr>
      <w:r w:rsidRPr="00DE4CCF">
        <w:rPr>
          <w:b/>
          <w:bCs/>
          <w:szCs w:val="24"/>
          <w:lang w:val="en-GB"/>
        </w:rPr>
        <w:t>investigation of railway accident</w:t>
      </w:r>
      <w:r w:rsidR="002D5B60" w:rsidRPr="00DE4CCF">
        <w:rPr>
          <w:b/>
          <w:bCs/>
          <w:szCs w:val="24"/>
          <w:lang w:val="en-GB"/>
        </w:rPr>
        <w:t xml:space="preserve"> </w:t>
      </w:r>
      <w:r w:rsidR="001E4169" w:rsidRPr="00DE4CCF">
        <w:rPr>
          <w:b/>
          <w:szCs w:val="24"/>
          <w:lang w:val="en-GB"/>
        </w:rPr>
        <w:t xml:space="preserve">– </w:t>
      </w:r>
      <w:r w:rsidRPr="00DE4CCF">
        <w:rPr>
          <w:b/>
          <w:szCs w:val="24"/>
          <w:lang w:val="en-GB"/>
        </w:rPr>
        <w:t>derailment of wagons from DFT</w:t>
      </w:r>
      <w:r w:rsidR="003A62A6" w:rsidRPr="00DE4CCF">
        <w:rPr>
          <w:b/>
          <w:szCs w:val="24"/>
          <w:lang w:val="en-GB"/>
        </w:rPr>
        <w:t xml:space="preserve"> № 30592 </w:t>
      </w:r>
      <w:r w:rsidR="00C35F15" w:rsidRPr="00DE4CCF">
        <w:rPr>
          <w:b/>
          <w:szCs w:val="24"/>
          <w:lang w:val="en-GB"/>
        </w:rPr>
        <w:t>between the stations Yana and Kremikovtsi on</w:t>
      </w:r>
      <w:r w:rsidR="002D5B60" w:rsidRPr="00DE4CCF">
        <w:rPr>
          <w:b/>
          <w:szCs w:val="24"/>
          <w:lang w:val="en-GB"/>
        </w:rPr>
        <w:t xml:space="preserve"> </w:t>
      </w:r>
      <w:r w:rsidR="001E4169" w:rsidRPr="00DE4CCF">
        <w:rPr>
          <w:b/>
          <w:szCs w:val="24"/>
          <w:lang w:val="en-GB"/>
        </w:rPr>
        <w:t>26.07</w:t>
      </w:r>
      <w:r w:rsidR="00FC5C39" w:rsidRPr="00DE4CCF">
        <w:rPr>
          <w:b/>
          <w:szCs w:val="24"/>
          <w:lang w:val="en-GB"/>
        </w:rPr>
        <w:t>.2022</w:t>
      </w:r>
    </w:p>
    <w:p w14:paraId="617679C2" w14:textId="77777777" w:rsidR="005624C6" w:rsidRPr="00DE4CCF" w:rsidRDefault="005624C6" w:rsidP="005624C6">
      <w:pPr>
        <w:shd w:val="clear" w:color="auto" w:fill="FFFFFF"/>
        <w:spacing w:line="240" w:lineRule="exact"/>
        <w:rPr>
          <w:szCs w:val="24"/>
          <w:lang w:val="en-GB"/>
        </w:rPr>
      </w:pPr>
    </w:p>
    <w:p w14:paraId="192A01C3" w14:textId="77777777" w:rsidR="005624C6" w:rsidRPr="00DE4CCF" w:rsidRDefault="005624C6" w:rsidP="005624C6">
      <w:pPr>
        <w:shd w:val="clear" w:color="auto" w:fill="FFFFFF"/>
        <w:spacing w:line="240" w:lineRule="exact"/>
        <w:rPr>
          <w:szCs w:val="24"/>
          <w:lang w:val="en-GB"/>
        </w:rPr>
      </w:pPr>
    </w:p>
    <w:p w14:paraId="7B925A19" w14:textId="77777777" w:rsidR="005624C6" w:rsidRPr="00DE4CCF" w:rsidRDefault="005624C6" w:rsidP="005624C6">
      <w:pPr>
        <w:shd w:val="clear" w:color="auto" w:fill="FFFFFF"/>
        <w:tabs>
          <w:tab w:val="left" w:pos="936"/>
        </w:tabs>
        <w:spacing w:line="240" w:lineRule="exact"/>
        <w:rPr>
          <w:szCs w:val="24"/>
          <w:lang w:val="en-GB"/>
        </w:rPr>
      </w:pPr>
    </w:p>
    <w:p w14:paraId="38975D21" w14:textId="77777777" w:rsidR="005624C6" w:rsidRPr="00DE4CCF" w:rsidRDefault="005624C6" w:rsidP="005624C6">
      <w:pPr>
        <w:shd w:val="clear" w:color="auto" w:fill="FFFFFF"/>
        <w:tabs>
          <w:tab w:val="left" w:pos="936"/>
        </w:tabs>
        <w:spacing w:line="240" w:lineRule="exact"/>
        <w:rPr>
          <w:szCs w:val="24"/>
          <w:lang w:val="en-GB"/>
        </w:rPr>
      </w:pPr>
    </w:p>
    <w:p w14:paraId="21DC9222" w14:textId="3AB83CF8" w:rsidR="005624C6" w:rsidRPr="00DE4CCF" w:rsidRDefault="005624C6" w:rsidP="005624C6">
      <w:pPr>
        <w:jc w:val="center"/>
        <w:rPr>
          <w:szCs w:val="24"/>
          <w:lang w:val="en-GB"/>
        </w:rPr>
      </w:pPr>
      <w:r w:rsidRPr="00DE4CCF">
        <w:rPr>
          <w:noProof/>
          <w:lang w:val="bg-BG" w:eastAsia="bg-BG"/>
        </w:rPr>
        <w:drawing>
          <wp:inline distT="0" distB="0" distL="0" distR="0" wp14:anchorId="7B9F8CA1" wp14:editId="6A7E5661">
            <wp:extent cx="2909570" cy="2880279"/>
            <wp:effectExtent l="0" t="0" r="508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2909570" cy="2880279"/>
                    </a:xfrm>
                    <a:prstGeom prst="rect">
                      <a:avLst/>
                    </a:prstGeom>
                    <a:noFill/>
                    <a:ln>
                      <a:noFill/>
                    </a:ln>
                  </pic:spPr>
                </pic:pic>
              </a:graphicData>
            </a:graphic>
          </wp:inline>
        </w:drawing>
      </w:r>
    </w:p>
    <w:p w14:paraId="25DEDF58" w14:textId="2DA83A6F" w:rsidR="005624C6" w:rsidRPr="00DE4CCF" w:rsidRDefault="005624C6" w:rsidP="005624C6">
      <w:pPr>
        <w:pStyle w:val="Text1"/>
        <w:spacing w:after="0"/>
        <w:ind w:left="0"/>
        <w:rPr>
          <w:szCs w:val="24"/>
        </w:rPr>
      </w:pPr>
    </w:p>
    <w:p w14:paraId="29D67DFB" w14:textId="1B6F74DF" w:rsidR="00003F92" w:rsidRPr="00DE4CCF" w:rsidRDefault="00003F92" w:rsidP="005624C6">
      <w:pPr>
        <w:pStyle w:val="Text1"/>
        <w:spacing w:after="0"/>
        <w:ind w:left="0"/>
        <w:rPr>
          <w:szCs w:val="24"/>
        </w:rPr>
      </w:pPr>
    </w:p>
    <w:p w14:paraId="1DE34BA2" w14:textId="77777777" w:rsidR="00003F92" w:rsidRPr="00DE4CCF" w:rsidRDefault="00003F92" w:rsidP="005624C6">
      <w:pPr>
        <w:pStyle w:val="Text1"/>
        <w:spacing w:after="0"/>
        <w:ind w:left="0"/>
        <w:rPr>
          <w:szCs w:val="24"/>
        </w:rPr>
      </w:pPr>
    </w:p>
    <w:p w14:paraId="722B0743" w14:textId="77777777" w:rsidR="005624C6" w:rsidRPr="00DE4CCF" w:rsidRDefault="005624C6" w:rsidP="005624C6">
      <w:pPr>
        <w:pStyle w:val="Text1"/>
        <w:spacing w:after="0"/>
        <w:ind w:left="0"/>
        <w:rPr>
          <w:szCs w:val="24"/>
        </w:rPr>
      </w:pPr>
    </w:p>
    <w:p w14:paraId="77C27C70" w14:textId="77777777" w:rsidR="005624C6" w:rsidRPr="00DE4CCF" w:rsidRDefault="005624C6" w:rsidP="005624C6">
      <w:pPr>
        <w:pStyle w:val="Text1"/>
        <w:spacing w:after="0"/>
        <w:ind w:left="0"/>
        <w:rPr>
          <w:szCs w:val="24"/>
        </w:rPr>
      </w:pPr>
    </w:p>
    <w:p w14:paraId="019404B8" w14:textId="1110A03C" w:rsidR="00BA6C1D" w:rsidRPr="00DE4CCF" w:rsidRDefault="009D52E7" w:rsidP="00A23FF2">
      <w:pPr>
        <w:pStyle w:val="Text1"/>
        <w:spacing w:after="0"/>
        <w:ind w:left="0"/>
        <w:jc w:val="center"/>
        <w:rPr>
          <w:b/>
          <w:sz w:val="28"/>
          <w:szCs w:val="22"/>
        </w:rPr>
      </w:pPr>
      <w:r w:rsidRPr="00DE4CCF">
        <w:rPr>
          <w:b/>
          <w:sz w:val="28"/>
          <w:szCs w:val="22"/>
        </w:rPr>
        <w:t>2022</w:t>
      </w:r>
      <w:r w:rsidR="00BA6C1D" w:rsidRPr="00DE4CCF">
        <w:rPr>
          <w:b/>
          <w:sz w:val="28"/>
          <w:szCs w:val="28"/>
        </w:rPr>
        <w:br w:type="page"/>
      </w:r>
    </w:p>
    <w:p w14:paraId="16F196CF" w14:textId="77777777" w:rsidR="001E4169" w:rsidRPr="00DE4CCF" w:rsidRDefault="001E4169" w:rsidP="00EF4F95">
      <w:pPr>
        <w:tabs>
          <w:tab w:val="left" w:pos="3402"/>
        </w:tabs>
        <w:autoSpaceDE w:val="0"/>
        <w:autoSpaceDN w:val="0"/>
        <w:adjustRightInd w:val="0"/>
        <w:spacing w:line="480" w:lineRule="auto"/>
        <w:rPr>
          <w:b/>
          <w:sz w:val="28"/>
          <w:szCs w:val="28"/>
          <w:lang w:val="en-GB"/>
        </w:rPr>
      </w:pPr>
    </w:p>
    <w:p w14:paraId="509BCE67" w14:textId="77777777" w:rsidR="003A62A6" w:rsidRPr="00DE4CCF" w:rsidRDefault="003A62A6" w:rsidP="00EF4F95">
      <w:pPr>
        <w:tabs>
          <w:tab w:val="left" w:pos="3402"/>
        </w:tabs>
        <w:autoSpaceDE w:val="0"/>
        <w:autoSpaceDN w:val="0"/>
        <w:adjustRightInd w:val="0"/>
        <w:spacing w:line="480" w:lineRule="auto"/>
        <w:rPr>
          <w:b/>
          <w:sz w:val="28"/>
          <w:szCs w:val="28"/>
          <w:lang w:val="en-GB"/>
        </w:rPr>
      </w:pPr>
    </w:p>
    <w:p w14:paraId="2685AB56" w14:textId="299E2965" w:rsidR="00EF4F95" w:rsidRPr="00DE4CCF" w:rsidRDefault="00FA434A" w:rsidP="00EF4F95">
      <w:pPr>
        <w:tabs>
          <w:tab w:val="left" w:pos="3402"/>
        </w:tabs>
        <w:autoSpaceDE w:val="0"/>
        <w:autoSpaceDN w:val="0"/>
        <w:adjustRightInd w:val="0"/>
        <w:spacing w:line="480" w:lineRule="auto"/>
        <w:rPr>
          <w:b/>
          <w:sz w:val="28"/>
          <w:szCs w:val="28"/>
          <w:lang w:val="en-GB"/>
        </w:rPr>
      </w:pPr>
      <w:r w:rsidRPr="00DE4CCF">
        <w:rPr>
          <w:b/>
          <w:sz w:val="28"/>
          <w:szCs w:val="28"/>
          <w:lang w:val="en-GB"/>
        </w:rPr>
        <w:t>OBJECTIVE OF INVESTIGATION AND EXTENT OF RESPONSIBILITY</w:t>
      </w:r>
    </w:p>
    <w:p w14:paraId="458DB2A0" w14:textId="57B15F27" w:rsidR="00EF4F95" w:rsidRPr="00DE4CCF" w:rsidRDefault="00EF4F95" w:rsidP="00EF4F95">
      <w:pPr>
        <w:tabs>
          <w:tab w:val="left" w:pos="3402"/>
        </w:tabs>
        <w:autoSpaceDE w:val="0"/>
        <w:autoSpaceDN w:val="0"/>
        <w:adjustRightInd w:val="0"/>
        <w:spacing w:line="360" w:lineRule="auto"/>
        <w:rPr>
          <w:b/>
          <w:sz w:val="28"/>
          <w:szCs w:val="28"/>
          <w:lang w:val="en-GB"/>
        </w:rPr>
      </w:pPr>
    </w:p>
    <w:p w14:paraId="3E690DC4" w14:textId="77777777" w:rsidR="00F52159" w:rsidRPr="00DE4CCF" w:rsidRDefault="00F52159" w:rsidP="00EF4F95">
      <w:pPr>
        <w:tabs>
          <w:tab w:val="left" w:pos="3402"/>
        </w:tabs>
        <w:autoSpaceDE w:val="0"/>
        <w:autoSpaceDN w:val="0"/>
        <w:adjustRightInd w:val="0"/>
        <w:spacing w:line="360" w:lineRule="auto"/>
        <w:rPr>
          <w:sz w:val="28"/>
          <w:szCs w:val="28"/>
          <w:lang w:val="en-GB"/>
        </w:rPr>
      </w:pPr>
      <w:r w:rsidRPr="00DE4CCF">
        <w:rPr>
          <w:sz w:val="28"/>
          <w:szCs w:val="28"/>
          <w:lang w:val="en-GB"/>
        </w:rPr>
        <w:t>The National Air, Maritime and Railway Transport Accidents Investigation Board (NAMRTAIB), which is an independent body performs the investigation of significant accidents, accidents and incidents. The National Board is within the Council of Ministers (CM) of the Republic of Bulgaria, and aims to find the circumstances and causes that led to the accidents and incidents occurrence in order to improve the safety and to avoid such in future.</w:t>
      </w:r>
    </w:p>
    <w:p w14:paraId="0EF96357" w14:textId="31462B4A" w:rsidR="00F52159" w:rsidRPr="00DE4CCF" w:rsidRDefault="001A01EE" w:rsidP="00EF4F95">
      <w:pPr>
        <w:tabs>
          <w:tab w:val="left" w:pos="3402"/>
        </w:tabs>
        <w:autoSpaceDE w:val="0"/>
        <w:autoSpaceDN w:val="0"/>
        <w:adjustRightInd w:val="0"/>
        <w:spacing w:line="360" w:lineRule="auto"/>
        <w:rPr>
          <w:b/>
          <w:sz w:val="28"/>
          <w:szCs w:val="28"/>
          <w:lang w:val="en-GB"/>
        </w:rPr>
      </w:pPr>
      <w:r w:rsidRPr="00DE4CCF">
        <w:rPr>
          <w:b/>
          <w:sz w:val="28"/>
          <w:szCs w:val="28"/>
          <w:lang w:val="en-GB"/>
        </w:rPr>
        <w:t>The investigation, which the NAMRTAIB performed is independent from any judicial investigation, and</w:t>
      </w:r>
      <w:r w:rsidR="00F52159" w:rsidRPr="00DE4CCF">
        <w:rPr>
          <w:b/>
          <w:sz w:val="28"/>
          <w:szCs w:val="28"/>
          <w:lang w:val="en-GB"/>
        </w:rPr>
        <w:t xml:space="preserve"> does not include</w:t>
      </w:r>
      <w:r w:rsidR="00F52159" w:rsidRPr="00DE4CCF">
        <w:rPr>
          <w:sz w:val="28"/>
          <w:szCs w:val="28"/>
          <w:lang w:val="en-GB"/>
        </w:rPr>
        <w:t xml:space="preserve"> </w:t>
      </w:r>
      <w:r w:rsidR="00F52159" w:rsidRPr="00DE4CCF">
        <w:rPr>
          <w:b/>
          <w:sz w:val="28"/>
          <w:szCs w:val="28"/>
          <w:lang w:val="en-GB"/>
        </w:rPr>
        <w:t>the determination</w:t>
      </w:r>
      <w:r w:rsidR="00F52159" w:rsidRPr="00DE4CCF">
        <w:rPr>
          <w:sz w:val="28"/>
          <w:szCs w:val="28"/>
          <w:lang w:val="en-GB"/>
        </w:rPr>
        <w:t xml:space="preserve"> </w:t>
      </w:r>
      <w:r w:rsidR="00F52159" w:rsidRPr="00DE4CCF">
        <w:rPr>
          <w:b/>
          <w:sz w:val="28"/>
          <w:szCs w:val="28"/>
          <w:lang w:val="en-GB"/>
        </w:rPr>
        <w:t xml:space="preserve">of fault </w:t>
      </w:r>
      <w:r w:rsidRPr="00DE4CCF">
        <w:rPr>
          <w:b/>
          <w:sz w:val="28"/>
          <w:szCs w:val="28"/>
          <w:lang w:val="en-GB"/>
        </w:rPr>
        <w:t>or</w:t>
      </w:r>
      <w:r w:rsidR="00F52159" w:rsidRPr="00DE4CCF">
        <w:rPr>
          <w:b/>
          <w:sz w:val="28"/>
          <w:szCs w:val="28"/>
          <w:lang w:val="en-GB"/>
        </w:rPr>
        <w:t xml:space="preserve"> re</w:t>
      </w:r>
      <w:r w:rsidRPr="00DE4CCF">
        <w:rPr>
          <w:b/>
          <w:sz w:val="28"/>
          <w:szCs w:val="28"/>
          <w:lang w:val="en-GB"/>
        </w:rPr>
        <w:t>sponsibility</w:t>
      </w:r>
      <w:r w:rsidR="00F52159" w:rsidRPr="00DE4CCF">
        <w:rPr>
          <w:b/>
          <w:sz w:val="28"/>
          <w:szCs w:val="28"/>
          <w:lang w:val="en-GB"/>
        </w:rPr>
        <w:t>.</w:t>
      </w:r>
    </w:p>
    <w:p w14:paraId="500EA31A" w14:textId="360886AE" w:rsidR="00421C35" w:rsidRPr="00DE4CCF" w:rsidRDefault="00421C35" w:rsidP="00EF4F95">
      <w:pPr>
        <w:tabs>
          <w:tab w:val="left" w:pos="8080"/>
        </w:tabs>
        <w:spacing w:line="360" w:lineRule="auto"/>
        <w:rPr>
          <w:sz w:val="28"/>
          <w:szCs w:val="28"/>
          <w:lang w:val="en-GB"/>
        </w:rPr>
      </w:pPr>
      <w:r w:rsidRPr="00DE4CCF">
        <w:rPr>
          <w:sz w:val="28"/>
          <w:szCs w:val="28"/>
          <w:lang w:val="en-GB"/>
        </w:rPr>
        <w:t>The investigation is performed in accordance with the requirements of DIRECTIVE (EU) 2016/798 of the European Parliament and of the Council of 11 May 2016 on railway transport safety, the Railway Transport Act (RTA), Ordinance No59 dated 5.12.2006 on the rail transport safety management, as well as per Agreement dated 17.04.2018 on the interaction during investigation of accidents and incidents in the air, maritime and railway transport between the Prosecutor's Office of the Republic of Bulgaria, Ministry of Interior, and the Ministry of Transport, Information Technology and Communications.</w:t>
      </w:r>
    </w:p>
    <w:p w14:paraId="680A82E8" w14:textId="1C3559FE" w:rsidR="005624C6" w:rsidRPr="00DE4CCF" w:rsidRDefault="00546996" w:rsidP="00B31B79">
      <w:pPr>
        <w:tabs>
          <w:tab w:val="left" w:pos="8080"/>
        </w:tabs>
        <w:spacing w:line="360" w:lineRule="auto"/>
        <w:rPr>
          <w:sz w:val="28"/>
          <w:szCs w:val="28"/>
          <w:lang w:val="en-GB"/>
        </w:rPr>
      </w:pPr>
      <w:r w:rsidRPr="00DE4CCF">
        <w:rPr>
          <w:sz w:val="28"/>
          <w:szCs w:val="28"/>
          <w:lang w:val="en-GB"/>
        </w:rPr>
        <w:t>The Investigation reports follow the requirements of REGULATION (EU) 2020/572 of the Commission dated 24 April 2020 on the reporting structure for railway accident and incident investigation reports.</w:t>
      </w:r>
    </w:p>
    <w:p w14:paraId="764CF5DD" w14:textId="77777777" w:rsidR="005624C6" w:rsidRPr="00DE4CCF" w:rsidRDefault="005624C6" w:rsidP="005624C6">
      <w:pPr>
        <w:tabs>
          <w:tab w:val="left" w:pos="8080"/>
        </w:tabs>
        <w:ind w:right="28"/>
        <w:rPr>
          <w:lang w:val="en-GB"/>
        </w:rPr>
      </w:pPr>
    </w:p>
    <w:p w14:paraId="01811B98" w14:textId="77777777" w:rsidR="005624C6" w:rsidRPr="00DE4CCF" w:rsidRDefault="005624C6" w:rsidP="005624C6">
      <w:pPr>
        <w:tabs>
          <w:tab w:val="left" w:pos="8080"/>
        </w:tabs>
        <w:ind w:right="28"/>
        <w:rPr>
          <w:lang w:val="en-GB"/>
        </w:rPr>
      </w:pPr>
    </w:p>
    <w:bookmarkEnd w:id="1"/>
    <w:p w14:paraId="510C56E2" w14:textId="77777777" w:rsidR="00972DC3" w:rsidRPr="00DE4CCF" w:rsidRDefault="00972DC3" w:rsidP="00DD1B53">
      <w:pPr>
        <w:rPr>
          <w:lang w:val="en-GB"/>
        </w:rPr>
      </w:pPr>
      <w:r w:rsidRPr="00DE4CCF">
        <w:rPr>
          <w:lang w:val="en-GB"/>
        </w:rPr>
        <w:br w:type="page"/>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
        <w:gridCol w:w="8197"/>
        <w:gridCol w:w="708"/>
      </w:tblGrid>
      <w:tr w:rsidR="00BF62D9" w:rsidRPr="00DE4CCF" w14:paraId="5119ABDA" w14:textId="77777777" w:rsidTr="00D73F17">
        <w:tc>
          <w:tcPr>
            <w:tcW w:w="9350" w:type="dxa"/>
            <w:gridSpan w:val="3"/>
          </w:tcPr>
          <w:p w14:paraId="7C940E83" w14:textId="77777777" w:rsidR="00F13DB9" w:rsidRPr="00DE4CCF" w:rsidRDefault="00F13DB9" w:rsidP="00033EEF">
            <w:pPr>
              <w:ind w:firstLine="0"/>
              <w:jc w:val="center"/>
              <w:rPr>
                <w:b/>
                <w:bCs/>
                <w:sz w:val="32"/>
                <w:szCs w:val="24"/>
                <w:lang w:val="en-GB"/>
              </w:rPr>
            </w:pPr>
          </w:p>
          <w:p w14:paraId="4B7BB786" w14:textId="77777777" w:rsidR="00F13DB9" w:rsidRPr="00DE4CCF" w:rsidRDefault="00F13DB9" w:rsidP="00033EEF">
            <w:pPr>
              <w:ind w:firstLine="0"/>
              <w:jc w:val="center"/>
              <w:rPr>
                <w:b/>
                <w:bCs/>
                <w:sz w:val="32"/>
                <w:szCs w:val="24"/>
                <w:lang w:val="en-GB"/>
              </w:rPr>
            </w:pPr>
          </w:p>
          <w:p w14:paraId="3DEF4DAF" w14:textId="57D21F2A" w:rsidR="00BF62D9" w:rsidRPr="00DE4CCF" w:rsidRDefault="00DB7161" w:rsidP="00033EEF">
            <w:pPr>
              <w:ind w:firstLine="0"/>
              <w:jc w:val="center"/>
              <w:rPr>
                <w:b/>
                <w:bCs/>
                <w:sz w:val="32"/>
                <w:szCs w:val="24"/>
                <w:lang w:val="en-GB"/>
              </w:rPr>
            </w:pPr>
            <w:r w:rsidRPr="00DE4CCF">
              <w:rPr>
                <w:b/>
                <w:bCs/>
                <w:sz w:val="32"/>
                <w:szCs w:val="24"/>
                <w:lang w:val="en-GB"/>
              </w:rPr>
              <w:t>TABLE OF CONTENTS</w:t>
            </w:r>
          </w:p>
          <w:p w14:paraId="616DEC93" w14:textId="1BEBBE46" w:rsidR="00F13DB9" w:rsidRPr="00DE4CCF" w:rsidRDefault="00F13DB9" w:rsidP="00033EEF">
            <w:pPr>
              <w:ind w:firstLine="0"/>
              <w:jc w:val="center"/>
              <w:rPr>
                <w:b/>
                <w:bCs/>
                <w:lang w:val="en-GB"/>
              </w:rPr>
            </w:pPr>
          </w:p>
        </w:tc>
      </w:tr>
      <w:tr w:rsidR="00BF62D9" w:rsidRPr="00DE4CCF" w14:paraId="47C5AD58" w14:textId="77777777" w:rsidTr="00D73F17">
        <w:tc>
          <w:tcPr>
            <w:tcW w:w="445" w:type="dxa"/>
          </w:tcPr>
          <w:p w14:paraId="60E2ABFA" w14:textId="77777777" w:rsidR="00BF62D9" w:rsidRPr="00DE4CCF" w:rsidRDefault="00BF62D9" w:rsidP="00954483">
            <w:pPr>
              <w:spacing w:before="240"/>
              <w:ind w:firstLine="0"/>
              <w:jc w:val="center"/>
              <w:rPr>
                <w:b/>
                <w:lang w:val="en-GB"/>
              </w:rPr>
            </w:pPr>
            <w:r w:rsidRPr="00DE4CCF">
              <w:rPr>
                <w:b/>
                <w:lang w:val="en-GB"/>
              </w:rPr>
              <w:t>№</w:t>
            </w:r>
          </w:p>
        </w:tc>
        <w:tc>
          <w:tcPr>
            <w:tcW w:w="8197" w:type="dxa"/>
          </w:tcPr>
          <w:p w14:paraId="72EC713B" w14:textId="3F058ACD" w:rsidR="00BF62D9" w:rsidRPr="00DE4CCF" w:rsidRDefault="00D7595D" w:rsidP="00954483">
            <w:pPr>
              <w:spacing w:before="240"/>
              <w:ind w:firstLine="0"/>
              <w:jc w:val="center"/>
              <w:rPr>
                <w:b/>
                <w:lang w:val="en-GB"/>
              </w:rPr>
            </w:pPr>
            <w:r w:rsidRPr="00DE4CCF">
              <w:rPr>
                <w:b/>
                <w:lang w:val="en-GB"/>
              </w:rPr>
              <w:t>Title of section</w:t>
            </w:r>
          </w:p>
        </w:tc>
        <w:tc>
          <w:tcPr>
            <w:tcW w:w="708" w:type="dxa"/>
          </w:tcPr>
          <w:p w14:paraId="665DA71B" w14:textId="77777777" w:rsidR="00BF62D9" w:rsidRPr="00DE4CCF" w:rsidRDefault="00BF62D9" w:rsidP="00954483">
            <w:pPr>
              <w:spacing w:before="240"/>
              <w:ind w:firstLine="0"/>
              <w:jc w:val="center"/>
              <w:rPr>
                <w:b/>
                <w:lang w:val="en-GB"/>
              </w:rPr>
            </w:pPr>
            <w:r w:rsidRPr="00DE4CCF">
              <w:rPr>
                <w:b/>
                <w:lang w:val="en-GB"/>
              </w:rPr>
              <w:t>Стр.</w:t>
            </w:r>
          </w:p>
          <w:p w14:paraId="73C0D559" w14:textId="3842665C" w:rsidR="00E614F5" w:rsidRPr="00DE4CCF" w:rsidRDefault="00E614F5" w:rsidP="00954483">
            <w:pPr>
              <w:spacing w:before="240"/>
              <w:ind w:firstLine="0"/>
              <w:jc w:val="center"/>
              <w:rPr>
                <w:b/>
                <w:lang w:val="en-GB"/>
              </w:rPr>
            </w:pPr>
          </w:p>
        </w:tc>
      </w:tr>
      <w:tr w:rsidR="002D5B60" w:rsidRPr="00DE4CCF" w14:paraId="78A75DA1" w14:textId="77777777" w:rsidTr="00D73F17">
        <w:tc>
          <w:tcPr>
            <w:tcW w:w="445" w:type="dxa"/>
          </w:tcPr>
          <w:p w14:paraId="3B393DCE" w14:textId="77777777" w:rsidR="002D5B60" w:rsidRPr="00DE4CCF" w:rsidRDefault="002D5B60">
            <w:pPr>
              <w:pStyle w:val="ab"/>
              <w:numPr>
                <w:ilvl w:val="0"/>
                <w:numId w:val="7"/>
              </w:numPr>
              <w:spacing w:before="240"/>
              <w:jc w:val="center"/>
              <w:rPr>
                <w:lang w:val="en-GB"/>
              </w:rPr>
            </w:pPr>
          </w:p>
        </w:tc>
        <w:tc>
          <w:tcPr>
            <w:tcW w:w="8197" w:type="dxa"/>
          </w:tcPr>
          <w:p w14:paraId="1E04C894" w14:textId="4E3305FA" w:rsidR="002D5B60" w:rsidRPr="00DE4CCF" w:rsidRDefault="00211E1C" w:rsidP="00460F81">
            <w:pPr>
              <w:spacing w:before="240"/>
              <w:ind w:firstLine="0"/>
              <w:rPr>
                <w:b/>
                <w:bCs/>
                <w:sz w:val="28"/>
                <w:szCs w:val="28"/>
                <w:lang w:val="en-GB"/>
              </w:rPr>
            </w:pPr>
            <w:hyperlink w:anchor="резюме" w:history="1">
              <w:r w:rsidR="00460F81" w:rsidRPr="00DE4CCF">
                <w:rPr>
                  <w:rStyle w:val="a9"/>
                  <w:b/>
                  <w:bCs/>
                  <w:sz w:val="28"/>
                  <w:szCs w:val="28"/>
                  <w:lang w:val="en-GB"/>
                </w:rPr>
                <w:t>Summary</w:t>
              </w:r>
            </w:hyperlink>
            <w:r w:rsidR="002D5B60" w:rsidRPr="00DE4CCF">
              <w:rPr>
                <w:b/>
                <w:bCs/>
                <w:sz w:val="28"/>
                <w:szCs w:val="28"/>
                <w:lang w:val="en-GB"/>
              </w:rPr>
              <w:t xml:space="preserve"> </w:t>
            </w:r>
          </w:p>
        </w:tc>
        <w:tc>
          <w:tcPr>
            <w:tcW w:w="708" w:type="dxa"/>
          </w:tcPr>
          <w:p w14:paraId="388F9DD9" w14:textId="347BCA06" w:rsidR="002D5B60" w:rsidRPr="00DE4CCF" w:rsidRDefault="002D5B60" w:rsidP="00954483">
            <w:pPr>
              <w:spacing w:before="240"/>
              <w:ind w:firstLine="0"/>
              <w:jc w:val="center"/>
              <w:rPr>
                <w:lang w:val="en-GB"/>
              </w:rPr>
            </w:pPr>
            <w:r w:rsidRPr="00DE4CCF">
              <w:rPr>
                <w:lang w:val="en-GB"/>
              </w:rPr>
              <w:t>5</w:t>
            </w:r>
          </w:p>
        </w:tc>
      </w:tr>
      <w:tr w:rsidR="002D5B60" w:rsidRPr="00DE4CCF" w14:paraId="00753ED3" w14:textId="77777777" w:rsidTr="00D73F17">
        <w:tc>
          <w:tcPr>
            <w:tcW w:w="445" w:type="dxa"/>
          </w:tcPr>
          <w:p w14:paraId="6F056AAC" w14:textId="77777777" w:rsidR="002D5B60" w:rsidRPr="00DE4CCF" w:rsidRDefault="002D5B60">
            <w:pPr>
              <w:pStyle w:val="ab"/>
              <w:numPr>
                <w:ilvl w:val="0"/>
                <w:numId w:val="7"/>
              </w:numPr>
              <w:spacing w:before="240"/>
              <w:jc w:val="center"/>
              <w:rPr>
                <w:lang w:val="en-GB"/>
              </w:rPr>
            </w:pPr>
          </w:p>
        </w:tc>
        <w:tc>
          <w:tcPr>
            <w:tcW w:w="8197" w:type="dxa"/>
          </w:tcPr>
          <w:p w14:paraId="3DDA39C7" w14:textId="31F1A001" w:rsidR="002D5B60" w:rsidRPr="00DE4CCF" w:rsidRDefault="00211E1C" w:rsidP="00460F81">
            <w:pPr>
              <w:spacing w:before="240"/>
              <w:ind w:firstLine="0"/>
              <w:rPr>
                <w:b/>
                <w:bCs/>
                <w:sz w:val="28"/>
                <w:szCs w:val="28"/>
                <w:lang w:val="en-GB"/>
              </w:rPr>
            </w:pPr>
            <w:hyperlink w:anchor="разследване" w:history="1">
              <w:r w:rsidR="00460F81" w:rsidRPr="00DE4CCF">
                <w:rPr>
                  <w:rStyle w:val="a9"/>
                  <w:b/>
                  <w:bCs/>
                  <w:sz w:val="28"/>
                  <w:szCs w:val="28"/>
                  <w:lang w:val="en-GB"/>
                </w:rPr>
                <w:t>Investigation</w:t>
              </w:r>
            </w:hyperlink>
          </w:p>
        </w:tc>
        <w:tc>
          <w:tcPr>
            <w:tcW w:w="708" w:type="dxa"/>
          </w:tcPr>
          <w:p w14:paraId="77E75358" w14:textId="4A126007" w:rsidR="002D5B60" w:rsidRPr="00DE4CCF" w:rsidRDefault="00ED4147" w:rsidP="00954483">
            <w:pPr>
              <w:spacing w:before="240"/>
              <w:ind w:firstLine="0"/>
              <w:jc w:val="center"/>
              <w:rPr>
                <w:lang w:val="en-GB"/>
              </w:rPr>
            </w:pPr>
            <w:r w:rsidRPr="00DE4CCF">
              <w:rPr>
                <w:lang w:val="en-GB"/>
              </w:rPr>
              <w:t>9</w:t>
            </w:r>
          </w:p>
        </w:tc>
      </w:tr>
      <w:tr w:rsidR="002D5B60" w:rsidRPr="00DE4CCF" w14:paraId="21D40B6E" w14:textId="77777777" w:rsidTr="00D73F17">
        <w:tc>
          <w:tcPr>
            <w:tcW w:w="445" w:type="dxa"/>
          </w:tcPr>
          <w:p w14:paraId="6FD39F49" w14:textId="77777777" w:rsidR="002D5B60" w:rsidRPr="00DE4CCF" w:rsidRDefault="002D5B60">
            <w:pPr>
              <w:pStyle w:val="ab"/>
              <w:numPr>
                <w:ilvl w:val="0"/>
                <w:numId w:val="7"/>
              </w:numPr>
              <w:spacing w:before="240"/>
              <w:jc w:val="center"/>
              <w:rPr>
                <w:lang w:val="en-GB"/>
              </w:rPr>
            </w:pPr>
          </w:p>
        </w:tc>
        <w:tc>
          <w:tcPr>
            <w:tcW w:w="8197" w:type="dxa"/>
          </w:tcPr>
          <w:p w14:paraId="2492A50A" w14:textId="67B6A460" w:rsidR="002D5B60" w:rsidRPr="00DE4CCF" w:rsidRDefault="00211E1C" w:rsidP="00175737">
            <w:pPr>
              <w:spacing w:before="240"/>
              <w:ind w:firstLine="0"/>
              <w:rPr>
                <w:b/>
                <w:bCs/>
                <w:sz w:val="28"/>
                <w:szCs w:val="28"/>
                <w:lang w:val="en-GB"/>
              </w:rPr>
            </w:pPr>
            <w:hyperlink w:anchor="описание" w:history="1">
              <w:r w:rsidR="00175737" w:rsidRPr="00DE4CCF">
                <w:rPr>
                  <w:rStyle w:val="a9"/>
                  <w:b/>
                  <w:bCs/>
                  <w:sz w:val="28"/>
                  <w:szCs w:val="28"/>
                  <w:lang w:val="en-GB"/>
                </w:rPr>
                <w:t>Description of the event</w:t>
              </w:r>
            </w:hyperlink>
          </w:p>
        </w:tc>
        <w:tc>
          <w:tcPr>
            <w:tcW w:w="708" w:type="dxa"/>
          </w:tcPr>
          <w:p w14:paraId="28D22B4E" w14:textId="1B28D2C6" w:rsidR="002D5B60" w:rsidRPr="00DE4CCF" w:rsidRDefault="00D73F17" w:rsidP="00954483">
            <w:pPr>
              <w:spacing w:before="240"/>
              <w:ind w:firstLine="0"/>
              <w:jc w:val="center"/>
              <w:rPr>
                <w:lang w:val="en-GB"/>
              </w:rPr>
            </w:pPr>
            <w:r w:rsidRPr="00DE4CCF">
              <w:rPr>
                <w:lang w:val="en-GB"/>
              </w:rPr>
              <w:t>1</w:t>
            </w:r>
            <w:r w:rsidR="003E0B40" w:rsidRPr="00DE4CCF">
              <w:rPr>
                <w:lang w:val="en-GB"/>
              </w:rPr>
              <w:t>2</w:t>
            </w:r>
          </w:p>
        </w:tc>
      </w:tr>
      <w:tr w:rsidR="002D5B60" w:rsidRPr="00DE4CCF" w14:paraId="7D3D469F" w14:textId="77777777" w:rsidTr="00D73F17">
        <w:tc>
          <w:tcPr>
            <w:tcW w:w="445" w:type="dxa"/>
          </w:tcPr>
          <w:p w14:paraId="47CD09F2" w14:textId="77777777" w:rsidR="002D5B60" w:rsidRPr="00DE4CCF" w:rsidRDefault="002D5B60">
            <w:pPr>
              <w:pStyle w:val="ab"/>
              <w:numPr>
                <w:ilvl w:val="0"/>
                <w:numId w:val="7"/>
              </w:numPr>
              <w:spacing w:before="240"/>
              <w:jc w:val="center"/>
              <w:rPr>
                <w:lang w:val="en-GB"/>
              </w:rPr>
            </w:pPr>
          </w:p>
        </w:tc>
        <w:tc>
          <w:tcPr>
            <w:tcW w:w="8197" w:type="dxa"/>
          </w:tcPr>
          <w:p w14:paraId="20035DCF" w14:textId="03EF6F99" w:rsidR="002D5B60" w:rsidRPr="00DE4CCF" w:rsidRDefault="00211E1C" w:rsidP="00175737">
            <w:pPr>
              <w:spacing w:before="240"/>
              <w:ind w:firstLine="0"/>
              <w:rPr>
                <w:b/>
                <w:bCs/>
                <w:sz w:val="28"/>
                <w:szCs w:val="28"/>
                <w:lang w:val="en-GB"/>
              </w:rPr>
            </w:pPr>
            <w:hyperlink w:anchor="анализ" w:history="1">
              <w:r w:rsidR="00175737" w:rsidRPr="00DE4CCF">
                <w:rPr>
                  <w:rStyle w:val="a9"/>
                  <w:b/>
                  <w:bCs/>
                  <w:sz w:val="28"/>
                  <w:szCs w:val="28"/>
                  <w:lang w:val="en-GB"/>
                </w:rPr>
                <w:t>Analysis of the event</w:t>
              </w:r>
            </w:hyperlink>
          </w:p>
        </w:tc>
        <w:tc>
          <w:tcPr>
            <w:tcW w:w="708" w:type="dxa"/>
          </w:tcPr>
          <w:p w14:paraId="3C32A052" w14:textId="699D5656" w:rsidR="002D5B60" w:rsidRPr="00DE4CCF" w:rsidRDefault="006900F6" w:rsidP="00954483">
            <w:pPr>
              <w:spacing w:before="240"/>
              <w:ind w:firstLine="0"/>
              <w:jc w:val="center"/>
              <w:rPr>
                <w:lang w:val="en-GB"/>
              </w:rPr>
            </w:pPr>
            <w:r w:rsidRPr="00DE4CCF">
              <w:rPr>
                <w:lang w:val="en-GB"/>
              </w:rPr>
              <w:t>2</w:t>
            </w:r>
            <w:r w:rsidR="003E0B40" w:rsidRPr="00DE4CCF">
              <w:rPr>
                <w:lang w:val="en-GB"/>
              </w:rPr>
              <w:t>4</w:t>
            </w:r>
          </w:p>
        </w:tc>
      </w:tr>
      <w:tr w:rsidR="002D5B60" w:rsidRPr="00DE4CCF" w14:paraId="5ADB5D3D" w14:textId="77777777" w:rsidTr="00D73F17">
        <w:tc>
          <w:tcPr>
            <w:tcW w:w="445" w:type="dxa"/>
          </w:tcPr>
          <w:p w14:paraId="47DCC6AE" w14:textId="77777777" w:rsidR="002D5B60" w:rsidRPr="00DE4CCF" w:rsidRDefault="002D5B60">
            <w:pPr>
              <w:pStyle w:val="ab"/>
              <w:numPr>
                <w:ilvl w:val="0"/>
                <w:numId w:val="7"/>
              </w:numPr>
              <w:spacing w:before="240"/>
              <w:jc w:val="center"/>
              <w:rPr>
                <w:lang w:val="en-GB"/>
              </w:rPr>
            </w:pPr>
          </w:p>
        </w:tc>
        <w:tc>
          <w:tcPr>
            <w:tcW w:w="8197" w:type="dxa"/>
          </w:tcPr>
          <w:p w14:paraId="7BBEE1CA" w14:textId="113D79C7" w:rsidR="002D5B60" w:rsidRPr="00DE4CCF" w:rsidRDefault="00211E1C" w:rsidP="00374399">
            <w:pPr>
              <w:spacing w:before="240"/>
              <w:ind w:firstLine="0"/>
              <w:rPr>
                <w:b/>
                <w:bCs/>
                <w:sz w:val="28"/>
                <w:szCs w:val="28"/>
                <w:lang w:val="en-GB"/>
              </w:rPr>
            </w:pPr>
            <w:hyperlink w:anchor="заключения" w:history="1">
              <w:r w:rsidR="00374399" w:rsidRPr="00DE4CCF">
                <w:rPr>
                  <w:rStyle w:val="a9"/>
                  <w:b/>
                  <w:bCs/>
                  <w:sz w:val="28"/>
                  <w:szCs w:val="28"/>
                  <w:lang w:val="en-GB"/>
                </w:rPr>
                <w:t>Conclusions</w:t>
              </w:r>
            </w:hyperlink>
            <w:r w:rsidR="00D73F17" w:rsidRPr="00DE4CCF">
              <w:rPr>
                <w:b/>
                <w:bCs/>
                <w:sz w:val="28"/>
                <w:szCs w:val="28"/>
                <w:lang w:val="en-GB"/>
              </w:rPr>
              <w:t xml:space="preserve"> </w:t>
            </w:r>
          </w:p>
        </w:tc>
        <w:tc>
          <w:tcPr>
            <w:tcW w:w="708" w:type="dxa"/>
          </w:tcPr>
          <w:p w14:paraId="64E907C1" w14:textId="080D5D4F" w:rsidR="002D5B60" w:rsidRPr="00DE4CCF" w:rsidRDefault="006900F6" w:rsidP="00954483">
            <w:pPr>
              <w:spacing w:before="240"/>
              <w:ind w:firstLine="0"/>
              <w:jc w:val="center"/>
              <w:rPr>
                <w:lang w:val="en-GB"/>
              </w:rPr>
            </w:pPr>
            <w:r w:rsidRPr="00DE4CCF">
              <w:rPr>
                <w:lang w:val="en-GB"/>
              </w:rPr>
              <w:t>4</w:t>
            </w:r>
            <w:r w:rsidR="003E0B40" w:rsidRPr="00DE4CCF">
              <w:rPr>
                <w:lang w:val="en-GB"/>
              </w:rPr>
              <w:t>5</w:t>
            </w:r>
          </w:p>
        </w:tc>
      </w:tr>
      <w:tr w:rsidR="002D5B60" w:rsidRPr="00DE4CCF" w14:paraId="1FF3E4D0" w14:textId="77777777" w:rsidTr="00D73F17">
        <w:tc>
          <w:tcPr>
            <w:tcW w:w="445" w:type="dxa"/>
          </w:tcPr>
          <w:p w14:paraId="427D8A6B" w14:textId="77777777" w:rsidR="002D5B60" w:rsidRPr="00DE4CCF" w:rsidRDefault="002D5B60">
            <w:pPr>
              <w:pStyle w:val="ab"/>
              <w:numPr>
                <w:ilvl w:val="0"/>
                <w:numId w:val="7"/>
              </w:numPr>
              <w:spacing w:before="240"/>
              <w:jc w:val="center"/>
              <w:rPr>
                <w:lang w:val="en-GB"/>
              </w:rPr>
            </w:pPr>
          </w:p>
        </w:tc>
        <w:tc>
          <w:tcPr>
            <w:tcW w:w="8197" w:type="dxa"/>
          </w:tcPr>
          <w:p w14:paraId="6533F38D" w14:textId="7933A151" w:rsidR="002D5B60" w:rsidRPr="00DE4CCF" w:rsidRDefault="00211E1C" w:rsidP="00FB21DD">
            <w:pPr>
              <w:spacing w:before="240"/>
              <w:ind w:firstLine="0"/>
              <w:rPr>
                <w:b/>
                <w:bCs/>
                <w:sz w:val="28"/>
                <w:szCs w:val="28"/>
                <w:lang w:val="en-GB"/>
              </w:rPr>
            </w:pPr>
            <w:hyperlink w:anchor="препоръки" w:history="1">
              <w:r w:rsidR="00FB21DD" w:rsidRPr="00DE4CCF">
                <w:rPr>
                  <w:rStyle w:val="a9"/>
                  <w:b/>
                  <w:bCs/>
                  <w:sz w:val="28"/>
                  <w:szCs w:val="28"/>
                  <w:lang w:val="en-GB"/>
                </w:rPr>
                <w:t>Safety recommendations</w:t>
              </w:r>
            </w:hyperlink>
          </w:p>
        </w:tc>
        <w:tc>
          <w:tcPr>
            <w:tcW w:w="708" w:type="dxa"/>
          </w:tcPr>
          <w:p w14:paraId="15134968" w14:textId="3B866DD1" w:rsidR="002D5B60" w:rsidRPr="00DE4CCF" w:rsidRDefault="003E0B40" w:rsidP="00954483">
            <w:pPr>
              <w:spacing w:before="240"/>
              <w:ind w:firstLine="0"/>
              <w:jc w:val="center"/>
              <w:rPr>
                <w:lang w:val="en-GB"/>
              </w:rPr>
            </w:pPr>
            <w:r w:rsidRPr="00DE4CCF">
              <w:rPr>
                <w:lang w:val="en-GB"/>
              </w:rPr>
              <w:t>47</w:t>
            </w:r>
          </w:p>
        </w:tc>
      </w:tr>
    </w:tbl>
    <w:p w14:paraId="0597E61C" w14:textId="77777777" w:rsidR="00DD1B53" w:rsidRPr="00DE4CCF" w:rsidRDefault="00BF62D9" w:rsidP="00DD1B53">
      <w:pPr>
        <w:rPr>
          <w:lang w:val="en-GB"/>
        </w:rPr>
      </w:pPr>
      <w:r w:rsidRPr="00DE4CCF">
        <w:rPr>
          <w:lang w:val="en-GB"/>
        </w:rPr>
        <w:br w:type="page"/>
      </w:r>
    </w:p>
    <w:p w14:paraId="22E1D781" w14:textId="4065ECBA" w:rsidR="00E53710" w:rsidRPr="00DE4CCF" w:rsidRDefault="00D216EC" w:rsidP="001147DD">
      <w:pPr>
        <w:jc w:val="center"/>
        <w:rPr>
          <w:b/>
          <w:bCs/>
          <w:lang w:val="en-GB"/>
        </w:rPr>
      </w:pPr>
      <w:r w:rsidRPr="00DE4CCF">
        <w:rPr>
          <w:b/>
          <w:bCs/>
          <w:lang w:val="en-GB"/>
        </w:rPr>
        <w:lastRenderedPageBreak/>
        <w:t>ABBREVIATIONS, USED IN THE REPORT</w:t>
      </w:r>
    </w:p>
    <w:p w14:paraId="56C6E973" w14:textId="77777777" w:rsidR="001147DD" w:rsidRPr="00DE4CCF" w:rsidRDefault="001147DD" w:rsidP="001147DD">
      <w:pPr>
        <w:jc w:val="center"/>
        <w:rPr>
          <w:b/>
          <w:bCs/>
          <w:lang w:val="en-GB"/>
        </w:rPr>
      </w:pPr>
    </w:p>
    <w:p w14:paraId="57BFD381" w14:textId="41397142" w:rsidR="001147DD" w:rsidRPr="00DE4CCF" w:rsidRDefault="008F1D2F" w:rsidP="00E87175">
      <w:pPr>
        <w:spacing w:line="276" w:lineRule="auto"/>
        <w:ind w:firstLine="0"/>
        <w:jc w:val="left"/>
        <w:rPr>
          <w:bCs/>
          <w:lang w:val="en-GB"/>
        </w:rPr>
      </w:pPr>
      <w:r w:rsidRPr="00DE4CCF">
        <w:rPr>
          <w:bCs/>
          <w:lang w:val="en-GB"/>
        </w:rPr>
        <w:t>IFT</w:t>
      </w:r>
      <w:r w:rsidR="001147DD" w:rsidRPr="00DE4CCF">
        <w:rPr>
          <w:bCs/>
          <w:lang w:val="en-GB"/>
        </w:rPr>
        <w:t xml:space="preserve"> – </w:t>
      </w:r>
      <w:r w:rsidRPr="00DE4CCF">
        <w:rPr>
          <w:bCs/>
          <w:lang w:val="en-GB"/>
        </w:rPr>
        <w:t>International fast train</w:t>
      </w:r>
    </w:p>
    <w:p w14:paraId="557EA4CC" w14:textId="4A649191" w:rsidR="001E4169" w:rsidRPr="00DE4CCF" w:rsidRDefault="002A653C" w:rsidP="00E87175">
      <w:pPr>
        <w:spacing w:line="276" w:lineRule="auto"/>
        <w:ind w:firstLine="0"/>
        <w:rPr>
          <w:bCs/>
          <w:lang w:val="en-GB"/>
        </w:rPr>
      </w:pPr>
      <w:r w:rsidRPr="00DE4CCF">
        <w:rPr>
          <w:bCs/>
          <w:lang w:val="en-GB"/>
        </w:rPr>
        <w:t>IDFT – International Direct Freight Train</w:t>
      </w:r>
    </w:p>
    <w:p w14:paraId="340127D6" w14:textId="04A9D145" w:rsidR="001E2D3F" w:rsidRPr="00DE4CCF" w:rsidRDefault="00630DDA" w:rsidP="00E87175">
      <w:pPr>
        <w:spacing w:line="276" w:lineRule="auto"/>
        <w:ind w:firstLine="0"/>
        <w:rPr>
          <w:bCs/>
          <w:lang w:val="en-GB"/>
        </w:rPr>
      </w:pPr>
      <w:r w:rsidRPr="00DE4CCF">
        <w:rPr>
          <w:bCs/>
          <w:lang w:val="en-GB"/>
        </w:rPr>
        <w:t>DFT – Direct freight train</w:t>
      </w:r>
    </w:p>
    <w:p w14:paraId="53B552E8" w14:textId="30A52CB1" w:rsidR="001E2D3F" w:rsidRPr="00DE4CCF" w:rsidRDefault="008E3B39" w:rsidP="00E87175">
      <w:pPr>
        <w:spacing w:line="276" w:lineRule="auto"/>
        <w:ind w:firstLine="0"/>
        <w:rPr>
          <w:lang w:val="en-GB"/>
        </w:rPr>
      </w:pPr>
      <w:r w:rsidRPr="00DE4CCF">
        <w:rPr>
          <w:lang w:val="en-GB"/>
        </w:rPr>
        <w:t>SE NRIC – State enterprise „National railway Infrastructure Company “(railway infrastructure manager)</w:t>
      </w:r>
    </w:p>
    <w:p w14:paraId="23E646F1" w14:textId="0868C89E" w:rsidR="001F642C" w:rsidRPr="00DE4CCF" w:rsidRDefault="001F642C" w:rsidP="00E87175">
      <w:pPr>
        <w:spacing w:line="276" w:lineRule="auto"/>
        <w:ind w:firstLine="0"/>
        <w:rPr>
          <w:lang w:val="en-GB"/>
        </w:rPr>
      </w:pPr>
      <w:r w:rsidRPr="00DE4CCF">
        <w:rPr>
          <w:lang w:val="en-GB"/>
        </w:rPr>
        <w:t>„</w:t>
      </w:r>
      <w:r w:rsidR="008E3B39" w:rsidRPr="00DE4CCF">
        <w:rPr>
          <w:lang w:val="en-GB"/>
        </w:rPr>
        <w:t>Rail Cargo Carrier-Bulgaria</w:t>
      </w:r>
      <w:r w:rsidRPr="00DE4CCF">
        <w:rPr>
          <w:lang w:val="en-GB"/>
        </w:rPr>
        <w:t xml:space="preserve">” </w:t>
      </w:r>
      <w:r w:rsidR="008E3B39" w:rsidRPr="00DE4CCF">
        <w:rPr>
          <w:lang w:val="en-GB"/>
        </w:rPr>
        <w:t>EOOD</w:t>
      </w:r>
      <w:r w:rsidRPr="00DE4CCF">
        <w:rPr>
          <w:lang w:val="en-GB"/>
        </w:rPr>
        <w:t xml:space="preserve"> – </w:t>
      </w:r>
      <w:r w:rsidR="00BB7083" w:rsidRPr="00DE4CCF">
        <w:rPr>
          <w:lang w:val="en-GB"/>
        </w:rPr>
        <w:t>Railway undertaking for freight transport</w:t>
      </w:r>
    </w:p>
    <w:p w14:paraId="6E3A6C8A" w14:textId="1E4A5D8F" w:rsidR="001E2D3F" w:rsidRPr="00DE4CCF" w:rsidRDefault="00AB199B" w:rsidP="00E87175">
      <w:pPr>
        <w:spacing w:line="276" w:lineRule="auto"/>
        <w:ind w:firstLine="0"/>
        <w:rPr>
          <w:lang w:val="en-GB"/>
        </w:rPr>
      </w:pPr>
      <w:r w:rsidRPr="00DE4CCF">
        <w:rPr>
          <w:lang w:val="en-GB"/>
        </w:rPr>
        <w:t>RS</w:t>
      </w:r>
      <w:r w:rsidR="001E2D3F" w:rsidRPr="00DE4CCF">
        <w:rPr>
          <w:lang w:val="en-GB"/>
        </w:rPr>
        <w:t xml:space="preserve"> – </w:t>
      </w:r>
      <w:r w:rsidRPr="00DE4CCF">
        <w:rPr>
          <w:lang w:val="en-GB"/>
        </w:rPr>
        <w:t>Railway section</w:t>
      </w:r>
    </w:p>
    <w:p w14:paraId="1CEEBCC2" w14:textId="62CD36AA" w:rsidR="007127EB" w:rsidRPr="00DE4CCF" w:rsidRDefault="0061139D" w:rsidP="00E87175">
      <w:pPr>
        <w:spacing w:line="276" w:lineRule="auto"/>
        <w:ind w:firstLine="0"/>
        <w:rPr>
          <w:lang w:val="en-GB"/>
        </w:rPr>
      </w:pPr>
      <w:r w:rsidRPr="00DE4CCF">
        <w:rPr>
          <w:lang w:val="en-GB"/>
        </w:rPr>
        <w:t>S</w:t>
      </w:r>
      <w:r w:rsidR="00EA68F5" w:rsidRPr="00DE4CCF">
        <w:rPr>
          <w:lang w:val="en-GB"/>
        </w:rPr>
        <w:t>H</w:t>
      </w:r>
      <w:r w:rsidRPr="00DE4CCF">
        <w:rPr>
          <w:lang w:val="en-GB"/>
        </w:rPr>
        <w:t xml:space="preserve">WC – </w:t>
      </w:r>
      <w:r w:rsidR="00EA68F5" w:rsidRPr="00DE4CCF">
        <w:rPr>
          <w:lang w:val="en-GB"/>
        </w:rPr>
        <w:t xml:space="preserve">Safe and healthy </w:t>
      </w:r>
      <w:r w:rsidRPr="00DE4CCF">
        <w:rPr>
          <w:lang w:val="en-GB"/>
        </w:rPr>
        <w:t>working conditions</w:t>
      </w:r>
    </w:p>
    <w:p w14:paraId="5262D74D" w14:textId="33BF63CD" w:rsidR="001E2D3F" w:rsidRPr="00DE4CCF" w:rsidRDefault="00B12DF1" w:rsidP="00E87175">
      <w:pPr>
        <w:spacing w:line="276" w:lineRule="auto"/>
        <w:ind w:firstLine="0"/>
        <w:rPr>
          <w:bCs/>
          <w:lang w:val="en-GB"/>
        </w:rPr>
      </w:pPr>
      <w:r w:rsidRPr="00DE4CCF">
        <w:rPr>
          <w:bCs/>
          <w:lang w:val="en-GB"/>
        </w:rPr>
        <w:t>RTA – Railway Transport Act</w:t>
      </w:r>
    </w:p>
    <w:p w14:paraId="34EA97D7" w14:textId="73A7A4A4" w:rsidR="001E2D3F" w:rsidRPr="00DE4CCF" w:rsidRDefault="00EB384E" w:rsidP="00E87175">
      <w:pPr>
        <w:spacing w:line="276" w:lineRule="auto"/>
        <w:ind w:firstLine="0"/>
        <w:rPr>
          <w:lang w:val="en-GB"/>
        </w:rPr>
      </w:pPr>
      <w:r w:rsidRPr="00DE4CCF">
        <w:rPr>
          <w:lang w:val="en-GB"/>
        </w:rPr>
        <w:t>TOU</w:t>
      </w:r>
      <w:r w:rsidR="002260DF" w:rsidRPr="00DE4CCF">
        <w:rPr>
          <w:lang w:val="en-GB"/>
        </w:rPr>
        <w:t xml:space="preserve"> – </w:t>
      </w:r>
      <w:r w:rsidRPr="00DE4CCF">
        <w:rPr>
          <w:lang w:val="en-GB"/>
        </w:rPr>
        <w:t>Traffic organization unit</w:t>
      </w:r>
    </w:p>
    <w:p w14:paraId="3D1A6D66" w14:textId="57941CC6" w:rsidR="00AF6B15" w:rsidRPr="00DE4CCF" w:rsidRDefault="00601AA9" w:rsidP="00E87175">
      <w:pPr>
        <w:spacing w:line="276" w:lineRule="auto"/>
        <w:ind w:firstLine="0"/>
        <w:rPr>
          <w:lang w:val="en-GB"/>
        </w:rPr>
      </w:pPr>
      <w:r w:rsidRPr="00DE4CCF">
        <w:rPr>
          <w:lang w:val="en-GB"/>
        </w:rPr>
        <w:t>IPT</w:t>
      </w:r>
      <w:r w:rsidR="00AF6B15" w:rsidRPr="00DE4CCF">
        <w:rPr>
          <w:lang w:val="en-GB"/>
        </w:rPr>
        <w:t xml:space="preserve"> – </w:t>
      </w:r>
      <w:r w:rsidRPr="00DE4CCF">
        <w:rPr>
          <w:lang w:val="en-GB"/>
        </w:rPr>
        <w:t>Intercity Passenger Train</w:t>
      </w:r>
    </w:p>
    <w:p w14:paraId="0E9FD5AC" w14:textId="60976D9F" w:rsidR="001E2D3F" w:rsidRPr="00DE4CCF" w:rsidRDefault="00601AA9" w:rsidP="00E87175">
      <w:pPr>
        <w:spacing w:line="276" w:lineRule="auto"/>
        <w:ind w:firstLine="0"/>
        <w:rPr>
          <w:lang w:val="en-GB"/>
        </w:rPr>
      </w:pPr>
      <w:r w:rsidRPr="00DE4CCF">
        <w:rPr>
          <w:lang w:val="en-GB"/>
        </w:rPr>
        <w:t>km</w:t>
      </w:r>
      <w:r w:rsidR="00C82050" w:rsidRPr="00DE4CCF">
        <w:rPr>
          <w:lang w:val="en-GB"/>
        </w:rPr>
        <w:t xml:space="preserve"> – </w:t>
      </w:r>
      <w:r w:rsidR="00FB727B" w:rsidRPr="00DE4CCF">
        <w:rPr>
          <w:lang w:val="en-GB"/>
        </w:rPr>
        <w:t>Kilometre</w:t>
      </w:r>
      <w:r w:rsidRPr="00DE4CCF">
        <w:rPr>
          <w:lang w:val="en-GB"/>
        </w:rPr>
        <w:t xml:space="preserve"> along the rail track</w:t>
      </w:r>
    </w:p>
    <w:p w14:paraId="24D4D963" w14:textId="4EFAEFA9" w:rsidR="001E2D3F" w:rsidRPr="00DE4CCF" w:rsidRDefault="00507B93" w:rsidP="00E87175">
      <w:pPr>
        <w:spacing w:line="276" w:lineRule="auto"/>
        <w:ind w:firstLine="0"/>
        <w:rPr>
          <w:lang w:val="en-GB"/>
        </w:rPr>
      </w:pPr>
      <w:r w:rsidRPr="00DE4CCF">
        <w:rPr>
          <w:lang w:val="en-GB"/>
        </w:rPr>
        <w:t>OCL – Overhead contact line (catenary)</w:t>
      </w:r>
    </w:p>
    <w:p w14:paraId="14A483C2" w14:textId="5DC5E9BB" w:rsidR="001E2D3F" w:rsidRPr="00DE4CCF" w:rsidRDefault="00AC2D8F" w:rsidP="00E87175">
      <w:pPr>
        <w:spacing w:line="276" w:lineRule="auto"/>
        <w:ind w:firstLine="0"/>
        <w:rPr>
          <w:iCs/>
          <w:lang w:val="en-GB"/>
        </w:rPr>
      </w:pPr>
      <w:r w:rsidRPr="00DE4CCF">
        <w:rPr>
          <w:iCs/>
          <w:lang w:val="en-GB"/>
        </w:rPr>
        <w:t>ECM – Entity in Charge of Maintenance</w:t>
      </w:r>
    </w:p>
    <w:p w14:paraId="14E51E26" w14:textId="26F02147" w:rsidR="001E2D3F" w:rsidRPr="00DE4CCF" w:rsidRDefault="00AC2D8F" w:rsidP="00E87175">
      <w:pPr>
        <w:spacing w:line="276" w:lineRule="auto"/>
        <w:ind w:firstLine="0"/>
        <w:rPr>
          <w:lang w:val="en-GB"/>
        </w:rPr>
      </w:pPr>
      <w:r w:rsidRPr="00DE4CCF">
        <w:rPr>
          <w:lang w:val="en-GB"/>
        </w:rPr>
        <w:t>Ordinance № 59 – Ordinance on the rail transport safety management</w:t>
      </w:r>
    </w:p>
    <w:p w14:paraId="7C8145CB" w14:textId="5FAE10AC" w:rsidR="00FA5863" w:rsidRPr="00DE4CCF" w:rsidRDefault="00AC2D8F" w:rsidP="00E87175">
      <w:pPr>
        <w:spacing w:line="276" w:lineRule="auto"/>
        <w:ind w:firstLine="0"/>
        <w:rPr>
          <w:lang w:val="en-GB"/>
        </w:rPr>
      </w:pPr>
      <w:r w:rsidRPr="00DE4CCF">
        <w:rPr>
          <w:lang w:val="en-GB"/>
        </w:rPr>
        <w:t>Ordinance</w:t>
      </w:r>
      <w:r w:rsidR="0037279E" w:rsidRPr="00DE4CCF">
        <w:rPr>
          <w:lang w:val="en-GB"/>
        </w:rPr>
        <w:t xml:space="preserve"> № 58 – </w:t>
      </w:r>
      <w:r w:rsidRPr="00DE4CCF">
        <w:rPr>
          <w:lang w:val="en-GB"/>
        </w:rPr>
        <w:t>Ordinance on the rules of technical operation, train movement and signalling in the rail transport</w:t>
      </w:r>
    </w:p>
    <w:p w14:paraId="34C260C9" w14:textId="46433F11" w:rsidR="001E2D3F" w:rsidRPr="00DE4CCF" w:rsidRDefault="00A50DA0" w:rsidP="00E87175">
      <w:pPr>
        <w:spacing w:line="276" w:lineRule="auto"/>
        <w:ind w:firstLine="0"/>
        <w:rPr>
          <w:lang w:val="en-GB"/>
        </w:rPr>
      </w:pPr>
      <w:r w:rsidRPr="00DE4CCF">
        <w:rPr>
          <w:lang w:val="en-GB"/>
        </w:rPr>
        <w:t>NAMRTAIB – National Air, Maritime, and Railway Transport Accidents Investigation Board (Independent Speciali</w:t>
      </w:r>
      <w:r w:rsidR="0022062D" w:rsidRPr="00DE4CCF">
        <w:rPr>
          <w:lang w:val="en-GB"/>
        </w:rPr>
        <w:t>zed National Investigation Body</w:t>
      </w:r>
    </w:p>
    <w:p w14:paraId="75B71D84" w14:textId="1CD74DAA" w:rsidR="0022062D" w:rsidRPr="00DE4CCF" w:rsidRDefault="0022062D" w:rsidP="00E87175">
      <w:pPr>
        <w:spacing w:line="276" w:lineRule="auto"/>
        <w:ind w:firstLine="0"/>
        <w:rPr>
          <w:lang w:val="en-GB"/>
        </w:rPr>
      </w:pPr>
      <w:r w:rsidRPr="00DE4CCF">
        <w:rPr>
          <w:lang w:val="en-GB"/>
        </w:rPr>
        <w:t xml:space="preserve">RAEA/NSA – Railway Administration Executive Agency, National Safety Authority </w:t>
      </w:r>
    </w:p>
    <w:p w14:paraId="1A8F2F62" w14:textId="45F51769" w:rsidR="001E2D3F" w:rsidRPr="00DE4CCF" w:rsidRDefault="00EA4CA3" w:rsidP="00E87175">
      <w:pPr>
        <w:spacing w:line="276" w:lineRule="auto"/>
        <w:ind w:firstLine="0"/>
        <w:rPr>
          <w:bCs/>
          <w:lang w:val="en-GB"/>
        </w:rPr>
      </w:pPr>
      <w:r w:rsidRPr="00DE4CCF">
        <w:rPr>
          <w:bCs/>
          <w:lang w:val="en-GB"/>
        </w:rPr>
        <w:t>TF – Task Force</w:t>
      </w:r>
    </w:p>
    <w:p w14:paraId="28A24E9C" w14:textId="2BA2C91C" w:rsidR="001E2D3F" w:rsidRPr="00DE4CCF" w:rsidRDefault="00670CD0" w:rsidP="00E87175">
      <w:pPr>
        <w:spacing w:line="276" w:lineRule="auto"/>
        <w:ind w:firstLine="0"/>
        <w:rPr>
          <w:lang w:val="en-GB"/>
        </w:rPr>
      </w:pPr>
      <w:r w:rsidRPr="00DE4CCF">
        <w:rPr>
          <w:lang w:val="en-GB"/>
        </w:rPr>
        <w:t>SE</w:t>
      </w:r>
      <w:r w:rsidR="001E2D3F" w:rsidRPr="00DE4CCF">
        <w:rPr>
          <w:lang w:val="en-GB"/>
        </w:rPr>
        <w:t xml:space="preserve"> – </w:t>
      </w:r>
      <w:r w:rsidRPr="00DE4CCF">
        <w:rPr>
          <w:lang w:val="en-GB"/>
        </w:rPr>
        <w:t xml:space="preserve">Signalling </w:t>
      </w:r>
      <w:r w:rsidR="00FB727B" w:rsidRPr="00DE4CCF">
        <w:rPr>
          <w:lang w:val="en-GB"/>
        </w:rPr>
        <w:t>equipment</w:t>
      </w:r>
    </w:p>
    <w:p w14:paraId="75AE6F3E" w14:textId="4F652214" w:rsidR="001E2D3F" w:rsidRPr="00DE4CCF" w:rsidRDefault="00670CD0" w:rsidP="00E87175">
      <w:pPr>
        <w:spacing w:line="276" w:lineRule="auto"/>
        <w:ind w:firstLine="0"/>
        <w:rPr>
          <w:bCs/>
          <w:lang w:val="en-GB"/>
        </w:rPr>
      </w:pPr>
      <w:r w:rsidRPr="00DE4CCF">
        <w:rPr>
          <w:bCs/>
          <w:lang w:val="en-GB"/>
        </w:rPr>
        <w:t>ABS</w:t>
      </w:r>
      <w:r w:rsidR="002260DF" w:rsidRPr="00DE4CCF">
        <w:rPr>
          <w:bCs/>
          <w:lang w:val="en-GB"/>
        </w:rPr>
        <w:t xml:space="preserve"> – </w:t>
      </w:r>
      <w:r w:rsidRPr="00DE4CCF">
        <w:rPr>
          <w:bCs/>
          <w:lang w:val="en-GB"/>
        </w:rPr>
        <w:t>Automatic Block System</w:t>
      </w:r>
    </w:p>
    <w:p w14:paraId="3EA48BA6" w14:textId="09C9260A" w:rsidR="001E2D3F" w:rsidRPr="00DE4CCF" w:rsidRDefault="00234693" w:rsidP="00E87175">
      <w:pPr>
        <w:spacing w:line="276" w:lineRule="auto"/>
        <w:ind w:firstLine="0"/>
        <w:rPr>
          <w:bCs/>
          <w:lang w:val="en-GB"/>
        </w:rPr>
      </w:pPr>
      <w:r w:rsidRPr="00DE4CCF">
        <w:rPr>
          <w:bCs/>
          <w:lang w:val="en-GB"/>
        </w:rPr>
        <w:t>RRS – Rail Rolling Stock</w:t>
      </w:r>
    </w:p>
    <w:p w14:paraId="6DB20EF3" w14:textId="6BC7AA18" w:rsidR="001E2D3F" w:rsidRPr="00DE4CCF" w:rsidRDefault="005771EC" w:rsidP="00E87175">
      <w:pPr>
        <w:spacing w:line="276" w:lineRule="auto"/>
        <w:ind w:firstLine="0"/>
        <w:rPr>
          <w:lang w:val="en-GB"/>
        </w:rPr>
      </w:pPr>
      <w:r w:rsidRPr="00DE4CCF">
        <w:rPr>
          <w:lang w:val="en-GB"/>
        </w:rPr>
        <w:t>TOMR – Train operation management and reporting</w:t>
      </w:r>
    </w:p>
    <w:p w14:paraId="64E2EAD2" w14:textId="26BD7F39" w:rsidR="001E2D3F" w:rsidRPr="00DE4CCF" w:rsidRDefault="00A3141E" w:rsidP="00E87175">
      <w:pPr>
        <w:spacing w:line="276" w:lineRule="auto"/>
        <w:ind w:firstLine="0"/>
        <w:rPr>
          <w:lang w:val="en-GB"/>
        </w:rPr>
      </w:pPr>
      <w:r w:rsidRPr="00DE4CCF">
        <w:rPr>
          <w:lang w:val="en-GB"/>
        </w:rPr>
        <w:t>MoI – Ministry of Interior</w:t>
      </w:r>
    </w:p>
    <w:p w14:paraId="70575553" w14:textId="16C4EB58" w:rsidR="001E2D3F" w:rsidRPr="00DE4CCF" w:rsidRDefault="00645D25" w:rsidP="00E87175">
      <w:pPr>
        <w:spacing w:line="276" w:lineRule="auto"/>
        <w:ind w:firstLine="0"/>
        <w:rPr>
          <w:bCs/>
          <w:lang w:val="en-GB"/>
        </w:rPr>
      </w:pPr>
      <w:r w:rsidRPr="00DE4CCF">
        <w:rPr>
          <w:bCs/>
          <w:lang w:val="en-GB"/>
        </w:rPr>
        <w:t>SDoI – Sofia Directorate of Interior</w:t>
      </w:r>
    </w:p>
    <w:p w14:paraId="2730FED6" w14:textId="4FE98F02" w:rsidR="00DD0341" w:rsidRPr="00DE4CCF" w:rsidRDefault="00645D25" w:rsidP="00E87175">
      <w:pPr>
        <w:spacing w:line="276" w:lineRule="auto"/>
        <w:ind w:firstLine="0"/>
        <w:rPr>
          <w:bCs/>
          <w:lang w:val="en-GB"/>
        </w:rPr>
      </w:pPr>
      <w:r w:rsidRPr="00DE4CCF">
        <w:rPr>
          <w:bCs/>
          <w:lang w:val="en-GB"/>
        </w:rPr>
        <w:t>MUS</w:t>
      </w:r>
      <w:r w:rsidR="00DD0341" w:rsidRPr="00DE4CCF">
        <w:rPr>
          <w:bCs/>
          <w:lang w:val="en-GB"/>
        </w:rPr>
        <w:t xml:space="preserve"> – </w:t>
      </w:r>
      <w:r w:rsidRPr="00DE4CCF">
        <w:rPr>
          <w:bCs/>
          <w:lang w:val="en-GB"/>
        </w:rPr>
        <w:t>“Multi units”</w:t>
      </w:r>
      <w:r w:rsidR="00FB727B" w:rsidRPr="00DE4CCF">
        <w:rPr>
          <w:bCs/>
          <w:lang w:val="en-GB"/>
        </w:rPr>
        <w:t xml:space="preserve"> </w:t>
      </w:r>
      <w:r w:rsidRPr="00DE4CCF">
        <w:rPr>
          <w:bCs/>
          <w:lang w:val="en-GB"/>
        </w:rPr>
        <w:t>System</w:t>
      </w:r>
    </w:p>
    <w:p w14:paraId="21751375" w14:textId="6405AD10" w:rsidR="002260DF" w:rsidRPr="00DE4CCF" w:rsidRDefault="00D4358E" w:rsidP="00E87175">
      <w:pPr>
        <w:spacing w:line="276" w:lineRule="auto"/>
        <w:ind w:firstLine="0"/>
        <w:rPr>
          <w:bCs/>
          <w:lang w:val="en-GB"/>
        </w:rPr>
      </w:pPr>
      <w:r w:rsidRPr="00DE4CCF">
        <w:rPr>
          <w:bCs/>
          <w:lang w:val="en-GB"/>
        </w:rPr>
        <w:t>SMS – Safety Management System</w:t>
      </w:r>
    </w:p>
    <w:p w14:paraId="61714597" w14:textId="1A4B2098" w:rsidR="001E2D3F" w:rsidRPr="00DE4CCF" w:rsidRDefault="000177CB" w:rsidP="00E87175">
      <w:pPr>
        <w:spacing w:line="276" w:lineRule="auto"/>
        <w:ind w:firstLine="0"/>
        <w:rPr>
          <w:szCs w:val="24"/>
          <w:lang w:val="en-GB"/>
        </w:rPr>
      </w:pPr>
      <w:r w:rsidRPr="00DE4CCF">
        <w:rPr>
          <w:szCs w:val="24"/>
          <w:lang w:val="en-GB"/>
        </w:rPr>
        <w:t>TMWI – Technician-mechanic wagon inspector</w:t>
      </w:r>
    </w:p>
    <w:p w14:paraId="5187962F" w14:textId="47082629" w:rsidR="001E2D3F" w:rsidRPr="00DE4CCF" w:rsidRDefault="00121851" w:rsidP="00E87175">
      <w:pPr>
        <w:spacing w:line="276" w:lineRule="auto"/>
        <w:ind w:firstLine="0"/>
        <w:rPr>
          <w:lang w:val="en-GB"/>
        </w:rPr>
      </w:pPr>
      <w:r w:rsidRPr="00DE4CCF">
        <w:rPr>
          <w:lang w:val="en-GB"/>
        </w:rPr>
        <w:t>TOSAMD</w:t>
      </w:r>
      <w:r w:rsidR="001E2D3F" w:rsidRPr="00DE4CCF">
        <w:rPr>
          <w:lang w:val="en-GB"/>
        </w:rPr>
        <w:t xml:space="preserve"> – </w:t>
      </w:r>
      <w:r w:rsidRPr="00DE4CCF">
        <w:rPr>
          <w:lang w:val="en-GB"/>
        </w:rPr>
        <w:t>Train operation and station activity m</w:t>
      </w:r>
      <w:r w:rsidR="006F45C3" w:rsidRPr="00DE4CCF">
        <w:rPr>
          <w:lang w:val="en-GB"/>
        </w:rPr>
        <w:t>anagement D</w:t>
      </w:r>
      <w:r w:rsidRPr="00DE4CCF">
        <w:rPr>
          <w:lang w:val="en-GB"/>
        </w:rPr>
        <w:t>ivision</w:t>
      </w:r>
    </w:p>
    <w:p w14:paraId="59996B3B" w14:textId="20FCE19B" w:rsidR="001E2D3F" w:rsidRPr="00DE4CCF" w:rsidRDefault="00BB5F4B" w:rsidP="00E87175">
      <w:pPr>
        <w:spacing w:line="276" w:lineRule="auto"/>
        <w:ind w:firstLine="0"/>
        <w:rPr>
          <w:lang w:val="en-GB"/>
        </w:rPr>
      </w:pPr>
      <w:r w:rsidRPr="00DE4CCF">
        <w:rPr>
          <w:lang w:val="en-GB"/>
        </w:rPr>
        <w:t>DCCM – Device for communications, connections and messages in stations</w:t>
      </w:r>
    </w:p>
    <w:p w14:paraId="41B34BF7" w14:textId="59B898D2" w:rsidR="0025541B" w:rsidRPr="00DE4CCF" w:rsidRDefault="006F45C3" w:rsidP="00E87175">
      <w:pPr>
        <w:spacing w:line="276" w:lineRule="auto"/>
        <w:ind w:firstLine="0"/>
        <w:rPr>
          <w:lang w:val="en-GB"/>
        </w:rPr>
      </w:pPr>
      <w:r w:rsidRPr="00DE4CCF">
        <w:rPr>
          <w:lang w:val="en-GB"/>
        </w:rPr>
        <w:t>WRD</w:t>
      </w:r>
      <w:r w:rsidR="00213D9F" w:rsidRPr="00DE4CCF">
        <w:rPr>
          <w:lang w:val="en-GB"/>
        </w:rPr>
        <w:t xml:space="preserve"> – </w:t>
      </w:r>
      <w:r w:rsidRPr="00DE4CCF">
        <w:rPr>
          <w:lang w:val="en-GB"/>
        </w:rPr>
        <w:t>Wagon repair depot</w:t>
      </w:r>
    </w:p>
    <w:p w14:paraId="7EF26D83" w14:textId="6F4E0936" w:rsidR="00675E2F" w:rsidRPr="00DE4CCF" w:rsidRDefault="00D140DE" w:rsidP="009A0093">
      <w:pPr>
        <w:pStyle w:val="ab"/>
        <w:numPr>
          <w:ilvl w:val="0"/>
          <w:numId w:val="1"/>
        </w:numPr>
        <w:ind w:firstLine="349"/>
        <w:rPr>
          <w:b/>
          <w:lang w:val="en-GB"/>
        </w:rPr>
      </w:pPr>
      <w:r w:rsidRPr="00DE4CCF">
        <w:rPr>
          <w:lang w:val="en-GB"/>
        </w:rPr>
        <w:br w:type="page"/>
      </w:r>
      <w:r w:rsidR="00541BB3" w:rsidRPr="00DE4CCF">
        <w:rPr>
          <w:b/>
          <w:lang w:val="en-GB"/>
        </w:rPr>
        <w:lastRenderedPageBreak/>
        <w:t>Summary</w:t>
      </w:r>
    </w:p>
    <w:p w14:paraId="51112A90" w14:textId="6CADF6F2" w:rsidR="00BF62D9" w:rsidRPr="00DE4CCF" w:rsidRDefault="00541BB3" w:rsidP="009A0093">
      <w:pPr>
        <w:pStyle w:val="ab"/>
        <w:numPr>
          <w:ilvl w:val="1"/>
          <w:numId w:val="1"/>
        </w:numPr>
        <w:ind w:hanging="433"/>
        <w:contextualSpacing w:val="0"/>
        <w:rPr>
          <w:b/>
          <w:i/>
          <w:iCs/>
          <w:sz w:val="22"/>
          <w:szCs w:val="22"/>
          <w:lang w:val="en-GB"/>
        </w:rPr>
      </w:pPr>
      <w:r w:rsidRPr="00DE4CCF">
        <w:rPr>
          <w:b/>
          <w:i/>
          <w:iCs/>
          <w:sz w:val="22"/>
          <w:szCs w:val="22"/>
          <w:lang w:val="en-GB"/>
        </w:rPr>
        <w:t>Brief Description of the Event.</w:t>
      </w:r>
    </w:p>
    <w:p w14:paraId="4074B881" w14:textId="6F2CA05F" w:rsidR="00FB727B" w:rsidRPr="00DE4CCF" w:rsidRDefault="009E6593" w:rsidP="0044037B">
      <w:pPr>
        <w:rPr>
          <w:lang w:val="en-GB"/>
        </w:rPr>
      </w:pPr>
      <w:r w:rsidRPr="00DE4CCF">
        <w:rPr>
          <w:lang w:val="en-GB"/>
        </w:rPr>
        <w:t xml:space="preserve">On 26.07.2022 at 12:30 p.m., DFT No </w:t>
      </w:r>
      <w:r w:rsidR="00FB727B" w:rsidRPr="00DE4CCF">
        <w:rPr>
          <w:lang w:val="en-GB"/>
        </w:rPr>
        <w:t>30592, ass</w:t>
      </w:r>
      <w:r w:rsidRPr="00DE4CCF">
        <w:rPr>
          <w:lang w:val="en-GB"/>
        </w:rPr>
        <w:t xml:space="preserve">igned by telegram/timetable No.131/26.07.2022 of SE NRIC, departed </w:t>
      </w:r>
      <w:r w:rsidR="00FB727B" w:rsidRPr="00DE4CCF">
        <w:rPr>
          <w:lang w:val="en-GB"/>
        </w:rPr>
        <w:t xml:space="preserve">from Plovdiv </w:t>
      </w:r>
      <w:r w:rsidRPr="00DE4CCF">
        <w:rPr>
          <w:lang w:val="en-GB"/>
        </w:rPr>
        <w:t>marshalling yard</w:t>
      </w:r>
      <w:r w:rsidR="00FB727B" w:rsidRPr="00DE4CCF">
        <w:rPr>
          <w:lang w:val="en-GB"/>
        </w:rPr>
        <w:t xml:space="preserve"> with a route from Plovdiv </w:t>
      </w:r>
      <w:r w:rsidRPr="00DE4CCF">
        <w:rPr>
          <w:lang w:val="en-GB"/>
        </w:rPr>
        <w:t>marshalling yard</w:t>
      </w:r>
      <w:r w:rsidR="00FB727B" w:rsidRPr="00DE4CCF">
        <w:rPr>
          <w:lang w:val="en-GB"/>
        </w:rPr>
        <w:t xml:space="preserve"> to Iliyantsi station at the request of the railway company "Rail Cargo Carrier</w:t>
      </w:r>
      <w:r w:rsidR="00253BA9" w:rsidRPr="00DE4CCF">
        <w:rPr>
          <w:lang w:val="en-GB"/>
        </w:rPr>
        <w:t xml:space="preserve"> - Bulgaria" EOOD. The train was operated by the railway undertaking</w:t>
      </w:r>
      <w:r w:rsidR="00FB727B" w:rsidRPr="00DE4CCF">
        <w:rPr>
          <w:lang w:val="en-GB"/>
        </w:rPr>
        <w:t xml:space="preserve"> "Rail Cargo Carrier - Bulgaria" EOOD, with a route Svilengrad - Plovdiv - Karlovo - Iliantsi, consisting of 20 loaded wagons, types R and S, 80 axles, 1566 tons, 387 meters, with a train locomotive No. 918111161116 </w:t>
      </w:r>
      <w:r w:rsidR="00253BA9" w:rsidRPr="00DE4CCF">
        <w:rPr>
          <w:lang w:val="en-GB"/>
        </w:rPr>
        <w:t>and auxiliary locomotive in head</w:t>
      </w:r>
      <w:r w:rsidR="00FB727B" w:rsidRPr="00DE4CCF">
        <w:rPr>
          <w:lang w:val="en-GB"/>
        </w:rPr>
        <w:t xml:space="preserve"> No. 918111162593. The two locomotives operate</w:t>
      </w:r>
      <w:r w:rsidR="004640F2" w:rsidRPr="00DE4CCF">
        <w:rPr>
          <w:lang w:val="en-GB"/>
        </w:rPr>
        <w:t>d on a multi-unit (M</w:t>
      </w:r>
      <w:r w:rsidR="00FB727B" w:rsidRPr="00DE4CCF">
        <w:rPr>
          <w:lang w:val="en-GB"/>
        </w:rPr>
        <w:t>U</w:t>
      </w:r>
      <w:r w:rsidR="004640F2" w:rsidRPr="00DE4CCF">
        <w:rPr>
          <w:lang w:val="en-GB"/>
        </w:rPr>
        <w:t>S</w:t>
      </w:r>
      <w:r w:rsidR="00FB727B" w:rsidRPr="00DE4CCF">
        <w:rPr>
          <w:lang w:val="en-GB"/>
        </w:rPr>
        <w:t xml:space="preserve">) system and </w:t>
      </w:r>
      <w:r w:rsidR="004640F2" w:rsidRPr="00DE4CCF">
        <w:rPr>
          <w:lang w:val="en-GB"/>
        </w:rPr>
        <w:t>the control was</w:t>
      </w:r>
      <w:r w:rsidR="00FB727B" w:rsidRPr="00DE4CCF">
        <w:rPr>
          <w:lang w:val="en-GB"/>
        </w:rPr>
        <w:t xml:space="preserve"> from the first locomotive with a locomotive crew, first-person </w:t>
      </w:r>
      <w:r w:rsidR="00246CA4" w:rsidRPr="00DE4CCF">
        <w:rPr>
          <w:lang w:val="en-GB"/>
        </w:rPr>
        <w:t xml:space="preserve">locomotive </w:t>
      </w:r>
      <w:r w:rsidR="00FB727B" w:rsidRPr="00DE4CCF">
        <w:rPr>
          <w:lang w:val="en-GB"/>
        </w:rPr>
        <w:t xml:space="preserve">driver and second-person </w:t>
      </w:r>
      <w:r w:rsidR="00246CA4" w:rsidRPr="00DE4CCF">
        <w:rPr>
          <w:lang w:val="en-GB"/>
        </w:rPr>
        <w:t xml:space="preserve">locomotive </w:t>
      </w:r>
      <w:r w:rsidR="00F21A88" w:rsidRPr="00DE4CCF">
        <w:rPr>
          <w:lang w:val="en-GB"/>
        </w:rPr>
        <w:t>driver. DFT No. 30592 arrived at Karlovo station at 14:20 p.m. and at 14</w:t>
      </w:r>
      <w:r w:rsidR="00FB727B" w:rsidRPr="00DE4CCF">
        <w:rPr>
          <w:lang w:val="en-GB"/>
        </w:rPr>
        <w:t>:37 p.m., after reversing the direct</w:t>
      </w:r>
      <w:r w:rsidR="00F21A88" w:rsidRPr="00DE4CCF">
        <w:rPr>
          <w:lang w:val="en-GB"/>
        </w:rPr>
        <w:t>ion of travel, the train departed. It arrived</w:t>
      </w:r>
      <w:r w:rsidR="00FB727B" w:rsidRPr="00DE4CCF">
        <w:rPr>
          <w:lang w:val="en-GB"/>
        </w:rPr>
        <w:t xml:space="preserve"> at Pirdop station at 15:36 </w:t>
      </w:r>
      <w:r w:rsidR="00F21A88" w:rsidRPr="00DE4CCF">
        <w:rPr>
          <w:lang w:val="en-GB"/>
        </w:rPr>
        <w:t xml:space="preserve">p.m. </w:t>
      </w:r>
      <w:r w:rsidR="00FB727B" w:rsidRPr="00DE4CCF">
        <w:rPr>
          <w:lang w:val="en-GB"/>
        </w:rPr>
        <w:t xml:space="preserve">to meet </w:t>
      </w:r>
      <w:r w:rsidR="00E35F09" w:rsidRPr="00DE4CCF">
        <w:rPr>
          <w:lang w:val="en-GB"/>
        </w:rPr>
        <w:t xml:space="preserve">PT No </w:t>
      </w:r>
      <w:r w:rsidR="00FB727B" w:rsidRPr="00DE4CCF">
        <w:rPr>
          <w:lang w:val="en-GB"/>
        </w:rPr>
        <w:t>30113</w:t>
      </w:r>
      <w:r w:rsidR="00E35F09" w:rsidRPr="00DE4CCF">
        <w:rPr>
          <w:lang w:val="en-GB"/>
        </w:rPr>
        <w:t>, operating under schedule. DFT No. 30592 departed</w:t>
      </w:r>
      <w:r w:rsidR="00FB727B" w:rsidRPr="00DE4CCF">
        <w:rPr>
          <w:lang w:val="en-GB"/>
        </w:rPr>
        <w:t xml:space="preserve"> from Pirdop station at 15:54</w:t>
      </w:r>
      <w:r w:rsidR="00E35F09" w:rsidRPr="00DE4CCF">
        <w:rPr>
          <w:lang w:val="en-GB"/>
        </w:rPr>
        <w:t xml:space="preserve"> p.m</w:t>
      </w:r>
      <w:r w:rsidR="00A14BA8" w:rsidRPr="00DE4CCF">
        <w:rPr>
          <w:lang w:val="en-GB"/>
        </w:rPr>
        <w:t>. The train passed</w:t>
      </w:r>
      <w:r w:rsidR="00FB727B" w:rsidRPr="00DE4CCF">
        <w:rPr>
          <w:lang w:val="en-GB"/>
        </w:rPr>
        <w:t xml:space="preserve"> Stoln</w:t>
      </w:r>
      <w:r w:rsidR="00A14BA8" w:rsidRPr="00DE4CCF">
        <w:rPr>
          <w:lang w:val="en-GB"/>
        </w:rPr>
        <w:t>ik station without stopping at 16</w:t>
      </w:r>
      <w:r w:rsidR="00FB727B" w:rsidRPr="00DE4CCF">
        <w:rPr>
          <w:lang w:val="en-GB"/>
        </w:rPr>
        <w:t xml:space="preserve">:50 p.m., </w:t>
      </w:r>
      <w:r w:rsidR="00A14BA8" w:rsidRPr="00DE4CCF">
        <w:rPr>
          <w:lang w:val="en-GB"/>
        </w:rPr>
        <w:t>it passed</w:t>
      </w:r>
      <w:r w:rsidR="00FB727B" w:rsidRPr="00DE4CCF">
        <w:rPr>
          <w:lang w:val="en-GB"/>
        </w:rPr>
        <w:t xml:space="preserve"> Ya</w:t>
      </w:r>
      <w:r w:rsidR="00A14BA8" w:rsidRPr="00DE4CCF">
        <w:rPr>
          <w:lang w:val="en-GB"/>
        </w:rPr>
        <w:t>na station without stopping at 16</w:t>
      </w:r>
      <w:r w:rsidR="00FB727B" w:rsidRPr="00DE4CCF">
        <w:rPr>
          <w:lang w:val="en-GB"/>
        </w:rPr>
        <w:t xml:space="preserve">:56 p.m., and at the Yana - Kremikovtsi interstation at km </w:t>
      </w:r>
      <w:r w:rsidR="00A14BA8" w:rsidRPr="00DE4CCF">
        <w:rPr>
          <w:lang w:val="en-GB"/>
        </w:rPr>
        <w:t>19+041 at 17</w:t>
      </w:r>
      <w:r w:rsidR="00FB727B" w:rsidRPr="00DE4CCF">
        <w:rPr>
          <w:lang w:val="en-GB"/>
        </w:rPr>
        <w:t xml:space="preserve">:01:13 p.m., five wagons of the train </w:t>
      </w:r>
      <w:r w:rsidR="00E3541D" w:rsidRPr="00DE4CCF">
        <w:rPr>
          <w:lang w:val="en-GB"/>
        </w:rPr>
        <w:t xml:space="preserve">composition </w:t>
      </w:r>
      <w:r w:rsidR="00FB727B" w:rsidRPr="00DE4CCF">
        <w:rPr>
          <w:lang w:val="en-GB"/>
        </w:rPr>
        <w:t>derailed, cau</w:t>
      </w:r>
      <w:r w:rsidR="00E3541D" w:rsidRPr="00DE4CCF">
        <w:rPr>
          <w:lang w:val="en-GB"/>
        </w:rPr>
        <w:t>sing a break and the train stopped</w:t>
      </w:r>
      <w:r w:rsidR="00FB727B" w:rsidRPr="00DE4CCF">
        <w:rPr>
          <w:lang w:val="en-GB"/>
        </w:rPr>
        <w:t xml:space="preserve"> at 17:01:43</w:t>
      </w:r>
      <w:r w:rsidR="00E3541D" w:rsidRPr="00DE4CCF">
        <w:rPr>
          <w:lang w:val="en-GB"/>
        </w:rPr>
        <w:t xml:space="preserve"> p.m</w:t>
      </w:r>
      <w:r w:rsidR="00FB727B" w:rsidRPr="00DE4CCF">
        <w:rPr>
          <w:lang w:val="en-GB"/>
        </w:rPr>
        <w:t xml:space="preserve">. After the </w:t>
      </w:r>
      <w:r w:rsidR="009C5A93" w:rsidRPr="00DE4CCF">
        <w:rPr>
          <w:lang w:val="en-GB"/>
        </w:rPr>
        <w:t xml:space="preserve">performed </w:t>
      </w:r>
      <w:r w:rsidR="00FB727B" w:rsidRPr="00DE4CCF">
        <w:rPr>
          <w:lang w:val="en-GB"/>
        </w:rPr>
        <w:t>in</w:t>
      </w:r>
      <w:r w:rsidR="009C5A93" w:rsidRPr="00DE4CCF">
        <w:rPr>
          <w:lang w:val="en-GB"/>
        </w:rPr>
        <w:t>spection, the locomotive crew</w:t>
      </w:r>
      <w:r w:rsidR="00FB727B" w:rsidRPr="00DE4CCF">
        <w:rPr>
          <w:lang w:val="en-GB"/>
        </w:rPr>
        <w:t xml:space="preserve"> found that the train was separated in two places (the wagons were in three parts) and five wagons at the end of the train had d</w:t>
      </w:r>
      <w:r w:rsidR="009C5A93" w:rsidRPr="00DE4CCF">
        <w:rPr>
          <w:lang w:val="en-GB"/>
        </w:rPr>
        <w:t xml:space="preserve">erailed, they informed the traffic </w:t>
      </w:r>
      <w:r w:rsidR="00FB727B" w:rsidRPr="00DE4CCF">
        <w:rPr>
          <w:lang w:val="en-GB"/>
        </w:rPr>
        <w:t xml:space="preserve">manager </w:t>
      </w:r>
      <w:r w:rsidR="009C5A93" w:rsidRPr="00DE4CCF">
        <w:rPr>
          <w:lang w:val="en-GB"/>
        </w:rPr>
        <w:t>on duty in</w:t>
      </w:r>
      <w:r w:rsidR="00FB727B" w:rsidRPr="00DE4CCF">
        <w:rPr>
          <w:lang w:val="en-GB"/>
        </w:rPr>
        <w:t xml:space="preserve"> Yana station and the train dispatcher of the railway line (Fig. 1.1).</w:t>
      </w:r>
    </w:p>
    <w:p w14:paraId="571694A7" w14:textId="536373F2" w:rsidR="00C234CD" w:rsidRPr="00DE4CCF" w:rsidRDefault="00922487" w:rsidP="00E24E63">
      <w:pPr>
        <w:rPr>
          <w:lang w:val="en-GB"/>
        </w:rPr>
      </w:pPr>
      <w:r w:rsidRPr="00DE4CCF">
        <w:rPr>
          <w:noProof/>
          <w:lang w:val="bg-BG" w:eastAsia="bg-BG"/>
        </w:rPr>
        <mc:AlternateContent>
          <mc:Choice Requires="wpg">
            <w:drawing>
              <wp:anchor distT="0" distB="0" distL="114300" distR="114300" simplePos="0" relativeHeight="252390400" behindDoc="0" locked="0" layoutInCell="1" allowOverlap="1" wp14:anchorId="0324B55E" wp14:editId="2F4BA638">
                <wp:simplePos x="0" y="0"/>
                <wp:positionH relativeFrom="column">
                  <wp:posOffset>270510</wp:posOffset>
                </wp:positionH>
                <wp:positionV relativeFrom="paragraph">
                  <wp:posOffset>81280</wp:posOffset>
                </wp:positionV>
                <wp:extent cx="5455920" cy="4558103"/>
                <wp:effectExtent l="0" t="0" r="0" b="0"/>
                <wp:wrapTopAndBottom/>
                <wp:docPr id="1" name="Group 1"/>
                <wp:cNvGraphicFramePr/>
                <a:graphic xmlns:a="http://schemas.openxmlformats.org/drawingml/2006/main">
                  <a:graphicData uri="http://schemas.microsoft.com/office/word/2010/wordprocessingGroup">
                    <wpg:wgp>
                      <wpg:cNvGrpSpPr/>
                      <wpg:grpSpPr>
                        <a:xfrm>
                          <a:off x="0" y="0"/>
                          <a:ext cx="5455920" cy="4558103"/>
                          <a:chOff x="1032067" y="-1905094"/>
                          <a:chExt cx="4135877" cy="3455617"/>
                        </a:xfrm>
                      </wpg:grpSpPr>
                      <wps:wsp>
                        <wps:cNvPr id="3" name="Text Box 15"/>
                        <wps:cNvSpPr txBox="1"/>
                        <wps:spPr>
                          <a:xfrm>
                            <a:off x="1032067" y="1289023"/>
                            <a:ext cx="4135877" cy="261500"/>
                          </a:xfrm>
                          <a:prstGeom prst="rect">
                            <a:avLst/>
                          </a:prstGeom>
                          <a:solidFill>
                            <a:schemeClr val="lt1"/>
                          </a:solidFill>
                          <a:ln w="6350">
                            <a:noFill/>
                          </a:ln>
                        </wps:spPr>
                        <wps:txbx>
                          <w:txbxContent>
                            <w:p w14:paraId="76E0B28F" w14:textId="07916923" w:rsidR="00DA49F1" w:rsidRPr="00775BE2" w:rsidRDefault="00DA49F1" w:rsidP="00922487">
                              <w:pPr>
                                <w:ind w:firstLine="0"/>
                                <w:jc w:val="center"/>
                                <w:rPr>
                                  <w:rFonts w:eastAsia="Calibri"/>
                                  <w:b/>
                                  <w:bCs/>
                                  <w:szCs w:val="24"/>
                                  <w:lang w:val="bg-BG"/>
                                </w:rPr>
                              </w:pPr>
                              <w:r>
                                <w:rPr>
                                  <w:rFonts w:eastAsia="Times New Roman"/>
                                  <w:b/>
                                  <w:szCs w:val="24"/>
                                  <w:lang w:eastAsia="bg-BG"/>
                                </w:rPr>
                                <w:t>Fig</w:t>
                              </w:r>
                              <w:r w:rsidRPr="004B64BD">
                                <w:rPr>
                                  <w:rFonts w:eastAsia="Times New Roman"/>
                                  <w:b/>
                                  <w:szCs w:val="24"/>
                                  <w:lang w:val="bg-BG" w:eastAsia="bg-BG"/>
                                </w:rPr>
                                <w:t>. 1.</w:t>
                              </w:r>
                              <w:r>
                                <w:rPr>
                                  <w:rFonts w:eastAsia="Times New Roman"/>
                                  <w:b/>
                                  <w:szCs w:val="24"/>
                                  <w:lang w:val="bg-BG" w:eastAsia="bg-BG"/>
                                </w:rPr>
                                <w:t>1</w:t>
                              </w:r>
                              <w:r w:rsidRPr="004B64BD">
                                <w:rPr>
                                  <w:rFonts w:eastAsia="Times New Roman"/>
                                  <w:b/>
                                  <w:szCs w:val="24"/>
                                  <w:lang w:val="bg-BG" w:eastAsia="bg-BG"/>
                                </w:rPr>
                                <w:t xml:space="preserve">. </w:t>
                              </w:r>
                              <w:r>
                                <w:rPr>
                                  <w:rFonts w:eastAsia="Times New Roman"/>
                                  <w:b/>
                                  <w:szCs w:val="24"/>
                                  <w:lang w:eastAsia="bg-BG"/>
                                </w:rPr>
                                <w:t>Five wagons</w:t>
                              </w:r>
                              <w:r w:rsidRPr="0044037B">
                                <w:rPr>
                                  <w:b/>
                                  <w:lang w:val="bg-BG"/>
                                </w:rPr>
                                <w:t xml:space="preserve"> </w:t>
                              </w:r>
                              <w:r>
                                <w:rPr>
                                  <w:b/>
                                </w:rPr>
                                <w:t>derailed of DFT</w:t>
                              </w:r>
                              <w:r w:rsidRPr="0044037B">
                                <w:rPr>
                                  <w:b/>
                                  <w:lang w:val="bg-BG"/>
                                </w:rPr>
                                <w:t xml:space="preserve"> № 30592</w:t>
                              </w:r>
                              <w:r>
                                <w:rPr>
                                  <w:b/>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 name="Picture 8"/>
                          <pic:cNvPicPr>
                            <a:picLocks noChangeAspect="1"/>
                          </pic:cNvPicPr>
                        </pic:nvPicPr>
                        <pic:blipFill rotWithShape="1">
                          <a:blip r:embed="rId9">
                            <a:extLst>
                              <a:ext uri="{28A0092B-C50C-407E-A947-70E740481C1C}">
                                <a14:useLocalDpi xmlns:a14="http://schemas.microsoft.com/office/drawing/2010/main" val="0"/>
                              </a:ext>
                            </a:extLst>
                          </a:blip>
                          <a:srcRect t="-157" b="-372"/>
                          <a:stretch/>
                        </pic:blipFill>
                        <pic:spPr>
                          <a:xfrm>
                            <a:off x="1032067" y="-1905094"/>
                            <a:ext cx="4135877" cy="319411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324B55E" id="Group 1" o:spid="_x0000_s1026" style="position:absolute;left:0;text-align:left;margin-left:21.3pt;margin-top:6.4pt;width:429.6pt;height:358.9pt;z-index:252390400;mso-width-relative:margin;mso-height-relative:margin" coordorigin="10320,-19050" coordsize="41358,34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">
                <v:shapetype id="_x0000_t202" coordsize="21600,21600" o:spt="202" path="m,l,21600r21600,l21600,xe">
                  <v:stroke joinstyle="miter"/>
                  <v:path gradientshapeok="t" o:connecttype="rect"/>
                </v:shapetype>
                <v:shape id="Text Box 15" o:spid="_x0000_s1027" type="#_x0000_t202" style="position:absolute;left:10320;top:12890;width:41359;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" fillcolor="white [3201]" stroked="f" strokeweight=".5pt">
                  <v:textbox>
                    <w:txbxContent>
                      <w:p w14:paraId="76E0B28F" w14:textId="07916923" w:rsidR="00DA49F1" w:rsidRPr="00775BE2" w:rsidRDefault="00DA49F1" w:rsidP="00922487">
                        <w:pPr>
                          <w:ind w:firstLine="0"/>
                          <w:jc w:val="center"/>
                          <w:rPr>
                            <w:rFonts w:eastAsia="Calibri"/>
                            <w:b/>
                            <w:bCs/>
                            <w:szCs w:val="24"/>
                            <w:lang w:val="bg-BG"/>
                          </w:rPr>
                        </w:pPr>
                        <w:r>
                          <w:rPr>
                            <w:rFonts w:eastAsia="Times New Roman"/>
                            <w:b/>
                            <w:szCs w:val="24"/>
                            <w:lang w:eastAsia="bg-BG"/>
                          </w:rPr>
                          <w:t>Fig</w:t>
                        </w:r>
                        <w:r w:rsidRPr="004B64BD">
                          <w:rPr>
                            <w:rFonts w:eastAsia="Times New Roman"/>
                            <w:b/>
                            <w:szCs w:val="24"/>
                            <w:lang w:val="bg-BG" w:eastAsia="bg-BG"/>
                          </w:rPr>
                          <w:t>. 1.</w:t>
                        </w:r>
                        <w:r>
                          <w:rPr>
                            <w:rFonts w:eastAsia="Times New Roman"/>
                            <w:b/>
                            <w:szCs w:val="24"/>
                            <w:lang w:val="bg-BG" w:eastAsia="bg-BG"/>
                          </w:rPr>
                          <w:t>1</w:t>
                        </w:r>
                        <w:r w:rsidRPr="004B64BD">
                          <w:rPr>
                            <w:rFonts w:eastAsia="Times New Roman"/>
                            <w:b/>
                            <w:szCs w:val="24"/>
                            <w:lang w:val="bg-BG" w:eastAsia="bg-BG"/>
                          </w:rPr>
                          <w:t xml:space="preserve">. </w:t>
                        </w:r>
                        <w:r>
                          <w:rPr>
                            <w:rFonts w:eastAsia="Times New Roman"/>
                            <w:b/>
                            <w:szCs w:val="24"/>
                            <w:lang w:eastAsia="bg-BG"/>
                          </w:rPr>
                          <w:t>Five wagons</w:t>
                        </w:r>
                        <w:r w:rsidRPr="0044037B">
                          <w:rPr>
                            <w:b/>
                            <w:lang w:val="bg-BG"/>
                          </w:rPr>
                          <w:t xml:space="preserve"> </w:t>
                        </w:r>
                        <w:r>
                          <w:rPr>
                            <w:b/>
                          </w:rPr>
                          <w:t>derailed of DFT</w:t>
                        </w:r>
                        <w:r w:rsidRPr="0044037B">
                          <w:rPr>
                            <w:b/>
                            <w:lang w:val="bg-BG"/>
                          </w:rPr>
                          <w:t xml:space="preserve"> № 30592</w:t>
                        </w:r>
                        <w:r>
                          <w:rPr>
                            <w:b/>
                            <w:lang w:val="bg-BG"/>
                          </w:rPr>
                          <w: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8" type="#_x0000_t75" style="position:absolute;left:10320;top:-19050;width:41359;height:31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">
                  <v:imagedata r:id="rId10" o:title="" croptop="-103f" cropbottom="-244f"/>
                  <v:path arrowok="t"/>
                </v:shape>
                <w10:wrap type="topAndBottom"/>
              </v:group>
            </w:pict>
          </mc:Fallback>
        </mc:AlternateContent>
      </w:r>
      <w:r w:rsidR="00C234CD" w:rsidRPr="00DE4CCF">
        <w:rPr>
          <w:lang w:val="en-GB"/>
        </w:rPr>
        <w:t>The wagons of the train are flat, loaded with container/tanks full of cement. Because of the derailment, about 100 m of the rail track were destroyed (fig. 1.2), the derailed wagons were also damaged (fig. 1.3).</w:t>
      </w:r>
    </w:p>
    <w:p w14:paraId="310D0D4A" w14:textId="7CDAB31D" w:rsidR="006F5C62" w:rsidRPr="00DE4CCF" w:rsidRDefault="00846320" w:rsidP="00E24E63">
      <w:pPr>
        <w:rPr>
          <w:lang w:val="en-GB"/>
        </w:rPr>
      </w:pPr>
      <w:r w:rsidRPr="00DE4CCF">
        <w:rPr>
          <w:noProof/>
          <w:lang w:val="bg-BG" w:eastAsia="bg-BG"/>
        </w:rPr>
        <w:lastRenderedPageBreak/>
        <mc:AlternateContent>
          <mc:Choice Requires="wpg">
            <w:drawing>
              <wp:anchor distT="0" distB="0" distL="114300" distR="114300" simplePos="0" relativeHeight="252392448" behindDoc="0" locked="0" layoutInCell="1" allowOverlap="1" wp14:anchorId="71C18DEA" wp14:editId="5C80BA2C">
                <wp:simplePos x="0" y="0"/>
                <wp:positionH relativeFrom="column">
                  <wp:posOffset>488315</wp:posOffset>
                </wp:positionH>
                <wp:positionV relativeFrom="paragraph">
                  <wp:posOffset>92710</wp:posOffset>
                </wp:positionV>
                <wp:extent cx="5286375" cy="4197985"/>
                <wp:effectExtent l="0" t="0" r="9525" b="0"/>
                <wp:wrapTopAndBottom/>
                <wp:docPr id="28" name="Group 28"/>
                <wp:cNvGraphicFramePr/>
                <a:graphic xmlns:a="http://schemas.openxmlformats.org/drawingml/2006/main">
                  <a:graphicData uri="http://schemas.microsoft.com/office/word/2010/wordprocessingGroup">
                    <wpg:wgp>
                      <wpg:cNvGrpSpPr/>
                      <wpg:grpSpPr>
                        <a:xfrm>
                          <a:off x="0" y="0"/>
                          <a:ext cx="5286375" cy="4197985"/>
                          <a:chOff x="906561" y="-1905094"/>
                          <a:chExt cx="4385025" cy="3627987"/>
                        </a:xfrm>
                      </wpg:grpSpPr>
                      <wps:wsp>
                        <wps:cNvPr id="29" name="Text Box 15"/>
                        <wps:cNvSpPr txBox="1"/>
                        <wps:spPr>
                          <a:xfrm>
                            <a:off x="906561" y="1289023"/>
                            <a:ext cx="4375599" cy="433870"/>
                          </a:xfrm>
                          <a:prstGeom prst="rect">
                            <a:avLst/>
                          </a:prstGeom>
                          <a:solidFill>
                            <a:schemeClr val="lt1"/>
                          </a:solidFill>
                          <a:ln w="6350">
                            <a:noFill/>
                          </a:ln>
                        </wps:spPr>
                        <wps:txbx>
                          <w:txbxContent>
                            <w:p w14:paraId="4D9ABA73" w14:textId="7646D513" w:rsidR="00DA49F1" w:rsidRPr="00775BE2" w:rsidRDefault="00DA49F1" w:rsidP="00F31ADD">
                              <w:pPr>
                                <w:ind w:firstLine="0"/>
                                <w:jc w:val="center"/>
                                <w:rPr>
                                  <w:rFonts w:eastAsia="Calibri"/>
                                  <w:b/>
                                  <w:bCs/>
                                  <w:szCs w:val="24"/>
                                  <w:lang w:val="bg-BG"/>
                                </w:rPr>
                              </w:pPr>
                              <w:r>
                                <w:rPr>
                                  <w:rFonts w:eastAsia="Times New Roman"/>
                                  <w:b/>
                                  <w:szCs w:val="24"/>
                                  <w:lang w:eastAsia="bg-BG"/>
                                </w:rPr>
                                <w:t>Fig</w:t>
                              </w:r>
                              <w:r w:rsidRPr="004B64BD">
                                <w:rPr>
                                  <w:rFonts w:eastAsia="Times New Roman"/>
                                  <w:b/>
                                  <w:szCs w:val="24"/>
                                  <w:lang w:val="bg-BG" w:eastAsia="bg-BG"/>
                                </w:rPr>
                                <w:t>. 1.</w:t>
                              </w:r>
                              <w:r>
                                <w:rPr>
                                  <w:rFonts w:eastAsia="Times New Roman"/>
                                  <w:b/>
                                  <w:szCs w:val="24"/>
                                  <w:lang w:val="bg-BG" w:eastAsia="bg-BG"/>
                                </w:rPr>
                                <w:t>2</w:t>
                              </w:r>
                              <w:r w:rsidRPr="004B64BD">
                                <w:rPr>
                                  <w:rFonts w:eastAsia="Times New Roman"/>
                                  <w:b/>
                                  <w:szCs w:val="24"/>
                                  <w:lang w:val="bg-BG" w:eastAsia="bg-BG"/>
                                </w:rPr>
                                <w:t xml:space="preserve">. </w:t>
                              </w:r>
                              <w:r>
                                <w:rPr>
                                  <w:rFonts w:eastAsia="Times New Roman"/>
                                  <w:b/>
                                  <w:szCs w:val="24"/>
                                  <w:lang w:eastAsia="bg-BG"/>
                                </w:rPr>
                                <w:t>Damages caused to the rail track because of the derailed train</w:t>
                              </w:r>
                              <w:r>
                                <w:rPr>
                                  <w:b/>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0" name="Picture 30"/>
                          <pic:cNvPicPr>
                            <a:picLocks noChangeAspect="1"/>
                          </pic:cNvPicPr>
                        </pic:nvPicPr>
                        <pic:blipFill rotWithShape="1">
                          <a:blip r:embed="rId11">
                            <a:extLst>
                              <a:ext uri="{28A0092B-C50C-407E-A947-70E740481C1C}">
                                <a14:useLocalDpi xmlns:a14="http://schemas.microsoft.com/office/drawing/2010/main" val="0"/>
                              </a:ext>
                            </a:extLst>
                          </a:blip>
                          <a:srcRect l="222" r="266"/>
                          <a:stretch/>
                        </pic:blipFill>
                        <pic:spPr>
                          <a:xfrm>
                            <a:off x="906561" y="-1905094"/>
                            <a:ext cx="4385025" cy="319411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1C18DEA" id="Group 28" o:spid="_x0000_s1029" style="position:absolute;left:0;text-align:left;margin-left:38.45pt;margin-top:7.3pt;width:416.25pt;height:330.55pt;z-index:252392448;mso-width-relative:margin;mso-height-relative:margin" coordorigin="9065,-19050" coordsize="43850,36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">
                <v:shape id="Text Box 15" o:spid="_x0000_s1030" type="#_x0000_t202" style="position:absolute;left:9065;top:12890;width:43756;height:4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" fillcolor="white [3201]" stroked="f" strokeweight=".5pt">
                  <v:textbox>
                    <w:txbxContent>
                      <w:p w14:paraId="4D9ABA73" w14:textId="7646D513" w:rsidR="00DA49F1" w:rsidRPr="00775BE2" w:rsidRDefault="00DA49F1" w:rsidP="00F31ADD">
                        <w:pPr>
                          <w:ind w:firstLine="0"/>
                          <w:jc w:val="center"/>
                          <w:rPr>
                            <w:rFonts w:eastAsia="Calibri"/>
                            <w:b/>
                            <w:bCs/>
                            <w:szCs w:val="24"/>
                            <w:lang w:val="bg-BG"/>
                          </w:rPr>
                        </w:pPr>
                        <w:r>
                          <w:rPr>
                            <w:rFonts w:eastAsia="Times New Roman"/>
                            <w:b/>
                            <w:szCs w:val="24"/>
                            <w:lang w:eastAsia="bg-BG"/>
                          </w:rPr>
                          <w:t>Fig</w:t>
                        </w:r>
                        <w:r w:rsidRPr="004B64BD">
                          <w:rPr>
                            <w:rFonts w:eastAsia="Times New Roman"/>
                            <w:b/>
                            <w:szCs w:val="24"/>
                            <w:lang w:val="bg-BG" w:eastAsia="bg-BG"/>
                          </w:rPr>
                          <w:t>. 1.</w:t>
                        </w:r>
                        <w:r>
                          <w:rPr>
                            <w:rFonts w:eastAsia="Times New Roman"/>
                            <w:b/>
                            <w:szCs w:val="24"/>
                            <w:lang w:val="bg-BG" w:eastAsia="bg-BG"/>
                          </w:rPr>
                          <w:t>2</w:t>
                        </w:r>
                        <w:r w:rsidRPr="004B64BD">
                          <w:rPr>
                            <w:rFonts w:eastAsia="Times New Roman"/>
                            <w:b/>
                            <w:szCs w:val="24"/>
                            <w:lang w:val="bg-BG" w:eastAsia="bg-BG"/>
                          </w:rPr>
                          <w:t xml:space="preserve">. </w:t>
                        </w:r>
                        <w:r>
                          <w:rPr>
                            <w:rFonts w:eastAsia="Times New Roman"/>
                            <w:b/>
                            <w:szCs w:val="24"/>
                            <w:lang w:eastAsia="bg-BG"/>
                          </w:rPr>
                          <w:t>Damages caused to the rail track because of the derailed train</w:t>
                        </w:r>
                        <w:r>
                          <w:rPr>
                            <w:b/>
                            <w:lang w:val="bg-BG"/>
                          </w:rPr>
                          <w:t>.</w:t>
                        </w:r>
                      </w:p>
                    </w:txbxContent>
                  </v:textbox>
                </v:shape>
                <v:shape id="Picture 30" o:spid="_x0000_s1031" type="#_x0000_t75" style="position:absolute;left:9065;top:-19050;width:43850;height:31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">
                  <v:imagedata r:id="rId12" o:title="" cropleft="145f" cropright="174f"/>
                  <v:path arrowok="t"/>
                </v:shape>
                <w10:wrap type="topAndBottom"/>
              </v:group>
            </w:pict>
          </mc:Fallback>
        </mc:AlternateContent>
      </w:r>
      <w:r w:rsidR="009606B2" w:rsidRPr="00DE4CCF">
        <w:rPr>
          <w:lang w:val="en-GB"/>
        </w:rPr>
        <w:t>On</w:t>
      </w:r>
      <w:r w:rsidR="004022AA" w:rsidRPr="00DE4CCF">
        <w:rPr>
          <w:lang w:val="en-GB"/>
        </w:rPr>
        <w:t xml:space="preserve"> 26</w:t>
      </w:r>
      <w:r w:rsidR="003A0A16" w:rsidRPr="00DE4CCF">
        <w:rPr>
          <w:lang w:val="en-GB"/>
        </w:rPr>
        <w:t>.07.</w:t>
      </w:r>
      <w:r w:rsidR="004022AA" w:rsidRPr="00DE4CCF">
        <w:rPr>
          <w:lang w:val="en-GB"/>
        </w:rPr>
        <w:t xml:space="preserve"> </w:t>
      </w:r>
      <w:r w:rsidR="009606B2" w:rsidRPr="00DE4CCF">
        <w:rPr>
          <w:lang w:val="en-GB"/>
        </w:rPr>
        <w:t>and</w:t>
      </w:r>
      <w:r w:rsidR="004022AA" w:rsidRPr="00DE4CCF">
        <w:rPr>
          <w:lang w:val="en-GB"/>
        </w:rPr>
        <w:t xml:space="preserve"> 27.07.2022</w:t>
      </w:r>
      <w:r w:rsidR="009606B2" w:rsidRPr="00DE4CCF">
        <w:rPr>
          <w:lang w:val="en-GB"/>
        </w:rPr>
        <w:t xml:space="preserve"> the derailed five wagons in Yana-Kremikovtsi interstation were lifted and transported in the stations Yana and Kremikovtsi</w:t>
      </w:r>
      <w:r w:rsidR="004022AA" w:rsidRPr="00DE4CCF">
        <w:rPr>
          <w:lang w:val="en-GB"/>
        </w:rPr>
        <w:t xml:space="preserve">. </w:t>
      </w:r>
      <w:r w:rsidR="007C4D52" w:rsidRPr="00DE4CCF">
        <w:rPr>
          <w:lang w:val="en-GB"/>
        </w:rPr>
        <w:t xml:space="preserve"> </w:t>
      </w:r>
      <w:r w:rsidR="003B49EC" w:rsidRPr="00DE4CCF">
        <w:rPr>
          <w:lang w:val="en-GB"/>
        </w:rPr>
        <w:t xml:space="preserve">   </w:t>
      </w:r>
    </w:p>
    <w:p w14:paraId="3E09D832" w14:textId="7979ABEE" w:rsidR="00F31ADD" w:rsidRPr="00DE4CCF" w:rsidRDefault="00F31ADD" w:rsidP="00922487">
      <w:pPr>
        <w:ind w:firstLine="720"/>
        <w:rPr>
          <w:lang w:val="en-GB" w:eastAsia="bg-BG"/>
        </w:rPr>
      </w:pPr>
    </w:p>
    <w:p w14:paraId="1A62B4A4" w14:textId="1B29D2E6" w:rsidR="00F31ADD" w:rsidRPr="00DE4CCF" w:rsidRDefault="002D7BB9" w:rsidP="00922487">
      <w:pPr>
        <w:ind w:firstLine="720"/>
        <w:rPr>
          <w:lang w:val="en-GB" w:eastAsia="bg-BG"/>
        </w:rPr>
      </w:pPr>
      <w:r w:rsidRPr="00DE4CCF">
        <w:rPr>
          <w:noProof/>
          <w:lang w:val="bg-BG" w:eastAsia="bg-BG"/>
        </w:rPr>
        <mc:AlternateContent>
          <mc:Choice Requires="wpg">
            <w:drawing>
              <wp:anchor distT="0" distB="0" distL="114300" distR="114300" simplePos="0" relativeHeight="252393472" behindDoc="0" locked="0" layoutInCell="1" allowOverlap="1" wp14:anchorId="26745817" wp14:editId="6AA5CA47">
                <wp:simplePos x="0" y="0"/>
                <wp:positionH relativeFrom="column">
                  <wp:posOffset>320509</wp:posOffset>
                </wp:positionH>
                <wp:positionV relativeFrom="paragraph">
                  <wp:posOffset>232659</wp:posOffset>
                </wp:positionV>
                <wp:extent cx="5728970" cy="3921760"/>
                <wp:effectExtent l="0" t="0" r="5080" b="2540"/>
                <wp:wrapTopAndBottom/>
                <wp:docPr id="11" name="Group 11"/>
                <wp:cNvGraphicFramePr/>
                <a:graphic xmlns:a="http://schemas.openxmlformats.org/drawingml/2006/main">
                  <a:graphicData uri="http://schemas.microsoft.com/office/word/2010/wordprocessingGroup">
                    <wpg:wgp>
                      <wpg:cNvGrpSpPr/>
                      <wpg:grpSpPr>
                        <a:xfrm>
                          <a:off x="0" y="0"/>
                          <a:ext cx="5728970" cy="3921760"/>
                          <a:chOff x="1026779" y="-1464524"/>
                          <a:chExt cx="4141070" cy="2835026"/>
                        </a:xfrm>
                      </wpg:grpSpPr>
                      <wps:wsp>
                        <wps:cNvPr id="23" name="Text Box 15"/>
                        <wps:cNvSpPr txBox="1"/>
                        <wps:spPr>
                          <a:xfrm>
                            <a:off x="1026779" y="1109002"/>
                            <a:ext cx="4135877" cy="261500"/>
                          </a:xfrm>
                          <a:prstGeom prst="rect">
                            <a:avLst/>
                          </a:prstGeom>
                          <a:solidFill>
                            <a:schemeClr val="lt1"/>
                          </a:solidFill>
                          <a:ln w="6350">
                            <a:noFill/>
                          </a:ln>
                        </wps:spPr>
                        <wps:txbx>
                          <w:txbxContent>
                            <w:p w14:paraId="6210D2D3" w14:textId="37E084CD" w:rsidR="00DA49F1" w:rsidRPr="00775BE2" w:rsidRDefault="00DA49F1" w:rsidP="00366031">
                              <w:pPr>
                                <w:ind w:firstLine="0"/>
                                <w:jc w:val="center"/>
                                <w:rPr>
                                  <w:rFonts w:eastAsia="Calibri"/>
                                  <w:b/>
                                  <w:bCs/>
                                  <w:szCs w:val="24"/>
                                  <w:lang w:val="bg-BG"/>
                                </w:rPr>
                              </w:pPr>
                              <w:r>
                                <w:rPr>
                                  <w:rFonts w:eastAsia="Times New Roman"/>
                                  <w:b/>
                                  <w:szCs w:val="24"/>
                                  <w:lang w:eastAsia="bg-BG"/>
                                </w:rPr>
                                <w:t>Fig</w:t>
                              </w:r>
                              <w:r w:rsidRPr="004B64BD">
                                <w:rPr>
                                  <w:rFonts w:eastAsia="Times New Roman"/>
                                  <w:b/>
                                  <w:szCs w:val="24"/>
                                  <w:lang w:val="bg-BG" w:eastAsia="bg-BG"/>
                                </w:rPr>
                                <w:t>. 1.</w:t>
                              </w:r>
                              <w:r>
                                <w:rPr>
                                  <w:rFonts w:eastAsia="Times New Roman"/>
                                  <w:b/>
                                  <w:szCs w:val="24"/>
                                  <w:lang w:val="bg-BG" w:eastAsia="bg-BG"/>
                                </w:rPr>
                                <w:t>3</w:t>
                              </w:r>
                              <w:r w:rsidRPr="004B64BD">
                                <w:rPr>
                                  <w:rFonts w:eastAsia="Times New Roman"/>
                                  <w:b/>
                                  <w:szCs w:val="24"/>
                                  <w:lang w:val="bg-BG" w:eastAsia="bg-BG"/>
                                </w:rPr>
                                <w:t xml:space="preserve">. </w:t>
                              </w:r>
                              <w:r>
                                <w:rPr>
                                  <w:rFonts w:eastAsia="Times New Roman"/>
                                  <w:b/>
                                  <w:szCs w:val="24"/>
                                  <w:lang w:eastAsia="bg-BG"/>
                                </w:rPr>
                                <w:t>Damages caused to the wagons as a result from the derailment</w:t>
                              </w:r>
                              <w:r>
                                <w:rPr>
                                  <w:rFonts w:eastAsia="Times New Roman"/>
                                  <w:b/>
                                  <w:szCs w:val="24"/>
                                  <w:lang w:val="bg-BG" w:eastAsia="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4" name="Picture 24"/>
                          <pic:cNvPicPr>
                            <a:picLocks noChangeAspect="1"/>
                          </pic:cNvPicPr>
                        </pic:nvPicPr>
                        <pic:blipFill rotWithShape="1">
                          <a:blip r:embed="rId13" cstate="print">
                            <a:extLst>
                              <a:ext uri="{28A0092B-C50C-407E-A947-70E740481C1C}">
                                <a14:useLocalDpi xmlns:a14="http://schemas.microsoft.com/office/drawing/2010/main" val="0"/>
                              </a:ext>
                            </a:extLst>
                          </a:blip>
                          <a:srcRect l="-1" t="7" r="3" b="17521"/>
                          <a:stretch/>
                        </pic:blipFill>
                        <pic:spPr>
                          <a:xfrm>
                            <a:off x="1032067" y="-1464524"/>
                            <a:ext cx="4135782" cy="2560806"/>
                          </a:xfrm>
                          <a:prstGeom prst="rect">
                            <a:avLst/>
                          </a:prstGeom>
                        </pic:spPr>
                      </pic:pic>
                    </wpg:wgp>
                  </a:graphicData>
                </a:graphic>
                <wp14:sizeRelV relativeFrom="margin">
                  <wp14:pctHeight>0</wp14:pctHeight>
                </wp14:sizeRelV>
              </wp:anchor>
            </w:drawing>
          </mc:Choice>
          <mc:Fallback>
            <w:pict>
              <v:group w14:anchorId="26745817" id="Group 11" o:spid="_x0000_s1032" style="position:absolute;left:0;text-align:left;margin-left:25.25pt;margin-top:18.3pt;width:451.1pt;height:308.8pt;z-index:252393472;mso-height-relative:margin" coordorigin="10267,-14645" coordsize="41410,283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">
                <v:shape id="Text Box 15" o:spid="_x0000_s1033" type="#_x0000_t202" style="position:absolute;left:10267;top:11090;width:41359;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" fillcolor="white [3201]" stroked="f" strokeweight=".5pt">
                  <v:textbox>
                    <w:txbxContent>
                      <w:p w14:paraId="6210D2D3" w14:textId="37E084CD" w:rsidR="00DA49F1" w:rsidRPr="00775BE2" w:rsidRDefault="00DA49F1" w:rsidP="00366031">
                        <w:pPr>
                          <w:ind w:firstLine="0"/>
                          <w:jc w:val="center"/>
                          <w:rPr>
                            <w:rFonts w:eastAsia="Calibri"/>
                            <w:b/>
                            <w:bCs/>
                            <w:szCs w:val="24"/>
                            <w:lang w:val="bg-BG"/>
                          </w:rPr>
                        </w:pPr>
                        <w:r>
                          <w:rPr>
                            <w:rFonts w:eastAsia="Times New Roman"/>
                            <w:b/>
                            <w:szCs w:val="24"/>
                            <w:lang w:eastAsia="bg-BG"/>
                          </w:rPr>
                          <w:t>Fig</w:t>
                        </w:r>
                        <w:r w:rsidRPr="004B64BD">
                          <w:rPr>
                            <w:rFonts w:eastAsia="Times New Roman"/>
                            <w:b/>
                            <w:szCs w:val="24"/>
                            <w:lang w:val="bg-BG" w:eastAsia="bg-BG"/>
                          </w:rPr>
                          <w:t>. 1.</w:t>
                        </w:r>
                        <w:r>
                          <w:rPr>
                            <w:rFonts w:eastAsia="Times New Roman"/>
                            <w:b/>
                            <w:szCs w:val="24"/>
                            <w:lang w:val="bg-BG" w:eastAsia="bg-BG"/>
                          </w:rPr>
                          <w:t>3</w:t>
                        </w:r>
                        <w:r w:rsidRPr="004B64BD">
                          <w:rPr>
                            <w:rFonts w:eastAsia="Times New Roman"/>
                            <w:b/>
                            <w:szCs w:val="24"/>
                            <w:lang w:val="bg-BG" w:eastAsia="bg-BG"/>
                          </w:rPr>
                          <w:t xml:space="preserve">. </w:t>
                        </w:r>
                        <w:r>
                          <w:rPr>
                            <w:rFonts w:eastAsia="Times New Roman"/>
                            <w:b/>
                            <w:szCs w:val="24"/>
                            <w:lang w:eastAsia="bg-BG"/>
                          </w:rPr>
                          <w:t>Damages caused to the wagons as a result from the derailment</w:t>
                        </w:r>
                        <w:r>
                          <w:rPr>
                            <w:rFonts w:eastAsia="Times New Roman"/>
                            <w:b/>
                            <w:szCs w:val="24"/>
                            <w:lang w:val="bg-BG" w:eastAsia="bg-BG"/>
                          </w:rPr>
                          <w:t>.</w:t>
                        </w:r>
                      </w:p>
                    </w:txbxContent>
                  </v:textbox>
                </v:shape>
                <v:shape id="Picture 24" o:spid="_x0000_s1034" type="#_x0000_t75" style="position:absolute;left:10320;top:-14645;width:41358;height:25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">
                  <v:imagedata r:id="rId14" o:title="" croptop="5f" cropbottom="11483f" cropleft="-1f" cropright="2f"/>
                  <v:path arrowok="t"/>
                </v:shape>
                <w10:wrap type="topAndBottom"/>
              </v:group>
            </w:pict>
          </mc:Fallback>
        </mc:AlternateContent>
      </w:r>
    </w:p>
    <w:p w14:paraId="61CF1208" w14:textId="21C05BD7" w:rsidR="00F31ADD" w:rsidRPr="00DE4CCF" w:rsidRDefault="00A43F7B" w:rsidP="00922487">
      <w:pPr>
        <w:ind w:firstLine="720"/>
        <w:rPr>
          <w:lang w:val="en-GB" w:eastAsia="bg-BG"/>
        </w:rPr>
      </w:pPr>
      <w:r w:rsidRPr="00DE4CCF">
        <w:rPr>
          <w:noProof/>
          <w:lang w:val="bg-BG" w:eastAsia="bg-BG"/>
        </w:rPr>
        <w:lastRenderedPageBreak/>
        <mc:AlternateContent>
          <mc:Choice Requires="wpg">
            <w:drawing>
              <wp:anchor distT="0" distB="0" distL="114300" distR="114300" simplePos="0" relativeHeight="252451840" behindDoc="0" locked="0" layoutInCell="1" allowOverlap="1" wp14:anchorId="6B901734" wp14:editId="57619A88">
                <wp:simplePos x="0" y="0"/>
                <wp:positionH relativeFrom="column">
                  <wp:posOffset>203835</wp:posOffset>
                </wp:positionH>
                <wp:positionV relativeFrom="paragraph">
                  <wp:posOffset>3175</wp:posOffset>
                </wp:positionV>
                <wp:extent cx="6598920" cy="8532495"/>
                <wp:effectExtent l="0" t="0" r="0" b="1905"/>
                <wp:wrapTopAndBottom/>
                <wp:docPr id="126" name="Group 126"/>
                <wp:cNvGraphicFramePr/>
                <a:graphic xmlns:a="http://schemas.openxmlformats.org/drawingml/2006/main">
                  <a:graphicData uri="http://schemas.microsoft.com/office/word/2010/wordprocessingGroup">
                    <wpg:wgp>
                      <wpg:cNvGrpSpPr/>
                      <wpg:grpSpPr>
                        <a:xfrm>
                          <a:off x="0" y="0"/>
                          <a:ext cx="6598920" cy="8532495"/>
                          <a:chOff x="0" y="0"/>
                          <a:chExt cx="6598920" cy="8532495"/>
                        </a:xfrm>
                      </wpg:grpSpPr>
                      <wpg:grpSp>
                        <wpg:cNvPr id="18" name="Group 18"/>
                        <wpg:cNvGrpSpPr/>
                        <wpg:grpSpPr>
                          <a:xfrm>
                            <a:off x="0" y="0"/>
                            <a:ext cx="6257290" cy="8532495"/>
                            <a:chOff x="0" y="0"/>
                            <a:chExt cx="6257290" cy="8532495"/>
                          </a:xfrm>
                        </wpg:grpSpPr>
                        <wpg:grpSp>
                          <wpg:cNvPr id="16" name="Group 16"/>
                          <wpg:cNvGrpSpPr/>
                          <wpg:grpSpPr>
                            <a:xfrm>
                              <a:off x="0" y="0"/>
                              <a:ext cx="6257290" cy="8532495"/>
                              <a:chOff x="0" y="0"/>
                              <a:chExt cx="6257290" cy="8532495"/>
                            </a:xfrm>
                          </wpg:grpSpPr>
                          <wpg:grpSp>
                            <wpg:cNvPr id="14" name="Group 14"/>
                            <wpg:cNvGrpSpPr/>
                            <wpg:grpSpPr>
                              <a:xfrm>
                                <a:off x="0" y="0"/>
                                <a:ext cx="6257290" cy="8532495"/>
                                <a:chOff x="0" y="0"/>
                                <a:chExt cx="6257290" cy="8532495"/>
                              </a:xfrm>
                            </wpg:grpSpPr>
                            <wpg:grpSp>
                              <wpg:cNvPr id="13" name="Group 13"/>
                              <wpg:cNvGrpSpPr/>
                              <wpg:grpSpPr>
                                <a:xfrm>
                                  <a:off x="0" y="0"/>
                                  <a:ext cx="6257290" cy="8532495"/>
                                  <a:chOff x="0" y="0"/>
                                  <a:chExt cx="6257290" cy="8532495"/>
                                </a:xfrm>
                              </wpg:grpSpPr>
                              <wpg:grpSp>
                                <wpg:cNvPr id="31" name="Group 31"/>
                                <wpg:cNvGrpSpPr/>
                                <wpg:grpSpPr>
                                  <a:xfrm>
                                    <a:off x="0" y="0"/>
                                    <a:ext cx="6257290" cy="8532495"/>
                                    <a:chOff x="469228" y="-2302777"/>
                                    <a:chExt cx="5370134" cy="7331798"/>
                                  </a:xfrm>
                                </wpg:grpSpPr>
                                <pic:pic xmlns:pic="http://schemas.openxmlformats.org/drawingml/2006/picture">
                                  <pic:nvPicPr>
                                    <pic:cNvPr id="36" name="Picture 36"/>
                                    <pic:cNvPicPr>
                                      <a:picLocks noChangeAspect="1"/>
                                    </pic:cNvPicPr>
                                  </pic:nvPicPr>
                                  <pic:blipFill>
                                    <a:blip r:embed="rId15" cstate="print">
                                      <a:extLst>
                                        <a:ext uri="{28A0092B-C50C-407E-A947-70E740481C1C}">
                                          <a14:useLocalDpi xmlns:a14="http://schemas.microsoft.com/office/drawing/2010/main" val="0"/>
                                        </a:ext>
                                      </a:extLst>
                                    </a:blip>
                                    <a:srcRect t="36496" b="36496"/>
                                    <a:stretch/>
                                  </pic:blipFill>
                                  <pic:spPr>
                                    <a:xfrm rot="16200000">
                                      <a:off x="-364199" y="664189"/>
                                      <a:ext cx="7331798" cy="1397866"/>
                                    </a:xfrm>
                                    <a:prstGeom prst="rect">
                                      <a:avLst/>
                                    </a:prstGeom>
                                  </pic:spPr>
                                </pic:pic>
                                <wps:wsp>
                                  <wps:cNvPr id="32" name="Text Box 15"/>
                                  <wps:cNvSpPr txBox="1"/>
                                  <wps:spPr>
                                    <a:xfrm>
                                      <a:off x="469228" y="4653023"/>
                                      <a:ext cx="5370134" cy="375998"/>
                                    </a:xfrm>
                                    <a:prstGeom prst="rect">
                                      <a:avLst/>
                                    </a:prstGeom>
                                    <a:solidFill>
                                      <a:schemeClr val="lt1"/>
                                    </a:solidFill>
                                    <a:ln w="6350">
                                      <a:noFill/>
                                    </a:ln>
                                  </wps:spPr>
                                  <wps:txbx>
                                    <w:txbxContent>
                                      <w:p w14:paraId="0F217877" w14:textId="77777777" w:rsidR="00DA49F1" w:rsidRDefault="00DA49F1" w:rsidP="00FF4E1C">
                                        <w:pPr>
                                          <w:ind w:firstLine="0"/>
                                          <w:jc w:val="center"/>
                                          <w:rPr>
                                            <w:rFonts w:eastAsia="Times New Roman"/>
                                            <w:b/>
                                            <w:szCs w:val="24"/>
                                            <w:lang w:eastAsia="bg-BG"/>
                                          </w:rPr>
                                        </w:pPr>
                                        <w:r>
                                          <w:rPr>
                                            <w:rFonts w:eastAsia="Times New Roman"/>
                                            <w:b/>
                                            <w:szCs w:val="24"/>
                                            <w:lang w:eastAsia="bg-BG"/>
                                          </w:rPr>
                                          <w:t>Fig</w:t>
                                        </w:r>
                                        <w:r w:rsidRPr="004B64BD">
                                          <w:rPr>
                                            <w:rFonts w:eastAsia="Times New Roman"/>
                                            <w:b/>
                                            <w:szCs w:val="24"/>
                                            <w:lang w:val="bg-BG" w:eastAsia="bg-BG"/>
                                          </w:rPr>
                                          <w:t>. 1.</w:t>
                                        </w:r>
                                        <w:r>
                                          <w:rPr>
                                            <w:rFonts w:eastAsia="Times New Roman"/>
                                            <w:b/>
                                            <w:szCs w:val="24"/>
                                            <w:lang w:val="bg-BG" w:eastAsia="bg-BG"/>
                                          </w:rPr>
                                          <w:t>4</w:t>
                                        </w:r>
                                        <w:r w:rsidRPr="004B64BD">
                                          <w:rPr>
                                            <w:rFonts w:eastAsia="Times New Roman"/>
                                            <w:b/>
                                            <w:szCs w:val="24"/>
                                            <w:lang w:val="bg-BG" w:eastAsia="bg-BG"/>
                                          </w:rPr>
                                          <w:t xml:space="preserve">. </w:t>
                                        </w:r>
                                        <w:r>
                                          <w:rPr>
                                            <w:rFonts w:eastAsia="Times New Roman"/>
                                            <w:b/>
                                            <w:szCs w:val="24"/>
                                            <w:lang w:eastAsia="bg-BG"/>
                                          </w:rPr>
                                          <w:t xml:space="preserve"> Scheme of the derailment of DFT</w:t>
                                        </w:r>
                                        <w:r>
                                          <w:rPr>
                                            <w:rFonts w:eastAsia="Times New Roman"/>
                                            <w:b/>
                                            <w:szCs w:val="24"/>
                                            <w:lang w:val="bg-BG" w:eastAsia="bg-BG"/>
                                          </w:rPr>
                                          <w:t xml:space="preserve"> № 30592 </w:t>
                                        </w:r>
                                        <w:r>
                                          <w:rPr>
                                            <w:rFonts w:eastAsia="Times New Roman"/>
                                            <w:b/>
                                            <w:szCs w:val="24"/>
                                            <w:lang w:eastAsia="bg-BG"/>
                                          </w:rPr>
                                          <w:t>in Yana-Kremikovtsi interstation</w:t>
                                        </w:r>
                                      </w:p>
                                      <w:p w14:paraId="0492D106" w14:textId="3C533F26" w:rsidR="00DA49F1" w:rsidRDefault="00DA49F1" w:rsidP="00FF4E1C">
                                        <w:pPr>
                                          <w:ind w:firstLine="0"/>
                                          <w:jc w:val="center"/>
                                          <w:rPr>
                                            <w:rFonts w:eastAsia="Times New Roman"/>
                                            <w:b/>
                                            <w:szCs w:val="24"/>
                                            <w:lang w:val="bg-BG" w:eastAsia="bg-BG"/>
                                          </w:rPr>
                                        </w:pPr>
                                        <w:r>
                                          <w:rPr>
                                            <w:rFonts w:eastAsia="Times New Roman"/>
                                            <w:b/>
                                            <w:szCs w:val="24"/>
                                            <w:lang w:eastAsia="bg-BG"/>
                                          </w:rPr>
                                          <w:t>at km</w:t>
                                        </w:r>
                                        <w:r>
                                          <w:rPr>
                                            <w:rFonts w:eastAsia="Times New Roman"/>
                                            <w:b/>
                                            <w:szCs w:val="24"/>
                                            <w:lang w:val="bg-BG" w:eastAsia="bg-BG"/>
                                          </w:rPr>
                                          <w:t xml:space="preserve"> км 19+041, </w:t>
                                        </w:r>
                                        <w:r>
                                          <w:rPr>
                                            <w:rFonts w:eastAsia="Times New Roman"/>
                                            <w:b/>
                                            <w:szCs w:val="24"/>
                                            <w:lang w:eastAsia="bg-BG"/>
                                          </w:rPr>
                                          <w:t>drawn by SE NRIC</w:t>
                                        </w:r>
                                        <w:r>
                                          <w:rPr>
                                            <w:rFonts w:eastAsia="Times New Roman"/>
                                            <w:b/>
                                            <w:szCs w:val="24"/>
                                            <w:lang w:val="bg-BG" w:eastAsia="bg-BG"/>
                                          </w:rPr>
                                          <w:t>.</w:t>
                                        </w:r>
                                      </w:p>
                                      <w:p w14:paraId="19F214A7" w14:textId="77777777" w:rsidR="00DA49F1" w:rsidRPr="00FF4E1C" w:rsidRDefault="00DA49F1" w:rsidP="00FF4E1C">
                                        <w:pPr>
                                          <w:ind w:firstLine="0"/>
                                          <w:jc w:val="center"/>
                                          <w:rPr>
                                            <w:rFonts w:eastAsia="Calibri"/>
                                            <w:b/>
                                            <w:bCs/>
                                            <w:szCs w:val="24"/>
                                            <w:lang w:val="bg-BG"/>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10" name="Straight Arrow Connector 10"/>
                                <wps:cNvCnPr/>
                                <wps:spPr>
                                  <a:xfrm flipV="1">
                                    <a:off x="2390775" y="3152775"/>
                                    <a:ext cx="45719" cy="422910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2" name="Text Box 12"/>
                              <wps:cNvSpPr txBox="1"/>
                              <wps:spPr>
                                <a:xfrm>
                                  <a:off x="1028700" y="4829175"/>
                                  <a:ext cx="1447800" cy="781050"/>
                                </a:xfrm>
                                <a:prstGeom prst="rect">
                                  <a:avLst/>
                                </a:prstGeom>
                                <a:noFill/>
                                <a:ln w="6350">
                                  <a:noFill/>
                                </a:ln>
                              </wps:spPr>
                              <wps:txbx>
                                <w:txbxContent>
                                  <w:p w14:paraId="5B529D00" w14:textId="77777777" w:rsidR="00DA49F1" w:rsidRDefault="00DA49F1" w:rsidP="001D21AE">
                                    <w:pPr>
                                      <w:ind w:firstLine="0"/>
                                      <w:jc w:val="right"/>
                                      <w:rPr>
                                        <w:color w:val="FF0000"/>
                                        <w:sz w:val="32"/>
                                        <w:szCs w:val="24"/>
                                      </w:rPr>
                                    </w:pPr>
                                    <w:r>
                                      <w:rPr>
                                        <w:color w:val="FF0000"/>
                                        <w:sz w:val="32"/>
                                        <w:szCs w:val="24"/>
                                      </w:rPr>
                                      <w:t>Train operation</w:t>
                                    </w:r>
                                  </w:p>
                                  <w:p w14:paraId="24C213A5" w14:textId="700EB83D" w:rsidR="00DA49F1" w:rsidRPr="00A43F7B" w:rsidRDefault="00DA49F1" w:rsidP="001D21AE">
                                    <w:pPr>
                                      <w:ind w:firstLine="0"/>
                                      <w:jc w:val="right"/>
                                      <w:rPr>
                                        <w:color w:val="FF0000"/>
                                        <w:sz w:val="32"/>
                                        <w:szCs w:val="24"/>
                                        <w:lang w:val="bg-BG"/>
                                      </w:rPr>
                                    </w:pPr>
                                    <w:r>
                                      <w:rPr>
                                        <w:color w:val="FF0000"/>
                                        <w:sz w:val="32"/>
                                        <w:szCs w:val="24"/>
                                      </w:rPr>
                                      <w:t>Direction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5" name="Text Box 15"/>
                            <wps:cNvSpPr txBox="1"/>
                            <wps:spPr>
                              <a:xfrm>
                                <a:off x="4029075" y="7753350"/>
                                <a:ext cx="1338580" cy="342900"/>
                              </a:xfrm>
                              <a:prstGeom prst="rect">
                                <a:avLst/>
                              </a:prstGeom>
                              <a:noFill/>
                              <a:ln w="6350">
                                <a:noFill/>
                              </a:ln>
                            </wps:spPr>
                            <wps:txbx>
                              <w:txbxContent>
                                <w:p w14:paraId="29E31C81" w14:textId="2B8D25C8" w:rsidR="00DA49F1" w:rsidRPr="001D21AE" w:rsidRDefault="00DA49F1" w:rsidP="001D21AE">
                                  <w:pPr>
                                    <w:ind w:firstLine="0"/>
                                    <w:rPr>
                                      <w:sz w:val="36"/>
                                      <w:szCs w:val="28"/>
                                      <w:lang w:val="bg-BG"/>
                                    </w:rPr>
                                  </w:pPr>
                                  <w:r>
                                    <w:rPr>
                                      <w:sz w:val="36"/>
                                      <w:szCs w:val="28"/>
                                    </w:rPr>
                                    <w:t>Yana station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7" name="Text Box 17"/>
                          <wps:cNvSpPr txBox="1"/>
                          <wps:spPr>
                            <a:xfrm>
                              <a:off x="3905250" y="504825"/>
                              <a:ext cx="1998980" cy="342900"/>
                            </a:xfrm>
                            <a:prstGeom prst="rect">
                              <a:avLst/>
                            </a:prstGeom>
                            <a:noFill/>
                            <a:ln w="6350">
                              <a:noFill/>
                            </a:ln>
                          </wps:spPr>
                          <wps:txbx>
                            <w:txbxContent>
                              <w:p w14:paraId="4D7F8F96" w14:textId="2AB0249A" w:rsidR="00DA49F1" w:rsidRPr="001D21AE" w:rsidRDefault="00DA49F1" w:rsidP="001D21AE">
                                <w:pPr>
                                  <w:ind w:firstLine="0"/>
                                  <w:rPr>
                                    <w:sz w:val="36"/>
                                    <w:szCs w:val="28"/>
                                    <w:lang w:val="bg-BG"/>
                                  </w:rPr>
                                </w:pPr>
                                <w:r>
                                  <w:rPr>
                                    <w:sz w:val="36"/>
                                    <w:szCs w:val="28"/>
                                  </w:rPr>
                                  <w:t>Kremikovtsi station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24" name="Straight Arrow Connector 124"/>
                        <wps:cNvCnPr/>
                        <wps:spPr>
                          <a:xfrm>
                            <a:off x="4295775" y="3152775"/>
                            <a:ext cx="45719" cy="4229100"/>
                          </a:xfrm>
                          <a:prstGeom prst="straightConnector1">
                            <a:avLst/>
                          </a:prstGeom>
                          <a:ln w="3810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5" name="Text Box 125"/>
                        <wps:cNvSpPr txBox="1"/>
                        <wps:spPr>
                          <a:xfrm>
                            <a:off x="4429125" y="4829175"/>
                            <a:ext cx="2169795" cy="638175"/>
                          </a:xfrm>
                          <a:prstGeom prst="rect">
                            <a:avLst/>
                          </a:prstGeom>
                          <a:noFill/>
                          <a:ln w="6350">
                            <a:noFill/>
                          </a:ln>
                        </wps:spPr>
                        <wps:txbx>
                          <w:txbxContent>
                            <w:p w14:paraId="7548B85A" w14:textId="736664A6" w:rsidR="00DA49F1" w:rsidRPr="00A43F7B" w:rsidRDefault="00DA49F1" w:rsidP="00A43F7B">
                              <w:pPr>
                                <w:ind w:firstLine="0"/>
                                <w:jc w:val="left"/>
                                <w:rPr>
                                  <w:color w:val="0070C0"/>
                                  <w:sz w:val="32"/>
                                  <w:szCs w:val="24"/>
                                  <w:lang w:val="bg-BG"/>
                                </w:rPr>
                              </w:pPr>
                              <w:r>
                                <w:rPr>
                                  <w:color w:val="0070C0"/>
                                  <w:sz w:val="32"/>
                                  <w:szCs w:val="24"/>
                                </w:rPr>
                                <w:t>Direction of the mileage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B901734" id="Group 126" o:spid="_x0000_s1035" style="position:absolute;left:0;text-align:left;margin-left:16.05pt;margin-top:.25pt;width:519.6pt;height:671.85pt;z-index:252451840" coordsize="65989,853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&#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9oACAEBAAA/AP38&#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">
                <v:group id="Group 18" o:spid="_x0000_s1036" style="position:absolute;width:62572;height:85324" coordsize="62572,85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group id="Group 16" o:spid="_x0000_s1037" style="position:absolute;width:62572;height:85324" coordsize="62572,85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 14" o:spid="_x0000_s1038" style="position:absolute;width:62572;height:85324" coordsize="62572,85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group id="Group 13" o:spid="_x0000_s1039" style="position:absolute;width:62572;height:85324" coordsize="62572,85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group id="Group 31" o:spid="_x0000_s1040" style="position:absolute;width:62572;height:85324" coordorigin="4692,-23027" coordsize="53701,73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Picture 36" o:spid="_x0000_s1041" type="#_x0000_t75" style="position:absolute;left:-3642;top:6642;width:73317;height:1397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">
                            <v:imagedata r:id="rId16" o:title="" croptop="23918f" cropbottom="23918f"/>
                            <v:path arrowok="t"/>
                          </v:shape>
                          <v:shape id="Text Box 15" o:spid="_x0000_s1042" type="#_x0000_t202" style="position:absolute;left:4692;top:46530;width:53701;height:3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" fillcolor="white [3201]" stroked="f" strokeweight=".5pt">
                            <v:textbox>
                              <w:txbxContent>
                                <w:p w14:paraId="0F217877" w14:textId="77777777" w:rsidR="00DA49F1" w:rsidRDefault="00DA49F1" w:rsidP="00FF4E1C">
                                  <w:pPr>
                                    <w:ind w:firstLine="0"/>
                                    <w:jc w:val="center"/>
                                    <w:rPr>
                                      <w:rFonts w:eastAsia="Times New Roman"/>
                                      <w:b/>
                                      <w:szCs w:val="24"/>
                                      <w:lang w:eastAsia="bg-BG"/>
                                    </w:rPr>
                                  </w:pPr>
                                  <w:r>
                                    <w:rPr>
                                      <w:rFonts w:eastAsia="Times New Roman"/>
                                      <w:b/>
                                      <w:szCs w:val="24"/>
                                      <w:lang w:eastAsia="bg-BG"/>
                                    </w:rPr>
                                    <w:t>Fig</w:t>
                                  </w:r>
                                  <w:r w:rsidRPr="004B64BD">
                                    <w:rPr>
                                      <w:rFonts w:eastAsia="Times New Roman"/>
                                      <w:b/>
                                      <w:szCs w:val="24"/>
                                      <w:lang w:val="bg-BG" w:eastAsia="bg-BG"/>
                                    </w:rPr>
                                    <w:t>. 1.</w:t>
                                  </w:r>
                                  <w:r>
                                    <w:rPr>
                                      <w:rFonts w:eastAsia="Times New Roman"/>
                                      <w:b/>
                                      <w:szCs w:val="24"/>
                                      <w:lang w:val="bg-BG" w:eastAsia="bg-BG"/>
                                    </w:rPr>
                                    <w:t>4</w:t>
                                  </w:r>
                                  <w:r w:rsidRPr="004B64BD">
                                    <w:rPr>
                                      <w:rFonts w:eastAsia="Times New Roman"/>
                                      <w:b/>
                                      <w:szCs w:val="24"/>
                                      <w:lang w:val="bg-BG" w:eastAsia="bg-BG"/>
                                    </w:rPr>
                                    <w:t xml:space="preserve">. </w:t>
                                  </w:r>
                                  <w:r>
                                    <w:rPr>
                                      <w:rFonts w:eastAsia="Times New Roman"/>
                                      <w:b/>
                                      <w:szCs w:val="24"/>
                                      <w:lang w:eastAsia="bg-BG"/>
                                    </w:rPr>
                                    <w:t xml:space="preserve"> Scheme of the derailment of DFT</w:t>
                                  </w:r>
                                  <w:r>
                                    <w:rPr>
                                      <w:rFonts w:eastAsia="Times New Roman"/>
                                      <w:b/>
                                      <w:szCs w:val="24"/>
                                      <w:lang w:val="bg-BG" w:eastAsia="bg-BG"/>
                                    </w:rPr>
                                    <w:t xml:space="preserve"> № 30592 </w:t>
                                  </w:r>
                                  <w:r>
                                    <w:rPr>
                                      <w:rFonts w:eastAsia="Times New Roman"/>
                                      <w:b/>
                                      <w:szCs w:val="24"/>
                                      <w:lang w:eastAsia="bg-BG"/>
                                    </w:rPr>
                                    <w:t>in Yana-Kremikovtsi interstation</w:t>
                                  </w:r>
                                </w:p>
                                <w:p w14:paraId="0492D106" w14:textId="3C533F26" w:rsidR="00DA49F1" w:rsidRDefault="00DA49F1" w:rsidP="00FF4E1C">
                                  <w:pPr>
                                    <w:ind w:firstLine="0"/>
                                    <w:jc w:val="center"/>
                                    <w:rPr>
                                      <w:rFonts w:eastAsia="Times New Roman"/>
                                      <w:b/>
                                      <w:szCs w:val="24"/>
                                      <w:lang w:val="bg-BG" w:eastAsia="bg-BG"/>
                                    </w:rPr>
                                  </w:pPr>
                                  <w:r>
                                    <w:rPr>
                                      <w:rFonts w:eastAsia="Times New Roman"/>
                                      <w:b/>
                                      <w:szCs w:val="24"/>
                                      <w:lang w:eastAsia="bg-BG"/>
                                    </w:rPr>
                                    <w:t>at km</w:t>
                                  </w:r>
                                  <w:r>
                                    <w:rPr>
                                      <w:rFonts w:eastAsia="Times New Roman"/>
                                      <w:b/>
                                      <w:szCs w:val="24"/>
                                      <w:lang w:val="bg-BG" w:eastAsia="bg-BG"/>
                                    </w:rPr>
                                    <w:t xml:space="preserve"> км 19+041, </w:t>
                                  </w:r>
                                  <w:r>
                                    <w:rPr>
                                      <w:rFonts w:eastAsia="Times New Roman"/>
                                      <w:b/>
                                      <w:szCs w:val="24"/>
                                      <w:lang w:eastAsia="bg-BG"/>
                                    </w:rPr>
                                    <w:t>drawn by SE NRIC</w:t>
                                  </w:r>
                                  <w:r>
                                    <w:rPr>
                                      <w:rFonts w:eastAsia="Times New Roman"/>
                                      <w:b/>
                                      <w:szCs w:val="24"/>
                                      <w:lang w:val="bg-BG" w:eastAsia="bg-BG"/>
                                    </w:rPr>
                                    <w:t>.</w:t>
                                  </w:r>
                                </w:p>
                                <w:p w14:paraId="19F214A7" w14:textId="77777777" w:rsidR="00DA49F1" w:rsidRPr="00FF4E1C" w:rsidRDefault="00DA49F1" w:rsidP="00FF4E1C">
                                  <w:pPr>
                                    <w:ind w:firstLine="0"/>
                                    <w:jc w:val="center"/>
                                    <w:rPr>
                                      <w:rFonts w:eastAsia="Calibri"/>
                                      <w:b/>
                                      <w:bCs/>
                                      <w:szCs w:val="24"/>
                                      <w:lang w:val="bg-BG"/>
                                    </w:rPr>
                                  </w:pPr>
                                </w:p>
                              </w:txbxContent>
                            </v:textbox>
                          </v:shape>
                        </v:group>
                        <v:shapetype id="_x0000_t32" coordsize="21600,21600" o:spt="32" o:oned="t" path="m,l21600,21600e" filled="f">
                          <v:path arrowok="t" fillok="f" o:connecttype="none"/>
                          <o:lock v:ext="edit" shapetype="t"/>
                        </v:shapetype>
                        <v:shape id="Straight Arrow Connector 10" o:spid="_x0000_s1043" type="#_x0000_t32" style="position:absolute;left:23907;top:31527;width:457;height:422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" strokecolor="red" strokeweight="3pt">
                          <v:stroke endarrow="block"/>
                        </v:shape>
                      </v:group>
                      <v:shape id="Text Box 12" o:spid="_x0000_s1044" type="#_x0000_t202" style="position:absolute;left:10287;top:48291;width:14478;height:781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" filled="f" stroked="f" strokeweight=".5pt">
                        <v:textbox>
                          <w:txbxContent>
                            <w:p w14:paraId="5B529D00" w14:textId="77777777" w:rsidR="00DA49F1" w:rsidRDefault="00DA49F1" w:rsidP="001D21AE">
                              <w:pPr>
                                <w:ind w:firstLine="0"/>
                                <w:jc w:val="right"/>
                                <w:rPr>
                                  <w:color w:val="FF0000"/>
                                  <w:sz w:val="32"/>
                                  <w:szCs w:val="24"/>
                                </w:rPr>
                              </w:pPr>
                              <w:r>
                                <w:rPr>
                                  <w:color w:val="FF0000"/>
                                  <w:sz w:val="32"/>
                                  <w:szCs w:val="24"/>
                                </w:rPr>
                                <w:t>Train operation</w:t>
                              </w:r>
                            </w:p>
                            <w:p w14:paraId="24C213A5" w14:textId="700EB83D" w:rsidR="00DA49F1" w:rsidRPr="00A43F7B" w:rsidRDefault="00DA49F1" w:rsidP="001D21AE">
                              <w:pPr>
                                <w:ind w:firstLine="0"/>
                                <w:jc w:val="right"/>
                                <w:rPr>
                                  <w:color w:val="FF0000"/>
                                  <w:sz w:val="32"/>
                                  <w:szCs w:val="24"/>
                                  <w:lang w:val="bg-BG"/>
                                </w:rPr>
                              </w:pPr>
                              <w:r>
                                <w:rPr>
                                  <w:color w:val="FF0000"/>
                                  <w:sz w:val="32"/>
                                  <w:szCs w:val="24"/>
                                </w:rPr>
                                <w:t>Direction</w:t>
                              </w:r>
                            </w:p>
                          </w:txbxContent>
                        </v:textbox>
                      </v:shape>
                    </v:group>
                    <v:shape id="Text Box 15" o:spid="_x0000_s1045" type="#_x0000_t202" style="position:absolute;left:40290;top:77533;width:13386;height:34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" filled="f" stroked="f" strokeweight=".5pt">
                      <v:textbox>
                        <w:txbxContent>
                          <w:p w14:paraId="29E31C81" w14:textId="2B8D25C8" w:rsidR="00DA49F1" w:rsidRPr="001D21AE" w:rsidRDefault="00DA49F1" w:rsidP="001D21AE">
                            <w:pPr>
                              <w:ind w:firstLine="0"/>
                              <w:rPr>
                                <w:sz w:val="36"/>
                                <w:szCs w:val="28"/>
                                <w:lang w:val="bg-BG"/>
                              </w:rPr>
                            </w:pPr>
                            <w:r>
                              <w:rPr>
                                <w:sz w:val="36"/>
                                <w:szCs w:val="28"/>
                              </w:rPr>
                              <w:t>Yana station</w:t>
                            </w:r>
                          </w:p>
                        </w:txbxContent>
                      </v:textbox>
                    </v:shape>
                  </v:group>
                  <v:shape id="Text Box 17" o:spid="_x0000_s1046" type="#_x0000_t202" style="position:absolute;left:39052;top:5048;width:19990;height:34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" filled="f" stroked="f" strokeweight=".5pt">
                    <v:textbox>
                      <w:txbxContent>
                        <w:p w14:paraId="4D7F8F96" w14:textId="2AB0249A" w:rsidR="00DA49F1" w:rsidRPr="001D21AE" w:rsidRDefault="00DA49F1" w:rsidP="001D21AE">
                          <w:pPr>
                            <w:ind w:firstLine="0"/>
                            <w:rPr>
                              <w:sz w:val="36"/>
                              <w:szCs w:val="28"/>
                              <w:lang w:val="bg-BG"/>
                            </w:rPr>
                          </w:pPr>
                          <w:r>
                            <w:rPr>
                              <w:sz w:val="36"/>
                              <w:szCs w:val="28"/>
                            </w:rPr>
                            <w:t>Kremikovtsi station</w:t>
                          </w:r>
                        </w:p>
                      </w:txbxContent>
                    </v:textbox>
                  </v:shape>
                </v:group>
                <v:shape id="Straight Arrow Connector 124" o:spid="_x0000_s1047" type="#_x0000_t32" style="position:absolute;left:42957;top:31527;width:457;height:422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" strokecolor="#0070c0" strokeweight="3pt">
                  <v:stroke endarrow="block"/>
                </v:shape>
                <v:shape id="Text Box 125" o:spid="_x0000_s1048" type="#_x0000_t202" style="position:absolute;left:44291;top:48291;width:21698;height:63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" filled="f" stroked="f" strokeweight=".5pt">
                  <v:textbox>
                    <w:txbxContent>
                      <w:p w14:paraId="7548B85A" w14:textId="736664A6" w:rsidR="00DA49F1" w:rsidRPr="00A43F7B" w:rsidRDefault="00DA49F1" w:rsidP="00A43F7B">
                        <w:pPr>
                          <w:ind w:firstLine="0"/>
                          <w:jc w:val="left"/>
                          <w:rPr>
                            <w:color w:val="0070C0"/>
                            <w:sz w:val="32"/>
                            <w:szCs w:val="24"/>
                            <w:lang w:val="bg-BG"/>
                          </w:rPr>
                        </w:pPr>
                        <w:r>
                          <w:rPr>
                            <w:color w:val="0070C0"/>
                            <w:sz w:val="32"/>
                            <w:szCs w:val="24"/>
                          </w:rPr>
                          <w:t>Direction of the mileage</w:t>
                        </w:r>
                      </w:p>
                    </w:txbxContent>
                  </v:textbox>
                </v:shape>
                <w10:wrap type="topAndBottom"/>
              </v:group>
            </w:pict>
          </mc:Fallback>
        </mc:AlternateContent>
      </w:r>
    </w:p>
    <w:p w14:paraId="560B22FB" w14:textId="17063328" w:rsidR="00C82A66" w:rsidRPr="00DE4CCF" w:rsidRDefault="00C82A66" w:rsidP="00D34767">
      <w:pPr>
        <w:ind w:firstLine="720"/>
        <w:rPr>
          <w:lang w:val="en-GB"/>
        </w:rPr>
      </w:pPr>
      <w:r w:rsidRPr="00DE4CCF">
        <w:rPr>
          <w:lang w:val="en-GB"/>
        </w:rPr>
        <w:lastRenderedPageBreak/>
        <w:t>The train operation between Yana and Kremikovtsi stations was interrupted from 17:20 p.m. on 26.07.2022 until 15:00 p.m. on 29.07.2022, it was restored at a speed of 25 km/h on 30.09.2022, the movement of trains was restored at a speed of 40 km/h according to the Tables with technical parameters and regulations (appendix to book timetables) of SE NRIC.</w:t>
      </w:r>
    </w:p>
    <w:p w14:paraId="52CFE1E7" w14:textId="7E06630E" w:rsidR="00E70E2D" w:rsidRPr="00DE4CCF" w:rsidRDefault="00C82A66" w:rsidP="006E54ED">
      <w:pPr>
        <w:pStyle w:val="ab"/>
        <w:numPr>
          <w:ilvl w:val="1"/>
          <w:numId w:val="1"/>
        </w:numPr>
        <w:spacing w:before="120"/>
        <w:rPr>
          <w:b/>
          <w:i/>
          <w:iCs/>
          <w:lang w:val="en-GB"/>
        </w:rPr>
      </w:pPr>
      <w:r w:rsidRPr="00DE4CCF">
        <w:rPr>
          <w:b/>
          <w:i/>
          <w:iCs/>
          <w:lang w:val="en-GB"/>
        </w:rPr>
        <w:t>Location and time of the event occurrence.</w:t>
      </w:r>
    </w:p>
    <w:p w14:paraId="60E6AB4C" w14:textId="2B5CF113" w:rsidR="00832B4E" w:rsidRPr="00DE4CCF" w:rsidRDefault="00832B4E" w:rsidP="00832B4E">
      <w:pPr>
        <w:rPr>
          <w:lang w:val="en-GB"/>
        </w:rPr>
      </w:pPr>
      <w:r w:rsidRPr="00DE4CCF">
        <w:rPr>
          <w:lang w:val="en-GB"/>
        </w:rPr>
        <w:t>The event occurred on a straight-line section between Yana and Kremikovtsi stations at km 19+041 at 17:01 p.m. on 26.07.2022 (Fig. 1.4).</w:t>
      </w:r>
    </w:p>
    <w:p w14:paraId="57F07158" w14:textId="656C58C1" w:rsidR="00832B4E" w:rsidRPr="00DE4CCF" w:rsidRDefault="00832B4E" w:rsidP="00832B4E">
      <w:pPr>
        <w:rPr>
          <w:lang w:val="en-GB"/>
        </w:rPr>
      </w:pPr>
      <w:r w:rsidRPr="00DE4CCF">
        <w:rPr>
          <w:lang w:val="en-GB"/>
        </w:rPr>
        <w:t>Yana and Kremikovtsi stations are located on the third main conventional railway line Iliantsi – Karlovo – Tulovo – Dabovo – Karnobat – Sindel – Varna ferry, single-track line, electrified, with speeds up to 130 km/h (Fig. 3.1).</w:t>
      </w:r>
    </w:p>
    <w:p w14:paraId="7F462AC9" w14:textId="50628830" w:rsidR="00A421CC" w:rsidRPr="00DE4CCF" w:rsidRDefault="00832B4E" w:rsidP="00262E95">
      <w:pPr>
        <w:pStyle w:val="ab"/>
        <w:numPr>
          <w:ilvl w:val="1"/>
          <w:numId w:val="1"/>
        </w:numPr>
        <w:spacing w:before="120"/>
        <w:ind w:left="0" w:firstLine="709"/>
        <w:contextualSpacing w:val="0"/>
        <w:rPr>
          <w:b/>
          <w:lang w:val="en-GB"/>
        </w:rPr>
      </w:pPr>
      <w:r w:rsidRPr="00DE4CCF">
        <w:rPr>
          <w:b/>
          <w:i/>
          <w:lang w:val="en-GB"/>
        </w:rPr>
        <w:t>Factors determining and contributing the event.</w:t>
      </w:r>
    </w:p>
    <w:p w14:paraId="37E078A8" w14:textId="22B6C41D" w:rsidR="0026533F" w:rsidRPr="00DE4CCF" w:rsidRDefault="004D12FD" w:rsidP="0026533F">
      <w:pPr>
        <w:ind w:firstLine="720"/>
        <w:rPr>
          <w:lang w:val="en-GB"/>
        </w:rPr>
      </w:pPr>
      <w:r w:rsidRPr="00DE4CCF">
        <w:rPr>
          <w:lang w:val="en-GB"/>
        </w:rPr>
        <w:t xml:space="preserve">The determining </w:t>
      </w:r>
      <w:r w:rsidR="0026533F" w:rsidRPr="00DE4CCF">
        <w:rPr>
          <w:lang w:val="en-GB"/>
        </w:rPr>
        <w:t>factor for the occurrence of the accident was the operation of the rail track with detected malfunctions in the superstructure in the derailment area.</w:t>
      </w:r>
    </w:p>
    <w:p w14:paraId="3981998D" w14:textId="5BED4DF1" w:rsidR="0026533F" w:rsidRPr="00DE4CCF" w:rsidRDefault="0026533F" w:rsidP="0026533F">
      <w:pPr>
        <w:ind w:firstLine="720"/>
        <w:rPr>
          <w:lang w:val="en-GB"/>
        </w:rPr>
      </w:pPr>
      <w:r w:rsidRPr="00DE4CCF">
        <w:rPr>
          <w:lang w:val="en-GB"/>
        </w:rPr>
        <w:t>A contributing factor to the occurrence of the accident was the high daytime temperatures, which caused longitudinal displacements (slidin</w:t>
      </w:r>
      <w:r w:rsidR="004D12FD" w:rsidRPr="00DE4CCF">
        <w:rPr>
          <w:lang w:val="en-GB"/>
        </w:rPr>
        <w:t xml:space="preserve">g) of the rails of the continuously welded </w:t>
      </w:r>
      <w:r w:rsidRPr="00DE4CCF">
        <w:rPr>
          <w:lang w:val="en-GB"/>
        </w:rPr>
        <w:t xml:space="preserve">track and complete "closing" of the thermal gaps in the </w:t>
      </w:r>
      <w:r w:rsidR="004D12FD" w:rsidRPr="00DE4CCF">
        <w:rPr>
          <w:lang w:val="en-GB"/>
        </w:rPr>
        <w:t>continuously welded</w:t>
      </w:r>
      <w:r w:rsidRPr="00DE4CCF">
        <w:rPr>
          <w:lang w:val="en-GB"/>
        </w:rPr>
        <w:t xml:space="preserve"> trac</w:t>
      </w:r>
      <w:r w:rsidR="004D12FD" w:rsidRPr="00DE4CCF">
        <w:rPr>
          <w:lang w:val="en-GB"/>
        </w:rPr>
        <w:t xml:space="preserve">k, which is on a wooden sleeper </w:t>
      </w:r>
      <w:r w:rsidRPr="00DE4CCF">
        <w:rPr>
          <w:lang w:val="en-GB"/>
        </w:rPr>
        <w:t>grid.</w:t>
      </w:r>
    </w:p>
    <w:p w14:paraId="57F638B7" w14:textId="67B9CB41" w:rsidR="0026533F" w:rsidRPr="00DE4CCF" w:rsidRDefault="00754997" w:rsidP="0026533F">
      <w:pPr>
        <w:ind w:firstLine="720"/>
        <w:rPr>
          <w:lang w:val="en-GB"/>
        </w:rPr>
      </w:pPr>
      <w:r w:rsidRPr="00DE4CCF">
        <w:rPr>
          <w:lang w:val="en-GB"/>
        </w:rPr>
        <w:t xml:space="preserve">A system </w:t>
      </w:r>
      <w:r w:rsidR="0026533F" w:rsidRPr="00DE4CCF">
        <w:rPr>
          <w:lang w:val="en-GB"/>
        </w:rPr>
        <w:t xml:space="preserve">factor for the occurrence of the accident was overdue repairs over time, which were not carried out in </w:t>
      </w:r>
      <w:r w:rsidRPr="00DE4CCF">
        <w:rPr>
          <w:lang w:val="en-GB"/>
        </w:rPr>
        <w:t>accordance with the norms of</w:t>
      </w:r>
      <w:r w:rsidR="0026533F" w:rsidRPr="00DE4CCF">
        <w:rPr>
          <w:lang w:val="en-GB"/>
        </w:rPr>
        <w:t xml:space="preserve"> maint</w:t>
      </w:r>
      <w:r w:rsidRPr="00DE4CCF">
        <w:rPr>
          <w:lang w:val="en-GB"/>
        </w:rPr>
        <w:t>enance and repair of the rail track</w:t>
      </w:r>
      <w:r w:rsidR="0026533F" w:rsidRPr="00DE4CCF">
        <w:rPr>
          <w:lang w:val="en-GB"/>
        </w:rPr>
        <w:t>, which contributed to the deterioration of its technical condition. The implementatio</w:t>
      </w:r>
      <w:r w:rsidR="00E549B6" w:rsidRPr="00DE4CCF">
        <w:rPr>
          <w:lang w:val="en-GB"/>
        </w:rPr>
        <w:t xml:space="preserve">n of the repairs on the rail track </w:t>
      </w:r>
      <w:r w:rsidR="0026533F" w:rsidRPr="00DE4CCF">
        <w:rPr>
          <w:lang w:val="en-GB"/>
        </w:rPr>
        <w:t>has been delayed in accordance with the requirements of the "Instruction for Fixed Tan</w:t>
      </w:r>
      <w:r w:rsidR="00E549B6" w:rsidRPr="00DE4CCF">
        <w:rPr>
          <w:lang w:val="en-GB"/>
        </w:rPr>
        <w:t>gible Assets", a part of the SMS</w:t>
      </w:r>
      <w:r w:rsidR="0026533F" w:rsidRPr="00DE4CCF">
        <w:rPr>
          <w:lang w:val="en-GB"/>
        </w:rPr>
        <w:t xml:space="preserve"> of </w:t>
      </w:r>
      <w:r w:rsidR="00E549B6" w:rsidRPr="00DE4CCF">
        <w:rPr>
          <w:lang w:val="en-GB"/>
        </w:rPr>
        <w:t>SE NRIC</w:t>
      </w:r>
      <w:r w:rsidR="0026533F" w:rsidRPr="00DE4CCF">
        <w:rPr>
          <w:lang w:val="en-GB"/>
        </w:rPr>
        <w:t>.</w:t>
      </w:r>
    </w:p>
    <w:p w14:paraId="32DF20AB" w14:textId="24CF2E0A" w:rsidR="003C706B" w:rsidRPr="00DE4CCF" w:rsidRDefault="00B87755">
      <w:pPr>
        <w:pStyle w:val="ab"/>
        <w:numPr>
          <w:ilvl w:val="1"/>
          <w:numId w:val="9"/>
        </w:numPr>
        <w:spacing w:before="120"/>
        <w:rPr>
          <w:b/>
          <w:i/>
          <w:iCs/>
          <w:lang w:val="en-GB"/>
        </w:rPr>
      </w:pPr>
      <w:r w:rsidRPr="00DE4CCF">
        <w:rPr>
          <w:b/>
          <w:i/>
          <w:iCs/>
          <w:lang w:val="en-GB"/>
        </w:rPr>
        <w:t xml:space="preserve"> </w:t>
      </w:r>
      <w:r w:rsidR="00E549B6" w:rsidRPr="00DE4CCF">
        <w:rPr>
          <w:b/>
          <w:i/>
          <w:iCs/>
          <w:lang w:val="en-GB"/>
        </w:rPr>
        <w:t>Direct causes and consequences of the event.</w:t>
      </w:r>
    </w:p>
    <w:p w14:paraId="62E06CAA" w14:textId="062D96CC" w:rsidR="006F249B" w:rsidRPr="00DE4CCF" w:rsidRDefault="006F249B" w:rsidP="00EB33BE">
      <w:pPr>
        <w:rPr>
          <w:szCs w:val="24"/>
          <w:lang w:val="en-GB"/>
        </w:rPr>
      </w:pPr>
      <w:r w:rsidRPr="00DE4CCF">
        <w:rPr>
          <w:szCs w:val="24"/>
          <w:lang w:val="en-GB"/>
        </w:rPr>
        <w:t>The accident occurred because of a combination of factors. The high temperatures in the rails caused their longitudinal displacement, combined with the dynamic forces induced by the passing freight train, which resulted in the track distortion under the train in the zone of the transition from continuously welded track to jointed track. The lower resistance of the rail track on wooden sleepers compared to that on concrete sleepers has resulted in rail distortion in the derailment area.</w:t>
      </w:r>
    </w:p>
    <w:p w14:paraId="3A1A023B" w14:textId="241AE446" w:rsidR="003C706B" w:rsidRPr="00DE4CCF" w:rsidRDefault="00116E7F">
      <w:pPr>
        <w:pStyle w:val="ab"/>
        <w:numPr>
          <w:ilvl w:val="1"/>
          <w:numId w:val="9"/>
        </w:numPr>
        <w:tabs>
          <w:tab w:val="left" w:pos="1134"/>
        </w:tabs>
        <w:spacing w:before="120"/>
        <w:ind w:left="0" w:firstLine="709"/>
        <w:contextualSpacing w:val="0"/>
        <w:rPr>
          <w:b/>
          <w:i/>
          <w:iCs/>
          <w:lang w:val="en-GB"/>
        </w:rPr>
      </w:pPr>
      <w:r w:rsidRPr="00DE4CCF">
        <w:rPr>
          <w:b/>
          <w:i/>
          <w:lang w:val="en-GB"/>
        </w:rPr>
        <w:t>Safety recommendations and addressees to which they are addressed</w:t>
      </w:r>
      <w:r w:rsidRPr="00DE4CCF">
        <w:rPr>
          <w:b/>
          <w:i/>
          <w:iCs/>
          <w:lang w:val="en-GB"/>
        </w:rPr>
        <w:t>.</w:t>
      </w:r>
    </w:p>
    <w:p w14:paraId="394C3FF7" w14:textId="3F9360EB" w:rsidR="00552DA8" w:rsidRPr="00DE4CCF" w:rsidRDefault="00552DA8" w:rsidP="00733345">
      <w:pPr>
        <w:pStyle w:val="ab"/>
        <w:ind w:left="0"/>
        <w:contextualSpacing w:val="0"/>
        <w:rPr>
          <w:iCs/>
          <w:lang w:val="en-GB"/>
        </w:rPr>
      </w:pPr>
      <w:r w:rsidRPr="00DE4CCF">
        <w:rPr>
          <w:iCs/>
          <w:lang w:val="en-GB"/>
        </w:rPr>
        <w:t xml:space="preserve">In order to prevent other similar accidents, the Investigation Commission proposes to the National Safety Authority RAEA safety recommendations related to </w:t>
      </w:r>
      <w:r w:rsidR="000C4DFA" w:rsidRPr="00DE4CCF">
        <w:rPr>
          <w:iCs/>
          <w:lang w:val="en-GB"/>
        </w:rPr>
        <w:t>“Rail Cargo Carrier Bulgaria”</w:t>
      </w:r>
      <w:r w:rsidRPr="00DE4CCF">
        <w:rPr>
          <w:iCs/>
          <w:lang w:val="en-GB"/>
        </w:rPr>
        <w:t xml:space="preserve"> EOOD and SE NRIC.</w:t>
      </w:r>
    </w:p>
    <w:p w14:paraId="060D5A05" w14:textId="19FF789A" w:rsidR="004A7403" w:rsidRPr="00DE4CCF" w:rsidRDefault="006310B8" w:rsidP="00DD34B0">
      <w:pPr>
        <w:pStyle w:val="ab"/>
        <w:numPr>
          <w:ilvl w:val="0"/>
          <w:numId w:val="8"/>
        </w:numPr>
        <w:tabs>
          <w:tab w:val="left" w:pos="720"/>
          <w:tab w:val="left" w:pos="993"/>
        </w:tabs>
        <w:ind w:left="0" w:firstLine="680"/>
        <w:contextualSpacing w:val="0"/>
        <w:rPr>
          <w:lang w:val="en-GB"/>
        </w:rPr>
      </w:pPr>
      <w:r w:rsidRPr="00DE4CCF">
        <w:rPr>
          <w:lang w:val="en-GB"/>
        </w:rPr>
        <w:t>Recommendation 1 proposes</w:t>
      </w:r>
      <w:r w:rsidR="004A7403" w:rsidRPr="00DE4CCF">
        <w:rPr>
          <w:lang w:val="en-GB"/>
        </w:rPr>
        <w:t xml:space="preserve"> that SE NRIC and "Rail Cargo Carrier - Bulgaria"</w:t>
      </w:r>
      <w:r w:rsidR="00DD34B0" w:rsidRPr="00DE4CCF">
        <w:rPr>
          <w:lang w:val="en-GB"/>
        </w:rPr>
        <w:t xml:space="preserve"> </w:t>
      </w:r>
      <w:r w:rsidR="004A7403" w:rsidRPr="00DE4CCF">
        <w:rPr>
          <w:lang w:val="en-GB"/>
        </w:rPr>
        <w:t>EOOD shall acquaint the interested personnel with the contents of this report.</w:t>
      </w:r>
    </w:p>
    <w:p w14:paraId="043123A9" w14:textId="63A067CB" w:rsidR="004A7403" w:rsidRPr="00DE4CCF" w:rsidRDefault="00152EC0" w:rsidP="004A7403">
      <w:pPr>
        <w:pStyle w:val="pf0"/>
        <w:numPr>
          <w:ilvl w:val="0"/>
          <w:numId w:val="8"/>
        </w:numPr>
        <w:spacing w:before="0" w:beforeAutospacing="0" w:after="0" w:afterAutospacing="0"/>
        <w:ind w:left="0" w:firstLine="680"/>
        <w:jc w:val="both"/>
        <w:rPr>
          <w:iCs/>
          <w:lang w:val="en-GB"/>
        </w:rPr>
      </w:pPr>
      <w:r w:rsidRPr="00DE4CCF">
        <w:rPr>
          <w:iCs/>
          <w:lang w:val="en-GB"/>
        </w:rPr>
        <w:t>Recommendation 2 suggests</w:t>
      </w:r>
      <w:r w:rsidR="004A7403" w:rsidRPr="00DE4CCF">
        <w:rPr>
          <w:iCs/>
          <w:lang w:val="en-GB"/>
        </w:rPr>
        <w:t xml:space="preserve"> that the </w:t>
      </w:r>
      <w:r w:rsidRPr="00DE4CCF">
        <w:rPr>
          <w:iCs/>
          <w:lang w:val="en-GB"/>
        </w:rPr>
        <w:t>Railway Administration EA</w:t>
      </w:r>
      <w:r w:rsidR="004A7403" w:rsidRPr="00DE4CCF">
        <w:rPr>
          <w:iCs/>
          <w:lang w:val="en-GB"/>
        </w:rPr>
        <w:t xml:space="preserve"> </w:t>
      </w:r>
      <w:r w:rsidRPr="00DE4CCF">
        <w:rPr>
          <w:iCs/>
          <w:lang w:val="en-GB"/>
        </w:rPr>
        <w:t>analyses</w:t>
      </w:r>
      <w:r w:rsidR="004A7403" w:rsidRPr="00DE4CCF">
        <w:rPr>
          <w:iCs/>
          <w:lang w:val="en-GB"/>
        </w:rPr>
        <w:t xml:space="preserve"> and evaluate</w:t>
      </w:r>
      <w:r w:rsidRPr="00DE4CCF">
        <w:rPr>
          <w:iCs/>
          <w:lang w:val="en-GB"/>
        </w:rPr>
        <w:t>s</w:t>
      </w:r>
      <w:r w:rsidR="004A7403" w:rsidRPr="00DE4CCF">
        <w:rPr>
          <w:iCs/>
          <w:lang w:val="en-GB"/>
        </w:rPr>
        <w:t xml:space="preserve"> the functioning of the Safety Management System of the </w:t>
      </w:r>
      <w:r w:rsidRPr="00DE4CCF">
        <w:rPr>
          <w:iCs/>
          <w:lang w:val="en-GB"/>
        </w:rPr>
        <w:t>SE NRIC</w:t>
      </w:r>
      <w:r w:rsidR="004A7403" w:rsidRPr="00DE4CCF">
        <w:rPr>
          <w:iCs/>
          <w:lang w:val="en-GB"/>
        </w:rPr>
        <w:t xml:space="preserve"> in terms of operation, maint</w:t>
      </w:r>
      <w:r w:rsidRPr="00DE4CCF">
        <w:rPr>
          <w:iCs/>
          <w:lang w:val="en-GB"/>
        </w:rPr>
        <w:t>enance and repair of the rail track,</w:t>
      </w:r>
      <w:r w:rsidR="004A7403" w:rsidRPr="00DE4CCF">
        <w:rPr>
          <w:iCs/>
          <w:lang w:val="en-GB"/>
        </w:rPr>
        <w:t xml:space="preserve"> and the</w:t>
      </w:r>
      <w:r w:rsidRPr="00DE4CCF">
        <w:rPr>
          <w:iCs/>
          <w:lang w:val="en-GB"/>
        </w:rPr>
        <w:t xml:space="preserve"> transitions between the continuously welded and joint</w:t>
      </w:r>
      <w:r w:rsidR="004A7403" w:rsidRPr="00DE4CCF">
        <w:rPr>
          <w:iCs/>
          <w:lang w:val="en-GB"/>
        </w:rPr>
        <w:t>ed track.</w:t>
      </w:r>
    </w:p>
    <w:p w14:paraId="274ADB54" w14:textId="21218EBA" w:rsidR="00DD34B0" w:rsidRPr="00DE4CCF" w:rsidRDefault="00DD34B0" w:rsidP="00DD34B0">
      <w:pPr>
        <w:pStyle w:val="ab"/>
        <w:numPr>
          <w:ilvl w:val="0"/>
          <w:numId w:val="8"/>
        </w:numPr>
        <w:tabs>
          <w:tab w:val="left" w:pos="720"/>
          <w:tab w:val="left" w:pos="993"/>
        </w:tabs>
        <w:ind w:left="0" w:firstLine="680"/>
        <w:rPr>
          <w:lang w:val="en-GB"/>
        </w:rPr>
      </w:pPr>
      <w:r w:rsidRPr="00DE4CCF">
        <w:rPr>
          <w:lang w:val="en-GB"/>
        </w:rPr>
        <w:t>Recommendation 3, suggests that the SE NRIC restore the whitewashing of the continuously welded rail track during the summer season in order to limit the increase in temperatures in the rails due to the solar heating.</w:t>
      </w:r>
    </w:p>
    <w:p w14:paraId="1C1C60F0" w14:textId="78E3D579" w:rsidR="00DD34B0" w:rsidRPr="00DE4CCF" w:rsidRDefault="008A562A" w:rsidP="00DD34B0">
      <w:pPr>
        <w:pStyle w:val="ab"/>
        <w:numPr>
          <w:ilvl w:val="0"/>
          <w:numId w:val="8"/>
        </w:numPr>
        <w:tabs>
          <w:tab w:val="left" w:pos="993"/>
          <w:tab w:val="left" w:pos="1418"/>
        </w:tabs>
        <w:ind w:left="0" w:firstLine="680"/>
        <w:rPr>
          <w:lang w:val="en-GB"/>
        </w:rPr>
      </w:pPr>
      <w:r w:rsidRPr="00DE4CCF">
        <w:rPr>
          <w:lang w:val="en-GB"/>
        </w:rPr>
        <w:t xml:space="preserve">Recommendation 4, suggests </w:t>
      </w:r>
      <w:r w:rsidR="00DD34B0" w:rsidRPr="00DE4CCF">
        <w:rPr>
          <w:lang w:val="en-GB"/>
        </w:rPr>
        <w:t xml:space="preserve">that </w:t>
      </w:r>
      <w:r w:rsidRPr="00DE4CCF">
        <w:rPr>
          <w:lang w:val="en-GB"/>
        </w:rPr>
        <w:t xml:space="preserve">SE NRIC </w:t>
      </w:r>
      <w:r w:rsidR="00DD34B0" w:rsidRPr="00DE4CCF">
        <w:rPr>
          <w:lang w:val="en-GB"/>
        </w:rPr>
        <w:t>plan and c</w:t>
      </w:r>
      <w:r w:rsidRPr="00DE4CCF">
        <w:rPr>
          <w:lang w:val="en-GB"/>
        </w:rPr>
        <w:t xml:space="preserve">arry out repairs of the rail track </w:t>
      </w:r>
      <w:r w:rsidR="00DD34B0" w:rsidRPr="00DE4CCF">
        <w:rPr>
          <w:lang w:val="en-GB"/>
        </w:rPr>
        <w:t xml:space="preserve">in the interstation Kremikovtsi - Yana, guaranteeing </w:t>
      </w:r>
      <w:r w:rsidRPr="00DE4CCF">
        <w:rPr>
          <w:lang w:val="en-GB"/>
        </w:rPr>
        <w:t xml:space="preserve">the </w:t>
      </w:r>
      <w:r w:rsidR="00DD34B0" w:rsidRPr="00DE4CCF">
        <w:rPr>
          <w:lang w:val="en-GB"/>
        </w:rPr>
        <w:t>traffic safety</w:t>
      </w:r>
      <w:r w:rsidRPr="00DE4CCF">
        <w:rPr>
          <w:lang w:val="en-GB"/>
        </w:rPr>
        <w:t>.</w:t>
      </w:r>
    </w:p>
    <w:p w14:paraId="12D4577F" w14:textId="2BC76938" w:rsidR="003C706B" w:rsidRPr="00DE4CCF" w:rsidRDefault="003C706B" w:rsidP="00DD34B0">
      <w:pPr>
        <w:pStyle w:val="ab"/>
        <w:numPr>
          <w:ilvl w:val="0"/>
          <w:numId w:val="8"/>
        </w:numPr>
        <w:tabs>
          <w:tab w:val="left" w:pos="993"/>
          <w:tab w:val="left" w:pos="1418"/>
        </w:tabs>
        <w:ind w:left="0" w:firstLine="720"/>
        <w:rPr>
          <w:lang w:val="en-GB"/>
        </w:rPr>
      </w:pPr>
      <w:r w:rsidRPr="00DE4CCF">
        <w:rPr>
          <w:lang w:val="en-GB"/>
        </w:rPr>
        <w:br w:type="page"/>
      </w:r>
    </w:p>
    <w:p w14:paraId="206C41B4" w14:textId="20F7B01D" w:rsidR="003C706B" w:rsidRPr="00DE4CCF" w:rsidRDefault="002B3DB3">
      <w:pPr>
        <w:pStyle w:val="ab"/>
        <w:numPr>
          <w:ilvl w:val="0"/>
          <w:numId w:val="9"/>
        </w:numPr>
        <w:tabs>
          <w:tab w:val="left" w:pos="993"/>
        </w:tabs>
        <w:ind w:firstLine="349"/>
        <w:rPr>
          <w:b/>
          <w:bCs/>
          <w:sz w:val="28"/>
          <w:szCs w:val="22"/>
          <w:lang w:val="en-GB"/>
        </w:rPr>
      </w:pPr>
      <w:r w:rsidRPr="00DE4CCF">
        <w:rPr>
          <w:b/>
          <w:bCs/>
          <w:sz w:val="28"/>
          <w:szCs w:val="22"/>
          <w:lang w:val="en-GB"/>
        </w:rPr>
        <w:lastRenderedPageBreak/>
        <w:t>Investigation</w:t>
      </w:r>
    </w:p>
    <w:p w14:paraId="7FE2C653" w14:textId="77F47178" w:rsidR="00E903F9" w:rsidRPr="00DE4CCF" w:rsidRDefault="007777EF">
      <w:pPr>
        <w:pStyle w:val="ab"/>
        <w:numPr>
          <w:ilvl w:val="1"/>
          <w:numId w:val="29"/>
        </w:numPr>
        <w:tabs>
          <w:tab w:val="left" w:pos="1134"/>
        </w:tabs>
        <w:spacing w:before="120"/>
        <w:ind w:left="788" w:hanging="79"/>
        <w:contextualSpacing w:val="0"/>
        <w:rPr>
          <w:b/>
          <w:i/>
          <w:iCs/>
          <w:lang w:val="en-GB"/>
        </w:rPr>
      </w:pPr>
      <w:bookmarkStart w:id="2" w:name="_Hlk57877937"/>
      <w:r w:rsidRPr="00DE4CCF">
        <w:rPr>
          <w:b/>
          <w:i/>
          <w:iCs/>
          <w:lang w:val="en-GB"/>
        </w:rPr>
        <w:t>Decision for starting the investigation.</w:t>
      </w:r>
    </w:p>
    <w:bookmarkEnd w:id="2"/>
    <w:p w14:paraId="200A7B57" w14:textId="4B94AE72" w:rsidR="00C85657" w:rsidRPr="00DE4CCF" w:rsidRDefault="00C85657" w:rsidP="00684D27">
      <w:pPr>
        <w:rPr>
          <w:lang w:val="en-GB"/>
        </w:rPr>
      </w:pPr>
      <w:r w:rsidRPr="00DE4CCF">
        <w:rPr>
          <w:lang w:val="en-GB"/>
        </w:rPr>
        <w:t>The decision to initiate the investigation was taken by the member of the Management Board of the NAMRTAIB in the Republic of Bulgaria, leading the investigation of railway accidents and incidents given the severity of the accident and its impact on railway transport safety. The investigation is mainly focused on the analysis and organization, which aims to prevent serious accidents.</w:t>
      </w:r>
    </w:p>
    <w:p w14:paraId="3CCDD34D" w14:textId="7A71AA8C" w:rsidR="003C706B" w:rsidRPr="00DE4CCF" w:rsidRDefault="00C85657">
      <w:pPr>
        <w:pStyle w:val="ab"/>
        <w:numPr>
          <w:ilvl w:val="1"/>
          <w:numId w:val="29"/>
        </w:numPr>
        <w:tabs>
          <w:tab w:val="left" w:pos="1134"/>
        </w:tabs>
        <w:spacing w:before="120"/>
        <w:ind w:left="788" w:hanging="79"/>
        <w:contextualSpacing w:val="0"/>
        <w:rPr>
          <w:b/>
          <w:i/>
          <w:iCs/>
          <w:lang w:val="en-GB"/>
        </w:rPr>
      </w:pPr>
      <w:r w:rsidRPr="00DE4CCF">
        <w:rPr>
          <w:b/>
          <w:i/>
          <w:iCs/>
          <w:lang w:val="en-GB"/>
        </w:rPr>
        <w:t>Motives for the decision to initiate the investigation.</w:t>
      </w:r>
    </w:p>
    <w:p w14:paraId="039E8317" w14:textId="0D753E1F" w:rsidR="002910BE" w:rsidRPr="00DE4CCF" w:rsidRDefault="002910BE" w:rsidP="00B979A8">
      <w:pPr>
        <w:pStyle w:val="ab"/>
        <w:ind w:left="0" w:firstLine="720"/>
        <w:rPr>
          <w:lang w:val="en-GB"/>
        </w:rPr>
      </w:pPr>
      <w:r w:rsidRPr="00DE4CCF">
        <w:rPr>
          <w:lang w:val="en-GB"/>
        </w:rPr>
        <w:t>The member of the Management Board of the NAMRTAIB, leading the railway unit takes the decision to initiate the investigation based on art. 20, paragraph 2 of Directive (EU) 2016/798, art. 115к, paragraph 1, item 2 of RTA, and art. 76, par. 1, item 2 of Ordinance No 59 dated 5.12.2006.</w:t>
      </w:r>
    </w:p>
    <w:p w14:paraId="32FE8982" w14:textId="698838DF" w:rsidR="003C706B" w:rsidRPr="00DE4CCF" w:rsidRDefault="00CC452C">
      <w:pPr>
        <w:pStyle w:val="ab"/>
        <w:numPr>
          <w:ilvl w:val="1"/>
          <w:numId w:val="29"/>
        </w:numPr>
        <w:tabs>
          <w:tab w:val="left" w:pos="1134"/>
        </w:tabs>
        <w:spacing w:before="120"/>
        <w:ind w:left="0" w:firstLine="709"/>
        <w:contextualSpacing w:val="0"/>
        <w:rPr>
          <w:b/>
          <w:i/>
          <w:iCs/>
          <w:lang w:val="en-GB"/>
        </w:rPr>
      </w:pPr>
      <w:r w:rsidRPr="00DE4CCF">
        <w:rPr>
          <w:b/>
          <w:i/>
          <w:iCs/>
          <w:lang w:val="en-GB"/>
        </w:rPr>
        <w:t>Scope and restrictions of the investigation</w:t>
      </w:r>
      <w:r w:rsidR="003C706B" w:rsidRPr="00DE4CCF">
        <w:rPr>
          <w:b/>
          <w:i/>
          <w:iCs/>
          <w:lang w:val="en-GB"/>
        </w:rPr>
        <w:t>.</w:t>
      </w:r>
    </w:p>
    <w:p w14:paraId="5E208917" w14:textId="4D32F029" w:rsidR="00CC452C" w:rsidRPr="00DE4CCF" w:rsidRDefault="00CC452C" w:rsidP="00CC452C">
      <w:pPr>
        <w:ind w:firstLine="720"/>
        <w:rPr>
          <w:lang w:val="en-GB"/>
        </w:rPr>
      </w:pPr>
      <w:r w:rsidRPr="00DE4CCF">
        <w:rPr>
          <w:lang w:val="en-GB"/>
        </w:rPr>
        <w:t>The scope of the investigation examined and analysed the human factor, the railway system related to the safety of rail freight transport and the repair and maintenance of the railway infrastructure and the safety management system (SMS).</w:t>
      </w:r>
    </w:p>
    <w:p w14:paraId="431D6979" w14:textId="3E19AEC8" w:rsidR="00CC452C" w:rsidRPr="00DE4CCF" w:rsidRDefault="00CC452C" w:rsidP="00CC452C">
      <w:pPr>
        <w:ind w:firstLine="720"/>
        <w:rPr>
          <w:lang w:val="en-GB"/>
        </w:rPr>
      </w:pPr>
      <w:r w:rsidRPr="00DE4CCF">
        <w:rPr>
          <w:lang w:val="en-GB"/>
        </w:rPr>
        <w:t>The investigation is undertaken taking into account the circumstances and causes that led to the occurrence of the accident - derailment of five wagons from DFT No. 30592, which resulted in significant material damage to the rail track and RRS.</w:t>
      </w:r>
    </w:p>
    <w:p w14:paraId="6E1493BA" w14:textId="65B0A9BB" w:rsidR="003C706B" w:rsidRPr="00DE4CCF" w:rsidRDefault="001F5AE7">
      <w:pPr>
        <w:pStyle w:val="ab"/>
        <w:numPr>
          <w:ilvl w:val="1"/>
          <w:numId w:val="29"/>
        </w:numPr>
        <w:tabs>
          <w:tab w:val="left" w:pos="1134"/>
        </w:tabs>
        <w:spacing w:before="120"/>
        <w:ind w:left="0" w:firstLine="709"/>
        <w:contextualSpacing w:val="0"/>
        <w:rPr>
          <w:b/>
          <w:i/>
          <w:iCs/>
          <w:lang w:val="en-GB"/>
        </w:rPr>
      </w:pPr>
      <w:r w:rsidRPr="00DE4CCF">
        <w:rPr>
          <w:b/>
          <w:i/>
          <w:iCs/>
          <w:lang w:val="en-GB"/>
        </w:rPr>
        <w:t>Competences of the persons, involved in the investigation.</w:t>
      </w:r>
    </w:p>
    <w:p w14:paraId="1E6F8F80" w14:textId="79E6E542" w:rsidR="004B5A40" w:rsidRPr="00DE4CCF" w:rsidRDefault="004B5A40" w:rsidP="00684D27">
      <w:pPr>
        <w:ind w:firstLine="720"/>
        <w:rPr>
          <w:lang w:val="en-GB"/>
        </w:rPr>
      </w:pPr>
      <w:r w:rsidRPr="00DE4CCF">
        <w:rPr>
          <w:lang w:val="en-GB"/>
        </w:rPr>
        <w:t>The member of the Management Board of the NAMRATIB, head of railway transport field headed the Investigation Commission. The composition of the commission includes external independent experts - habilitated persons from the scientific circles and experts with qualification and professional orientation in fields of activity – human factor, railway infrastructure, and rail rolling stock.</w:t>
      </w:r>
    </w:p>
    <w:p w14:paraId="51429FEC" w14:textId="6ABEF636" w:rsidR="003C706B" w:rsidRPr="00DE4CCF" w:rsidRDefault="004B5A40">
      <w:pPr>
        <w:pStyle w:val="ab"/>
        <w:numPr>
          <w:ilvl w:val="1"/>
          <w:numId w:val="29"/>
        </w:numPr>
        <w:tabs>
          <w:tab w:val="left" w:pos="1134"/>
        </w:tabs>
        <w:spacing w:before="120"/>
        <w:ind w:left="788" w:hanging="79"/>
        <w:contextualSpacing w:val="0"/>
        <w:rPr>
          <w:b/>
          <w:i/>
          <w:iCs/>
          <w:lang w:val="en-GB"/>
        </w:rPr>
      </w:pPr>
      <w:r w:rsidRPr="00DE4CCF">
        <w:rPr>
          <w:b/>
          <w:i/>
          <w:iCs/>
          <w:lang w:val="en-GB"/>
        </w:rPr>
        <w:t>Communication and consultations with the persons and entities, involved in the event</w:t>
      </w:r>
      <w:r w:rsidR="003C706B" w:rsidRPr="00DE4CCF">
        <w:rPr>
          <w:b/>
          <w:i/>
          <w:iCs/>
          <w:lang w:val="en-GB"/>
        </w:rPr>
        <w:t>.</w:t>
      </w:r>
    </w:p>
    <w:p w14:paraId="4AB1B800" w14:textId="7901BA2B" w:rsidR="003A2864" w:rsidRPr="00DE4CCF" w:rsidRDefault="003A2864" w:rsidP="00B368A8">
      <w:pPr>
        <w:ind w:firstLine="720"/>
        <w:rPr>
          <w:lang w:val="en-GB"/>
        </w:rPr>
      </w:pPr>
      <w:r w:rsidRPr="00DE4CCF">
        <w:rPr>
          <w:lang w:val="en-GB"/>
        </w:rPr>
        <w:t xml:space="preserve">The Commission determined the parameters of the investigation and coordinated its actions with the Task Force, which includes representatives of the two entities ("Rail Cargo Carrier - Bulgaria" EOOD and SE NRIC). The Task Force collected all the documents and samples, written statements of the personnel of the entities, the records from the recording devices of the train locomotive No. 918111161116 and auxiliary locomotive in the head No. 918111162593, hauling DFT No. 30592. The materials and documents were handed over to the Chairman of the </w:t>
      </w:r>
      <w:r w:rsidR="00172F1D" w:rsidRPr="00DE4CCF">
        <w:rPr>
          <w:lang w:val="en-GB"/>
        </w:rPr>
        <w:t xml:space="preserve">Investigation </w:t>
      </w:r>
      <w:r w:rsidRPr="00DE4CCF">
        <w:rPr>
          <w:lang w:val="en-GB"/>
        </w:rPr>
        <w:t>Commission</w:t>
      </w:r>
      <w:r w:rsidR="00172F1D" w:rsidRPr="00DE4CCF">
        <w:rPr>
          <w:lang w:val="en-GB"/>
        </w:rPr>
        <w:t xml:space="preserve"> at</w:t>
      </w:r>
      <w:r w:rsidRPr="00DE4CCF">
        <w:rPr>
          <w:lang w:val="en-GB"/>
        </w:rPr>
        <w:t xml:space="preserve"> the </w:t>
      </w:r>
      <w:r w:rsidR="00172F1D" w:rsidRPr="00DE4CCF">
        <w:rPr>
          <w:lang w:val="en-GB"/>
        </w:rPr>
        <w:t>NAMRATIB. The Chairperson of the Investigation C</w:t>
      </w:r>
      <w:r w:rsidRPr="00DE4CCF">
        <w:rPr>
          <w:lang w:val="en-GB"/>
        </w:rPr>
        <w:t xml:space="preserve">ommission conducted an on-site interview with the locomotive staff, the traffic managers </w:t>
      </w:r>
      <w:r w:rsidR="00172F1D" w:rsidRPr="00DE4CCF">
        <w:rPr>
          <w:lang w:val="en-GB"/>
        </w:rPr>
        <w:t>on-duty in</w:t>
      </w:r>
      <w:r w:rsidRPr="00DE4CCF">
        <w:rPr>
          <w:lang w:val="en-GB"/>
        </w:rPr>
        <w:t xml:space="preserve"> Yana and Kremikovtsi stations, the head of the railway section responsible for the repair</w:t>
      </w:r>
      <w:r w:rsidR="00172F1D" w:rsidRPr="00DE4CCF">
        <w:rPr>
          <w:lang w:val="en-GB"/>
        </w:rPr>
        <w:t xml:space="preserve"> and maintenance of the rail track involved in </w:t>
      </w:r>
      <w:r w:rsidRPr="00DE4CCF">
        <w:rPr>
          <w:lang w:val="en-GB"/>
        </w:rPr>
        <w:t>the accident. Additional information regarding the repair and mai</w:t>
      </w:r>
      <w:r w:rsidR="000A5A81" w:rsidRPr="00DE4CCF">
        <w:rPr>
          <w:lang w:val="en-GB"/>
        </w:rPr>
        <w:t>ntenance of the rail track at the mentioned inter</w:t>
      </w:r>
      <w:r w:rsidRPr="00DE4CCF">
        <w:rPr>
          <w:lang w:val="en-GB"/>
        </w:rPr>
        <w:t>station was r</w:t>
      </w:r>
      <w:r w:rsidR="000A5A81" w:rsidRPr="00DE4CCF">
        <w:rPr>
          <w:lang w:val="en-GB"/>
        </w:rPr>
        <w:t>equested and provided by SE NRIC</w:t>
      </w:r>
      <w:r w:rsidRPr="00DE4CCF">
        <w:rPr>
          <w:lang w:val="en-GB"/>
        </w:rPr>
        <w:t xml:space="preserve">. "Rail Cargo Carrier - Bulgaria" EOOD </w:t>
      </w:r>
      <w:r w:rsidR="00E05E2E" w:rsidRPr="00DE4CCF">
        <w:rPr>
          <w:lang w:val="en-GB"/>
        </w:rPr>
        <w:t xml:space="preserve">was </w:t>
      </w:r>
      <w:r w:rsidRPr="00DE4CCF">
        <w:rPr>
          <w:lang w:val="en-GB"/>
        </w:rPr>
        <w:t>requested and provided information on the repair and maintenance of the locomotives and wagons of the train. Interviews were conducted with the safety authorities of the two entities and with the m</w:t>
      </w:r>
      <w:r w:rsidR="00E05E2E" w:rsidRPr="00DE4CCF">
        <w:rPr>
          <w:lang w:val="en-GB"/>
        </w:rPr>
        <w:t>anagement of the railway undertaking</w:t>
      </w:r>
      <w:r w:rsidRPr="00DE4CCF">
        <w:rPr>
          <w:lang w:val="en-GB"/>
        </w:rPr>
        <w:t xml:space="preserve"> "Rail Cargo Carrier </w:t>
      </w:r>
      <w:r w:rsidR="00E05E2E" w:rsidRPr="00DE4CCF">
        <w:rPr>
          <w:lang w:val="en-GB"/>
        </w:rPr>
        <w:t>- Bulgaria" EOOD and the SE NRIC</w:t>
      </w:r>
      <w:r w:rsidRPr="00DE4CCF">
        <w:rPr>
          <w:lang w:val="en-GB"/>
        </w:rPr>
        <w:t>.</w:t>
      </w:r>
    </w:p>
    <w:p w14:paraId="44C72571" w14:textId="12D6E593" w:rsidR="003C706B" w:rsidRPr="00DE4CCF" w:rsidRDefault="00EA551B">
      <w:pPr>
        <w:pStyle w:val="ab"/>
        <w:numPr>
          <w:ilvl w:val="1"/>
          <w:numId w:val="29"/>
        </w:numPr>
        <w:tabs>
          <w:tab w:val="left" w:pos="1276"/>
        </w:tabs>
        <w:spacing w:before="120"/>
        <w:ind w:left="0" w:firstLine="709"/>
        <w:contextualSpacing w:val="0"/>
        <w:rPr>
          <w:b/>
          <w:i/>
          <w:iCs/>
          <w:lang w:val="en-GB"/>
        </w:rPr>
      </w:pPr>
      <w:r w:rsidRPr="00DE4CCF">
        <w:rPr>
          <w:b/>
          <w:i/>
          <w:iCs/>
          <w:lang w:val="en-GB"/>
        </w:rPr>
        <w:t>Degree of cooperation from the participating entities</w:t>
      </w:r>
      <w:r w:rsidR="003C706B" w:rsidRPr="00DE4CCF">
        <w:rPr>
          <w:b/>
          <w:i/>
          <w:iCs/>
          <w:lang w:val="en-GB"/>
        </w:rPr>
        <w:t>.</w:t>
      </w:r>
    </w:p>
    <w:p w14:paraId="0E257EF9" w14:textId="17905B14" w:rsidR="00FB37EC" w:rsidRPr="00DE4CCF" w:rsidRDefault="00FB37EC" w:rsidP="008F3972">
      <w:pPr>
        <w:ind w:firstLine="720"/>
        <w:rPr>
          <w:lang w:val="en-GB"/>
        </w:rPr>
      </w:pPr>
      <w:r w:rsidRPr="00DE4CCF">
        <w:rPr>
          <w:lang w:val="en-GB"/>
        </w:rPr>
        <w:t>During the investigation, the managers of the railway undertaking "Rail Cargo Carrier - Bulgaria" EOOD and the representatives of the SE NRIC provided full assistance and a complete set of all the necessary materials and documents to the Commission in the NAMRATIB. Full access was provided during the measurements of the derailed rolling stock and to the elements of the rail track during the measurement of its parameters.</w:t>
      </w:r>
    </w:p>
    <w:p w14:paraId="00CE237B" w14:textId="52D2DC49" w:rsidR="003C706B" w:rsidRPr="00DE4CCF" w:rsidRDefault="00FB37EC">
      <w:pPr>
        <w:pStyle w:val="ab"/>
        <w:numPr>
          <w:ilvl w:val="1"/>
          <w:numId w:val="29"/>
        </w:numPr>
        <w:tabs>
          <w:tab w:val="left" w:pos="1276"/>
        </w:tabs>
        <w:spacing w:before="120"/>
        <w:ind w:left="788" w:hanging="79"/>
        <w:contextualSpacing w:val="0"/>
        <w:rPr>
          <w:b/>
          <w:i/>
          <w:iCs/>
          <w:lang w:val="en-GB"/>
        </w:rPr>
      </w:pPr>
      <w:r w:rsidRPr="00DE4CCF">
        <w:rPr>
          <w:b/>
          <w:i/>
          <w:iCs/>
          <w:lang w:val="en-GB"/>
        </w:rPr>
        <w:t>Methods and techniques of investigation and analysis</w:t>
      </w:r>
      <w:r w:rsidR="00684D27" w:rsidRPr="00DE4CCF">
        <w:rPr>
          <w:b/>
          <w:i/>
          <w:iCs/>
          <w:lang w:val="en-GB"/>
        </w:rPr>
        <w:t>.</w:t>
      </w:r>
    </w:p>
    <w:p w14:paraId="28838EC3" w14:textId="616399E2" w:rsidR="00FB37EC" w:rsidRPr="00DE4CCF" w:rsidRDefault="00FB37EC" w:rsidP="00400998">
      <w:pPr>
        <w:rPr>
          <w:lang w:val="en-GB"/>
        </w:rPr>
      </w:pPr>
      <w:bookmarkStart w:id="3" w:name="_Hlk57878799"/>
      <w:r w:rsidRPr="00DE4CCF">
        <w:rPr>
          <w:lang w:val="en-GB"/>
        </w:rPr>
        <w:t xml:space="preserve">On 26.07.2022 at 17:30 p.m., the member of the Management Board of the NAMRATIB with the competence to investigate railway accidents received a verbal notification on the mobile phone from the Chief Safety Inspector of the SE NRIC. At 17:50 p.m., there was an SMS notification from the officials on duty of the railway infrastructure manager SE NRIC about an accident that had occurred - the </w:t>
      </w:r>
      <w:r w:rsidRPr="00DE4CCF">
        <w:rPr>
          <w:lang w:val="en-GB"/>
        </w:rPr>
        <w:lastRenderedPageBreak/>
        <w:t>derailment of DFT No. 30592. The member of the Management Board of NAMRATIB analysed the information received an</w:t>
      </w:r>
      <w:r w:rsidR="00E85430" w:rsidRPr="00DE4CCF">
        <w:rPr>
          <w:lang w:val="en-GB"/>
        </w:rPr>
        <w:t>d immediately left for the place</w:t>
      </w:r>
      <w:r w:rsidRPr="00DE4CCF">
        <w:rPr>
          <w:lang w:val="en-GB"/>
        </w:rPr>
        <w:t xml:space="preserve"> of the accident. </w:t>
      </w:r>
      <w:r w:rsidR="00E85430" w:rsidRPr="00DE4CCF">
        <w:rPr>
          <w:lang w:val="en-GB"/>
        </w:rPr>
        <w:t>He ordered to</w:t>
      </w:r>
      <w:r w:rsidRPr="00DE4CCF">
        <w:rPr>
          <w:lang w:val="en-GB"/>
        </w:rPr>
        <w:t xml:space="preserve"> the two entities (</w:t>
      </w:r>
      <w:r w:rsidR="00E85430" w:rsidRPr="00DE4CCF">
        <w:rPr>
          <w:lang w:val="en-GB"/>
        </w:rPr>
        <w:t>SE NRIC</w:t>
      </w:r>
      <w:r w:rsidRPr="00DE4CCF">
        <w:rPr>
          <w:lang w:val="en-GB"/>
        </w:rPr>
        <w:t xml:space="preserve"> and "Rail Cargo Carrier - Bulgaria" EOOD) to take no other actions and to maintain the situation of the acci</w:t>
      </w:r>
      <w:r w:rsidR="00E85430" w:rsidRPr="00DE4CCF">
        <w:rPr>
          <w:lang w:val="en-GB"/>
        </w:rPr>
        <w:t xml:space="preserve">dent until arriving at the </w:t>
      </w:r>
      <w:r w:rsidR="003B03A2" w:rsidRPr="00DE4CCF">
        <w:rPr>
          <w:lang w:val="en-GB"/>
        </w:rPr>
        <w:t>place</w:t>
      </w:r>
      <w:r w:rsidRPr="00DE4CCF">
        <w:rPr>
          <w:lang w:val="en-GB"/>
        </w:rPr>
        <w:t>.</w:t>
      </w:r>
    </w:p>
    <w:p w14:paraId="171B60C1" w14:textId="204C1298" w:rsidR="001A0D8A" w:rsidRPr="00DE4CCF" w:rsidRDefault="001A0D8A" w:rsidP="00400998">
      <w:pPr>
        <w:rPr>
          <w:lang w:val="en-GB"/>
        </w:rPr>
      </w:pPr>
      <w:r w:rsidRPr="00DE4CCF">
        <w:rPr>
          <w:lang w:val="en-GB"/>
        </w:rPr>
        <w:t xml:space="preserve">At 19:00 p.m., the member of the Management Board of NAMRATIB arrived at the place of the accident between Yana and Kremikovtsi stations with three external experts. Primary surveys and preparation of photographic material of DFT No. 30592 and the rail track were undertaken. When inspecting the train, it was found that it was broken in two places, the first group with the two locomotives and 12 wagons did not derail, stopped at km 18+477, after breaking the screw coupling between the 12th and 13th wagon (stopped at km 18+823), did not derail and after breaking the screw coupling between the 14th and 15th wagons (derailed with all the wheel-sets, and laid to the left, stopped at km 18+938), the 16th wagon derailed with all the wheel-sets, the 17th wagon derailed with all </w:t>
      </w:r>
      <w:r w:rsidR="003C45BC" w:rsidRPr="00DE4CCF">
        <w:rPr>
          <w:lang w:val="en-GB"/>
        </w:rPr>
        <w:t xml:space="preserve">the wheel-sets and laid to the right, 18th wagon </w:t>
      </w:r>
      <w:r w:rsidRPr="00DE4CCF">
        <w:rPr>
          <w:lang w:val="en-GB"/>
        </w:rPr>
        <w:t xml:space="preserve">derailed with all </w:t>
      </w:r>
      <w:r w:rsidR="003C45BC" w:rsidRPr="00DE4CCF">
        <w:rPr>
          <w:lang w:val="en-GB"/>
        </w:rPr>
        <w:t xml:space="preserve">the wheel-sets, 19th wagon </w:t>
      </w:r>
      <w:r w:rsidRPr="00DE4CCF">
        <w:rPr>
          <w:lang w:val="en-GB"/>
        </w:rPr>
        <w:t xml:space="preserve">derailed with the first </w:t>
      </w:r>
      <w:r w:rsidR="003C45BC" w:rsidRPr="00DE4CCF">
        <w:rPr>
          <w:lang w:val="en-GB"/>
        </w:rPr>
        <w:t>wheel-set, and 20th wagon</w:t>
      </w:r>
      <w:r w:rsidRPr="00DE4CCF">
        <w:rPr>
          <w:lang w:val="en-GB"/>
        </w:rPr>
        <w:t xml:space="preserve"> (</w:t>
      </w:r>
      <w:r w:rsidR="003C45BC" w:rsidRPr="00DE4CCF">
        <w:rPr>
          <w:lang w:val="en-GB"/>
        </w:rPr>
        <w:t>not derail</w:t>
      </w:r>
      <w:r w:rsidR="00010BB9" w:rsidRPr="00DE4CCF">
        <w:rPr>
          <w:lang w:val="en-GB"/>
        </w:rPr>
        <w:t>ed</w:t>
      </w:r>
      <w:r w:rsidRPr="00DE4CCF">
        <w:rPr>
          <w:lang w:val="en-GB"/>
        </w:rPr>
        <w:t xml:space="preserve">, stopped at km 19+055). The wagons have visible severe deformations on the undercarriage and some with deformed </w:t>
      </w:r>
      <w:r w:rsidR="00010BB9" w:rsidRPr="00DE4CCF">
        <w:rPr>
          <w:lang w:val="en-GB"/>
        </w:rPr>
        <w:t>frames;</w:t>
      </w:r>
      <w:r w:rsidRPr="00DE4CCF">
        <w:rPr>
          <w:lang w:val="en-GB"/>
        </w:rPr>
        <w:t xml:space="preserve"> the damages are described in detail in the </w:t>
      </w:r>
      <w:r w:rsidR="00010BB9" w:rsidRPr="00DE4CCF">
        <w:rPr>
          <w:lang w:val="en-GB"/>
        </w:rPr>
        <w:t>protocol of findings for</w:t>
      </w:r>
      <w:r w:rsidRPr="00DE4CCF">
        <w:rPr>
          <w:lang w:val="en-GB"/>
        </w:rPr>
        <w:t xml:space="preserve"> each wagon.</w:t>
      </w:r>
    </w:p>
    <w:p w14:paraId="0A651AC4" w14:textId="51985A03" w:rsidR="00F64360" w:rsidRPr="00DE4CCF" w:rsidRDefault="00F64360" w:rsidP="00F64360">
      <w:pPr>
        <w:rPr>
          <w:lang w:val="en-GB"/>
        </w:rPr>
      </w:pPr>
      <w:r w:rsidRPr="00DE4CCF">
        <w:rPr>
          <w:lang w:val="en-GB"/>
        </w:rPr>
        <w:t>In the train's direction of travel, the derailment occurred 9 m after the transition from continuously welded track S 49 type on concrete sleeper gird to jointed track on wooden sleeper gird. In the area of the deraile</w:t>
      </w:r>
      <w:r w:rsidR="00832BC7" w:rsidRPr="00DE4CCF">
        <w:rPr>
          <w:lang w:val="en-GB"/>
        </w:rPr>
        <w:t>d five wagons, for about 110 m of the track of</w:t>
      </w:r>
      <w:r w:rsidRPr="00DE4CCF">
        <w:rPr>
          <w:lang w:val="en-GB"/>
        </w:rPr>
        <w:t xml:space="preserve"> S 49 </w:t>
      </w:r>
      <w:r w:rsidR="002731B3" w:rsidRPr="00DE4CCF">
        <w:rPr>
          <w:lang w:val="en-GB"/>
        </w:rPr>
        <w:t xml:space="preserve">rail </w:t>
      </w:r>
      <w:r w:rsidRPr="00DE4CCF">
        <w:rPr>
          <w:lang w:val="en-GB"/>
        </w:rPr>
        <w:t xml:space="preserve">type </w:t>
      </w:r>
      <w:r w:rsidR="00832BC7" w:rsidRPr="00DE4CCF">
        <w:rPr>
          <w:lang w:val="en-GB"/>
        </w:rPr>
        <w:t xml:space="preserve">on </w:t>
      </w:r>
      <w:r w:rsidRPr="00DE4CCF">
        <w:rPr>
          <w:lang w:val="en-GB"/>
        </w:rPr>
        <w:t xml:space="preserve">wooden </w:t>
      </w:r>
      <w:r w:rsidR="00832BC7" w:rsidRPr="00DE4CCF">
        <w:rPr>
          <w:lang w:val="en-GB"/>
        </w:rPr>
        <w:t xml:space="preserve">sleeper </w:t>
      </w:r>
      <w:r w:rsidRPr="00DE4CCF">
        <w:rPr>
          <w:lang w:val="en-GB"/>
        </w:rPr>
        <w:t>grid was completely destroyed, and the right rail in the direction of movement was severely deformed and bent with a radius of 6 met</w:t>
      </w:r>
      <w:r w:rsidR="00832BC7" w:rsidRPr="00DE4CCF">
        <w:rPr>
          <w:lang w:val="en-GB"/>
        </w:rPr>
        <w:t>ers from the axis of the rail track</w:t>
      </w:r>
      <w:r w:rsidRPr="00DE4CCF">
        <w:rPr>
          <w:lang w:val="en-GB"/>
        </w:rPr>
        <w:t>.</w:t>
      </w:r>
    </w:p>
    <w:p w14:paraId="63C07923" w14:textId="5D648CAC" w:rsidR="00F64360" w:rsidRPr="00DE4CCF" w:rsidRDefault="00F64360" w:rsidP="00F64360">
      <w:pPr>
        <w:rPr>
          <w:lang w:val="en-GB"/>
        </w:rPr>
      </w:pPr>
      <w:r w:rsidRPr="00DE4CCF">
        <w:rPr>
          <w:lang w:val="en-GB"/>
        </w:rPr>
        <w:t xml:space="preserve">Inspections were carried out </w:t>
      </w:r>
      <w:r w:rsidR="00447420" w:rsidRPr="00DE4CCF">
        <w:rPr>
          <w:lang w:val="en-GB"/>
        </w:rPr>
        <w:t>of</w:t>
      </w:r>
      <w:r w:rsidRPr="00DE4CCF">
        <w:rPr>
          <w:lang w:val="en-GB"/>
        </w:rPr>
        <w:t xml:space="preserve"> the </w:t>
      </w:r>
      <w:r w:rsidR="00447420" w:rsidRPr="00DE4CCF">
        <w:rPr>
          <w:lang w:val="en-GB"/>
        </w:rPr>
        <w:t>overhead contact line</w:t>
      </w:r>
      <w:r w:rsidRPr="00DE4CCF">
        <w:rPr>
          <w:lang w:val="en-GB"/>
        </w:rPr>
        <w:t xml:space="preserve"> - unaffected by the accident.</w:t>
      </w:r>
    </w:p>
    <w:p w14:paraId="6EA8EF1C" w14:textId="757583E3" w:rsidR="00F64360" w:rsidRPr="00DE4CCF" w:rsidRDefault="00447420" w:rsidP="00F64360">
      <w:pPr>
        <w:rPr>
          <w:lang w:val="en-GB"/>
        </w:rPr>
      </w:pPr>
      <w:r w:rsidRPr="00DE4CCF">
        <w:rPr>
          <w:lang w:val="en-GB"/>
        </w:rPr>
        <w:t xml:space="preserve">Inspections were carried out of the signalling </w:t>
      </w:r>
      <w:r w:rsidR="00F64360" w:rsidRPr="00DE4CCF">
        <w:rPr>
          <w:lang w:val="en-GB"/>
        </w:rPr>
        <w:t>equipment - unaffected by the accident.</w:t>
      </w:r>
    </w:p>
    <w:p w14:paraId="0E6777BE" w14:textId="7EBC7A35" w:rsidR="00EC2E03" w:rsidRPr="00DE4CCF" w:rsidRDefault="00EC2E03" w:rsidP="00ED2DB9">
      <w:pPr>
        <w:rPr>
          <w:lang w:val="en-GB"/>
        </w:rPr>
      </w:pPr>
      <w:r w:rsidRPr="00DE4CCF">
        <w:rPr>
          <w:lang w:val="en-GB"/>
        </w:rPr>
        <w:t>Due to non-compliance with the Safety Procedures of the two entities, the notification to the Ministry of Internal Affairs authorities on the national telephone number 112 was made at 20:40 p.m., which delayed the overall organization of the inspection of the accident in the daylight by the authorities of the pre-trial proceedings and the restoration of the railway infrastructure.</w:t>
      </w:r>
    </w:p>
    <w:p w14:paraId="457D403D" w14:textId="264C051E" w:rsidR="00D15FE5" w:rsidRPr="00DE4CCF" w:rsidRDefault="00D15FE5" w:rsidP="006A0C95">
      <w:pPr>
        <w:rPr>
          <w:lang w:val="en-GB"/>
        </w:rPr>
      </w:pPr>
      <w:r w:rsidRPr="00DE4CCF">
        <w:rPr>
          <w:lang w:val="en-GB"/>
        </w:rPr>
        <w:t>Around 22:15 p.m., authorities from the Internal Security Service of the Ministry of Internal Affairs, an investigating police officer and security police arrived at the place of the accident. At the place of the accident, new joint inspections were organized and conducted with the representatives of the pre-trial proceedings from the SDoI. On the spot, the investigating police officers from the SDoI took statements from t</w:t>
      </w:r>
      <w:r w:rsidR="00B51469" w:rsidRPr="00DE4CCF">
        <w:rPr>
          <w:lang w:val="en-GB"/>
        </w:rPr>
        <w:t>he personnel of the two entities, tests of the locomotive crew</w:t>
      </w:r>
      <w:r w:rsidRPr="00DE4CCF">
        <w:rPr>
          <w:lang w:val="en-GB"/>
        </w:rPr>
        <w:t xml:space="preserve"> for alcohol and narcotic substances, which were negative. After the </w:t>
      </w:r>
      <w:r w:rsidR="00B51469" w:rsidRPr="00DE4CCF">
        <w:rPr>
          <w:lang w:val="en-GB"/>
        </w:rPr>
        <w:t xml:space="preserve">performed </w:t>
      </w:r>
      <w:r w:rsidRPr="00DE4CCF">
        <w:rPr>
          <w:lang w:val="en-GB"/>
        </w:rPr>
        <w:t>procedural-investigative actions with a protocol for inspectio</w:t>
      </w:r>
      <w:r w:rsidR="00B51469" w:rsidRPr="00DE4CCF">
        <w:rPr>
          <w:lang w:val="en-GB"/>
        </w:rPr>
        <w:t>n of the place</w:t>
      </w:r>
      <w:r w:rsidRPr="00DE4CCF">
        <w:rPr>
          <w:lang w:val="en-GB"/>
        </w:rPr>
        <w:t xml:space="preserve"> of the accident from 26.07.2022, a pre-trial proceeding was initiated under the inventory of the "Investigation of transport crimes" sector - "Investigation" department at the Ministry of Internal Affairs.</w:t>
      </w:r>
      <w:r w:rsidR="00B51469" w:rsidRPr="00DE4CCF">
        <w:rPr>
          <w:lang w:val="en-GB"/>
        </w:rPr>
        <w:t xml:space="preserve"> The established proceedings were</w:t>
      </w:r>
      <w:r w:rsidRPr="00DE4CCF">
        <w:rPr>
          <w:lang w:val="en-GB"/>
        </w:rPr>
        <w:t xml:space="preserve"> under the supervision of the Sofia District Prosecutor's Office. An organization has been created for follow-up actions and exchange of information between the bodies of the pre-trial proceedings from the </w:t>
      </w:r>
      <w:r w:rsidR="00B51469" w:rsidRPr="00DE4CCF">
        <w:rPr>
          <w:lang w:val="en-GB"/>
        </w:rPr>
        <w:t>SDoI</w:t>
      </w:r>
      <w:r w:rsidRPr="00DE4CCF">
        <w:rPr>
          <w:lang w:val="en-GB"/>
        </w:rPr>
        <w:t xml:space="preserve"> and the </w:t>
      </w:r>
      <w:r w:rsidR="00CF2E46" w:rsidRPr="00DE4CCF">
        <w:rPr>
          <w:lang w:val="en-GB"/>
        </w:rPr>
        <w:t>chairperson</w:t>
      </w:r>
      <w:r w:rsidRPr="00DE4CCF">
        <w:rPr>
          <w:lang w:val="en-GB"/>
        </w:rPr>
        <w:t xml:space="preserve"> of the Investigation Commission from the </w:t>
      </w:r>
      <w:r w:rsidR="00CF2E46" w:rsidRPr="00DE4CCF">
        <w:rPr>
          <w:lang w:val="en-GB"/>
        </w:rPr>
        <w:t>NAMRATIB</w:t>
      </w:r>
      <w:r w:rsidRPr="00DE4CCF">
        <w:rPr>
          <w:lang w:val="en-GB"/>
        </w:rPr>
        <w:t>.</w:t>
      </w:r>
    </w:p>
    <w:p w14:paraId="3B7C4AC9" w14:textId="0644C77B" w:rsidR="00D25DE4" w:rsidRPr="00DE4CCF" w:rsidRDefault="00D25DE4" w:rsidP="00D25DE4">
      <w:pPr>
        <w:rPr>
          <w:lang w:val="en-GB"/>
        </w:rPr>
      </w:pPr>
      <w:r w:rsidRPr="00DE4CCF">
        <w:rPr>
          <w:lang w:val="en-GB"/>
        </w:rPr>
        <w:t xml:space="preserve">At 23:05 p.m., after the on-site inspections were completed, the member of the </w:t>
      </w:r>
      <w:r w:rsidR="007E14D2" w:rsidRPr="00DE4CCF">
        <w:rPr>
          <w:lang w:val="en-GB"/>
        </w:rPr>
        <w:t xml:space="preserve">Management Board of </w:t>
      </w:r>
      <w:r w:rsidRPr="00DE4CCF">
        <w:rPr>
          <w:lang w:val="en-GB"/>
        </w:rPr>
        <w:t xml:space="preserve">NAMRATIB (Chairperson of the Investigation Commission) gave written permission to the head of the </w:t>
      </w:r>
      <w:r w:rsidR="007E14D2" w:rsidRPr="00DE4CCF">
        <w:rPr>
          <w:lang w:val="en-GB"/>
        </w:rPr>
        <w:t>Task Force</w:t>
      </w:r>
      <w:r w:rsidRPr="00DE4CCF">
        <w:rPr>
          <w:lang w:val="en-GB"/>
        </w:rPr>
        <w:t xml:space="preserve"> to carry out emergenc</w:t>
      </w:r>
      <w:r w:rsidR="007E14D2" w:rsidRPr="00DE4CCF">
        <w:rPr>
          <w:lang w:val="en-GB"/>
        </w:rPr>
        <w:t>y recovery activities by SE NRIC</w:t>
      </w:r>
      <w:r w:rsidRPr="00DE4CCF">
        <w:rPr>
          <w:lang w:val="en-GB"/>
        </w:rPr>
        <w:t xml:space="preserve"> and Ra</w:t>
      </w:r>
      <w:r w:rsidR="00A70560" w:rsidRPr="00DE4CCF">
        <w:rPr>
          <w:lang w:val="en-GB"/>
        </w:rPr>
        <w:t>il Cargo Carrier - Bulgaria" EOOD</w:t>
      </w:r>
      <w:r w:rsidRPr="00DE4CCF">
        <w:rPr>
          <w:lang w:val="en-GB"/>
        </w:rPr>
        <w:t>.</w:t>
      </w:r>
    </w:p>
    <w:p w14:paraId="2A4DC4E8" w14:textId="3A2A7826" w:rsidR="00D25DE4" w:rsidRPr="00DE4CCF" w:rsidRDefault="00166877" w:rsidP="00D25DE4">
      <w:pPr>
        <w:rPr>
          <w:lang w:val="en-GB"/>
        </w:rPr>
      </w:pPr>
      <w:r w:rsidRPr="00DE4CCF">
        <w:rPr>
          <w:lang w:val="en-GB"/>
        </w:rPr>
        <w:t>At 23</w:t>
      </w:r>
      <w:r w:rsidR="00D25DE4" w:rsidRPr="00DE4CCF">
        <w:rPr>
          <w:lang w:val="en-GB"/>
        </w:rPr>
        <w:t xml:space="preserve">:25 p.m., after the completion of the procedural-investigative actions by the pre-trial proceedings bodies from the </w:t>
      </w:r>
      <w:r w:rsidRPr="00DE4CCF">
        <w:rPr>
          <w:lang w:val="en-GB"/>
        </w:rPr>
        <w:t>SDoI</w:t>
      </w:r>
      <w:r w:rsidR="00D25DE4" w:rsidRPr="00DE4CCF">
        <w:rPr>
          <w:lang w:val="en-GB"/>
        </w:rPr>
        <w:t xml:space="preserve">, written permission was given to the </w:t>
      </w:r>
      <w:r w:rsidRPr="00DE4CCF">
        <w:rPr>
          <w:lang w:val="en-GB"/>
        </w:rPr>
        <w:t>SE NRIC</w:t>
      </w:r>
      <w:r w:rsidR="00D25DE4" w:rsidRPr="00DE4CCF">
        <w:rPr>
          <w:lang w:val="en-GB"/>
        </w:rPr>
        <w:t xml:space="preserve"> to carry out emergency restoration activities.</w:t>
      </w:r>
    </w:p>
    <w:p w14:paraId="39316228" w14:textId="2074F4D9" w:rsidR="00D25DE4" w:rsidRPr="00DE4CCF" w:rsidRDefault="00D25DE4" w:rsidP="00D25DE4">
      <w:pPr>
        <w:rPr>
          <w:lang w:val="en-GB"/>
        </w:rPr>
      </w:pPr>
      <w:r w:rsidRPr="00DE4CCF">
        <w:rPr>
          <w:lang w:val="en-GB"/>
        </w:rPr>
        <w:t xml:space="preserve">After the permissions were given, </w:t>
      </w:r>
      <w:r w:rsidR="00544224" w:rsidRPr="00DE4CCF">
        <w:rPr>
          <w:lang w:val="en-GB"/>
        </w:rPr>
        <w:t xml:space="preserve">SE NRIC </w:t>
      </w:r>
      <w:r w:rsidRPr="00DE4CCF">
        <w:rPr>
          <w:lang w:val="en-GB"/>
        </w:rPr>
        <w:t>and "Rail Cargo Carrier - Bulgaria" EOOD created an organization to lift the wagons on the rails and one part of them was taken to Yana station and the others to Kremikovtsi station.</w:t>
      </w:r>
    </w:p>
    <w:p w14:paraId="713B5A44" w14:textId="46DA4760" w:rsidR="00544224" w:rsidRPr="00DE4CCF" w:rsidRDefault="00544224" w:rsidP="00ED2DB9">
      <w:pPr>
        <w:rPr>
          <w:lang w:val="en-GB"/>
        </w:rPr>
      </w:pPr>
      <w:r w:rsidRPr="00DE4CCF">
        <w:rPr>
          <w:lang w:val="en-GB"/>
        </w:rPr>
        <w:t xml:space="preserve">On 27.07.2022, the Investigation Commission went to the place of the accident, where new inspections of the technical condition of the rail track before the point of derailment were carried out and </w:t>
      </w:r>
      <w:r w:rsidRPr="00DE4CCF">
        <w:rPr>
          <w:lang w:val="en-GB"/>
        </w:rPr>
        <w:lastRenderedPageBreak/>
        <w:t>established the point of derailment of the first derailed wagon (15th wagon of DFT No. 30592), which dragged four more wagons behind it, which also derailed. The complete destruction of the rail track under the composition of the derailed wagons caused the train to break in two places.</w:t>
      </w:r>
    </w:p>
    <w:p w14:paraId="6318A121" w14:textId="77777777" w:rsidR="00B67B09" w:rsidRPr="00DE4CCF" w:rsidRDefault="00B67B09" w:rsidP="00B67B09">
      <w:pPr>
        <w:rPr>
          <w:lang w:val="en-GB"/>
        </w:rPr>
      </w:pPr>
      <w:r w:rsidRPr="00DE4CCF">
        <w:rPr>
          <w:lang w:val="en-GB"/>
        </w:rPr>
        <w:t>On 27.07.2022, two of the wagons with the most severe damage, the container/tanks were reloaded onto a motor vehicle and taken to the Iliantsi cargo receiving station.</w:t>
      </w:r>
    </w:p>
    <w:p w14:paraId="42EA6A52" w14:textId="450F7338" w:rsidR="00B67B09" w:rsidRPr="00DE4CCF" w:rsidRDefault="00B67B09" w:rsidP="00B67B09">
      <w:pPr>
        <w:rPr>
          <w:lang w:val="en-GB"/>
        </w:rPr>
      </w:pPr>
      <w:r w:rsidRPr="00DE4CCF">
        <w:rPr>
          <w:lang w:val="en-GB"/>
        </w:rPr>
        <w:t>On 08.08.2022, written permissions were given by the Chairperson of the Investigation Commission and by the authorities of the pre-trial proceedings from the SDoI to the Ministry of Interior for the removal of three of the derailed wagons from the Yana and Kremikovtsi stations to the Poduyane Wagon Repair Depot.</w:t>
      </w:r>
    </w:p>
    <w:p w14:paraId="35FDA4E1" w14:textId="24335D33" w:rsidR="00B67B09" w:rsidRPr="00DE4CCF" w:rsidRDefault="00B67B09" w:rsidP="00B67B09">
      <w:pPr>
        <w:rPr>
          <w:lang w:val="en-GB"/>
        </w:rPr>
      </w:pPr>
      <w:r w:rsidRPr="00DE4CCF">
        <w:rPr>
          <w:lang w:val="en-GB"/>
        </w:rPr>
        <w:t xml:space="preserve">On 10.08.2022, inspections and measurements of the parameters of the wagons were carried out at the Poduyane Wagon </w:t>
      </w:r>
      <w:r w:rsidR="00FC5EAB" w:rsidRPr="00DE4CCF">
        <w:rPr>
          <w:lang w:val="en-GB"/>
        </w:rPr>
        <w:t xml:space="preserve">Repair Depot, and </w:t>
      </w:r>
      <w:r w:rsidRPr="00DE4CCF">
        <w:rPr>
          <w:lang w:val="en-GB"/>
        </w:rPr>
        <w:t xml:space="preserve">protocols </w:t>
      </w:r>
      <w:r w:rsidR="00FC5EAB" w:rsidRPr="00DE4CCF">
        <w:rPr>
          <w:lang w:val="en-GB"/>
        </w:rPr>
        <w:t xml:space="preserve">of findings </w:t>
      </w:r>
      <w:r w:rsidRPr="00DE4CCF">
        <w:rPr>
          <w:lang w:val="en-GB"/>
        </w:rPr>
        <w:t>were prepared for their technical condition.</w:t>
      </w:r>
    </w:p>
    <w:p w14:paraId="5EAB2474" w14:textId="4092359F" w:rsidR="00B67B09" w:rsidRPr="00DE4CCF" w:rsidRDefault="00B67B09" w:rsidP="00B67B09">
      <w:pPr>
        <w:rPr>
          <w:lang w:val="en-GB"/>
        </w:rPr>
      </w:pPr>
      <w:r w:rsidRPr="00DE4CCF">
        <w:rPr>
          <w:lang w:val="en-GB"/>
        </w:rPr>
        <w:t xml:space="preserve">On 31.08.2022, at the site of "RVP Sofia" EOOD, two of the most severely derailed wagons were </w:t>
      </w:r>
      <w:r w:rsidR="00DE4CCF" w:rsidRPr="00DE4CCF">
        <w:rPr>
          <w:lang w:val="en-GB"/>
        </w:rPr>
        <w:t>inspected, the parameters of the wagons were measured,</w:t>
      </w:r>
      <w:r w:rsidRPr="00DE4CCF">
        <w:rPr>
          <w:lang w:val="en-GB"/>
        </w:rPr>
        <w:t xml:space="preserve"> and protocols </w:t>
      </w:r>
      <w:r w:rsidR="003B279E" w:rsidRPr="00DE4CCF">
        <w:rPr>
          <w:lang w:val="en-GB"/>
        </w:rPr>
        <w:t xml:space="preserve">of findings </w:t>
      </w:r>
      <w:r w:rsidRPr="00DE4CCF">
        <w:rPr>
          <w:lang w:val="en-GB"/>
        </w:rPr>
        <w:t>were drawn up for their technical condition.</w:t>
      </w:r>
    </w:p>
    <w:p w14:paraId="66A25260" w14:textId="5F468EF6" w:rsidR="00B67B09" w:rsidRPr="00DE4CCF" w:rsidRDefault="005023CE" w:rsidP="00B67B09">
      <w:pPr>
        <w:rPr>
          <w:lang w:val="en-GB"/>
        </w:rPr>
      </w:pPr>
      <w:r w:rsidRPr="00DE4CCF">
        <w:rPr>
          <w:lang w:val="en-GB"/>
        </w:rPr>
        <w:t>On 01.09.2022, the chairperson</w:t>
      </w:r>
      <w:r w:rsidR="00B67B09" w:rsidRPr="00DE4CCF">
        <w:rPr>
          <w:lang w:val="en-GB"/>
        </w:rPr>
        <w:t xml:space="preserve"> of the </w:t>
      </w:r>
      <w:r w:rsidRPr="00DE4CCF">
        <w:rPr>
          <w:lang w:val="en-GB"/>
        </w:rPr>
        <w:t>Investigation Commission</w:t>
      </w:r>
      <w:r w:rsidR="00B67B09" w:rsidRPr="00DE4CCF">
        <w:rPr>
          <w:lang w:val="en-GB"/>
        </w:rPr>
        <w:t xml:space="preserve"> in the </w:t>
      </w:r>
      <w:r w:rsidR="00DB699F" w:rsidRPr="00DE4CCF">
        <w:rPr>
          <w:lang w:val="en-GB"/>
        </w:rPr>
        <w:t>NAMRATIB</w:t>
      </w:r>
      <w:r w:rsidR="00B67B09" w:rsidRPr="00DE4CCF">
        <w:rPr>
          <w:lang w:val="en-GB"/>
        </w:rPr>
        <w:t xml:space="preserve"> received from the head of the </w:t>
      </w:r>
      <w:r w:rsidR="00DB699F" w:rsidRPr="00DE4CCF">
        <w:rPr>
          <w:lang w:val="en-GB"/>
        </w:rPr>
        <w:t>Task Force</w:t>
      </w:r>
      <w:r w:rsidR="00B67B09" w:rsidRPr="00DE4CCF">
        <w:rPr>
          <w:lang w:val="en-GB"/>
        </w:rPr>
        <w:t xml:space="preserve"> in the Regional Inspectorate "Safety of Transportation" - Sofia the collected materials, documents and material evidence (including photographic material) regarding the rail</w:t>
      </w:r>
      <w:r w:rsidR="00DB699F" w:rsidRPr="00DE4CCF">
        <w:rPr>
          <w:lang w:val="en-GB"/>
        </w:rPr>
        <w:t>way accident - derailment of DFT</w:t>
      </w:r>
      <w:r w:rsidR="00B67B09" w:rsidRPr="00DE4CCF">
        <w:rPr>
          <w:lang w:val="en-GB"/>
        </w:rPr>
        <w:t xml:space="preserve"> No. 30592 at the Yana -</w:t>
      </w:r>
      <w:r w:rsidR="00DB699F" w:rsidRPr="00DE4CCF">
        <w:rPr>
          <w:lang w:val="en-GB"/>
        </w:rPr>
        <w:t xml:space="preserve"> Kremikovtsi interstation on 26.07.</w:t>
      </w:r>
      <w:r w:rsidR="00B67B09" w:rsidRPr="00DE4CCF">
        <w:rPr>
          <w:lang w:val="en-GB"/>
        </w:rPr>
        <w:t>2022.</w:t>
      </w:r>
    </w:p>
    <w:p w14:paraId="47FD227F" w14:textId="71637384" w:rsidR="00B67B09" w:rsidRPr="00DE4CCF" w:rsidRDefault="00B67B09" w:rsidP="00B67B09">
      <w:pPr>
        <w:rPr>
          <w:lang w:val="en-GB"/>
        </w:rPr>
      </w:pPr>
      <w:r w:rsidRPr="00DE4CCF">
        <w:rPr>
          <w:lang w:val="en-GB"/>
        </w:rPr>
        <w:t>On 05.09.2022, written permissions w</w:t>
      </w:r>
      <w:r w:rsidR="00AC5230" w:rsidRPr="00DE4CCF">
        <w:rPr>
          <w:lang w:val="en-GB"/>
        </w:rPr>
        <w:t>ere given to the railway undertaking</w:t>
      </w:r>
      <w:r w:rsidRPr="00DE4CCF">
        <w:rPr>
          <w:lang w:val="en-GB"/>
        </w:rPr>
        <w:t xml:space="preserve"> "Rail Cargo Carrier - Bu</w:t>
      </w:r>
      <w:r w:rsidR="00AC5230" w:rsidRPr="00DE4CCF">
        <w:rPr>
          <w:lang w:val="en-GB"/>
        </w:rPr>
        <w:t>lgaria" EOOD and to the SE NRIC by the Chairperson</w:t>
      </w:r>
      <w:r w:rsidRPr="00DE4CCF">
        <w:rPr>
          <w:lang w:val="en-GB"/>
        </w:rPr>
        <w:t xml:space="preserve"> of the </w:t>
      </w:r>
      <w:r w:rsidR="00AC5230" w:rsidRPr="00DE4CCF">
        <w:rPr>
          <w:lang w:val="en-GB"/>
        </w:rPr>
        <w:t xml:space="preserve">Investigation </w:t>
      </w:r>
      <w:r w:rsidRPr="00DE4CCF">
        <w:rPr>
          <w:lang w:val="en-GB"/>
        </w:rPr>
        <w:t>Commission</w:t>
      </w:r>
      <w:r w:rsidR="00AC5230" w:rsidRPr="00DE4CCF">
        <w:rPr>
          <w:lang w:val="en-GB"/>
        </w:rPr>
        <w:t>,</w:t>
      </w:r>
      <w:r w:rsidRPr="00DE4CCF">
        <w:rPr>
          <w:lang w:val="en-GB"/>
        </w:rPr>
        <w:t xml:space="preserve"> and the authorities of the pre-trial proceedings from the </w:t>
      </w:r>
      <w:r w:rsidR="00AC5230" w:rsidRPr="00DE4CCF">
        <w:rPr>
          <w:lang w:val="en-GB"/>
        </w:rPr>
        <w:t xml:space="preserve">SDoI </w:t>
      </w:r>
      <w:r w:rsidRPr="00DE4CCF">
        <w:rPr>
          <w:lang w:val="en-GB"/>
        </w:rPr>
        <w:t>to t</w:t>
      </w:r>
      <w:r w:rsidR="00AC5230" w:rsidRPr="00DE4CCF">
        <w:rPr>
          <w:lang w:val="en-GB"/>
        </w:rPr>
        <w:t xml:space="preserve">he Ministry of Interior </w:t>
      </w:r>
      <w:r w:rsidRPr="00DE4CCF">
        <w:rPr>
          <w:lang w:val="en-GB"/>
        </w:rPr>
        <w:t>for the release of the wagons from su</w:t>
      </w:r>
      <w:r w:rsidR="00AC5230" w:rsidRPr="00DE4CCF">
        <w:rPr>
          <w:lang w:val="en-GB"/>
        </w:rPr>
        <w:t>pervision and their provision to</w:t>
      </w:r>
      <w:r w:rsidRPr="00DE4CCF">
        <w:rPr>
          <w:lang w:val="en-GB"/>
        </w:rPr>
        <w:t xml:space="preserve"> the Turkish Railways Administration TCDD (wagon owner).</w:t>
      </w:r>
    </w:p>
    <w:bookmarkEnd w:id="3"/>
    <w:p w14:paraId="02A8F0E0" w14:textId="77E92BCF" w:rsidR="00684D27" w:rsidRPr="00DE4CCF" w:rsidRDefault="00785CB6">
      <w:pPr>
        <w:pStyle w:val="ab"/>
        <w:numPr>
          <w:ilvl w:val="1"/>
          <w:numId w:val="29"/>
        </w:numPr>
        <w:tabs>
          <w:tab w:val="left" w:pos="1276"/>
        </w:tabs>
        <w:spacing w:before="120"/>
        <w:ind w:left="709" w:firstLine="0"/>
        <w:contextualSpacing w:val="0"/>
        <w:rPr>
          <w:i/>
          <w:iCs/>
          <w:lang w:val="en-GB"/>
        </w:rPr>
      </w:pPr>
      <w:r w:rsidRPr="00DE4CCF">
        <w:rPr>
          <w:b/>
          <w:i/>
          <w:iCs/>
          <w:lang w:val="en-GB"/>
        </w:rPr>
        <w:t>Difficulties faced during the investigation</w:t>
      </w:r>
      <w:r w:rsidR="00684D27" w:rsidRPr="00DE4CCF">
        <w:rPr>
          <w:i/>
          <w:iCs/>
          <w:lang w:val="en-GB"/>
        </w:rPr>
        <w:t>.</w:t>
      </w:r>
    </w:p>
    <w:p w14:paraId="6DDF756A" w14:textId="73736C89" w:rsidR="00785CB6" w:rsidRPr="00DE4CCF" w:rsidRDefault="00785CB6" w:rsidP="00A23FF2">
      <w:pPr>
        <w:ind w:firstLine="720"/>
        <w:rPr>
          <w:lang w:val="en-GB"/>
        </w:rPr>
      </w:pPr>
      <w:r w:rsidRPr="00DE4CCF">
        <w:rPr>
          <w:lang w:val="en-GB"/>
        </w:rPr>
        <w:t xml:space="preserve">During the investigation, the Investigation Commission of the NAMRATIB did not encounter any difficulties. </w:t>
      </w:r>
      <w:r w:rsidR="00D01548" w:rsidRPr="00DE4CCF">
        <w:rPr>
          <w:lang w:val="en-GB"/>
        </w:rPr>
        <w:t>The r</w:t>
      </w:r>
      <w:r w:rsidRPr="00DE4CCF">
        <w:rPr>
          <w:lang w:val="en-GB"/>
        </w:rPr>
        <w:t>epresentatives of the Task Force and the safety authorities of the Railway Infrastructure Manager and the Railway Undertaking provided full cooperation to th</w:t>
      </w:r>
      <w:r w:rsidR="00D01548" w:rsidRPr="00DE4CCF">
        <w:rPr>
          <w:lang w:val="en-GB"/>
        </w:rPr>
        <w:t xml:space="preserve">e Investigation Commission. </w:t>
      </w:r>
    </w:p>
    <w:p w14:paraId="3728350C" w14:textId="3DB6A41A" w:rsidR="00684D27" w:rsidRPr="00DE4CCF" w:rsidRDefault="007D16E5">
      <w:pPr>
        <w:pStyle w:val="ab"/>
        <w:numPr>
          <w:ilvl w:val="1"/>
          <w:numId w:val="29"/>
        </w:numPr>
        <w:tabs>
          <w:tab w:val="left" w:pos="1276"/>
        </w:tabs>
        <w:spacing w:before="120"/>
        <w:ind w:left="788" w:hanging="79"/>
        <w:contextualSpacing w:val="0"/>
        <w:rPr>
          <w:b/>
          <w:i/>
          <w:iCs/>
          <w:lang w:val="en-GB"/>
        </w:rPr>
      </w:pPr>
      <w:r w:rsidRPr="00DE4CCF">
        <w:rPr>
          <w:b/>
          <w:i/>
          <w:iCs/>
          <w:lang w:val="en-GB"/>
        </w:rPr>
        <w:t>Interaction with the judicial authorities</w:t>
      </w:r>
      <w:r w:rsidR="00684D27" w:rsidRPr="00DE4CCF">
        <w:rPr>
          <w:b/>
          <w:i/>
          <w:iCs/>
          <w:lang w:val="en-GB"/>
        </w:rPr>
        <w:t>.</w:t>
      </w:r>
    </w:p>
    <w:p w14:paraId="4BD2A0C0" w14:textId="218A4A56" w:rsidR="00B34AF0" w:rsidRPr="00DE4CCF" w:rsidRDefault="00B34AF0" w:rsidP="006274FB">
      <w:pPr>
        <w:ind w:firstLine="720"/>
        <w:rPr>
          <w:lang w:val="en-GB"/>
        </w:rPr>
      </w:pPr>
      <w:r w:rsidRPr="00DE4CCF">
        <w:rPr>
          <w:lang w:val="en-GB"/>
        </w:rPr>
        <w:t xml:space="preserve">In accordance with the Agreement on Interaction between the bodies of the pre-trial proceedings and the Investigation Commission of the NAMRATIB in force from 17.04.2018, information, documents and materials were exchanged between the parties during the investigation. The pre-trial authorities from SDoI assigned the preparation of </w:t>
      </w:r>
      <w:r w:rsidR="00F723E3" w:rsidRPr="00DE4CCF">
        <w:rPr>
          <w:lang w:val="en-GB"/>
        </w:rPr>
        <w:t>expertise that refer the accident</w:t>
      </w:r>
      <w:r w:rsidRPr="00DE4CCF">
        <w:rPr>
          <w:lang w:val="en-GB"/>
        </w:rPr>
        <w:t>.</w:t>
      </w:r>
    </w:p>
    <w:p w14:paraId="20FA6C87" w14:textId="061D4F95" w:rsidR="00684D27" w:rsidRPr="00DE4CCF" w:rsidRDefault="00250484">
      <w:pPr>
        <w:pStyle w:val="ab"/>
        <w:numPr>
          <w:ilvl w:val="1"/>
          <w:numId w:val="29"/>
        </w:numPr>
        <w:tabs>
          <w:tab w:val="left" w:pos="1276"/>
        </w:tabs>
        <w:spacing w:before="120"/>
        <w:ind w:left="0" w:firstLine="709"/>
        <w:contextualSpacing w:val="0"/>
        <w:rPr>
          <w:b/>
          <w:i/>
          <w:iCs/>
          <w:lang w:val="en-GB"/>
        </w:rPr>
      </w:pPr>
      <w:r w:rsidRPr="00DE4CCF">
        <w:rPr>
          <w:b/>
          <w:i/>
          <w:iCs/>
          <w:lang w:val="en-GB"/>
        </w:rPr>
        <w:t>Other important information for the investigation context</w:t>
      </w:r>
      <w:r w:rsidR="00684D27" w:rsidRPr="00DE4CCF">
        <w:rPr>
          <w:b/>
          <w:i/>
          <w:iCs/>
          <w:lang w:val="en-GB"/>
        </w:rPr>
        <w:t>.</w:t>
      </w:r>
    </w:p>
    <w:p w14:paraId="4222298B" w14:textId="1B6A8E4D" w:rsidR="00684D27" w:rsidRPr="00DE4CCF" w:rsidRDefault="0018360D" w:rsidP="005E315F">
      <w:pPr>
        <w:pStyle w:val="ab"/>
        <w:ind w:left="0"/>
        <w:contextualSpacing w:val="0"/>
        <w:rPr>
          <w:iCs/>
          <w:lang w:val="en-GB"/>
        </w:rPr>
      </w:pPr>
      <w:r w:rsidRPr="00DE4CCF">
        <w:rPr>
          <w:lang w:val="en-GB"/>
        </w:rPr>
        <w:t xml:space="preserve">In the course of the investigation, the recordings were taken from the recording devices of the two locomotives No. 918111161116, and auxiliary locomotive No. 918111162593, serving DFT No30592, and decoding was made in graphical and tabular form, which are identical to both locomotives. The transcripts were handed over by the head of the "Security" department of the railway </w:t>
      </w:r>
      <w:r w:rsidR="00EB669E" w:rsidRPr="00DE4CCF">
        <w:rPr>
          <w:lang w:val="en-GB"/>
        </w:rPr>
        <w:t>undertaking to the chairperson</w:t>
      </w:r>
      <w:r w:rsidRPr="00DE4CCF">
        <w:rPr>
          <w:lang w:val="en-GB"/>
        </w:rPr>
        <w:t xml:space="preserve"> of the </w:t>
      </w:r>
      <w:r w:rsidR="00EB669E" w:rsidRPr="00DE4CCF">
        <w:rPr>
          <w:lang w:val="en-GB"/>
        </w:rPr>
        <w:t xml:space="preserve">Investigation </w:t>
      </w:r>
      <w:r w:rsidRPr="00DE4CCF">
        <w:rPr>
          <w:lang w:val="en-GB"/>
        </w:rPr>
        <w:t xml:space="preserve">Commission at the </w:t>
      </w:r>
      <w:r w:rsidR="00EB669E" w:rsidRPr="00DE4CCF">
        <w:rPr>
          <w:lang w:val="en-GB"/>
        </w:rPr>
        <w:t>NAMRATIB</w:t>
      </w:r>
      <w:r w:rsidRPr="00DE4CCF">
        <w:rPr>
          <w:lang w:val="en-GB"/>
        </w:rPr>
        <w:t xml:space="preserve"> in the presence of the head of the </w:t>
      </w:r>
      <w:r w:rsidR="00EB669E" w:rsidRPr="00DE4CCF">
        <w:rPr>
          <w:lang w:val="en-GB"/>
        </w:rPr>
        <w:t>Task Force</w:t>
      </w:r>
      <w:r w:rsidRPr="00DE4CCF">
        <w:rPr>
          <w:lang w:val="en-GB"/>
        </w:rPr>
        <w:t>. The permissible speed for the Yana - Kremikovtsi interstation is 40 km/h.</w:t>
      </w:r>
      <w:r w:rsidR="00684D27" w:rsidRPr="00DE4CCF">
        <w:rPr>
          <w:lang w:val="en-GB"/>
        </w:rPr>
        <w:br w:type="page"/>
      </w:r>
    </w:p>
    <w:p w14:paraId="33A0A3AC" w14:textId="1F2E1EA8" w:rsidR="00684D27" w:rsidRPr="00DE4CCF" w:rsidRDefault="00C97156">
      <w:pPr>
        <w:pStyle w:val="ab"/>
        <w:numPr>
          <w:ilvl w:val="0"/>
          <w:numId w:val="29"/>
        </w:numPr>
        <w:tabs>
          <w:tab w:val="left" w:pos="993"/>
        </w:tabs>
        <w:ind w:firstLine="349"/>
        <w:rPr>
          <w:b/>
          <w:bCs/>
          <w:sz w:val="28"/>
          <w:szCs w:val="22"/>
          <w:lang w:val="en-GB"/>
        </w:rPr>
      </w:pPr>
      <w:r w:rsidRPr="00DE4CCF">
        <w:rPr>
          <w:b/>
          <w:bCs/>
          <w:sz w:val="28"/>
          <w:szCs w:val="22"/>
          <w:lang w:val="en-GB"/>
        </w:rPr>
        <w:lastRenderedPageBreak/>
        <w:t>Description of the event</w:t>
      </w:r>
    </w:p>
    <w:p w14:paraId="34B3BFB9" w14:textId="63CCE02E" w:rsidR="00BA6C1D" w:rsidRPr="00DE4CCF" w:rsidRDefault="00E86CBB">
      <w:pPr>
        <w:pStyle w:val="ab"/>
        <w:numPr>
          <w:ilvl w:val="1"/>
          <w:numId w:val="10"/>
        </w:numPr>
        <w:tabs>
          <w:tab w:val="left" w:pos="1134"/>
        </w:tabs>
        <w:spacing w:before="120"/>
        <w:rPr>
          <w:b/>
          <w:i/>
          <w:iCs/>
          <w:lang w:val="en-GB"/>
        </w:rPr>
      </w:pPr>
      <w:r w:rsidRPr="00DE4CCF">
        <w:rPr>
          <w:b/>
          <w:i/>
          <w:iCs/>
          <w:lang w:val="en-GB"/>
        </w:rPr>
        <w:t>Information on the event and the context</w:t>
      </w:r>
      <w:r w:rsidR="00BA6C1D" w:rsidRPr="00DE4CCF">
        <w:rPr>
          <w:b/>
          <w:i/>
          <w:iCs/>
          <w:lang w:val="en-GB"/>
        </w:rPr>
        <w:t>.</w:t>
      </w:r>
    </w:p>
    <w:p w14:paraId="6ECEE58F" w14:textId="258E7EE6" w:rsidR="00684D27" w:rsidRPr="00DE4CCF" w:rsidRDefault="0093286B">
      <w:pPr>
        <w:pStyle w:val="ab"/>
        <w:numPr>
          <w:ilvl w:val="2"/>
          <w:numId w:val="10"/>
        </w:numPr>
        <w:tabs>
          <w:tab w:val="left" w:pos="1276"/>
        </w:tabs>
        <w:ind w:left="1225" w:hanging="505"/>
        <w:contextualSpacing w:val="0"/>
        <w:rPr>
          <w:i/>
          <w:iCs/>
          <w:lang w:val="en-GB"/>
        </w:rPr>
      </w:pPr>
      <w:r w:rsidRPr="00DE4CCF">
        <w:rPr>
          <w:i/>
          <w:iCs/>
          <w:lang w:val="en-GB"/>
        </w:rPr>
        <w:t>Description of the event type</w:t>
      </w:r>
      <w:r w:rsidR="00684D27" w:rsidRPr="00DE4CCF">
        <w:rPr>
          <w:i/>
          <w:iCs/>
          <w:lang w:val="en-GB"/>
        </w:rPr>
        <w:t>.</w:t>
      </w:r>
    </w:p>
    <w:p w14:paraId="0470DAF9" w14:textId="006E8B81" w:rsidR="0093286B" w:rsidRPr="00DE4CCF" w:rsidRDefault="00C47196" w:rsidP="008467C5">
      <w:pPr>
        <w:rPr>
          <w:iCs/>
          <w:lang w:val="en-GB"/>
        </w:rPr>
      </w:pPr>
      <w:r w:rsidRPr="00DE4CCF">
        <w:rPr>
          <w:noProof/>
          <w:lang w:val="bg-BG" w:eastAsia="bg-BG"/>
        </w:rPr>
        <mc:AlternateContent>
          <mc:Choice Requires="wpg">
            <w:drawing>
              <wp:anchor distT="0" distB="0" distL="114300" distR="114300" simplePos="0" relativeHeight="252467200" behindDoc="0" locked="0" layoutInCell="1" allowOverlap="1" wp14:anchorId="6EA932A2" wp14:editId="4CB3B0AC">
                <wp:simplePos x="0" y="0"/>
                <wp:positionH relativeFrom="column">
                  <wp:posOffset>704215</wp:posOffset>
                </wp:positionH>
                <wp:positionV relativeFrom="paragraph">
                  <wp:posOffset>2167255</wp:posOffset>
                </wp:positionV>
                <wp:extent cx="4824095" cy="4133215"/>
                <wp:effectExtent l="0" t="0" r="0" b="635"/>
                <wp:wrapTopAndBottom/>
                <wp:docPr id="165" name="Group 165"/>
                <wp:cNvGraphicFramePr/>
                <a:graphic xmlns:a="http://schemas.openxmlformats.org/drawingml/2006/main">
                  <a:graphicData uri="http://schemas.microsoft.com/office/word/2010/wordprocessingGroup">
                    <wpg:wgp>
                      <wpg:cNvGrpSpPr/>
                      <wpg:grpSpPr>
                        <a:xfrm>
                          <a:off x="0" y="0"/>
                          <a:ext cx="4824095" cy="4133215"/>
                          <a:chOff x="934095" y="-1285087"/>
                          <a:chExt cx="3462586" cy="2967205"/>
                        </a:xfrm>
                      </wpg:grpSpPr>
                      <wps:wsp>
                        <wps:cNvPr id="166" name="Text Box 15"/>
                        <wps:cNvSpPr txBox="1"/>
                        <wps:spPr>
                          <a:xfrm>
                            <a:off x="934095" y="1447471"/>
                            <a:ext cx="3421282" cy="234647"/>
                          </a:xfrm>
                          <a:prstGeom prst="rect">
                            <a:avLst/>
                          </a:prstGeom>
                          <a:solidFill>
                            <a:schemeClr val="lt1"/>
                          </a:solidFill>
                          <a:ln w="6350">
                            <a:noFill/>
                          </a:ln>
                        </wps:spPr>
                        <wps:txbx>
                          <w:txbxContent>
                            <w:p w14:paraId="0189CBA6" w14:textId="4F75EFD4" w:rsidR="00DA49F1" w:rsidRPr="00775BE2" w:rsidRDefault="00DA49F1" w:rsidP="00ED126F">
                              <w:pPr>
                                <w:ind w:firstLine="0"/>
                                <w:jc w:val="center"/>
                                <w:rPr>
                                  <w:rFonts w:eastAsia="Calibri"/>
                                  <w:b/>
                                  <w:bCs/>
                                  <w:szCs w:val="24"/>
                                  <w:lang w:val="bg-BG"/>
                                </w:rPr>
                              </w:pPr>
                              <w:r>
                                <w:rPr>
                                  <w:rFonts w:eastAsia="Times New Roman"/>
                                  <w:b/>
                                  <w:szCs w:val="24"/>
                                  <w:lang w:eastAsia="bg-BG"/>
                                </w:rPr>
                                <w:t>Fig</w:t>
                              </w:r>
                              <w:r w:rsidRPr="004B64BD">
                                <w:rPr>
                                  <w:rFonts w:eastAsia="Times New Roman"/>
                                  <w:b/>
                                  <w:szCs w:val="24"/>
                                  <w:lang w:val="bg-BG" w:eastAsia="bg-BG"/>
                                </w:rPr>
                                <w:t xml:space="preserve">. </w:t>
                              </w:r>
                              <w:r>
                                <w:rPr>
                                  <w:rFonts w:eastAsia="Times New Roman"/>
                                  <w:b/>
                                  <w:szCs w:val="24"/>
                                  <w:lang w:val="bg-BG" w:eastAsia="bg-BG"/>
                                </w:rPr>
                                <w:t>3</w:t>
                              </w:r>
                              <w:r w:rsidRPr="004B64BD">
                                <w:rPr>
                                  <w:rFonts w:eastAsia="Times New Roman"/>
                                  <w:b/>
                                  <w:szCs w:val="24"/>
                                  <w:lang w:val="bg-BG" w:eastAsia="bg-BG"/>
                                </w:rPr>
                                <w:t>.</w:t>
                              </w:r>
                              <w:r>
                                <w:rPr>
                                  <w:rFonts w:eastAsia="Times New Roman"/>
                                  <w:b/>
                                  <w:szCs w:val="24"/>
                                  <w:lang w:val="bg-BG" w:eastAsia="bg-BG"/>
                                </w:rPr>
                                <w:t>1</w:t>
                              </w:r>
                              <w:r w:rsidRPr="004B64BD">
                                <w:rPr>
                                  <w:rFonts w:eastAsia="Times New Roman"/>
                                  <w:b/>
                                  <w:szCs w:val="24"/>
                                  <w:lang w:val="bg-BG" w:eastAsia="bg-BG"/>
                                </w:rPr>
                                <w:t xml:space="preserve">. </w:t>
                              </w:r>
                              <w:r>
                                <w:rPr>
                                  <w:rFonts w:eastAsia="Times New Roman"/>
                                  <w:b/>
                                  <w:szCs w:val="24"/>
                                  <w:lang w:eastAsia="bg-BG"/>
                                </w:rPr>
                                <w:t>Schedule of IDFT</w:t>
                              </w:r>
                              <w:r>
                                <w:rPr>
                                  <w:rFonts w:eastAsia="Times New Roman"/>
                                  <w:b/>
                                  <w:szCs w:val="24"/>
                                  <w:lang w:val="bg-BG" w:eastAsia="bg-BG"/>
                                </w:rPr>
                                <w:t xml:space="preserve"> № 48190.</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7" name="Picture 167"/>
                          <pic:cNvPicPr>
                            <a:picLocks noChangeAspect="1"/>
                          </pic:cNvPicPr>
                        </pic:nvPicPr>
                        <pic:blipFill rotWithShape="1">
                          <a:blip r:embed="rId17">
                            <a:extLst>
                              <a:ext uri="{28A0092B-C50C-407E-A947-70E740481C1C}">
                                <a14:useLocalDpi xmlns:a14="http://schemas.microsoft.com/office/drawing/2010/main" val="0"/>
                              </a:ext>
                            </a:extLst>
                          </a:blip>
                          <a:srcRect l="7195" t="10199" r="4525" b="38697"/>
                          <a:stretch/>
                        </pic:blipFill>
                        <pic:spPr>
                          <a:xfrm>
                            <a:off x="934095" y="-1285087"/>
                            <a:ext cx="3462586" cy="273289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EA932A2" id="Group 165" o:spid="_x0000_s1049" style="position:absolute;left:0;text-align:left;margin-left:55.45pt;margin-top:170.65pt;width:379.85pt;height:325.45pt;z-index:252467200;mso-width-relative:margin;mso-height-relative:margin" coordorigin="9340,-12850" coordsize="34625,296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">
                <v:shape id="Text Box 15" o:spid="_x0000_s1050" type="#_x0000_t202" style="position:absolute;left:9340;top:14474;width:34213;height:2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" fillcolor="white [3201]" stroked="f" strokeweight=".5pt">
                  <v:textbox>
                    <w:txbxContent>
                      <w:p w14:paraId="0189CBA6" w14:textId="4F75EFD4" w:rsidR="00DA49F1" w:rsidRPr="00775BE2" w:rsidRDefault="00DA49F1" w:rsidP="00ED126F">
                        <w:pPr>
                          <w:ind w:firstLine="0"/>
                          <w:jc w:val="center"/>
                          <w:rPr>
                            <w:rFonts w:eastAsia="Calibri"/>
                            <w:b/>
                            <w:bCs/>
                            <w:szCs w:val="24"/>
                            <w:lang w:val="bg-BG"/>
                          </w:rPr>
                        </w:pPr>
                        <w:r>
                          <w:rPr>
                            <w:rFonts w:eastAsia="Times New Roman"/>
                            <w:b/>
                            <w:szCs w:val="24"/>
                            <w:lang w:eastAsia="bg-BG"/>
                          </w:rPr>
                          <w:t>Fig</w:t>
                        </w:r>
                        <w:r w:rsidRPr="004B64BD">
                          <w:rPr>
                            <w:rFonts w:eastAsia="Times New Roman"/>
                            <w:b/>
                            <w:szCs w:val="24"/>
                            <w:lang w:val="bg-BG" w:eastAsia="bg-BG"/>
                          </w:rPr>
                          <w:t xml:space="preserve">. </w:t>
                        </w:r>
                        <w:r>
                          <w:rPr>
                            <w:rFonts w:eastAsia="Times New Roman"/>
                            <w:b/>
                            <w:szCs w:val="24"/>
                            <w:lang w:val="bg-BG" w:eastAsia="bg-BG"/>
                          </w:rPr>
                          <w:t>3</w:t>
                        </w:r>
                        <w:r w:rsidRPr="004B64BD">
                          <w:rPr>
                            <w:rFonts w:eastAsia="Times New Roman"/>
                            <w:b/>
                            <w:szCs w:val="24"/>
                            <w:lang w:val="bg-BG" w:eastAsia="bg-BG"/>
                          </w:rPr>
                          <w:t>.</w:t>
                        </w:r>
                        <w:r>
                          <w:rPr>
                            <w:rFonts w:eastAsia="Times New Roman"/>
                            <w:b/>
                            <w:szCs w:val="24"/>
                            <w:lang w:val="bg-BG" w:eastAsia="bg-BG"/>
                          </w:rPr>
                          <w:t>1</w:t>
                        </w:r>
                        <w:r w:rsidRPr="004B64BD">
                          <w:rPr>
                            <w:rFonts w:eastAsia="Times New Roman"/>
                            <w:b/>
                            <w:szCs w:val="24"/>
                            <w:lang w:val="bg-BG" w:eastAsia="bg-BG"/>
                          </w:rPr>
                          <w:t xml:space="preserve">. </w:t>
                        </w:r>
                        <w:r>
                          <w:rPr>
                            <w:rFonts w:eastAsia="Times New Roman"/>
                            <w:b/>
                            <w:szCs w:val="24"/>
                            <w:lang w:eastAsia="bg-BG"/>
                          </w:rPr>
                          <w:t>Schedule of IDFT</w:t>
                        </w:r>
                        <w:r>
                          <w:rPr>
                            <w:rFonts w:eastAsia="Times New Roman"/>
                            <w:b/>
                            <w:szCs w:val="24"/>
                            <w:lang w:val="bg-BG" w:eastAsia="bg-BG"/>
                          </w:rPr>
                          <w:t xml:space="preserve"> № 48190.</w:t>
                        </w:r>
                      </w:p>
                    </w:txbxContent>
                  </v:textbox>
                </v:shape>
                <v:shape id="Picture 167" o:spid="_x0000_s1051" type="#_x0000_t75" style="position:absolute;left:9340;top:-12850;width:34626;height:27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">
                  <v:imagedata r:id="rId18" o:title="" croptop="6684f" cropbottom="25360f" cropleft="4715f" cropright="2966f"/>
                  <v:path arrowok="t"/>
                </v:shape>
                <w10:wrap type="topAndBottom"/>
              </v:group>
            </w:pict>
          </mc:Fallback>
        </mc:AlternateContent>
      </w:r>
      <w:r w:rsidR="0093286B" w:rsidRPr="00DE4CCF">
        <w:rPr>
          <w:iCs/>
          <w:lang w:val="en-GB"/>
        </w:rPr>
        <w:t xml:space="preserve">On 26.07.2022 at 01:20 a.m., IDFT No. 48190 departed from Kapikule station, Republic of Türkiye to Dimitrovgrad station, Republic of Bulgaria. The train was appointed for movement by telegram of the </w:t>
      </w:r>
      <w:r w:rsidR="00FD1CA6" w:rsidRPr="00DE4CCF">
        <w:rPr>
          <w:iCs/>
          <w:lang w:val="en-GB"/>
        </w:rPr>
        <w:t>SE NRIC</w:t>
      </w:r>
      <w:r w:rsidR="0093286B" w:rsidRPr="00DE4CCF">
        <w:rPr>
          <w:iCs/>
          <w:lang w:val="en-GB"/>
        </w:rPr>
        <w:t xml:space="preserve"> at the reques</w:t>
      </w:r>
      <w:r w:rsidR="00FD1CA6" w:rsidRPr="00DE4CCF">
        <w:rPr>
          <w:iCs/>
          <w:lang w:val="en-GB"/>
        </w:rPr>
        <w:t>t of the railway undertaking</w:t>
      </w:r>
      <w:r w:rsidR="0093286B" w:rsidRPr="00DE4CCF">
        <w:rPr>
          <w:iCs/>
          <w:lang w:val="en-GB"/>
        </w:rPr>
        <w:t xml:space="preserve"> "Rail Cargo Carrier Bulgaria" EOOD, consisting of 20 wagons types R and S, loaded, 80 axles, 1566 tons, 387 meters, served by locomotive No. 915210800636 of "Rail Cargo Carrier - Bulgaria" EOOD to Svilengrad station. At 01:41 </w:t>
      </w:r>
      <w:r w:rsidR="00201B08" w:rsidRPr="00DE4CCF">
        <w:rPr>
          <w:iCs/>
          <w:lang w:val="en-GB"/>
        </w:rPr>
        <w:t>a.m. IDFT No. 48190 arrived</w:t>
      </w:r>
      <w:r w:rsidR="0093286B" w:rsidRPr="00DE4CCF">
        <w:rPr>
          <w:iCs/>
          <w:lang w:val="en-GB"/>
        </w:rPr>
        <w:t xml:space="preserve"> at Svilengrad station. At Svi</w:t>
      </w:r>
      <w:r w:rsidR="00201B08" w:rsidRPr="00DE4CCF">
        <w:rPr>
          <w:iCs/>
          <w:lang w:val="en-GB"/>
        </w:rPr>
        <w:t xml:space="preserve">lengrad station, locomotive No </w:t>
      </w:r>
      <w:r w:rsidR="0093286B" w:rsidRPr="00DE4CCF">
        <w:rPr>
          <w:iCs/>
          <w:lang w:val="en-GB"/>
        </w:rPr>
        <w:t>915210800636 was disconnected from the train and locomotive No. 918111162593 was attached in its place, and at 02:19</w:t>
      </w:r>
      <w:r w:rsidR="00201B08" w:rsidRPr="00DE4CCF">
        <w:rPr>
          <w:iCs/>
          <w:lang w:val="en-GB"/>
        </w:rPr>
        <w:t xml:space="preserve"> a.m.</w:t>
      </w:r>
      <w:r w:rsidR="0093286B" w:rsidRPr="00DE4CCF">
        <w:rPr>
          <w:iCs/>
          <w:lang w:val="en-GB"/>
        </w:rPr>
        <w:t xml:space="preserve"> the train left for</w:t>
      </w:r>
      <w:r w:rsidR="00FE2DEE" w:rsidRPr="00DE4CCF">
        <w:rPr>
          <w:iCs/>
          <w:lang w:val="en-GB"/>
        </w:rPr>
        <w:t xml:space="preserve"> Dimitrovgrad station. From Kapi</w:t>
      </w:r>
      <w:r w:rsidR="0093286B" w:rsidRPr="00DE4CCF">
        <w:rPr>
          <w:iCs/>
          <w:lang w:val="en-GB"/>
        </w:rPr>
        <w:t>k</w:t>
      </w:r>
      <w:r w:rsidR="00FE2DEE" w:rsidRPr="00DE4CCF">
        <w:rPr>
          <w:iCs/>
          <w:lang w:val="en-GB"/>
        </w:rPr>
        <w:t>ule station, the service of IDFT No. 48190 was</w:t>
      </w:r>
      <w:r w:rsidR="0093286B" w:rsidRPr="00DE4CCF">
        <w:rPr>
          <w:iCs/>
          <w:lang w:val="en-GB"/>
        </w:rPr>
        <w:t xml:space="preserve"> carried out by the</w:t>
      </w:r>
      <w:r w:rsidR="00FE2DEE" w:rsidRPr="00DE4CCF">
        <w:rPr>
          <w:iCs/>
          <w:lang w:val="en-GB"/>
        </w:rPr>
        <w:t xml:space="preserve"> railway undertaking</w:t>
      </w:r>
      <w:r w:rsidR="0093286B" w:rsidRPr="00DE4CCF">
        <w:rPr>
          <w:iCs/>
          <w:lang w:val="en-GB"/>
        </w:rPr>
        <w:t xml:space="preserve"> "Rail Cargo Carrier Bulgaria" EOOD. </w:t>
      </w:r>
      <w:r w:rsidR="00FE2DEE" w:rsidRPr="00DE4CCF">
        <w:rPr>
          <w:iCs/>
          <w:lang w:val="en-GB"/>
        </w:rPr>
        <w:t>IDFT No. 48190 arrived</w:t>
      </w:r>
      <w:r w:rsidR="0093286B" w:rsidRPr="00DE4CCF">
        <w:rPr>
          <w:iCs/>
          <w:lang w:val="en-GB"/>
        </w:rPr>
        <w:t xml:space="preserve"> at Dimitrovgrad station at 03:14</w:t>
      </w:r>
      <w:r w:rsidR="00FE2DEE" w:rsidRPr="00DE4CCF">
        <w:rPr>
          <w:iCs/>
          <w:lang w:val="en-GB"/>
        </w:rPr>
        <w:t xml:space="preserve"> a.m</w:t>
      </w:r>
      <w:r w:rsidR="00200D79" w:rsidRPr="00DE4CCF">
        <w:rPr>
          <w:iCs/>
          <w:lang w:val="en-GB"/>
        </w:rPr>
        <w:t>. Locomotive No. 918111162593 was</w:t>
      </w:r>
      <w:r w:rsidR="0093286B" w:rsidRPr="00DE4CCF">
        <w:rPr>
          <w:iCs/>
          <w:lang w:val="en-GB"/>
        </w:rPr>
        <w:t xml:space="preserve"> disconnected from the train an</w:t>
      </w:r>
      <w:r w:rsidR="00200D79" w:rsidRPr="00DE4CCF">
        <w:rPr>
          <w:iCs/>
          <w:lang w:val="en-GB"/>
        </w:rPr>
        <w:t>d locomotive No. 918111161116 was</w:t>
      </w:r>
      <w:r w:rsidR="0093286B" w:rsidRPr="00DE4CCF">
        <w:rPr>
          <w:iCs/>
          <w:lang w:val="en-GB"/>
        </w:rPr>
        <w:t xml:space="preserve"> attached to the train, and</w:t>
      </w:r>
      <w:r w:rsidR="00200D79" w:rsidRPr="00DE4CCF">
        <w:rPr>
          <w:iCs/>
          <w:lang w:val="en-GB"/>
        </w:rPr>
        <w:t xml:space="preserve"> locomotive No. 918111162593 was </w:t>
      </w:r>
      <w:r w:rsidR="0093286B" w:rsidRPr="00DE4CCF">
        <w:rPr>
          <w:iCs/>
          <w:lang w:val="en-GB"/>
        </w:rPr>
        <w:t>attached to the head (Fig. 3.1.)</w:t>
      </w:r>
    </w:p>
    <w:p w14:paraId="3EBCFC20" w14:textId="0A1B7145" w:rsidR="00A17F96" w:rsidRPr="00DE4CCF" w:rsidRDefault="00A17F96" w:rsidP="002B2AC0">
      <w:pPr>
        <w:rPr>
          <w:iCs/>
          <w:lang w:val="en-GB"/>
        </w:rPr>
      </w:pPr>
      <w:r w:rsidRPr="00DE4CCF">
        <w:rPr>
          <w:iCs/>
          <w:lang w:val="en-GB"/>
        </w:rPr>
        <w:t>The train departed from Dimitrovgrad station at 07:50 a.m. with changed number DFT No. 10596 in the same composition (fig. 3.2). The two locomotives operate</w:t>
      </w:r>
      <w:r w:rsidR="009E4BED" w:rsidRPr="00DE4CCF">
        <w:rPr>
          <w:iCs/>
          <w:lang w:val="en-GB"/>
        </w:rPr>
        <w:t>d in a multi-unit (MUS</w:t>
      </w:r>
      <w:r w:rsidRPr="00DE4CCF">
        <w:rPr>
          <w:iCs/>
          <w:lang w:val="en-GB"/>
        </w:rPr>
        <w:t xml:space="preserve">) system and </w:t>
      </w:r>
      <w:r w:rsidR="009E4BED" w:rsidRPr="00DE4CCF">
        <w:rPr>
          <w:iCs/>
          <w:lang w:val="en-GB"/>
        </w:rPr>
        <w:t>were</w:t>
      </w:r>
      <w:r w:rsidRPr="00DE4CCF">
        <w:rPr>
          <w:iCs/>
          <w:lang w:val="en-GB"/>
        </w:rPr>
        <w:t xml:space="preserve"> </w:t>
      </w:r>
      <w:r w:rsidR="009E4BED" w:rsidRPr="00DE4CCF">
        <w:rPr>
          <w:iCs/>
          <w:lang w:val="en-GB"/>
        </w:rPr>
        <w:t>servic</w:t>
      </w:r>
      <w:r w:rsidRPr="00DE4CCF">
        <w:rPr>
          <w:iCs/>
          <w:lang w:val="en-GB"/>
        </w:rPr>
        <w:t xml:space="preserve">ed by the first locomotive with a locomotive crew, a first-person locomotive driver and a second-person locomotive driver. At 08:20 </w:t>
      </w:r>
      <w:r w:rsidR="009E4BED" w:rsidRPr="00DE4CCF">
        <w:rPr>
          <w:iCs/>
          <w:lang w:val="en-GB"/>
        </w:rPr>
        <w:t>a.m. DFT No 10596 stopped</w:t>
      </w:r>
      <w:r w:rsidRPr="00DE4CCF">
        <w:rPr>
          <w:iCs/>
          <w:lang w:val="en-GB"/>
        </w:rPr>
        <w:t xml:space="preserve"> at Parvomai station for a meeting with </w:t>
      </w:r>
      <w:r w:rsidR="009E4BED" w:rsidRPr="00DE4CCF">
        <w:rPr>
          <w:iCs/>
          <w:lang w:val="en-GB"/>
        </w:rPr>
        <w:t>IPT</w:t>
      </w:r>
      <w:r w:rsidRPr="00DE4CCF">
        <w:rPr>
          <w:iCs/>
          <w:lang w:val="en-GB"/>
        </w:rPr>
        <w:t xml:space="preserve"> No. 10241, stopping according to </w:t>
      </w:r>
      <w:r w:rsidR="009E4BED" w:rsidRPr="00DE4CCF">
        <w:rPr>
          <w:iCs/>
          <w:lang w:val="en-GB"/>
        </w:rPr>
        <w:t xml:space="preserve">the </w:t>
      </w:r>
      <w:r w:rsidRPr="00DE4CCF">
        <w:rPr>
          <w:iCs/>
          <w:lang w:val="en-GB"/>
        </w:rPr>
        <w:t xml:space="preserve">schedule at Parvomai station at 08:19 </w:t>
      </w:r>
      <w:r w:rsidR="009E4BED" w:rsidRPr="00DE4CCF">
        <w:rPr>
          <w:iCs/>
          <w:lang w:val="en-GB"/>
        </w:rPr>
        <w:t xml:space="preserve">a.m., </w:t>
      </w:r>
      <w:r w:rsidRPr="00DE4CCF">
        <w:rPr>
          <w:iCs/>
          <w:lang w:val="en-GB"/>
        </w:rPr>
        <w:t xml:space="preserve">and after the meeting, at 08:27 </w:t>
      </w:r>
      <w:r w:rsidR="009E4BED" w:rsidRPr="00DE4CCF">
        <w:rPr>
          <w:iCs/>
          <w:lang w:val="en-GB"/>
        </w:rPr>
        <w:t>a.m. departed</w:t>
      </w:r>
      <w:r w:rsidRPr="00DE4CCF">
        <w:rPr>
          <w:iCs/>
          <w:lang w:val="en-GB"/>
        </w:rPr>
        <w:t xml:space="preserve"> </w:t>
      </w:r>
      <w:r w:rsidR="009E4BED" w:rsidRPr="00DE4CCF">
        <w:rPr>
          <w:iCs/>
          <w:lang w:val="en-GB"/>
        </w:rPr>
        <w:t>for Plovdiv marshalling yard</w:t>
      </w:r>
      <w:r w:rsidRPr="00DE4CCF">
        <w:rPr>
          <w:iCs/>
          <w:lang w:val="en-GB"/>
        </w:rPr>
        <w:t xml:space="preserve">. At 08:55 </w:t>
      </w:r>
      <w:r w:rsidR="009E4BED" w:rsidRPr="00DE4CCF">
        <w:rPr>
          <w:iCs/>
          <w:lang w:val="en-GB"/>
        </w:rPr>
        <w:t xml:space="preserve">a.m. DFT No </w:t>
      </w:r>
      <w:r w:rsidRPr="00DE4CCF">
        <w:rPr>
          <w:iCs/>
          <w:lang w:val="en-GB"/>
        </w:rPr>
        <w:t>10596 arrived at Katunitsa station and stayed until 11:17</w:t>
      </w:r>
      <w:r w:rsidR="009E4BED" w:rsidRPr="00DE4CCF">
        <w:rPr>
          <w:iCs/>
          <w:lang w:val="en-GB"/>
        </w:rPr>
        <w:t xml:space="preserve"> a.m.</w:t>
      </w:r>
      <w:r w:rsidRPr="00DE4CCF">
        <w:rPr>
          <w:iCs/>
          <w:lang w:val="en-GB"/>
        </w:rPr>
        <w:t xml:space="preserve"> +187 minutes due to a malfunction</w:t>
      </w:r>
      <w:r w:rsidR="009E4BED" w:rsidRPr="00DE4CCF">
        <w:rPr>
          <w:iCs/>
          <w:lang w:val="en-GB"/>
        </w:rPr>
        <w:t xml:space="preserve"> with IFT No </w:t>
      </w:r>
      <w:r w:rsidRPr="00DE4CCF">
        <w:rPr>
          <w:iCs/>
          <w:lang w:val="en-GB"/>
        </w:rPr>
        <w:t xml:space="preserve">13141 in the Plovdiv </w:t>
      </w:r>
      <w:r w:rsidR="00885C69" w:rsidRPr="00DE4CCF">
        <w:rPr>
          <w:iCs/>
          <w:lang w:val="en-GB"/>
        </w:rPr>
        <w:t>marshalling yard</w:t>
      </w:r>
      <w:r w:rsidRPr="00DE4CCF">
        <w:rPr>
          <w:iCs/>
          <w:lang w:val="en-GB"/>
        </w:rPr>
        <w:t xml:space="preserve">/east - Krumovo section. </w:t>
      </w:r>
      <w:r w:rsidR="00D0671B" w:rsidRPr="00DE4CCF">
        <w:rPr>
          <w:iCs/>
          <w:lang w:val="en-GB"/>
        </w:rPr>
        <w:t>DFT No. 10596 departed</w:t>
      </w:r>
      <w:r w:rsidRPr="00DE4CCF">
        <w:rPr>
          <w:iCs/>
          <w:lang w:val="en-GB"/>
        </w:rPr>
        <w:t xml:space="preserve"> from Katunitsa s</w:t>
      </w:r>
      <w:r w:rsidR="00D0671B" w:rsidRPr="00DE4CCF">
        <w:rPr>
          <w:iCs/>
          <w:lang w:val="en-GB"/>
        </w:rPr>
        <w:t xml:space="preserve">tation at 11:17 </w:t>
      </w:r>
      <w:r w:rsidR="00DE0C93" w:rsidRPr="00DE4CCF">
        <w:rPr>
          <w:iCs/>
          <w:lang w:val="en-GB"/>
        </w:rPr>
        <w:t>a.m., arrived at Krumovo station at 11:23 a.m. to meet IPT No. 10252,</w:t>
      </w:r>
      <w:r w:rsidR="00885690" w:rsidRPr="00DE4CCF">
        <w:rPr>
          <w:iCs/>
          <w:lang w:val="en-GB"/>
        </w:rPr>
        <w:t xml:space="preserve"> and left behind FT</w:t>
      </w:r>
      <w:r w:rsidRPr="00DE4CCF">
        <w:rPr>
          <w:iCs/>
          <w:lang w:val="en-GB"/>
        </w:rPr>
        <w:t xml:space="preserve"> No</w:t>
      </w:r>
      <w:r w:rsidR="00885690" w:rsidRPr="00DE4CCF">
        <w:rPr>
          <w:iCs/>
          <w:lang w:val="en-GB"/>
        </w:rPr>
        <w:t>1614. The train departed</w:t>
      </w:r>
      <w:r w:rsidRPr="00DE4CCF">
        <w:rPr>
          <w:iCs/>
          <w:lang w:val="en-GB"/>
        </w:rPr>
        <w:t xml:space="preserve"> from Krumovo s</w:t>
      </w:r>
      <w:r w:rsidR="00885690" w:rsidRPr="00DE4CCF">
        <w:rPr>
          <w:iCs/>
          <w:lang w:val="en-GB"/>
        </w:rPr>
        <w:t>tation at 12:13 a.m. and arrived</w:t>
      </w:r>
      <w:r w:rsidRPr="00DE4CCF">
        <w:rPr>
          <w:iCs/>
          <w:lang w:val="en-GB"/>
        </w:rPr>
        <w:t xml:space="preserve"> at Plovdiv </w:t>
      </w:r>
      <w:r w:rsidR="00885690" w:rsidRPr="00DE4CCF">
        <w:rPr>
          <w:iCs/>
          <w:lang w:val="en-GB"/>
        </w:rPr>
        <w:t>marshalling yard</w:t>
      </w:r>
      <w:r w:rsidRPr="00DE4CCF">
        <w:rPr>
          <w:iCs/>
          <w:lang w:val="en-GB"/>
        </w:rPr>
        <w:t xml:space="preserve"> at 12:24 p.m.</w:t>
      </w:r>
    </w:p>
    <w:p w14:paraId="694C86E1" w14:textId="564597FE" w:rsidR="005E73EA" w:rsidRPr="00DE4CCF" w:rsidRDefault="00C47196" w:rsidP="002B2AC0">
      <w:pPr>
        <w:tabs>
          <w:tab w:val="left" w:pos="567"/>
          <w:tab w:val="left" w:pos="709"/>
        </w:tabs>
        <w:rPr>
          <w:iCs/>
          <w:lang w:val="en-GB"/>
        </w:rPr>
      </w:pPr>
      <w:r w:rsidRPr="00DE4CCF">
        <w:rPr>
          <w:noProof/>
          <w:lang w:val="bg-BG" w:eastAsia="bg-BG"/>
        </w:rPr>
        <w:lastRenderedPageBreak/>
        <mc:AlternateContent>
          <mc:Choice Requires="wpg">
            <w:drawing>
              <wp:anchor distT="0" distB="0" distL="114300" distR="114300" simplePos="0" relativeHeight="252473344" behindDoc="0" locked="0" layoutInCell="1" allowOverlap="1" wp14:anchorId="79BDB0E7" wp14:editId="60D9E817">
                <wp:simplePos x="0" y="0"/>
                <wp:positionH relativeFrom="column">
                  <wp:posOffset>1480185</wp:posOffset>
                </wp:positionH>
                <wp:positionV relativeFrom="paragraph">
                  <wp:posOffset>5017135</wp:posOffset>
                </wp:positionV>
                <wp:extent cx="3247390" cy="3476625"/>
                <wp:effectExtent l="0" t="0" r="0" b="9525"/>
                <wp:wrapTopAndBottom/>
                <wp:docPr id="174" name="Group 174"/>
                <wp:cNvGraphicFramePr/>
                <a:graphic xmlns:a="http://schemas.openxmlformats.org/drawingml/2006/main">
                  <a:graphicData uri="http://schemas.microsoft.com/office/word/2010/wordprocessingGroup">
                    <wpg:wgp>
                      <wpg:cNvGrpSpPr/>
                      <wpg:grpSpPr>
                        <a:xfrm>
                          <a:off x="0" y="0"/>
                          <a:ext cx="3247390" cy="3476625"/>
                          <a:chOff x="1615599" y="-1670582"/>
                          <a:chExt cx="2347398" cy="2512649"/>
                        </a:xfrm>
                      </wpg:grpSpPr>
                      <wps:wsp>
                        <wps:cNvPr id="175" name="Text Box 15"/>
                        <wps:cNvSpPr txBox="1"/>
                        <wps:spPr>
                          <a:xfrm>
                            <a:off x="1615599" y="628296"/>
                            <a:ext cx="2347398" cy="213771"/>
                          </a:xfrm>
                          <a:prstGeom prst="rect">
                            <a:avLst/>
                          </a:prstGeom>
                          <a:solidFill>
                            <a:schemeClr val="lt1"/>
                          </a:solidFill>
                          <a:ln w="6350">
                            <a:noFill/>
                          </a:ln>
                        </wps:spPr>
                        <wps:txbx>
                          <w:txbxContent>
                            <w:p w14:paraId="52FED896" w14:textId="1C9D9C3F" w:rsidR="00DA49F1" w:rsidRPr="00775BE2" w:rsidRDefault="00DA49F1" w:rsidP="00C47196">
                              <w:pPr>
                                <w:ind w:firstLine="0"/>
                                <w:jc w:val="center"/>
                                <w:rPr>
                                  <w:rFonts w:eastAsia="Calibri"/>
                                  <w:b/>
                                  <w:bCs/>
                                  <w:szCs w:val="24"/>
                                  <w:lang w:val="bg-BG"/>
                                </w:rPr>
                              </w:pPr>
                              <w:r>
                                <w:rPr>
                                  <w:rFonts w:eastAsia="Times New Roman"/>
                                  <w:b/>
                                  <w:szCs w:val="24"/>
                                  <w:lang w:eastAsia="bg-BG"/>
                                </w:rPr>
                                <w:t>Fig</w:t>
                              </w:r>
                              <w:r w:rsidRPr="004B64BD">
                                <w:rPr>
                                  <w:rFonts w:eastAsia="Times New Roman"/>
                                  <w:b/>
                                  <w:szCs w:val="24"/>
                                  <w:lang w:val="bg-BG" w:eastAsia="bg-BG"/>
                                </w:rPr>
                                <w:t xml:space="preserve">. </w:t>
                              </w:r>
                              <w:r>
                                <w:rPr>
                                  <w:rFonts w:eastAsia="Times New Roman"/>
                                  <w:b/>
                                  <w:szCs w:val="24"/>
                                  <w:lang w:val="bg-BG" w:eastAsia="bg-BG"/>
                                </w:rPr>
                                <w:t>3.3</w:t>
                              </w:r>
                              <w:r w:rsidRPr="004B64BD">
                                <w:rPr>
                                  <w:rFonts w:eastAsia="Times New Roman"/>
                                  <w:b/>
                                  <w:szCs w:val="24"/>
                                  <w:lang w:val="bg-BG" w:eastAsia="bg-BG"/>
                                </w:rPr>
                                <w:t xml:space="preserve">. </w:t>
                              </w:r>
                              <w:r>
                                <w:rPr>
                                  <w:rFonts w:eastAsia="Times New Roman"/>
                                  <w:b/>
                                  <w:szCs w:val="24"/>
                                  <w:lang w:eastAsia="bg-BG"/>
                                </w:rPr>
                                <w:t>Schedule of DFT</w:t>
                              </w:r>
                              <w:r>
                                <w:rPr>
                                  <w:rFonts w:eastAsia="Times New Roman"/>
                                  <w:b/>
                                  <w:szCs w:val="24"/>
                                  <w:lang w:val="bg-BG" w:eastAsia="bg-BG"/>
                                </w:rPr>
                                <w:t xml:space="preserve"> № 30592.</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7" name="Picture 177"/>
                          <pic:cNvPicPr>
                            <a:picLocks noChangeAspect="1"/>
                          </pic:cNvPicPr>
                        </pic:nvPicPr>
                        <pic:blipFill rotWithShape="1">
                          <a:blip r:embed="rId19">
                            <a:extLst>
                              <a:ext uri="{28A0092B-C50C-407E-A947-70E740481C1C}">
                                <a14:useLocalDpi xmlns:a14="http://schemas.microsoft.com/office/drawing/2010/main" val="0"/>
                              </a:ext>
                            </a:extLst>
                          </a:blip>
                          <a:srcRect l="6103" t="7181" r="13850" b="35383"/>
                          <a:stretch/>
                        </pic:blipFill>
                        <pic:spPr>
                          <a:xfrm>
                            <a:off x="1615599" y="-1670582"/>
                            <a:ext cx="2347398" cy="2299212"/>
                          </a:xfrm>
                          <a:prstGeom prst="rect">
                            <a:avLst/>
                          </a:prstGeom>
                        </pic:spPr>
                      </pic:pic>
                    </wpg:wgp>
                  </a:graphicData>
                </a:graphic>
                <wp14:sizeRelV relativeFrom="margin">
                  <wp14:pctHeight>0</wp14:pctHeight>
                </wp14:sizeRelV>
              </wp:anchor>
            </w:drawing>
          </mc:Choice>
          <mc:Fallback>
            <w:pict>
              <v:group w14:anchorId="79BDB0E7" id="Group 174" o:spid="_x0000_s1052" style="position:absolute;left:0;text-align:left;margin-left:116.55pt;margin-top:395.05pt;width:255.7pt;height:273.75pt;z-index:252473344;mso-height-relative:margin" coordorigin="16155,-16705" coordsize="23473,251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">
                <v:shape id="Text Box 15" o:spid="_x0000_s1053" type="#_x0000_t202" style="position:absolute;left:16155;top:6282;width:23474;height:2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" fillcolor="white [3201]" stroked="f" strokeweight=".5pt">
                  <v:textbox>
                    <w:txbxContent>
                      <w:p w14:paraId="52FED896" w14:textId="1C9D9C3F" w:rsidR="00DA49F1" w:rsidRPr="00775BE2" w:rsidRDefault="00DA49F1" w:rsidP="00C47196">
                        <w:pPr>
                          <w:ind w:firstLine="0"/>
                          <w:jc w:val="center"/>
                          <w:rPr>
                            <w:rFonts w:eastAsia="Calibri"/>
                            <w:b/>
                            <w:bCs/>
                            <w:szCs w:val="24"/>
                            <w:lang w:val="bg-BG"/>
                          </w:rPr>
                        </w:pPr>
                        <w:r>
                          <w:rPr>
                            <w:rFonts w:eastAsia="Times New Roman"/>
                            <w:b/>
                            <w:szCs w:val="24"/>
                            <w:lang w:eastAsia="bg-BG"/>
                          </w:rPr>
                          <w:t>Fig</w:t>
                        </w:r>
                        <w:r w:rsidRPr="004B64BD">
                          <w:rPr>
                            <w:rFonts w:eastAsia="Times New Roman"/>
                            <w:b/>
                            <w:szCs w:val="24"/>
                            <w:lang w:val="bg-BG" w:eastAsia="bg-BG"/>
                          </w:rPr>
                          <w:t xml:space="preserve">. </w:t>
                        </w:r>
                        <w:r>
                          <w:rPr>
                            <w:rFonts w:eastAsia="Times New Roman"/>
                            <w:b/>
                            <w:szCs w:val="24"/>
                            <w:lang w:val="bg-BG" w:eastAsia="bg-BG"/>
                          </w:rPr>
                          <w:t>3.3</w:t>
                        </w:r>
                        <w:r w:rsidRPr="004B64BD">
                          <w:rPr>
                            <w:rFonts w:eastAsia="Times New Roman"/>
                            <w:b/>
                            <w:szCs w:val="24"/>
                            <w:lang w:val="bg-BG" w:eastAsia="bg-BG"/>
                          </w:rPr>
                          <w:t xml:space="preserve">. </w:t>
                        </w:r>
                        <w:r>
                          <w:rPr>
                            <w:rFonts w:eastAsia="Times New Roman"/>
                            <w:b/>
                            <w:szCs w:val="24"/>
                            <w:lang w:eastAsia="bg-BG"/>
                          </w:rPr>
                          <w:t>Schedule of DFT</w:t>
                        </w:r>
                        <w:r>
                          <w:rPr>
                            <w:rFonts w:eastAsia="Times New Roman"/>
                            <w:b/>
                            <w:szCs w:val="24"/>
                            <w:lang w:val="bg-BG" w:eastAsia="bg-BG"/>
                          </w:rPr>
                          <w:t xml:space="preserve"> № 30592.</w:t>
                        </w:r>
                      </w:p>
                    </w:txbxContent>
                  </v:textbox>
                </v:shape>
                <v:shape id="Picture 177" o:spid="_x0000_s1054" type="#_x0000_t75" style="position:absolute;left:16155;top:-16705;width:23474;height:22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">
                  <v:imagedata r:id="rId20" o:title="" croptop="4706f" cropbottom="23189f" cropleft="4000f" cropright="9077f"/>
                  <v:path arrowok="t"/>
                </v:shape>
                <w10:wrap type="topAndBottom"/>
              </v:group>
            </w:pict>
          </mc:Fallback>
        </mc:AlternateContent>
      </w:r>
      <w:r w:rsidRPr="00DE4CCF">
        <w:rPr>
          <w:noProof/>
          <w:lang w:val="bg-BG" w:eastAsia="bg-BG"/>
        </w:rPr>
        <mc:AlternateContent>
          <mc:Choice Requires="wpg">
            <w:drawing>
              <wp:anchor distT="0" distB="0" distL="114300" distR="114300" simplePos="0" relativeHeight="252469248" behindDoc="0" locked="0" layoutInCell="1" allowOverlap="1" wp14:anchorId="0A2F7974" wp14:editId="758ECC34">
                <wp:simplePos x="0" y="0"/>
                <wp:positionH relativeFrom="column">
                  <wp:posOffset>782955</wp:posOffset>
                </wp:positionH>
                <wp:positionV relativeFrom="paragraph">
                  <wp:posOffset>63500</wp:posOffset>
                </wp:positionV>
                <wp:extent cx="4629150" cy="3286125"/>
                <wp:effectExtent l="0" t="0" r="0" b="9525"/>
                <wp:wrapTopAndBottom/>
                <wp:docPr id="168" name="Group 168"/>
                <wp:cNvGraphicFramePr/>
                <a:graphic xmlns:a="http://schemas.openxmlformats.org/drawingml/2006/main">
                  <a:graphicData uri="http://schemas.microsoft.com/office/word/2010/wordprocessingGroup">
                    <wpg:wgp>
                      <wpg:cNvGrpSpPr/>
                      <wpg:grpSpPr>
                        <a:xfrm>
                          <a:off x="0" y="0"/>
                          <a:ext cx="4629150" cy="3286125"/>
                          <a:chOff x="1230102" y="-1285086"/>
                          <a:chExt cx="2932527" cy="2081711"/>
                        </a:xfrm>
                      </wpg:grpSpPr>
                      <wps:wsp>
                        <wps:cNvPr id="169" name="Text Box 15"/>
                        <wps:cNvSpPr txBox="1"/>
                        <wps:spPr>
                          <a:xfrm>
                            <a:off x="1230102" y="628630"/>
                            <a:ext cx="2932527" cy="167995"/>
                          </a:xfrm>
                          <a:prstGeom prst="rect">
                            <a:avLst/>
                          </a:prstGeom>
                          <a:solidFill>
                            <a:schemeClr val="lt1"/>
                          </a:solidFill>
                          <a:ln w="6350">
                            <a:noFill/>
                          </a:ln>
                        </wps:spPr>
                        <wps:txbx>
                          <w:txbxContent>
                            <w:p w14:paraId="73A56D6E" w14:textId="77777777" w:rsidR="00DA49F1" w:rsidRPr="00DE4CCF" w:rsidRDefault="00DA49F1" w:rsidP="009A0093">
                              <w:pPr>
                                <w:tabs>
                                  <w:tab w:val="left" w:pos="567"/>
                                  <w:tab w:val="left" w:pos="709"/>
                                </w:tabs>
                                <w:rPr>
                                  <w:b/>
                                  <w:iCs/>
                                  <w:lang w:val="en-GB"/>
                                </w:rPr>
                              </w:pPr>
                              <w:r w:rsidRPr="00DE4CCF">
                                <w:rPr>
                                  <w:b/>
                                  <w:iCs/>
                                  <w:lang w:val="en-GB"/>
                                </w:rPr>
                                <w:t>Fig. 3.2. Schedule of DFT 10596</w:t>
                              </w:r>
                            </w:p>
                            <w:p w14:paraId="0BEE8619" w14:textId="400AA695" w:rsidR="00DA49F1" w:rsidRPr="00775BE2" w:rsidRDefault="00DA49F1" w:rsidP="00ED126F">
                              <w:pPr>
                                <w:ind w:firstLine="0"/>
                                <w:jc w:val="center"/>
                                <w:rPr>
                                  <w:rFonts w:eastAsia="Calibri"/>
                                  <w:b/>
                                  <w:bCs/>
                                  <w:szCs w:val="24"/>
                                  <w:lang w:val="bg-BG"/>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0" name="Picture 170"/>
                          <pic:cNvPicPr>
                            <a:picLocks noChangeAspect="1"/>
                          </pic:cNvPicPr>
                        </pic:nvPicPr>
                        <pic:blipFill rotWithShape="1">
                          <a:blip r:embed="rId21">
                            <a:extLst>
                              <a:ext uri="{28A0092B-C50C-407E-A947-70E740481C1C}">
                                <a14:useLocalDpi xmlns:a14="http://schemas.microsoft.com/office/drawing/2010/main" val="0"/>
                              </a:ext>
                            </a:extLst>
                          </a:blip>
                          <a:srcRect l="8549" t="32149" r="6760" b="27339"/>
                          <a:stretch/>
                        </pic:blipFill>
                        <pic:spPr>
                          <a:xfrm>
                            <a:off x="1230102" y="-1285086"/>
                            <a:ext cx="2932527" cy="191371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A2F7974" id="Group 168" o:spid="_x0000_s1055" style="position:absolute;left:0;text-align:left;margin-left:61.65pt;margin-top:5pt;width:364.5pt;height:258.75pt;z-index:252469248;mso-width-relative:margin;mso-height-relative:margin" coordorigin="12301,-12850" coordsize="29325,208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">
                <v:shape id="Text Box 15" o:spid="_x0000_s1056" type="#_x0000_t202" style="position:absolute;left:12301;top:6286;width:29325;height:1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" fillcolor="white [3201]" stroked="f" strokeweight=".5pt">
                  <v:textbox>
                    <w:txbxContent>
                      <w:p w14:paraId="73A56D6E" w14:textId="77777777" w:rsidR="00DA49F1" w:rsidRPr="00DE4CCF" w:rsidRDefault="00DA49F1" w:rsidP="009A0093">
                        <w:pPr>
                          <w:tabs>
                            <w:tab w:val="left" w:pos="567"/>
                            <w:tab w:val="left" w:pos="709"/>
                          </w:tabs>
                          <w:rPr>
                            <w:b/>
                            <w:iCs/>
                            <w:lang w:val="en-GB"/>
                          </w:rPr>
                        </w:pPr>
                        <w:r w:rsidRPr="00DE4CCF">
                          <w:rPr>
                            <w:b/>
                            <w:iCs/>
                            <w:lang w:val="en-GB"/>
                          </w:rPr>
                          <w:t>Fig. 3.2. Schedule of DFT 10596</w:t>
                        </w:r>
                      </w:p>
                      <w:p w14:paraId="0BEE8619" w14:textId="400AA695" w:rsidR="00DA49F1" w:rsidRPr="00775BE2" w:rsidRDefault="00DA49F1" w:rsidP="00ED126F">
                        <w:pPr>
                          <w:ind w:firstLine="0"/>
                          <w:jc w:val="center"/>
                          <w:rPr>
                            <w:rFonts w:eastAsia="Calibri"/>
                            <w:b/>
                            <w:bCs/>
                            <w:szCs w:val="24"/>
                            <w:lang w:val="bg-BG"/>
                          </w:rPr>
                        </w:pPr>
                      </w:p>
                    </w:txbxContent>
                  </v:textbox>
                </v:shape>
                <v:shape id="Picture 170" o:spid="_x0000_s1057" type="#_x0000_t75" style="position:absolute;left:12301;top:-12850;width:29325;height:19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">
                  <v:imagedata r:id="rId22" o:title="" croptop="21069f" cropbottom="17917f" cropleft="5603f" cropright="4430f"/>
                  <v:path arrowok="t"/>
                </v:shape>
                <w10:wrap type="topAndBottom"/>
              </v:group>
            </w:pict>
          </mc:Fallback>
        </mc:AlternateContent>
      </w:r>
      <w:r w:rsidR="005E73EA" w:rsidRPr="00DE4CCF">
        <w:rPr>
          <w:iCs/>
          <w:lang w:val="en-GB"/>
        </w:rPr>
        <w:t xml:space="preserve">From Plovdiv marshalling yard at 12:43 p.m. the train departed with a changed number DFT No30592, assigned with a telegram of SE NRIC for movement along the section from Plovdiv marshalling yard to Iliantsi station at the request of the railway undertaking "Rail Cargo Carrier - Bulgaria" EOOD in 20 wagons loaded, 80 axles, 1566 tons, 387 meters, served by train locomotive No. 918111161116 and head locomotive No. 918111162593 (Fig. 3.3). Both locomotives were operated by the same locomotive same. At 12:49:17 </w:t>
      </w:r>
      <w:r w:rsidR="00D47787" w:rsidRPr="00DE4CCF">
        <w:rPr>
          <w:iCs/>
          <w:lang w:val="en-GB"/>
        </w:rPr>
        <w:t>p.m. DFT No. 30592 arrived</w:t>
      </w:r>
      <w:r w:rsidR="005E73EA" w:rsidRPr="00DE4CCF">
        <w:rPr>
          <w:iCs/>
          <w:lang w:val="en-GB"/>
        </w:rPr>
        <w:t xml:space="preserve"> at Plovdiv station to meet </w:t>
      </w:r>
      <w:r w:rsidR="00D47787" w:rsidRPr="00DE4CCF">
        <w:rPr>
          <w:iCs/>
          <w:lang w:val="en-GB"/>
        </w:rPr>
        <w:t>IPT</w:t>
      </w:r>
      <w:r w:rsidR="005E73EA" w:rsidRPr="00DE4CCF">
        <w:rPr>
          <w:iCs/>
          <w:lang w:val="en-GB"/>
        </w:rPr>
        <w:t xml:space="preserve"> No</w:t>
      </w:r>
      <w:r w:rsidR="00D47787" w:rsidRPr="00DE4CCF">
        <w:rPr>
          <w:iCs/>
          <w:lang w:val="en-GB"/>
        </w:rPr>
        <w:t>18205 and departed</w:t>
      </w:r>
      <w:r w:rsidR="005E73EA" w:rsidRPr="00DE4CCF">
        <w:rPr>
          <w:iCs/>
          <w:lang w:val="en-GB"/>
        </w:rPr>
        <w:t xml:space="preserve"> at 12:49:26</w:t>
      </w:r>
      <w:r w:rsidR="00D47787" w:rsidRPr="00DE4CCF">
        <w:rPr>
          <w:iCs/>
          <w:lang w:val="en-GB"/>
        </w:rPr>
        <w:t xml:space="preserve"> p.m</w:t>
      </w:r>
      <w:r w:rsidR="005E73EA" w:rsidRPr="00DE4CCF">
        <w:rPr>
          <w:iCs/>
          <w:lang w:val="en-GB"/>
        </w:rPr>
        <w:t xml:space="preserve">. At 13:49 </w:t>
      </w:r>
      <w:r w:rsidR="00CB556B" w:rsidRPr="00DE4CCF">
        <w:rPr>
          <w:iCs/>
          <w:lang w:val="en-GB"/>
        </w:rPr>
        <w:t>p.m. DFT No. 30592 arrived at Banya station, stopped for a meeting with IPT</w:t>
      </w:r>
      <w:r w:rsidR="005E73EA" w:rsidRPr="00DE4CCF">
        <w:rPr>
          <w:iCs/>
          <w:lang w:val="en-GB"/>
        </w:rPr>
        <w:t xml:space="preserve"> No. 82207 and d</w:t>
      </w:r>
      <w:r w:rsidR="00CB556B" w:rsidRPr="00DE4CCF">
        <w:rPr>
          <w:iCs/>
          <w:lang w:val="en-GB"/>
        </w:rPr>
        <w:t>eparted</w:t>
      </w:r>
      <w:r w:rsidR="005E73EA" w:rsidRPr="00DE4CCF">
        <w:rPr>
          <w:iCs/>
          <w:lang w:val="en-GB"/>
        </w:rPr>
        <w:t xml:space="preserve"> for Karlovo station at 14:02</w:t>
      </w:r>
      <w:r w:rsidR="00CB556B" w:rsidRPr="00DE4CCF">
        <w:rPr>
          <w:iCs/>
          <w:lang w:val="en-GB"/>
        </w:rPr>
        <w:t xml:space="preserve"> p.m. D</w:t>
      </w:r>
      <w:r w:rsidR="002C7D9C" w:rsidRPr="00DE4CCF">
        <w:rPr>
          <w:iCs/>
          <w:lang w:val="en-GB"/>
        </w:rPr>
        <w:t>FT No. 30592 arrived at Karlovo station at 14</w:t>
      </w:r>
      <w:r w:rsidR="005E73EA" w:rsidRPr="00DE4CCF">
        <w:rPr>
          <w:iCs/>
          <w:lang w:val="en-GB"/>
        </w:rPr>
        <w:t>:20 p.m</w:t>
      </w:r>
      <w:r w:rsidR="002C7D9C" w:rsidRPr="00DE4CCF">
        <w:rPr>
          <w:iCs/>
          <w:lang w:val="en-GB"/>
        </w:rPr>
        <w:t>.</w:t>
      </w:r>
    </w:p>
    <w:p w14:paraId="4210C7BD" w14:textId="15CF579F" w:rsidR="00421B57" w:rsidRPr="00DE4CCF" w:rsidRDefault="007E49BF" w:rsidP="001147DD">
      <w:pPr>
        <w:rPr>
          <w:iCs/>
          <w:lang w:val="en-GB"/>
        </w:rPr>
      </w:pPr>
      <w:r w:rsidRPr="00DE4CCF">
        <w:rPr>
          <w:iCs/>
          <w:lang w:val="en-GB"/>
        </w:rPr>
        <w:t>From Karlovo station DFT No. 30592 departed at 14:37 p.m.</w:t>
      </w:r>
      <w:r w:rsidR="00421B57" w:rsidRPr="00DE4CCF">
        <w:rPr>
          <w:iCs/>
          <w:lang w:val="en-GB"/>
        </w:rPr>
        <w:t xml:space="preserve"> after reversing the </w:t>
      </w:r>
      <w:r w:rsidRPr="00DE4CCF">
        <w:rPr>
          <w:iCs/>
          <w:lang w:val="en-GB"/>
        </w:rPr>
        <w:t>travel direction</w:t>
      </w:r>
      <w:r w:rsidR="00421B57" w:rsidRPr="00DE4CCF">
        <w:rPr>
          <w:iCs/>
          <w:lang w:val="en-GB"/>
        </w:rPr>
        <w:t xml:space="preserve">, </w:t>
      </w:r>
      <w:r w:rsidRPr="00DE4CCF">
        <w:rPr>
          <w:iCs/>
          <w:lang w:val="en-GB"/>
        </w:rPr>
        <w:t>it passed</w:t>
      </w:r>
      <w:r w:rsidR="00421B57" w:rsidRPr="00DE4CCF">
        <w:rPr>
          <w:iCs/>
          <w:lang w:val="en-GB"/>
        </w:rPr>
        <w:t xml:space="preserve"> Sopot station</w:t>
      </w:r>
      <w:r w:rsidRPr="00DE4CCF">
        <w:rPr>
          <w:iCs/>
          <w:lang w:val="en-GB"/>
        </w:rPr>
        <w:t xml:space="preserve"> without stopping at 14:45 p.m</w:t>
      </w:r>
      <w:r w:rsidR="00421B57" w:rsidRPr="00DE4CCF">
        <w:rPr>
          <w:iCs/>
          <w:lang w:val="en-GB"/>
        </w:rPr>
        <w:t xml:space="preserve">. At 14:53 </w:t>
      </w:r>
      <w:r w:rsidRPr="00DE4CCF">
        <w:rPr>
          <w:iCs/>
          <w:lang w:val="en-GB"/>
        </w:rPr>
        <w:t>p.m. DFT No. 30592 passed</w:t>
      </w:r>
      <w:r w:rsidR="00421B57" w:rsidRPr="00DE4CCF">
        <w:rPr>
          <w:iCs/>
          <w:lang w:val="en-GB"/>
        </w:rPr>
        <w:t xml:space="preserve"> Hristo </w:t>
      </w:r>
      <w:r w:rsidR="00421B57" w:rsidRPr="00DE4CCF">
        <w:rPr>
          <w:iCs/>
          <w:lang w:val="en-GB"/>
        </w:rPr>
        <w:lastRenderedPageBreak/>
        <w:t xml:space="preserve">Danovo station without stopping, at 15:04 </w:t>
      </w:r>
      <w:r w:rsidRPr="00DE4CCF">
        <w:rPr>
          <w:iCs/>
          <w:lang w:val="en-GB"/>
        </w:rPr>
        <w:t>p.m. it passed</w:t>
      </w:r>
      <w:r w:rsidR="00421B57" w:rsidRPr="00DE4CCF">
        <w:rPr>
          <w:iCs/>
          <w:lang w:val="en-GB"/>
        </w:rPr>
        <w:t xml:space="preserve"> Klisura station without stopping, at 15:12 </w:t>
      </w:r>
      <w:r w:rsidRPr="00DE4CCF">
        <w:rPr>
          <w:iCs/>
          <w:lang w:val="en-GB"/>
        </w:rPr>
        <w:t>p.m. it passed</w:t>
      </w:r>
      <w:r w:rsidR="00421B57" w:rsidRPr="00DE4CCF">
        <w:rPr>
          <w:iCs/>
          <w:lang w:val="en-GB"/>
        </w:rPr>
        <w:t xml:space="preserve"> Stryama station without stopping, at 15:18 </w:t>
      </w:r>
      <w:r w:rsidRPr="00DE4CCF">
        <w:rPr>
          <w:iCs/>
          <w:lang w:val="en-GB"/>
        </w:rPr>
        <w:t>p.m. it passed</w:t>
      </w:r>
      <w:r w:rsidR="00421B57" w:rsidRPr="00DE4CCF">
        <w:rPr>
          <w:iCs/>
          <w:lang w:val="en-GB"/>
        </w:rPr>
        <w:t xml:space="preserve"> Koprivshtitsa station w</w:t>
      </w:r>
      <w:r w:rsidRPr="00DE4CCF">
        <w:rPr>
          <w:iCs/>
          <w:lang w:val="en-GB"/>
        </w:rPr>
        <w:t>ithout stopping, at 15 :27 p.m., it passed</w:t>
      </w:r>
      <w:r w:rsidR="00421B57" w:rsidRPr="00DE4CCF">
        <w:rPr>
          <w:iCs/>
          <w:lang w:val="en-GB"/>
        </w:rPr>
        <w:t xml:space="preserve"> Anton stat</w:t>
      </w:r>
      <w:r w:rsidRPr="00DE4CCF">
        <w:rPr>
          <w:iCs/>
          <w:lang w:val="en-GB"/>
        </w:rPr>
        <w:t>ion without stopping and arrived</w:t>
      </w:r>
      <w:r w:rsidR="00421B57" w:rsidRPr="00DE4CCF">
        <w:rPr>
          <w:iCs/>
          <w:lang w:val="en-GB"/>
        </w:rPr>
        <w:t xml:space="preserve"> at </w:t>
      </w:r>
      <w:r w:rsidRPr="00DE4CCF">
        <w:rPr>
          <w:iCs/>
          <w:lang w:val="en-GB"/>
        </w:rPr>
        <w:t>Pirdop station at 15:36:31 p.m.</w:t>
      </w:r>
      <w:r w:rsidR="00421B57" w:rsidRPr="00DE4CCF">
        <w:rPr>
          <w:iCs/>
          <w:lang w:val="en-GB"/>
        </w:rPr>
        <w:t xml:space="preserve">, </w:t>
      </w:r>
      <w:r w:rsidR="00486EBE" w:rsidRPr="00DE4CCF">
        <w:rPr>
          <w:iCs/>
          <w:lang w:val="en-GB"/>
        </w:rPr>
        <w:t>it stayed</w:t>
      </w:r>
      <w:r w:rsidR="00421B57" w:rsidRPr="00DE4CCF">
        <w:rPr>
          <w:iCs/>
          <w:lang w:val="en-GB"/>
        </w:rPr>
        <w:t xml:space="preserve"> for 17 m</w:t>
      </w:r>
      <w:r w:rsidR="00486EBE" w:rsidRPr="00DE4CCF">
        <w:rPr>
          <w:iCs/>
          <w:lang w:val="en-GB"/>
        </w:rPr>
        <w:t>inutes and 48 seconds to meet PT</w:t>
      </w:r>
      <w:r w:rsidR="00421B57" w:rsidRPr="00DE4CCF">
        <w:rPr>
          <w:iCs/>
          <w:lang w:val="en-GB"/>
        </w:rPr>
        <w:t xml:space="preserve"> No. 30113 moving on s</w:t>
      </w:r>
      <w:r w:rsidR="00486EBE" w:rsidRPr="00DE4CCF">
        <w:rPr>
          <w:iCs/>
          <w:lang w:val="en-GB"/>
        </w:rPr>
        <w:t>chedule. From Pirdop station DFT No. 30592 departed</w:t>
      </w:r>
      <w:r w:rsidR="00421B57" w:rsidRPr="00DE4CCF">
        <w:rPr>
          <w:iCs/>
          <w:lang w:val="en-GB"/>
        </w:rPr>
        <w:t xml:space="preserve"> at 15:54:19</w:t>
      </w:r>
      <w:r w:rsidR="00486EBE" w:rsidRPr="00DE4CCF">
        <w:rPr>
          <w:iCs/>
          <w:lang w:val="en-GB"/>
        </w:rPr>
        <w:t xml:space="preserve"> p.m.</w:t>
      </w:r>
      <w:r w:rsidR="00421B57" w:rsidRPr="00DE4CCF">
        <w:rPr>
          <w:iCs/>
          <w:lang w:val="en-GB"/>
        </w:rPr>
        <w:t xml:space="preserve">, </w:t>
      </w:r>
      <w:r w:rsidR="00486EBE" w:rsidRPr="00DE4CCF">
        <w:rPr>
          <w:iCs/>
          <w:lang w:val="en-GB"/>
        </w:rPr>
        <w:t>it passed</w:t>
      </w:r>
      <w:r w:rsidR="00421B57" w:rsidRPr="00DE4CCF">
        <w:rPr>
          <w:iCs/>
          <w:lang w:val="en-GB"/>
        </w:rPr>
        <w:t xml:space="preserve"> Zlatitsa station, </w:t>
      </w:r>
      <w:r w:rsidR="00486EBE" w:rsidRPr="00DE4CCF">
        <w:rPr>
          <w:iCs/>
          <w:lang w:val="en-GB"/>
        </w:rPr>
        <w:t>it passed</w:t>
      </w:r>
      <w:r w:rsidR="00421B57" w:rsidRPr="00DE4CCF">
        <w:rPr>
          <w:iCs/>
          <w:lang w:val="en-GB"/>
        </w:rPr>
        <w:t xml:space="preserve"> Mirkovo station without stopping at 16:13</w:t>
      </w:r>
      <w:r w:rsidR="00486EBE" w:rsidRPr="00DE4CCF">
        <w:rPr>
          <w:iCs/>
          <w:lang w:val="en-GB"/>
        </w:rPr>
        <w:t xml:space="preserve"> p.m.</w:t>
      </w:r>
      <w:r w:rsidR="00421B57" w:rsidRPr="00DE4CCF">
        <w:rPr>
          <w:iCs/>
          <w:lang w:val="en-GB"/>
        </w:rPr>
        <w:t xml:space="preserve">, </w:t>
      </w:r>
      <w:r w:rsidR="00486EBE" w:rsidRPr="00DE4CCF">
        <w:rPr>
          <w:iCs/>
          <w:lang w:val="en-GB"/>
        </w:rPr>
        <w:t>it passed</w:t>
      </w:r>
      <w:r w:rsidR="00421B57" w:rsidRPr="00DE4CCF">
        <w:rPr>
          <w:iCs/>
          <w:lang w:val="en-GB"/>
        </w:rPr>
        <w:t xml:space="preserve"> Dolno Kamartsi station without stopping at 16:24</w:t>
      </w:r>
      <w:r w:rsidR="00486EBE" w:rsidRPr="00DE4CCF">
        <w:rPr>
          <w:iCs/>
          <w:lang w:val="en-GB"/>
        </w:rPr>
        <w:t xml:space="preserve"> p.m.</w:t>
      </w:r>
      <w:r w:rsidR="00421B57" w:rsidRPr="00DE4CCF">
        <w:rPr>
          <w:iCs/>
          <w:lang w:val="en-GB"/>
        </w:rPr>
        <w:t xml:space="preserve">, </w:t>
      </w:r>
      <w:r w:rsidR="00486EBE" w:rsidRPr="00DE4CCF">
        <w:rPr>
          <w:iCs/>
          <w:lang w:val="en-GB"/>
        </w:rPr>
        <w:t>it passed</w:t>
      </w:r>
      <w:r w:rsidR="00421B57" w:rsidRPr="00DE4CCF">
        <w:rPr>
          <w:iCs/>
          <w:lang w:val="en-GB"/>
        </w:rPr>
        <w:t xml:space="preserve"> Makotsevo station </w:t>
      </w:r>
      <w:r w:rsidR="00486EBE" w:rsidRPr="00DE4CCF">
        <w:rPr>
          <w:iCs/>
          <w:lang w:val="en-GB"/>
        </w:rPr>
        <w:t>without stopping at 16: 31 p.m.</w:t>
      </w:r>
      <w:r w:rsidR="00421B57" w:rsidRPr="00DE4CCF">
        <w:rPr>
          <w:iCs/>
          <w:lang w:val="en-GB"/>
        </w:rPr>
        <w:t xml:space="preserve">, </w:t>
      </w:r>
      <w:r w:rsidR="00486EBE" w:rsidRPr="00DE4CCF">
        <w:rPr>
          <w:iCs/>
          <w:lang w:val="en-GB"/>
        </w:rPr>
        <w:t>it passed</w:t>
      </w:r>
      <w:r w:rsidR="00421B57" w:rsidRPr="00DE4CCF">
        <w:rPr>
          <w:iCs/>
          <w:lang w:val="en-GB"/>
        </w:rPr>
        <w:t xml:space="preserve"> Sarant</w:t>
      </w:r>
      <w:r w:rsidR="00486EBE" w:rsidRPr="00DE4CCF">
        <w:rPr>
          <w:iCs/>
          <w:lang w:val="en-GB"/>
        </w:rPr>
        <w:t>si station without stopping at 16</w:t>
      </w:r>
      <w:r w:rsidR="00421B57" w:rsidRPr="00DE4CCF">
        <w:rPr>
          <w:iCs/>
          <w:lang w:val="en-GB"/>
        </w:rPr>
        <w:t xml:space="preserve">:34 p.m., </w:t>
      </w:r>
      <w:r w:rsidR="00486EBE" w:rsidRPr="00DE4CCF">
        <w:rPr>
          <w:iCs/>
          <w:lang w:val="en-GB"/>
        </w:rPr>
        <w:t>it passed</w:t>
      </w:r>
      <w:r w:rsidR="00421B57" w:rsidRPr="00DE4CCF">
        <w:rPr>
          <w:iCs/>
          <w:lang w:val="en-GB"/>
        </w:rPr>
        <w:t xml:space="preserve"> Stoln</w:t>
      </w:r>
      <w:r w:rsidR="00486EBE" w:rsidRPr="00DE4CCF">
        <w:rPr>
          <w:iCs/>
          <w:lang w:val="en-GB"/>
        </w:rPr>
        <w:t>ik station without stopping at 16</w:t>
      </w:r>
      <w:r w:rsidR="00421B57" w:rsidRPr="00DE4CCF">
        <w:rPr>
          <w:iCs/>
          <w:lang w:val="en-GB"/>
        </w:rPr>
        <w:t xml:space="preserve">:50 p.m., </w:t>
      </w:r>
      <w:r w:rsidR="00486EBE" w:rsidRPr="00DE4CCF">
        <w:rPr>
          <w:iCs/>
          <w:lang w:val="en-GB"/>
        </w:rPr>
        <w:t xml:space="preserve">it </w:t>
      </w:r>
      <w:r w:rsidR="00421B57" w:rsidRPr="00DE4CCF">
        <w:rPr>
          <w:iCs/>
          <w:lang w:val="en-GB"/>
        </w:rPr>
        <w:t>pass</w:t>
      </w:r>
      <w:r w:rsidR="00486EBE" w:rsidRPr="00DE4CCF">
        <w:rPr>
          <w:iCs/>
          <w:lang w:val="en-GB"/>
        </w:rPr>
        <w:t>ed</w:t>
      </w:r>
      <w:r w:rsidR="00421B57" w:rsidRPr="00DE4CCF">
        <w:rPr>
          <w:iCs/>
          <w:lang w:val="en-GB"/>
        </w:rPr>
        <w:t xml:space="preserve"> Ya</w:t>
      </w:r>
      <w:r w:rsidR="00486EBE" w:rsidRPr="00DE4CCF">
        <w:rPr>
          <w:iCs/>
          <w:lang w:val="en-GB"/>
        </w:rPr>
        <w:t>na station without stopping at 16</w:t>
      </w:r>
      <w:r w:rsidR="00421B57" w:rsidRPr="00DE4CCF">
        <w:rPr>
          <w:iCs/>
          <w:lang w:val="en-GB"/>
        </w:rPr>
        <w:t>:56:31 p.m. and in the Yana - Kremikovtsi interstation</w:t>
      </w:r>
      <w:r w:rsidR="00486EBE" w:rsidRPr="00DE4CCF">
        <w:rPr>
          <w:iCs/>
          <w:lang w:val="en-GB"/>
        </w:rPr>
        <w:t xml:space="preserve"> at km 19+041 at 17 :01:13 p.m. from DFT</w:t>
      </w:r>
      <w:r w:rsidR="00421B57" w:rsidRPr="00DE4CCF">
        <w:rPr>
          <w:iCs/>
          <w:lang w:val="en-GB"/>
        </w:rPr>
        <w:t xml:space="preserve"> No. 30592 derailed five wagons at the end of the train with Nos. 31753816722-0, 31754540057-2, 31753816645-3, 31753216300-5 and 31754562315-1.</w:t>
      </w:r>
    </w:p>
    <w:p w14:paraId="2C6B9880" w14:textId="2B823B4C" w:rsidR="00684D27" w:rsidRPr="00DE4CCF" w:rsidRDefault="004440EE" w:rsidP="004440EE">
      <w:pPr>
        <w:pStyle w:val="ab"/>
        <w:numPr>
          <w:ilvl w:val="2"/>
          <w:numId w:val="10"/>
        </w:numPr>
        <w:spacing w:before="120"/>
        <w:ind w:left="1276" w:hanging="567"/>
        <w:rPr>
          <w:i/>
          <w:iCs/>
          <w:lang w:val="en-GB"/>
        </w:rPr>
      </w:pPr>
      <w:r w:rsidRPr="00DE4CCF">
        <w:rPr>
          <w:i/>
          <w:iCs/>
          <w:lang w:val="en-GB"/>
        </w:rPr>
        <w:t xml:space="preserve"> </w:t>
      </w:r>
      <w:r w:rsidR="003511BD" w:rsidRPr="00DE4CCF">
        <w:rPr>
          <w:i/>
          <w:iCs/>
          <w:lang w:val="en-GB"/>
        </w:rPr>
        <w:t>Date, punctual time and location of the event.</w:t>
      </w:r>
    </w:p>
    <w:p w14:paraId="74E150F7" w14:textId="0A24BF63" w:rsidR="00567559" w:rsidRPr="00DE4CCF" w:rsidRDefault="00C47196" w:rsidP="00F46354">
      <w:pPr>
        <w:rPr>
          <w:iCs/>
          <w:lang w:val="en-GB"/>
        </w:rPr>
      </w:pPr>
      <w:r w:rsidRPr="00DE4CCF">
        <w:rPr>
          <w:iCs/>
          <w:noProof/>
          <w:lang w:val="bg-BG" w:eastAsia="bg-BG"/>
        </w:rPr>
        <mc:AlternateContent>
          <mc:Choice Requires="wpg">
            <w:drawing>
              <wp:anchor distT="0" distB="0" distL="114300" distR="114300" simplePos="0" relativeHeight="252397568" behindDoc="0" locked="0" layoutInCell="1" allowOverlap="1" wp14:anchorId="0FB6EC6E" wp14:editId="4ED13187">
                <wp:simplePos x="0" y="0"/>
                <wp:positionH relativeFrom="column">
                  <wp:posOffset>80010</wp:posOffset>
                </wp:positionH>
                <wp:positionV relativeFrom="paragraph">
                  <wp:posOffset>949325</wp:posOffset>
                </wp:positionV>
                <wp:extent cx="6162675" cy="5314950"/>
                <wp:effectExtent l="0" t="0" r="9525" b="0"/>
                <wp:wrapTopAndBottom/>
                <wp:docPr id="37" name="Group 37"/>
                <wp:cNvGraphicFramePr/>
                <a:graphic xmlns:a="http://schemas.openxmlformats.org/drawingml/2006/main">
                  <a:graphicData uri="http://schemas.microsoft.com/office/word/2010/wordprocessingGroup">
                    <wpg:wgp>
                      <wpg:cNvGrpSpPr/>
                      <wpg:grpSpPr>
                        <a:xfrm>
                          <a:off x="0" y="0"/>
                          <a:ext cx="6162675" cy="5314950"/>
                          <a:chOff x="0" y="81966"/>
                          <a:chExt cx="6162675" cy="5316139"/>
                        </a:xfrm>
                      </wpg:grpSpPr>
                      <wpg:grpSp>
                        <wpg:cNvPr id="38" name="Group 38"/>
                        <wpg:cNvGrpSpPr/>
                        <wpg:grpSpPr>
                          <a:xfrm>
                            <a:off x="0" y="81966"/>
                            <a:ext cx="6162675" cy="5316139"/>
                            <a:chOff x="0" y="65043"/>
                            <a:chExt cx="5403850" cy="4218575"/>
                          </a:xfrm>
                        </wpg:grpSpPr>
                        <wpg:grpSp>
                          <wpg:cNvPr id="39" name="Group 39"/>
                          <wpg:cNvGrpSpPr/>
                          <wpg:grpSpPr>
                            <a:xfrm>
                              <a:off x="0" y="65043"/>
                              <a:ext cx="5403850" cy="4218575"/>
                              <a:chOff x="-289966" y="1380894"/>
                              <a:chExt cx="6377825" cy="5185177"/>
                            </a:xfrm>
                          </wpg:grpSpPr>
                          <wpg:grpSp>
                            <wpg:cNvPr id="40" name="Group 40"/>
                            <wpg:cNvGrpSpPr/>
                            <wpg:grpSpPr>
                              <a:xfrm>
                                <a:off x="-289966" y="1380894"/>
                                <a:ext cx="6377825" cy="5185177"/>
                                <a:chOff x="-185238" y="-945417"/>
                                <a:chExt cx="6378469" cy="5186275"/>
                              </a:xfrm>
                            </wpg:grpSpPr>
                            <wpg:grpSp>
                              <wpg:cNvPr id="41" name="Group 41"/>
                              <wpg:cNvGrpSpPr/>
                              <wpg:grpSpPr>
                                <a:xfrm>
                                  <a:off x="-185238" y="-945417"/>
                                  <a:ext cx="6378469" cy="5186275"/>
                                  <a:chOff x="-185238" y="-945417"/>
                                  <a:chExt cx="6378469" cy="5186275"/>
                                </a:xfrm>
                              </wpg:grpSpPr>
                              <wpg:grpSp>
                                <wpg:cNvPr id="42" name="Group 42"/>
                                <wpg:cNvGrpSpPr/>
                                <wpg:grpSpPr>
                                  <a:xfrm>
                                    <a:off x="-185238" y="-945417"/>
                                    <a:ext cx="6378469" cy="5186275"/>
                                    <a:chOff x="-166046" y="-1618160"/>
                                    <a:chExt cx="6380292" cy="5056578"/>
                                  </a:xfrm>
                                </wpg:grpSpPr>
                                <wpg:grpSp>
                                  <wpg:cNvPr id="43" name="Group 2"/>
                                  <wpg:cNvGrpSpPr/>
                                  <wpg:grpSpPr>
                                    <a:xfrm>
                                      <a:off x="-166046" y="-1618160"/>
                                      <a:ext cx="6380292" cy="5056578"/>
                                      <a:chOff x="-166046" y="-1618160"/>
                                      <a:chExt cx="6380292" cy="5056578"/>
                                    </a:xfrm>
                                  </wpg:grpSpPr>
                                  <wps:wsp>
                                    <wps:cNvPr id="44" name="Text Box 44"/>
                                    <wps:cNvSpPr txBox="1"/>
                                    <wps:spPr>
                                      <a:xfrm>
                                        <a:off x="580964" y="1637695"/>
                                        <a:ext cx="5633282" cy="1800723"/>
                                      </a:xfrm>
                                      <a:prstGeom prst="rect">
                                        <a:avLst/>
                                      </a:prstGeom>
                                      <a:solidFill>
                                        <a:schemeClr val="lt1"/>
                                      </a:solidFill>
                                      <a:ln w="6350">
                                        <a:noFill/>
                                      </a:ln>
                                    </wps:spPr>
                                    <wps:txbx>
                                      <w:txbxContent>
                                        <w:p w14:paraId="76BD771B" w14:textId="5E6480EF" w:rsidR="00DA49F1" w:rsidRPr="00930E6A" w:rsidRDefault="00DA49F1" w:rsidP="001150CA">
                                          <w:pPr>
                                            <w:ind w:firstLine="0"/>
                                            <w:jc w:val="center"/>
                                            <w:rPr>
                                              <w:lang w:val="bg-BG"/>
                                            </w:rPr>
                                          </w:pPr>
                                          <w:r>
                                            <w:rPr>
                                              <w:b/>
                                              <w:bCs/>
                                            </w:rPr>
                                            <w:t>Fig</w:t>
                                          </w:r>
                                          <w:r w:rsidRPr="00930E6A">
                                            <w:rPr>
                                              <w:b/>
                                              <w:bCs/>
                                              <w:lang w:val="bg-BG"/>
                                            </w:rPr>
                                            <w:t xml:space="preserve">. </w:t>
                                          </w:r>
                                          <w:r>
                                            <w:rPr>
                                              <w:b/>
                                              <w:bCs/>
                                              <w:lang w:val="bg-BG"/>
                                            </w:rPr>
                                            <w:t>3</w:t>
                                          </w:r>
                                          <w:r w:rsidRPr="00930E6A">
                                            <w:rPr>
                                              <w:b/>
                                              <w:bCs/>
                                              <w:lang w:val="bg-BG"/>
                                            </w:rPr>
                                            <w:t>.</w:t>
                                          </w:r>
                                          <w:r>
                                            <w:rPr>
                                              <w:b/>
                                              <w:bCs/>
                                              <w:lang w:val="bg-BG"/>
                                            </w:rPr>
                                            <w:t>4.</w:t>
                                          </w:r>
                                          <w:r w:rsidRPr="00930E6A">
                                            <w:rPr>
                                              <w:lang w:val="bg-BG"/>
                                            </w:rPr>
                                            <w:t xml:space="preserve"> </w:t>
                                          </w:r>
                                          <w:r>
                                            <w:rPr>
                                              <w:b/>
                                            </w:rPr>
                                            <w:t>Route of the train movement with the place of the accident</w:t>
                                          </w:r>
                                          <w:r>
                                            <w:rPr>
                                              <w:b/>
                                              <w:bCs/>
                                              <w:lang w:val="bg-BG"/>
                                            </w:rPr>
                                            <w:t>.</w:t>
                                          </w:r>
                                        </w:p>
                                        <w:p w14:paraId="5D8F49B5" w14:textId="254104EF" w:rsidR="00DA49F1" w:rsidRPr="00930E6A" w:rsidRDefault="00DA49F1">
                                          <w:pPr>
                                            <w:pStyle w:val="ab"/>
                                            <w:numPr>
                                              <w:ilvl w:val="0"/>
                                              <w:numId w:val="13"/>
                                            </w:numPr>
                                            <w:spacing w:line="276" w:lineRule="auto"/>
                                            <w:ind w:left="360"/>
                                            <w:rPr>
                                              <w:lang w:val="bg-BG"/>
                                            </w:rPr>
                                          </w:pPr>
                                          <w:r>
                                            <w:t>Origin station of the train</w:t>
                                          </w:r>
                                          <w:r w:rsidRPr="00930E6A">
                                            <w:rPr>
                                              <w:lang w:val="bg-BG"/>
                                            </w:rPr>
                                            <w:t>;</w:t>
                                          </w:r>
                                        </w:p>
                                        <w:p w14:paraId="5D0B8B2E" w14:textId="2EAEF5BE" w:rsidR="00DA49F1" w:rsidRDefault="00DA49F1">
                                          <w:pPr>
                                            <w:pStyle w:val="ab"/>
                                            <w:numPr>
                                              <w:ilvl w:val="0"/>
                                              <w:numId w:val="13"/>
                                            </w:numPr>
                                            <w:spacing w:line="276" w:lineRule="auto"/>
                                            <w:ind w:left="360"/>
                                            <w:rPr>
                                              <w:lang w:val="bg-BG"/>
                                            </w:rPr>
                                          </w:pPr>
                                          <w:r>
                                            <w:t>Major stations along the train alignment</w:t>
                                          </w:r>
                                          <w:r w:rsidRPr="00930E6A">
                                            <w:rPr>
                                              <w:lang w:val="bg-BG"/>
                                            </w:rPr>
                                            <w:t>;</w:t>
                                          </w:r>
                                        </w:p>
                                        <w:p w14:paraId="78C0CA72" w14:textId="50F18256" w:rsidR="00DA49F1" w:rsidRDefault="00DA49F1">
                                          <w:pPr>
                                            <w:pStyle w:val="ab"/>
                                            <w:numPr>
                                              <w:ilvl w:val="0"/>
                                              <w:numId w:val="13"/>
                                            </w:numPr>
                                            <w:spacing w:line="276" w:lineRule="auto"/>
                                            <w:ind w:left="360"/>
                                            <w:rPr>
                                              <w:lang w:val="bg-BG"/>
                                            </w:rPr>
                                          </w:pPr>
                                          <w:r>
                                            <w:t>Station</w:t>
                                          </w:r>
                                          <w:r w:rsidRPr="00111946">
                                            <w:rPr>
                                              <w:lang w:val="bg-BG"/>
                                            </w:rPr>
                                            <w:t xml:space="preserve"> </w:t>
                                          </w:r>
                                          <w:r>
                                            <w:t>from</w:t>
                                          </w:r>
                                          <w:r w:rsidRPr="00111946">
                                            <w:rPr>
                                              <w:lang w:val="bg-BG"/>
                                            </w:rPr>
                                            <w:t xml:space="preserve"> </w:t>
                                          </w:r>
                                          <w:r>
                                            <w:t>which</w:t>
                                          </w:r>
                                          <w:r w:rsidRPr="00111946">
                                            <w:rPr>
                                              <w:lang w:val="bg-BG"/>
                                            </w:rPr>
                                            <w:t xml:space="preserve"> </w:t>
                                          </w:r>
                                          <w:r>
                                            <w:t>the</w:t>
                                          </w:r>
                                          <w:r w:rsidRPr="00111946">
                                            <w:rPr>
                                              <w:lang w:val="bg-BG"/>
                                            </w:rPr>
                                            <w:t xml:space="preserve"> </w:t>
                                          </w:r>
                                          <w:r>
                                            <w:t>new</w:t>
                                          </w:r>
                                          <w:r w:rsidRPr="00111946">
                                            <w:rPr>
                                              <w:lang w:val="bg-BG"/>
                                            </w:rPr>
                                            <w:t xml:space="preserve"> </w:t>
                                          </w:r>
                                          <w:r>
                                            <w:t>crew</w:t>
                                          </w:r>
                                          <w:r w:rsidRPr="00111946">
                                            <w:rPr>
                                              <w:lang w:val="bg-BG"/>
                                            </w:rPr>
                                            <w:t xml:space="preserve"> </w:t>
                                          </w:r>
                                          <w:r>
                                            <w:t>takes</w:t>
                                          </w:r>
                                          <w:r w:rsidRPr="00111946">
                                            <w:rPr>
                                              <w:lang w:val="bg-BG"/>
                                            </w:rPr>
                                            <w:t xml:space="preserve"> </w:t>
                                          </w:r>
                                          <w:r>
                                            <w:t>the</w:t>
                                          </w:r>
                                          <w:r w:rsidRPr="00111946">
                                            <w:rPr>
                                              <w:lang w:val="bg-BG"/>
                                            </w:rPr>
                                            <w:t xml:space="preserve"> </w:t>
                                          </w:r>
                                          <w:r>
                                            <w:t>management</w:t>
                                          </w:r>
                                          <w:r>
                                            <w:rPr>
                                              <w:lang w:val="bg-BG"/>
                                            </w:rPr>
                                            <w:t>;</w:t>
                                          </w:r>
                                        </w:p>
                                        <w:p w14:paraId="09A2BE44" w14:textId="1DD643E1" w:rsidR="00DA49F1" w:rsidRDefault="00DA49F1" w:rsidP="004F41D4">
                                          <w:pPr>
                                            <w:pStyle w:val="ab"/>
                                            <w:numPr>
                                              <w:ilvl w:val="0"/>
                                              <w:numId w:val="13"/>
                                            </w:numPr>
                                            <w:spacing w:line="276" w:lineRule="auto"/>
                                            <w:ind w:left="360"/>
                                            <w:rPr>
                                              <w:lang w:val="bg-BG"/>
                                            </w:rPr>
                                          </w:pPr>
                                          <w:r>
                                            <w:t>Stations</w:t>
                                          </w:r>
                                          <w:r w:rsidRPr="009A6E71">
                                            <w:rPr>
                                              <w:lang w:val="bg-BG"/>
                                            </w:rPr>
                                            <w:t xml:space="preserve">, </w:t>
                                          </w:r>
                                          <w:r>
                                            <w:t>where the train had a change</w:t>
                                          </w:r>
                                          <w:r>
                                            <w:rPr>
                                              <w:lang w:val="bg-BG"/>
                                            </w:rPr>
                                            <w:t>;</w:t>
                                          </w:r>
                                        </w:p>
                                        <w:p w14:paraId="1EE7492B" w14:textId="2F901BE9" w:rsidR="00DA49F1" w:rsidRPr="004F41D4" w:rsidRDefault="00DA49F1" w:rsidP="004F41D4">
                                          <w:pPr>
                                            <w:pStyle w:val="ab"/>
                                            <w:numPr>
                                              <w:ilvl w:val="0"/>
                                              <w:numId w:val="13"/>
                                            </w:numPr>
                                            <w:spacing w:line="276" w:lineRule="auto"/>
                                            <w:ind w:left="360"/>
                                            <w:rPr>
                                              <w:lang w:val="bg-BG"/>
                                            </w:rPr>
                                          </w:pPr>
                                          <w:r>
                                            <w:t>Final destination station for the movement of DFT</w:t>
                                          </w:r>
                                          <w:r w:rsidRPr="004F41D4">
                                            <w:rPr>
                                              <w:lang w:val="bg-BG"/>
                                            </w:rPr>
                                            <w:t xml:space="preserve"> № 30592 – </w:t>
                                          </w:r>
                                          <w:r>
                                            <w:t>Iliantsi</w:t>
                                          </w:r>
                                          <w:r w:rsidRPr="004F41D4">
                                            <w:rPr>
                                              <w:lang w:val="bg-BG"/>
                                            </w:rPr>
                                            <w:t xml:space="preserve">; </w:t>
                                          </w:r>
                                        </w:p>
                                        <w:p w14:paraId="29EEA7DA" w14:textId="5051F49C" w:rsidR="00DA49F1" w:rsidRPr="00930E6A" w:rsidRDefault="00DA49F1">
                                          <w:pPr>
                                            <w:pStyle w:val="ab"/>
                                            <w:numPr>
                                              <w:ilvl w:val="0"/>
                                              <w:numId w:val="13"/>
                                            </w:numPr>
                                            <w:spacing w:line="276" w:lineRule="auto"/>
                                            <w:ind w:left="360"/>
                                            <w:rPr>
                                              <w:lang w:val="bg-BG"/>
                                            </w:rPr>
                                          </w:pPr>
                                          <w:r>
                                            <w:t>Place of the accident</w:t>
                                          </w:r>
                                          <w:r>
                                            <w:rPr>
                                              <w:lang w:val="bg-BG"/>
                                            </w:rPr>
                                            <w:t xml:space="preserve"> – </w:t>
                                          </w:r>
                                          <w:r>
                                            <w:t>Yana</w:t>
                                          </w:r>
                                          <w:r>
                                            <w:rPr>
                                              <w:lang w:val="bg-BG"/>
                                            </w:rPr>
                                            <w:t xml:space="preserve"> – </w:t>
                                          </w:r>
                                          <w:r>
                                            <w:t>Kremikovtsi</w:t>
                                          </w:r>
                                          <w:r w:rsidRPr="00930E6A">
                                            <w:rPr>
                                              <w:lang w:val="bg-BG"/>
                                            </w:rPr>
                                            <w:t>;</w:t>
                                          </w:r>
                                        </w:p>
                                        <w:p w14:paraId="43AA16A2" w14:textId="681360E9" w:rsidR="00DA49F1" w:rsidRPr="000A1F62" w:rsidRDefault="00DA49F1">
                                          <w:pPr>
                                            <w:pStyle w:val="ab"/>
                                            <w:numPr>
                                              <w:ilvl w:val="0"/>
                                              <w:numId w:val="13"/>
                                            </w:numPr>
                                            <w:spacing w:line="276" w:lineRule="auto"/>
                                            <w:ind w:left="360"/>
                                            <w:rPr>
                                              <w:lang w:val="en-GB"/>
                                            </w:rPr>
                                          </w:pPr>
                                          <w:r>
                                            <w:t>Track</w:t>
                                          </w:r>
                                          <w:r w:rsidRPr="00930E6A">
                                            <w:rPr>
                                              <w:lang w:val="bg-BG"/>
                                            </w:rPr>
                                            <w:t xml:space="preserve">, </w:t>
                                          </w:r>
                                          <w:r>
                                            <w:t>which DFT</w:t>
                                          </w:r>
                                          <w:r>
                                            <w:rPr>
                                              <w:lang w:val="bg-BG"/>
                                            </w:rPr>
                                            <w:t xml:space="preserve"> № </w:t>
                                          </w:r>
                                          <w:r w:rsidRPr="000A1F62">
                                            <w:rPr>
                                              <w:lang w:val="en-GB"/>
                                            </w:rPr>
                                            <w:t>30592 passed;</w:t>
                                          </w:r>
                                        </w:p>
                                        <w:p w14:paraId="6F3326C8" w14:textId="0FEBC5B9" w:rsidR="00DA49F1" w:rsidRPr="001150CA" w:rsidRDefault="00DA49F1">
                                          <w:pPr>
                                            <w:pStyle w:val="ab"/>
                                            <w:numPr>
                                              <w:ilvl w:val="0"/>
                                              <w:numId w:val="13"/>
                                            </w:numPr>
                                            <w:spacing w:line="276" w:lineRule="auto"/>
                                            <w:ind w:left="360"/>
                                            <w:rPr>
                                              <w:lang w:val="bg-BG"/>
                                            </w:rPr>
                                          </w:pPr>
                                          <w:r>
                                            <w:t>Track</w:t>
                                          </w:r>
                                          <w:r w:rsidRPr="00930E6A">
                                            <w:rPr>
                                              <w:lang w:val="bg-BG"/>
                                            </w:rPr>
                                            <w:t xml:space="preserve">, </w:t>
                                          </w:r>
                                          <w:r>
                                            <w:t>which DFT</w:t>
                                          </w:r>
                                          <w:r>
                                            <w:rPr>
                                              <w:lang w:val="bg-BG"/>
                                            </w:rPr>
                                            <w:t xml:space="preserve"> № 30592 </w:t>
                                          </w:r>
                                          <w:r>
                                            <w:t>was about to pass</w:t>
                                          </w:r>
                                          <w:r>
                                            <w:rPr>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5" name="Picture 45"/>
                                      <pic:cNvPicPr/>
                                    </pic:nvPicPr>
                                    <pic:blipFill>
                                      <a:blip r:embed="rId23" cstate="print">
                                        <a:extLst>
                                          <a:ext uri="{28A0092B-C50C-407E-A947-70E740481C1C}">
                                            <a14:useLocalDpi xmlns:a14="http://schemas.microsoft.com/office/drawing/2010/main" val="0"/>
                                          </a:ext>
                                        </a:extLst>
                                      </a:blip>
                                      <a:srcRect/>
                                      <a:stretch/>
                                    </pic:blipFill>
                                    <pic:spPr>
                                      <a:xfrm>
                                        <a:off x="-166046" y="-1618160"/>
                                        <a:ext cx="6372272" cy="3153772"/>
                                      </a:xfrm>
                                      <a:prstGeom prst="rect">
                                        <a:avLst/>
                                      </a:prstGeom>
                                    </pic:spPr>
                                  </pic:pic>
                                </wpg:grpSp>
                                <wpg:grpSp>
                                  <wpg:cNvPr id="46" name="Group 3"/>
                                  <wpg:cNvGrpSpPr/>
                                  <wpg:grpSpPr>
                                    <a:xfrm>
                                      <a:off x="124032" y="1896936"/>
                                      <a:ext cx="396815" cy="1211414"/>
                                      <a:chOff x="124032" y="1896936"/>
                                      <a:chExt cx="396815" cy="1211414"/>
                                    </a:xfrm>
                                  </wpg:grpSpPr>
                                  <wps:wsp>
                                    <wps:cNvPr id="47" name="Oval 47"/>
                                    <wps:cNvSpPr/>
                                    <wps:spPr>
                                      <a:xfrm>
                                        <a:off x="283686" y="1896936"/>
                                        <a:ext cx="119000" cy="120806"/>
                                      </a:xfrm>
                                      <a:prstGeom prst="ellipse">
                                        <a:avLst/>
                                      </a:prstGeom>
                                      <a:gradFill flip="none" rotWithShape="1">
                                        <a:gsLst>
                                          <a:gs pos="67000">
                                            <a:srgbClr val="00B05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8" name="Oval 48"/>
                                    <wps:cNvSpPr/>
                                    <wps:spPr>
                                      <a:xfrm>
                                        <a:off x="283689" y="2277415"/>
                                        <a:ext cx="119000" cy="120806"/>
                                      </a:xfrm>
                                      <a:prstGeom prst="ellipse">
                                        <a:avLst/>
                                      </a:prstGeom>
                                      <a:gradFill flip="none" rotWithShape="1">
                                        <a:gsLst>
                                          <a:gs pos="0">
                                            <a:schemeClr val="bg1"/>
                                          </a:gs>
                                          <a:gs pos="60000">
                                            <a:srgbClr val="2B2B80"/>
                                          </a:gs>
                                          <a:gs pos="22000">
                                            <a:srgbClr val="B7B7D4"/>
                                          </a:gs>
                                          <a:gs pos="97000">
                                            <a:srgbClr val="000066"/>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9" name="Straight Connector 49"/>
                                    <wps:cNvCnPr/>
                                    <wps:spPr>
                                      <a:xfrm>
                                        <a:off x="124032" y="3108350"/>
                                        <a:ext cx="396815" cy="0"/>
                                      </a:xfrm>
                                      <a:prstGeom prst="line">
                                        <a:avLst/>
                                      </a:prstGeom>
                                      <a:ln w="38100">
                                        <a:solidFill>
                                          <a:srgbClr val="00B0F0"/>
                                        </a:solidFill>
                                        <a:prstDash val="solid"/>
                                      </a:ln>
                                    </wps:spPr>
                                    <wps:style>
                                      <a:lnRef idx="1">
                                        <a:schemeClr val="accent1"/>
                                      </a:lnRef>
                                      <a:fillRef idx="0">
                                        <a:schemeClr val="accent1"/>
                                      </a:fillRef>
                                      <a:effectRef idx="0">
                                        <a:schemeClr val="accent1"/>
                                      </a:effectRef>
                                      <a:fontRef idx="minor">
                                        <a:schemeClr val="tx1"/>
                                      </a:fontRef>
                                    </wps:style>
                                    <wps:bodyPr/>
                                  </wps:wsp>
                                </wpg:grpSp>
                              </wpg:grpSp>
                              <wps:wsp>
                                <wps:cNvPr id="50" name="Straight Connector 50"/>
                                <wps:cNvCnPr/>
                                <wps:spPr>
                                  <a:xfrm>
                                    <a:off x="104776" y="4090205"/>
                                    <a:ext cx="395605" cy="0"/>
                                  </a:xfrm>
                                  <a:prstGeom prst="line">
                                    <a:avLst/>
                                  </a:prstGeom>
                                  <a:ln w="38100">
                                    <a:solidFill>
                                      <a:srgbClr val="FFFF00"/>
                                    </a:solidFill>
                                    <a:prstDash val="solid"/>
                                  </a:ln>
                                </wps:spPr>
                                <wps:style>
                                  <a:lnRef idx="1">
                                    <a:schemeClr val="accent1"/>
                                  </a:lnRef>
                                  <a:fillRef idx="0">
                                    <a:schemeClr val="accent1"/>
                                  </a:fillRef>
                                  <a:effectRef idx="0">
                                    <a:schemeClr val="accent1"/>
                                  </a:effectRef>
                                  <a:fontRef idx="minor">
                                    <a:schemeClr val="tx1"/>
                                  </a:fontRef>
                                </wps:style>
                                <wps:bodyPr/>
                              </wps:wsp>
                            </wpg:grpSp>
                            <wps:wsp>
                              <wps:cNvPr id="51" name="Oval 51"/>
                              <wps:cNvSpPr/>
                              <wps:spPr>
                                <a:xfrm>
                                  <a:off x="272649" y="2855854"/>
                                  <a:ext cx="118966" cy="123905"/>
                                </a:xfrm>
                                <a:prstGeom prst="ellipse">
                                  <a:avLst/>
                                </a:prstGeom>
                                <a:gradFill>
                                  <a:gsLst>
                                    <a:gs pos="67000">
                                      <a:schemeClr val="bg1">
                                        <a:lumMod val="65000"/>
                                      </a:schemeClr>
                                    </a:gs>
                                    <a:gs pos="0">
                                      <a:schemeClr val="bg1"/>
                                    </a:gs>
                                  </a:gsLst>
                                  <a:path path="circle">
                                    <a:fillToRect l="50000" t="50000" r="50000" b="50000"/>
                                  </a:path>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52" name="Picture 52"/>
                              <pic:cNvPicPr>
                                <a:picLocks noChangeAspect="1"/>
                              </pic:cNvPicPr>
                            </pic:nvPicPr>
                            <pic:blipFill rotWithShape="1">
                              <a:blip r:embed="rId24" cstate="print">
                                <a:extLst>
                                  <a:ext uri="{28A0092B-C50C-407E-A947-70E740481C1C}">
                                    <a14:useLocalDpi xmlns:a14="http://schemas.microsoft.com/office/drawing/2010/main" val="0"/>
                                  </a:ext>
                                </a:extLst>
                              </a:blip>
                              <a:srcRect t="24988" b="22227"/>
                              <a:stretch/>
                            </pic:blipFill>
                            <pic:spPr bwMode="auto">
                              <a:xfrm flipH="1">
                                <a:off x="41126" y="5856630"/>
                                <a:ext cx="389387" cy="302779"/>
                              </a:xfrm>
                              <a:prstGeom prst="rect">
                                <a:avLst/>
                              </a:prstGeom>
                              <a:noFill/>
                              <a:ln>
                                <a:noFill/>
                              </a:ln>
                            </pic:spPr>
                          </pic:pic>
                        </wpg:grpSp>
                        <wps:wsp>
                          <wps:cNvPr id="53" name="Oval 53"/>
                          <wps:cNvSpPr/>
                          <wps:spPr>
                            <a:xfrm>
                              <a:off x="381000" y="3637011"/>
                              <a:ext cx="100330" cy="100330"/>
                            </a:xfrm>
                            <a:prstGeom prst="ellipse">
                              <a:avLst/>
                            </a:prstGeom>
                            <a:gradFill>
                              <a:gsLst>
                                <a:gs pos="0">
                                  <a:schemeClr val="bg1"/>
                                </a:gs>
                                <a:gs pos="44000">
                                  <a:srgbClr val="FFFF46"/>
                                </a:gs>
                                <a:gs pos="100000">
                                  <a:srgbClr val="FFFF00"/>
                                </a:gs>
                              </a:gsLst>
                              <a:path path="circle">
                                <a:fillToRect l="50000" t="50000" r="50000" b="50000"/>
                              </a:path>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54" name="Oval 54"/>
                        <wps:cNvSpPr/>
                        <wps:spPr>
                          <a:xfrm>
                            <a:off x="438150" y="4381479"/>
                            <a:ext cx="114941" cy="127007"/>
                          </a:xfrm>
                          <a:prstGeom prst="ellipse">
                            <a:avLst/>
                          </a:prstGeom>
                          <a:gradFill flip="none" rotWithShape="1">
                            <a:gsLst>
                              <a:gs pos="0">
                                <a:schemeClr val="accent1">
                                  <a:lumMod val="5000"/>
                                  <a:lumOff val="95000"/>
                                </a:schemeClr>
                              </a:gs>
                              <a:gs pos="59000">
                                <a:srgbClr val="00B0F0"/>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FB6EC6E" id="Group 37" o:spid="_x0000_s1058" style="position:absolute;left:0;text-align:left;margin-left:6.3pt;margin-top:74.75pt;width:485.25pt;height:418.5pt;z-index:252397568;mso-height-relative:margin" coordorigin=",819" coordsize="61626,5316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ZOSUtPTE9W&#10;AAAABZADAAIAAAAUAAAQopAEAAIAAAAUAAAQtpKRAAIAAAADMjkAAJKSAAIAAAADMjkAAOocAAcA&#10;AAgMAAAIlgAAAAAc6gAAAA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Dw/eHBhY2tldCBlbmQ9J3cnPz7/2wBDAAYEBQYFBAYG&#10;BQYHBwYIChAKCgkJChQODwwQFxQYGBcUFhYaHSUfGhsjHBYWICwgIyYnKSopGR8tMC0oMCUoKSj/&#10;2wBDAQcHBwoIChMKChMoGhYaKCgoKCgoKCgoKCgoKCgoKCgoKCgoKCgoKCgoKCgoKCgoKCgoKCgo&#10;KCgoKCgoKCgoKCj/wAARCAQUB5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">
                <v:group id="Group 38" o:spid="_x0000_s1059" style="position:absolute;top:819;width:61626;height:53162" coordorigin=",650" coordsize="54038,42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group id="Group 39" o:spid="_x0000_s1060" style="position:absolute;top:650;width:54038;height:42186" coordorigin="-2899,13808" coordsize="63778,51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group id="Group 40" o:spid="_x0000_s1061" style="position:absolute;left:-2899;top:13808;width:63777;height:51852" coordorigin="-1852,-9454" coordsize="63784,5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group id="Group 41" o:spid="_x0000_s1062" style="position:absolute;left:-1852;top:-9454;width:63784;height:51862" coordorigin="-1852,-9454" coordsize="63784,5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group id="Group 42" o:spid="_x0000_s1063" style="position:absolute;left:-1852;top:-9454;width:63784;height:51862" coordorigin="-1660,-16181" coordsize="63802,50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group id="Group 2" o:spid="_x0000_s1064" style="position:absolute;left:-1660;top:-16181;width:63802;height:50565" coordorigin="-1660,-16181" coordsize="63802,50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type id="_x0000_t202" coordsize="21600,21600" o:spt="202" path="m,l,21600r21600,l21600,xe">
                              <v:stroke joinstyle="miter"/>
                              <v:path gradientshapeok="t" o:connecttype="rect"/>
                            </v:shapetype>
                            <v:shape id="Text Box 44" o:spid="_x0000_s1065" type="#_x0000_t202" style="position:absolute;left:5809;top:16376;width:56333;height:18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" fillcolor="white [3201]" stroked="f" strokeweight=".5pt">
                              <v:textbox>
                                <w:txbxContent>
                                  <w:p w14:paraId="76BD771B" w14:textId="5E6480EF" w:rsidR="00DA49F1" w:rsidRPr="00930E6A" w:rsidRDefault="00DA49F1" w:rsidP="001150CA">
                                    <w:pPr>
                                      <w:ind w:firstLine="0"/>
                                      <w:jc w:val="center"/>
                                      <w:rPr>
                                        <w:lang w:val="bg-BG"/>
                                      </w:rPr>
                                    </w:pPr>
                                    <w:r>
                                      <w:rPr>
                                        <w:b/>
                                        <w:bCs/>
                                      </w:rPr>
                                      <w:t>Fig</w:t>
                                    </w:r>
                                    <w:r w:rsidRPr="00930E6A">
                                      <w:rPr>
                                        <w:b/>
                                        <w:bCs/>
                                        <w:lang w:val="bg-BG"/>
                                      </w:rPr>
                                      <w:t xml:space="preserve">. </w:t>
                                    </w:r>
                                    <w:r>
                                      <w:rPr>
                                        <w:b/>
                                        <w:bCs/>
                                        <w:lang w:val="bg-BG"/>
                                      </w:rPr>
                                      <w:t>3</w:t>
                                    </w:r>
                                    <w:r w:rsidRPr="00930E6A">
                                      <w:rPr>
                                        <w:b/>
                                        <w:bCs/>
                                        <w:lang w:val="bg-BG"/>
                                      </w:rPr>
                                      <w:t>.</w:t>
                                    </w:r>
                                    <w:r>
                                      <w:rPr>
                                        <w:b/>
                                        <w:bCs/>
                                        <w:lang w:val="bg-BG"/>
                                      </w:rPr>
                                      <w:t>4.</w:t>
                                    </w:r>
                                    <w:r w:rsidRPr="00930E6A">
                                      <w:rPr>
                                        <w:lang w:val="bg-BG"/>
                                      </w:rPr>
                                      <w:t xml:space="preserve"> </w:t>
                                    </w:r>
                                    <w:r>
                                      <w:rPr>
                                        <w:b/>
                                      </w:rPr>
                                      <w:t>Route of the train movement with the place of the accident</w:t>
                                    </w:r>
                                    <w:r>
                                      <w:rPr>
                                        <w:b/>
                                        <w:bCs/>
                                        <w:lang w:val="bg-BG"/>
                                      </w:rPr>
                                      <w:t>.</w:t>
                                    </w:r>
                                  </w:p>
                                  <w:p w14:paraId="5D8F49B5" w14:textId="254104EF" w:rsidR="00DA49F1" w:rsidRPr="00930E6A" w:rsidRDefault="00DA49F1">
                                    <w:pPr>
                                      <w:pStyle w:val="ab"/>
                                      <w:numPr>
                                        <w:ilvl w:val="0"/>
                                        <w:numId w:val="13"/>
                                      </w:numPr>
                                      <w:spacing w:line="276" w:lineRule="auto"/>
                                      <w:ind w:left="360"/>
                                      <w:rPr>
                                        <w:lang w:val="bg-BG"/>
                                      </w:rPr>
                                    </w:pPr>
                                    <w:r>
                                      <w:t>Origin station of the train</w:t>
                                    </w:r>
                                    <w:r w:rsidRPr="00930E6A">
                                      <w:rPr>
                                        <w:lang w:val="bg-BG"/>
                                      </w:rPr>
                                      <w:t>;</w:t>
                                    </w:r>
                                  </w:p>
                                  <w:p w14:paraId="5D0B8B2E" w14:textId="2EAEF5BE" w:rsidR="00DA49F1" w:rsidRDefault="00DA49F1">
                                    <w:pPr>
                                      <w:pStyle w:val="ab"/>
                                      <w:numPr>
                                        <w:ilvl w:val="0"/>
                                        <w:numId w:val="13"/>
                                      </w:numPr>
                                      <w:spacing w:line="276" w:lineRule="auto"/>
                                      <w:ind w:left="360"/>
                                      <w:rPr>
                                        <w:lang w:val="bg-BG"/>
                                      </w:rPr>
                                    </w:pPr>
                                    <w:r>
                                      <w:t>Major stations along the train alignment</w:t>
                                    </w:r>
                                    <w:r w:rsidRPr="00930E6A">
                                      <w:rPr>
                                        <w:lang w:val="bg-BG"/>
                                      </w:rPr>
                                      <w:t>;</w:t>
                                    </w:r>
                                  </w:p>
                                  <w:p w14:paraId="78C0CA72" w14:textId="50F18256" w:rsidR="00DA49F1" w:rsidRDefault="00DA49F1">
                                    <w:pPr>
                                      <w:pStyle w:val="ab"/>
                                      <w:numPr>
                                        <w:ilvl w:val="0"/>
                                        <w:numId w:val="13"/>
                                      </w:numPr>
                                      <w:spacing w:line="276" w:lineRule="auto"/>
                                      <w:ind w:left="360"/>
                                      <w:rPr>
                                        <w:lang w:val="bg-BG"/>
                                      </w:rPr>
                                    </w:pPr>
                                    <w:r>
                                      <w:t>Station</w:t>
                                    </w:r>
                                    <w:r w:rsidRPr="00111946">
                                      <w:rPr>
                                        <w:lang w:val="bg-BG"/>
                                      </w:rPr>
                                      <w:t xml:space="preserve"> </w:t>
                                    </w:r>
                                    <w:r>
                                      <w:t>from</w:t>
                                    </w:r>
                                    <w:r w:rsidRPr="00111946">
                                      <w:rPr>
                                        <w:lang w:val="bg-BG"/>
                                      </w:rPr>
                                      <w:t xml:space="preserve"> </w:t>
                                    </w:r>
                                    <w:r>
                                      <w:t>which</w:t>
                                    </w:r>
                                    <w:r w:rsidRPr="00111946">
                                      <w:rPr>
                                        <w:lang w:val="bg-BG"/>
                                      </w:rPr>
                                      <w:t xml:space="preserve"> </w:t>
                                    </w:r>
                                    <w:r>
                                      <w:t>the</w:t>
                                    </w:r>
                                    <w:r w:rsidRPr="00111946">
                                      <w:rPr>
                                        <w:lang w:val="bg-BG"/>
                                      </w:rPr>
                                      <w:t xml:space="preserve"> </w:t>
                                    </w:r>
                                    <w:r>
                                      <w:t>new</w:t>
                                    </w:r>
                                    <w:r w:rsidRPr="00111946">
                                      <w:rPr>
                                        <w:lang w:val="bg-BG"/>
                                      </w:rPr>
                                      <w:t xml:space="preserve"> </w:t>
                                    </w:r>
                                    <w:r>
                                      <w:t>crew</w:t>
                                    </w:r>
                                    <w:r w:rsidRPr="00111946">
                                      <w:rPr>
                                        <w:lang w:val="bg-BG"/>
                                      </w:rPr>
                                      <w:t xml:space="preserve"> </w:t>
                                    </w:r>
                                    <w:r>
                                      <w:t>takes</w:t>
                                    </w:r>
                                    <w:r w:rsidRPr="00111946">
                                      <w:rPr>
                                        <w:lang w:val="bg-BG"/>
                                      </w:rPr>
                                      <w:t xml:space="preserve"> </w:t>
                                    </w:r>
                                    <w:r>
                                      <w:t>the</w:t>
                                    </w:r>
                                    <w:r w:rsidRPr="00111946">
                                      <w:rPr>
                                        <w:lang w:val="bg-BG"/>
                                      </w:rPr>
                                      <w:t xml:space="preserve"> </w:t>
                                    </w:r>
                                    <w:r>
                                      <w:t>management</w:t>
                                    </w:r>
                                    <w:r>
                                      <w:rPr>
                                        <w:lang w:val="bg-BG"/>
                                      </w:rPr>
                                      <w:t>;</w:t>
                                    </w:r>
                                  </w:p>
                                  <w:p w14:paraId="09A2BE44" w14:textId="1DD643E1" w:rsidR="00DA49F1" w:rsidRDefault="00DA49F1" w:rsidP="004F41D4">
                                    <w:pPr>
                                      <w:pStyle w:val="ab"/>
                                      <w:numPr>
                                        <w:ilvl w:val="0"/>
                                        <w:numId w:val="13"/>
                                      </w:numPr>
                                      <w:spacing w:line="276" w:lineRule="auto"/>
                                      <w:ind w:left="360"/>
                                      <w:rPr>
                                        <w:lang w:val="bg-BG"/>
                                      </w:rPr>
                                    </w:pPr>
                                    <w:r>
                                      <w:t>Stations</w:t>
                                    </w:r>
                                    <w:r w:rsidRPr="009A6E71">
                                      <w:rPr>
                                        <w:lang w:val="bg-BG"/>
                                      </w:rPr>
                                      <w:t xml:space="preserve">, </w:t>
                                    </w:r>
                                    <w:r>
                                      <w:t>where the train had a change</w:t>
                                    </w:r>
                                    <w:r>
                                      <w:rPr>
                                        <w:lang w:val="bg-BG"/>
                                      </w:rPr>
                                      <w:t>;</w:t>
                                    </w:r>
                                  </w:p>
                                  <w:p w14:paraId="1EE7492B" w14:textId="2F901BE9" w:rsidR="00DA49F1" w:rsidRPr="004F41D4" w:rsidRDefault="00DA49F1" w:rsidP="004F41D4">
                                    <w:pPr>
                                      <w:pStyle w:val="ab"/>
                                      <w:numPr>
                                        <w:ilvl w:val="0"/>
                                        <w:numId w:val="13"/>
                                      </w:numPr>
                                      <w:spacing w:line="276" w:lineRule="auto"/>
                                      <w:ind w:left="360"/>
                                      <w:rPr>
                                        <w:lang w:val="bg-BG"/>
                                      </w:rPr>
                                    </w:pPr>
                                    <w:r>
                                      <w:t>Final destination station for the movement of DFT</w:t>
                                    </w:r>
                                    <w:r w:rsidRPr="004F41D4">
                                      <w:rPr>
                                        <w:lang w:val="bg-BG"/>
                                      </w:rPr>
                                      <w:t xml:space="preserve"> № 30592 – </w:t>
                                    </w:r>
                                    <w:r>
                                      <w:t>Iliantsi</w:t>
                                    </w:r>
                                    <w:r w:rsidRPr="004F41D4">
                                      <w:rPr>
                                        <w:lang w:val="bg-BG"/>
                                      </w:rPr>
                                      <w:t xml:space="preserve">; </w:t>
                                    </w:r>
                                  </w:p>
                                  <w:p w14:paraId="29EEA7DA" w14:textId="5051F49C" w:rsidR="00DA49F1" w:rsidRPr="00930E6A" w:rsidRDefault="00DA49F1">
                                    <w:pPr>
                                      <w:pStyle w:val="ab"/>
                                      <w:numPr>
                                        <w:ilvl w:val="0"/>
                                        <w:numId w:val="13"/>
                                      </w:numPr>
                                      <w:spacing w:line="276" w:lineRule="auto"/>
                                      <w:ind w:left="360"/>
                                      <w:rPr>
                                        <w:lang w:val="bg-BG"/>
                                      </w:rPr>
                                    </w:pPr>
                                    <w:r>
                                      <w:t>Place of the accident</w:t>
                                    </w:r>
                                    <w:r>
                                      <w:rPr>
                                        <w:lang w:val="bg-BG"/>
                                      </w:rPr>
                                      <w:t xml:space="preserve"> – </w:t>
                                    </w:r>
                                    <w:r>
                                      <w:t>Yana</w:t>
                                    </w:r>
                                    <w:r>
                                      <w:rPr>
                                        <w:lang w:val="bg-BG"/>
                                      </w:rPr>
                                      <w:t xml:space="preserve"> – </w:t>
                                    </w:r>
                                    <w:r>
                                      <w:t>Kremikovtsi</w:t>
                                    </w:r>
                                    <w:r w:rsidRPr="00930E6A">
                                      <w:rPr>
                                        <w:lang w:val="bg-BG"/>
                                      </w:rPr>
                                      <w:t>;</w:t>
                                    </w:r>
                                  </w:p>
                                  <w:p w14:paraId="43AA16A2" w14:textId="681360E9" w:rsidR="00DA49F1" w:rsidRPr="000A1F62" w:rsidRDefault="00DA49F1">
                                    <w:pPr>
                                      <w:pStyle w:val="ab"/>
                                      <w:numPr>
                                        <w:ilvl w:val="0"/>
                                        <w:numId w:val="13"/>
                                      </w:numPr>
                                      <w:spacing w:line="276" w:lineRule="auto"/>
                                      <w:ind w:left="360"/>
                                      <w:rPr>
                                        <w:lang w:val="en-GB"/>
                                      </w:rPr>
                                    </w:pPr>
                                    <w:r>
                                      <w:t>Track</w:t>
                                    </w:r>
                                    <w:r w:rsidRPr="00930E6A">
                                      <w:rPr>
                                        <w:lang w:val="bg-BG"/>
                                      </w:rPr>
                                      <w:t xml:space="preserve">, </w:t>
                                    </w:r>
                                    <w:r>
                                      <w:t>which DFT</w:t>
                                    </w:r>
                                    <w:r>
                                      <w:rPr>
                                        <w:lang w:val="bg-BG"/>
                                      </w:rPr>
                                      <w:t xml:space="preserve"> № </w:t>
                                    </w:r>
                                    <w:r w:rsidRPr="000A1F62">
                                      <w:rPr>
                                        <w:lang w:val="en-GB"/>
                                      </w:rPr>
                                      <w:t>30592 passed;</w:t>
                                    </w:r>
                                  </w:p>
                                  <w:p w14:paraId="6F3326C8" w14:textId="0FEBC5B9" w:rsidR="00DA49F1" w:rsidRPr="001150CA" w:rsidRDefault="00DA49F1">
                                    <w:pPr>
                                      <w:pStyle w:val="ab"/>
                                      <w:numPr>
                                        <w:ilvl w:val="0"/>
                                        <w:numId w:val="13"/>
                                      </w:numPr>
                                      <w:spacing w:line="276" w:lineRule="auto"/>
                                      <w:ind w:left="360"/>
                                      <w:rPr>
                                        <w:lang w:val="bg-BG"/>
                                      </w:rPr>
                                    </w:pPr>
                                    <w:r>
                                      <w:t>Track</w:t>
                                    </w:r>
                                    <w:r w:rsidRPr="00930E6A">
                                      <w:rPr>
                                        <w:lang w:val="bg-BG"/>
                                      </w:rPr>
                                      <w:t xml:space="preserve">, </w:t>
                                    </w:r>
                                    <w:r>
                                      <w:t>which DFT</w:t>
                                    </w:r>
                                    <w:r>
                                      <w:rPr>
                                        <w:lang w:val="bg-BG"/>
                                      </w:rPr>
                                      <w:t xml:space="preserve"> № 30592 </w:t>
                                    </w:r>
                                    <w:r>
                                      <w:t>was about to pass</w:t>
                                    </w:r>
                                    <w:r>
                                      <w:rPr>
                                        <w:lang w:val="bg-BG"/>
                                      </w:rPr>
                                      <w: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5" o:spid="_x0000_s1066" type="#_x0000_t75" style="position:absolute;left:-1660;top:-16181;width:63722;height:31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">
                              <v:imagedata r:id="rId25" o:title=""/>
                            </v:shape>
                          </v:group>
                          <v:group id="Group 3" o:spid="_x0000_s1067" style="position:absolute;left:1240;top:18969;width:3968;height:12114" coordorigin="1240,18969" coordsize="3968,12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oval id="Oval 47" o:spid="_x0000_s1068" style="position:absolute;left:2836;top:18969;width:1190;height:12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" fillcolor="white [3212]" strokecolor="black [3213]" strokeweight=".25pt">
                              <v:fill color2="#00b050" rotate="t" focusposition=".5,.5" focussize="" colors="0 white;43909f #00b050" focus="100%" type="gradientRadial"/>
                            </v:oval>
                            <v:oval id="Oval 48" o:spid="_x0000_s1069" style="position:absolute;left:2836;top:22774;width:1190;height:12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" fillcolor="white [3212]" strokecolor="black [3213]" strokeweight=".25pt">
                              <v:fill color2="#006" rotate="t" focusposition=".5,.5" focussize="" colors="0 white;14418f #b7b7d4;39322f #2b2b80;63570f #006" focus="100%" type="gradientRadial"/>
                            </v:oval>
                            <v:line id="Straight Connector 49" o:spid="_x0000_s1070" style="position:absolute;visibility:visible;mso-wrap-style:square" from="1240,31083" to="5208,31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" strokecolor="#00b0f0" strokeweight="3pt"/>
                          </v:group>
                        </v:group>
                        <v:line id="Straight Connector 50" o:spid="_x0000_s1071" style="position:absolute;visibility:visible;mso-wrap-style:square" from="1047,40902" to="5003,409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" strokecolor="yellow" strokeweight="3pt"/>
                      </v:group>
                      <v:oval id="Oval 51" o:spid="_x0000_s1072" style="position:absolute;left:2726;top:28558;width:1190;height:1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" fillcolor="white [3212]" strokecolor="black [3213]" strokeweight=".25pt">
                        <v:fill color2="#a5a5a5 [2092]" focusposition=".5,.5" focussize="" colors="0 white;43909f #a6a6a6" focus="100%" type="gradientRadial"/>
                      </v:oval>
                    </v:group>
                    <v:shape id="Picture 52" o:spid="_x0000_s1073" type="#_x0000_t75" style="position:absolute;left:411;top:58566;width:3894;height:302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">
                      <v:imagedata r:id="rId26" o:title="" croptop="16376f" cropbottom="14567f"/>
                      <v:path arrowok="t"/>
                    </v:shape>
                  </v:group>
                  <v:oval id="Oval 53" o:spid="_x0000_s1074" style="position:absolute;left:3810;top:36370;width:1003;height:1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" fillcolor="white [3212]" strokecolor="black [3213]" strokeweight=".25pt">
                    <v:fill color2="yellow" focusposition=".5,.5" focussize="" colors="0 white;28836f #ffff46;1 yellow" focus="100%" type="gradientRadial"/>
                  </v:oval>
                </v:group>
                <v:oval id="Oval 54" o:spid="_x0000_s1075" style="position:absolute;left:4381;top:43814;width:1149;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" fillcolor="#f6f8fb [180]" strokecolor="black [3213]" strokeweight=".25pt">
                  <v:fill color2="#00b0f0" rotate="t" focusposition=".5,.5" focussize="" colors="0 #f6f9fc;38666f #00b0f0" focus="100%" type="gradientRadial"/>
                </v:oval>
                <w10:wrap type="topAndBottom"/>
              </v:group>
            </w:pict>
          </mc:Fallback>
        </mc:AlternateContent>
      </w:r>
      <w:r w:rsidR="00567559" w:rsidRPr="00DE4CCF">
        <w:rPr>
          <w:iCs/>
          <w:lang w:val="en-GB"/>
        </w:rPr>
        <w:t xml:space="preserve">On 26.07.2022 at 17:01 </w:t>
      </w:r>
      <w:r w:rsidR="00463BD6" w:rsidRPr="00DE4CCF">
        <w:rPr>
          <w:iCs/>
          <w:lang w:val="en-GB"/>
        </w:rPr>
        <w:t xml:space="preserve">p.m. during the movement of DFT No </w:t>
      </w:r>
      <w:r w:rsidR="00567559" w:rsidRPr="00DE4CCF">
        <w:rPr>
          <w:iCs/>
          <w:lang w:val="en-GB"/>
        </w:rPr>
        <w:t>30592 in the Yana - Kremikovtsi interstation at km 19+041, five wagons derailed at the end of the train. The place of the event is on a straight</w:t>
      </w:r>
      <w:r w:rsidR="00463BD6" w:rsidRPr="00DE4CCF">
        <w:rPr>
          <w:iCs/>
          <w:lang w:val="en-GB"/>
        </w:rPr>
        <w:t xml:space="preserve">-line section of the rail track in an uphill </w:t>
      </w:r>
      <w:r w:rsidR="00567559" w:rsidRPr="00DE4CCF">
        <w:rPr>
          <w:iCs/>
          <w:lang w:val="en-GB"/>
        </w:rPr>
        <w:t xml:space="preserve">10 ‰ in the direction of increasing mileage of the main railway line No. 3 (Fig. 3.4), i.e. downhill in the </w:t>
      </w:r>
      <w:r w:rsidR="00463BD6" w:rsidRPr="00DE4CCF">
        <w:rPr>
          <w:iCs/>
          <w:lang w:val="en-GB"/>
        </w:rPr>
        <w:t>train movement direction</w:t>
      </w:r>
      <w:r w:rsidR="00567559" w:rsidRPr="00DE4CCF">
        <w:rPr>
          <w:iCs/>
          <w:lang w:val="en-GB"/>
        </w:rPr>
        <w:t>. At the time of the derailment, the train was moving at a speed of 41 km/h</w:t>
      </w:r>
      <w:r w:rsidR="00463BD6" w:rsidRPr="00DE4CCF">
        <w:rPr>
          <w:iCs/>
          <w:lang w:val="en-GB"/>
        </w:rPr>
        <w:t>.</w:t>
      </w:r>
    </w:p>
    <w:p w14:paraId="3D51F50A" w14:textId="4D1DAE16" w:rsidR="004F41D4" w:rsidRPr="00DE4CCF" w:rsidRDefault="004F41D4" w:rsidP="004F41D4">
      <w:pPr>
        <w:rPr>
          <w:iCs/>
          <w:lang w:val="en-GB"/>
        </w:rPr>
      </w:pPr>
    </w:p>
    <w:p w14:paraId="12E77A1E" w14:textId="77777777" w:rsidR="006F66C6" w:rsidRPr="00DE4CCF" w:rsidRDefault="006F66C6" w:rsidP="00F46354">
      <w:pPr>
        <w:rPr>
          <w:iCs/>
          <w:lang w:val="en-GB"/>
        </w:rPr>
      </w:pPr>
    </w:p>
    <w:p w14:paraId="53C287C6" w14:textId="5204D152" w:rsidR="00092FF0" w:rsidRPr="00DE4CCF" w:rsidRDefault="00C00D23" w:rsidP="00C00D23">
      <w:pPr>
        <w:rPr>
          <w:iCs/>
          <w:lang w:val="en-GB"/>
        </w:rPr>
      </w:pPr>
      <w:r w:rsidRPr="00DE4CCF">
        <w:rPr>
          <w:iCs/>
          <w:lang w:val="en-GB"/>
        </w:rPr>
        <w:lastRenderedPageBreak/>
        <w:t>DFT No. 30592 moved in the direction of Kapikule – Plovdiv – Karlovo – Iliyantsi, crossing the main line No. 1, secondary line No. 82 and main line No. 3 (Fig. 3.5)</w:t>
      </w:r>
      <w:r w:rsidR="009A4A93" w:rsidRPr="00DE4CCF">
        <w:rPr>
          <w:noProof/>
          <w:lang w:val="bg-BG" w:eastAsia="bg-BG"/>
        </w:rPr>
        <mc:AlternateContent>
          <mc:Choice Requires="wpg">
            <w:drawing>
              <wp:anchor distT="0" distB="0" distL="114300" distR="114300" simplePos="0" relativeHeight="252399616" behindDoc="0" locked="0" layoutInCell="1" allowOverlap="1" wp14:anchorId="38008701" wp14:editId="63BE4675">
                <wp:simplePos x="0" y="0"/>
                <wp:positionH relativeFrom="column">
                  <wp:posOffset>92014</wp:posOffset>
                </wp:positionH>
                <wp:positionV relativeFrom="page">
                  <wp:posOffset>1066800</wp:posOffset>
                </wp:positionV>
                <wp:extent cx="6132830" cy="4476750"/>
                <wp:effectExtent l="0" t="0" r="1270" b="0"/>
                <wp:wrapTopAndBottom/>
                <wp:docPr id="55" name="Group 55"/>
                <wp:cNvGraphicFramePr/>
                <a:graphic xmlns:a="http://schemas.openxmlformats.org/drawingml/2006/main">
                  <a:graphicData uri="http://schemas.microsoft.com/office/word/2010/wordprocessingGroup">
                    <wpg:wgp>
                      <wpg:cNvGrpSpPr/>
                      <wpg:grpSpPr>
                        <a:xfrm>
                          <a:off x="0" y="0"/>
                          <a:ext cx="6132830" cy="4476750"/>
                          <a:chOff x="1028593" y="982516"/>
                          <a:chExt cx="4582076" cy="3346057"/>
                        </a:xfrm>
                      </wpg:grpSpPr>
                      <pic:pic xmlns:pic="http://schemas.openxmlformats.org/drawingml/2006/picture">
                        <pic:nvPicPr>
                          <pic:cNvPr id="56" name="Picture 56"/>
                          <pic:cNvPicPr/>
                        </pic:nvPicPr>
                        <pic:blipFill>
                          <a:blip r:embed="rId27" cstate="print">
                            <a:extLst>
                              <a:ext uri="{28A0092B-C50C-407E-A947-70E740481C1C}">
                                <a14:useLocalDpi xmlns:a14="http://schemas.microsoft.com/office/drawing/2010/main" val="0"/>
                              </a:ext>
                            </a:extLst>
                          </a:blip>
                          <a:srcRect l="1110" r="1110"/>
                          <a:stretch/>
                        </pic:blipFill>
                        <pic:spPr>
                          <a:xfrm>
                            <a:off x="1028593" y="982516"/>
                            <a:ext cx="4296459" cy="3077261"/>
                          </a:xfrm>
                          <a:prstGeom prst="rect">
                            <a:avLst/>
                          </a:prstGeom>
                        </pic:spPr>
                      </pic:pic>
                      <wps:wsp>
                        <wps:cNvPr id="57" name="Text Box 57"/>
                        <wps:cNvSpPr txBox="1"/>
                        <wps:spPr>
                          <a:xfrm>
                            <a:off x="1080261" y="4059842"/>
                            <a:ext cx="4530408" cy="268731"/>
                          </a:xfrm>
                          <a:prstGeom prst="rect">
                            <a:avLst/>
                          </a:prstGeom>
                          <a:solidFill>
                            <a:schemeClr val="lt1"/>
                          </a:solidFill>
                          <a:ln w="6350">
                            <a:noFill/>
                          </a:ln>
                        </wps:spPr>
                        <wps:txbx>
                          <w:txbxContent>
                            <w:p w14:paraId="163BEC44" w14:textId="0626BB1A" w:rsidR="00DA49F1" w:rsidRPr="002A1FD4" w:rsidRDefault="00DA49F1" w:rsidP="00B90F30">
                              <w:pPr>
                                <w:ind w:firstLine="0"/>
                                <w:jc w:val="center"/>
                                <w:rPr>
                                  <w:b/>
                                  <w:bCs/>
                                  <w:lang w:val="bg-BG"/>
                                </w:rPr>
                              </w:pPr>
                              <w:r>
                                <w:rPr>
                                  <w:b/>
                                  <w:bCs/>
                                </w:rPr>
                                <w:t>Fig</w:t>
                              </w:r>
                              <w:r w:rsidRPr="00BF35FE">
                                <w:rPr>
                                  <w:b/>
                                  <w:bCs/>
                                  <w:lang w:val="bg-BG"/>
                                </w:rPr>
                                <w:t xml:space="preserve">. </w:t>
                              </w:r>
                              <w:r>
                                <w:rPr>
                                  <w:b/>
                                  <w:bCs/>
                                  <w:lang w:val="bg-BG"/>
                                </w:rPr>
                                <w:t>3</w:t>
                              </w:r>
                              <w:r w:rsidRPr="00BF35FE">
                                <w:rPr>
                                  <w:b/>
                                  <w:bCs/>
                                  <w:lang w:val="bg-BG"/>
                                </w:rPr>
                                <w:t>.</w:t>
                              </w:r>
                              <w:r>
                                <w:rPr>
                                  <w:b/>
                                  <w:bCs/>
                                  <w:lang w:val="bg-BG"/>
                                </w:rPr>
                                <w:t>5</w:t>
                              </w:r>
                              <w:r w:rsidRPr="00BF35FE">
                                <w:rPr>
                                  <w:b/>
                                  <w:bCs/>
                                  <w:lang w:val="bg-BG"/>
                                </w:rPr>
                                <w:t>.</w:t>
                              </w:r>
                              <w:r>
                                <w:rPr>
                                  <w:lang w:val="bg-BG"/>
                                </w:rPr>
                                <w:t xml:space="preserve"> </w:t>
                              </w:r>
                              <w:r>
                                <w:rPr>
                                  <w:b/>
                                </w:rPr>
                                <w:t>Map of the train movement route</w:t>
                              </w:r>
                              <w:r>
                                <w:rPr>
                                  <w:b/>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008701" id="Group 55" o:spid="_x0000_s1076" style="position:absolute;left:0;text-align:left;margin-left:7.25pt;margin-top:84pt;width:482.9pt;height:352.5pt;z-index:252399616;mso-position-vertical-relative:page;mso-width-relative:margin;mso-height-relative:margin" coordorigin="10285,9825" coordsize="45820,334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">
                <v:shape id="Picture 56" o:spid="_x0000_s1077" type="#_x0000_t75" style="position:absolute;left:10285;top:9825;width:42965;height:30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">
                  <v:imagedata r:id="rId28" o:title="" cropleft="727f" cropright="727f"/>
                </v:shape>
                <v:shape id="Text Box 57" o:spid="_x0000_s1078" type="#_x0000_t202" style="position:absolute;left:10802;top:40598;width:45304;height:2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" fillcolor="white [3201]" stroked="f" strokeweight=".5pt">
                  <v:textbox>
                    <w:txbxContent>
                      <w:p w14:paraId="163BEC44" w14:textId="0626BB1A" w:rsidR="00DA49F1" w:rsidRPr="002A1FD4" w:rsidRDefault="00DA49F1" w:rsidP="00B90F30">
                        <w:pPr>
                          <w:ind w:firstLine="0"/>
                          <w:jc w:val="center"/>
                          <w:rPr>
                            <w:b/>
                            <w:bCs/>
                            <w:lang w:val="bg-BG"/>
                          </w:rPr>
                        </w:pPr>
                        <w:r>
                          <w:rPr>
                            <w:b/>
                            <w:bCs/>
                          </w:rPr>
                          <w:t>Fig</w:t>
                        </w:r>
                        <w:r w:rsidRPr="00BF35FE">
                          <w:rPr>
                            <w:b/>
                            <w:bCs/>
                            <w:lang w:val="bg-BG"/>
                          </w:rPr>
                          <w:t xml:space="preserve">. </w:t>
                        </w:r>
                        <w:r>
                          <w:rPr>
                            <w:b/>
                            <w:bCs/>
                            <w:lang w:val="bg-BG"/>
                          </w:rPr>
                          <w:t>3</w:t>
                        </w:r>
                        <w:r w:rsidRPr="00BF35FE">
                          <w:rPr>
                            <w:b/>
                            <w:bCs/>
                            <w:lang w:val="bg-BG"/>
                          </w:rPr>
                          <w:t>.</w:t>
                        </w:r>
                        <w:r>
                          <w:rPr>
                            <w:b/>
                            <w:bCs/>
                            <w:lang w:val="bg-BG"/>
                          </w:rPr>
                          <w:t>5</w:t>
                        </w:r>
                        <w:r w:rsidRPr="00BF35FE">
                          <w:rPr>
                            <w:b/>
                            <w:bCs/>
                            <w:lang w:val="bg-BG"/>
                          </w:rPr>
                          <w:t>.</w:t>
                        </w:r>
                        <w:r>
                          <w:rPr>
                            <w:lang w:val="bg-BG"/>
                          </w:rPr>
                          <w:t xml:space="preserve"> </w:t>
                        </w:r>
                        <w:r>
                          <w:rPr>
                            <w:b/>
                          </w:rPr>
                          <w:t>Map of the train movement route</w:t>
                        </w:r>
                        <w:r>
                          <w:rPr>
                            <w:b/>
                            <w:lang w:val="bg-BG"/>
                          </w:rPr>
                          <w:t>.</w:t>
                        </w:r>
                      </w:p>
                    </w:txbxContent>
                  </v:textbox>
                </v:shape>
                <w10:wrap type="topAndBottom" anchory="page"/>
              </v:group>
            </w:pict>
          </mc:Fallback>
        </mc:AlternateContent>
      </w:r>
    </w:p>
    <w:p w14:paraId="23D10BEC" w14:textId="0FFD7ADE" w:rsidR="008176F0" w:rsidRPr="00DE4CCF" w:rsidRDefault="00DC1ED0" w:rsidP="00DA49F1">
      <w:pPr>
        <w:pStyle w:val="ab"/>
        <w:numPr>
          <w:ilvl w:val="2"/>
          <w:numId w:val="10"/>
        </w:numPr>
        <w:spacing w:before="120"/>
        <w:ind w:left="1276" w:hanging="567"/>
        <w:rPr>
          <w:i/>
          <w:iCs/>
          <w:lang w:val="en-GB"/>
        </w:rPr>
      </w:pPr>
      <w:r w:rsidRPr="00DE4CCF">
        <w:rPr>
          <w:i/>
          <w:iCs/>
          <w:lang w:val="en-GB"/>
        </w:rPr>
        <w:t>Description of the event location</w:t>
      </w:r>
      <w:r w:rsidR="008176F0" w:rsidRPr="00DE4CCF">
        <w:rPr>
          <w:i/>
          <w:iCs/>
          <w:lang w:val="en-GB"/>
        </w:rPr>
        <w:t>:</w:t>
      </w:r>
    </w:p>
    <w:p w14:paraId="3C40A51B" w14:textId="567C164A" w:rsidR="008C2AAA" w:rsidRPr="00DE4CCF" w:rsidRDefault="009012A1" w:rsidP="00DA49F1">
      <w:pPr>
        <w:pStyle w:val="ab"/>
        <w:numPr>
          <w:ilvl w:val="3"/>
          <w:numId w:val="10"/>
        </w:numPr>
        <w:ind w:hanging="2141"/>
        <w:rPr>
          <w:i/>
          <w:iCs/>
          <w:lang w:val="en-GB"/>
        </w:rPr>
      </w:pPr>
      <w:r w:rsidRPr="00DE4CCF">
        <w:rPr>
          <w:noProof/>
          <w:lang w:val="bg-BG" w:eastAsia="bg-BG"/>
        </w:rPr>
        <mc:AlternateContent>
          <mc:Choice Requires="wpg">
            <w:drawing>
              <wp:anchor distT="0" distB="0" distL="114300" distR="114300" simplePos="0" relativeHeight="252401664" behindDoc="0" locked="0" layoutInCell="1" allowOverlap="1" wp14:anchorId="5B3F0F93" wp14:editId="7CFBB2B8">
                <wp:simplePos x="0" y="0"/>
                <wp:positionH relativeFrom="column">
                  <wp:posOffset>542925</wp:posOffset>
                </wp:positionH>
                <wp:positionV relativeFrom="paragraph">
                  <wp:posOffset>4859821</wp:posOffset>
                </wp:positionV>
                <wp:extent cx="5142230" cy="3476625"/>
                <wp:effectExtent l="0" t="0" r="1270" b="9525"/>
                <wp:wrapTopAndBottom/>
                <wp:docPr id="58" name="Group 58"/>
                <wp:cNvGraphicFramePr/>
                <a:graphic xmlns:a="http://schemas.openxmlformats.org/drawingml/2006/main">
                  <a:graphicData uri="http://schemas.microsoft.com/office/word/2010/wordprocessingGroup">
                    <wpg:wgp>
                      <wpg:cNvGrpSpPr/>
                      <wpg:grpSpPr>
                        <a:xfrm>
                          <a:off x="0" y="0"/>
                          <a:ext cx="5142230" cy="3476625"/>
                          <a:chOff x="1032067" y="-1248582"/>
                          <a:chExt cx="4135877" cy="3082741"/>
                        </a:xfrm>
                      </wpg:grpSpPr>
                      <wps:wsp>
                        <wps:cNvPr id="59" name="Text Box 15"/>
                        <wps:cNvSpPr txBox="1"/>
                        <wps:spPr>
                          <a:xfrm>
                            <a:off x="1032067" y="1424159"/>
                            <a:ext cx="4135877" cy="410000"/>
                          </a:xfrm>
                          <a:prstGeom prst="rect">
                            <a:avLst/>
                          </a:prstGeom>
                          <a:solidFill>
                            <a:schemeClr val="lt1"/>
                          </a:solidFill>
                          <a:ln w="6350">
                            <a:noFill/>
                          </a:ln>
                        </wps:spPr>
                        <wps:txbx>
                          <w:txbxContent>
                            <w:p w14:paraId="4C0E5FEC" w14:textId="100FC96E" w:rsidR="00DA49F1" w:rsidRPr="00775BE2" w:rsidRDefault="00DA49F1" w:rsidP="001963C5">
                              <w:pPr>
                                <w:ind w:firstLine="0"/>
                                <w:jc w:val="center"/>
                                <w:rPr>
                                  <w:rFonts w:eastAsia="Calibri"/>
                                  <w:b/>
                                  <w:bCs/>
                                  <w:szCs w:val="24"/>
                                  <w:lang w:val="bg-BG"/>
                                </w:rPr>
                              </w:pPr>
                              <w:r>
                                <w:rPr>
                                  <w:rFonts w:eastAsia="Times New Roman"/>
                                  <w:b/>
                                  <w:szCs w:val="24"/>
                                  <w:lang w:eastAsia="bg-BG"/>
                                </w:rPr>
                                <w:t>Fig</w:t>
                              </w:r>
                              <w:r w:rsidRPr="004B64BD">
                                <w:rPr>
                                  <w:rFonts w:eastAsia="Times New Roman"/>
                                  <w:b/>
                                  <w:szCs w:val="24"/>
                                  <w:lang w:val="bg-BG" w:eastAsia="bg-BG"/>
                                </w:rPr>
                                <w:t xml:space="preserve">. </w:t>
                              </w:r>
                              <w:r>
                                <w:rPr>
                                  <w:rFonts w:eastAsia="Times New Roman"/>
                                  <w:b/>
                                  <w:szCs w:val="24"/>
                                  <w:lang w:val="bg-BG" w:eastAsia="bg-BG"/>
                                </w:rPr>
                                <w:t>3</w:t>
                              </w:r>
                              <w:r w:rsidRPr="004B64BD">
                                <w:rPr>
                                  <w:rFonts w:eastAsia="Times New Roman"/>
                                  <w:b/>
                                  <w:szCs w:val="24"/>
                                  <w:lang w:val="bg-BG" w:eastAsia="bg-BG"/>
                                </w:rPr>
                                <w:t>.</w:t>
                              </w:r>
                              <w:r>
                                <w:rPr>
                                  <w:rFonts w:eastAsia="Times New Roman"/>
                                  <w:b/>
                                  <w:szCs w:val="24"/>
                                  <w:lang w:val="bg-BG" w:eastAsia="bg-BG"/>
                                </w:rPr>
                                <w:t>6</w:t>
                              </w:r>
                              <w:r w:rsidRPr="004B64BD">
                                <w:rPr>
                                  <w:rFonts w:eastAsia="Times New Roman"/>
                                  <w:b/>
                                  <w:szCs w:val="24"/>
                                  <w:lang w:val="bg-BG" w:eastAsia="bg-BG"/>
                                </w:rPr>
                                <w:t xml:space="preserve">. </w:t>
                              </w:r>
                              <w:r>
                                <w:rPr>
                                  <w:rFonts w:eastAsia="Times New Roman"/>
                                  <w:b/>
                                  <w:szCs w:val="24"/>
                                  <w:lang w:eastAsia="bg-BG"/>
                                </w:rPr>
                                <w:t>GPS</w:t>
                              </w:r>
                              <w:r w:rsidRPr="00174AC2">
                                <w:rPr>
                                  <w:rFonts w:eastAsia="Times New Roman"/>
                                  <w:b/>
                                  <w:szCs w:val="24"/>
                                  <w:lang w:val="ru-RU" w:eastAsia="bg-BG"/>
                                </w:rPr>
                                <w:t xml:space="preserve"> </w:t>
                              </w:r>
                              <w:r>
                                <w:rPr>
                                  <w:rFonts w:eastAsia="Times New Roman"/>
                                  <w:b/>
                                  <w:szCs w:val="24"/>
                                  <w:lang w:eastAsia="bg-BG"/>
                                </w:rPr>
                                <w:t>location of the place of the accident at km</w:t>
                              </w:r>
                              <w:r>
                                <w:rPr>
                                  <w:rFonts w:eastAsia="Times New Roman"/>
                                  <w:b/>
                                  <w:szCs w:val="24"/>
                                  <w:lang w:val="bg-BG" w:eastAsia="bg-BG"/>
                                </w:rPr>
                                <w:t xml:space="preserve"> 19+041 </w:t>
                              </w:r>
                              <w:r>
                                <w:rPr>
                                  <w:rFonts w:eastAsia="Times New Roman"/>
                                  <w:b/>
                                  <w:szCs w:val="24"/>
                                  <w:lang w:eastAsia="bg-BG"/>
                                </w:rPr>
                                <w:t>along Yana-Kremikovtsi interstation.</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0" name="Picture 60"/>
                          <pic:cNvPicPr>
                            <a:picLocks noChangeAspect="1"/>
                          </pic:cNvPicPr>
                        </pic:nvPicPr>
                        <pic:blipFill rotWithShape="1">
                          <a:blip r:embed="rId29" cstate="print">
                            <a:extLst>
                              <a:ext uri="{28A0092B-C50C-407E-A947-70E740481C1C}">
                                <a14:useLocalDpi xmlns:a14="http://schemas.microsoft.com/office/drawing/2010/main" val="0"/>
                              </a:ext>
                            </a:extLst>
                          </a:blip>
                          <a:srcRect t="-354" b="-209"/>
                          <a:stretch/>
                        </pic:blipFill>
                        <pic:spPr>
                          <a:xfrm>
                            <a:off x="1032067" y="-1248582"/>
                            <a:ext cx="4135877" cy="266889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B3F0F93" id="Group 58" o:spid="_x0000_s1079" style="position:absolute;left:0;text-align:left;margin-left:42.75pt;margin-top:382.65pt;width:404.9pt;height:273.75pt;z-index:252401664;mso-width-relative:margin;mso-height-relative:margin" coordorigin="10320,-12485" coordsize="41358,308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">
                <v:shape id="Text Box 15" o:spid="_x0000_s1080" type="#_x0000_t202" style="position:absolute;left:10320;top:14241;width:41359;height:4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" fillcolor="white [3201]" stroked="f" strokeweight=".5pt">
                  <v:textbox>
                    <w:txbxContent>
                      <w:p w14:paraId="4C0E5FEC" w14:textId="100FC96E" w:rsidR="00DA49F1" w:rsidRPr="00775BE2" w:rsidRDefault="00DA49F1" w:rsidP="001963C5">
                        <w:pPr>
                          <w:ind w:firstLine="0"/>
                          <w:jc w:val="center"/>
                          <w:rPr>
                            <w:rFonts w:eastAsia="Calibri"/>
                            <w:b/>
                            <w:bCs/>
                            <w:szCs w:val="24"/>
                            <w:lang w:val="bg-BG"/>
                          </w:rPr>
                        </w:pPr>
                        <w:r>
                          <w:rPr>
                            <w:rFonts w:eastAsia="Times New Roman"/>
                            <w:b/>
                            <w:szCs w:val="24"/>
                            <w:lang w:eastAsia="bg-BG"/>
                          </w:rPr>
                          <w:t>Fig</w:t>
                        </w:r>
                        <w:r w:rsidRPr="004B64BD">
                          <w:rPr>
                            <w:rFonts w:eastAsia="Times New Roman"/>
                            <w:b/>
                            <w:szCs w:val="24"/>
                            <w:lang w:val="bg-BG" w:eastAsia="bg-BG"/>
                          </w:rPr>
                          <w:t xml:space="preserve">. </w:t>
                        </w:r>
                        <w:r>
                          <w:rPr>
                            <w:rFonts w:eastAsia="Times New Roman"/>
                            <w:b/>
                            <w:szCs w:val="24"/>
                            <w:lang w:val="bg-BG" w:eastAsia="bg-BG"/>
                          </w:rPr>
                          <w:t>3</w:t>
                        </w:r>
                        <w:r w:rsidRPr="004B64BD">
                          <w:rPr>
                            <w:rFonts w:eastAsia="Times New Roman"/>
                            <w:b/>
                            <w:szCs w:val="24"/>
                            <w:lang w:val="bg-BG" w:eastAsia="bg-BG"/>
                          </w:rPr>
                          <w:t>.</w:t>
                        </w:r>
                        <w:r>
                          <w:rPr>
                            <w:rFonts w:eastAsia="Times New Roman"/>
                            <w:b/>
                            <w:szCs w:val="24"/>
                            <w:lang w:val="bg-BG" w:eastAsia="bg-BG"/>
                          </w:rPr>
                          <w:t>6</w:t>
                        </w:r>
                        <w:r w:rsidRPr="004B64BD">
                          <w:rPr>
                            <w:rFonts w:eastAsia="Times New Roman"/>
                            <w:b/>
                            <w:szCs w:val="24"/>
                            <w:lang w:val="bg-BG" w:eastAsia="bg-BG"/>
                          </w:rPr>
                          <w:t xml:space="preserve">. </w:t>
                        </w:r>
                        <w:r>
                          <w:rPr>
                            <w:rFonts w:eastAsia="Times New Roman"/>
                            <w:b/>
                            <w:szCs w:val="24"/>
                            <w:lang w:eastAsia="bg-BG"/>
                          </w:rPr>
                          <w:t>GPS</w:t>
                        </w:r>
                        <w:r w:rsidRPr="00174AC2">
                          <w:rPr>
                            <w:rFonts w:eastAsia="Times New Roman"/>
                            <w:b/>
                            <w:szCs w:val="24"/>
                            <w:lang w:val="ru-RU" w:eastAsia="bg-BG"/>
                          </w:rPr>
                          <w:t xml:space="preserve"> </w:t>
                        </w:r>
                        <w:r>
                          <w:rPr>
                            <w:rFonts w:eastAsia="Times New Roman"/>
                            <w:b/>
                            <w:szCs w:val="24"/>
                            <w:lang w:eastAsia="bg-BG"/>
                          </w:rPr>
                          <w:t>location of the place of the accident at km</w:t>
                        </w:r>
                        <w:r>
                          <w:rPr>
                            <w:rFonts w:eastAsia="Times New Roman"/>
                            <w:b/>
                            <w:szCs w:val="24"/>
                            <w:lang w:val="bg-BG" w:eastAsia="bg-BG"/>
                          </w:rPr>
                          <w:t xml:space="preserve"> 19+041 </w:t>
                        </w:r>
                        <w:r>
                          <w:rPr>
                            <w:rFonts w:eastAsia="Times New Roman"/>
                            <w:b/>
                            <w:szCs w:val="24"/>
                            <w:lang w:eastAsia="bg-BG"/>
                          </w:rPr>
                          <w:t>along Yana-Kremikovtsi interstation.</w:t>
                        </w:r>
                      </w:p>
                    </w:txbxContent>
                  </v:textbox>
                </v:shape>
                <v:shape id="Picture 60" o:spid="_x0000_s1081" type="#_x0000_t75" style="position:absolute;left:10320;top:-12485;width:41359;height:26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">
                  <v:imagedata r:id="rId30" o:title="" croptop="-232f" cropbottom="-137f"/>
                  <v:path arrowok="t"/>
                </v:shape>
                <w10:wrap type="topAndBottom"/>
              </v:group>
            </w:pict>
          </mc:Fallback>
        </mc:AlternateContent>
      </w:r>
      <w:r w:rsidR="00614E39" w:rsidRPr="00DE4CCF">
        <w:rPr>
          <w:i/>
          <w:iCs/>
          <w:lang w:val="en-GB"/>
        </w:rPr>
        <w:t xml:space="preserve"> Location of the place of the accident</w:t>
      </w:r>
      <w:r w:rsidR="00F63336" w:rsidRPr="00DE4CCF">
        <w:rPr>
          <w:i/>
          <w:iCs/>
          <w:lang w:val="en-GB"/>
        </w:rPr>
        <w:t>.</w:t>
      </w:r>
    </w:p>
    <w:p w14:paraId="47B7CF1F" w14:textId="52EAE0DF" w:rsidR="005B5B7D" w:rsidRPr="00DE4CCF" w:rsidRDefault="009A4A93" w:rsidP="000271AD">
      <w:pPr>
        <w:rPr>
          <w:iCs/>
          <w:lang w:val="en-GB"/>
        </w:rPr>
      </w:pPr>
      <w:r w:rsidRPr="00DE4CCF">
        <w:rPr>
          <w:noProof/>
          <w:lang w:val="bg-BG" w:eastAsia="bg-BG"/>
        </w:rPr>
        <w:lastRenderedPageBreak/>
        <mc:AlternateContent>
          <mc:Choice Requires="wpg">
            <w:drawing>
              <wp:anchor distT="0" distB="0" distL="114300" distR="114300" simplePos="0" relativeHeight="252403712" behindDoc="0" locked="0" layoutInCell="1" allowOverlap="1" wp14:anchorId="4EC0157B" wp14:editId="00C466E1">
                <wp:simplePos x="0" y="0"/>
                <wp:positionH relativeFrom="column">
                  <wp:posOffset>452617</wp:posOffset>
                </wp:positionH>
                <wp:positionV relativeFrom="paragraph">
                  <wp:posOffset>138</wp:posOffset>
                </wp:positionV>
                <wp:extent cx="5130165" cy="3609975"/>
                <wp:effectExtent l="0" t="0" r="0" b="9525"/>
                <wp:wrapTopAndBottom/>
                <wp:docPr id="61" name="Group 61"/>
                <wp:cNvGraphicFramePr/>
                <a:graphic xmlns:a="http://schemas.openxmlformats.org/drawingml/2006/main">
                  <a:graphicData uri="http://schemas.microsoft.com/office/word/2010/wordprocessingGroup">
                    <wpg:wgp>
                      <wpg:cNvGrpSpPr/>
                      <wpg:grpSpPr>
                        <a:xfrm>
                          <a:off x="0" y="0"/>
                          <a:ext cx="5130165" cy="3609975"/>
                          <a:chOff x="947864" y="-1381747"/>
                          <a:chExt cx="4419444" cy="3109731"/>
                        </a:xfrm>
                      </wpg:grpSpPr>
                      <wps:wsp>
                        <wps:cNvPr id="62" name="Text Box 15"/>
                        <wps:cNvSpPr txBox="1"/>
                        <wps:spPr>
                          <a:xfrm>
                            <a:off x="947864" y="1289023"/>
                            <a:ext cx="4419444" cy="438961"/>
                          </a:xfrm>
                          <a:prstGeom prst="rect">
                            <a:avLst/>
                          </a:prstGeom>
                          <a:solidFill>
                            <a:schemeClr val="lt1"/>
                          </a:solidFill>
                          <a:ln w="6350">
                            <a:noFill/>
                          </a:ln>
                        </wps:spPr>
                        <wps:txbx>
                          <w:txbxContent>
                            <w:p w14:paraId="7E9CED53" w14:textId="79F9BFBC" w:rsidR="00DA49F1" w:rsidRPr="00775BE2" w:rsidRDefault="00DA49F1" w:rsidP="007F20D7">
                              <w:pPr>
                                <w:ind w:firstLine="0"/>
                                <w:jc w:val="center"/>
                                <w:rPr>
                                  <w:rFonts w:eastAsia="Calibri"/>
                                  <w:b/>
                                  <w:bCs/>
                                  <w:szCs w:val="24"/>
                                  <w:lang w:val="bg-BG"/>
                                </w:rPr>
                              </w:pPr>
                              <w:r>
                                <w:rPr>
                                  <w:rFonts w:eastAsia="Times New Roman"/>
                                  <w:b/>
                                  <w:szCs w:val="24"/>
                                  <w:lang w:eastAsia="bg-BG"/>
                                </w:rPr>
                                <w:t>Fig</w:t>
                              </w:r>
                              <w:r w:rsidRPr="004B64BD">
                                <w:rPr>
                                  <w:rFonts w:eastAsia="Times New Roman"/>
                                  <w:b/>
                                  <w:szCs w:val="24"/>
                                  <w:lang w:val="bg-BG" w:eastAsia="bg-BG"/>
                                </w:rPr>
                                <w:t xml:space="preserve">. </w:t>
                              </w:r>
                              <w:r>
                                <w:rPr>
                                  <w:rFonts w:eastAsia="Times New Roman"/>
                                  <w:b/>
                                  <w:szCs w:val="24"/>
                                  <w:lang w:val="bg-BG" w:eastAsia="bg-BG"/>
                                </w:rPr>
                                <w:t>3</w:t>
                              </w:r>
                              <w:r w:rsidRPr="004B64BD">
                                <w:rPr>
                                  <w:rFonts w:eastAsia="Times New Roman"/>
                                  <w:b/>
                                  <w:szCs w:val="24"/>
                                  <w:lang w:val="bg-BG" w:eastAsia="bg-BG"/>
                                </w:rPr>
                                <w:t>.</w:t>
                              </w:r>
                              <w:r>
                                <w:rPr>
                                  <w:rFonts w:eastAsia="Times New Roman"/>
                                  <w:b/>
                                  <w:szCs w:val="24"/>
                                  <w:lang w:val="bg-BG" w:eastAsia="bg-BG"/>
                                </w:rPr>
                                <w:t>7</w:t>
                              </w:r>
                              <w:r w:rsidRPr="004B64BD">
                                <w:rPr>
                                  <w:rFonts w:eastAsia="Times New Roman"/>
                                  <w:b/>
                                  <w:szCs w:val="24"/>
                                  <w:lang w:val="bg-BG" w:eastAsia="bg-BG"/>
                                </w:rPr>
                                <w:t xml:space="preserve">. </w:t>
                              </w:r>
                              <w:r>
                                <w:rPr>
                                  <w:rFonts w:eastAsia="Times New Roman"/>
                                  <w:b/>
                                  <w:szCs w:val="24"/>
                                  <w:lang w:eastAsia="bg-BG"/>
                                </w:rPr>
                                <w:t>GPS</w:t>
                              </w:r>
                              <w:r w:rsidRPr="00174AC2">
                                <w:rPr>
                                  <w:rFonts w:eastAsia="Times New Roman"/>
                                  <w:b/>
                                  <w:szCs w:val="24"/>
                                  <w:lang w:val="ru-RU" w:eastAsia="bg-BG"/>
                                </w:rPr>
                                <w:t xml:space="preserve"> </w:t>
                              </w:r>
                              <w:r>
                                <w:rPr>
                                  <w:rFonts w:eastAsia="Times New Roman"/>
                                  <w:b/>
                                  <w:szCs w:val="24"/>
                                  <w:lang w:eastAsia="bg-BG"/>
                                </w:rPr>
                                <w:t>location of the place of the accident at km</w:t>
                              </w:r>
                              <w:r>
                                <w:rPr>
                                  <w:rFonts w:eastAsia="Times New Roman"/>
                                  <w:b/>
                                  <w:szCs w:val="24"/>
                                  <w:lang w:val="bg-BG" w:eastAsia="bg-BG"/>
                                </w:rPr>
                                <w:t xml:space="preserve"> 19+041</w:t>
                              </w:r>
                              <w:r>
                                <w:rPr>
                                  <w:rFonts w:eastAsia="Times New Roman"/>
                                  <w:b/>
                                  <w:szCs w:val="24"/>
                                  <w:lang w:eastAsia="bg-BG"/>
                                </w:rPr>
                                <w:t>along Yana-Kremikovtsi interstation</w:t>
                              </w:r>
                              <w:r>
                                <w:rPr>
                                  <w:b/>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3" name="Picture 63"/>
                          <pic:cNvPicPr>
                            <a:picLocks noChangeAspect="1"/>
                          </pic:cNvPicPr>
                        </pic:nvPicPr>
                        <pic:blipFill rotWithShape="1">
                          <a:blip r:embed="rId31">
                            <a:extLst>
                              <a:ext uri="{28A0092B-C50C-407E-A947-70E740481C1C}">
                                <a14:useLocalDpi xmlns:a14="http://schemas.microsoft.com/office/drawing/2010/main" val="0"/>
                              </a:ext>
                            </a:extLst>
                          </a:blip>
                          <a:srcRect l="137" r="11"/>
                          <a:stretch/>
                        </pic:blipFill>
                        <pic:spPr>
                          <a:xfrm>
                            <a:off x="947864" y="-1381747"/>
                            <a:ext cx="4419444" cy="263635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EC0157B" id="Group 61" o:spid="_x0000_s1082" style="position:absolute;left:0;text-align:left;margin-left:35.65pt;margin-top:0;width:403.95pt;height:284.25pt;z-index:252403712;mso-width-relative:margin;mso-height-relative:margin" coordorigin="9478,-13817" coordsize="44194,3109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&#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">
                <v:shape id="Text Box 15" o:spid="_x0000_s1083" type="#_x0000_t202" style="position:absolute;left:9478;top:12890;width:44195;height:4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" fillcolor="white [3201]" stroked="f" strokeweight=".5pt">
                  <v:textbox>
                    <w:txbxContent>
                      <w:p w14:paraId="7E9CED53" w14:textId="79F9BFBC" w:rsidR="00DA49F1" w:rsidRPr="00775BE2" w:rsidRDefault="00DA49F1" w:rsidP="007F20D7">
                        <w:pPr>
                          <w:ind w:firstLine="0"/>
                          <w:jc w:val="center"/>
                          <w:rPr>
                            <w:rFonts w:eastAsia="Calibri"/>
                            <w:b/>
                            <w:bCs/>
                            <w:szCs w:val="24"/>
                            <w:lang w:val="bg-BG"/>
                          </w:rPr>
                        </w:pPr>
                        <w:r>
                          <w:rPr>
                            <w:rFonts w:eastAsia="Times New Roman"/>
                            <w:b/>
                            <w:szCs w:val="24"/>
                            <w:lang w:eastAsia="bg-BG"/>
                          </w:rPr>
                          <w:t>Fig</w:t>
                        </w:r>
                        <w:r w:rsidRPr="004B64BD">
                          <w:rPr>
                            <w:rFonts w:eastAsia="Times New Roman"/>
                            <w:b/>
                            <w:szCs w:val="24"/>
                            <w:lang w:val="bg-BG" w:eastAsia="bg-BG"/>
                          </w:rPr>
                          <w:t xml:space="preserve">. </w:t>
                        </w:r>
                        <w:r>
                          <w:rPr>
                            <w:rFonts w:eastAsia="Times New Roman"/>
                            <w:b/>
                            <w:szCs w:val="24"/>
                            <w:lang w:val="bg-BG" w:eastAsia="bg-BG"/>
                          </w:rPr>
                          <w:t>3</w:t>
                        </w:r>
                        <w:r w:rsidRPr="004B64BD">
                          <w:rPr>
                            <w:rFonts w:eastAsia="Times New Roman"/>
                            <w:b/>
                            <w:szCs w:val="24"/>
                            <w:lang w:val="bg-BG" w:eastAsia="bg-BG"/>
                          </w:rPr>
                          <w:t>.</w:t>
                        </w:r>
                        <w:r>
                          <w:rPr>
                            <w:rFonts w:eastAsia="Times New Roman"/>
                            <w:b/>
                            <w:szCs w:val="24"/>
                            <w:lang w:val="bg-BG" w:eastAsia="bg-BG"/>
                          </w:rPr>
                          <w:t>7</w:t>
                        </w:r>
                        <w:r w:rsidRPr="004B64BD">
                          <w:rPr>
                            <w:rFonts w:eastAsia="Times New Roman"/>
                            <w:b/>
                            <w:szCs w:val="24"/>
                            <w:lang w:val="bg-BG" w:eastAsia="bg-BG"/>
                          </w:rPr>
                          <w:t xml:space="preserve">. </w:t>
                        </w:r>
                        <w:r>
                          <w:rPr>
                            <w:rFonts w:eastAsia="Times New Roman"/>
                            <w:b/>
                            <w:szCs w:val="24"/>
                            <w:lang w:eastAsia="bg-BG"/>
                          </w:rPr>
                          <w:t>GPS</w:t>
                        </w:r>
                        <w:r w:rsidRPr="00174AC2">
                          <w:rPr>
                            <w:rFonts w:eastAsia="Times New Roman"/>
                            <w:b/>
                            <w:szCs w:val="24"/>
                            <w:lang w:val="ru-RU" w:eastAsia="bg-BG"/>
                          </w:rPr>
                          <w:t xml:space="preserve"> </w:t>
                        </w:r>
                        <w:r>
                          <w:rPr>
                            <w:rFonts w:eastAsia="Times New Roman"/>
                            <w:b/>
                            <w:szCs w:val="24"/>
                            <w:lang w:eastAsia="bg-BG"/>
                          </w:rPr>
                          <w:t>location of the place of the accident at km</w:t>
                        </w:r>
                        <w:r>
                          <w:rPr>
                            <w:rFonts w:eastAsia="Times New Roman"/>
                            <w:b/>
                            <w:szCs w:val="24"/>
                            <w:lang w:val="bg-BG" w:eastAsia="bg-BG"/>
                          </w:rPr>
                          <w:t xml:space="preserve"> 19+041</w:t>
                        </w:r>
                        <w:r>
                          <w:rPr>
                            <w:rFonts w:eastAsia="Times New Roman"/>
                            <w:b/>
                            <w:szCs w:val="24"/>
                            <w:lang w:eastAsia="bg-BG"/>
                          </w:rPr>
                          <w:t>along Yana-Kremikovtsi interstation</w:t>
                        </w:r>
                        <w:r>
                          <w:rPr>
                            <w:b/>
                            <w:lang w:val="bg-BG"/>
                          </w:rPr>
                          <w:t>.</w:t>
                        </w:r>
                      </w:p>
                    </w:txbxContent>
                  </v:textbox>
                </v:shape>
                <v:shape id="Picture 63" o:spid="_x0000_s1084" type="#_x0000_t75" style="position:absolute;left:9478;top:-13817;width:44195;height:26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">
                  <v:imagedata r:id="rId32" o:title="" cropleft="90f" cropright="7f"/>
                  <v:path arrowok="t"/>
                </v:shape>
                <w10:wrap type="topAndBottom"/>
              </v:group>
            </w:pict>
          </mc:Fallback>
        </mc:AlternateContent>
      </w:r>
      <w:r w:rsidR="00E91D35" w:rsidRPr="00DE4CCF">
        <w:rPr>
          <w:iCs/>
          <w:lang w:val="en-GB"/>
        </w:rPr>
        <w:t>Geographic width</w:t>
      </w:r>
      <w:r w:rsidR="00092FF0" w:rsidRPr="00DE4CCF">
        <w:rPr>
          <w:iCs/>
          <w:lang w:val="en-GB"/>
        </w:rPr>
        <w:t xml:space="preserve">: </w:t>
      </w:r>
      <w:r w:rsidR="002D6622" w:rsidRPr="00DE4CCF">
        <w:rPr>
          <w:iCs/>
          <w:lang w:val="en-GB"/>
        </w:rPr>
        <w:t>42°44'23.83</w:t>
      </w:r>
      <w:r w:rsidR="00092FF0" w:rsidRPr="00DE4CCF">
        <w:rPr>
          <w:lang w:val="en-GB"/>
        </w:rPr>
        <w:t>"С</w:t>
      </w:r>
      <w:r w:rsidR="00FF4E1C" w:rsidRPr="00DE4CCF">
        <w:rPr>
          <w:iCs/>
          <w:lang w:val="en-GB"/>
        </w:rPr>
        <w:t>;</w:t>
      </w:r>
    </w:p>
    <w:p w14:paraId="324954D6" w14:textId="73D02E76" w:rsidR="00092FF0" w:rsidRPr="00DE4CCF" w:rsidRDefault="00494D7F" w:rsidP="000271AD">
      <w:pPr>
        <w:rPr>
          <w:iCs/>
          <w:lang w:val="en-GB"/>
        </w:rPr>
      </w:pPr>
      <w:r w:rsidRPr="00DE4CCF">
        <w:rPr>
          <w:iCs/>
          <w:lang w:val="en-GB"/>
        </w:rPr>
        <w:t>Geographic length</w:t>
      </w:r>
      <w:r w:rsidR="00092FF0" w:rsidRPr="00DE4CCF">
        <w:rPr>
          <w:iCs/>
          <w:lang w:val="en-GB"/>
        </w:rPr>
        <w:t xml:space="preserve">: </w:t>
      </w:r>
      <w:r w:rsidR="002D6622" w:rsidRPr="00DE4CCF">
        <w:rPr>
          <w:iCs/>
          <w:lang w:val="en-GB"/>
        </w:rPr>
        <w:t>23°31'17.12</w:t>
      </w:r>
      <w:r w:rsidRPr="00DE4CCF">
        <w:rPr>
          <w:lang w:val="en-GB"/>
        </w:rPr>
        <w:t>"I</w:t>
      </w:r>
      <w:r w:rsidR="00FF4E1C" w:rsidRPr="00DE4CCF">
        <w:rPr>
          <w:iCs/>
          <w:lang w:val="en-GB"/>
        </w:rPr>
        <w:t xml:space="preserve"> (</w:t>
      </w:r>
      <w:r w:rsidRPr="00DE4CCF">
        <w:rPr>
          <w:iCs/>
          <w:lang w:val="en-GB"/>
        </w:rPr>
        <w:t>fig</w:t>
      </w:r>
      <w:r w:rsidR="00FF4E1C" w:rsidRPr="00DE4CCF">
        <w:rPr>
          <w:iCs/>
          <w:lang w:val="en-GB"/>
        </w:rPr>
        <w:t>. 3.</w:t>
      </w:r>
      <w:r w:rsidR="009A4A93" w:rsidRPr="00DE4CCF">
        <w:rPr>
          <w:iCs/>
          <w:lang w:val="en-GB"/>
        </w:rPr>
        <w:t>6</w:t>
      </w:r>
      <w:r w:rsidR="002C2060" w:rsidRPr="00DE4CCF">
        <w:rPr>
          <w:iCs/>
          <w:lang w:val="en-GB"/>
        </w:rPr>
        <w:t xml:space="preserve"> </w:t>
      </w:r>
      <w:r w:rsidRPr="00DE4CCF">
        <w:rPr>
          <w:iCs/>
          <w:lang w:val="en-GB"/>
        </w:rPr>
        <w:t>and</w:t>
      </w:r>
      <w:r w:rsidR="002C2060" w:rsidRPr="00DE4CCF">
        <w:rPr>
          <w:iCs/>
          <w:lang w:val="en-GB"/>
        </w:rPr>
        <w:t xml:space="preserve"> 3.</w:t>
      </w:r>
      <w:r w:rsidR="009A4A93" w:rsidRPr="00DE4CCF">
        <w:rPr>
          <w:iCs/>
          <w:lang w:val="en-GB"/>
        </w:rPr>
        <w:t>7</w:t>
      </w:r>
      <w:r w:rsidR="00FF4E1C" w:rsidRPr="00DE4CCF">
        <w:rPr>
          <w:iCs/>
          <w:lang w:val="en-GB"/>
        </w:rPr>
        <w:t>).</w:t>
      </w:r>
      <w:r w:rsidR="007F20D7" w:rsidRPr="00DE4CCF">
        <w:rPr>
          <w:lang w:val="en-GB"/>
        </w:rPr>
        <w:t xml:space="preserve"> </w:t>
      </w:r>
    </w:p>
    <w:p w14:paraId="006EF7C7" w14:textId="3459C4CA" w:rsidR="004A285E" w:rsidRPr="00DE4CCF" w:rsidRDefault="004A285E" w:rsidP="004A285E">
      <w:pPr>
        <w:ind w:left="720" w:firstLine="0"/>
        <w:rPr>
          <w:lang w:val="en-GB"/>
        </w:rPr>
      </w:pPr>
    </w:p>
    <w:p w14:paraId="69AECFF9" w14:textId="00065A98" w:rsidR="004A285E" w:rsidRPr="00DE4CCF" w:rsidRDefault="00570B80" w:rsidP="00C22070">
      <w:pPr>
        <w:pStyle w:val="ab"/>
        <w:numPr>
          <w:ilvl w:val="3"/>
          <w:numId w:val="10"/>
        </w:numPr>
        <w:ind w:left="1560" w:hanging="851"/>
        <w:rPr>
          <w:i/>
          <w:lang w:val="en-GB"/>
        </w:rPr>
      </w:pPr>
      <w:r w:rsidRPr="00DE4CCF">
        <w:rPr>
          <w:i/>
          <w:iCs/>
          <w:lang w:val="en-GB"/>
        </w:rPr>
        <w:t>Meteorological and geographical condition at the time of the event</w:t>
      </w:r>
      <w:r w:rsidR="004A285E" w:rsidRPr="00DE4CCF">
        <w:rPr>
          <w:i/>
          <w:lang w:val="en-GB"/>
        </w:rPr>
        <w:t>.</w:t>
      </w:r>
    </w:p>
    <w:p w14:paraId="0955B7CD" w14:textId="7B5D4C0F" w:rsidR="00893D17" w:rsidRPr="00DE4CCF" w:rsidRDefault="00570B80">
      <w:pPr>
        <w:pStyle w:val="ab"/>
        <w:numPr>
          <w:ilvl w:val="0"/>
          <w:numId w:val="3"/>
        </w:numPr>
        <w:rPr>
          <w:lang w:val="en-GB"/>
        </w:rPr>
      </w:pPr>
      <w:r w:rsidRPr="00DE4CCF">
        <w:rPr>
          <w:lang w:val="en-GB"/>
        </w:rPr>
        <w:t xml:space="preserve">In the light part of the day </w:t>
      </w:r>
      <w:r w:rsidR="00F77285" w:rsidRPr="00DE4CCF">
        <w:rPr>
          <w:lang w:val="en-GB"/>
        </w:rPr>
        <w:t xml:space="preserve">– </w:t>
      </w:r>
      <w:r w:rsidR="00C75930" w:rsidRPr="00DE4CCF">
        <w:rPr>
          <w:lang w:val="en-GB"/>
        </w:rPr>
        <w:t>1</w:t>
      </w:r>
      <w:r w:rsidR="00540FCA" w:rsidRPr="00DE4CCF">
        <w:rPr>
          <w:lang w:val="en-GB"/>
        </w:rPr>
        <w:t>7</w:t>
      </w:r>
      <w:r w:rsidR="00B81751" w:rsidRPr="00DE4CCF">
        <w:rPr>
          <w:lang w:val="en-GB"/>
        </w:rPr>
        <w:t>:</w:t>
      </w:r>
      <w:r w:rsidR="00540FCA" w:rsidRPr="00DE4CCF">
        <w:rPr>
          <w:lang w:val="en-GB"/>
        </w:rPr>
        <w:t>0</w:t>
      </w:r>
      <w:r w:rsidR="002D6622" w:rsidRPr="00DE4CCF">
        <w:rPr>
          <w:lang w:val="en-GB"/>
        </w:rPr>
        <w:t>1</w:t>
      </w:r>
      <w:r w:rsidR="00893D17" w:rsidRPr="00DE4CCF">
        <w:rPr>
          <w:lang w:val="en-GB"/>
        </w:rPr>
        <w:t xml:space="preserve"> </w:t>
      </w:r>
      <w:r w:rsidRPr="00DE4CCF">
        <w:rPr>
          <w:lang w:val="en-GB"/>
        </w:rPr>
        <w:t>p.m.</w:t>
      </w:r>
      <w:r w:rsidR="00C75930" w:rsidRPr="00DE4CCF">
        <w:rPr>
          <w:lang w:val="en-GB"/>
        </w:rPr>
        <w:t xml:space="preserve"> (</w:t>
      </w:r>
      <w:r w:rsidRPr="00DE4CCF">
        <w:rPr>
          <w:lang w:val="en-GB"/>
        </w:rPr>
        <w:t>under locomotive recording device data</w:t>
      </w:r>
      <w:r w:rsidR="00154C3C" w:rsidRPr="00DE4CCF">
        <w:rPr>
          <w:lang w:val="en-GB"/>
        </w:rPr>
        <w:t>)</w:t>
      </w:r>
      <w:r w:rsidR="00893D17" w:rsidRPr="00DE4CCF">
        <w:rPr>
          <w:lang w:val="en-GB"/>
        </w:rPr>
        <w:t xml:space="preserve">; </w:t>
      </w:r>
    </w:p>
    <w:p w14:paraId="3878E3BA" w14:textId="6EA76059" w:rsidR="00893D17" w:rsidRPr="00DE4CCF" w:rsidRDefault="00404A44">
      <w:pPr>
        <w:pStyle w:val="ab"/>
        <w:numPr>
          <w:ilvl w:val="0"/>
          <w:numId w:val="3"/>
        </w:numPr>
        <w:rPr>
          <w:lang w:val="en-GB"/>
        </w:rPr>
      </w:pPr>
      <w:r w:rsidRPr="00DE4CCF">
        <w:rPr>
          <w:lang w:val="en-GB"/>
        </w:rPr>
        <w:t>Air temperature</w:t>
      </w:r>
      <w:r w:rsidR="00F548A0" w:rsidRPr="00DE4CCF">
        <w:rPr>
          <w:lang w:val="en-GB"/>
        </w:rPr>
        <w:t>:</w:t>
      </w:r>
      <w:r w:rsidR="00540FCA" w:rsidRPr="00DE4CCF">
        <w:rPr>
          <w:lang w:val="en-GB"/>
        </w:rPr>
        <w:t xml:space="preserve"> +35</w:t>
      </w:r>
      <w:r w:rsidR="00893D17" w:rsidRPr="00DE4CCF">
        <w:rPr>
          <w:lang w:val="en-GB"/>
        </w:rPr>
        <w:t>º</w:t>
      </w:r>
      <w:r w:rsidR="00C456F3" w:rsidRPr="00DE4CCF">
        <w:rPr>
          <w:lang w:val="en-GB"/>
        </w:rPr>
        <w:t>С</w:t>
      </w:r>
      <w:r w:rsidR="00893D17" w:rsidRPr="00DE4CCF">
        <w:rPr>
          <w:lang w:val="en-GB"/>
        </w:rPr>
        <w:t>;</w:t>
      </w:r>
    </w:p>
    <w:p w14:paraId="76CF29C2" w14:textId="300EA194" w:rsidR="000036CA" w:rsidRPr="00DE4CCF" w:rsidRDefault="00404A44">
      <w:pPr>
        <w:pStyle w:val="ab"/>
        <w:numPr>
          <w:ilvl w:val="0"/>
          <w:numId w:val="3"/>
        </w:numPr>
        <w:rPr>
          <w:lang w:val="en-GB"/>
        </w:rPr>
      </w:pPr>
      <w:r w:rsidRPr="00DE4CCF">
        <w:rPr>
          <w:lang w:val="en-GB"/>
        </w:rPr>
        <w:t>Wind speed and direction</w:t>
      </w:r>
      <w:r w:rsidR="009B40C8" w:rsidRPr="00DE4CCF">
        <w:rPr>
          <w:lang w:val="en-GB"/>
        </w:rPr>
        <w:t>:</w:t>
      </w:r>
      <w:r w:rsidR="00540FCA" w:rsidRPr="00DE4CCF">
        <w:rPr>
          <w:lang w:val="en-GB"/>
        </w:rPr>
        <w:t xml:space="preserve"> </w:t>
      </w:r>
      <w:r w:rsidR="003E0B40" w:rsidRPr="00DE4CCF">
        <w:rPr>
          <w:lang w:val="en-GB"/>
        </w:rPr>
        <w:t xml:space="preserve">12 </w:t>
      </w:r>
      <w:r w:rsidRPr="00DE4CCF">
        <w:rPr>
          <w:lang w:val="en-GB"/>
        </w:rPr>
        <w:t>m/s</w:t>
      </w:r>
      <w:r w:rsidR="003E0B40" w:rsidRPr="00DE4CCF">
        <w:rPr>
          <w:lang w:val="en-GB"/>
        </w:rPr>
        <w:t xml:space="preserve">, </w:t>
      </w:r>
      <w:r w:rsidRPr="00DE4CCF">
        <w:rPr>
          <w:lang w:val="en-GB"/>
        </w:rPr>
        <w:t>from North-west</w:t>
      </w:r>
      <w:r w:rsidR="00893D17" w:rsidRPr="00DE4CCF">
        <w:rPr>
          <w:lang w:val="en-GB"/>
        </w:rPr>
        <w:t>;</w:t>
      </w:r>
    </w:p>
    <w:p w14:paraId="293451D8" w14:textId="121FA27D" w:rsidR="00D5621B" w:rsidRPr="00DE4CCF" w:rsidRDefault="00404A44" w:rsidP="004A285E">
      <w:pPr>
        <w:pStyle w:val="ab"/>
        <w:numPr>
          <w:ilvl w:val="0"/>
          <w:numId w:val="3"/>
        </w:numPr>
        <w:rPr>
          <w:lang w:val="en-GB"/>
        </w:rPr>
      </w:pPr>
      <w:r w:rsidRPr="00DE4CCF">
        <w:rPr>
          <w:lang w:val="en-GB"/>
        </w:rPr>
        <w:t xml:space="preserve">Weather </w:t>
      </w:r>
      <w:r w:rsidR="00C75930" w:rsidRPr="00DE4CCF">
        <w:rPr>
          <w:lang w:val="en-GB"/>
        </w:rPr>
        <w:t xml:space="preserve">– </w:t>
      </w:r>
      <w:r w:rsidR="001B5D4F" w:rsidRPr="00DE4CCF">
        <w:rPr>
          <w:lang w:val="en-GB"/>
        </w:rPr>
        <w:t>sunny</w:t>
      </w:r>
      <w:r w:rsidR="00540FCA" w:rsidRPr="00DE4CCF">
        <w:rPr>
          <w:lang w:val="en-GB"/>
        </w:rPr>
        <w:t xml:space="preserve">, </w:t>
      </w:r>
      <w:r w:rsidR="001B5D4F" w:rsidRPr="00DE4CCF">
        <w:rPr>
          <w:lang w:val="en-GB"/>
        </w:rPr>
        <w:t>hot and clear with normal visibility of the signals</w:t>
      </w:r>
      <w:r w:rsidR="00893D17" w:rsidRPr="00DE4CCF">
        <w:rPr>
          <w:lang w:val="en-GB"/>
        </w:rPr>
        <w:t>;</w:t>
      </w:r>
    </w:p>
    <w:p w14:paraId="5DCC1B11" w14:textId="27994721" w:rsidR="004A285E" w:rsidRPr="00DE4CCF" w:rsidRDefault="001B5D4F" w:rsidP="004A285E">
      <w:pPr>
        <w:pStyle w:val="ab"/>
        <w:numPr>
          <w:ilvl w:val="0"/>
          <w:numId w:val="3"/>
        </w:numPr>
        <w:rPr>
          <w:lang w:val="en-GB"/>
        </w:rPr>
      </w:pPr>
      <w:r w:rsidRPr="00DE4CCF">
        <w:rPr>
          <w:lang w:val="en-GB"/>
        </w:rPr>
        <w:t>The stations Yana and Kremikovtsi geographically are located in the western part of the rail network</w:t>
      </w:r>
      <w:r w:rsidR="00D5621B" w:rsidRPr="00DE4CCF">
        <w:rPr>
          <w:lang w:val="en-GB"/>
        </w:rPr>
        <w:t>.</w:t>
      </w:r>
      <w:r w:rsidR="00540FCA" w:rsidRPr="00DE4CCF">
        <w:rPr>
          <w:lang w:val="en-GB"/>
        </w:rPr>
        <w:t xml:space="preserve"> </w:t>
      </w:r>
    </w:p>
    <w:p w14:paraId="502BFB1F" w14:textId="5224F62E" w:rsidR="00684D27" w:rsidRPr="00DE4CCF" w:rsidRDefault="004A285E" w:rsidP="00C22070">
      <w:pPr>
        <w:tabs>
          <w:tab w:val="left" w:pos="1560"/>
        </w:tabs>
        <w:spacing w:before="120"/>
        <w:rPr>
          <w:i/>
          <w:iCs/>
          <w:lang w:val="en-GB"/>
        </w:rPr>
      </w:pPr>
      <w:r w:rsidRPr="00DE4CCF">
        <w:rPr>
          <w:i/>
          <w:iCs/>
          <w:lang w:val="en-GB"/>
        </w:rPr>
        <w:t xml:space="preserve">3.1.3.3. </w:t>
      </w:r>
      <w:r w:rsidR="004824B8" w:rsidRPr="00DE4CCF">
        <w:rPr>
          <w:i/>
          <w:iCs/>
          <w:lang w:val="en-GB"/>
        </w:rPr>
        <w:t>Performance of construction activities on the site or in vicinity</w:t>
      </w:r>
      <w:r w:rsidR="00684D27" w:rsidRPr="00DE4CCF">
        <w:rPr>
          <w:i/>
          <w:iCs/>
          <w:lang w:val="en-GB"/>
        </w:rPr>
        <w:t>.</w:t>
      </w:r>
    </w:p>
    <w:p w14:paraId="7A7DB299" w14:textId="46EE6B8C" w:rsidR="009B60FA" w:rsidRPr="00DE4CCF" w:rsidRDefault="004824B8" w:rsidP="00F94C97">
      <w:pPr>
        <w:tabs>
          <w:tab w:val="left" w:pos="1560"/>
        </w:tabs>
        <w:rPr>
          <w:iCs/>
          <w:lang w:val="en-GB"/>
        </w:rPr>
      </w:pPr>
      <w:r w:rsidRPr="00DE4CCF">
        <w:rPr>
          <w:iCs/>
          <w:lang w:val="en-GB"/>
        </w:rPr>
        <w:t>At the date of the accident construction works have not been performed on the site or in vicinity</w:t>
      </w:r>
      <w:r w:rsidR="00271192" w:rsidRPr="00DE4CCF">
        <w:rPr>
          <w:iCs/>
          <w:lang w:val="en-GB"/>
        </w:rPr>
        <w:t>.</w:t>
      </w:r>
    </w:p>
    <w:p w14:paraId="1D18C878" w14:textId="26E67C5D" w:rsidR="00787F65" w:rsidRPr="00DE4CCF" w:rsidRDefault="005D4BD8" w:rsidP="00C22070">
      <w:pPr>
        <w:pStyle w:val="ab"/>
        <w:numPr>
          <w:ilvl w:val="2"/>
          <w:numId w:val="10"/>
        </w:numPr>
        <w:spacing w:before="120"/>
        <w:ind w:left="0" w:firstLine="709"/>
        <w:contextualSpacing w:val="0"/>
        <w:rPr>
          <w:i/>
          <w:iCs/>
          <w:lang w:val="en-GB"/>
        </w:rPr>
      </w:pPr>
      <w:r w:rsidRPr="00DE4CCF">
        <w:rPr>
          <w:i/>
          <w:iCs/>
          <w:lang w:val="en-GB"/>
        </w:rPr>
        <w:t>Fatalities, injuries and material damages</w:t>
      </w:r>
      <w:r w:rsidR="00787F65" w:rsidRPr="00DE4CCF">
        <w:rPr>
          <w:i/>
          <w:iCs/>
          <w:lang w:val="en-GB"/>
        </w:rPr>
        <w:t>:</w:t>
      </w:r>
    </w:p>
    <w:p w14:paraId="6ECCE800" w14:textId="76CA65C5" w:rsidR="002E38AC" w:rsidRPr="00DE4CCF" w:rsidRDefault="005D4BD8">
      <w:pPr>
        <w:pStyle w:val="ab"/>
        <w:numPr>
          <w:ilvl w:val="3"/>
          <w:numId w:val="10"/>
        </w:numPr>
        <w:ind w:left="1276" w:hanging="708"/>
        <w:rPr>
          <w:i/>
          <w:iCs/>
          <w:lang w:val="en-GB"/>
        </w:rPr>
      </w:pPr>
      <w:r w:rsidRPr="00DE4CCF">
        <w:rPr>
          <w:i/>
          <w:iCs/>
          <w:lang w:val="en-GB"/>
        </w:rPr>
        <w:t>Employees of the railway infrastructure manager or railway undertaking</w:t>
      </w:r>
      <w:r w:rsidR="002E38AC" w:rsidRPr="00DE4CCF">
        <w:rPr>
          <w:i/>
          <w:iCs/>
          <w:lang w:val="en-GB"/>
        </w:rPr>
        <w:t>.</w:t>
      </w:r>
    </w:p>
    <w:p w14:paraId="344B72CC" w14:textId="69C23D87" w:rsidR="00540FCA" w:rsidRPr="00DE4CCF" w:rsidRDefault="00DC2975" w:rsidP="00540FCA">
      <w:pPr>
        <w:pStyle w:val="ab"/>
        <w:ind w:left="709" w:firstLine="0"/>
        <w:rPr>
          <w:iCs/>
          <w:lang w:val="en-GB"/>
        </w:rPr>
      </w:pPr>
      <w:r w:rsidRPr="00DE4CCF">
        <w:rPr>
          <w:iCs/>
          <w:lang w:val="en-GB"/>
        </w:rPr>
        <w:t>None</w:t>
      </w:r>
    </w:p>
    <w:p w14:paraId="69B5AA71" w14:textId="127CF454" w:rsidR="00D915A8" w:rsidRPr="00DE4CCF" w:rsidRDefault="00DC2975">
      <w:pPr>
        <w:pStyle w:val="ab"/>
        <w:numPr>
          <w:ilvl w:val="3"/>
          <w:numId w:val="10"/>
        </w:numPr>
        <w:ind w:hanging="2283"/>
        <w:rPr>
          <w:i/>
          <w:iCs/>
          <w:lang w:val="en-GB"/>
        </w:rPr>
      </w:pPr>
      <w:r w:rsidRPr="00DE4CCF">
        <w:rPr>
          <w:i/>
          <w:iCs/>
          <w:lang w:val="en-GB"/>
        </w:rPr>
        <w:t>Other persons officially connected with the location of the event</w:t>
      </w:r>
      <w:r w:rsidR="002E38AC" w:rsidRPr="00DE4CCF">
        <w:rPr>
          <w:i/>
          <w:iCs/>
          <w:lang w:val="en-GB"/>
        </w:rPr>
        <w:t>.</w:t>
      </w:r>
      <w:r w:rsidR="00D915A8" w:rsidRPr="00DE4CCF">
        <w:rPr>
          <w:lang w:val="en-GB"/>
        </w:rPr>
        <w:t xml:space="preserve"> </w:t>
      </w:r>
    </w:p>
    <w:p w14:paraId="397975EA" w14:textId="219773B3" w:rsidR="002E38AC" w:rsidRPr="00DE4CCF" w:rsidRDefault="00DC2975" w:rsidP="00D915A8">
      <w:pPr>
        <w:ind w:firstLine="720"/>
        <w:rPr>
          <w:i/>
          <w:iCs/>
          <w:lang w:val="en-GB"/>
        </w:rPr>
      </w:pPr>
      <w:r w:rsidRPr="00DE4CCF">
        <w:rPr>
          <w:lang w:val="en-GB"/>
        </w:rPr>
        <w:t>None</w:t>
      </w:r>
      <w:r w:rsidR="00393F0E" w:rsidRPr="00DE4CCF">
        <w:rPr>
          <w:lang w:val="en-GB"/>
        </w:rPr>
        <w:t>.</w:t>
      </w:r>
    </w:p>
    <w:p w14:paraId="69B2B819" w14:textId="403A3BEF" w:rsidR="00393F0E" w:rsidRPr="00DE4CCF" w:rsidRDefault="00DC2975">
      <w:pPr>
        <w:pStyle w:val="ab"/>
        <w:numPr>
          <w:ilvl w:val="3"/>
          <w:numId w:val="10"/>
        </w:numPr>
        <w:ind w:hanging="2283"/>
        <w:rPr>
          <w:i/>
          <w:iCs/>
          <w:lang w:val="en-GB"/>
        </w:rPr>
      </w:pPr>
      <w:r w:rsidRPr="00DE4CCF">
        <w:rPr>
          <w:i/>
          <w:iCs/>
          <w:lang w:val="en-GB"/>
        </w:rPr>
        <w:t>Passengers</w:t>
      </w:r>
      <w:r w:rsidR="002E38AC" w:rsidRPr="00DE4CCF">
        <w:rPr>
          <w:i/>
          <w:iCs/>
          <w:lang w:val="en-GB"/>
        </w:rPr>
        <w:t>.</w:t>
      </w:r>
    </w:p>
    <w:p w14:paraId="32A3E836" w14:textId="63431A21" w:rsidR="00393F0E" w:rsidRPr="00DE4CCF" w:rsidRDefault="00DC2975" w:rsidP="00393F0E">
      <w:pPr>
        <w:ind w:left="567" w:firstLine="153"/>
        <w:rPr>
          <w:i/>
          <w:iCs/>
          <w:lang w:val="en-GB"/>
        </w:rPr>
      </w:pPr>
      <w:r w:rsidRPr="00DE4CCF">
        <w:rPr>
          <w:lang w:val="en-GB"/>
        </w:rPr>
        <w:t>None</w:t>
      </w:r>
    </w:p>
    <w:p w14:paraId="7717C5D5" w14:textId="2BBA8C8A" w:rsidR="00393F0E" w:rsidRPr="00DE4CCF" w:rsidRDefault="00DC2975">
      <w:pPr>
        <w:pStyle w:val="ab"/>
        <w:numPr>
          <w:ilvl w:val="3"/>
          <w:numId w:val="10"/>
        </w:numPr>
        <w:ind w:hanging="2283"/>
        <w:rPr>
          <w:i/>
          <w:iCs/>
          <w:lang w:val="en-GB"/>
        </w:rPr>
      </w:pPr>
      <w:r w:rsidRPr="00DE4CCF">
        <w:rPr>
          <w:i/>
          <w:iCs/>
          <w:lang w:val="en-GB"/>
        </w:rPr>
        <w:t>External persons</w:t>
      </w:r>
      <w:r w:rsidR="002E38AC" w:rsidRPr="00DE4CCF">
        <w:rPr>
          <w:i/>
          <w:iCs/>
          <w:lang w:val="en-GB"/>
        </w:rPr>
        <w:t>.</w:t>
      </w:r>
    </w:p>
    <w:p w14:paraId="466F6A58" w14:textId="4209FBD7" w:rsidR="00393F0E" w:rsidRPr="00DE4CCF" w:rsidRDefault="00DC2975" w:rsidP="00393F0E">
      <w:pPr>
        <w:ind w:left="567" w:firstLine="153"/>
        <w:rPr>
          <w:i/>
          <w:iCs/>
          <w:lang w:val="en-GB"/>
        </w:rPr>
      </w:pPr>
      <w:r w:rsidRPr="00DE4CCF">
        <w:rPr>
          <w:lang w:val="en-GB"/>
        </w:rPr>
        <w:t>None</w:t>
      </w:r>
    </w:p>
    <w:p w14:paraId="6BDAF184" w14:textId="23D3890E" w:rsidR="00393F0E" w:rsidRPr="00DE4CCF" w:rsidRDefault="00DC2975">
      <w:pPr>
        <w:pStyle w:val="ab"/>
        <w:numPr>
          <w:ilvl w:val="3"/>
          <w:numId w:val="10"/>
        </w:numPr>
        <w:ind w:hanging="2283"/>
        <w:rPr>
          <w:i/>
          <w:iCs/>
          <w:lang w:val="en-GB"/>
        </w:rPr>
      </w:pPr>
      <w:r w:rsidRPr="00DE4CCF">
        <w:rPr>
          <w:i/>
          <w:iCs/>
          <w:lang w:val="en-GB"/>
        </w:rPr>
        <w:t>Cargo, luggage or other property</w:t>
      </w:r>
      <w:r w:rsidR="002E38AC" w:rsidRPr="00DE4CCF">
        <w:rPr>
          <w:i/>
          <w:iCs/>
          <w:lang w:val="en-GB"/>
        </w:rPr>
        <w:t>.</w:t>
      </w:r>
    </w:p>
    <w:p w14:paraId="221F28BA" w14:textId="06B870B8" w:rsidR="00393F0E" w:rsidRPr="00DE4CCF" w:rsidRDefault="00DC2975" w:rsidP="009E18CD">
      <w:pPr>
        <w:ind w:left="567" w:firstLine="153"/>
        <w:rPr>
          <w:i/>
          <w:iCs/>
          <w:lang w:val="en-GB"/>
        </w:rPr>
      </w:pPr>
      <w:r w:rsidRPr="00DE4CCF">
        <w:rPr>
          <w:lang w:val="en-GB"/>
        </w:rPr>
        <w:t>None</w:t>
      </w:r>
      <w:r w:rsidR="00893D17" w:rsidRPr="00DE4CCF">
        <w:rPr>
          <w:lang w:val="en-GB"/>
        </w:rPr>
        <w:t>.</w:t>
      </w:r>
    </w:p>
    <w:p w14:paraId="4121670E" w14:textId="27CE0228" w:rsidR="009E18CD" w:rsidRPr="00DE4CCF" w:rsidRDefault="00DC2975" w:rsidP="00540FCA">
      <w:pPr>
        <w:pStyle w:val="ab"/>
        <w:numPr>
          <w:ilvl w:val="3"/>
          <w:numId w:val="10"/>
        </w:numPr>
        <w:ind w:hanging="2283"/>
        <w:rPr>
          <w:i/>
          <w:iCs/>
          <w:lang w:val="en-GB"/>
        </w:rPr>
      </w:pPr>
      <w:r w:rsidRPr="00DE4CCF">
        <w:rPr>
          <w:i/>
          <w:iCs/>
          <w:lang w:val="en-GB"/>
        </w:rPr>
        <w:t>Rolling stock</w:t>
      </w:r>
      <w:r w:rsidR="009E18CD" w:rsidRPr="00DE4CCF">
        <w:rPr>
          <w:i/>
          <w:iCs/>
          <w:lang w:val="en-GB"/>
        </w:rPr>
        <w:t xml:space="preserve">, </w:t>
      </w:r>
      <w:r w:rsidRPr="00DE4CCF">
        <w:rPr>
          <w:i/>
          <w:iCs/>
          <w:lang w:val="en-GB"/>
        </w:rPr>
        <w:t>infrastructure and environment</w:t>
      </w:r>
      <w:r w:rsidR="00893D17" w:rsidRPr="00DE4CCF">
        <w:rPr>
          <w:i/>
          <w:iCs/>
          <w:lang w:val="en-GB"/>
        </w:rPr>
        <w:t>.</w:t>
      </w:r>
    </w:p>
    <w:p w14:paraId="397B6DE3" w14:textId="5ACE10CC" w:rsidR="009E18CD" w:rsidRPr="00DE4CCF" w:rsidRDefault="009E18CD" w:rsidP="009E18CD">
      <w:pPr>
        <w:ind w:left="567" w:firstLine="0"/>
        <w:rPr>
          <w:lang w:val="en-GB"/>
        </w:rPr>
      </w:pPr>
      <w:r w:rsidRPr="00DE4CCF">
        <w:rPr>
          <w:lang w:val="en-GB"/>
        </w:rPr>
        <w:sym w:font="Symbol" w:char="F0B7"/>
      </w:r>
      <w:r w:rsidR="00540FCA" w:rsidRPr="00DE4CCF">
        <w:rPr>
          <w:lang w:val="en-GB"/>
        </w:rPr>
        <w:t xml:space="preserve"> </w:t>
      </w:r>
      <w:r w:rsidR="00135CE4" w:rsidRPr="00DE4CCF">
        <w:rPr>
          <w:lang w:val="en-GB"/>
        </w:rPr>
        <w:t>Material damage of freight wagon</w:t>
      </w:r>
      <w:r w:rsidR="00540FCA" w:rsidRPr="00DE4CCF">
        <w:rPr>
          <w:lang w:val="en-GB"/>
        </w:rPr>
        <w:t xml:space="preserve">, </w:t>
      </w:r>
      <w:r w:rsidR="00135CE4" w:rsidRPr="00DE4CCF">
        <w:rPr>
          <w:lang w:val="en-GB"/>
        </w:rPr>
        <w:t>type</w:t>
      </w:r>
      <w:r w:rsidR="001551F3" w:rsidRPr="00DE4CCF">
        <w:rPr>
          <w:lang w:val="en-GB"/>
        </w:rPr>
        <w:t xml:space="preserve"> R</w:t>
      </w:r>
      <w:r w:rsidR="00540FCA" w:rsidRPr="00DE4CCF">
        <w:rPr>
          <w:lang w:val="en-GB"/>
        </w:rPr>
        <w:t xml:space="preserve"> </w:t>
      </w:r>
      <w:r w:rsidR="00D86783" w:rsidRPr="00DE4CCF">
        <w:rPr>
          <w:lang w:val="en-GB"/>
        </w:rPr>
        <w:t>with</w:t>
      </w:r>
      <w:r w:rsidRPr="00DE4CCF">
        <w:rPr>
          <w:lang w:val="en-GB"/>
        </w:rPr>
        <w:t xml:space="preserve"> № </w:t>
      </w:r>
      <w:r w:rsidR="00EB07CE" w:rsidRPr="00DE4CCF">
        <w:rPr>
          <w:lang w:val="en-GB"/>
        </w:rPr>
        <w:t xml:space="preserve">31753816722-0 </w:t>
      </w:r>
      <w:r w:rsidRPr="00DE4CCF">
        <w:rPr>
          <w:lang w:val="en-GB"/>
        </w:rPr>
        <w:t xml:space="preserve">– </w:t>
      </w:r>
      <w:r w:rsidR="00D86783" w:rsidRPr="00DE4CCF">
        <w:rPr>
          <w:lang w:val="en-GB"/>
        </w:rPr>
        <w:t>derailed with four wheel-sets, suffered damages to the running gear amounting to</w:t>
      </w:r>
      <w:r w:rsidR="008410AE" w:rsidRPr="00DE4CCF">
        <w:rPr>
          <w:lang w:val="en-GB"/>
        </w:rPr>
        <w:t xml:space="preserve"> 3</w:t>
      </w:r>
      <w:r w:rsidR="00992CA9" w:rsidRPr="00DE4CCF">
        <w:rPr>
          <w:lang w:val="en-GB"/>
        </w:rPr>
        <w:t> </w:t>
      </w:r>
      <w:r w:rsidR="008410AE" w:rsidRPr="00DE4CCF">
        <w:rPr>
          <w:lang w:val="en-GB"/>
        </w:rPr>
        <w:t>48</w:t>
      </w:r>
      <w:r w:rsidR="00992CA9" w:rsidRPr="00DE4CCF">
        <w:rPr>
          <w:lang w:val="en-GB"/>
        </w:rPr>
        <w:t>2,50</w:t>
      </w:r>
      <w:r w:rsidR="00081C0F" w:rsidRPr="00DE4CCF">
        <w:rPr>
          <w:lang w:val="en-GB"/>
        </w:rPr>
        <w:t xml:space="preserve"> </w:t>
      </w:r>
      <w:r w:rsidR="00D86783" w:rsidRPr="00DE4CCF">
        <w:rPr>
          <w:lang w:val="en-GB"/>
        </w:rPr>
        <w:t>BGN</w:t>
      </w:r>
      <w:r w:rsidR="00081C0F" w:rsidRPr="00DE4CCF">
        <w:rPr>
          <w:lang w:val="en-GB"/>
        </w:rPr>
        <w:t>.</w:t>
      </w:r>
      <w:r w:rsidR="00EB07CE" w:rsidRPr="00DE4CCF">
        <w:rPr>
          <w:lang w:val="en-GB"/>
        </w:rPr>
        <w:t xml:space="preserve">;  </w:t>
      </w:r>
    </w:p>
    <w:p w14:paraId="7FE66410" w14:textId="73FD820B" w:rsidR="00540FCA" w:rsidRPr="00DE4CCF" w:rsidRDefault="009E18CD" w:rsidP="009E18CD">
      <w:pPr>
        <w:ind w:left="567" w:firstLine="0"/>
        <w:rPr>
          <w:lang w:val="en-GB"/>
        </w:rPr>
      </w:pPr>
      <w:r w:rsidRPr="00DE4CCF">
        <w:rPr>
          <w:lang w:val="en-GB"/>
        </w:rPr>
        <w:sym w:font="Symbol" w:char="F0B7"/>
      </w:r>
      <w:r w:rsidRPr="00DE4CCF">
        <w:rPr>
          <w:lang w:val="en-GB"/>
        </w:rPr>
        <w:t xml:space="preserve"> </w:t>
      </w:r>
      <w:r w:rsidR="00F923E0" w:rsidRPr="00DE4CCF">
        <w:rPr>
          <w:lang w:val="en-GB"/>
        </w:rPr>
        <w:t xml:space="preserve">Material damage of freight wagon, type </w:t>
      </w:r>
      <w:r w:rsidR="00540FCA" w:rsidRPr="00DE4CCF">
        <w:rPr>
          <w:lang w:val="en-GB"/>
        </w:rPr>
        <w:t xml:space="preserve">S </w:t>
      </w:r>
      <w:r w:rsidR="00F923E0" w:rsidRPr="00DE4CCF">
        <w:rPr>
          <w:lang w:val="en-GB"/>
        </w:rPr>
        <w:t>with</w:t>
      </w:r>
      <w:r w:rsidR="00540FCA" w:rsidRPr="00DE4CCF">
        <w:rPr>
          <w:lang w:val="en-GB"/>
        </w:rPr>
        <w:t xml:space="preserve"> № </w:t>
      </w:r>
      <w:r w:rsidR="00EB07CE" w:rsidRPr="00DE4CCF">
        <w:rPr>
          <w:lang w:val="en-GB"/>
        </w:rPr>
        <w:t xml:space="preserve">31754540057-2 </w:t>
      </w:r>
      <w:r w:rsidR="00540FCA" w:rsidRPr="00DE4CCF">
        <w:rPr>
          <w:lang w:val="en-GB"/>
        </w:rPr>
        <w:t xml:space="preserve">– </w:t>
      </w:r>
      <w:r w:rsidR="00F923E0" w:rsidRPr="00DE4CCF">
        <w:rPr>
          <w:lang w:val="en-GB"/>
        </w:rPr>
        <w:t>derailed with four wheel-sets, suffered damages to the running gear amounting to</w:t>
      </w:r>
      <w:r w:rsidR="000A5384" w:rsidRPr="00DE4CCF">
        <w:rPr>
          <w:lang w:val="en-GB"/>
        </w:rPr>
        <w:t xml:space="preserve"> </w:t>
      </w:r>
      <w:r w:rsidR="008410AE" w:rsidRPr="00DE4CCF">
        <w:rPr>
          <w:lang w:val="en-GB"/>
        </w:rPr>
        <w:t>56 495,59</w:t>
      </w:r>
      <w:r w:rsidR="00081C0F" w:rsidRPr="00DE4CCF">
        <w:rPr>
          <w:lang w:val="en-GB"/>
        </w:rPr>
        <w:t xml:space="preserve"> </w:t>
      </w:r>
      <w:r w:rsidR="00F923E0" w:rsidRPr="00DE4CCF">
        <w:rPr>
          <w:lang w:val="en-GB"/>
        </w:rPr>
        <w:t>BGN.</w:t>
      </w:r>
      <w:r w:rsidR="00540FCA" w:rsidRPr="00DE4CCF">
        <w:rPr>
          <w:lang w:val="en-GB"/>
        </w:rPr>
        <w:t xml:space="preserve">;  </w:t>
      </w:r>
    </w:p>
    <w:p w14:paraId="578A2BB2" w14:textId="2ED7EE17" w:rsidR="00540FCA" w:rsidRPr="00DE4CCF" w:rsidRDefault="009E18CD" w:rsidP="009E18CD">
      <w:pPr>
        <w:ind w:left="567" w:firstLine="0"/>
        <w:rPr>
          <w:lang w:val="en-GB"/>
        </w:rPr>
      </w:pPr>
      <w:r w:rsidRPr="00DE4CCF">
        <w:rPr>
          <w:lang w:val="en-GB"/>
        </w:rPr>
        <w:lastRenderedPageBreak/>
        <w:sym w:font="Symbol" w:char="F0B7"/>
      </w:r>
      <w:r w:rsidRPr="00DE4CCF">
        <w:rPr>
          <w:lang w:val="en-GB"/>
        </w:rPr>
        <w:t xml:space="preserve"> </w:t>
      </w:r>
      <w:r w:rsidR="006D46DC" w:rsidRPr="00DE4CCF">
        <w:rPr>
          <w:lang w:val="en-GB"/>
        </w:rPr>
        <w:t xml:space="preserve">Material damage of freight wagon, type R with </w:t>
      </w:r>
      <w:r w:rsidR="00540FCA" w:rsidRPr="00DE4CCF">
        <w:rPr>
          <w:lang w:val="en-GB"/>
        </w:rPr>
        <w:t>№</w:t>
      </w:r>
      <w:r w:rsidR="00EB07CE" w:rsidRPr="00DE4CCF">
        <w:rPr>
          <w:lang w:val="en-GB"/>
        </w:rPr>
        <w:t xml:space="preserve"> 31753816645-3 </w:t>
      </w:r>
      <w:r w:rsidR="00540FCA" w:rsidRPr="00DE4CCF">
        <w:rPr>
          <w:lang w:val="en-GB"/>
        </w:rPr>
        <w:t xml:space="preserve">– </w:t>
      </w:r>
      <w:r w:rsidR="006D46DC" w:rsidRPr="00DE4CCF">
        <w:rPr>
          <w:lang w:val="en-GB"/>
        </w:rPr>
        <w:t>derailed with four wheel-sets, suffered damages to the running gear amounting to</w:t>
      </w:r>
      <w:r w:rsidR="008410AE" w:rsidRPr="00DE4CCF">
        <w:rPr>
          <w:lang w:val="en-GB"/>
        </w:rPr>
        <w:t xml:space="preserve"> 224 766,35</w:t>
      </w:r>
      <w:r w:rsidR="00081C0F" w:rsidRPr="00DE4CCF">
        <w:rPr>
          <w:lang w:val="en-GB"/>
        </w:rPr>
        <w:t xml:space="preserve"> </w:t>
      </w:r>
      <w:r w:rsidR="006D46DC" w:rsidRPr="00DE4CCF">
        <w:rPr>
          <w:lang w:val="en-GB"/>
        </w:rPr>
        <w:t>BGN</w:t>
      </w:r>
      <w:r w:rsidR="00081C0F" w:rsidRPr="00DE4CCF">
        <w:rPr>
          <w:lang w:val="en-GB"/>
        </w:rPr>
        <w:t>.</w:t>
      </w:r>
      <w:r w:rsidR="00540FCA" w:rsidRPr="00DE4CCF">
        <w:rPr>
          <w:lang w:val="en-GB"/>
        </w:rPr>
        <w:t>;</w:t>
      </w:r>
    </w:p>
    <w:p w14:paraId="5D5F740A" w14:textId="3A320DA1" w:rsidR="00540FCA" w:rsidRPr="00DE4CCF" w:rsidRDefault="00540FCA" w:rsidP="009E18CD">
      <w:pPr>
        <w:ind w:left="567" w:firstLine="0"/>
        <w:rPr>
          <w:lang w:val="en-GB"/>
        </w:rPr>
      </w:pPr>
      <w:r w:rsidRPr="00DE4CCF">
        <w:rPr>
          <w:lang w:val="en-GB"/>
        </w:rPr>
        <w:sym w:font="Symbol" w:char="F0B7"/>
      </w:r>
      <w:r w:rsidRPr="00DE4CCF">
        <w:rPr>
          <w:lang w:val="en-GB"/>
        </w:rPr>
        <w:t xml:space="preserve"> </w:t>
      </w:r>
      <w:r w:rsidR="006D46DC" w:rsidRPr="00DE4CCF">
        <w:rPr>
          <w:lang w:val="en-GB"/>
        </w:rPr>
        <w:t xml:space="preserve">Material damage of freight wagon, type R with </w:t>
      </w:r>
      <w:r w:rsidRPr="00DE4CCF">
        <w:rPr>
          <w:lang w:val="en-GB"/>
        </w:rPr>
        <w:t xml:space="preserve">№ </w:t>
      </w:r>
      <w:r w:rsidR="00EB07CE" w:rsidRPr="00DE4CCF">
        <w:rPr>
          <w:lang w:val="en-GB"/>
        </w:rPr>
        <w:t xml:space="preserve">31753216300-5 </w:t>
      </w:r>
      <w:r w:rsidRPr="00DE4CCF">
        <w:rPr>
          <w:lang w:val="en-GB"/>
        </w:rPr>
        <w:t xml:space="preserve">– </w:t>
      </w:r>
      <w:r w:rsidR="006D46DC" w:rsidRPr="00DE4CCF">
        <w:rPr>
          <w:lang w:val="en-GB"/>
        </w:rPr>
        <w:t>derailed with four wheel-sets, suffered damages to the running gear amounting to</w:t>
      </w:r>
      <w:r w:rsidR="008410AE" w:rsidRPr="00DE4CCF">
        <w:rPr>
          <w:lang w:val="en-GB"/>
        </w:rPr>
        <w:t xml:space="preserve"> 3 487,85</w:t>
      </w:r>
      <w:r w:rsidR="00081C0F" w:rsidRPr="00DE4CCF">
        <w:rPr>
          <w:lang w:val="en-GB"/>
        </w:rPr>
        <w:t xml:space="preserve"> </w:t>
      </w:r>
      <w:r w:rsidR="006D46DC" w:rsidRPr="00DE4CCF">
        <w:rPr>
          <w:lang w:val="en-GB"/>
        </w:rPr>
        <w:t>BGN</w:t>
      </w:r>
      <w:r w:rsidR="00081C0F" w:rsidRPr="00DE4CCF">
        <w:rPr>
          <w:lang w:val="en-GB"/>
        </w:rPr>
        <w:t>.</w:t>
      </w:r>
      <w:r w:rsidRPr="00DE4CCF">
        <w:rPr>
          <w:lang w:val="en-GB"/>
        </w:rPr>
        <w:t xml:space="preserve">; </w:t>
      </w:r>
    </w:p>
    <w:p w14:paraId="47AB867C" w14:textId="7BF71264" w:rsidR="00540FCA" w:rsidRPr="00DE4CCF" w:rsidRDefault="00540FCA" w:rsidP="009E18CD">
      <w:pPr>
        <w:ind w:left="567" w:firstLine="0"/>
        <w:rPr>
          <w:lang w:val="en-GB"/>
        </w:rPr>
      </w:pPr>
      <w:r w:rsidRPr="00DE4CCF">
        <w:rPr>
          <w:lang w:val="en-GB"/>
        </w:rPr>
        <w:sym w:font="Symbol" w:char="F0B7"/>
      </w:r>
      <w:r w:rsidRPr="00DE4CCF">
        <w:rPr>
          <w:lang w:val="en-GB"/>
        </w:rPr>
        <w:t xml:space="preserve"> </w:t>
      </w:r>
      <w:r w:rsidR="00FF1B1C" w:rsidRPr="00DE4CCF">
        <w:rPr>
          <w:lang w:val="en-GB"/>
        </w:rPr>
        <w:t>Material damage of freight wagon, type S with</w:t>
      </w:r>
      <w:r w:rsidRPr="00DE4CCF">
        <w:rPr>
          <w:lang w:val="en-GB"/>
        </w:rPr>
        <w:t xml:space="preserve"> № </w:t>
      </w:r>
      <w:r w:rsidR="00EB07CE" w:rsidRPr="00DE4CCF">
        <w:rPr>
          <w:lang w:val="en-GB"/>
        </w:rPr>
        <w:t xml:space="preserve">31754562315-1– </w:t>
      </w:r>
      <w:r w:rsidR="00FF1B1C" w:rsidRPr="00DE4CCF">
        <w:rPr>
          <w:lang w:val="en-GB"/>
        </w:rPr>
        <w:t>derailed with one wheel-set amounting to</w:t>
      </w:r>
      <w:r w:rsidR="00992CA9" w:rsidRPr="00DE4CCF">
        <w:rPr>
          <w:lang w:val="en-GB"/>
        </w:rPr>
        <w:t xml:space="preserve"> 1 165,45</w:t>
      </w:r>
      <w:r w:rsidR="00081C0F" w:rsidRPr="00DE4CCF">
        <w:rPr>
          <w:lang w:val="en-GB"/>
        </w:rPr>
        <w:t xml:space="preserve"> </w:t>
      </w:r>
      <w:r w:rsidR="002B427B" w:rsidRPr="00DE4CCF">
        <w:rPr>
          <w:lang w:val="en-GB"/>
        </w:rPr>
        <w:t>BGN.</w:t>
      </w:r>
      <w:r w:rsidR="00081C0F" w:rsidRPr="00DE4CCF">
        <w:rPr>
          <w:lang w:val="en-GB"/>
        </w:rPr>
        <w:t>.</w:t>
      </w:r>
      <w:r w:rsidRPr="00DE4CCF">
        <w:rPr>
          <w:lang w:val="en-GB"/>
        </w:rPr>
        <w:t xml:space="preserve">;     </w:t>
      </w:r>
    </w:p>
    <w:p w14:paraId="2DF38088" w14:textId="275BD997" w:rsidR="00992CA9" w:rsidRPr="00DE4CCF" w:rsidRDefault="00543CD6" w:rsidP="001551F3">
      <w:pPr>
        <w:pStyle w:val="ab"/>
        <w:numPr>
          <w:ilvl w:val="0"/>
          <w:numId w:val="35"/>
        </w:numPr>
        <w:ind w:left="709" w:hanging="142"/>
        <w:rPr>
          <w:lang w:val="en-GB"/>
        </w:rPr>
      </w:pPr>
      <w:r w:rsidRPr="00DE4CCF">
        <w:rPr>
          <w:lang w:val="en-GB"/>
        </w:rPr>
        <w:t>Costs for emergency activities at RVP Sofia EOOD</w:t>
      </w:r>
      <w:r w:rsidR="00992CA9" w:rsidRPr="00DE4CCF">
        <w:rPr>
          <w:lang w:val="en-GB"/>
        </w:rPr>
        <w:t xml:space="preserve"> – 23 808,00 </w:t>
      </w:r>
      <w:r w:rsidR="002B427B" w:rsidRPr="00DE4CCF">
        <w:rPr>
          <w:lang w:val="en-GB"/>
        </w:rPr>
        <w:t>BGN.</w:t>
      </w:r>
      <w:r w:rsidR="00992CA9" w:rsidRPr="00DE4CCF">
        <w:rPr>
          <w:lang w:val="en-GB"/>
        </w:rPr>
        <w:t>.</w:t>
      </w:r>
    </w:p>
    <w:p w14:paraId="25B960BC" w14:textId="1199F813" w:rsidR="007D1AF9" w:rsidRPr="00DE4CCF" w:rsidRDefault="00543CD6" w:rsidP="001551F3">
      <w:pPr>
        <w:pStyle w:val="ab"/>
        <w:numPr>
          <w:ilvl w:val="0"/>
          <w:numId w:val="35"/>
        </w:numPr>
        <w:ind w:left="709" w:hanging="142"/>
        <w:rPr>
          <w:lang w:val="en-GB"/>
        </w:rPr>
      </w:pPr>
      <w:r w:rsidRPr="00DE4CCF">
        <w:rPr>
          <w:lang w:val="en-GB"/>
        </w:rPr>
        <w:t>Total damages caused to the rolling stock</w:t>
      </w:r>
      <w:r w:rsidR="007D1AF9" w:rsidRPr="00DE4CCF">
        <w:rPr>
          <w:lang w:val="en-GB"/>
        </w:rPr>
        <w:t xml:space="preserve"> - 314 832,86 </w:t>
      </w:r>
      <w:r w:rsidR="002B427B" w:rsidRPr="00DE4CCF">
        <w:rPr>
          <w:lang w:val="en-GB"/>
        </w:rPr>
        <w:t>BGN.</w:t>
      </w:r>
      <w:r w:rsidR="007D1AF9" w:rsidRPr="00DE4CCF">
        <w:rPr>
          <w:lang w:val="en-GB"/>
        </w:rPr>
        <w:t>.</w:t>
      </w:r>
    </w:p>
    <w:p w14:paraId="1BCCF46C" w14:textId="1FBC25C5" w:rsidR="009E18CD" w:rsidRPr="00DE4CCF" w:rsidRDefault="009E18CD" w:rsidP="007807BE">
      <w:pPr>
        <w:ind w:left="567" w:firstLine="0"/>
        <w:rPr>
          <w:lang w:val="en-GB"/>
        </w:rPr>
      </w:pPr>
      <w:r w:rsidRPr="00DE4CCF">
        <w:rPr>
          <w:lang w:val="en-GB"/>
        </w:rPr>
        <w:sym w:font="Symbol" w:char="F0B7"/>
      </w:r>
      <w:r w:rsidR="00EB07CE" w:rsidRPr="00DE4CCF">
        <w:rPr>
          <w:lang w:val="en-GB"/>
        </w:rPr>
        <w:t xml:space="preserve"> </w:t>
      </w:r>
      <w:r w:rsidR="00F84B00" w:rsidRPr="00DE4CCF">
        <w:rPr>
          <w:lang w:val="en-GB"/>
        </w:rPr>
        <w:t>Total damages caused to the rail track with</w:t>
      </w:r>
      <w:r w:rsidR="006A2314" w:rsidRPr="00DE4CCF">
        <w:rPr>
          <w:lang w:val="en-GB"/>
        </w:rPr>
        <w:t xml:space="preserve"> </w:t>
      </w:r>
      <w:r w:rsidR="00F84B00" w:rsidRPr="00DE4CCF">
        <w:rPr>
          <w:lang w:val="en-GB"/>
        </w:rPr>
        <w:t>amortization charges at</w:t>
      </w:r>
      <w:r w:rsidR="006A2314" w:rsidRPr="00DE4CCF">
        <w:rPr>
          <w:lang w:val="en-GB"/>
        </w:rPr>
        <w:t xml:space="preserve"> 26.07.2022 </w:t>
      </w:r>
      <w:r w:rsidR="005C4222" w:rsidRPr="00DE4CCF">
        <w:rPr>
          <w:lang w:val="en-GB"/>
        </w:rPr>
        <w:t>in the area of the accident from km</w:t>
      </w:r>
      <w:r w:rsidR="00081C0F" w:rsidRPr="00DE4CCF">
        <w:rPr>
          <w:lang w:val="en-GB"/>
        </w:rPr>
        <w:t xml:space="preserve"> 18+937 </w:t>
      </w:r>
      <w:r w:rsidR="005C4222" w:rsidRPr="00DE4CCF">
        <w:rPr>
          <w:lang w:val="en-GB"/>
        </w:rPr>
        <w:t>to km</w:t>
      </w:r>
      <w:r w:rsidR="00081C0F" w:rsidRPr="00DE4CCF">
        <w:rPr>
          <w:lang w:val="en-GB"/>
        </w:rPr>
        <w:t xml:space="preserve"> 19+041 = 104 </w:t>
      </w:r>
      <w:r w:rsidR="00C602DB" w:rsidRPr="00DE4CCF">
        <w:rPr>
          <w:lang w:val="en-GB"/>
        </w:rPr>
        <w:t>meters amounting to</w:t>
      </w:r>
      <w:r w:rsidR="00081C0F" w:rsidRPr="00DE4CCF">
        <w:rPr>
          <w:lang w:val="en-GB"/>
        </w:rPr>
        <w:t xml:space="preserve"> 4233,53</w:t>
      </w:r>
      <w:r w:rsidRPr="00DE4CCF">
        <w:rPr>
          <w:lang w:val="en-GB"/>
        </w:rPr>
        <w:t xml:space="preserve"> </w:t>
      </w:r>
      <w:r w:rsidR="00C602DB" w:rsidRPr="00DE4CCF">
        <w:rPr>
          <w:lang w:val="en-GB"/>
        </w:rPr>
        <w:t>BGN</w:t>
      </w:r>
      <w:r w:rsidRPr="00DE4CCF">
        <w:rPr>
          <w:lang w:val="en-GB"/>
        </w:rPr>
        <w:t>.;</w:t>
      </w:r>
    </w:p>
    <w:p w14:paraId="01352BFD" w14:textId="5FF5D710" w:rsidR="00A3180A" w:rsidRPr="00DE4CCF" w:rsidRDefault="009E18CD" w:rsidP="009E18CD">
      <w:pPr>
        <w:ind w:left="567" w:firstLine="0"/>
        <w:rPr>
          <w:lang w:val="en-GB"/>
        </w:rPr>
      </w:pPr>
      <w:r w:rsidRPr="00DE4CCF">
        <w:rPr>
          <w:lang w:val="en-GB"/>
        </w:rPr>
        <w:sym w:font="Symbol" w:char="F0B7"/>
      </w:r>
      <w:r w:rsidRPr="00DE4CCF">
        <w:rPr>
          <w:lang w:val="en-GB"/>
        </w:rPr>
        <w:t xml:space="preserve"> </w:t>
      </w:r>
      <w:r w:rsidR="00C602DB" w:rsidRPr="00DE4CCF">
        <w:rPr>
          <w:lang w:val="en-GB"/>
        </w:rPr>
        <w:t>Total damages</w:t>
      </w:r>
      <w:r w:rsidRPr="00DE4CCF">
        <w:rPr>
          <w:lang w:val="en-GB"/>
        </w:rPr>
        <w:t xml:space="preserve">: </w:t>
      </w:r>
      <w:r w:rsidR="00C22070" w:rsidRPr="00DE4CCF">
        <w:rPr>
          <w:lang w:val="en-GB"/>
        </w:rPr>
        <w:t xml:space="preserve">319 066,39 </w:t>
      </w:r>
      <w:r w:rsidR="002B427B" w:rsidRPr="00DE4CCF">
        <w:rPr>
          <w:lang w:val="en-GB"/>
        </w:rPr>
        <w:t>BGN.</w:t>
      </w:r>
      <w:r w:rsidRPr="00DE4CCF">
        <w:rPr>
          <w:lang w:val="en-GB"/>
        </w:rPr>
        <w:t>.</w:t>
      </w:r>
    </w:p>
    <w:p w14:paraId="71DDF6DD" w14:textId="2F3799CC" w:rsidR="009E18CD" w:rsidRPr="00DE4CCF" w:rsidRDefault="001F15B9">
      <w:pPr>
        <w:pStyle w:val="ab"/>
        <w:numPr>
          <w:ilvl w:val="2"/>
          <w:numId w:val="10"/>
        </w:numPr>
        <w:spacing w:before="120"/>
        <w:ind w:left="1134" w:hanging="708"/>
        <w:rPr>
          <w:i/>
          <w:iCs/>
          <w:lang w:val="en-GB"/>
        </w:rPr>
      </w:pPr>
      <w:r w:rsidRPr="00DE4CCF">
        <w:rPr>
          <w:i/>
          <w:iCs/>
          <w:lang w:val="en-GB"/>
        </w:rPr>
        <w:t>Description of other consequences, including the event impact on the usual activity of the participants</w:t>
      </w:r>
      <w:r w:rsidR="002E38AC" w:rsidRPr="00DE4CCF">
        <w:rPr>
          <w:i/>
          <w:iCs/>
          <w:lang w:val="en-GB"/>
        </w:rPr>
        <w:t>.</w:t>
      </w:r>
    </w:p>
    <w:p w14:paraId="32FDE40A" w14:textId="68D3A6D5" w:rsidR="00A3180A" w:rsidRPr="00DE4CCF" w:rsidRDefault="004E7958" w:rsidP="00CC6448">
      <w:pPr>
        <w:rPr>
          <w:iCs/>
          <w:lang w:val="en-GB"/>
        </w:rPr>
      </w:pPr>
      <w:r w:rsidRPr="00DE4CCF">
        <w:rPr>
          <w:iCs/>
          <w:lang w:val="en-GB"/>
        </w:rPr>
        <w:t xml:space="preserve">In the period </w:t>
      </w:r>
      <w:r w:rsidR="00081C0F" w:rsidRPr="00DE4CCF">
        <w:rPr>
          <w:iCs/>
          <w:lang w:val="en-GB"/>
        </w:rPr>
        <w:t>26.07÷29.07</w:t>
      </w:r>
      <w:r w:rsidR="00D97B15" w:rsidRPr="00DE4CCF">
        <w:rPr>
          <w:iCs/>
          <w:lang w:val="en-GB"/>
        </w:rPr>
        <w:t>.2022</w:t>
      </w:r>
      <w:r w:rsidR="001D3AA7" w:rsidRPr="00DE4CCF">
        <w:rPr>
          <w:iCs/>
          <w:lang w:val="en-GB"/>
        </w:rPr>
        <w:t>,</w:t>
      </w:r>
      <w:r w:rsidR="00893D17" w:rsidRPr="00DE4CCF">
        <w:rPr>
          <w:iCs/>
          <w:lang w:val="en-GB"/>
        </w:rPr>
        <w:t xml:space="preserve"> </w:t>
      </w:r>
      <w:r w:rsidRPr="00DE4CCF">
        <w:rPr>
          <w:iCs/>
          <w:lang w:val="en-GB"/>
        </w:rPr>
        <w:t>the railway infrastructure manager and the railway undertakings have generated additional costs for changing the train schedule along the section</w:t>
      </w:r>
      <w:r w:rsidR="00CC6448" w:rsidRPr="00DE4CCF">
        <w:rPr>
          <w:iCs/>
          <w:lang w:val="en-GB"/>
        </w:rPr>
        <w:t>.</w:t>
      </w:r>
    </w:p>
    <w:p w14:paraId="5FAC7208" w14:textId="3F4FC7A6" w:rsidR="00C13DD1" w:rsidRPr="00DE4CCF" w:rsidRDefault="00C13DD1" w:rsidP="008C2AAA">
      <w:pPr>
        <w:rPr>
          <w:lang w:val="en-GB"/>
        </w:rPr>
      </w:pPr>
      <w:r w:rsidRPr="00DE4CCF">
        <w:rPr>
          <w:lang w:val="en-GB"/>
        </w:rPr>
        <w:sym w:font="Symbol" w:char="F0B7"/>
      </w:r>
      <w:r w:rsidR="00CC6448" w:rsidRPr="00DE4CCF">
        <w:rPr>
          <w:lang w:val="en-GB"/>
        </w:rPr>
        <w:t xml:space="preserve"> </w:t>
      </w:r>
      <w:r w:rsidR="004E7958" w:rsidRPr="00DE4CCF">
        <w:rPr>
          <w:lang w:val="en-GB"/>
        </w:rPr>
        <w:t>Deviated trains of the railway undertakings</w:t>
      </w:r>
      <w:r w:rsidR="006A2314" w:rsidRPr="00DE4CCF">
        <w:rPr>
          <w:lang w:val="en-GB"/>
        </w:rPr>
        <w:t xml:space="preserve"> – 230,97</w:t>
      </w:r>
      <w:r w:rsidR="009B40C8" w:rsidRPr="00DE4CCF">
        <w:rPr>
          <w:lang w:val="en-GB"/>
        </w:rPr>
        <w:t xml:space="preserve"> </w:t>
      </w:r>
      <w:r w:rsidR="002B427B" w:rsidRPr="00DE4CCF">
        <w:rPr>
          <w:lang w:val="en-GB"/>
        </w:rPr>
        <w:t>BGN.</w:t>
      </w:r>
      <w:r w:rsidR="009B40C8" w:rsidRPr="00DE4CCF">
        <w:rPr>
          <w:lang w:val="en-GB"/>
        </w:rPr>
        <w:t>.</w:t>
      </w:r>
      <w:r w:rsidR="00CC6448" w:rsidRPr="00DE4CCF">
        <w:rPr>
          <w:lang w:val="en-GB"/>
        </w:rPr>
        <w:t>;</w:t>
      </w:r>
    </w:p>
    <w:p w14:paraId="759F9876" w14:textId="387EC8C0" w:rsidR="00C13DD1" w:rsidRPr="00DE4CCF" w:rsidRDefault="00C13DD1" w:rsidP="008C2AAA">
      <w:pPr>
        <w:rPr>
          <w:lang w:val="en-GB"/>
        </w:rPr>
      </w:pPr>
      <w:r w:rsidRPr="00DE4CCF">
        <w:rPr>
          <w:lang w:val="en-GB"/>
        </w:rPr>
        <w:sym w:font="Symbol" w:char="F0B7"/>
      </w:r>
      <w:r w:rsidR="00CC6448" w:rsidRPr="00DE4CCF">
        <w:rPr>
          <w:lang w:val="en-GB"/>
        </w:rPr>
        <w:t xml:space="preserve"> </w:t>
      </w:r>
      <w:r w:rsidR="004E7958" w:rsidRPr="00DE4CCF">
        <w:rPr>
          <w:lang w:val="en-GB"/>
        </w:rPr>
        <w:t>Cancelled trains of the railway undertakings</w:t>
      </w:r>
      <w:r w:rsidR="006A2314" w:rsidRPr="00DE4CCF">
        <w:rPr>
          <w:lang w:val="en-GB"/>
        </w:rPr>
        <w:t xml:space="preserve"> – 2 594,80</w:t>
      </w:r>
      <w:r w:rsidR="00CC6448" w:rsidRPr="00DE4CCF">
        <w:rPr>
          <w:lang w:val="en-GB"/>
        </w:rPr>
        <w:t xml:space="preserve"> </w:t>
      </w:r>
      <w:r w:rsidR="002B427B" w:rsidRPr="00DE4CCF">
        <w:rPr>
          <w:lang w:val="en-GB"/>
        </w:rPr>
        <w:t>BGN.</w:t>
      </w:r>
      <w:r w:rsidR="00205A04" w:rsidRPr="00DE4CCF">
        <w:rPr>
          <w:lang w:val="en-GB"/>
        </w:rPr>
        <w:t>.</w:t>
      </w:r>
      <w:r w:rsidR="00CC6448" w:rsidRPr="00DE4CCF">
        <w:rPr>
          <w:lang w:val="en-GB"/>
        </w:rPr>
        <w:t>;</w:t>
      </w:r>
    </w:p>
    <w:p w14:paraId="06A8D4DE" w14:textId="7F8F2D6C" w:rsidR="00C13DD1" w:rsidRPr="00DE4CCF" w:rsidRDefault="00C13DD1" w:rsidP="008C2AAA">
      <w:pPr>
        <w:rPr>
          <w:lang w:val="en-GB"/>
        </w:rPr>
      </w:pPr>
      <w:r w:rsidRPr="00DE4CCF">
        <w:rPr>
          <w:lang w:val="en-GB"/>
        </w:rPr>
        <w:sym w:font="Symbol" w:char="F0B7"/>
      </w:r>
      <w:r w:rsidR="00CC6448" w:rsidRPr="00DE4CCF">
        <w:rPr>
          <w:lang w:val="en-GB"/>
        </w:rPr>
        <w:t xml:space="preserve"> </w:t>
      </w:r>
      <w:r w:rsidR="00C77279" w:rsidRPr="00DE4CCF">
        <w:rPr>
          <w:lang w:val="en-GB"/>
        </w:rPr>
        <w:t>Appointed trains of the railway undertakings – none</w:t>
      </w:r>
      <w:r w:rsidR="00CC6448" w:rsidRPr="00DE4CCF">
        <w:rPr>
          <w:lang w:val="en-GB"/>
        </w:rPr>
        <w:t>;</w:t>
      </w:r>
    </w:p>
    <w:p w14:paraId="15FAEEA4" w14:textId="0D972549" w:rsidR="00C13DD1" w:rsidRPr="00DE4CCF" w:rsidRDefault="00CC6448" w:rsidP="008C2AAA">
      <w:pPr>
        <w:rPr>
          <w:lang w:val="en-GB"/>
        </w:rPr>
      </w:pPr>
      <w:r w:rsidRPr="00DE4CCF">
        <w:rPr>
          <w:lang w:val="en-GB"/>
        </w:rPr>
        <w:sym w:font="Symbol" w:char="F0B7"/>
      </w:r>
      <w:r w:rsidRPr="00DE4CCF">
        <w:rPr>
          <w:lang w:val="en-GB"/>
        </w:rPr>
        <w:t xml:space="preserve"> </w:t>
      </w:r>
      <w:r w:rsidR="002745AB" w:rsidRPr="00DE4CCF">
        <w:rPr>
          <w:lang w:val="en-GB"/>
        </w:rPr>
        <w:t>Delayed trains of the railway undertakings in neighbouring stations</w:t>
      </w:r>
      <w:r w:rsidR="006A2314" w:rsidRPr="00DE4CCF">
        <w:rPr>
          <w:lang w:val="en-GB"/>
        </w:rPr>
        <w:t xml:space="preserve"> – 10</w:t>
      </w:r>
      <w:r w:rsidRPr="00DE4CCF">
        <w:rPr>
          <w:lang w:val="en-GB"/>
        </w:rPr>
        <w:t>;</w:t>
      </w:r>
    </w:p>
    <w:p w14:paraId="56A1C093" w14:textId="71C60C1A" w:rsidR="00C13DD1" w:rsidRPr="00DE4CCF" w:rsidRDefault="00CC6448" w:rsidP="008C2AAA">
      <w:pPr>
        <w:rPr>
          <w:lang w:val="en-GB"/>
        </w:rPr>
      </w:pPr>
      <w:r w:rsidRPr="00DE4CCF">
        <w:rPr>
          <w:lang w:val="en-GB"/>
        </w:rPr>
        <w:sym w:font="Symbol" w:char="F0B7"/>
      </w:r>
      <w:r w:rsidR="00C13DD1" w:rsidRPr="00DE4CCF">
        <w:rPr>
          <w:lang w:val="en-GB"/>
        </w:rPr>
        <w:t xml:space="preserve"> </w:t>
      </w:r>
      <w:r w:rsidR="004855C2" w:rsidRPr="00DE4CCF">
        <w:rPr>
          <w:lang w:val="en-GB"/>
        </w:rPr>
        <w:t>Costs for rehabilitation means of Sofia RS</w:t>
      </w:r>
      <w:r w:rsidR="006A2314" w:rsidRPr="00DE4CCF">
        <w:rPr>
          <w:lang w:val="en-GB"/>
        </w:rPr>
        <w:t xml:space="preserve"> – 2 245</w:t>
      </w:r>
      <w:r w:rsidR="00D97B15" w:rsidRPr="00DE4CCF">
        <w:rPr>
          <w:lang w:val="en-GB"/>
        </w:rPr>
        <w:t>,00</w:t>
      </w:r>
      <w:r w:rsidRPr="00DE4CCF">
        <w:rPr>
          <w:lang w:val="en-GB"/>
        </w:rPr>
        <w:t xml:space="preserve"> </w:t>
      </w:r>
      <w:r w:rsidR="002B427B" w:rsidRPr="00DE4CCF">
        <w:rPr>
          <w:lang w:val="en-GB"/>
        </w:rPr>
        <w:t>BGN.</w:t>
      </w:r>
      <w:r w:rsidR="00205A04" w:rsidRPr="00DE4CCF">
        <w:rPr>
          <w:lang w:val="en-GB"/>
        </w:rPr>
        <w:t>.</w:t>
      </w:r>
      <w:r w:rsidRPr="00DE4CCF">
        <w:rPr>
          <w:lang w:val="en-GB"/>
        </w:rPr>
        <w:t>;</w:t>
      </w:r>
    </w:p>
    <w:p w14:paraId="1C9D3305" w14:textId="73CEA4B9" w:rsidR="006A2314" w:rsidRPr="00DE4CCF" w:rsidRDefault="006A2314" w:rsidP="008C2AAA">
      <w:pPr>
        <w:rPr>
          <w:lang w:val="en-GB"/>
        </w:rPr>
      </w:pPr>
      <w:r w:rsidRPr="00DE4CCF">
        <w:rPr>
          <w:lang w:val="en-GB"/>
        </w:rPr>
        <w:t xml:space="preserve">• </w:t>
      </w:r>
      <w:r w:rsidR="004855C2" w:rsidRPr="00DE4CCF">
        <w:rPr>
          <w:lang w:val="en-GB"/>
        </w:rPr>
        <w:t>Costs for rehabilitation means of Vratsa RS</w:t>
      </w:r>
      <w:r w:rsidRPr="00DE4CCF">
        <w:rPr>
          <w:lang w:val="en-GB"/>
        </w:rPr>
        <w:t xml:space="preserve"> – 3 519,91 </w:t>
      </w:r>
      <w:r w:rsidR="002B427B" w:rsidRPr="00DE4CCF">
        <w:rPr>
          <w:lang w:val="en-GB"/>
        </w:rPr>
        <w:t>BGN.</w:t>
      </w:r>
      <w:r w:rsidRPr="00DE4CCF">
        <w:rPr>
          <w:lang w:val="en-GB"/>
        </w:rPr>
        <w:t>.;</w:t>
      </w:r>
    </w:p>
    <w:p w14:paraId="1665ADAF" w14:textId="3F650439" w:rsidR="00C13DD1" w:rsidRPr="00DE4CCF" w:rsidRDefault="00DE74B2" w:rsidP="008C2AAA">
      <w:pPr>
        <w:rPr>
          <w:lang w:val="en-GB"/>
        </w:rPr>
      </w:pPr>
      <w:r w:rsidRPr="00DE4CCF">
        <w:rPr>
          <w:lang w:val="en-GB"/>
        </w:rPr>
        <w:sym w:font="Symbol" w:char="F0B7"/>
      </w:r>
      <w:r w:rsidRPr="00DE4CCF">
        <w:rPr>
          <w:lang w:val="en-GB"/>
        </w:rPr>
        <w:t xml:space="preserve"> </w:t>
      </w:r>
      <w:r w:rsidR="00A95583" w:rsidRPr="00DE4CCF">
        <w:rPr>
          <w:lang w:val="en-GB"/>
        </w:rPr>
        <w:t>Total other costs</w:t>
      </w:r>
      <w:r w:rsidR="006A2314" w:rsidRPr="00DE4CCF">
        <w:rPr>
          <w:lang w:val="en-GB"/>
        </w:rPr>
        <w:t>: 8 590,68</w:t>
      </w:r>
      <w:r w:rsidR="00C13DD1" w:rsidRPr="00DE4CCF">
        <w:rPr>
          <w:lang w:val="en-GB"/>
        </w:rPr>
        <w:t xml:space="preserve"> </w:t>
      </w:r>
      <w:r w:rsidR="00A95583" w:rsidRPr="00DE4CCF">
        <w:rPr>
          <w:lang w:val="en-GB"/>
        </w:rPr>
        <w:t>BGN</w:t>
      </w:r>
      <w:r w:rsidR="00C13DD1" w:rsidRPr="00DE4CCF">
        <w:rPr>
          <w:lang w:val="en-GB"/>
        </w:rPr>
        <w:t>.</w:t>
      </w:r>
    </w:p>
    <w:p w14:paraId="593BC8D4" w14:textId="4DAF5E98" w:rsidR="009E18CD" w:rsidRPr="00DE4CCF" w:rsidRDefault="00C55FA3">
      <w:pPr>
        <w:pStyle w:val="ab"/>
        <w:numPr>
          <w:ilvl w:val="2"/>
          <w:numId w:val="10"/>
        </w:numPr>
        <w:spacing w:before="120"/>
        <w:ind w:left="1134" w:hanging="708"/>
        <w:rPr>
          <w:i/>
          <w:iCs/>
          <w:lang w:val="en-GB"/>
        </w:rPr>
      </w:pPr>
      <w:r w:rsidRPr="00DE4CCF">
        <w:rPr>
          <w:i/>
          <w:iCs/>
          <w:lang w:val="en-GB"/>
        </w:rPr>
        <w:t>Identity of the participants and their functions</w:t>
      </w:r>
      <w:r w:rsidR="009E18CD" w:rsidRPr="00DE4CCF">
        <w:rPr>
          <w:i/>
          <w:iCs/>
          <w:lang w:val="en-GB"/>
        </w:rPr>
        <w:t>.</w:t>
      </w:r>
    </w:p>
    <w:p w14:paraId="71537050" w14:textId="6BB0B01E" w:rsidR="00893D17" w:rsidRPr="00DE4CCF" w:rsidRDefault="00C55FA3" w:rsidP="009E18CD">
      <w:pPr>
        <w:spacing w:before="120"/>
        <w:ind w:left="426" w:firstLine="0"/>
        <w:rPr>
          <w:i/>
          <w:iCs/>
          <w:lang w:val="en-GB"/>
        </w:rPr>
      </w:pPr>
      <w:r w:rsidRPr="00DE4CCF">
        <w:rPr>
          <w:bCs/>
          <w:i/>
          <w:iCs/>
          <w:szCs w:val="24"/>
          <w:lang w:val="en-GB"/>
        </w:rPr>
        <w:t>Railway infrastructure</w:t>
      </w:r>
      <w:r w:rsidR="00893D17" w:rsidRPr="00DE4CCF">
        <w:rPr>
          <w:bCs/>
          <w:i/>
          <w:iCs/>
          <w:szCs w:val="24"/>
          <w:lang w:val="en-GB"/>
        </w:rPr>
        <w:t>:</w:t>
      </w:r>
    </w:p>
    <w:p w14:paraId="040B5417" w14:textId="43A4AD7C" w:rsidR="005D4634" w:rsidRPr="00DE4CCF" w:rsidRDefault="00C55FA3" w:rsidP="00C22070">
      <w:pPr>
        <w:pStyle w:val="ab"/>
        <w:numPr>
          <w:ilvl w:val="0"/>
          <w:numId w:val="4"/>
        </w:numPr>
        <w:tabs>
          <w:tab w:val="left" w:pos="993"/>
        </w:tabs>
        <w:ind w:left="0" w:right="28" w:firstLine="709"/>
        <w:rPr>
          <w:szCs w:val="24"/>
          <w:lang w:val="en-GB"/>
        </w:rPr>
      </w:pPr>
      <w:r w:rsidRPr="00DE4CCF">
        <w:rPr>
          <w:szCs w:val="24"/>
          <w:lang w:val="en-GB"/>
        </w:rPr>
        <w:t>SE National railway infrastructure company has Safety Authorization № BG 21/2018/0001 valid from 01.07.2018 until 30.06.2023</w:t>
      </w:r>
      <w:r w:rsidR="005D4634" w:rsidRPr="00DE4CCF">
        <w:rPr>
          <w:szCs w:val="24"/>
          <w:lang w:val="en-GB"/>
        </w:rPr>
        <w:t>.</w:t>
      </w:r>
    </w:p>
    <w:p w14:paraId="226C4554" w14:textId="499FCD2C" w:rsidR="00B231A2" w:rsidRPr="00DE4CCF" w:rsidRDefault="00816A71" w:rsidP="00B231A2">
      <w:pPr>
        <w:tabs>
          <w:tab w:val="left" w:pos="993"/>
        </w:tabs>
        <w:ind w:right="28"/>
        <w:rPr>
          <w:szCs w:val="24"/>
          <w:lang w:val="en-GB"/>
        </w:rPr>
      </w:pPr>
      <w:r w:rsidRPr="00DE4CCF">
        <w:rPr>
          <w:szCs w:val="24"/>
          <w:lang w:val="en-GB"/>
        </w:rPr>
        <w:t>SE NRIC personnel, involved in the accident</w:t>
      </w:r>
      <w:r w:rsidR="00B231A2" w:rsidRPr="00DE4CCF">
        <w:rPr>
          <w:szCs w:val="24"/>
          <w:lang w:val="en-GB"/>
        </w:rPr>
        <w:t>:</w:t>
      </w:r>
    </w:p>
    <w:p w14:paraId="60C856D3" w14:textId="32AE4710" w:rsidR="00484808" w:rsidRPr="00DE4CCF" w:rsidRDefault="00816A71" w:rsidP="006578BF">
      <w:pPr>
        <w:pStyle w:val="ab"/>
        <w:numPr>
          <w:ilvl w:val="0"/>
          <w:numId w:val="4"/>
        </w:numPr>
        <w:tabs>
          <w:tab w:val="left" w:pos="993"/>
        </w:tabs>
        <w:ind w:right="28" w:firstLine="349"/>
        <w:rPr>
          <w:szCs w:val="24"/>
          <w:lang w:val="en-GB"/>
        </w:rPr>
      </w:pPr>
      <w:r w:rsidRPr="00DE4CCF">
        <w:rPr>
          <w:szCs w:val="24"/>
          <w:lang w:val="en-GB"/>
        </w:rPr>
        <w:t xml:space="preserve">Traffic manager on-duty </w:t>
      </w:r>
      <w:r w:rsidR="003D2E39" w:rsidRPr="00DE4CCF">
        <w:rPr>
          <w:szCs w:val="24"/>
          <w:lang w:val="en-GB"/>
        </w:rPr>
        <w:t>in Yana station on shift</w:t>
      </w:r>
      <w:r w:rsidR="00893D17" w:rsidRPr="00DE4CCF">
        <w:rPr>
          <w:szCs w:val="24"/>
          <w:lang w:val="en-GB"/>
        </w:rPr>
        <w:t>;</w:t>
      </w:r>
    </w:p>
    <w:p w14:paraId="01CC6E2B" w14:textId="22903A3F" w:rsidR="00DA57DF" w:rsidRPr="00DE4CCF" w:rsidRDefault="00816A71">
      <w:pPr>
        <w:pStyle w:val="ab"/>
        <w:numPr>
          <w:ilvl w:val="0"/>
          <w:numId w:val="4"/>
        </w:numPr>
        <w:tabs>
          <w:tab w:val="left" w:pos="993"/>
        </w:tabs>
        <w:ind w:firstLine="349"/>
        <w:rPr>
          <w:szCs w:val="24"/>
          <w:lang w:val="en-GB"/>
        </w:rPr>
      </w:pPr>
      <w:r w:rsidRPr="00DE4CCF">
        <w:rPr>
          <w:szCs w:val="24"/>
          <w:lang w:val="en-GB"/>
        </w:rPr>
        <w:t xml:space="preserve">Traffic manager on-duty </w:t>
      </w:r>
      <w:r w:rsidR="00085C68" w:rsidRPr="00DE4CCF">
        <w:rPr>
          <w:szCs w:val="24"/>
          <w:lang w:val="en-GB"/>
        </w:rPr>
        <w:t>in Kremikovtsi station on shift</w:t>
      </w:r>
      <w:r w:rsidR="00B707EE" w:rsidRPr="00DE4CCF">
        <w:rPr>
          <w:szCs w:val="24"/>
          <w:lang w:val="en-GB"/>
        </w:rPr>
        <w:t>;</w:t>
      </w:r>
    </w:p>
    <w:p w14:paraId="6A3B7DB9" w14:textId="37612A5B" w:rsidR="006578BF" w:rsidRPr="00DE4CCF" w:rsidRDefault="008A6CE2">
      <w:pPr>
        <w:pStyle w:val="ab"/>
        <w:numPr>
          <w:ilvl w:val="0"/>
          <w:numId w:val="4"/>
        </w:numPr>
        <w:tabs>
          <w:tab w:val="left" w:pos="993"/>
        </w:tabs>
        <w:ind w:firstLine="349"/>
        <w:rPr>
          <w:szCs w:val="24"/>
          <w:lang w:val="en-GB"/>
        </w:rPr>
      </w:pPr>
      <w:r w:rsidRPr="00DE4CCF">
        <w:rPr>
          <w:szCs w:val="24"/>
          <w:lang w:val="en-GB"/>
        </w:rPr>
        <w:t>Head of Iliantsi railway section</w:t>
      </w:r>
      <w:r w:rsidR="006578BF" w:rsidRPr="00DE4CCF">
        <w:rPr>
          <w:szCs w:val="24"/>
          <w:lang w:val="en-GB"/>
        </w:rPr>
        <w:t>;</w:t>
      </w:r>
    </w:p>
    <w:p w14:paraId="08AF69CF" w14:textId="45C7C0A2" w:rsidR="006578BF" w:rsidRPr="00DE4CCF" w:rsidRDefault="009F1508">
      <w:pPr>
        <w:pStyle w:val="ab"/>
        <w:numPr>
          <w:ilvl w:val="0"/>
          <w:numId w:val="4"/>
        </w:numPr>
        <w:tabs>
          <w:tab w:val="left" w:pos="993"/>
        </w:tabs>
        <w:ind w:firstLine="349"/>
        <w:rPr>
          <w:szCs w:val="24"/>
          <w:lang w:val="en-GB"/>
        </w:rPr>
      </w:pPr>
      <w:r w:rsidRPr="00DE4CCF">
        <w:rPr>
          <w:szCs w:val="24"/>
          <w:lang w:val="en-GB"/>
        </w:rPr>
        <w:t>Head of Transport group on RRS</w:t>
      </w:r>
      <w:r w:rsidR="006578BF" w:rsidRPr="00DE4CCF">
        <w:rPr>
          <w:szCs w:val="24"/>
          <w:lang w:val="en-GB"/>
        </w:rPr>
        <w:t>;</w:t>
      </w:r>
    </w:p>
    <w:p w14:paraId="5CF834D4" w14:textId="0F0F94F4" w:rsidR="006578BF" w:rsidRPr="00DE4CCF" w:rsidRDefault="009F1508">
      <w:pPr>
        <w:pStyle w:val="ab"/>
        <w:numPr>
          <w:ilvl w:val="0"/>
          <w:numId w:val="4"/>
        </w:numPr>
        <w:tabs>
          <w:tab w:val="left" w:pos="993"/>
        </w:tabs>
        <w:ind w:firstLine="349"/>
        <w:rPr>
          <w:szCs w:val="24"/>
          <w:lang w:val="en-GB"/>
        </w:rPr>
      </w:pPr>
      <w:r w:rsidRPr="00DE4CCF">
        <w:rPr>
          <w:szCs w:val="24"/>
          <w:lang w:val="en-GB"/>
        </w:rPr>
        <w:t>Trackman railway line</w:t>
      </w:r>
      <w:r w:rsidR="006578BF" w:rsidRPr="00DE4CCF">
        <w:rPr>
          <w:szCs w:val="24"/>
          <w:lang w:val="en-GB"/>
        </w:rPr>
        <w:t>.</w:t>
      </w:r>
    </w:p>
    <w:p w14:paraId="557AF8BA" w14:textId="3444C304" w:rsidR="00893D17" w:rsidRPr="00DE4CCF" w:rsidRDefault="003E6B62" w:rsidP="009E18CD">
      <w:pPr>
        <w:ind w:left="568" w:right="28" w:firstLine="0"/>
        <w:rPr>
          <w:bCs/>
          <w:i/>
          <w:iCs/>
          <w:szCs w:val="24"/>
          <w:lang w:val="en-GB"/>
        </w:rPr>
      </w:pPr>
      <w:r w:rsidRPr="00DE4CCF">
        <w:rPr>
          <w:bCs/>
          <w:i/>
          <w:iCs/>
          <w:szCs w:val="24"/>
          <w:lang w:val="en-GB"/>
        </w:rPr>
        <w:t>Railway undertaking</w:t>
      </w:r>
      <w:r w:rsidR="00893D17" w:rsidRPr="00DE4CCF">
        <w:rPr>
          <w:bCs/>
          <w:i/>
          <w:iCs/>
          <w:szCs w:val="24"/>
          <w:lang w:val="en-GB"/>
        </w:rPr>
        <w:t>:</w:t>
      </w:r>
    </w:p>
    <w:p w14:paraId="189A0A42" w14:textId="6A57CF84" w:rsidR="005D4634" w:rsidRPr="009A0093" w:rsidRDefault="00EA25C6" w:rsidP="000A5850">
      <w:pPr>
        <w:pStyle w:val="ab"/>
        <w:tabs>
          <w:tab w:val="left" w:pos="993"/>
          <w:tab w:val="left" w:pos="1134"/>
        </w:tabs>
        <w:ind w:left="709" w:right="28" w:firstLine="0"/>
        <w:rPr>
          <w:szCs w:val="24"/>
          <w:lang w:val="it-IT"/>
        </w:rPr>
      </w:pPr>
      <w:r w:rsidRPr="009A0093">
        <w:rPr>
          <w:szCs w:val="24"/>
          <w:lang w:val="it-IT"/>
        </w:rPr>
        <w:t>“</w:t>
      </w:r>
      <w:r w:rsidR="003E6B62" w:rsidRPr="009A0093">
        <w:rPr>
          <w:szCs w:val="24"/>
          <w:lang w:val="it-IT"/>
        </w:rPr>
        <w:t>Rail Cargo Carrier-Bulgaria</w:t>
      </w:r>
      <w:r w:rsidRPr="009A0093">
        <w:rPr>
          <w:szCs w:val="24"/>
          <w:lang w:val="it-IT"/>
        </w:rPr>
        <w:t xml:space="preserve">” </w:t>
      </w:r>
      <w:r w:rsidR="003E6B62" w:rsidRPr="009A0093">
        <w:rPr>
          <w:szCs w:val="24"/>
          <w:lang w:val="it-IT"/>
        </w:rPr>
        <w:t>EOOD has</w:t>
      </w:r>
      <w:r w:rsidR="005D4634" w:rsidRPr="009A0093">
        <w:rPr>
          <w:szCs w:val="24"/>
          <w:lang w:val="it-IT"/>
        </w:rPr>
        <w:t>:</w:t>
      </w:r>
      <w:r w:rsidR="005D4634" w:rsidRPr="009A0093">
        <w:rPr>
          <w:lang w:val="it-IT"/>
        </w:rPr>
        <w:t xml:space="preserve"> </w:t>
      </w:r>
    </w:p>
    <w:p w14:paraId="688853AD" w14:textId="630B3AA8" w:rsidR="005D4634" w:rsidRPr="00DE4CCF" w:rsidRDefault="003E6B62" w:rsidP="00C776F6">
      <w:pPr>
        <w:pStyle w:val="ab"/>
        <w:numPr>
          <w:ilvl w:val="2"/>
          <w:numId w:val="40"/>
        </w:numPr>
        <w:ind w:left="993" w:right="28" w:hanging="284"/>
        <w:rPr>
          <w:szCs w:val="24"/>
          <w:lang w:val="en-GB"/>
        </w:rPr>
      </w:pPr>
      <w:r w:rsidRPr="00DE4CCF">
        <w:rPr>
          <w:szCs w:val="24"/>
          <w:lang w:val="en-GB"/>
        </w:rPr>
        <w:t>License for railway transport services</w:t>
      </w:r>
      <w:r w:rsidR="001D79C4" w:rsidRPr="00DE4CCF">
        <w:rPr>
          <w:szCs w:val="24"/>
          <w:lang w:val="en-GB"/>
        </w:rPr>
        <w:t xml:space="preserve"> № </w:t>
      </w:r>
      <w:r w:rsidR="004A285E" w:rsidRPr="00DE4CCF">
        <w:rPr>
          <w:szCs w:val="24"/>
          <w:lang w:val="en-GB"/>
        </w:rPr>
        <w:t>2</w:t>
      </w:r>
      <w:r w:rsidR="004A285E" w:rsidRPr="00DE4CCF">
        <w:rPr>
          <w:lang w:val="en-GB"/>
        </w:rPr>
        <w:t>1</w:t>
      </w:r>
      <w:r w:rsidR="009A1EE6" w:rsidRPr="00DE4CCF">
        <w:rPr>
          <w:lang w:val="en-GB"/>
        </w:rPr>
        <w:t xml:space="preserve">1, </w:t>
      </w:r>
      <w:r w:rsidRPr="00DE4CCF">
        <w:rPr>
          <w:lang w:val="en-GB"/>
        </w:rPr>
        <w:t>valid until</w:t>
      </w:r>
      <w:r w:rsidR="009A1EE6" w:rsidRPr="00DE4CCF">
        <w:rPr>
          <w:lang w:val="en-GB"/>
        </w:rPr>
        <w:t xml:space="preserve"> </w:t>
      </w:r>
      <w:r w:rsidR="009A1EE6" w:rsidRPr="00DE4CCF">
        <w:rPr>
          <w:szCs w:val="24"/>
          <w:lang w:val="en-GB"/>
        </w:rPr>
        <w:t>17.06.2025</w:t>
      </w:r>
      <w:r w:rsidR="00892C90" w:rsidRPr="00DE4CCF">
        <w:rPr>
          <w:lang w:val="en-GB"/>
        </w:rPr>
        <w:t>;</w:t>
      </w:r>
    </w:p>
    <w:p w14:paraId="64778AFB" w14:textId="5BB06B70" w:rsidR="005D4634" w:rsidRPr="00DE4CCF" w:rsidRDefault="00A26565" w:rsidP="00C776F6">
      <w:pPr>
        <w:pStyle w:val="ab"/>
        <w:numPr>
          <w:ilvl w:val="2"/>
          <w:numId w:val="40"/>
        </w:numPr>
        <w:ind w:left="993" w:right="28" w:hanging="284"/>
        <w:rPr>
          <w:szCs w:val="24"/>
          <w:lang w:val="en-GB"/>
        </w:rPr>
      </w:pPr>
      <w:r w:rsidRPr="00DE4CCF">
        <w:rPr>
          <w:szCs w:val="24"/>
          <w:lang w:val="en-GB"/>
        </w:rPr>
        <w:t>Single Safety Certificate</w:t>
      </w:r>
      <w:r w:rsidR="00892C90" w:rsidRPr="00DE4CCF">
        <w:rPr>
          <w:szCs w:val="24"/>
          <w:lang w:val="en-GB"/>
        </w:rPr>
        <w:t xml:space="preserve"> BG </w:t>
      </w:r>
      <w:r w:rsidR="006578BF" w:rsidRPr="00DE4CCF">
        <w:rPr>
          <w:szCs w:val="24"/>
          <w:lang w:val="en-GB"/>
        </w:rPr>
        <w:t>10 2020 0045</w:t>
      </w:r>
      <w:r w:rsidR="00892C90" w:rsidRPr="00DE4CCF">
        <w:rPr>
          <w:szCs w:val="24"/>
          <w:lang w:val="en-GB"/>
        </w:rPr>
        <w:t xml:space="preserve">, </w:t>
      </w:r>
      <w:r w:rsidRPr="00DE4CCF">
        <w:rPr>
          <w:szCs w:val="24"/>
          <w:lang w:val="en-GB"/>
        </w:rPr>
        <w:t>valid until</w:t>
      </w:r>
      <w:r w:rsidR="00892C90" w:rsidRPr="00DE4CCF">
        <w:rPr>
          <w:szCs w:val="24"/>
          <w:lang w:val="en-GB"/>
        </w:rPr>
        <w:t xml:space="preserve"> </w:t>
      </w:r>
      <w:r w:rsidR="006578BF" w:rsidRPr="00DE4CCF">
        <w:rPr>
          <w:szCs w:val="24"/>
          <w:lang w:val="en-GB"/>
        </w:rPr>
        <w:t>06.08.2025</w:t>
      </w:r>
      <w:r w:rsidR="005D4634" w:rsidRPr="00DE4CCF">
        <w:rPr>
          <w:szCs w:val="24"/>
          <w:lang w:val="en-GB"/>
        </w:rPr>
        <w:t>;</w:t>
      </w:r>
    </w:p>
    <w:p w14:paraId="150377FC" w14:textId="4C7D4B42" w:rsidR="00293554" w:rsidRPr="00DE4CCF" w:rsidRDefault="00A222B9" w:rsidP="00293554">
      <w:pPr>
        <w:tabs>
          <w:tab w:val="left" w:pos="993"/>
        </w:tabs>
        <w:ind w:right="28"/>
        <w:rPr>
          <w:szCs w:val="24"/>
          <w:lang w:val="en-GB"/>
        </w:rPr>
      </w:pPr>
      <w:r w:rsidRPr="00DE4CCF">
        <w:rPr>
          <w:szCs w:val="24"/>
          <w:lang w:val="en-GB"/>
        </w:rPr>
        <w:t>Personnel of</w:t>
      </w:r>
      <w:r w:rsidR="00D97B15" w:rsidRPr="00DE4CCF">
        <w:rPr>
          <w:szCs w:val="24"/>
          <w:lang w:val="en-GB"/>
        </w:rPr>
        <w:t xml:space="preserve"> </w:t>
      </w:r>
      <w:r w:rsidRPr="00DE4CCF">
        <w:rPr>
          <w:szCs w:val="24"/>
          <w:lang w:val="en-GB"/>
        </w:rPr>
        <w:t>“Rail Cargo Carrier-Bulgaria” EOOD involved in the accident</w:t>
      </w:r>
      <w:r w:rsidR="00293554" w:rsidRPr="00DE4CCF">
        <w:rPr>
          <w:szCs w:val="24"/>
          <w:lang w:val="en-GB"/>
        </w:rPr>
        <w:t>:</w:t>
      </w:r>
    </w:p>
    <w:p w14:paraId="3B2520BA" w14:textId="25EDD357" w:rsidR="00DA57DF" w:rsidRPr="00DE4CCF" w:rsidRDefault="001F5881" w:rsidP="001F5881">
      <w:pPr>
        <w:pStyle w:val="ab"/>
        <w:tabs>
          <w:tab w:val="left" w:pos="993"/>
        </w:tabs>
        <w:ind w:left="709" w:firstLine="0"/>
        <w:rPr>
          <w:szCs w:val="24"/>
          <w:lang w:val="en-GB"/>
        </w:rPr>
      </w:pPr>
      <w:r w:rsidRPr="00DE4CCF">
        <w:rPr>
          <w:szCs w:val="24"/>
          <w:lang w:val="en-GB"/>
        </w:rPr>
        <w:sym w:font="Symbol" w:char="F0B7"/>
      </w:r>
      <w:r w:rsidR="00F64CC8" w:rsidRPr="00DE4CCF">
        <w:rPr>
          <w:szCs w:val="24"/>
          <w:lang w:val="en-GB"/>
        </w:rPr>
        <w:t xml:space="preserve">  </w:t>
      </w:r>
      <w:r w:rsidR="0068148D" w:rsidRPr="00DE4CCF">
        <w:rPr>
          <w:szCs w:val="24"/>
          <w:lang w:val="en-GB"/>
        </w:rPr>
        <w:t xml:space="preserve">Locomotive driver first person of locomotive </w:t>
      </w:r>
      <w:r w:rsidR="00893D17" w:rsidRPr="00DE4CCF">
        <w:rPr>
          <w:lang w:val="en-GB"/>
        </w:rPr>
        <w:t>№</w:t>
      </w:r>
      <w:r w:rsidR="00DA57DF" w:rsidRPr="00DE4CCF">
        <w:rPr>
          <w:lang w:val="en-GB"/>
        </w:rPr>
        <w:t xml:space="preserve"> </w:t>
      </w:r>
      <w:r w:rsidR="00C857A7" w:rsidRPr="00DE4CCF">
        <w:rPr>
          <w:lang w:val="en-GB"/>
        </w:rPr>
        <w:t>918111162593</w:t>
      </w:r>
      <w:r w:rsidR="00C857A7" w:rsidRPr="00DE4CCF">
        <w:rPr>
          <w:szCs w:val="24"/>
          <w:lang w:val="en-GB"/>
        </w:rPr>
        <w:t xml:space="preserve"> </w:t>
      </w:r>
      <w:r w:rsidR="0068148D" w:rsidRPr="00DE4CCF">
        <w:rPr>
          <w:szCs w:val="24"/>
          <w:lang w:val="en-GB"/>
        </w:rPr>
        <w:t>of DFT</w:t>
      </w:r>
      <w:r w:rsidR="002E2FB1" w:rsidRPr="00DE4CCF">
        <w:rPr>
          <w:szCs w:val="24"/>
          <w:lang w:val="en-GB"/>
        </w:rPr>
        <w:t xml:space="preserve"> № 30592</w:t>
      </w:r>
      <w:r w:rsidR="00FB2A73" w:rsidRPr="00DE4CCF">
        <w:rPr>
          <w:szCs w:val="24"/>
          <w:lang w:val="en-GB"/>
        </w:rPr>
        <w:t>;</w:t>
      </w:r>
    </w:p>
    <w:p w14:paraId="3BE649E9" w14:textId="6FFA75AA" w:rsidR="009E18CD" w:rsidRPr="00DE4CCF" w:rsidRDefault="000A5850" w:rsidP="00C857A7">
      <w:pPr>
        <w:pStyle w:val="ab"/>
        <w:tabs>
          <w:tab w:val="left" w:pos="851"/>
          <w:tab w:val="left" w:pos="993"/>
        </w:tabs>
        <w:ind w:left="360" w:firstLine="0"/>
        <w:rPr>
          <w:szCs w:val="24"/>
          <w:lang w:val="en-GB"/>
        </w:rPr>
      </w:pPr>
      <w:r w:rsidRPr="00DE4CCF">
        <w:rPr>
          <w:szCs w:val="24"/>
          <w:lang w:val="en-GB"/>
        </w:rPr>
        <w:t xml:space="preserve">      </w:t>
      </w:r>
      <w:r w:rsidRPr="00DE4CCF">
        <w:rPr>
          <w:szCs w:val="24"/>
          <w:lang w:val="en-GB"/>
        </w:rPr>
        <w:sym w:font="Symbol" w:char="F0B7"/>
      </w:r>
      <w:r w:rsidR="00FB2A73" w:rsidRPr="00DE4CCF">
        <w:rPr>
          <w:szCs w:val="24"/>
          <w:lang w:val="en-GB"/>
        </w:rPr>
        <w:t xml:space="preserve">  </w:t>
      </w:r>
      <w:r w:rsidR="003C47F5" w:rsidRPr="00DE4CCF">
        <w:rPr>
          <w:szCs w:val="24"/>
          <w:lang w:val="en-GB"/>
        </w:rPr>
        <w:t xml:space="preserve">Locomotive driver second person of locomotive </w:t>
      </w:r>
      <w:r w:rsidR="00DA57DF" w:rsidRPr="00DE4CCF">
        <w:rPr>
          <w:lang w:val="en-GB"/>
        </w:rPr>
        <w:t xml:space="preserve">№ </w:t>
      </w:r>
      <w:r w:rsidR="00C857A7" w:rsidRPr="00DE4CCF">
        <w:rPr>
          <w:lang w:val="en-GB"/>
        </w:rPr>
        <w:t>918111162593</w:t>
      </w:r>
      <w:r w:rsidR="00C857A7" w:rsidRPr="00DE4CCF">
        <w:rPr>
          <w:szCs w:val="24"/>
          <w:lang w:val="en-GB"/>
        </w:rPr>
        <w:t xml:space="preserve"> </w:t>
      </w:r>
      <w:r w:rsidR="003C47F5" w:rsidRPr="00DE4CCF">
        <w:rPr>
          <w:szCs w:val="24"/>
          <w:lang w:val="en-GB"/>
        </w:rPr>
        <w:t>of DFT</w:t>
      </w:r>
      <w:r w:rsidR="002E2FB1" w:rsidRPr="00DE4CCF">
        <w:rPr>
          <w:szCs w:val="24"/>
          <w:lang w:val="en-GB"/>
        </w:rPr>
        <w:t xml:space="preserve"> № 30592</w:t>
      </w:r>
      <w:r w:rsidR="00FB2A73" w:rsidRPr="00DE4CCF">
        <w:rPr>
          <w:szCs w:val="24"/>
          <w:lang w:val="en-GB"/>
        </w:rPr>
        <w:t>;</w:t>
      </w:r>
    </w:p>
    <w:p w14:paraId="658CFD9C" w14:textId="41DEF1FC" w:rsidR="009E18CD" w:rsidRPr="00DE4CCF" w:rsidRDefault="00417A13" w:rsidP="00C857A7">
      <w:pPr>
        <w:pStyle w:val="ab"/>
        <w:numPr>
          <w:ilvl w:val="2"/>
          <w:numId w:val="10"/>
        </w:numPr>
        <w:tabs>
          <w:tab w:val="left" w:pos="1276"/>
        </w:tabs>
        <w:spacing w:before="120"/>
        <w:ind w:left="0" w:firstLine="709"/>
        <w:contextualSpacing w:val="0"/>
        <w:rPr>
          <w:i/>
          <w:iCs/>
          <w:lang w:val="en-GB"/>
        </w:rPr>
      </w:pPr>
      <w:r w:rsidRPr="00DE4CCF">
        <w:rPr>
          <w:i/>
          <w:iCs/>
          <w:lang w:val="en-GB"/>
        </w:rPr>
        <w:t>Description of the respective parts of the railway infrastructure and signalling system</w:t>
      </w:r>
      <w:r w:rsidR="009E18CD" w:rsidRPr="00DE4CCF">
        <w:rPr>
          <w:i/>
          <w:iCs/>
          <w:lang w:val="en-GB"/>
        </w:rPr>
        <w:t>:</w:t>
      </w:r>
    </w:p>
    <w:p w14:paraId="778CB01A" w14:textId="627106E5" w:rsidR="002E38AC" w:rsidRPr="00DE4CCF" w:rsidRDefault="00A94B6E" w:rsidP="00C22070">
      <w:pPr>
        <w:pStyle w:val="ab"/>
        <w:numPr>
          <w:ilvl w:val="3"/>
          <w:numId w:val="10"/>
        </w:numPr>
        <w:ind w:hanging="2141"/>
        <w:rPr>
          <w:i/>
          <w:iCs/>
          <w:lang w:val="en-GB"/>
        </w:rPr>
      </w:pPr>
      <w:r w:rsidRPr="00DE4CCF">
        <w:rPr>
          <w:i/>
          <w:iCs/>
          <w:lang w:val="en-GB"/>
        </w:rPr>
        <w:t>Type of the track, railway switch, rail crossing etc.</w:t>
      </w:r>
      <w:r w:rsidR="00287656" w:rsidRPr="00DE4CCF">
        <w:rPr>
          <w:i/>
          <w:iCs/>
          <w:lang w:val="en-GB"/>
        </w:rPr>
        <w:t>.</w:t>
      </w:r>
    </w:p>
    <w:p w14:paraId="6403FEFB" w14:textId="1C1CE69B" w:rsidR="00A94B6E" w:rsidRPr="00DE4CCF" w:rsidRDefault="00A94B6E" w:rsidP="00F64CC8">
      <w:pPr>
        <w:rPr>
          <w:lang w:val="en-GB"/>
        </w:rPr>
      </w:pPr>
      <w:r w:rsidRPr="00DE4CCF">
        <w:rPr>
          <w:lang w:val="en-GB"/>
        </w:rPr>
        <w:t>The railway line between Yana and Kremikovtsi stations is 6,178 meters long, single-track line. The rail track is combined: continuously welded track on reinforced concrete sleepers ST-4 with PAK 68I fastening and jointed rail track on wooden sleepers with type K fastening, both with S 49 type rails. In the two areas where the rail track is on wooden sleepers, in the past, there was a Botunets station at km 18+700 with three tracks, the activity of which was subsequently closed over time and the railway switches in both throats were dismantled and replaced with a jointed track on wooden sleepers with a length of 105 meters.</w:t>
      </w:r>
    </w:p>
    <w:p w14:paraId="146AB1A7" w14:textId="77777777" w:rsidR="00183556" w:rsidRPr="00DE4CCF" w:rsidRDefault="00A94B6E" w:rsidP="00183556">
      <w:pPr>
        <w:rPr>
          <w:lang w:val="en-GB"/>
        </w:rPr>
      </w:pPr>
      <w:r w:rsidRPr="00DE4CCF">
        <w:rPr>
          <w:lang w:val="en-GB"/>
        </w:rPr>
        <w:lastRenderedPageBreak/>
        <w:t>In the derailment area, it was found that the</w:t>
      </w:r>
      <w:r w:rsidR="007D65E2" w:rsidRPr="00DE4CCF">
        <w:rPr>
          <w:lang w:val="en-GB"/>
        </w:rPr>
        <w:t xml:space="preserve"> thermal gaps of the jointed track on a wooden gird</w:t>
      </w:r>
      <w:r w:rsidRPr="00DE4CCF">
        <w:rPr>
          <w:lang w:val="en-GB"/>
        </w:rPr>
        <w:t xml:space="preserve"> were closed (Fig. 3.8)</w:t>
      </w:r>
    </w:p>
    <w:p w14:paraId="60BE2EC0" w14:textId="27B7803C" w:rsidR="00C857A7" w:rsidRPr="00DE4CCF" w:rsidRDefault="001357E3" w:rsidP="00183556">
      <w:pPr>
        <w:ind w:firstLine="0"/>
        <w:rPr>
          <w:iCs/>
          <w:lang w:val="en-GB"/>
        </w:rPr>
      </w:pPr>
      <w:r w:rsidRPr="00DE4CCF">
        <w:rPr>
          <w:iCs/>
          <w:noProof/>
          <w:lang w:val="bg-BG" w:eastAsia="bg-BG"/>
        </w:rPr>
        <mc:AlternateContent>
          <mc:Choice Requires="wpg">
            <w:drawing>
              <wp:anchor distT="0" distB="0" distL="114300" distR="114300" simplePos="0" relativeHeight="252440576" behindDoc="0" locked="0" layoutInCell="1" allowOverlap="1" wp14:anchorId="477A5B12" wp14:editId="558300C8">
                <wp:simplePos x="0" y="0"/>
                <wp:positionH relativeFrom="column">
                  <wp:posOffset>146685</wp:posOffset>
                </wp:positionH>
                <wp:positionV relativeFrom="paragraph">
                  <wp:posOffset>450850</wp:posOffset>
                </wp:positionV>
                <wp:extent cx="5722687" cy="7076953"/>
                <wp:effectExtent l="0" t="0" r="0" b="0"/>
                <wp:wrapTopAndBottom/>
                <wp:docPr id="71" name="Group 71"/>
                <wp:cNvGraphicFramePr/>
                <a:graphic xmlns:a="http://schemas.openxmlformats.org/drawingml/2006/main">
                  <a:graphicData uri="http://schemas.microsoft.com/office/word/2010/wordprocessingGroup">
                    <wpg:wgp>
                      <wpg:cNvGrpSpPr/>
                      <wpg:grpSpPr>
                        <a:xfrm>
                          <a:off x="0" y="0"/>
                          <a:ext cx="5722687" cy="7076953"/>
                          <a:chOff x="0" y="0"/>
                          <a:chExt cx="5722687" cy="7076953"/>
                        </a:xfrm>
                      </wpg:grpSpPr>
                      <wpg:grpSp>
                        <wpg:cNvPr id="19" name="Group 19"/>
                        <wpg:cNvGrpSpPr/>
                        <wpg:grpSpPr>
                          <a:xfrm>
                            <a:off x="0" y="0"/>
                            <a:ext cx="5722687" cy="7076953"/>
                            <a:chOff x="1183245" y="-1244241"/>
                            <a:chExt cx="4135877" cy="5114629"/>
                          </a:xfrm>
                        </wpg:grpSpPr>
                        <wps:wsp>
                          <wps:cNvPr id="20" name="Text Box 15"/>
                          <wps:cNvSpPr txBox="1"/>
                          <wps:spPr>
                            <a:xfrm>
                              <a:off x="1183245" y="3608888"/>
                              <a:ext cx="4135877" cy="261500"/>
                            </a:xfrm>
                            <a:prstGeom prst="rect">
                              <a:avLst/>
                            </a:prstGeom>
                            <a:solidFill>
                              <a:schemeClr val="lt1"/>
                            </a:solidFill>
                            <a:ln w="6350">
                              <a:noFill/>
                            </a:ln>
                          </wps:spPr>
                          <wps:txbx>
                            <w:txbxContent>
                              <w:p w14:paraId="1899E691" w14:textId="17D73260" w:rsidR="00DA49F1" w:rsidRPr="005C0D23" w:rsidRDefault="00DA49F1" w:rsidP="005C0D23">
                                <w:pPr>
                                  <w:ind w:firstLine="0"/>
                                  <w:jc w:val="center"/>
                                  <w:rPr>
                                    <w:rFonts w:eastAsia="Calibri"/>
                                    <w:b/>
                                    <w:bCs/>
                                    <w:szCs w:val="24"/>
                                    <w:lang w:val="bg-BG"/>
                                  </w:rPr>
                                </w:pPr>
                                <w:r w:rsidRPr="004B64BD">
                                  <w:rPr>
                                    <w:rFonts w:eastAsia="Times New Roman"/>
                                    <w:b/>
                                    <w:szCs w:val="24"/>
                                    <w:lang w:val="bg-BG" w:eastAsia="bg-BG"/>
                                  </w:rPr>
                                  <w:t xml:space="preserve">Фиг. </w:t>
                                </w:r>
                                <w:r>
                                  <w:rPr>
                                    <w:rFonts w:eastAsia="Times New Roman"/>
                                    <w:b/>
                                    <w:szCs w:val="24"/>
                                    <w:lang w:val="bg-BG" w:eastAsia="bg-BG"/>
                                  </w:rPr>
                                  <w:t>3</w:t>
                                </w:r>
                                <w:r w:rsidRPr="004B64BD">
                                  <w:rPr>
                                    <w:rFonts w:eastAsia="Times New Roman"/>
                                    <w:b/>
                                    <w:szCs w:val="24"/>
                                    <w:lang w:val="bg-BG" w:eastAsia="bg-BG"/>
                                  </w:rPr>
                                  <w:t>.</w:t>
                                </w:r>
                                <w:r>
                                  <w:rPr>
                                    <w:rFonts w:eastAsia="Times New Roman"/>
                                    <w:b/>
                                    <w:szCs w:val="24"/>
                                    <w:lang w:val="bg-BG" w:eastAsia="bg-BG"/>
                                  </w:rPr>
                                  <w:t>8</w:t>
                                </w:r>
                                <w:r w:rsidRPr="004B64BD">
                                  <w:rPr>
                                    <w:rFonts w:eastAsia="Times New Roman"/>
                                    <w:b/>
                                    <w:szCs w:val="24"/>
                                    <w:lang w:val="bg-BG" w:eastAsia="bg-BG"/>
                                  </w:rPr>
                                  <w:t xml:space="preserve">. </w:t>
                                </w:r>
                                <w:r>
                                  <w:rPr>
                                    <w:rFonts w:eastAsia="Times New Roman"/>
                                    <w:b/>
                                    <w:szCs w:val="24"/>
                                    <w:lang w:val="bg-BG" w:eastAsia="bg-BG"/>
                                  </w:rPr>
                                  <w:t>Състояние на наставите: топлинните междини са „затворени“.</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 name="Picture 21"/>
                            <pic:cNvPicPr>
                              <a:picLocks noChangeAspect="1"/>
                            </pic:cNvPicPr>
                          </pic:nvPicPr>
                          <pic:blipFill rotWithShape="1">
                            <a:blip r:embed="rId33">
                              <a:extLst>
                                <a:ext uri="{28A0092B-C50C-407E-A947-70E740481C1C}">
                                  <a14:useLocalDpi xmlns:a14="http://schemas.microsoft.com/office/drawing/2010/main" val="0"/>
                                </a:ext>
                              </a:extLst>
                            </a:blip>
                            <a:srcRect t="-285" b="12335"/>
                            <a:stretch/>
                          </pic:blipFill>
                          <pic:spPr>
                            <a:xfrm>
                              <a:off x="1183245" y="-1244241"/>
                              <a:ext cx="4135877" cy="4846246"/>
                            </a:xfrm>
                            <a:prstGeom prst="rect">
                              <a:avLst/>
                            </a:prstGeom>
                          </pic:spPr>
                        </pic:pic>
                      </wpg:grpSp>
                      <wps:wsp>
                        <wps:cNvPr id="35" name="Straight Arrow Connector 35"/>
                        <wps:cNvCnPr/>
                        <wps:spPr>
                          <a:xfrm>
                            <a:off x="3257550" y="704850"/>
                            <a:ext cx="133350" cy="2295525"/>
                          </a:xfrm>
                          <a:prstGeom prst="straightConnector1">
                            <a:avLst/>
                          </a:prstGeom>
                          <a:ln w="571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77A5B12" id="Group 71" o:spid="_x0000_s1085" style="position:absolute;left:0;text-align:left;margin-left:11.55pt;margin-top:35.5pt;width:450.6pt;height:557.25pt;z-index:252440576" coordsize="57226,707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">
                <v:group id="Group 19" o:spid="_x0000_s1086" style="position:absolute;width:57226;height:70769" coordorigin="11832,-12442" coordsize="41358,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 id="Text Box 15" o:spid="_x0000_s1087" type="#_x0000_t202" style="position:absolute;left:11832;top:36088;width:41359;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" fillcolor="white [3201]" stroked="f" strokeweight=".5pt">
                    <v:textbox>
                      <w:txbxContent>
                        <w:p w14:paraId="1899E691" w14:textId="17D73260" w:rsidR="00DA49F1" w:rsidRPr="005C0D23" w:rsidRDefault="00DA49F1" w:rsidP="005C0D23">
                          <w:pPr>
                            <w:ind w:firstLine="0"/>
                            <w:jc w:val="center"/>
                            <w:rPr>
                              <w:rFonts w:eastAsia="Calibri"/>
                              <w:b/>
                              <w:bCs/>
                              <w:szCs w:val="24"/>
                              <w:lang w:val="bg-BG"/>
                            </w:rPr>
                          </w:pPr>
                          <w:r w:rsidRPr="004B64BD">
                            <w:rPr>
                              <w:rFonts w:eastAsia="Times New Roman"/>
                              <w:b/>
                              <w:szCs w:val="24"/>
                              <w:lang w:val="bg-BG" w:eastAsia="bg-BG"/>
                            </w:rPr>
                            <w:t xml:space="preserve">Фиг. </w:t>
                          </w:r>
                          <w:r>
                            <w:rPr>
                              <w:rFonts w:eastAsia="Times New Roman"/>
                              <w:b/>
                              <w:szCs w:val="24"/>
                              <w:lang w:val="bg-BG" w:eastAsia="bg-BG"/>
                            </w:rPr>
                            <w:t>3</w:t>
                          </w:r>
                          <w:r w:rsidRPr="004B64BD">
                            <w:rPr>
                              <w:rFonts w:eastAsia="Times New Roman"/>
                              <w:b/>
                              <w:szCs w:val="24"/>
                              <w:lang w:val="bg-BG" w:eastAsia="bg-BG"/>
                            </w:rPr>
                            <w:t>.</w:t>
                          </w:r>
                          <w:r>
                            <w:rPr>
                              <w:rFonts w:eastAsia="Times New Roman"/>
                              <w:b/>
                              <w:szCs w:val="24"/>
                              <w:lang w:val="bg-BG" w:eastAsia="bg-BG"/>
                            </w:rPr>
                            <w:t>8</w:t>
                          </w:r>
                          <w:r w:rsidRPr="004B64BD">
                            <w:rPr>
                              <w:rFonts w:eastAsia="Times New Roman"/>
                              <w:b/>
                              <w:szCs w:val="24"/>
                              <w:lang w:val="bg-BG" w:eastAsia="bg-BG"/>
                            </w:rPr>
                            <w:t xml:space="preserve">. </w:t>
                          </w:r>
                          <w:r>
                            <w:rPr>
                              <w:rFonts w:eastAsia="Times New Roman"/>
                              <w:b/>
                              <w:szCs w:val="24"/>
                              <w:lang w:val="bg-BG" w:eastAsia="bg-BG"/>
                            </w:rPr>
                            <w:t>Състояние на наставите: топлинните междини са „затворени“.</w:t>
                          </w:r>
                        </w:p>
                      </w:txbxContent>
                    </v:textbox>
                  </v:shape>
                  <v:shape id="Picture 21" o:spid="_x0000_s1088" type="#_x0000_t75" style="position:absolute;left:11832;top:-12442;width:41359;height:48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">
                    <v:imagedata r:id="rId34" o:title="" croptop="-187f" cropbottom="8084f"/>
                    <v:path arrowok="t"/>
                  </v:shape>
                </v:group>
                <v:shape id="Straight Arrow Connector 35" o:spid="_x0000_s1089" type="#_x0000_t32" style="position:absolute;left:32575;top:7048;width:1334;height:229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" strokecolor="yellow" strokeweight="4.5pt">
                  <v:stroke endarrow="block"/>
                </v:shape>
                <w10:wrap type="topAndBottom"/>
              </v:group>
            </w:pict>
          </mc:Fallback>
        </mc:AlternateContent>
      </w:r>
      <w:r w:rsidR="00183556" w:rsidRPr="00DE4CCF">
        <w:rPr>
          <w:iCs/>
          <w:lang w:val="en-GB"/>
        </w:rPr>
        <w:t>The rails of the continuously welded track on the concrete sleeper gird slide in longitudinal position up to</w:t>
      </w:r>
      <w:r w:rsidR="005065B0" w:rsidRPr="00DE4CCF">
        <w:rPr>
          <w:iCs/>
          <w:lang w:val="en-GB"/>
        </w:rPr>
        <w:t xml:space="preserve"> 130 </w:t>
      </w:r>
      <w:r w:rsidR="00183556" w:rsidRPr="00DE4CCF">
        <w:rPr>
          <w:iCs/>
          <w:lang w:val="en-GB"/>
        </w:rPr>
        <w:t>mm in the train movement direction</w:t>
      </w:r>
      <w:r w:rsidR="005065B0" w:rsidRPr="00DE4CCF">
        <w:rPr>
          <w:iCs/>
          <w:lang w:val="en-GB"/>
        </w:rPr>
        <w:t xml:space="preserve"> (</w:t>
      </w:r>
      <w:r w:rsidR="00183556" w:rsidRPr="00DE4CCF">
        <w:rPr>
          <w:iCs/>
          <w:lang w:val="en-GB"/>
        </w:rPr>
        <w:t>to the jointed rail track on a wooden gird</w:t>
      </w:r>
      <w:r w:rsidR="005065B0" w:rsidRPr="00DE4CCF">
        <w:rPr>
          <w:iCs/>
          <w:lang w:val="en-GB"/>
        </w:rPr>
        <w:t>)</w:t>
      </w:r>
      <w:r w:rsidRPr="00DE4CCF">
        <w:rPr>
          <w:iCs/>
          <w:lang w:val="en-GB"/>
        </w:rPr>
        <w:t xml:space="preserve"> (</w:t>
      </w:r>
      <w:r w:rsidR="00183556" w:rsidRPr="00DE4CCF">
        <w:rPr>
          <w:iCs/>
          <w:lang w:val="en-GB"/>
        </w:rPr>
        <w:t>fig</w:t>
      </w:r>
      <w:r w:rsidRPr="00DE4CCF">
        <w:rPr>
          <w:iCs/>
          <w:lang w:val="en-GB"/>
        </w:rPr>
        <w:t>. 4.10)</w:t>
      </w:r>
      <w:r w:rsidR="005065B0" w:rsidRPr="00DE4CCF">
        <w:rPr>
          <w:iCs/>
          <w:lang w:val="en-GB"/>
        </w:rPr>
        <w:t>.</w:t>
      </w:r>
    </w:p>
    <w:p w14:paraId="36EA4690" w14:textId="7605AB0F" w:rsidR="00053AA7" w:rsidRPr="00DE4CCF" w:rsidRDefault="00492291" w:rsidP="00F64CC8">
      <w:pPr>
        <w:rPr>
          <w:b/>
          <w:iCs/>
          <w:lang w:val="en-GB"/>
        </w:rPr>
      </w:pPr>
      <w:r w:rsidRPr="00DE4CCF">
        <w:rPr>
          <w:b/>
          <w:iCs/>
          <w:lang w:val="en-GB"/>
        </w:rPr>
        <w:t>Fig. 3.8. Condition of the joints: the heat gaps are “closed”</w:t>
      </w:r>
    </w:p>
    <w:p w14:paraId="5E76ADA2" w14:textId="09F0169E" w:rsidR="00053AA7" w:rsidRPr="00DE4CCF" w:rsidRDefault="00053AA7" w:rsidP="00F64CC8">
      <w:pPr>
        <w:rPr>
          <w:iCs/>
          <w:lang w:val="en-GB"/>
        </w:rPr>
      </w:pPr>
    </w:p>
    <w:p w14:paraId="5AA05B0D" w14:textId="54D1EFA4" w:rsidR="00053AA7" w:rsidRPr="00DE4CCF" w:rsidRDefault="00053AA7" w:rsidP="00F64CC8">
      <w:pPr>
        <w:rPr>
          <w:iCs/>
          <w:lang w:val="en-GB"/>
        </w:rPr>
      </w:pPr>
    </w:p>
    <w:p w14:paraId="14E35254" w14:textId="3BC3AE5D" w:rsidR="00053AA7" w:rsidRPr="00DE4CCF" w:rsidRDefault="009C1E0B" w:rsidP="00F64CC8">
      <w:pPr>
        <w:rPr>
          <w:iCs/>
          <w:lang w:val="en-GB"/>
        </w:rPr>
      </w:pPr>
      <w:r w:rsidRPr="00DE4CCF">
        <w:rPr>
          <w:noProof/>
          <w:lang w:val="bg-BG" w:eastAsia="bg-BG"/>
        </w:rPr>
        <w:lastRenderedPageBreak/>
        <mc:AlternateContent>
          <mc:Choice Requires="wpg">
            <w:drawing>
              <wp:anchor distT="0" distB="0" distL="114300" distR="114300" simplePos="0" relativeHeight="252481536" behindDoc="0" locked="0" layoutInCell="1" allowOverlap="1" wp14:anchorId="5900FA04" wp14:editId="7F355A22">
                <wp:simplePos x="0" y="0"/>
                <wp:positionH relativeFrom="column">
                  <wp:posOffset>154139</wp:posOffset>
                </wp:positionH>
                <wp:positionV relativeFrom="paragraph">
                  <wp:posOffset>250743</wp:posOffset>
                </wp:positionV>
                <wp:extent cx="5534025" cy="6535420"/>
                <wp:effectExtent l="0" t="0" r="9525" b="0"/>
                <wp:wrapTopAndBottom/>
                <wp:docPr id="118" name="Group 118"/>
                <wp:cNvGraphicFramePr/>
                <a:graphic xmlns:a="http://schemas.openxmlformats.org/drawingml/2006/main">
                  <a:graphicData uri="http://schemas.microsoft.com/office/word/2010/wordprocessingGroup">
                    <wpg:wgp>
                      <wpg:cNvGrpSpPr/>
                      <wpg:grpSpPr>
                        <a:xfrm>
                          <a:off x="0" y="0"/>
                          <a:ext cx="5534025" cy="6535420"/>
                          <a:chOff x="0" y="0"/>
                          <a:chExt cx="5534108" cy="6535972"/>
                        </a:xfrm>
                      </wpg:grpSpPr>
                      <wpg:grpSp>
                        <wpg:cNvPr id="119" name="Group 119"/>
                        <wpg:cNvGrpSpPr/>
                        <wpg:grpSpPr>
                          <a:xfrm>
                            <a:off x="0" y="0"/>
                            <a:ext cx="5534108" cy="6535972"/>
                            <a:chOff x="149334" y="-1787609"/>
                            <a:chExt cx="3999587" cy="4723652"/>
                          </a:xfrm>
                        </wpg:grpSpPr>
                        <wps:wsp>
                          <wps:cNvPr id="120" name="Text Box 15"/>
                          <wps:cNvSpPr txBox="1"/>
                          <wps:spPr>
                            <a:xfrm>
                              <a:off x="149334" y="2415321"/>
                              <a:ext cx="3999587" cy="520722"/>
                            </a:xfrm>
                            <a:prstGeom prst="rect">
                              <a:avLst/>
                            </a:prstGeom>
                            <a:solidFill>
                              <a:schemeClr val="lt1"/>
                            </a:solidFill>
                            <a:ln w="6350">
                              <a:noFill/>
                            </a:ln>
                          </wps:spPr>
                          <wps:txbx>
                            <w:txbxContent>
                              <w:p w14:paraId="6393563F" w14:textId="7AF1EC1D" w:rsidR="00DA49F1" w:rsidRPr="00AA5D8C" w:rsidRDefault="00DA49F1" w:rsidP="009C1E0B">
                                <w:pPr>
                                  <w:ind w:firstLine="0"/>
                                  <w:jc w:val="center"/>
                                  <w:rPr>
                                    <w:rFonts w:eastAsia="Calibri"/>
                                    <w:b/>
                                    <w:bCs/>
                                    <w:szCs w:val="24"/>
                                    <w:lang w:val="en-GB"/>
                                  </w:rPr>
                                </w:pPr>
                                <w:r w:rsidRPr="00AA5D8C">
                                  <w:rPr>
                                    <w:rFonts w:eastAsia="Times New Roman"/>
                                    <w:b/>
                                    <w:szCs w:val="24"/>
                                    <w:lang w:val="en-GB" w:eastAsia="bg-BG"/>
                                  </w:rPr>
                                  <w:t xml:space="preserve">Fig. 3.8а. </w:t>
                                </w:r>
                                <w:r w:rsidRPr="00AA5D8C">
                                  <w:rPr>
                                    <w:b/>
                                    <w:bCs/>
                                    <w:iCs/>
                                    <w:lang w:val="en-GB"/>
                                  </w:rPr>
                                  <w:t>A displacement in the transition from continuously welded track to jointed track on wooden sleepers is evident in the non-destroyed part of the jointed track on wooden sleepers.</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1" name="Picture 121"/>
                            <pic:cNvPicPr>
                              <a:picLocks noChangeAspect="1"/>
                            </pic:cNvPicPr>
                          </pic:nvPicPr>
                          <pic:blipFill rotWithShape="1">
                            <a:blip r:embed="rId35">
                              <a:extLst>
                                <a:ext uri="{28A0092B-C50C-407E-A947-70E740481C1C}">
                                  <a14:useLocalDpi xmlns:a14="http://schemas.microsoft.com/office/drawing/2010/main" val="0"/>
                                </a:ext>
                              </a:extLst>
                            </a:blip>
                            <a:srcRect l="-137" r="129"/>
                            <a:stretch/>
                          </pic:blipFill>
                          <pic:spPr>
                            <a:xfrm>
                              <a:off x="149334" y="-1787609"/>
                              <a:ext cx="3999587" cy="4189728"/>
                            </a:xfrm>
                            <a:prstGeom prst="rect">
                              <a:avLst/>
                            </a:prstGeom>
                          </pic:spPr>
                        </pic:pic>
                      </wpg:grpSp>
                      <wps:wsp>
                        <wps:cNvPr id="122" name="Straight Arrow Connector 122"/>
                        <wps:cNvCnPr/>
                        <wps:spPr>
                          <a:xfrm flipH="1" flipV="1">
                            <a:off x="2780076" y="3733902"/>
                            <a:ext cx="1181100" cy="533400"/>
                          </a:xfrm>
                          <a:prstGeom prst="straightConnector1">
                            <a:avLst/>
                          </a:prstGeom>
                          <a:ln w="444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1" name="Straight Arrow Connector 161"/>
                        <wps:cNvCnPr/>
                        <wps:spPr>
                          <a:xfrm flipH="1" flipV="1">
                            <a:off x="4599986" y="2629002"/>
                            <a:ext cx="828675" cy="428625"/>
                          </a:xfrm>
                          <a:prstGeom prst="straightConnector1">
                            <a:avLst/>
                          </a:prstGeom>
                          <a:noFill/>
                          <a:ln w="44450" cap="flat" cmpd="sng" algn="ctr">
                            <a:solidFill>
                              <a:srgbClr val="FFFF00"/>
                            </a:solidFill>
                            <a:prstDash val="solid"/>
                            <a:tailEnd type="triangle"/>
                          </a:ln>
                          <a:effectLst/>
                        </wps:spPr>
                        <wps:bodyPr/>
                      </wps:wsp>
                    </wpg:wgp>
                  </a:graphicData>
                </a:graphic>
                <wp14:sizeRelV relativeFrom="margin">
                  <wp14:pctHeight>0</wp14:pctHeight>
                </wp14:sizeRelV>
              </wp:anchor>
            </w:drawing>
          </mc:Choice>
          <mc:Fallback>
            <w:pict>
              <v:group w14:anchorId="5900FA04" id="Group 118" o:spid="_x0000_s1090" style="position:absolute;left:0;text-align:left;margin-left:12.15pt;margin-top:19.75pt;width:435.75pt;height:514.6pt;z-index:252481536;mso-height-relative:margin" coordsize="55341,653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">
                <v:group id="Group 119" o:spid="_x0000_s1091" style="position:absolute;width:55341;height:65359" coordorigin="1493,-17876" coordsize="39995,47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">
                  <v:shape id="Text Box 15" o:spid="_x0000_s1092" type="#_x0000_t202" style="position:absolute;left:1493;top:24153;width:39996;height:5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" fillcolor="white [3201]" stroked="f" strokeweight=".5pt">
                    <v:textbox>
                      <w:txbxContent>
                        <w:p w14:paraId="6393563F" w14:textId="7AF1EC1D" w:rsidR="00DA49F1" w:rsidRPr="00AA5D8C" w:rsidRDefault="00DA49F1" w:rsidP="009C1E0B">
                          <w:pPr>
                            <w:ind w:firstLine="0"/>
                            <w:jc w:val="center"/>
                            <w:rPr>
                              <w:rFonts w:eastAsia="Calibri"/>
                              <w:b/>
                              <w:bCs/>
                              <w:szCs w:val="24"/>
                              <w:lang w:val="en-GB"/>
                            </w:rPr>
                          </w:pPr>
                          <w:r w:rsidRPr="00AA5D8C">
                            <w:rPr>
                              <w:rFonts w:eastAsia="Times New Roman"/>
                              <w:b/>
                              <w:szCs w:val="24"/>
                              <w:lang w:val="en-GB" w:eastAsia="bg-BG"/>
                            </w:rPr>
                            <w:t xml:space="preserve">Fig. 3.8а. </w:t>
                          </w:r>
                          <w:r w:rsidRPr="00AA5D8C">
                            <w:rPr>
                              <w:b/>
                              <w:bCs/>
                              <w:iCs/>
                              <w:lang w:val="en-GB"/>
                            </w:rPr>
                            <w:t>A displacement in the transition from continuously welded track to jointed track on wooden sleepers is evident in the non-destroyed part of the jointed track on wooden sleepers.</w:t>
                          </w:r>
                        </w:p>
                      </w:txbxContent>
                    </v:textbox>
                  </v:shape>
                  <v:shape id="Picture 121" o:spid="_x0000_s1093" type="#_x0000_t75" style="position:absolute;left:1493;top:-17876;width:39996;height:41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">
                    <v:imagedata r:id="rId36" o:title="" cropleft="-90f" cropright="85f"/>
                    <v:path arrowok="t"/>
                  </v:shape>
                </v:group>
                <v:shape id="Straight Arrow Connector 122" o:spid="_x0000_s1094" type="#_x0000_t32" style="position:absolute;left:27800;top:37339;width:11811;height:533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" strokecolor="yellow" strokeweight="3.5pt">
                  <v:stroke endarrow="block"/>
                </v:shape>
                <v:shape id="Straight Arrow Connector 161" o:spid="_x0000_s1095" type="#_x0000_t32" style="position:absolute;left:45999;top:26290;width:8287;height:428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" strokecolor="yellow" strokeweight="3.5pt">
                  <v:stroke endarrow="block"/>
                </v:shape>
                <w10:wrap type="topAndBottom"/>
              </v:group>
            </w:pict>
          </mc:Fallback>
        </mc:AlternateContent>
      </w:r>
    </w:p>
    <w:p w14:paraId="1D62FBC2" w14:textId="7960F626" w:rsidR="00053AA7" w:rsidRPr="00DE4CCF" w:rsidRDefault="00053AA7" w:rsidP="00F64CC8">
      <w:pPr>
        <w:rPr>
          <w:iCs/>
          <w:lang w:val="en-GB"/>
        </w:rPr>
      </w:pPr>
    </w:p>
    <w:p w14:paraId="39D0B327" w14:textId="4B88EBB9" w:rsidR="00143B45" w:rsidRPr="00DE4CCF" w:rsidRDefault="004D2B08">
      <w:pPr>
        <w:pStyle w:val="ab"/>
        <w:numPr>
          <w:ilvl w:val="3"/>
          <w:numId w:val="10"/>
        </w:numPr>
        <w:ind w:hanging="2424"/>
        <w:rPr>
          <w:i/>
          <w:iCs/>
          <w:lang w:val="en-GB"/>
        </w:rPr>
      </w:pPr>
      <w:r w:rsidRPr="00DE4CCF">
        <w:rPr>
          <w:i/>
          <w:iCs/>
          <w:lang w:val="en-GB"/>
        </w:rPr>
        <w:t>Interstation block system, station installation, type of signalling</w:t>
      </w:r>
    </w:p>
    <w:p w14:paraId="0D567974" w14:textId="4C6C4699" w:rsidR="009D3B3A" w:rsidRPr="00DE4CCF" w:rsidRDefault="009D3B3A" w:rsidP="009D3B3A">
      <w:pPr>
        <w:ind w:firstLine="720"/>
        <w:rPr>
          <w:lang w:val="en-GB"/>
        </w:rPr>
      </w:pPr>
      <w:r w:rsidRPr="00DE4CCF">
        <w:rPr>
          <w:lang w:val="en-GB"/>
        </w:rPr>
        <w:t>The Yana – Kremikovtsi interstation is equipped with automatic block system (AB) with axle counters, without traffic signals – well functioning;</w:t>
      </w:r>
    </w:p>
    <w:p w14:paraId="497E194D" w14:textId="5D9E3FB9" w:rsidR="009D3B3A" w:rsidRPr="00DE4CCF" w:rsidRDefault="009D3B3A" w:rsidP="009D3B3A">
      <w:pPr>
        <w:ind w:firstLine="720"/>
        <w:rPr>
          <w:lang w:val="en-GB"/>
        </w:rPr>
      </w:pPr>
      <w:r w:rsidRPr="00DE4CCF">
        <w:rPr>
          <w:lang w:val="en-GB"/>
        </w:rPr>
        <w:t>Y</w:t>
      </w:r>
      <w:r w:rsidR="00E47687" w:rsidRPr="00DE4CCF">
        <w:rPr>
          <w:lang w:val="en-GB"/>
        </w:rPr>
        <w:t>ana Station is equipped with RRI</w:t>
      </w:r>
      <w:r w:rsidRPr="00DE4CCF">
        <w:rPr>
          <w:lang w:val="en-GB"/>
        </w:rPr>
        <w:t xml:space="preserve"> - "Russian Unified" - </w:t>
      </w:r>
      <w:r w:rsidR="00E47687" w:rsidRPr="00DE4CCF">
        <w:rPr>
          <w:lang w:val="en-GB"/>
        </w:rPr>
        <w:t>well functioning</w:t>
      </w:r>
      <w:r w:rsidRPr="00DE4CCF">
        <w:rPr>
          <w:lang w:val="en-GB"/>
        </w:rPr>
        <w:t>;</w:t>
      </w:r>
    </w:p>
    <w:p w14:paraId="56F8BF1E" w14:textId="55358806" w:rsidR="009D3B3A" w:rsidRPr="00DE4CCF" w:rsidRDefault="009D3B3A" w:rsidP="009D3B3A">
      <w:pPr>
        <w:ind w:firstLine="720"/>
        <w:rPr>
          <w:lang w:val="en-GB"/>
        </w:rPr>
      </w:pPr>
      <w:r w:rsidRPr="00DE4CCF">
        <w:rPr>
          <w:lang w:val="en-GB"/>
        </w:rPr>
        <w:t>The Kremikovtsi</w:t>
      </w:r>
      <w:r w:rsidR="003315C4" w:rsidRPr="00DE4CCF">
        <w:rPr>
          <w:lang w:val="en-GB"/>
        </w:rPr>
        <w:t xml:space="preserve"> station is equipped with RRI</w:t>
      </w:r>
      <w:r w:rsidRPr="00DE4CCF">
        <w:rPr>
          <w:lang w:val="en-GB"/>
        </w:rPr>
        <w:t xml:space="preserve"> - "Russian for small stations" - </w:t>
      </w:r>
      <w:r w:rsidR="003315C4" w:rsidRPr="00DE4CCF">
        <w:rPr>
          <w:lang w:val="en-GB"/>
        </w:rPr>
        <w:t>well functioning</w:t>
      </w:r>
      <w:r w:rsidRPr="00DE4CCF">
        <w:rPr>
          <w:lang w:val="en-GB"/>
        </w:rPr>
        <w:t>;</w:t>
      </w:r>
    </w:p>
    <w:p w14:paraId="26B8ADD9" w14:textId="2BFFB763" w:rsidR="00221C3C" w:rsidRPr="00DE4CCF" w:rsidRDefault="00014894" w:rsidP="00BA6C1D">
      <w:pPr>
        <w:ind w:firstLine="720"/>
        <w:rPr>
          <w:i/>
          <w:lang w:val="en-GB"/>
        </w:rPr>
      </w:pPr>
      <w:r w:rsidRPr="00DE4CCF">
        <w:rPr>
          <w:i/>
          <w:lang w:val="en-GB"/>
        </w:rPr>
        <w:t>Type of signalling</w:t>
      </w:r>
      <w:r w:rsidR="00221C3C" w:rsidRPr="00DE4CCF">
        <w:rPr>
          <w:i/>
          <w:lang w:val="en-GB"/>
        </w:rPr>
        <w:t xml:space="preserve">: </w:t>
      </w:r>
    </w:p>
    <w:p w14:paraId="18F33370" w14:textId="5285C512" w:rsidR="00EB0D9A" w:rsidRPr="00DE4CCF" w:rsidRDefault="004901BE" w:rsidP="004B481E">
      <w:pPr>
        <w:pStyle w:val="ab"/>
        <w:ind w:left="0"/>
        <w:rPr>
          <w:lang w:val="en-GB"/>
        </w:rPr>
      </w:pPr>
      <w:r w:rsidRPr="00DE4CCF">
        <w:rPr>
          <w:lang w:val="en-GB"/>
        </w:rPr>
        <w:t>At Yana and Kremikovtsi stations the entrance and exit semaphores are under speed signalling</w:t>
      </w:r>
      <w:r w:rsidR="00EB0D9A" w:rsidRPr="00DE4CCF">
        <w:rPr>
          <w:lang w:val="en-GB"/>
        </w:rPr>
        <w:t xml:space="preserve"> – </w:t>
      </w:r>
      <w:r w:rsidRPr="00DE4CCF">
        <w:rPr>
          <w:lang w:val="en-GB"/>
        </w:rPr>
        <w:t>well functioning</w:t>
      </w:r>
      <w:r w:rsidR="00613479" w:rsidRPr="00DE4CCF">
        <w:rPr>
          <w:lang w:val="en-GB"/>
        </w:rPr>
        <w:t>;</w:t>
      </w:r>
    </w:p>
    <w:p w14:paraId="0B4E0BBB" w14:textId="519CFDE8" w:rsidR="000B2001" w:rsidRPr="00DE4CCF" w:rsidRDefault="00014894">
      <w:pPr>
        <w:pStyle w:val="ab"/>
        <w:numPr>
          <w:ilvl w:val="3"/>
          <w:numId w:val="10"/>
        </w:numPr>
        <w:ind w:hanging="2424"/>
        <w:rPr>
          <w:i/>
          <w:iCs/>
          <w:lang w:val="en-GB"/>
        </w:rPr>
      </w:pPr>
      <w:r w:rsidRPr="00DE4CCF">
        <w:rPr>
          <w:i/>
          <w:iCs/>
          <w:lang w:val="en-GB"/>
        </w:rPr>
        <w:t>Train protection systems</w:t>
      </w:r>
      <w:r w:rsidR="002E38AC" w:rsidRPr="00DE4CCF">
        <w:rPr>
          <w:i/>
          <w:iCs/>
          <w:lang w:val="en-GB"/>
        </w:rPr>
        <w:t>.</w:t>
      </w:r>
    </w:p>
    <w:p w14:paraId="119A7580" w14:textId="378A7840" w:rsidR="00BA6C1D" w:rsidRPr="00DE4CCF" w:rsidRDefault="00595C90" w:rsidP="00BA6C1D">
      <w:pPr>
        <w:ind w:firstLine="720"/>
        <w:rPr>
          <w:lang w:val="en-GB"/>
        </w:rPr>
      </w:pPr>
      <w:r w:rsidRPr="00DE4CCF">
        <w:rPr>
          <w:lang w:val="en-GB"/>
        </w:rPr>
        <w:t>The Yana and Kremikovtsi stations do not have train protection system</w:t>
      </w:r>
      <w:r w:rsidR="00FE3DBC" w:rsidRPr="00DE4CCF">
        <w:rPr>
          <w:lang w:val="en-GB"/>
        </w:rPr>
        <w:t xml:space="preserve">. </w:t>
      </w:r>
    </w:p>
    <w:p w14:paraId="371BBC1D" w14:textId="35F487B7" w:rsidR="009316E5" w:rsidRPr="00DE4CCF" w:rsidRDefault="00DF62FF" w:rsidP="00BA6C1D">
      <w:pPr>
        <w:ind w:firstLine="720"/>
        <w:rPr>
          <w:bCs/>
          <w:lang w:val="en-GB"/>
        </w:rPr>
      </w:pPr>
      <w:r w:rsidRPr="00DE4CCF">
        <w:rPr>
          <w:lang w:val="en-GB"/>
        </w:rPr>
        <w:lastRenderedPageBreak/>
        <w:t>The locomotives</w:t>
      </w:r>
      <w:r w:rsidR="004A3E19" w:rsidRPr="00DE4CCF">
        <w:rPr>
          <w:lang w:val="en-GB"/>
        </w:rPr>
        <w:t xml:space="preserve"> № </w:t>
      </w:r>
      <w:r w:rsidR="00725714" w:rsidRPr="00DE4CCF">
        <w:rPr>
          <w:lang w:val="en-GB"/>
        </w:rPr>
        <w:t xml:space="preserve">918111162593 </w:t>
      </w:r>
      <w:r w:rsidRPr="00DE4CCF">
        <w:rPr>
          <w:lang w:val="en-GB"/>
        </w:rPr>
        <w:t>and</w:t>
      </w:r>
      <w:r w:rsidR="00725714" w:rsidRPr="00DE4CCF">
        <w:rPr>
          <w:lang w:val="en-GB"/>
        </w:rPr>
        <w:t xml:space="preserve"> №</w:t>
      </w:r>
      <w:r w:rsidR="00484808" w:rsidRPr="00DE4CCF">
        <w:rPr>
          <w:lang w:val="en-GB"/>
        </w:rPr>
        <w:t xml:space="preserve"> </w:t>
      </w:r>
      <w:r w:rsidR="00725714" w:rsidRPr="00DE4CCF">
        <w:rPr>
          <w:lang w:val="en-GB"/>
        </w:rPr>
        <w:t xml:space="preserve">918111161116 </w:t>
      </w:r>
      <w:r w:rsidRPr="00DE4CCF">
        <w:rPr>
          <w:lang w:val="en-GB"/>
        </w:rPr>
        <w:t>are equipped with warning device active type and digital registering device type</w:t>
      </w:r>
      <w:r w:rsidR="00B172DA" w:rsidRPr="00DE4CCF">
        <w:rPr>
          <w:lang w:val="en-GB"/>
        </w:rPr>
        <w:t xml:space="preserve"> </w:t>
      </w:r>
      <w:r w:rsidR="002D6622" w:rsidRPr="00DE4CCF">
        <w:rPr>
          <w:lang w:val="en-GB"/>
        </w:rPr>
        <w:t>DAREC ETCS_V 4.7.2.</w:t>
      </w:r>
      <w:r w:rsidR="009316E5" w:rsidRPr="00DE4CCF">
        <w:rPr>
          <w:bCs/>
          <w:lang w:val="en-GB"/>
        </w:rPr>
        <w:t xml:space="preserve"> </w:t>
      </w:r>
    </w:p>
    <w:p w14:paraId="47A8E1DE" w14:textId="2CF9B782" w:rsidR="000B2001" w:rsidRPr="00DE4CCF" w:rsidRDefault="008B6179">
      <w:pPr>
        <w:pStyle w:val="ab"/>
        <w:numPr>
          <w:ilvl w:val="2"/>
          <w:numId w:val="10"/>
        </w:numPr>
        <w:tabs>
          <w:tab w:val="left" w:pos="1276"/>
        </w:tabs>
        <w:spacing w:before="120"/>
        <w:ind w:left="993" w:hanging="567"/>
        <w:rPr>
          <w:i/>
          <w:iCs/>
          <w:lang w:val="en-GB"/>
        </w:rPr>
      </w:pPr>
      <w:r w:rsidRPr="00DE4CCF">
        <w:rPr>
          <w:i/>
          <w:iCs/>
          <w:lang w:val="en-GB"/>
        </w:rPr>
        <w:t>Other information referring the event</w:t>
      </w:r>
      <w:r w:rsidR="000B2001" w:rsidRPr="00DE4CCF">
        <w:rPr>
          <w:i/>
          <w:iCs/>
          <w:lang w:val="en-GB"/>
        </w:rPr>
        <w:t>.</w:t>
      </w:r>
    </w:p>
    <w:p w14:paraId="753266F0" w14:textId="4192760B" w:rsidR="008B6179" w:rsidRPr="00DE4CCF" w:rsidRDefault="00E56200" w:rsidP="00C8226B">
      <w:pPr>
        <w:rPr>
          <w:lang w:val="en-GB"/>
        </w:rPr>
      </w:pPr>
      <w:r w:rsidRPr="00DE4CCF">
        <w:rPr>
          <w:noProof/>
          <w:lang w:val="bg-BG" w:eastAsia="bg-BG"/>
        </w:rPr>
        <mc:AlternateContent>
          <mc:Choice Requires="wpg">
            <w:drawing>
              <wp:anchor distT="0" distB="0" distL="114300" distR="114300" simplePos="0" relativeHeight="252406784" behindDoc="0" locked="0" layoutInCell="1" allowOverlap="1" wp14:anchorId="6206A0B2" wp14:editId="6FB6B80E">
                <wp:simplePos x="0" y="0"/>
                <wp:positionH relativeFrom="column">
                  <wp:posOffset>1025525</wp:posOffset>
                </wp:positionH>
                <wp:positionV relativeFrom="paragraph">
                  <wp:posOffset>4428490</wp:posOffset>
                </wp:positionV>
                <wp:extent cx="4333240" cy="3437255"/>
                <wp:effectExtent l="0" t="0" r="0" b="0"/>
                <wp:wrapTopAndBottom/>
                <wp:docPr id="134" name="Group 134"/>
                <wp:cNvGraphicFramePr/>
                <a:graphic xmlns:a="http://schemas.openxmlformats.org/drawingml/2006/main">
                  <a:graphicData uri="http://schemas.microsoft.com/office/word/2010/wordprocessingGroup">
                    <wpg:wgp>
                      <wpg:cNvGrpSpPr/>
                      <wpg:grpSpPr>
                        <a:xfrm>
                          <a:off x="0" y="0"/>
                          <a:ext cx="4333240" cy="3437255"/>
                          <a:chOff x="-3272699" y="-800140"/>
                          <a:chExt cx="13579981" cy="6565562"/>
                        </a:xfrm>
                      </wpg:grpSpPr>
                      <pic:pic xmlns:pic="http://schemas.openxmlformats.org/drawingml/2006/picture">
                        <pic:nvPicPr>
                          <pic:cNvPr id="135" name="Picture 135"/>
                          <pic:cNvPicPr>
                            <a:picLocks noChangeAspect="1"/>
                          </pic:cNvPicPr>
                        </pic:nvPicPr>
                        <pic:blipFill>
                          <a:blip r:embed="rId37" cstate="print">
                            <a:extLst>
                              <a:ext uri="{28A0092B-C50C-407E-A947-70E740481C1C}">
                                <a14:useLocalDpi xmlns:a14="http://schemas.microsoft.com/office/drawing/2010/main" val="0"/>
                              </a:ext>
                            </a:extLst>
                          </a:blip>
                          <a:srcRect l="66" r="66"/>
                          <a:stretch/>
                        </pic:blipFill>
                        <pic:spPr>
                          <a:xfrm>
                            <a:off x="-3272674" y="-800140"/>
                            <a:ext cx="13579956" cy="5693674"/>
                          </a:xfrm>
                          <a:prstGeom prst="rect">
                            <a:avLst/>
                          </a:prstGeom>
                        </pic:spPr>
                      </pic:pic>
                      <wps:wsp>
                        <wps:cNvPr id="136" name="Text Box 136"/>
                        <wps:cNvSpPr txBox="1"/>
                        <wps:spPr>
                          <a:xfrm>
                            <a:off x="-3272699" y="4892864"/>
                            <a:ext cx="13309453" cy="872558"/>
                          </a:xfrm>
                          <a:prstGeom prst="rect">
                            <a:avLst/>
                          </a:prstGeom>
                          <a:solidFill>
                            <a:schemeClr val="lt1"/>
                          </a:solidFill>
                          <a:ln w="6350">
                            <a:noFill/>
                          </a:ln>
                        </wps:spPr>
                        <wps:txbx>
                          <w:txbxContent>
                            <w:p w14:paraId="78741428" w14:textId="70BAEA34" w:rsidR="00DA49F1" w:rsidRPr="007F0DC5" w:rsidRDefault="00DA49F1" w:rsidP="00801467">
                              <w:pPr>
                                <w:ind w:firstLine="0"/>
                                <w:jc w:val="center"/>
                                <w:rPr>
                                  <w:b/>
                                  <w:bCs/>
                                  <w:sz w:val="32"/>
                                  <w:szCs w:val="28"/>
                                  <w:lang w:val="bg-BG"/>
                                </w:rPr>
                              </w:pPr>
                              <w:r>
                                <w:rPr>
                                  <w:b/>
                                </w:rPr>
                                <w:t>Fig</w:t>
                              </w:r>
                              <w:r w:rsidRPr="000A1E28">
                                <w:rPr>
                                  <w:b/>
                                  <w:lang w:val="bg-BG"/>
                                </w:rPr>
                                <w:t xml:space="preserve">. </w:t>
                              </w:r>
                              <w:r>
                                <w:rPr>
                                  <w:b/>
                                  <w:lang w:val="bg-BG"/>
                                </w:rPr>
                                <w:t xml:space="preserve">3.10. </w:t>
                              </w:r>
                              <w:r>
                                <w:rPr>
                                  <w:b/>
                                </w:rPr>
                                <w:t>Way-bill of locomotives</w:t>
                              </w:r>
                              <w:r>
                                <w:rPr>
                                  <w:b/>
                                  <w:lang w:val="bg-BG"/>
                                </w:rPr>
                                <w:t xml:space="preserve"> №№ 918111161116 </w:t>
                              </w:r>
                              <w:r>
                                <w:rPr>
                                  <w:b/>
                                </w:rPr>
                                <w:t>and</w:t>
                              </w:r>
                              <w:r>
                                <w:rPr>
                                  <w:b/>
                                  <w:lang w:val="bg-BG"/>
                                </w:rPr>
                                <w:t xml:space="preserve"> 918111162593 – </w:t>
                              </w:r>
                              <w:r>
                                <w:rPr>
                                  <w:b/>
                                </w:rPr>
                                <w:t>rear part</w:t>
                              </w:r>
                              <w:r>
                                <w:rPr>
                                  <w:b/>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06A0B2" id="Group 134" o:spid="_x0000_s1096" style="position:absolute;left:0;text-align:left;margin-left:80.75pt;margin-top:348.7pt;width:341.2pt;height:270.65pt;z-index:252406784;mso-width-relative:margin;mso-height-relative:margin" coordorigin="-32726,-8001" coordsize="135799,656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">
                <v:shape id="Picture 135" o:spid="_x0000_s1097" type="#_x0000_t75" style="position:absolute;left:-32726;top:-8001;width:135798;height:56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">
                  <v:imagedata r:id="rId38" o:title="" cropleft="43f" cropright="43f"/>
                  <v:path arrowok="t"/>
                </v:shape>
                <v:shape id="Text Box 136" o:spid="_x0000_s1098" type="#_x0000_t202" style="position:absolute;left:-32726;top:48928;width:133093;height:8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" fillcolor="white [3201]" stroked="f" strokeweight=".5pt">
                  <v:textbox>
                    <w:txbxContent>
                      <w:p w14:paraId="78741428" w14:textId="70BAEA34" w:rsidR="00DA49F1" w:rsidRPr="007F0DC5" w:rsidRDefault="00DA49F1" w:rsidP="00801467">
                        <w:pPr>
                          <w:ind w:firstLine="0"/>
                          <w:jc w:val="center"/>
                          <w:rPr>
                            <w:b/>
                            <w:bCs/>
                            <w:sz w:val="32"/>
                            <w:szCs w:val="28"/>
                            <w:lang w:val="bg-BG"/>
                          </w:rPr>
                        </w:pPr>
                        <w:r>
                          <w:rPr>
                            <w:b/>
                          </w:rPr>
                          <w:t>Fig</w:t>
                        </w:r>
                        <w:r w:rsidRPr="000A1E28">
                          <w:rPr>
                            <w:b/>
                            <w:lang w:val="bg-BG"/>
                          </w:rPr>
                          <w:t xml:space="preserve">. </w:t>
                        </w:r>
                        <w:r>
                          <w:rPr>
                            <w:b/>
                            <w:lang w:val="bg-BG"/>
                          </w:rPr>
                          <w:t xml:space="preserve">3.10. </w:t>
                        </w:r>
                        <w:r>
                          <w:rPr>
                            <w:b/>
                          </w:rPr>
                          <w:t>Way-bill of locomotives</w:t>
                        </w:r>
                        <w:r>
                          <w:rPr>
                            <w:b/>
                            <w:lang w:val="bg-BG"/>
                          </w:rPr>
                          <w:t xml:space="preserve"> №№ 918111161116 </w:t>
                        </w:r>
                        <w:r>
                          <w:rPr>
                            <w:b/>
                          </w:rPr>
                          <w:t>and</w:t>
                        </w:r>
                        <w:r>
                          <w:rPr>
                            <w:b/>
                            <w:lang w:val="bg-BG"/>
                          </w:rPr>
                          <w:t xml:space="preserve"> 918111162593 – </w:t>
                        </w:r>
                        <w:r>
                          <w:rPr>
                            <w:b/>
                          </w:rPr>
                          <w:t>rear part</w:t>
                        </w:r>
                        <w:r>
                          <w:rPr>
                            <w:b/>
                            <w:lang w:val="bg-BG"/>
                          </w:rPr>
                          <w:t>.</w:t>
                        </w:r>
                      </w:p>
                    </w:txbxContent>
                  </v:textbox>
                </v:shape>
                <w10:wrap type="topAndBottom"/>
              </v:group>
            </w:pict>
          </mc:Fallback>
        </mc:AlternateContent>
      </w:r>
      <w:r w:rsidRPr="00DE4CCF">
        <w:rPr>
          <w:noProof/>
          <w:lang w:val="bg-BG" w:eastAsia="bg-BG"/>
        </w:rPr>
        <mc:AlternateContent>
          <mc:Choice Requires="wpg">
            <w:drawing>
              <wp:anchor distT="0" distB="0" distL="114300" distR="114300" simplePos="0" relativeHeight="252405760" behindDoc="0" locked="0" layoutInCell="1" allowOverlap="1" wp14:anchorId="6234D678" wp14:editId="268CC2EF">
                <wp:simplePos x="0" y="0"/>
                <wp:positionH relativeFrom="column">
                  <wp:posOffset>996950</wp:posOffset>
                </wp:positionH>
                <wp:positionV relativeFrom="paragraph">
                  <wp:posOffset>650875</wp:posOffset>
                </wp:positionV>
                <wp:extent cx="4452620" cy="3752850"/>
                <wp:effectExtent l="0" t="0" r="5080" b="0"/>
                <wp:wrapTopAndBottom/>
                <wp:docPr id="128" name="Group 128"/>
                <wp:cNvGraphicFramePr/>
                <a:graphic xmlns:a="http://schemas.openxmlformats.org/drawingml/2006/main">
                  <a:graphicData uri="http://schemas.microsoft.com/office/word/2010/wordprocessingGroup">
                    <wpg:wgp>
                      <wpg:cNvGrpSpPr/>
                      <wpg:grpSpPr>
                        <a:xfrm>
                          <a:off x="0" y="0"/>
                          <a:ext cx="4452620" cy="3752850"/>
                          <a:chOff x="-3272699" y="-800140"/>
                          <a:chExt cx="13579982" cy="6557247"/>
                        </a:xfrm>
                      </wpg:grpSpPr>
                      <pic:pic xmlns:pic="http://schemas.openxmlformats.org/drawingml/2006/picture">
                        <pic:nvPicPr>
                          <pic:cNvPr id="129" name="Picture 129"/>
                          <pic:cNvPicPr>
                            <a:picLocks noChangeAspect="1"/>
                          </pic:cNvPicPr>
                        </pic:nvPicPr>
                        <pic:blipFill rotWithShape="1">
                          <a:blip r:embed="rId39" cstate="print">
                            <a:extLst>
                              <a:ext uri="{28A0092B-C50C-407E-A947-70E740481C1C}">
                                <a14:useLocalDpi xmlns:a14="http://schemas.microsoft.com/office/drawing/2010/main" val="0"/>
                              </a:ext>
                            </a:extLst>
                          </a:blip>
                          <a:srcRect l="4046" t="6127" r="221" b="4856"/>
                          <a:stretch/>
                        </pic:blipFill>
                        <pic:spPr>
                          <a:xfrm>
                            <a:off x="-3272675" y="-800140"/>
                            <a:ext cx="13579958" cy="5693674"/>
                          </a:xfrm>
                          <a:prstGeom prst="rect">
                            <a:avLst/>
                          </a:prstGeom>
                        </pic:spPr>
                      </pic:pic>
                      <wps:wsp>
                        <wps:cNvPr id="130" name="Text Box 130"/>
                        <wps:cNvSpPr txBox="1"/>
                        <wps:spPr>
                          <a:xfrm>
                            <a:off x="-3272699" y="4893439"/>
                            <a:ext cx="13309451" cy="863668"/>
                          </a:xfrm>
                          <a:prstGeom prst="rect">
                            <a:avLst/>
                          </a:prstGeom>
                          <a:solidFill>
                            <a:schemeClr val="lt1"/>
                          </a:solidFill>
                          <a:ln w="6350">
                            <a:noFill/>
                          </a:ln>
                        </wps:spPr>
                        <wps:txbx>
                          <w:txbxContent>
                            <w:p w14:paraId="1A0A9FEF" w14:textId="3D851EA6" w:rsidR="00DA49F1" w:rsidRPr="00C776F6" w:rsidRDefault="00DA49F1" w:rsidP="00E56200">
                              <w:pPr>
                                <w:ind w:firstLine="0"/>
                                <w:jc w:val="center"/>
                                <w:rPr>
                                  <w:lang w:val="ru-RU"/>
                                </w:rPr>
                              </w:pPr>
                              <w:r>
                                <w:rPr>
                                  <w:b/>
                                </w:rPr>
                                <w:t>Fig</w:t>
                              </w:r>
                              <w:r w:rsidRPr="000A1E28">
                                <w:rPr>
                                  <w:b/>
                                  <w:lang w:val="bg-BG"/>
                                </w:rPr>
                                <w:t xml:space="preserve">. </w:t>
                              </w:r>
                              <w:r>
                                <w:rPr>
                                  <w:b/>
                                  <w:lang w:val="bg-BG"/>
                                </w:rPr>
                                <w:t xml:space="preserve">3.9. </w:t>
                              </w:r>
                              <w:r>
                                <w:rPr>
                                  <w:b/>
                                </w:rPr>
                                <w:t>Way-bill of locomotives</w:t>
                              </w:r>
                              <w:r>
                                <w:rPr>
                                  <w:b/>
                                  <w:lang w:val="bg-BG"/>
                                </w:rPr>
                                <w:t xml:space="preserve"> №№ 918111161116 </w:t>
                              </w:r>
                              <w:r>
                                <w:rPr>
                                  <w:b/>
                                </w:rPr>
                                <w:t>and</w:t>
                              </w:r>
                              <w:r>
                                <w:rPr>
                                  <w:b/>
                                  <w:lang w:val="bg-BG"/>
                                </w:rPr>
                                <w:t xml:space="preserve"> 918111162593 – </w:t>
                              </w:r>
                              <w:r>
                                <w:rPr>
                                  <w:b/>
                                </w:rPr>
                                <w:t>front part</w:t>
                              </w:r>
                              <w:r>
                                <w:rPr>
                                  <w:b/>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34D678" id="Group 128" o:spid="_x0000_s1099" style="position:absolute;left:0;text-align:left;margin-left:78.5pt;margin-top:51.25pt;width:350.6pt;height:295.5pt;z-index:252405760;mso-width-relative:margin;mso-height-relative:margin" coordorigin="-32726,-8001" coordsize="135799,655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10DjBp1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">
                <v:shape id="Picture 129" o:spid="_x0000_s1100" type="#_x0000_t75" style="position:absolute;left:-32726;top:-8001;width:135798;height:56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">
                  <v:imagedata r:id="rId40" o:title="" croptop="4015f" cropbottom="3182f" cropleft="2652f" cropright="145f"/>
                  <v:path arrowok="t"/>
                </v:shape>
                <v:shape id="Text Box 130" o:spid="_x0000_s1101" type="#_x0000_t202" style="position:absolute;left:-32726;top:48934;width:133093;height:8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" fillcolor="white [3201]" stroked="f" strokeweight=".5pt">
                  <v:textbox>
                    <w:txbxContent>
                      <w:p w14:paraId="1A0A9FEF" w14:textId="3D851EA6" w:rsidR="00DA49F1" w:rsidRPr="00C776F6" w:rsidRDefault="00DA49F1" w:rsidP="00E56200">
                        <w:pPr>
                          <w:ind w:firstLine="0"/>
                          <w:jc w:val="center"/>
                          <w:rPr>
                            <w:lang w:val="ru-RU"/>
                          </w:rPr>
                        </w:pPr>
                        <w:r>
                          <w:rPr>
                            <w:b/>
                          </w:rPr>
                          <w:t>Fig</w:t>
                        </w:r>
                        <w:r w:rsidRPr="000A1E28">
                          <w:rPr>
                            <w:b/>
                            <w:lang w:val="bg-BG"/>
                          </w:rPr>
                          <w:t xml:space="preserve">. </w:t>
                        </w:r>
                        <w:r>
                          <w:rPr>
                            <w:b/>
                            <w:lang w:val="bg-BG"/>
                          </w:rPr>
                          <w:t xml:space="preserve">3.9. </w:t>
                        </w:r>
                        <w:r>
                          <w:rPr>
                            <w:b/>
                          </w:rPr>
                          <w:t>Way-bill of locomotives</w:t>
                        </w:r>
                        <w:r>
                          <w:rPr>
                            <w:b/>
                            <w:lang w:val="bg-BG"/>
                          </w:rPr>
                          <w:t xml:space="preserve"> №№ 918111161116 </w:t>
                        </w:r>
                        <w:r>
                          <w:rPr>
                            <w:b/>
                          </w:rPr>
                          <w:t>and</w:t>
                        </w:r>
                        <w:r>
                          <w:rPr>
                            <w:b/>
                            <w:lang w:val="bg-BG"/>
                          </w:rPr>
                          <w:t xml:space="preserve"> 918111162593 – </w:t>
                        </w:r>
                        <w:r>
                          <w:rPr>
                            <w:b/>
                          </w:rPr>
                          <w:t>front part</w:t>
                        </w:r>
                        <w:r>
                          <w:rPr>
                            <w:b/>
                            <w:lang w:val="bg-BG"/>
                          </w:rPr>
                          <w:t>.</w:t>
                        </w:r>
                      </w:p>
                    </w:txbxContent>
                  </v:textbox>
                </v:shape>
                <w10:wrap type="topAndBottom"/>
              </v:group>
            </w:pict>
          </mc:Fallback>
        </mc:AlternateContent>
      </w:r>
      <w:r w:rsidR="008B6179" w:rsidRPr="00DE4CCF">
        <w:rPr>
          <w:lang w:val="en-GB"/>
        </w:rPr>
        <w:t>The train documents „Way-bill“, „Brake mass certificate and „Nature sheet“ (fig. 3.9 ÷ 3.12) correspond to the hours of the actual movement of the train under the presented data of the TOMR and the locomotives encryption.</w:t>
      </w:r>
    </w:p>
    <w:p w14:paraId="63238303" w14:textId="77777777" w:rsidR="002B6A1F" w:rsidRPr="00DE4CCF" w:rsidRDefault="002B6A1F" w:rsidP="00E56200">
      <w:pPr>
        <w:rPr>
          <w:lang w:val="en-GB"/>
        </w:rPr>
      </w:pPr>
    </w:p>
    <w:p w14:paraId="2C905776" w14:textId="77777777" w:rsidR="00071754" w:rsidRPr="00DE4CCF" w:rsidRDefault="00071754" w:rsidP="00E56200">
      <w:pPr>
        <w:rPr>
          <w:lang w:val="en-GB"/>
        </w:rPr>
      </w:pPr>
    </w:p>
    <w:p w14:paraId="7E3DB393" w14:textId="11E7A409" w:rsidR="00D9411D" w:rsidRPr="00D9411D" w:rsidRDefault="00D9411D" w:rsidP="00D9411D">
      <w:pPr>
        <w:ind w:firstLine="0"/>
        <w:rPr>
          <w:lang w:val="en-GB"/>
        </w:rPr>
      </w:pPr>
    </w:p>
    <w:p w14:paraId="69095FDE" w14:textId="263342C4" w:rsidR="00D9411D" w:rsidRPr="00D9411D" w:rsidRDefault="00D9411D" w:rsidP="00D9411D">
      <w:pPr>
        <w:tabs>
          <w:tab w:val="left" w:pos="2880"/>
        </w:tabs>
        <w:ind w:firstLine="0"/>
        <w:rPr>
          <w:lang w:val="en-GB"/>
        </w:rPr>
      </w:pPr>
    </w:p>
    <w:p w14:paraId="4EC142A2" w14:textId="326EBFF4" w:rsidR="00361E97" w:rsidRPr="00DE4CCF" w:rsidRDefault="00DA49F1" w:rsidP="00D9411D">
      <w:pPr>
        <w:rPr>
          <w:b/>
          <w:i/>
          <w:lang w:val="en-GB"/>
        </w:rPr>
      </w:pPr>
      <w:r w:rsidRPr="00DE4CCF">
        <w:rPr>
          <w:noProof/>
          <w:lang w:val="bg-BG" w:eastAsia="bg-BG"/>
        </w:rPr>
        <mc:AlternateContent>
          <mc:Choice Requires="wpg">
            <w:drawing>
              <wp:anchor distT="0" distB="0" distL="114300" distR="114300" simplePos="0" relativeHeight="252408832" behindDoc="0" locked="0" layoutInCell="1" allowOverlap="1" wp14:anchorId="496B7411" wp14:editId="26D185C6">
                <wp:simplePos x="0" y="0"/>
                <wp:positionH relativeFrom="column">
                  <wp:posOffset>-17780</wp:posOffset>
                </wp:positionH>
                <wp:positionV relativeFrom="paragraph">
                  <wp:posOffset>4596765</wp:posOffset>
                </wp:positionV>
                <wp:extent cx="3232150" cy="3606800"/>
                <wp:effectExtent l="0" t="0" r="6350" b="0"/>
                <wp:wrapTopAndBottom/>
                <wp:docPr id="140" name="Group 140"/>
                <wp:cNvGraphicFramePr/>
                <a:graphic xmlns:a="http://schemas.openxmlformats.org/drawingml/2006/main">
                  <a:graphicData uri="http://schemas.microsoft.com/office/word/2010/wordprocessingGroup">
                    <wpg:wgp>
                      <wpg:cNvGrpSpPr/>
                      <wpg:grpSpPr>
                        <a:xfrm>
                          <a:off x="0" y="0"/>
                          <a:ext cx="3232150" cy="3606800"/>
                          <a:chOff x="-1083109" y="295832"/>
                          <a:chExt cx="10057517" cy="5056099"/>
                        </a:xfrm>
                      </wpg:grpSpPr>
                      <pic:pic xmlns:pic="http://schemas.openxmlformats.org/drawingml/2006/picture">
                        <pic:nvPicPr>
                          <pic:cNvPr id="141" name="Picture 141"/>
                          <pic:cNvPicPr>
                            <a:picLocks noChangeAspect="1"/>
                          </pic:cNvPicPr>
                        </pic:nvPicPr>
                        <pic:blipFill rotWithShape="1">
                          <a:blip r:embed="rId41" cstate="print">
                            <a:extLst>
                              <a:ext uri="{28A0092B-C50C-407E-A947-70E740481C1C}">
                                <a14:useLocalDpi xmlns:a14="http://schemas.microsoft.com/office/drawing/2010/main" val="0"/>
                              </a:ext>
                            </a:extLst>
                          </a:blip>
                          <a:srcRect l="16123" t="20327" r="9816" b="9713"/>
                          <a:stretch/>
                        </pic:blipFill>
                        <pic:spPr>
                          <a:xfrm>
                            <a:off x="-1083109" y="295832"/>
                            <a:ext cx="10057517" cy="4128166"/>
                          </a:xfrm>
                          <a:prstGeom prst="rect">
                            <a:avLst/>
                          </a:prstGeom>
                        </pic:spPr>
                      </pic:pic>
                      <wps:wsp>
                        <wps:cNvPr id="142" name="Text Box 142"/>
                        <wps:cNvSpPr txBox="1"/>
                        <wps:spPr>
                          <a:xfrm>
                            <a:off x="-807243" y="4468050"/>
                            <a:ext cx="9504743" cy="883881"/>
                          </a:xfrm>
                          <a:prstGeom prst="rect">
                            <a:avLst/>
                          </a:prstGeom>
                          <a:solidFill>
                            <a:schemeClr val="lt1"/>
                          </a:solidFill>
                          <a:ln w="6350">
                            <a:noFill/>
                          </a:ln>
                        </wps:spPr>
                        <wps:txbx>
                          <w:txbxContent>
                            <w:p w14:paraId="53C8150A" w14:textId="05880C62" w:rsidR="00D9411D" w:rsidRPr="00D9411D" w:rsidRDefault="00D9411D" w:rsidP="00D9411D">
                              <w:pPr>
                                <w:ind w:firstLine="0"/>
                                <w:jc w:val="center"/>
                                <w:rPr>
                                  <w:b/>
                                  <w:lang w:val="bg-BG"/>
                                </w:rPr>
                              </w:pPr>
                              <w:r w:rsidRPr="00D9411D">
                                <w:rPr>
                                  <w:b/>
                                  <w:lang w:val="bg-BG"/>
                                </w:rPr>
                                <w:t>Fig. 3.12 Brake mass certificate of DFT</w:t>
                              </w:r>
                            </w:p>
                            <w:p w14:paraId="6626D965" w14:textId="3DDC0A6F" w:rsidR="00DA49F1" w:rsidRPr="007F0DC5" w:rsidRDefault="00D9411D" w:rsidP="00D9411D">
                              <w:pPr>
                                <w:ind w:firstLine="0"/>
                                <w:jc w:val="center"/>
                                <w:rPr>
                                  <w:b/>
                                  <w:bCs/>
                                  <w:sz w:val="32"/>
                                  <w:szCs w:val="28"/>
                                  <w:lang w:val="bg-BG"/>
                                </w:rPr>
                              </w:pPr>
                              <w:r w:rsidRPr="00D9411D">
                                <w:rPr>
                                  <w:b/>
                                  <w:lang w:val="bg-BG"/>
                                </w:rPr>
                                <w:t>No 30592, issued in Kapikule station and Plovdiv station</w:t>
                              </w:r>
                              <w:r w:rsidR="00DA49F1">
                                <w:rPr>
                                  <w:b/>
                                  <w:lang w:val="bg-BG"/>
                                </w:rPr>
                                <w:t>разпределителна – лице.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6B7411" id="Group 140" o:spid="_x0000_s1102" style="position:absolute;left:0;text-align:left;margin-left:-1.4pt;margin-top:361.95pt;width:254.5pt;height:284pt;z-index:252408832;mso-width-relative:margin;mso-height-relative:margin" coordorigin="-10831,2958" coordsize="100575,505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HUlR0AS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o6kqOgDDZXbxndJj5TY25yfXdKP6Ct2AMsaqfSspLGKTxVPdb23NaxqV7&#10;AKzH/wBnNbA+lU5XQBRRRUg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R1JUdAGbA8p8YyDyW8v+&#10;zl+fsW3nj8q1qy3uCniSO2xy1pIyj1wyZ/8AQq1M0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QTjrQAUU0v&#10;g4Ip1ABRRRQAVHUlR0AZN3Ci+NbGcucnT7pQv/bS35/QfnW1xmsjX5YbbVNJcovmy3zQq2Odpikc&#10;j6fID+Fawz3oAW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YEjANFFAEUdu6PuMzN82ealAwMUUUAFFFFABUdSV&#10;HQBj+J7a8uNW0GeBQUt9WLz5IGENtOgP/fTr/kVuCsnxLJ5CWcwbG3UIQPcs4X+prVUYoAWiiigA&#10;ooooAKKKKACim+YopdwxmgBa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HUlR0ASUUUUAFFFFABVHxKC2h3GB0UH8iDV6qP&#10;ibd/YF2V6+SxoAuJ93g06mw/c6U6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jqSo6AJKKKKACiiigAqrrqSS&#10;aLdxxLlmt3Cj3xVqggEYIoAr6XM1xYRXDKQZI1Yq3bjpVigAKMA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UdSVHQBJ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R1JUdAEl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">
                <v:shape id="Picture 141" o:spid="_x0000_s1103" type="#_x0000_t75" style="position:absolute;left:-10831;top:2958;width:100575;height:41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">
                  <v:imagedata r:id="rId42" o:title="" croptop="13322f" cropbottom="6366f" cropleft="10566f" cropright="6433f"/>
                  <v:path arrowok="t"/>
                </v:shape>
                <v:shape id="Text Box 142" o:spid="_x0000_s1104" type="#_x0000_t202" style="position:absolute;left:-8072;top:44680;width:95047;height:8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" fillcolor="white [3201]" stroked="f" strokeweight=".5pt">
                  <v:textbox>
                    <w:txbxContent>
                      <w:p w14:paraId="53C8150A" w14:textId="05880C62" w:rsidR="00D9411D" w:rsidRPr="00D9411D" w:rsidRDefault="00D9411D" w:rsidP="00D9411D">
                        <w:pPr>
                          <w:ind w:firstLine="0"/>
                          <w:jc w:val="center"/>
                          <w:rPr>
                            <w:b/>
                            <w:lang w:val="bg-BG"/>
                          </w:rPr>
                        </w:pPr>
                        <w:r w:rsidRPr="00D9411D">
                          <w:rPr>
                            <w:b/>
                            <w:lang w:val="bg-BG"/>
                          </w:rPr>
                          <w:t xml:space="preserve">Fig. </w:t>
                        </w:r>
                        <w:r w:rsidRPr="00D9411D">
                          <w:rPr>
                            <w:b/>
                            <w:lang w:val="bg-BG"/>
                          </w:rPr>
                          <w:t>3.12 Brake mass certificate of DFT</w:t>
                        </w:r>
                      </w:p>
                      <w:p w14:paraId="6626D965" w14:textId="3DDC0A6F" w:rsidR="00DA49F1" w:rsidRPr="007F0DC5" w:rsidRDefault="00D9411D" w:rsidP="00D9411D">
                        <w:pPr>
                          <w:ind w:firstLine="0"/>
                          <w:jc w:val="center"/>
                          <w:rPr>
                            <w:b/>
                            <w:bCs/>
                            <w:sz w:val="32"/>
                            <w:szCs w:val="28"/>
                            <w:lang w:val="bg-BG"/>
                          </w:rPr>
                        </w:pPr>
                        <w:r w:rsidRPr="00D9411D">
                          <w:rPr>
                            <w:b/>
                            <w:lang w:val="bg-BG"/>
                          </w:rPr>
                          <w:t>No 30592, issued in Kapikule station and Plovdiv station</w:t>
                        </w:r>
                        <w:r w:rsidR="00DA49F1">
                          <w:rPr>
                            <w:b/>
                            <w:lang w:val="bg-BG"/>
                          </w:rPr>
                          <w:t>разпределителна – лице.</w:t>
                        </w:r>
                      </w:p>
                    </w:txbxContent>
                  </v:textbox>
                </v:shape>
                <w10:wrap type="topAndBottom"/>
              </v:group>
            </w:pict>
          </mc:Fallback>
        </mc:AlternateContent>
      </w:r>
      <w:r w:rsidR="002B6A1F" w:rsidRPr="00DE4CCF">
        <w:rPr>
          <w:noProof/>
          <w:lang w:val="bg-BG" w:eastAsia="bg-BG"/>
        </w:rPr>
        <mc:AlternateContent>
          <mc:Choice Requires="wpg">
            <w:drawing>
              <wp:anchor distT="0" distB="0" distL="114300" distR="114300" simplePos="0" relativeHeight="252409856" behindDoc="0" locked="0" layoutInCell="1" allowOverlap="1" wp14:anchorId="0B5A979A" wp14:editId="4E9A6010">
                <wp:simplePos x="0" y="0"/>
                <wp:positionH relativeFrom="column">
                  <wp:posOffset>3128010</wp:posOffset>
                </wp:positionH>
                <wp:positionV relativeFrom="paragraph">
                  <wp:posOffset>4734560</wp:posOffset>
                </wp:positionV>
                <wp:extent cx="2914015" cy="3691255"/>
                <wp:effectExtent l="0" t="0" r="635" b="4445"/>
                <wp:wrapTopAndBottom/>
                <wp:docPr id="137" name="Group 137"/>
                <wp:cNvGraphicFramePr/>
                <a:graphic xmlns:a="http://schemas.openxmlformats.org/drawingml/2006/main">
                  <a:graphicData uri="http://schemas.microsoft.com/office/word/2010/wordprocessingGroup">
                    <wpg:wgp>
                      <wpg:cNvGrpSpPr/>
                      <wpg:grpSpPr>
                        <a:xfrm>
                          <a:off x="0" y="0"/>
                          <a:ext cx="2914015" cy="3691255"/>
                          <a:chOff x="-1083409" y="-1421223"/>
                          <a:chExt cx="7493846" cy="7991795"/>
                        </a:xfrm>
                      </wpg:grpSpPr>
                      <pic:pic xmlns:pic="http://schemas.openxmlformats.org/drawingml/2006/picture">
                        <pic:nvPicPr>
                          <pic:cNvPr id="138" name="Picture 138"/>
                          <pic:cNvPicPr>
                            <a:picLocks noChangeAspect="1"/>
                          </pic:cNvPicPr>
                        </pic:nvPicPr>
                        <pic:blipFill rotWithShape="1">
                          <a:blip r:embed="rId43" cstate="print">
                            <a:extLst>
                              <a:ext uri="{28A0092B-C50C-407E-A947-70E740481C1C}">
                                <a14:useLocalDpi xmlns:a14="http://schemas.microsoft.com/office/drawing/2010/main" val="0"/>
                              </a:ext>
                            </a:extLst>
                          </a:blip>
                          <a:srcRect l="-2" t="2033" r="14" b="14236"/>
                          <a:stretch/>
                        </pic:blipFill>
                        <pic:spPr>
                          <a:xfrm>
                            <a:off x="-1083409" y="-1421223"/>
                            <a:ext cx="6448060" cy="6600291"/>
                          </a:xfrm>
                          <a:prstGeom prst="rect">
                            <a:avLst/>
                          </a:prstGeom>
                        </pic:spPr>
                      </pic:pic>
                      <wps:wsp>
                        <wps:cNvPr id="139" name="Text Box 139"/>
                        <wps:cNvSpPr txBox="1"/>
                        <wps:spPr>
                          <a:xfrm>
                            <a:off x="-531771" y="5113471"/>
                            <a:ext cx="6942208" cy="1457101"/>
                          </a:xfrm>
                          <a:prstGeom prst="rect">
                            <a:avLst/>
                          </a:prstGeom>
                          <a:solidFill>
                            <a:schemeClr val="lt1"/>
                          </a:solidFill>
                          <a:ln w="6350">
                            <a:noFill/>
                          </a:ln>
                        </wps:spPr>
                        <wps:txbx>
                          <w:txbxContent>
                            <w:p w14:paraId="397E0B5E" w14:textId="5B5F166C" w:rsidR="00DA49F1" w:rsidRPr="007F0DC5" w:rsidRDefault="00DA49F1" w:rsidP="0009744F">
                              <w:pPr>
                                <w:ind w:firstLine="0"/>
                                <w:jc w:val="center"/>
                                <w:rPr>
                                  <w:b/>
                                  <w:bCs/>
                                  <w:sz w:val="32"/>
                                  <w:szCs w:val="28"/>
                                  <w:lang w:val="bg-BG"/>
                                </w:rPr>
                              </w:pPr>
                              <w:r>
                                <w:rPr>
                                  <w:b/>
                                </w:rPr>
                                <w:t>Fig</w:t>
                              </w:r>
                              <w:r w:rsidRPr="000A1E28">
                                <w:rPr>
                                  <w:b/>
                                  <w:lang w:val="bg-BG"/>
                                </w:rPr>
                                <w:t xml:space="preserve">. </w:t>
                              </w:r>
                              <w:r>
                                <w:rPr>
                                  <w:b/>
                                  <w:lang w:val="bg-BG"/>
                                </w:rPr>
                                <w:t xml:space="preserve">3.13. </w:t>
                              </w:r>
                              <w:r>
                                <w:rPr>
                                  <w:b/>
                                </w:rPr>
                                <w:t>Brake mass certificate of DFT</w:t>
                              </w:r>
                              <w:r>
                                <w:rPr>
                                  <w:b/>
                                  <w:lang w:val="bg-BG"/>
                                </w:rPr>
                                <w:t xml:space="preserve"> № 30592 – </w:t>
                              </w:r>
                              <w:r>
                                <w:rPr>
                                  <w:b/>
                                </w:rPr>
                                <w:t>rear part</w:t>
                              </w:r>
                              <w:r>
                                <w:rPr>
                                  <w:b/>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5A979A" id="Group 137" o:spid="_x0000_s1105" style="position:absolute;left:0;text-align:left;margin-left:246.3pt;margin-top:372.8pt;width:229.45pt;height:290.65pt;z-index:252409856;mso-width-relative:margin;mso-height-relative:margin" coordorigin="-10834,-14212" coordsize="74938,799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">
                <v:shape id="Picture 138" o:spid="_x0000_s1106" type="#_x0000_t75" style="position:absolute;left:-10834;top:-14212;width:64480;height:6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">
                  <v:imagedata r:id="rId44" o:title="" croptop="1332f" cropbottom="9330f" cropleft="-1f" cropright="9f"/>
                  <v:path arrowok="t"/>
                </v:shape>
                <v:shape id="Text Box 139" o:spid="_x0000_s1107" type="#_x0000_t202" style="position:absolute;left:-5317;top:51134;width:69421;height:14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" fillcolor="white [3201]" stroked="f" strokeweight=".5pt">
                  <v:textbox>
                    <w:txbxContent>
                      <w:p w14:paraId="397E0B5E" w14:textId="5B5F166C" w:rsidR="00DA49F1" w:rsidRPr="007F0DC5" w:rsidRDefault="00DA49F1" w:rsidP="0009744F">
                        <w:pPr>
                          <w:ind w:firstLine="0"/>
                          <w:jc w:val="center"/>
                          <w:rPr>
                            <w:b/>
                            <w:bCs/>
                            <w:sz w:val="32"/>
                            <w:szCs w:val="28"/>
                            <w:lang w:val="bg-BG"/>
                          </w:rPr>
                        </w:pPr>
                        <w:r>
                          <w:rPr>
                            <w:b/>
                          </w:rPr>
                          <w:t>Fig</w:t>
                        </w:r>
                        <w:r w:rsidRPr="000A1E28">
                          <w:rPr>
                            <w:b/>
                            <w:lang w:val="bg-BG"/>
                          </w:rPr>
                          <w:t xml:space="preserve">. </w:t>
                        </w:r>
                        <w:r>
                          <w:rPr>
                            <w:b/>
                            <w:lang w:val="bg-BG"/>
                          </w:rPr>
                          <w:t xml:space="preserve">3.13. </w:t>
                        </w:r>
                        <w:r>
                          <w:rPr>
                            <w:b/>
                          </w:rPr>
                          <w:t>Brake mass certificate of DFT</w:t>
                        </w:r>
                        <w:r>
                          <w:rPr>
                            <w:b/>
                            <w:lang w:val="bg-BG"/>
                          </w:rPr>
                          <w:t xml:space="preserve"> № 30592 – </w:t>
                        </w:r>
                        <w:r>
                          <w:rPr>
                            <w:b/>
                          </w:rPr>
                          <w:t>rear part</w:t>
                        </w:r>
                        <w:r>
                          <w:rPr>
                            <w:b/>
                            <w:lang w:val="bg-BG"/>
                          </w:rPr>
                          <w:t>.</w:t>
                        </w:r>
                      </w:p>
                    </w:txbxContent>
                  </v:textbox>
                </v:shape>
                <w10:wrap type="topAndBottom"/>
              </v:group>
            </w:pict>
          </mc:Fallback>
        </mc:AlternateContent>
      </w:r>
      <w:r w:rsidR="00E56200" w:rsidRPr="00DE4CCF">
        <w:rPr>
          <w:noProof/>
          <w:lang w:val="bg-BG" w:eastAsia="bg-BG"/>
        </w:rPr>
        <mc:AlternateContent>
          <mc:Choice Requires="wpg">
            <w:drawing>
              <wp:anchor distT="0" distB="0" distL="114300" distR="114300" simplePos="0" relativeHeight="252407808" behindDoc="0" locked="0" layoutInCell="1" allowOverlap="1" wp14:anchorId="7EBA7588" wp14:editId="4704A9E4">
                <wp:simplePos x="0" y="0"/>
                <wp:positionH relativeFrom="column">
                  <wp:posOffset>255795</wp:posOffset>
                </wp:positionH>
                <wp:positionV relativeFrom="paragraph">
                  <wp:posOffset>124653</wp:posOffset>
                </wp:positionV>
                <wp:extent cx="5610225" cy="4413682"/>
                <wp:effectExtent l="0" t="0" r="9525" b="6350"/>
                <wp:wrapTopAndBottom/>
                <wp:docPr id="131" name="Group 131"/>
                <wp:cNvGraphicFramePr/>
                <a:graphic xmlns:a="http://schemas.openxmlformats.org/drawingml/2006/main">
                  <a:graphicData uri="http://schemas.microsoft.com/office/word/2010/wordprocessingGroup">
                    <wpg:wgp>
                      <wpg:cNvGrpSpPr/>
                      <wpg:grpSpPr>
                        <a:xfrm>
                          <a:off x="0" y="0"/>
                          <a:ext cx="5610225" cy="4413682"/>
                          <a:chOff x="-3272699" y="-800140"/>
                          <a:chExt cx="13579981" cy="6118573"/>
                        </a:xfrm>
                      </wpg:grpSpPr>
                      <pic:pic xmlns:pic="http://schemas.openxmlformats.org/drawingml/2006/picture">
                        <pic:nvPicPr>
                          <pic:cNvPr id="132" name="Picture 132"/>
                          <pic:cNvPicPr>
                            <a:picLocks noChangeAspect="1"/>
                          </pic:cNvPicPr>
                        </pic:nvPicPr>
                        <pic:blipFill>
                          <a:blip r:embed="rId45" cstate="print">
                            <a:extLst>
                              <a:ext uri="{28A0092B-C50C-407E-A947-70E740481C1C}">
                                <a14:useLocalDpi xmlns:a14="http://schemas.microsoft.com/office/drawing/2010/main" val="0"/>
                              </a:ext>
                            </a:extLst>
                          </a:blip>
                          <a:srcRect t="53" b="53"/>
                          <a:stretch/>
                        </pic:blipFill>
                        <pic:spPr>
                          <a:xfrm>
                            <a:off x="-3272674" y="-800140"/>
                            <a:ext cx="13579956" cy="5693674"/>
                          </a:xfrm>
                          <a:prstGeom prst="rect">
                            <a:avLst/>
                          </a:prstGeom>
                        </pic:spPr>
                      </pic:pic>
                      <wps:wsp>
                        <wps:cNvPr id="133" name="Text Box 133"/>
                        <wps:cNvSpPr txBox="1"/>
                        <wps:spPr>
                          <a:xfrm>
                            <a:off x="-3272699" y="4893437"/>
                            <a:ext cx="13309451" cy="424996"/>
                          </a:xfrm>
                          <a:prstGeom prst="rect">
                            <a:avLst/>
                          </a:prstGeom>
                          <a:solidFill>
                            <a:schemeClr val="lt1"/>
                          </a:solidFill>
                          <a:ln w="6350">
                            <a:noFill/>
                          </a:ln>
                        </wps:spPr>
                        <wps:txbx>
                          <w:txbxContent>
                            <w:p w14:paraId="0852254D" w14:textId="27D2A978" w:rsidR="00DA49F1" w:rsidRPr="007F0DC5" w:rsidRDefault="00DA49F1" w:rsidP="00801467">
                              <w:pPr>
                                <w:ind w:firstLine="0"/>
                                <w:jc w:val="center"/>
                                <w:rPr>
                                  <w:b/>
                                  <w:bCs/>
                                  <w:sz w:val="32"/>
                                  <w:szCs w:val="28"/>
                                  <w:lang w:val="bg-BG"/>
                                </w:rPr>
                              </w:pPr>
                              <w:r>
                                <w:rPr>
                                  <w:b/>
                                </w:rPr>
                                <w:t>Fig</w:t>
                              </w:r>
                              <w:r w:rsidRPr="000A1E28">
                                <w:rPr>
                                  <w:b/>
                                  <w:lang w:val="bg-BG"/>
                                </w:rPr>
                                <w:t xml:space="preserve">. </w:t>
                              </w:r>
                              <w:r>
                                <w:rPr>
                                  <w:b/>
                                  <w:lang w:val="bg-BG"/>
                                </w:rPr>
                                <w:t xml:space="preserve">3.11. </w:t>
                              </w:r>
                              <w:r>
                                <w:rPr>
                                  <w:b/>
                                </w:rPr>
                                <w:t>Way-bill of DFT</w:t>
                              </w:r>
                              <w:r>
                                <w:rPr>
                                  <w:b/>
                                  <w:lang w:val="bg-BG"/>
                                </w:rPr>
                                <w:t xml:space="preserve"> № 30592.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BA7588" id="Group 131" o:spid="_x0000_s1108" style="position:absolute;left:0;text-align:left;margin-left:20.15pt;margin-top:9.8pt;width:441.75pt;height:347.55pt;z-index:252407808;mso-width-relative:margin;mso-height-relative:margin" coordorigin="-32726,-8001" coordsize="135799,611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ar9n/8AaOHxy17XtHTwsunDQ5kjZv7Q&#10;MzS7i45HlJt+4T1PBFepV8of8E6ZXm+IfxKLfw6hbD9Z6+r6qSsAUUUVI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2SiiSigD5R/4JzFl+IvxPQrj/AImVr/OevrCv&#10;lH/gnWCPiV8TgR/zErfcPTmavq6qlv8AJAFFFFSAUUUUAFFFFABRRRQAUUUUAFFFFABRRRQAUUUU&#10;AFFFFABRRRQAUUUUAFFFFABRRRQAUUUUAFFFFABRRRQAUUUUAFFFFABRRRQAUUUUAFFFFABRRRQA&#10;UUUUAFFFFABUd3dRWVrJdznEcalnPoB1qSmShm/dmIMrfez2oAWKRZo1lXo3Ip1CjaMC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BslFEl&#10;FAHyz/wT8hCfFb4pNjB/tS24/CT+tfVFfMP7CsBtvjF8UI9x/wCQla8f8Blr6eqpb/JAFFFFS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AgHrRUc0yIMEMf8AdQn+QoqeWLAkoooqg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">
                <v:shape id="Picture 132" o:spid="_x0000_s1109" type="#_x0000_t75" style="position:absolute;left:-32726;top:-8001;width:135798;height:56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">
                  <v:imagedata r:id="rId46" o:title="" croptop="35f" cropbottom="35f"/>
                  <v:path arrowok="t"/>
                </v:shape>
                <v:shape id="Text Box 133" o:spid="_x0000_s1110" type="#_x0000_t202" style="position:absolute;left:-32726;top:48934;width:133093;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" fillcolor="white [3201]" stroked="f" strokeweight=".5pt">
                  <v:textbox>
                    <w:txbxContent>
                      <w:p w14:paraId="0852254D" w14:textId="27D2A978" w:rsidR="00DA49F1" w:rsidRPr="007F0DC5" w:rsidRDefault="00DA49F1" w:rsidP="00801467">
                        <w:pPr>
                          <w:ind w:firstLine="0"/>
                          <w:jc w:val="center"/>
                          <w:rPr>
                            <w:b/>
                            <w:bCs/>
                            <w:sz w:val="32"/>
                            <w:szCs w:val="28"/>
                            <w:lang w:val="bg-BG"/>
                          </w:rPr>
                        </w:pPr>
                        <w:r>
                          <w:rPr>
                            <w:b/>
                          </w:rPr>
                          <w:t>Fig</w:t>
                        </w:r>
                        <w:r w:rsidRPr="000A1E28">
                          <w:rPr>
                            <w:b/>
                            <w:lang w:val="bg-BG"/>
                          </w:rPr>
                          <w:t xml:space="preserve">. </w:t>
                        </w:r>
                        <w:r>
                          <w:rPr>
                            <w:b/>
                            <w:lang w:val="bg-BG"/>
                          </w:rPr>
                          <w:t xml:space="preserve">3.11. </w:t>
                        </w:r>
                        <w:r>
                          <w:rPr>
                            <w:b/>
                          </w:rPr>
                          <w:t>Way-bill of DFT</w:t>
                        </w:r>
                        <w:r>
                          <w:rPr>
                            <w:b/>
                            <w:lang w:val="bg-BG"/>
                          </w:rPr>
                          <w:t xml:space="preserve"> № 30592.</w:t>
                        </w:r>
                      </w:p>
                    </w:txbxContent>
                  </v:textbox>
                </v:shape>
                <w10:wrap type="topAndBottom"/>
              </v:group>
            </w:pict>
          </mc:Fallback>
        </mc:AlternateContent>
      </w:r>
      <w:r w:rsidR="00FC4CFF" w:rsidRPr="00DE4CCF">
        <w:rPr>
          <w:b/>
          <w:i/>
          <w:iCs/>
          <w:lang w:val="en-GB"/>
        </w:rPr>
        <w:t>Factual description of the occurred.</w:t>
      </w:r>
    </w:p>
    <w:p w14:paraId="31798F89" w14:textId="4C585D8B" w:rsidR="008C0832" w:rsidRPr="00DE4CCF" w:rsidRDefault="00A57753">
      <w:pPr>
        <w:pStyle w:val="ab"/>
        <w:numPr>
          <w:ilvl w:val="2"/>
          <w:numId w:val="10"/>
        </w:numPr>
        <w:tabs>
          <w:tab w:val="left" w:pos="1276"/>
        </w:tabs>
        <w:ind w:left="1276" w:hanging="567"/>
        <w:rPr>
          <w:i/>
          <w:iCs/>
          <w:lang w:val="en-GB"/>
        </w:rPr>
      </w:pPr>
      <w:r w:rsidRPr="00DE4CCF">
        <w:rPr>
          <w:i/>
          <w:iCs/>
          <w:lang w:val="en-GB"/>
        </w:rPr>
        <w:t>Immediate sequence of events that led to the accident, including</w:t>
      </w:r>
      <w:r w:rsidR="008C0832" w:rsidRPr="00DE4CCF">
        <w:rPr>
          <w:i/>
          <w:iCs/>
          <w:lang w:val="en-GB"/>
        </w:rPr>
        <w:t>:</w:t>
      </w:r>
    </w:p>
    <w:p w14:paraId="2409CF95" w14:textId="61B24A8F" w:rsidR="00725714" w:rsidRPr="00DE4CCF" w:rsidRDefault="001C5B85" w:rsidP="00C069FE">
      <w:pPr>
        <w:pStyle w:val="ab"/>
        <w:numPr>
          <w:ilvl w:val="3"/>
          <w:numId w:val="10"/>
        </w:numPr>
        <w:ind w:hanging="2141"/>
        <w:rPr>
          <w:i/>
          <w:iCs/>
          <w:lang w:val="en-GB"/>
        </w:rPr>
      </w:pPr>
      <w:r w:rsidRPr="00DE4CCF">
        <w:rPr>
          <w:i/>
          <w:iCs/>
          <w:lang w:val="en-GB"/>
        </w:rPr>
        <w:lastRenderedPageBreak/>
        <w:t>Actions that the involved in the event persons undertook</w:t>
      </w:r>
      <w:r w:rsidR="008C0832" w:rsidRPr="00DE4CCF">
        <w:rPr>
          <w:i/>
          <w:iCs/>
          <w:lang w:val="en-GB"/>
        </w:rPr>
        <w:t>.</w:t>
      </w:r>
    </w:p>
    <w:p w14:paraId="37CFA576" w14:textId="2CB490A0" w:rsidR="00947AAD" w:rsidRPr="00DE4CCF" w:rsidRDefault="00947AAD" w:rsidP="00947AAD">
      <w:pPr>
        <w:rPr>
          <w:lang w:val="en-GB"/>
        </w:rPr>
      </w:pPr>
      <w:r w:rsidRPr="00DE4CCF">
        <w:rPr>
          <w:lang w:val="en-GB"/>
        </w:rPr>
        <w:t>In the written testimony of the traffic manager on</w:t>
      </w:r>
      <w:r w:rsidR="005C1026" w:rsidRPr="00DE4CCF">
        <w:rPr>
          <w:lang w:val="en-GB"/>
        </w:rPr>
        <w:t xml:space="preserve">- duty in </w:t>
      </w:r>
      <w:r w:rsidRPr="00DE4CCF">
        <w:rPr>
          <w:lang w:val="en-GB"/>
        </w:rPr>
        <w:t>Yana s</w:t>
      </w:r>
      <w:r w:rsidR="009E13BB" w:rsidRPr="00DE4CCF">
        <w:rPr>
          <w:lang w:val="en-GB"/>
        </w:rPr>
        <w:t>tation, it is reflected that DFT</w:t>
      </w:r>
      <w:r w:rsidRPr="00DE4CCF">
        <w:rPr>
          <w:lang w:val="en-GB"/>
        </w:rPr>
        <w:t xml:space="preserve"> No. 30592 passed with</w:t>
      </w:r>
      <w:r w:rsidR="005C1026" w:rsidRPr="00DE4CCF">
        <w:rPr>
          <w:lang w:val="en-GB"/>
        </w:rPr>
        <w:t>out stopping at the station at 16</w:t>
      </w:r>
      <w:r w:rsidRPr="00DE4CCF">
        <w:rPr>
          <w:lang w:val="en-GB"/>
        </w:rPr>
        <w:t>:58 p.m., he did not see anything wrong wit</w:t>
      </w:r>
      <w:r w:rsidR="005C1026" w:rsidRPr="00DE4CCF">
        <w:rPr>
          <w:lang w:val="en-GB"/>
        </w:rPr>
        <w:t>h the passage of the train. At 17</w:t>
      </w:r>
      <w:r w:rsidRPr="00DE4CCF">
        <w:rPr>
          <w:lang w:val="en-GB"/>
        </w:rPr>
        <w:t>:20 p.m., the locomotive driver of the train notified the traffic</w:t>
      </w:r>
      <w:r w:rsidR="005C1026" w:rsidRPr="00DE4CCF">
        <w:rPr>
          <w:lang w:val="en-GB"/>
        </w:rPr>
        <w:t xml:space="preserve"> manager on duty in </w:t>
      </w:r>
      <w:r w:rsidRPr="00DE4CCF">
        <w:rPr>
          <w:lang w:val="en-GB"/>
        </w:rPr>
        <w:t>Yana station by mobile phone that the train had derailed in the intermediate station.</w:t>
      </w:r>
    </w:p>
    <w:p w14:paraId="340B7729" w14:textId="28B5FE33" w:rsidR="00947AAD" w:rsidRPr="00DE4CCF" w:rsidRDefault="00947AAD" w:rsidP="00947AAD">
      <w:pPr>
        <w:rPr>
          <w:lang w:val="en-GB"/>
        </w:rPr>
      </w:pPr>
      <w:r w:rsidRPr="00DE4CCF">
        <w:rPr>
          <w:lang w:val="en-GB"/>
        </w:rPr>
        <w:t>From the written testimony</w:t>
      </w:r>
      <w:r w:rsidR="00F80164" w:rsidRPr="00DE4CCF">
        <w:rPr>
          <w:lang w:val="en-GB"/>
        </w:rPr>
        <w:t xml:space="preserve"> of the locomotive driver of DFT</w:t>
      </w:r>
      <w:r w:rsidRPr="00DE4CCF">
        <w:rPr>
          <w:lang w:val="en-GB"/>
        </w:rPr>
        <w:t xml:space="preserve"> No</w:t>
      </w:r>
      <w:r w:rsidR="00F80164" w:rsidRPr="00DE4CCF">
        <w:rPr>
          <w:lang w:val="en-GB"/>
        </w:rPr>
        <w:t>. 30592, it is clear that along</w:t>
      </w:r>
      <w:r w:rsidRPr="00DE4CCF">
        <w:rPr>
          <w:lang w:val="en-GB"/>
        </w:rPr>
        <w:t xml:space="preserve"> Yana - Kremikovtsi </w:t>
      </w:r>
      <w:r w:rsidR="00F80164" w:rsidRPr="00DE4CCF">
        <w:rPr>
          <w:lang w:val="en-GB"/>
        </w:rPr>
        <w:t>inter</w:t>
      </w:r>
      <w:r w:rsidRPr="00DE4CCF">
        <w:rPr>
          <w:lang w:val="en-GB"/>
        </w:rPr>
        <w:t xml:space="preserve">station, he felt two pulls of the train and the pressure in the main air duct began to </w:t>
      </w:r>
      <w:r w:rsidR="00F80164" w:rsidRPr="00DE4CCF">
        <w:rPr>
          <w:lang w:val="en-GB"/>
        </w:rPr>
        <w:t xml:space="preserve">decrease </w:t>
      </w:r>
      <w:r w:rsidRPr="00DE4CCF">
        <w:rPr>
          <w:lang w:val="en-GB"/>
        </w:rPr>
        <w:t>gradually</w:t>
      </w:r>
      <w:r w:rsidR="00F80164" w:rsidRPr="00DE4CCF">
        <w:rPr>
          <w:lang w:val="en-GB"/>
        </w:rPr>
        <w:t>. He stopped</w:t>
      </w:r>
      <w:r w:rsidRPr="00DE4CCF">
        <w:rPr>
          <w:lang w:val="en-GB"/>
        </w:rPr>
        <w:t xml:space="preserve"> the train</w:t>
      </w:r>
      <w:r w:rsidR="00F80164" w:rsidRPr="00DE4CCF">
        <w:rPr>
          <w:lang w:val="en-GB"/>
        </w:rPr>
        <w:t>,</w:t>
      </w:r>
      <w:r w:rsidRPr="00DE4CCF">
        <w:rPr>
          <w:lang w:val="en-GB"/>
        </w:rPr>
        <w:t xml:space="preserve"> and after the inspection </w:t>
      </w:r>
      <w:r w:rsidR="00F80164" w:rsidRPr="00DE4CCF">
        <w:rPr>
          <w:lang w:val="en-GB"/>
        </w:rPr>
        <w:t>he found that five wagons</w:t>
      </w:r>
      <w:r w:rsidRPr="00DE4CCF">
        <w:rPr>
          <w:lang w:val="en-GB"/>
        </w:rPr>
        <w:t xml:space="preserve"> at the end of the train had derailed, about which he duly informed the interested parties.</w:t>
      </w:r>
    </w:p>
    <w:p w14:paraId="7D7B52BD" w14:textId="089728D8" w:rsidR="00947AAD" w:rsidRPr="00DE4CCF" w:rsidRDefault="00947AAD" w:rsidP="00947AAD">
      <w:pPr>
        <w:rPr>
          <w:lang w:val="en-GB"/>
        </w:rPr>
      </w:pPr>
      <w:r w:rsidRPr="00DE4CCF">
        <w:rPr>
          <w:lang w:val="en-GB"/>
        </w:rPr>
        <w:t>From the w</w:t>
      </w:r>
      <w:r w:rsidR="00F80164" w:rsidRPr="00DE4CCF">
        <w:rPr>
          <w:lang w:val="en-GB"/>
        </w:rPr>
        <w:t>ritten testimony of the trackman</w:t>
      </w:r>
      <w:r w:rsidRPr="00DE4CCF">
        <w:rPr>
          <w:lang w:val="en-GB"/>
        </w:rPr>
        <w:t>, performing a tec</w:t>
      </w:r>
      <w:r w:rsidR="00F80164" w:rsidRPr="00DE4CCF">
        <w:rPr>
          <w:lang w:val="en-GB"/>
        </w:rPr>
        <w:t>hnical inspection of the rail track</w:t>
      </w:r>
      <w:r w:rsidRPr="00DE4CCF">
        <w:rPr>
          <w:lang w:val="en-GB"/>
        </w:rPr>
        <w:t xml:space="preserve"> in the Yana - Kremikovtsi interstation, it is clear that during the two rounds carried out between 08:00</w:t>
      </w:r>
      <w:r w:rsidR="00C31881" w:rsidRPr="00DE4CCF">
        <w:rPr>
          <w:lang w:val="en-GB"/>
        </w:rPr>
        <w:t xml:space="preserve"> a.m.</w:t>
      </w:r>
      <w:r w:rsidRPr="00DE4CCF">
        <w:rPr>
          <w:lang w:val="en-GB"/>
        </w:rPr>
        <w:t xml:space="preserve"> and 13:00</w:t>
      </w:r>
      <w:r w:rsidR="00C31881" w:rsidRPr="00DE4CCF">
        <w:rPr>
          <w:lang w:val="en-GB"/>
        </w:rPr>
        <w:t xml:space="preserve"> p.m.</w:t>
      </w:r>
      <w:r w:rsidRPr="00DE4CCF">
        <w:rPr>
          <w:lang w:val="en-GB"/>
        </w:rPr>
        <w:t>, he did not find any techn</w:t>
      </w:r>
      <w:r w:rsidR="00E64207" w:rsidRPr="00DE4CCF">
        <w:rPr>
          <w:lang w:val="en-GB"/>
        </w:rPr>
        <w:t>ical malfunctions on the rail track</w:t>
      </w:r>
      <w:r w:rsidRPr="00DE4CCF">
        <w:rPr>
          <w:lang w:val="en-GB"/>
        </w:rPr>
        <w:t>.</w:t>
      </w:r>
    </w:p>
    <w:p w14:paraId="7DD34A51" w14:textId="0425B949" w:rsidR="008C0832" w:rsidRPr="00DE4CCF" w:rsidRDefault="005D15F8">
      <w:pPr>
        <w:pStyle w:val="ab"/>
        <w:numPr>
          <w:ilvl w:val="3"/>
          <w:numId w:val="10"/>
        </w:numPr>
        <w:spacing w:before="240"/>
        <w:ind w:hanging="2141"/>
        <w:rPr>
          <w:i/>
          <w:iCs/>
          <w:lang w:val="en-GB"/>
        </w:rPr>
      </w:pPr>
      <w:r w:rsidRPr="00DE4CCF">
        <w:rPr>
          <w:i/>
          <w:iCs/>
          <w:lang w:val="en-GB"/>
        </w:rPr>
        <w:t>Rolling stock and technical facilities functioning</w:t>
      </w:r>
      <w:r w:rsidR="008C0832" w:rsidRPr="00DE4CCF">
        <w:rPr>
          <w:i/>
          <w:iCs/>
          <w:lang w:val="en-GB"/>
        </w:rPr>
        <w:t>.</w:t>
      </w:r>
    </w:p>
    <w:p w14:paraId="0CAE237A" w14:textId="71F045BB" w:rsidR="00714A99" w:rsidRPr="00DE4CCF" w:rsidRDefault="00714A99" w:rsidP="00C069FE">
      <w:pPr>
        <w:rPr>
          <w:lang w:val="en-GB"/>
        </w:rPr>
      </w:pPr>
      <w:r w:rsidRPr="00DE4CCF">
        <w:rPr>
          <w:lang w:val="en-GB"/>
        </w:rPr>
        <w:t>Until the time of the accident, the rolling stock of DFT No. 30592 (the two locomotives and the twenty wagons) were technically sound. From the deciphering of the movement of DFT No. 30592, a strong pulling of the train was found along the Yana - Kremikovtsi interstation, the pressure in the main air duct began to decrease rapidly (due to the train breaking) and it stopped at km 18+477.</w:t>
      </w:r>
    </w:p>
    <w:p w14:paraId="2AF77AB8" w14:textId="220B99F9" w:rsidR="008C0832" w:rsidRPr="00DE4CCF" w:rsidRDefault="00F06EE3">
      <w:pPr>
        <w:pStyle w:val="ab"/>
        <w:numPr>
          <w:ilvl w:val="3"/>
          <w:numId w:val="10"/>
        </w:numPr>
        <w:spacing w:before="240"/>
        <w:ind w:hanging="2141"/>
        <w:rPr>
          <w:i/>
          <w:iCs/>
          <w:lang w:val="en-GB"/>
        </w:rPr>
      </w:pPr>
      <w:r w:rsidRPr="00DE4CCF">
        <w:rPr>
          <w:i/>
          <w:iCs/>
          <w:lang w:val="en-GB"/>
        </w:rPr>
        <w:t>Operational system functioning</w:t>
      </w:r>
      <w:r w:rsidR="008C0832" w:rsidRPr="00DE4CCF">
        <w:rPr>
          <w:i/>
          <w:iCs/>
          <w:lang w:val="en-GB"/>
        </w:rPr>
        <w:t>.</w:t>
      </w:r>
    </w:p>
    <w:p w14:paraId="19509100" w14:textId="6B9BF36A" w:rsidR="00F06EE3" w:rsidRPr="00DE4CCF" w:rsidRDefault="00F06EE3" w:rsidP="003020F5">
      <w:pPr>
        <w:rPr>
          <w:lang w:val="en-GB"/>
        </w:rPr>
      </w:pPr>
      <w:r w:rsidRPr="00DE4CCF">
        <w:rPr>
          <w:lang w:val="en-GB"/>
        </w:rPr>
        <w:t xml:space="preserve">The operational system for managing the train traffic between Yana and Kremikovtsi stations and along the section at the time </w:t>
      </w:r>
      <w:r w:rsidR="00F74224" w:rsidRPr="00DE4CCF">
        <w:rPr>
          <w:lang w:val="en-GB"/>
        </w:rPr>
        <w:t>of the accident was regular</w:t>
      </w:r>
      <w:r w:rsidRPr="00DE4CCF">
        <w:rPr>
          <w:lang w:val="en-GB"/>
        </w:rPr>
        <w:t xml:space="preserve"> and functioning normally.</w:t>
      </w:r>
    </w:p>
    <w:p w14:paraId="6F113ED3" w14:textId="355BEC12" w:rsidR="008C0832" w:rsidRPr="00DE4CCF" w:rsidRDefault="007B23B3">
      <w:pPr>
        <w:pStyle w:val="ab"/>
        <w:numPr>
          <w:ilvl w:val="2"/>
          <w:numId w:val="10"/>
        </w:numPr>
        <w:tabs>
          <w:tab w:val="left" w:pos="1276"/>
        </w:tabs>
        <w:spacing w:before="120"/>
        <w:ind w:left="1276" w:hanging="567"/>
        <w:rPr>
          <w:i/>
          <w:iCs/>
          <w:lang w:val="en-GB"/>
        </w:rPr>
      </w:pPr>
      <w:r w:rsidRPr="00DE4CCF">
        <w:rPr>
          <w:i/>
          <w:iCs/>
          <w:lang w:val="en-GB"/>
        </w:rPr>
        <w:t>Sequence of the events from the beginning of the occurr</w:t>
      </w:r>
      <w:r w:rsidR="000A1F62">
        <w:rPr>
          <w:i/>
          <w:iCs/>
          <w:lang w:val="en-GB"/>
        </w:rPr>
        <w:t>ence until the end of the rescu</w:t>
      </w:r>
      <w:r w:rsidRPr="00DE4CCF">
        <w:rPr>
          <w:i/>
          <w:iCs/>
          <w:lang w:val="en-GB"/>
        </w:rPr>
        <w:t>e services actions</w:t>
      </w:r>
      <w:r w:rsidR="008C0832" w:rsidRPr="00DE4CCF">
        <w:rPr>
          <w:i/>
          <w:iCs/>
          <w:lang w:val="en-GB"/>
        </w:rPr>
        <w:t>:</w:t>
      </w:r>
    </w:p>
    <w:p w14:paraId="03A408D6" w14:textId="2B1E0FE7" w:rsidR="008C0832" w:rsidRPr="00DE4CCF" w:rsidRDefault="00A43B34">
      <w:pPr>
        <w:pStyle w:val="ab"/>
        <w:numPr>
          <w:ilvl w:val="3"/>
          <w:numId w:val="10"/>
        </w:numPr>
        <w:ind w:hanging="2141"/>
        <w:rPr>
          <w:i/>
          <w:iCs/>
          <w:lang w:val="en-GB"/>
        </w:rPr>
      </w:pPr>
      <w:r w:rsidRPr="00DE4CCF">
        <w:rPr>
          <w:i/>
          <w:iCs/>
          <w:lang w:val="en-GB"/>
        </w:rPr>
        <w:t>Undertaken measures for protecting and guarding the event location</w:t>
      </w:r>
      <w:r w:rsidR="008C0832" w:rsidRPr="00DE4CCF">
        <w:rPr>
          <w:i/>
          <w:iCs/>
          <w:lang w:val="en-GB"/>
        </w:rPr>
        <w:t>.</w:t>
      </w:r>
    </w:p>
    <w:p w14:paraId="46F3A7AC" w14:textId="1D86A17D" w:rsidR="008C0832" w:rsidRPr="00DE4CCF" w:rsidRDefault="00413273" w:rsidP="008C0832">
      <w:pPr>
        <w:ind w:firstLine="720"/>
        <w:rPr>
          <w:lang w:val="en-GB"/>
        </w:rPr>
      </w:pPr>
      <w:r w:rsidRPr="00DE4CCF">
        <w:rPr>
          <w:lang w:val="en-GB"/>
        </w:rPr>
        <w:t xml:space="preserve">After the arrival of the authorities from </w:t>
      </w:r>
      <w:r w:rsidR="009E13BB" w:rsidRPr="00DE4CCF">
        <w:rPr>
          <w:lang w:val="en-GB"/>
        </w:rPr>
        <w:t>SDoI to the Ministry of Interior</w:t>
      </w:r>
      <w:r w:rsidRPr="00DE4CCF">
        <w:rPr>
          <w:lang w:val="en-GB"/>
        </w:rPr>
        <w:t xml:space="preserve"> at around 22:15 </w:t>
      </w:r>
      <w:r w:rsidR="009E13BB" w:rsidRPr="00DE4CCF">
        <w:rPr>
          <w:lang w:val="en-GB"/>
        </w:rPr>
        <w:t xml:space="preserve">p.m., </w:t>
      </w:r>
      <w:r w:rsidRPr="00DE4CCF">
        <w:rPr>
          <w:lang w:val="en-GB"/>
        </w:rPr>
        <w:t xml:space="preserve">and clarification of the </w:t>
      </w:r>
      <w:r w:rsidR="009E13BB" w:rsidRPr="00DE4CCF">
        <w:rPr>
          <w:lang w:val="en-GB"/>
        </w:rPr>
        <w:t>situation, access to the area was</w:t>
      </w:r>
      <w:r w:rsidRPr="00DE4CCF">
        <w:rPr>
          <w:lang w:val="en-GB"/>
        </w:rPr>
        <w:t xml:space="preserve"> not restri</w:t>
      </w:r>
      <w:r w:rsidR="009E13BB" w:rsidRPr="00DE4CCF">
        <w:rPr>
          <w:lang w:val="en-GB"/>
        </w:rPr>
        <w:t>cted due to its uninhabited nature</w:t>
      </w:r>
      <w:r w:rsidRPr="00DE4CCF">
        <w:rPr>
          <w:lang w:val="en-GB"/>
        </w:rPr>
        <w:t>. Pr</w:t>
      </w:r>
      <w:r w:rsidR="009E13BB" w:rsidRPr="00DE4CCF">
        <w:rPr>
          <w:lang w:val="en-GB"/>
        </w:rPr>
        <w:t>ocedural-investigative actions we</w:t>
      </w:r>
      <w:r w:rsidRPr="00DE4CCF">
        <w:rPr>
          <w:lang w:val="en-GB"/>
        </w:rPr>
        <w:t xml:space="preserve">re carried out on the spot by the authorities of the pre-trial proceedings at the </w:t>
      </w:r>
      <w:r w:rsidR="009E13BB" w:rsidRPr="00DE4CCF">
        <w:rPr>
          <w:lang w:val="en-GB"/>
        </w:rPr>
        <w:t>SDoI</w:t>
      </w:r>
      <w:r w:rsidRPr="00DE4CCF">
        <w:rPr>
          <w:lang w:val="en-GB"/>
        </w:rPr>
        <w:t xml:space="preserve"> and inspections by the </w:t>
      </w:r>
      <w:r w:rsidR="009E13BB" w:rsidRPr="00DE4CCF">
        <w:rPr>
          <w:lang w:val="en-GB"/>
        </w:rPr>
        <w:t xml:space="preserve">Investigation Commission at </w:t>
      </w:r>
      <w:r w:rsidRPr="00DE4CCF">
        <w:rPr>
          <w:lang w:val="en-GB"/>
        </w:rPr>
        <w:t xml:space="preserve">the </w:t>
      </w:r>
      <w:r w:rsidR="0055759E" w:rsidRPr="00DE4CCF">
        <w:rPr>
          <w:lang w:val="en-GB"/>
        </w:rPr>
        <w:t>NAMRATIB</w:t>
      </w:r>
      <w:r w:rsidRPr="00DE4CCF">
        <w:rPr>
          <w:lang w:val="en-GB"/>
        </w:rPr>
        <w:t xml:space="preserve"> and the interested officials </w:t>
      </w:r>
      <w:r w:rsidR="0055759E" w:rsidRPr="00DE4CCF">
        <w:rPr>
          <w:lang w:val="en-GB"/>
        </w:rPr>
        <w:t>of the entities. Media access was</w:t>
      </w:r>
      <w:r w:rsidRPr="00DE4CCF">
        <w:rPr>
          <w:lang w:val="en-GB"/>
        </w:rPr>
        <w:t xml:space="preserve"> restricted.</w:t>
      </w:r>
    </w:p>
    <w:p w14:paraId="0C745897" w14:textId="24C6F9B6" w:rsidR="008C0832" w:rsidRPr="00DE4CCF" w:rsidRDefault="001E075D">
      <w:pPr>
        <w:pStyle w:val="ab"/>
        <w:numPr>
          <w:ilvl w:val="3"/>
          <w:numId w:val="10"/>
        </w:numPr>
        <w:spacing w:before="240"/>
        <w:ind w:hanging="2141"/>
        <w:rPr>
          <w:i/>
          <w:iCs/>
          <w:lang w:val="en-GB"/>
        </w:rPr>
      </w:pPr>
      <w:r w:rsidRPr="00DE4CCF">
        <w:rPr>
          <w:i/>
          <w:iCs/>
          <w:lang w:val="en-GB"/>
        </w:rPr>
        <w:t>Actions of the emergency rescue services</w:t>
      </w:r>
      <w:r w:rsidR="008C0832" w:rsidRPr="00DE4CCF">
        <w:rPr>
          <w:i/>
          <w:iCs/>
          <w:lang w:val="en-GB"/>
        </w:rPr>
        <w:t>.</w:t>
      </w:r>
    </w:p>
    <w:p w14:paraId="366B57F9" w14:textId="061559BD" w:rsidR="004428CD" w:rsidRPr="00DE4CCF" w:rsidRDefault="00214ADC" w:rsidP="0059098C">
      <w:pPr>
        <w:rPr>
          <w:iCs/>
          <w:lang w:val="en-GB"/>
        </w:rPr>
      </w:pPr>
      <w:r w:rsidRPr="00DE4CCF">
        <w:rPr>
          <w:lang w:val="en-GB"/>
        </w:rPr>
        <w:t>Not applicable</w:t>
      </w:r>
      <w:r w:rsidR="0059098C" w:rsidRPr="00DE4CCF">
        <w:rPr>
          <w:iCs/>
          <w:lang w:val="en-GB"/>
        </w:rPr>
        <w:t>.</w:t>
      </w:r>
    </w:p>
    <w:p w14:paraId="73AC4CF1" w14:textId="270B3777" w:rsidR="0059098C" w:rsidRPr="00DE4CCF" w:rsidRDefault="00214ADC">
      <w:pPr>
        <w:pStyle w:val="ab"/>
        <w:numPr>
          <w:ilvl w:val="3"/>
          <w:numId w:val="10"/>
        </w:numPr>
        <w:ind w:hanging="2141"/>
        <w:rPr>
          <w:i/>
          <w:iCs/>
          <w:lang w:val="en-GB"/>
        </w:rPr>
      </w:pPr>
      <w:r w:rsidRPr="00DE4CCF">
        <w:rPr>
          <w:i/>
          <w:iCs/>
          <w:lang w:val="en-GB"/>
        </w:rPr>
        <w:t>Actions of the emergency rehabilitation services</w:t>
      </w:r>
    </w:p>
    <w:p w14:paraId="79179B4B" w14:textId="11521FCB" w:rsidR="00A75D16" w:rsidRPr="00DE4CCF" w:rsidRDefault="00A75D16" w:rsidP="00A75D16">
      <w:pPr>
        <w:tabs>
          <w:tab w:val="left" w:pos="993"/>
          <w:tab w:val="center" w:pos="5051"/>
        </w:tabs>
        <w:rPr>
          <w:bCs/>
          <w:szCs w:val="24"/>
          <w:lang w:val="en-GB"/>
        </w:rPr>
      </w:pPr>
      <w:r w:rsidRPr="00DE4CCF">
        <w:rPr>
          <w:bCs/>
          <w:szCs w:val="24"/>
          <w:lang w:val="en-GB"/>
        </w:rPr>
        <w:t>The Sofia Rehabilitation Service was notified at 17:37 p.m. by a senior train dispatcher and after the departure of UNIMOG recovery vehicle from Sofia station; it arrived at the place</w:t>
      </w:r>
      <w:r w:rsidR="00337602" w:rsidRPr="00DE4CCF">
        <w:rPr>
          <w:bCs/>
          <w:szCs w:val="24"/>
          <w:lang w:val="en-GB"/>
        </w:rPr>
        <w:t xml:space="preserve"> of the accident at 18</w:t>
      </w:r>
      <w:r w:rsidRPr="00DE4CCF">
        <w:rPr>
          <w:bCs/>
          <w:szCs w:val="24"/>
          <w:lang w:val="en-GB"/>
        </w:rPr>
        <w:t>:15 p.m.</w:t>
      </w:r>
    </w:p>
    <w:p w14:paraId="19AD83AF" w14:textId="64CE6557" w:rsidR="00A75D16" w:rsidRPr="00DE4CCF" w:rsidRDefault="00337602" w:rsidP="00A75D16">
      <w:pPr>
        <w:tabs>
          <w:tab w:val="left" w:pos="993"/>
          <w:tab w:val="center" w:pos="5051"/>
        </w:tabs>
        <w:rPr>
          <w:bCs/>
          <w:szCs w:val="24"/>
          <w:lang w:val="en-GB"/>
        </w:rPr>
      </w:pPr>
      <w:r w:rsidRPr="00DE4CCF">
        <w:rPr>
          <w:bCs/>
          <w:szCs w:val="24"/>
          <w:lang w:val="en-GB"/>
        </w:rPr>
        <w:t>The Vratsa Rehabilitation</w:t>
      </w:r>
      <w:r w:rsidR="00A75D16" w:rsidRPr="00DE4CCF">
        <w:rPr>
          <w:bCs/>
          <w:szCs w:val="24"/>
          <w:lang w:val="en-GB"/>
        </w:rPr>
        <w:t xml:space="preserve"> Service </w:t>
      </w:r>
      <w:r w:rsidRPr="00DE4CCF">
        <w:rPr>
          <w:bCs/>
          <w:szCs w:val="24"/>
          <w:lang w:val="en-GB"/>
        </w:rPr>
        <w:t xml:space="preserve">sent specialized rehabilitation vehicle </w:t>
      </w:r>
      <w:r w:rsidR="00A75D16" w:rsidRPr="00DE4CCF">
        <w:rPr>
          <w:bCs/>
          <w:szCs w:val="24"/>
          <w:lang w:val="en-GB"/>
        </w:rPr>
        <w:t>UNIMOG to the place of derailment.</w:t>
      </w:r>
    </w:p>
    <w:p w14:paraId="30A198BB" w14:textId="279A3F63" w:rsidR="00A75D16" w:rsidRPr="00DE4CCF" w:rsidRDefault="00337602" w:rsidP="00A75D16">
      <w:pPr>
        <w:tabs>
          <w:tab w:val="left" w:pos="993"/>
          <w:tab w:val="center" w:pos="5051"/>
        </w:tabs>
        <w:rPr>
          <w:bCs/>
          <w:szCs w:val="24"/>
          <w:lang w:val="en-GB"/>
        </w:rPr>
      </w:pPr>
      <w:r w:rsidRPr="00DE4CCF">
        <w:rPr>
          <w:bCs/>
          <w:szCs w:val="24"/>
          <w:lang w:val="en-GB"/>
        </w:rPr>
        <w:t>At 20</w:t>
      </w:r>
      <w:r w:rsidR="00A75D16" w:rsidRPr="00DE4CCF">
        <w:rPr>
          <w:bCs/>
          <w:szCs w:val="24"/>
          <w:lang w:val="en-GB"/>
        </w:rPr>
        <w:t>:10 p.m., the first part of the</w:t>
      </w:r>
      <w:r w:rsidRPr="00DE4CCF">
        <w:rPr>
          <w:bCs/>
          <w:szCs w:val="24"/>
          <w:lang w:val="en-GB"/>
        </w:rPr>
        <w:t xml:space="preserve"> 14 non-derailed wagons from DFT</w:t>
      </w:r>
      <w:r w:rsidR="00A75D16" w:rsidRPr="00DE4CCF">
        <w:rPr>
          <w:bCs/>
          <w:szCs w:val="24"/>
          <w:lang w:val="en-GB"/>
        </w:rPr>
        <w:t xml:space="preserve"> No. 30592 was pulled into Kremikovtsi station.</w:t>
      </w:r>
    </w:p>
    <w:p w14:paraId="426D14B3" w14:textId="4BE40E19" w:rsidR="00A75D16" w:rsidRPr="00DE4CCF" w:rsidRDefault="00337602" w:rsidP="00A75D16">
      <w:pPr>
        <w:tabs>
          <w:tab w:val="left" w:pos="993"/>
          <w:tab w:val="center" w:pos="5051"/>
        </w:tabs>
        <w:rPr>
          <w:bCs/>
          <w:szCs w:val="24"/>
          <w:lang w:val="en-GB"/>
        </w:rPr>
      </w:pPr>
      <w:r w:rsidRPr="00DE4CCF">
        <w:rPr>
          <w:bCs/>
          <w:szCs w:val="24"/>
          <w:lang w:val="en-GB"/>
        </w:rPr>
        <w:t>At 23</w:t>
      </w:r>
      <w:r w:rsidR="00A75D16" w:rsidRPr="00DE4CCF">
        <w:rPr>
          <w:bCs/>
          <w:szCs w:val="24"/>
          <w:lang w:val="en-GB"/>
        </w:rPr>
        <w:t xml:space="preserve">:05 p.m. after completion of the inspections, written permission was given by the head of the investigation from the </w:t>
      </w:r>
      <w:r w:rsidRPr="00DE4CCF">
        <w:rPr>
          <w:bCs/>
          <w:szCs w:val="24"/>
          <w:lang w:val="en-GB"/>
        </w:rPr>
        <w:t>NAMRATIB</w:t>
      </w:r>
      <w:r w:rsidR="00A75D16" w:rsidRPr="00DE4CCF">
        <w:rPr>
          <w:bCs/>
          <w:szCs w:val="24"/>
          <w:lang w:val="en-GB"/>
        </w:rPr>
        <w:t xml:space="preserve"> to carry out emergency recovery activities.</w:t>
      </w:r>
    </w:p>
    <w:p w14:paraId="6DBFFDE7" w14:textId="02124662" w:rsidR="00A75D16" w:rsidRPr="00DE4CCF" w:rsidRDefault="00337602" w:rsidP="00A75D16">
      <w:pPr>
        <w:tabs>
          <w:tab w:val="left" w:pos="993"/>
          <w:tab w:val="center" w:pos="5051"/>
        </w:tabs>
        <w:rPr>
          <w:bCs/>
          <w:szCs w:val="24"/>
          <w:lang w:val="en-GB"/>
        </w:rPr>
      </w:pPr>
      <w:r w:rsidRPr="00DE4CCF">
        <w:rPr>
          <w:bCs/>
          <w:szCs w:val="24"/>
          <w:lang w:val="en-GB"/>
        </w:rPr>
        <w:t>At 23</w:t>
      </w:r>
      <w:r w:rsidR="00A75D16" w:rsidRPr="00DE4CCF">
        <w:rPr>
          <w:bCs/>
          <w:szCs w:val="24"/>
          <w:lang w:val="en-GB"/>
        </w:rPr>
        <w:t xml:space="preserve">:25 p.m., the authorities of the pre-trial proceedings from </w:t>
      </w:r>
      <w:r w:rsidRPr="00DE4CCF">
        <w:rPr>
          <w:bCs/>
          <w:szCs w:val="24"/>
          <w:lang w:val="en-GB"/>
        </w:rPr>
        <w:t>the SDoI to the Ministry of Interior</w:t>
      </w:r>
      <w:r w:rsidR="00A75D16" w:rsidRPr="00DE4CCF">
        <w:rPr>
          <w:bCs/>
          <w:szCs w:val="24"/>
          <w:lang w:val="en-GB"/>
        </w:rPr>
        <w:t xml:space="preserve">, after completing the inspections, </w:t>
      </w:r>
      <w:r w:rsidRPr="00DE4CCF">
        <w:rPr>
          <w:bCs/>
          <w:szCs w:val="24"/>
          <w:lang w:val="en-GB"/>
        </w:rPr>
        <w:t xml:space="preserve">then was given a </w:t>
      </w:r>
      <w:r w:rsidR="00A75D16" w:rsidRPr="00DE4CCF">
        <w:rPr>
          <w:bCs/>
          <w:szCs w:val="24"/>
          <w:lang w:val="en-GB"/>
        </w:rPr>
        <w:t>written permiss</w:t>
      </w:r>
      <w:r w:rsidRPr="00DE4CCF">
        <w:rPr>
          <w:bCs/>
          <w:szCs w:val="24"/>
          <w:lang w:val="en-GB"/>
        </w:rPr>
        <w:t xml:space="preserve">ion for starting emergency rehabilitation </w:t>
      </w:r>
      <w:r w:rsidR="00A75D16" w:rsidRPr="00DE4CCF">
        <w:rPr>
          <w:bCs/>
          <w:szCs w:val="24"/>
          <w:lang w:val="en-GB"/>
        </w:rPr>
        <w:t>activities.</w:t>
      </w:r>
    </w:p>
    <w:p w14:paraId="797C6FD0" w14:textId="32DE9D9E" w:rsidR="00A75D16" w:rsidRPr="00DE4CCF" w:rsidRDefault="00A75D16" w:rsidP="00A75D16">
      <w:pPr>
        <w:tabs>
          <w:tab w:val="left" w:pos="993"/>
          <w:tab w:val="center" w:pos="5051"/>
        </w:tabs>
        <w:rPr>
          <w:bCs/>
          <w:szCs w:val="24"/>
          <w:lang w:val="en-GB"/>
        </w:rPr>
      </w:pPr>
      <w:r w:rsidRPr="00DE4CCF">
        <w:rPr>
          <w:bCs/>
          <w:szCs w:val="24"/>
          <w:lang w:val="en-GB"/>
        </w:rPr>
        <w:t xml:space="preserve">The 19th wagon with No. 31754562315-1 was lifted at 00:10 </w:t>
      </w:r>
      <w:r w:rsidR="004B45EC" w:rsidRPr="00DE4CCF">
        <w:rPr>
          <w:bCs/>
          <w:szCs w:val="24"/>
          <w:lang w:val="en-GB"/>
        </w:rPr>
        <w:t xml:space="preserve">a.m. </w:t>
      </w:r>
      <w:r w:rsidRPr="00DE4CCF">
        <w:rPr>
          <w:bCs/>
          <w:szCs w:val="24"/>
          <w:lang w:val="en-GB"/>
        </w:rPr>
        <w:t>on 27.07.2022 and attached with the 20th wagon No. 3</w:t>
      </w:r>
      <w:r w:rsidR="004B45EC" w:rsidRPr="00DE4CCF">
        <w:rPr>
          <w:bCs/>
          <w:szCs w:val="24"/>
          <w:lang w:val="en-GB"/>
        </w:rPr>
        <w:t>1753816690-9 non-derailed of DFT</w:t>
      </w:r>
      <w:r w:rsidRPr="00DE4CCF">
        <w:rPr>
          <w:bCs/>
          <w:szCs w:val="24"/>
          <w:lang w:val="en-GB"/>
        </w:rPr>
        <w:t xml:space="preserve"> train No. 30592 and they were pulled into Yana station;</w:t>
      </w:r>
    </w:p>
    <w:p w14:paraId="35DA8A28" w14:textId="668D39FC" w:rsidR="00A75D16" w:rsidRPr="00DE4CCF" w:rsidRDefault="00093D73" w:rsidP="00A75D16">
      <w:pPr>
        <w:tabs>
          <w:tab w:val="left" w:pos="993"/>
          <w:tab w:val="center" w:pos="5051"/>
        </w:tabs>
        <w:rPr>
          <w:bCs/>
          <w:szCs w:val="24"/>
          <w:lang w:val="en-GB"/>
        </w:rPr>
      </w:pPr>
      <w:r w:rsidRPr="00DE4CCF">
        <w:rPr>
          <w:bCs/>
          <w:szCs w:val="24"/>
          <w:lang w:val="en-GB"/>
        </w:rPr>
        <w:t>Wagon</w:t>
      </w:r>
      <w:r w:rsidR="00A75D16" w:rsidRPr="00DE4CCF">
        <w:rPr>
          <w:bCs/>
          <w:szCs w:val="24"/>
          <w:lang w:val="en-GB"/>
        </w:rPr>
        <w:t xml:space="preserve"> 15 with </w:t>
      </w:r>
      <w:r w:rsidRPr="00DE4CCF">
        <w:rPr>
          <w:bCs/>
          <w:szCs w:val="24"/>
          <w:lang w:val="en-GB"/>
        </w:rPr>
        <w:t>No. 31753816722-0, the first derailed from DFT</w:t>
      </w:r>
      <w:r w:rsidR="00A75D16" w:rsidRPr="00DE4CCF">
        <w:rPr>
          <w:bCs/>
          <w:szCs w:val="24"/>
          <w:lang w:val="en-GB"/>
        </w:rPr>
        <w:t xml:space="preserve"> No. 30592, was lifted at 02:50</w:t>
      </w:r>
      <w:r w:rsidRPr="00DE4CCF">
        <w:rPr>
          <w:bCs/>
          <w:szCs w:val="24"/>
          <w:lang w:val="en-GB"/>
        </w:rPr>
        <w:t xml:space="preserve"> a.m. </w:t>
      </w:r>
      <w:r w:rsidR="00A75D16" w:rsidRPr="00DE4CCF">
        <w:rPr>
          <w:bCs/>
          <w:szCs w:val="24"/>
          <w:lang w:val="en-GB"/>
        </w:rPr>
        <w:t xml:space="preserve">on 27.07.2022 and at 05:00 </w:t>
      </w:r>
      <w:r w:rsidRPr="00DE4CCF">
        <w:rPr>
          <w:bCs/>
          <w:szCs w:val="24"/>
          <w:lang w:val="en-GB"/>
        </w:rPr>
        <w:t xml:space="preserve">a.m. </w:t>
      </w:r>
      <w:r w:rsidR="00A75D16" w:rsidRPr="00DE4CCF">
        <w:rPr>
          <w:bCs/>
          <w:szCs w:val="24"/>
          <w:lang w:val="en-GB"/>
        </w:rPr>
        <w:t>it was pulled into Kremikovtsi station;</w:t>
      </w:r>
    </w:p>
    <w:p w14:paraId="1BF2E34B" w14:textId="025D0D27" w:rsidR="00A75D16" w:rsidRPr="00DE4CCF" w:rsidRDefault="00DC05B9" w:rsidP="00A75D16">
      <w:pPr>
        <w:tabs>
          <w:tab w:val="left" w:pos="993"/>
          <w:tab w:val="center" w:pos="5051"/>
        </w:tabs>
        <w:rPr>
          <w:bCs/>
          <w:szCs w:val="24"/>
          <w:lang w:val="en-GB"/>
        </w:rPr>
      </w:pPr>
      <w:r w:rsidRPr="00DE4CCF">
        <w:rPr>
          <w:bCs/>
          <w:szCs w:val="24"/>
          <w:lang w:val="en-GB"/>
        </w:rPr>
        <w:lastRenderedPageBreak/>
        <w:t>Wagon</w:t>
      </w:r>
      <w:r w:rsidR="00A75D16" w:rsidRPr="00DE4CCF">
        <w:rPr>
          <w:bCs/>
          <w:szCs w:val="24"/>
          <w:lang w:val="en-GB"/>
        </w:rPr>
        <w:t xml:space="preserve"> 16</w:t>
      </w:r>
      <w:r w:rsidRPr="00DE4CCF">
        <w:rPr>
          <w:bCs/>
          <w:szCs w:val="24"/>
          <w:lang w:val="en-GB"/>
        </w:rPr>
        <w:t xml:space="preserve"> with No. 31754540057-2 from DFT</w:t>
      </w:r>
      <w:r w:rsidR="00646C5D" w:rsidRPr="00DE4CCF">
        <w:rPr>
          <w:bCs/>
          <w:szCs w:val="24"/>
          <w:lang w:val="en-GB"/>
        </w:rPr>
        <w:t xml:space="preserve"> No. 30592 was lifted</w:t>
      </w:r>
      <w:r w:rsidR="00A75D16" w:rsidRPr="00DE4CCF">
        <w:rPr>
          <w:bCs/>
          <w:szCs w:val="24"/>
          <w:lang w:val="en-GB"/>
        </w:rPr>
        <w:t xml:space="preserve"> at 14:00 </w:t>
      </w:r>
      <w:r w:rsidRPr="00DE4CCF">
        <w:rPr>
          <w:bCs/>
          <w:szCs w:val="24"/>
          <w:lang w:val="en-GB"/>
        </w:rPr>
        <w:t>p.m. on 27/0</w:t>
      </w:r>
      <w:r w:rsidR="00A75D16" w:rsidRPr="00DE4CCF">
        <w:rPr>
          <w:bCs/>
          <w:szCs w:val="24"/>
          <w:lang w:val="en-GB"/>
        </w:rPr>
        <w:t>7/2022 and pulled into Yana station;</w:t>
      </w:r>
    </w:p>
    <w:p w14:paraId="50068804" w14:textId="0E503CFB" w:rsidR="00A75D16" w:rsidRPr="00DE4CCF" w:rsidRDefault="002F45A5" w:rsidP="00A75D16">
      <w:pPr>
        <w:tabs>
          <w:tab w:val="left" w:pos="993"/>
          <w:tab w:val="center" w:pos="5051"/>
        </w:tabs>
        <w:rPr>
          <w:bCs/>
          <w:szCs w:val="24"/>
          <w:lang w:val="en-GB"/>
        </w:rPr>
      </w:pPr>
      <w:r w:rsidRPr="00DE4CCF">
        <w:rPr>
          <w:bCs/>
          <w:szCs w:val="24"/>
          <w:lang w:val="en-GB"/>
        </w:rPr>
        <w:t>Wagon</w:t>
      </w:r>
      <w:r w:rsidR="00A75D16" w:rsidRPr="00DE4CCF">
        <w:rPr>
          <w:bCs/>
          <w:szCs w:val="24"/>
          <w:lang w:val="en-GB"/>
        </w:rPr>
        <w:t xml:space="preserve"> 18</w:t>
      </w:r>
      <w:r w:rsidRPr="00DE4CCF">
        <w:rPr>
          <w:bCs/>
          <w:szCs w:val="24"/>
          <w:lang w:val="en-GB"/>
        </w:rPr>
        <w:t xml:space="preserve"> with No. 31753216300-5 from DFT</w:t>
      </w:r>
      <w:r w:rsidR="00646C5D" w:rsidRPr="00DE4CCF">
        <w:rPr>
          <w:bCs/>
          <w:szCs w:val="24"/>
          <w:lang w:val="en-GB"/>
        </w:rPr>
        <w:t xml:space="preserve"> No. 30592 was lifted</w:t>
      </w:r>
      <w:r w:rsidR="00A75D16" w:rsidRPr="00DE4CCF">
        <w:rPr>
          <w:bCs/>
          <w:szCs w:val="24"/>
          <w:lang w:val="en-GB"/>
        </w:rPr>
        <w:t xml:space="preserve"> at 18:00 </w:t>
      </w:r>
      <w:r w:rsidRPr="00DE4CCF">
        <w:rPr>
          <w:bCs/>
          <w:szCs w:val="24"/>
          <w:lang w:val="en-GB"/>
        </w:rPr>
        <w:t>p.m. on 27/0</w:t>
      </w:r>
      <w:r w:rsidR="00A75D16" w:rsidRPr="00DE4CCF">
        <w:rPr>
          <w:bCs/>
          <w:szCs w:val="24"/>
          <w:lang w:val="en-GB"/>
        </w:rPr>
        <w:t>7/2022 and pulled into Kremikovtsi station;</w:t>
      </w:r>
    </w:p>
    <w:p w14:paraId="259CDE24" w14:textId="76FCA603" w:rsidR="00A75D16" w:rsidRPr="00DE4CCF" w:rsidRDefault="004053F3" w:rsidP="00A75D16">
      <w:pPr>
        <w:tabs>
          <w:tab w:val="left" w:pos="993"/>
          <w:tab w:val="center" w:pos="5051"/>
        </w:tabs>
        <w:rPr>
          <w:bCs/>
          <w:szCs w:val="24"/>
          <w:lang w:val="en-GB"/>
        </w:rPr>
      </w:pPr>
      <w:r w:rsidRPr="00DE4CCF">
        <w:rPr>
          <w:bCs/>
          <w:szCs w:val="24"/>
          <w:lang w:val="en-GB"/>
        </w:rPr>
        <w:t>Wagon</w:t>
      </w:r>
      <w:r w:rsidR="00A75D16" w:rsidRPr="00DE4CCF">
        <w:rPr>
          <w:bCs/>
          <w:szCs w:val="24"/>
          <w:lang w:val="en-GB"/>
        </w:rPr>
        <w:t xml:space="preserve"> 17</w:t>
      </w:r>
      <w:r w:rsidRPr="00DE4CCF">
        <w:rPr>
          <w:bCs/>
          <w:szCs w:val="24"/>
          <w:lang w:val="en-GB"/>
        </w:rPr>
        <w:t xml:space="preserve"> with No. 31753816645-3 from DFT</w:t>
      </w:r>
      <w:r w:rsidR="00646C5D" w:rsidRPr="00DE4CCF">
        <w:rPr>
          <w:bCs/>
          <w:szCs w:val="24"/>
          <w:lang w:val="en-GB"/>
        </w:rPr>
        <w:t xml:space="preserve"> No. 30592 was lifted</w:t>
      </w:r>
      <w:r w:rsidR="00A75D16" w:rsidRPr="00DE4CCF">
        <w:rPr>
          <w:bCs/>
          <w:szCs w:val="24"/>
          <w:lang w:val="en-GB"/>
        </w:rPr>
        <w:t xml:space="preserve"> at 20:10 </w:t>
      </w:r>
      <w:r w:rsidRPr="00DE4CCF">
        <w:rPr>
          <w:bCs/>
          <w:szCs w:val="24"/>
          <w:lang w:val="en-GB"/>
        </w:rPr>
        <w:t>p.m. on 27/0</w:t>
      </w:r>
      <w:r w:rsidR="00A75D16" w:rsidRPr="00DE4CCF">
        <w:rPr>
          <w:bCs/>
          <w:szCs w:val="24"/>
          <w:lang w:val="en-GB"/>
        </w:rPr>
        <w:t>7/2022 and pulled into Yana station.</w:t>
      </w:r>
    </w:p>
    <w:p w14:paraId="0E02D902" w14:textId="77777777" w:rsidR="00A75D16" w:rsidRPr="00DE4CCF" w:rsidRDefault="00A75D16" w:rsidP="00A75D16">
      <w:pPr>
        <w:tabs>
          <w:tab w:val="left" w:pos="993"/>
          <w:tab w:val="center" w:pos="5051"/>
        </w:tabs>
        <w:rPr>
          <w:bCs/>
          <w:szCs w:val="24"/>
          <w:lang w:val="en-GB"/>
        </w:rPr>
      </w:pPr>
      <w:r w:rsidRPr="00DE4CCF">
        <w:rPr>
          <w:bCs/>
          <w:szCs w:val="24"/>
          <w:lang w:val="en-GB"/>
        </w:rPr>
        <w:t>In the interval from 10:00 a.m. to 12:00 p.m. on 27/07/2022, the contact wire was lifted to the catenary cable carrier with a frontage of 200 m for the operation of a mobile crane to reload the containers from the 17th and 18th wagons of cars.</w:t>
      </w:r>
    </w:p>
    <w:p w14:paraId="1E4BD19C" w14:textId="5D2AD10A" w:rsidR="00A75D16" w:rsidRPr="00DE4CCF" w:rsidRDefault="00A75D16" w:rsidP="00A75D16">
      <w:pPr>
        <w:tabs>
          <w:tab w:val="left" w:pos="993"/>
          <w:tab w:val="center" w:pos="5051"/>
        </w:tabs>
        <w:rPr>
          <w:bCs/>
          <w:szCs w:val="24"/>
          <w:lang w:val="en-GB"/>
        </w:rPr>
      </w:pPr>
      <w:r w:rsidRPr="00DE4CCF">
        <w:rPr>
          <w:bCs/>
          <w:szCs w:val="24"/>
          <w:lang w:val="en-GB"/>
        </w:rPr>
        <w:t>On 27.07.2022, in the interval 10:00</w:t>
      </w:r>
      <w:r w:rsidR="00435147" w:rsidRPr="00DE4CCF">
        <w:rPr>
          <w:bCs/>
          <w:szCs w:val="24"/>
          <w:lang w:val="en-GB"/>
        </w:rPr>
        <w:t xml:space="preserve"> a.m.</w:t>
      </w:r>
      <w:r w:rsidRPr="00DE4CCF">
        <w:rPr>
          <w:bCs/>
          <w:szCs w:val="24"/>
          <w:lang w:val="en-GB"/>
        </w:rPr>
        <w:t xml:space="preserve"> ÷ 12:00</w:t>
      </w:r>
      <w:r w:rsidR="00435147" w:rsidRPr="00DE4CCF">
        <w:rPr>
          <w:bCs/>
          <w:szCs w:val="24"/>
          <w:lang w:val="en-GB"/>
        </w:rPr>
        <w:t xml:space="preserve"> p.m.</w:t>
      </w:r>
      <w:r w:rsidRPr="00DE4CCF">
        <w:rPr>
          <w:bCs/>
          <w:szCs w:val="24"/>
          <w:lang w:val="en-GB"/>
        </w:rPr>
        <w:t>, approaches were built for the operation of the truck crane, and in the interval 14:00 ÷ 17:00</w:t>
      </w:r>
      <w:r w:rsidR="00435147" w:rsidRPr="00DE4CCF">
        <w:rPr>
          <w:bCs/>
          <w:szCs w:val="24"/>
          <w:lang w:val="en-GB"/>
        </w:rPr>
        <w:t xml:space="preserve"> p.m.</w:t>
      </w:r>
      <w:r w:rsidRPr="00DE4CCF">
        <w:rPr>
          <w:bCs/>
          <w:szCs w:val="24"/>
          <w:lang w:val="en-GB"/>
        </w:rPr>
        <w:t>, the containers were reloaded from wagon No. 31753216300-5 to cars and taken to the receiving station Iliantsi - recipient company "Tsemko" EOOD.</w:t>
      </w:r>
    </w:p>
    <w:p w14:paraId="5DB503C5" w14:textId="7F1CCC92" w:rsidR="00A75D16" w:rsidRPr="00DE4CCF" w:rsidRDefault="00A75D16" w:rsidP="00A75D16">
      <w:pPr>
        <w:tabs>
          <w:tab w:val="left" w:pos="993"/>
          <w:tab w:val="center" w:pos="5051"/>
        </w:tabs>
        <w:rPr>
          <w:bCs/>
          <w:szCs w:val="24"/>
          <w:lang w:val="en-GB"/>
        </w:rPr>
      </w:pPr>
      <w:r w:rsidRPr="00DE4CCF">
        <w:rPr>
          <w:bCs/>
          <w:szCs w:val="24"/>
          <w:lang w:val="en-GB"/>
        </w:rPr>
        <w:t>On 28.07.2022, from 10:00 a.m. to 1</w:t>
      </w:r>
      <w:r w:rsidR="00435147" w:rsidRPr="00DE4CCF">
        <w:rPr>
          <w:bCs/>
          <w:szCs w:val="24"/>
          <w:lang w:val="en-GB"/>
        </w:rPr>
        <w:t>3</w:t>
      </w:r>
      <w:r w:rsidRPr="00DE4CCF">
        <w:rPr>
          <w:bCs/>
          <w:szCs w:val="24"/>
          <w:lang w:val="en-GB"/>
        </w:rPr>
        <w:t>:00 p.m., the containers were reloaded from wagon No. 31753816645-3 to cars and taken to the final recipient company "Tsemko" Ltd. in the industrial railway branch of "Toplivo" JSC.</w:t>
      </w:r>
    </w:p>
    <w:p w14:paraId="045E7BF4" w14:textId="65AB6FB5" w:rsidR="00A75D16" w:rsidRPr="00DE4CCF" w:rsidRDefault="00A75D16" w:rsidP="00A75D16">
      <w:pPr>
        <w:tabs>
          <w:tab w:val="left" w:pos="993"/>
          <w:tab w:val="center" w:pos="5051"/>
        </w:tabs>
        <w:rPr>
          <w:bCs/>
          <w:szCs w:val="24"/>
          <w:lang w:val="en-GB"/>
        </w:rPr>
      </w:pPr>
      <w:r w:rsidRPr="00DE4CCF">
        <w:rPr>
          <w:bCs/>
          <w:szCs w:val="24"/>
          <w:lang w:val="en-GB"/>
        </w:rPr>
        <w:t xml:space="preserve">  On 27.07.2022 at 21:00</w:t>
      </w:r>
      <w:r w:rsidR="00435147" w:rsidRPr="00DE4CCF">
        <w:rPr>
          <w:bCs/>
          <w:szCs w:val="24"/>
          <w:lang w:val="en-GB"/>
        </w:rPr>
        <w:t xml:space="preserve"> p.m.</w:t>
      </w:r>
      <w:r w:rsidRPr="00DE4CCF">
        <w:rPr>
          <w:bCs/>
          <w:szCs w:val="24"/>
          <w:lang w:val="en-GB"/>
        </w:rPr>
        <w:t>, the Yana - Kremikovtsi interstation was cleared of the derailed wagons.</w:t>
      </w:r>
    </w:p>
    <w:p w14:paraId="37C5FBE2" w14:textId="33988E09" w:rsidR="00A75D16" w:rsidRPr="00DE4CCF" w:rsidRDefault="00A75D16" w:rsidP="00A75D16">
      <w:pPr>
        <w:tabs>
          <w:tab w:val="left" w:pos="993"/>
          <w:tab w:val="center" w:pos="5051"/>
        </w:tabs>
        <w:rPr>
          <w:bCs/>
          <w:szCs w:val="24"/>
          <w:lang w:val="en-GB"/>
        </w:rPr>
      </w:pPr>
      <w:r w:rsidRPr="00DE4CCF">
        <w:rPr>
          <w:bCs/>
          <w:szCs w:val="24"/>
          <w:lang w:val="en-GB"/>
        </w:rPr>
        <w:t xml:space="preserve">  On 28.07.2022, preparatory works were carried out on t</w:t>
      </w:r>
      <w:r w:rsidR="00BB3CE8" w:rsidRPr="00DE4CCF">
        <w:rPr>
          <w:bCs/>
          <w:szCs w:val="24"/>
          <w:lang w:val="en-GB"/>
        </w:rPr>
        <w:t>he alignment</w:t>
      </w:r>
      <w:r w:rsidR="003C1B59" w:rsidRPr="00DE4CCF">
        <w:rPr>
          <w:bCs/>
          <w:szCs w:val="24"/>
          <w:lang w:val="en-GB"/>
        </w:rPr>
        <w:t xml:space="preserve"> for laying the rail track</w:t>
      </w:r>
      <w:r w:rsidRPr="00DE4CCF">
        <w:rPr>
          <w:bCs/>
          <w:szCs w:val="24"/>
          <w:lang w:val="en-GB"/>
        </w:rPr>
        <w:t>.</w:t>
      </w:r>
    </w:p>
    <w:p w14:paraId="51DA37FF" w14:textId="06988F30" w:rsidR="004600F7" w:rsidRPr="00DE4CCF" w:rsidRDefault="00A75D16" w:rsidP="00A75D16">
      <w:pPr>
        <w:tabs>
          <w:tab w:val="left" w:pos="993"/>
          <w:tab w:val="center" w:pos="5051"/>
        </w:tabs>
        <w:rPr>
          <w:b/>
          <w:bCs/>
          <w:sz w:val="28"/>
          <w:szCs w:val="22"/>
          <w:lang w:val="en-GB"/>
        </w:rPr>
      </w:pPr>
      <w:r w:rsidRPr="00DE4CCF">
        <w:rPr>
          <w:bCs/>
          <w:szCs w:val="24"/>
          <w:lang w:val="en-GB"/>
        </w:rPr>
        <w:t xml:space="preserve">  On 29.07.2022, restoration works were carried out, renewal of 137.5 me</w:t>
      </w:r>
      <w:r w:rsidR="00BB3CE8" w:rsidRPr="00DE4CCF">
        <w:rPr>
          <w:bCs/>
          <w:szCs w:val="24"/>
          <w:lang w:val="en-GB"/>
        </w:rPr>
        <w:t xml:space="preserve">ters with a second-hand rail track </w:t>
      </w:r>
      <w:r w:rsidRPr="00DE4CCF">
        <w:rPr>
          <w:bCs/>
          <w:szCs w:val="24"/>
          <w:lang w:val="en-GB"/>
        </w:rPr>
        <w:t>o</w:t>
      </w:r>
      <w:r w:rsidR="00BB3CE8" w:rsidRPr="00DE4CCF">
        <w:rPr>
          <w:bCs/>
          <w:szCs w:val="24"/>
          <w:lang w:val="en-GB"/>
        </w:rPr>
        <w:t>n a reinforced concrete sleeper</w:t>
      </w:r>
      <w:r w:rsidRPr="00DE4CCF">
        <w:rPr>
          <w:bCs/>
          <w:szCs w:val="24"/>
          <w:lang w:val="en-GB"/>
        </w:rPr>
        <w:t xml:space="preserve"> grid. The catenary network was adjusted, 9 earthing cables were restored. The movement of trains was restored at 15:00</w:t>
      </w:r>
      <w:r w:rsidR="00BB3CE8" w:rsidRPr="00DE4CCF">
        <w:rPr>
          <w:bCs/>
          <w:szCs w:val="24"/>
          <w:lang w:val="en-GB"/>
        </w:rPr>
        <w:t xml:space="preserve"> p.m.</w:t>
      </w:r>
      <w:r w:rsidRPr="00DE4CCF">
        <w:rPr>
          <w:bCs/>
          <w:szCs w:val="24"/>
          <w:lang w:val="en-GB"/>
        </w:rPr>
        <w:t>, the sp</w:t>
      </w:r>
      <w:r w:rsidR="00BB3CE8" w:rsidRPr="00DE4CCF">
        <w:rPr>
          <w:bCs/>
          <w:szCs w:val="24"/>
          <w:lang w:val="en-GB"/>
        </w:rPr>
        <w:t>eed in the place of derailment was limited to 25 km/h, and along</w:t>
      </w:r>
      <w:r w:rsidRPr="00DE4CCF">
        <w:rPr>
          <w:bCs/>
          <w:szCs w:val="24"/>
          <w:lang w:val="en-GB"/>
        </w:rPr>
        <w:t xml:space="preserve"> the rest of the Yana - Kremikovtsi </w:t>
      </w:r>
      <w:r w:rsidR="00BB3CE8" w:rsidRPr="00DE4CCF">
        <w:rPr>
          <w:bCs/>
          <w:szCs w:val="24"/>
          <w:lang w:val="en-GB"/>
        </w:rPr>
        <w:t>interstation, the movement was</w:t>
      </w:r>
      <w:r w:rsidRPr="00DE4CCF">
        <w:rPr>
          <w:bCs/>
          <w:szCs w:val="24"/>
          <w:lang w:val="en-GB"/>
        </w:rPr>
        <w:t xml:space="preserve"> carried out according to the schedule.</w:t>
      </w:r>
      <w:r w:rsidR="00BB3CE8" w:rsidRPr="00DE4CCF">
        <w:rPr>
          <w:bCs/>
          <w:szCs w:val="24"/>
          <w:lang w:val="en-GB"/>
        </w:rPr>
        <w:t xml:space="preserve"> From 30.09.2022, the traffic along</w:t>
      </w:r>
      <w:r w:rsidRPr="00DE4CCF">
        <w:rPr>
          <w:bCs/>
          <w:szCs w:val="24"/>
          <w:lang w:val="en-GB"/>
        </w:rPr>
        <w:t xml:space="preserve"> the entire interstation has been restored for a speed according to the schedule up to 40 km/h.</w:t>
      </w:r>
      <w:r w:rsidR="004600F7" w:rsidRPr="00DE4CCF">
        <w:rPr>
          <w:b/>
          <w:bCs/>
          <w:sz w:val="28"/>
          <w:szCs w:val="22"/>
          <w:lang w:val="en-GB"/>
        </w:rPr>
        <w:br w:type="page"/>
      </w:r>
    </w:p>
    <w:p w14:paraId="3078001D" w14:textId="45005AAB" w:rsidR="00BA6C1D" w:rsidRPr="00DE4CCF" w:rsidRDefault="0036047A">
      <w:pPr>
        <w:pStyle w:val="ab"/>
        <w:numPr>
          <w:ilvl w:val="0"/>
          <w:numId w:val="10"/>
        </w:numPr>
        <w:ind w:left="993" w:hanging="284"/>
        <w:rPr>
          <w:b/>
          <w:bCs/>
          <w:sz w:val="28"/>
          <w:szCs w:val="22"/>
          <w:lang w:val="en-GB"/>
        </w:rPr>
      </w:pPr>
      <w:r w:rsidRPr="00DE4CCF">
        <w:rPr>
          <w:b/>
          <w:bCs/>
          <w:szCs w:val="24"/>
          <w:lang w:val="en-GB"/>
        </w:rPr>
        <w:lastRenderedPageBreak/>
        <w:t>Analysis of the event</w:t>
      </w:r>
    </w:p>
    <w:p w14:paraId="06A91AC7" w14:textId="64FBE3D0" w:rsidR="008C0832" w:rsidRPr="00DE4CCF" w:rsidRDefault="0036047A">
      <w:pPr>
        <w:pStyle w:val="ab"/>
        <w:numPr>
          <w:ilvl w:val="1"/>
          <w:numId w:val="10"/>
        </w:numPr>
        <w:tabs>
          <w:tab w:val="left" w:pos="1134"/>
        </w:tabs>
        <w:spacing w:before="120"/>
        <w:rPr>
          <w:b/>
          <w:i/>
          <w:iCs/>
          <w:lang w:val="en-GB"/>
        </w:rPr>
      </w:pPr>
      <w:r w:rsidRPr="00DE4CCF">
        <w:rPr>
          <w:b/>
          <w:i/>
          <w:iCs/>
          <w:lang w:val="en-GB"/>
        </w:rPr>
        <w:t>Participation and responsibilities of the entities, involved in the event</w:t>
      </w:r>
    </w:p>
    <w:p w14:paraId="2074E749" w14:textId="4D403FE6" w:rsidR="008C0832" w:rsidRPr="00DE4CCF" w:rsidRDefault="00B0084B">
      <w:pPr>
        <w:pStyle w:val="ab"/>
        <w:numPr>
          <w:ilvl w:val="2"/>
          <w:numId w:val="10"/>
        </w:numPr>
        <w:tabs>
          <w:tab w:val="left" w:pos="1418"/>
        </w:tabs>
        <w:ind w:left="1276" w:hanging="567"/>
        <w:rPr>
          <w:i/>
          <w:iCs/>
          <w:lang w:val="en-GB"/>
        </w:rPr>
      </w:pPr>
      <w:r w:rsidRPr="00DE4CCF">
        <w:rPr>
          <w:i/>
          <w:iCs/>
          <w:lang w:val="en-GB"/>
        </w:rPr>
        <w:t>Railway undertaking</w:t>
      </w:r>
      <w:r w:rsidR="008C0832" w:rsidRPr="00DE4CCF">
        <w:rPr>
          <w:i/>
          <w:iCs/>
          <w:lang w:val="en-GB"/>
        </w:rPr>
        <w:t>.</w:t>
      </w:r>
    </w:p>
    <w:p w14:paraId="0C6839D8" w14:textId="25697A7C" w:rsidR="006F2097" w:rsidRPr="00DE4CCF" w:rsidRDefault="00236AD8" w:rsidP="000B3AFC">
      <w:pPr>
        <w:ind w:left="709" w:firstLine="0"/>
        <w:rPr>
          <w:i/>
          <w:iCs/>
          <w:lang w:val="en-GB"/>
        </w:rPr>
      </w:pPr>
      <w:r w:rsidRPr="00DE4CCF">
        <w:rPr>
          <w:i/>
          <w:iCs/>
          <w:lang w:val="en-GB"/>
        </w:rPr>
        <w:t>Analysis of the traffic of DFT</w:t>
      </w:r>
      <w:r w:rsidR="00763895" w:rsidRPr="00DE4CCF">
        <w:rPr>
          <w:i/>
          <w:iCs/>
          <w:lang w:val="en-GB"/>
        </w:rPr>
        <w:t xml:space="preserve"> № 30592</w:t>
      </w:r>
      <w:r w:rsidR="006F2097" w:rsidRPr="00DE4CCF">
        <w:rPr>
          <w:i/>
          <w:iCs/>
          <w:lang w:val="en-GB"/>
        </w:rPr>
        <w:t>.</w:t>
      </w:r>
    </w:p>
    <w:p w14:paraId="5A4C2A7D" w14:textId="5A45A151" w:rsidR="00164626" w:rsidRPr="00DE4CCF" w:rsidRDefault="00164626" w:rsidP="00A32EE9">
      <w:pPr>
        <w:rPr>
          <w:lang w:val="en-GB"/>
        </w:rPr>
      </w:pPr>
      <w:r w:rsidRPr="00DE4CCF">
        <w:rPr>
          <w:lang w:val="en-GB"/>
        </w:rPr>
        <w:t>The data on the movement of DFT No. 30592 were downloaded from the recording devices of locomotives No. 918111161116 and 918111162593.</w:t>
      </w:r>
    </w:p>
    <w:p w14:paraId="73918012" w14:textId="0BB330F7" w:rsidR="00A369CE" w:rsidRPr="00DE4CCF" w:rsidRDefault="00E14FAB" w:rsidP="00A32EE9">
      <w:pPr>
        <w:rPr>
          <w:lang w:val="en-GB"/>
        </w:rPr>
      </w:pPr>
      <w:r w:rsidRPr="00DE4CCF">
        <w:rPr>
          <w:noProof/>
          <w:lang w:val="bg-BG" w:eastAsia="bg-BG"/>
        </w:rPr>
        <mc:AlternateContent>
          <mc:Choice Requires="wpg">
            <w:drawing>
              <wp:anchor distT="0" distB="0" distL="114300" distR="114300" simplePos="0" relativeHeight="252411904" behindDoc="0" locked="0" layoutInCell="1" allowOverlap="1" wp14:anchorId="6916B923" wp14:editId="46F8E78E">
                <wp:simplePos x="0" y="0"/>
                <wp:positionH relativeFrom="column">
                  <wp:posOffset>118110</wp:posOffset>
                </wp:positionH>
                <wp:positionV relativeFrom="paragraph">
                  <wp:posOffset>779780</wp:posOffset>
                </wp:positionV>
                <wp:extent cx="6122035" cy="4591050"/>
                <wp:effectExtent l="0" t="0" r="0" b="0"/>
                <wp:wrapTopAndBottom/>
                <wp:docPr id="143" name="Group 143"/>
                <wp:cNvGraphicFramePr/>
                <a:graphic xmlns:a="http://schemas.openxmlformats.org/drawingml/2006/main">
                  <a:graphicData uri="http://schemas.microsoft.com/office/word/2010/wordprocessingGroup">
                    <wpg:wgp>
                      <wpg:cNvGrpSpPr/>
                      <wpg:grpSpPr>
                        <a:xfrm>
                          <a:off x="0" y="0"/>
                          <a:ext cx="6122035" cy="4591050"/>
                          <a:chOff x="1073370" y="-1189082"/>
                          <a:chExt cx="4135877" cy="3102616"/>
                        </a:xfrm>
                      </wpg:grpSpPr>
                      <wps:wsp>
                        <wps:cNvPr id="144" name="Text Box 15"/>
                        <wps:cNvSpPr txBox="1"/>
                        <wps:spPr>
                          <a:xfrm>
                            <a:off x="1073370" y="1680842"/>
                            <a:ext cx="4135877" cy="232692"/>
                          </a:xfrm>
                          <a:prstGeom prst="rect">
                            <a:avLst/>
                          </a:prstGeom>
                          <a:solidFill>
                            <a:schemeClr val="lt1"/>
                          </a:solidFill>
                          <a:ln w="6350">
                            <a:noFill/>
                          </a:ln>
                        </wps:spPr>
                        <wps:txbx>
                          <w:txbxContent>
                            <w:p w14:paraId="40AD82B6" w14:textId="060102E4" w:rsidR="00DA49F1" w:rsidRPr="00DD0341" w:rsidRDefault="00DA49F1" w:rsidP="00A32EE9">
                              <w:pPr>
                                <w:ind w:firstLine="0"/>
                                <w:jc w:val="center"/>
                                <w:rPr>
                                  <w:rFonts w:eastAsia="Calibri"/>
                                  <w:b/>
                                  <w:bCs/>
                                  <w:szCs w:val="24"/>
                                  <w:lang w:val="bg-BG"/>
                                </w:rPr>
                              </w:pPr>
                              <w:r>
                                <w:rPr>
                                  <w:rFonts w:eastAsia="Times New Roman"/>
                                  <w:b/>
                                  <w:szCs w:val="24"/>
                                  <w:lang w:eastAsia="bg-BG"/>
                                </w:rPr>
                                <w:t>Fig</w:t>
                              </w:r>
                              <w:r w:rsidRPr="00DD0341">
                                <w:rPr>
                                  <w:rFonts w:eastAsia="Times New Roman"/>
                                  <w:b/>
                                  <w:szCs w:val="24"/>
                                  <w:lang w:val="bg-BG" w:eastAsia="bg-BG"/>
                                </w:rPr>
                                <w:t xml:space="preserve">. </w:t>
                              </w:r>
                              <w:r>
                                <w:rPr>
                                  <w:rFonts w:eastAsia="Times New Roman"/>
                                  <w:b/>
                                  <w:szCs w:val="24"/>
                                  <w:lang w:val="bg-BG" w:eastAsia="bg-BG"/>
                                </w:rPr>
                                <w:t>4.</w:t>
                              </w:r>
                              <w:r w:rsidRPr="00DD0341">
                                <w:rPr>
                                  <w:rFonts w:eastAsia="Times New Roman"/>
                                  <w:b/>
                                  <w:szCs w:val="24"/>
                                  <w:lang w:val="bg-BG" w:eastAsia="bg-BG"/>
                                </w:rPr>
                                <w:t xml:space="preserve">1. </w:t>
                              </w:r>
                              <w:r>
                                <w:rPr>
                                  <w:rFonts w:eastAsia="Times New Roman"/>
                                  <w:b/>
                                  <w:szCs w:val="24"/>
                                  <w:lang w:eastAsia="bg-BG"/>
                                </w:rPr>
                                <w:t>Movement of DFT</w:t>
                              </w:r>
                              <w:r w:rsidRPr="00DD0341">
                                <w:rPr>
                                  <w:rFonts w:eastAsia="Times New Roman"/>
                                  <w:b/>
                                  <w:szCs w:val="24"/>
                                  <w:lang w:val="bg-BG" w:eastAsia="bg-BG"/>
                                </w:rPr>
                                <w:t xml:space="preserve"> № 10596 </w:t>
                              </w:r>
                              <w:r>
                                <w:rPr>
                                  <w:rFonts w:eastAsia="Times New Roman"/>
                                  <w:b/>
                                  <w:szCs w:val="24"/>
                                  <w:lang w:eastAsia="bg-BG"/>
                                </w:rPr>
                                <w:t>from Dimitrovgrad to Parvomay station</w:t>
                              </w:r>
                              <w:r w:rsidRPr="00DD0341">
                                <w:rPr>
                                  <w:rFonts w:eastAsia="Times New Roman"/>
                                  <w:b/>
                                  <w:szCs w:val="24"/>
                                  <w:lang w:val="bg-BG" w:eastAsia="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5" name="Picture 145"/>
                          <pic:cNvPicPr>
                            <a:picLocks noChangeAspect="1"/>
                          </pic:cNvPicPr>
                        </pic:nvPicPr>
                        <pic:blipFill rotWithShape="1">
                          <a:blip r:embed="rId47" cstate="print">
                            <a:extLst>
                              <a:ext uri="{28A0092B-C50C-407E-A947-70E740481C1C}">
                                <a14:useLocalDpi xmlns:a14="http://schemas.microsoft.com/office/drawing/2010/main" val="0"/>
                              </a:ext>
                            </a:extLst>
                          </a:blip>
                          <a:srcRect t="218" b="-14"/>
                          <a:stretch/>
                        </pic:blipFill>
                        <pic:spPr>
                          <a:xfrm>
                            <a:off x="1073370" y="-1189082"/>
                            <a:ext cx="4135877" cy="291867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916B923" id="Group 143" o:spid="_x0000_s1111" style="position:absolute;left:0;text-align:left;margin-left:9.3pt;margin-top:61.4pt;width:482.05pt;height:361.5pt;z-index:252411904;mso-width-relative:margin;mso-height-relative:margin" coordorigin="10733,-11890" coordsize="41358,3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">
                <v:shape id="Text Box 15" o:spid="_x0000_s1112" type="#_x0000_t202" style="position:absolute;left:10733;top:16808;width:41359;height:2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" fillcolor="white [3201]" stroked="f" strokeweight=".5pt">
                  <v:textbox>
                    <w:txbxContent>
                      <w:p w14:paraId="40AD82B6" w14:textId="060102E4" w:rsidR="00DA49F1" w:rsidRPr="00DD0341" w:rsidRDefault="00DA49F1" w:rsidP="00A32EE9">
                        <w:pPr>
                          <w:ind w:firstLine="0"/>
                          <w:jc w:val="center"/>
                          <w:rPr>
                            <w:rFonts w:eastAsia="Calibri"/>
                            <w:b/>
                            <w:bCs/>
                            <w:szCs w:val="24"/>
                            <w:lang w:val="bg-BG"/>
                          </w:rPr>
                        </w:pPr>
                        <w:r>
                          <w:rPr>
                            <w:rFonts w:eastAsia="Times New Roman"/>
                            <w:b/>
                            <w:szCs w:val="24"/>
                            <w:lang w:eastAsia="bg-BG"/>
                          </w:rPr>
                          <w:t>Fig</w:t>
                        </w:r>
                        <w:r w:rsidRPr="00DD0341">
                          <w:rPr>
                            <w:rFonts w:eastAsia="Times New Roman"/>
                            <w:b/>
                            <w:szCs w:val="24"/>
                            <w:lang w:val="bg-BG" w:eastAsia="bg-BG"/>
                          </w:rPr>
                          <w:t xml:space="preserve">. </w:t>
                        </w:r>
                        <w:r>
                          <w:rPr>
                            <w:rFonts w:eastAsia="Times New Roman"/>
                            <w:b/>
                            <w:szCs w:val="24"/>
                            <w:lang w:val="bg-BG" w:eastAsia="bg-BG"/>
                          </w:rPr>
                          <w:t>4.</w:t>
                        </w:r>
                        <w:r w:rsidRPr="00DD0341">
                          <w:rPr>
                            <w:rFonts w:eastAsia="Times New Roman"/>
                            <w:b/>
                            <w:szCs w:val="24"/>
                            <w:lang w:val="bg-BG" w:eastAsia="bg-BG"/>
                          </w:rPr>
                          <w:t xml:space="preserve">1. </w:t>
                        </w:r>
                        <w:r>
                          <w:rPr>
                            <w:rFonts w:eastAsia="Times New Roman"/>
                            <w:b/>
                            <w:szCs w:val="24"/>
                            <w:lang w:eastAsia="bg-BG"/>
                          </w:rPr>
                          <w:t>Movement of DFT</w:t>
                        </w:r>
                        <w:r w:rsidRPr="00DD0341">
                          <w:rPr>
                            <w:rFonts w:eastAsia="Times New Roman"/>
                            <w:b/>
                            <w:szCs w:val="24"/>
                            <w:lang w:val="bg-BG" w:eastAsia="bg-BG"/>
                          </w:rPr>
                          <w:t xml:space="preserve"> № 10596 </w:t>
                        </w:r>
                        <w:r>
                          <w:rPr>
                            <w:rFonts w:eastAsia="Times New Roman"/>
                            <w:b/>
                            <w:szCs w:val="24"/>
                            <w:lang w:eastAsia="bg-BG"/>
                          </w:rPr>
                          <w:t>from Dimitrovgrad to Parvomay station</w:t>
                        </w:r>
                        <w:r w:rsidRPr="00DD0341">
                          <w:rPr>
                            <w:rFonts w:eastAsia="Times New Roman"/>
                            <w:b/>
                            <w:szCs w:val="24"/>
                            <w:lang w:val="bg-BG" w:eastAsia="bg-BG"/>
                          </w:rPr>
                          <w:t>.</w:t>
                        </w:r>
                      </w:p>
                    </w:txbxContent>
                  </v:textbox>
                </v:shape>
                <v:shape id="Picture 145" o:spid="_x0000_s1113" type="#_x0000_t75" style="position:absolute;left:10733;top:-11890;width:41359;height:29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">
                  <v:imagedata r:id="rId48" o:title="" croptop="143f" cropbottom="-9f"/>
                  <v:path arrowok="t"/>
                </v:shape>
                <w10:wrap type="topAndBottom"/>
              </v:group>
            </w:pict>
          </mc:Fallback>
        </mc:AlternateContent>
      </w:r>
      <w:r w:rsidR="00A369CE" w:rsidRPr="00DE4CCF">
        <w:rPr>
          <w:lang w:val="en-GB"/>
        </w:rPr>
        <w:t>During the movement from Dimitrovgrad station to Plovdiv marshalling yard, the train ran as DFT No. 10596. It departed from Dimitrovgrad station at 07:50:51 a.m. (fig. 4.1) and arrived at Plovdiv marshalling yard at 12:24:46 p.m. (fig. 4.2). During its journey from Dimitrovgrad station to Plovdiv marshalling yard, the train ran according to the schedule.</w:t>
      </w:r>
    </w:p>
    <w:p w14:paraId="593BA821" w14:textId="265EA3C1" w:rsidR="00867B27" w:rsidRPr="00DE4CCF" w:rsidRDefault="002B744B" w:rsidP="00867B27">
      <w:pPr>
        <w:rPr>
          <w:lang w:val="en-GB"/>
        </w:rPr>
      </w:pPr>
      <w:r w:rsidRPr="00DE4CCF">
        <w:rPr>
          <w:lang w:val="en-GB"/>
        </w:rPr>
        <w:t>At Plovdiv marshalling yard</w:t>
      </w:r>
      <w:r w:rsidR="00867B27" w:rsidRPr="00DE4CCF">
        <w:rPr>
          <w:lang w:val="en-GB"/>
        </w:rPr>
        <w:t>, the train</w:t>
      </w:r>
      <w:r w:rsidRPr="00DE4CCF">
        <w:rPr>
          <w:lang w:val="en-GB"/>
        </w:rPr>
        <w:t xml:space="preserve"> number has been changed and then as DFT No. 30592 it departed</w:t>
      </w:r>
      <w:r w:rsidR="00867B27" w:rsidRPr="00DE4CCF">
        <w:rPr>
          <w:lang w:val="en-GB"/>
        </w:rPr>
        <w:t xml:space="preserve"> at 12:43:46</w:t>
      </w:r>
      <w:r w:rsidRPr="00DE4CCF">
        <w:rPr>
          <w:lang w:val="en-GB"/>
        </w:rPr>
        <w:t xml:space="preserve"> p.m., arrived</w:t>
      </w:r>
      <w:r w:rsidR="00867B27" w:rsidRPr="00DE4CCF">
        <w:rPr>
          <w:lang w:val="en-GB"/>
        </w:rPr>
        <w:t xml:space="preserve"> at Plovdiv station at 12:49:17</w:t>
      </w:r>
      <w:r w:rsidRPr="00DE4CCF">
        <w:rPr>
          <w:lang w:val="en-GB"/>
        </w:rPr>
        <w:t xml:space="preserve"> p.m., staid for 9 seconds and left</w:t>
      </w:r>
      <w:r w:rsidR="00867B27" w:rsidRPr="00DE4CCF">
        <w:rPr>
          <w:lang w:val="en-GB"/>
        </w:rPr>
        <w:t xml:space="preserve"> </w:t>
      </w:r>
      <w:r w:rsidRPr="00DE4CCF">
        <w:rPr>
          <w:lang w:val="en-GB"/>
        </w:rPr>
        <w:t>Plovdiv</w:t>
      </w:r>
      <w:r w:rsidR="00867B27" w:rsidRPr="00DE4CCF">
        <w:rPr>
          <w:lang w:val="en-GB"/>
        </w:rPr>
        <w:t xml:space="preserve"> station at 12:49:26 </w:t>
      </w:r>
      <w:r w:rsidRPr="00DE4CCF">
        <w:rPr>
          <w:lang w:val="en-GB"/>
        </w:rPr>
        <w:t xml:space="preserve">p.m. </w:t>
      </w:r>
    </w:p>
    <w:p w14:paraId="006886C7" w14:textId="6F1653C7" w:rsidR="0027790C" w:rsidRPr="00DE4CCF" w:rsidRDefault="002B744B" w:rsidP="00867B27">
      <w:pPr>
        <w:rPr>
          <w:lang w:val="en-GB"/>
        </w:rPr>
      </w:pPr>
      <w:r w:rsidRPr="00DE4CCF">
        <w:rPr>
          <w:lang w:val="en-GB"/>
        </w:rPr>
        <w:t>DFT</w:t>
      </w:r>
      <w:r w:rsidR="00867B27" w:rsidRPr="00DE4CCF">
        <w:rPr>
          <w:lang w:val="en-GB"/>
        </w:rPr>
        <w:t xml:space="preserve"> No. 30592 arrived at Banya station at 13:49:00</w:t>
      </w:r>
      <w:r w:rsidR="004B2E28" w:rsidRPr="00DE4CCF">
        <w:rPr>
          <w:lang w:val="en-GB"/>
        </w:rPr>
        <w:t xml:space="preserve"> p.m.</w:t>
      </w:r>
      <w:r w:rsidR="00867B27" w:rsidRPr="00DE4CCF">
        <w:rPr>
          <w:lang w:val="en-GB"/>
        </w:rPr>
        <w:t>, where it stayed for 13 min</w:t>
      </w:r>
      <w:r w:rsidR="004B2E28" w:rsidRPr="00DE4CCF">
        <w:rPr>
          <w:lang w:val="en-GB"/>
        </w:rPr>
        <w:t xml:space="preserve">utes and 44 seconds. It departed </w:t>
      </w:r>
      <w:r w:rsidR="00867B27" w:rsidRPr="00DE4CCF">
        <w:rPr>
          <w:lang w:val="en-GB"/>
        </w:rPr>
        <w:t xml:space="preserve">from Banya station at 14:02:44 </w:t>
      </w:r>
      <w:r w:rsidR="004B2E28" w:rsidRPr="00DE4CCF">
        <w:rPr>
          <w:lang w:val="en-GB"/>
        </w:rPr>
        <w:t>p.m., and arrived</w:t>
      </w:r>
      <w:r w:rsidR="00867B27" w:rsidRPr="00DE4CCF">
        <w:rPr>
          <w:lang w:val="en-GB"/>
        </w:rPr>
        <w:t xml:space="preserve"> at Karlovo station at 14:20:44</w:t>
      </w:r>
      <w:r w:rsidR="004B2E28" w:rsidRPr="00DE4CCF">
        <w:rPr>
          <w:lang w:val="en-GB"/>
        </w:rPr>
        <w:t xml:space="preserve"> p.m</w:t>
      </w:r>
      <w:r w:rsidR="00867B27" w:rsidRPr="00DE4CCF">
        <w:rPr>
          <w:lang w:val="en-GB"/>
        </w:rPr>
        <w:t>. At Karlovo station, the two locomotives perform</w:t>
      </w:r>
      <w:r w:rsidR="00DF5BA3" w:rsidRPr="00DE4CCF">
        <w:rPr>
          <w:lang w:val="en-GB"/>
        </w:rPr>
        <w:t xml:space="preserve">ed a shunting </w:t>
      </w:r>
      <w:r w:rsidR="00867B27" w:rsidRPr="00DE4CCF">
        <w:rPr>
          <w:lang w:val="en-GB"/>
        </w:rPr>
        <w:t xml:space="preserve">by attaching to the other side of the train in order to reverse the </w:t>
      </w:r>
      <w:r w:rsidR="00DF5BA3" w:rsidRPr="00DE4CCF">
        <w:rPr>
          <w:lang w:val="en-GB"/>
        </w:rPr>
        <w:t xml:space="preserve">movement </w:t>
      </w:r>
      <w:r w:rsidR="00867B27" w:rsidRPr="00DE4CCF">
        <w:rPr>
          <w:lang w:val="en-GB"/>
        </w:rPr>
        <w:t>direction</w:t>
      </w:r>
      <w:r w:rsidR="00DF5BA3" w:rsidRPr="00DE4CCF">
        <w:rPr>
          <w:lang w:val="en-GB"/>
        </w:rPr>
        <w:t xml:space="preserve"> </w:t>
      </w:r>
      <w:r w:rsidR="00867B27" w:rsidRPr="00DE4CCF">
        <w:rPr>
          <w:lang w:val="en-GB"/>
        </w:rPr>
        <w:t xml:space="preserve">(Fig. 4.3). When moving from the Plovdiv </w:t>
      </w:r>
      <w:r w:rsidR="00DF5BA3" w:rsidRPr="00DE4CCF">
        <w:rPr>
          <w:lang w:val="en-GB"/>
        </w:rPr>
        <w:t>marshalling yard</w:t>
      </w:r>
      <w:r w:rsidR="00867B27" w:rsidRPr="00DE4CCF">
        <w:rPr>
          <w:lang w:val="en-GB"/>
        </w:rPr>
        <w:t xml:space="preserve"> to the </w:t>
      </w:r>
      <w:r w:rsidR="00DF5BA3" w:rsidRPr="00DE4CCF">
        <w:rPr>
          <w:lang w:val="en-GB"/>
        </w:rPr>
        <w:t xml:space="preserve">Karlovo station, the train ran </w:t>
      </w:r>
      <w:r w:rsidR="00867B27" w:rsidRPr="00DE4CCF">
        <w:rPr>
          <w:lang w:val="en-GB"/>
        </w:rPr>
        <w:t>according to the schedule.</w:t>
      </w:r>
    </w:p>
    <w:p w14:paraId="3EE70EEC" w14:textId="77777777" w:rsidR="0027790C" w:rsidRPr="00DE4CCF" w:rsidRDefault="0027790C" w:rsidP="00A32EE9">
      <w:pPr>
        <w:rPr>
          <w:lang w:val="en-GB"/>
        </w:rPr>
      </w:pPr>
    </w:p>
    <w:p w14:paraId="0FD5A377" w14:textId="19C27E0E" w:rsidR="0027790C" w:rsidRPr="00DE4CCF" w:rsidRDefault="0027790C" w:rsidP="00A32EE9">
      <w:pPr>
        <w:rPr>
          <w:lang w:val="en-GB"/>
        </w:rPr>
      </w:pPr>
      <w:r w:rsidRPr="00DE4CCF">
        <w:rPr>
          <w:noProof/>
          <w:lang w:val="bg-BG" w:eastAsia="bg-BG"/>
        </w:rPr>
        <w:lastRenderedPageBreak/>
        <mc:AlternateContent>
          <mc:Choice Requires="wpg">
            <w:drawing>
              <wp:anchor distT="0" distB="0" distL="114300" distR="114300" simplePos="0" relativeHeight="252412928" behindDoc="0" locked="0" layoutInCell="1" allowOverlap="1" wp14:anchorId="74BBE3B3" wp14:editId="55D7FB7D">
                <wp:simplePos x="0" y="0"/>
                <wp:positionH relativeFrom="column">
                  <wp:posOffset>260985</wp:posOffset>
                </wp:positionH>
                <wp:positionV relativeFrom="paragraph">
                  <wp:posOffset>3175</wp:posOffset>
                </wp:positionV>
                <wp:extent cx="5915025" cy="4476750"/>
                <wp:effectExtent l="0" t="0" r="9525" b="0"/>
                <wp:wrapSquare wrapText="bothSides"/>
                <wp:docPr id="146" name="Group 146"/>
                <wp:cNvGraphicFramePr/>
                <a:graphic xmlns:a="http://schemas.openxmlformats.org/drawingml/2006/main">
                  <a:graphicData uri="http://schemas.microsoft.com/office/word/2010/wordprocessingGroup">
                    <wpg:wgp>
                      <wpg:cNvGrpSpPr/>
                      <wpg:grpSpPr>
                        <a:xfrm>
                          <a:off x="0" y="0"/>
                          <a:ext cx="5915025" cy="4476750"/>
                          <a:chOff x="1073370" y="-1189082"/>
                          <a:chExt cx="4135877" cy="3131018"/>
                        </a:xfrm>
                      </wpg:grpSpPr>
                      <wps:wsp>
                        <wps:cNvPr id="147" name="Text Box 15"/>
                        <wps:cNvSpPr txBox="1"/>
                        <wps:spPr>
                          <a:xfrm>
                            <a:off x="1073370" y="1681218"/>
                            <a:ext cx="4135877" cy="260718"/>
                          </a:xfrm>
                          <a:prstGeom prst="rect">
                            <a:avLst/>
                          </a:prstGeom>
                          <a:solidFill>
                            <a:schemeClr val="lt1"/>
                          </a:solidFill>
                          <a:ln w="6350">
                            <a:noFill/>
                          </a:ln>
                        </wps:spPr>
                        <wps:txbx>
                          <w:txbxContent>
                            <w:p w14:paraId="497D613D" w14:textId="15CEBD0C" w:rsidR="00DA49F1" w:rsidRPr="00DD0341" w:rsidRDefault="00DA49F1" w:rsidP="00A32EE9">
                              <w:pPr>
                                <w:ind w:firstLine="0"/>
                                <w:jc w:val="center"/>
                                <w:rPr>
                                  <w:rFonts w:eastAsia="Calibri"/>
                                  <w:b/>
                                  <w:bCs/>
                                  <w:szCs w:val="24"/>
                                  <w:lang w:val="bg-BG"/>
                                </w:rPr>
                              </w:pPr>
                              <w:r>
                                <w:rPr>
                                  <w:rFonts w:eastAsia="Times New Roman"/>
                                  <w:b/>
                                  <w:szCs w:val="24"/>
                                  <w:lang w:eastAsia="bg-BG"/>
                                </w:rPr>
                                <w:t>Fig</w:t>
                              </w:r>
                              <w:r w:rsidRPr="00DD0341">
                                <w:rPr>
                                  <w:rFonts w:eastAsia="Times New Roman"/>
                                  <w:b/>
                                  <w:szCs w:val="24"/>
                                  <w:lang w:val="bg-BG" w:eastAsia="bg-BG"/>
                                </w:rPr>
                                <w:t xml:space="preserve">. </w:t>
                              </w:r>
                              <w:r>
                                <w:rPr>
                                  <w:rFonts w:eastAsia="Times New Roman"/>
                                  <w:b/>
                                  <w:szCs w:val="24"/>
                                  <w:lang w:val="bg-BG" w:eastAsia="bg-BG"/>
                                </w:rPr>
                                <w:t>4.</w:t>
                              </w:r>
                              <w:r w:rsidRPr="00DD0341">
                                <w:rPr>
                                  <w:rFonts w:eastAsia="Times New Roman"/>
                                  <w:b/>
                                  <w:szCs w:val="24"/>
                                  <w:lang w:val="bg-BG" w:eastAsia="bg-BG"/>
                                </w:rPr>
                                <w:t xml:space="preserve">2. </w:t>
                              </w:r>
                              <w:r>
                                <w:rPr>
                                  <w:rFonts w:eastAsia="Times New Roman"/>
                                  <w:b/>
                                  <w:szCs w:val="24"/>
                                  <w:lang w:eastAsia="bg-BG"/>
                                </w:rPr>
                                <w:t>Movement and stay of DFT</w:t>
                              </w:r>
                              <w:r w:rsidRPr="00DD0341">
                                <w:rPr>
                                  <w:rFonts w:eastAsia="Times New Roman"/>
                                  <w:b/>
                                  <w:szCs w:val="24"/>
                                  <w:lang w:val="bg-BG" w:eastAsia="bg-BG"/>
                                </w:rPr>
                                <w:t xml:space="preserve"> № 10596 </w:t>
                              </w:r>
                              <w:r>
                                <w:rPr>
                                  <w:rFonts w:eastAsia="Times New Roman"/>
                                  <w:b/>
                                  <w:szCs w:val="24"/>
                                  <w:lang w:eastAsia="bg-BG"/>
                                </w:rPr>
                                <w:t>in Plovdiv marshalling yard</w:t>
                              </w:r>
                              <w:r w:rsidRPr="00DD0341">
                                <w:rPr>
                                  <w:rFonts w:eastAsia="Times New Roman"/>
                                  <w:b/>
                                  <w:szCs w:val="24"/>
                                  <w:lang w:val="bg-BG" w:eastAsia="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8" name="Picture 148"/>
                          <pic:cNvPicPr>
                            <a:picLocks noChangeAspect="1"/>
                          </pic:cNvPicPr>
                        </pic:nvPicPr>
                        <pic:blipFill>
                          <a:blip r:embed="rId49" cstate="print">
                            <a:extLst>
                              <a:ext uri="{28A0092B-C50C-407E-A947-70E740481C1C}">
                                <a14:useLocalDpi xmlns:a14="http://schemas.microsoft.com/office/drawing/2010/main" val="0"/>
                              </a:ext>
                            </a:extLst>
                          </a:blip>
                          <a:srcRect t="102" b="102"/>
                          <a:stretch/>
                        </pic:blipFill>
                        <pic:spPr>
                          <a:xfrm>
                            <a:off x="1073370" y="-1189082"/>
                            <a:ext cx="4135877" cy="291867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4BBE3B3" id="Group 146" o:spid="_x0000_s1114" style="position:absolute;left:0;text-align:left;margin-left:20.55pt;margin-top:.25pt;width:465.75pt;height:352.5pt;z-index:252412928;mso-width-relative:margin;mso-height-relative:margin" coordorigin="10733,-11890" coordsize="41358,313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">
                <v:shape id="Text Box 15" o:spid="_x0000_s1115" type="#_x0000_t202" style="position:absolute;left:10733;top:16812;width:41359;height:2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" fillcolor="white [3201]" stroked="f" strokeweight=".5pt">
                  <v:textbox>
                    <w:txbxContent>
                      <w:p w14:paraId="497D613D" w14:textId="15CEBD0C" w:rsidR="00DA49F1" w:rsidRPr="00DD0341" w:rsidRDefault="00DA49F1" w:rsidP="00A32EE9">
                        <w:pPr>
                          <w:ind w:firstLine="0"/>
                          <w:jc w:val="center"/>
                          <w:rPr>
                            <w:rFonts w:eastAsia="Calibri"/>
                            <w:b/>
                            <w:bCs/>
                            <w:szCs w:val="24"/>
                            <w:lang w:val="bg-BG"/>
                          </w:rPr>
                        </w:pPr>
                        <w:r>
                          <w:rPr>
                            <w:rFonts w:eastAsia="Times New Roman"/>
                            <w:b/>
                            <w:szCs w:val="24"/>
                            <w:lang w:eastAsia="bg-BG"/>
                          </w:rPr>
                          <w:t>Fig</w:t>
                        </w:r>
                        <w:r w:rsidRPr="00DD0341">
                          <w:rPr>
                            <w:rFonts w:eastAsia="Times New Roman"/>
                            <w:b/>
                            <w:szCs w:val="24"/>
                            <w:lang w:val="bg-BG" w:eastAsia="bg-BG"/>
                          </w:rPr>
                          <w:t xml:space="preserve">. </w:t>
                        </w:r>
                        <w:r>
                          <w:rPr>
                            <w:rFonts w:eastAsia="Times New Roman"/>
                            <w:b/>
                            <w:szCs w:val="24"/>
                            <w:lang w:val="bg-BG" w:eastAsia="bg-BG"/>
                          </w:rPr>
                          <w:t>4.</w:t>
                        </w:r>
                        <w:r w:rsidRPr="00DD0341">
                          <w:rPr>
                            <w:rFonts w:eastAsia="Times New Roman"/>
                            <w:b/>
                            <w:szCs w:val="24"/>
                            <w:lang w:val="bg-BG" w:eastAsia="bg-BG"/>
                          </w:rPr>
                          <w:t xml:space="preserve">2. </w:t>
                        </w:r>
                        <w:r>
                          <w:rPr>
                            <w:rFonts w:eastAsia="Times New Roman"/>
                            <w:b/>
                            <w:szCs w:val="24"/>
                            <w:lang w:eastAsia="bg-BG"/>
                          </w:rPr>
                          <w:t>Movement and stay of DFT</w:t>
                        </w:r>
                        <w:r w:rsidRPr="00DD0341">
                          <w:rPr>
                            <w:rFonts w:eastAsia="Times New Roman"/>
                            <w:b/>
                            <w:szCs w:val="24"/>
                            <w:lang w:val="bg-BG" w:eastAsia="bg-BG"/>
                          </w:rPr>
                          <w:t xml:space="preserve"> № 10596 </w:t>
                        </w:r>
                        <w:r>
                          <w:rPr>
                            <w:rFonts w:eastAsia="Times New Roman"/>
                            <w:b/>
                            <w:szCs w:val="24"/>
                            <w:lang w:eastAsia="bg-BG"/>
                          </w:rPr>
                          <w:t>in Plovdiv marshalling yard</w:t>
                        </w:r>
                        <w:r w:rsidRPr="00DD0341">
                          <w:rPr>
                            <w:rFonts w:eastAsia="Times New Roman"/>
                            <w:b/>
                            <w:szCs w:val="24"/>
                            <w:lang w:val="bg-BG" w:eastAsia="bg-BG"/>
                          </w:rPr>
                          <w:t>.</w:t>
                        </w:r>
                      </w:p>
                    </w:txbxContent>
                  </v:textbox>
                </v:shape>
                <v:shape id="Picture 148" o:spid="_x0000_s1116" type="#_x0000_t75" style="position:absolute;left:10733;top:-11890;width:41359;height:29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">
                  <v:imagedata r:id="rId50" o:title="" croptop="67f" cropbottom="67f"/>
                  <v:path arrowok="t"/>
                </v:shape>
                <w10:wrap type="square"/>
              </v:group>
            </w:pict>
          </mc:Fallback>
        </mc:AlternateContent>
      </w:r>
      <w:r w:rsidRPr="00DE4CCF">
        <w:rPr>
          <w:noProof/>
          <w:lang w:val="bg-BG" w:eastAsia="bg-BG"/>
        </w:rPr>
        <mc:AlternateContent>
          <mc:Choice Requires="wpg">
            <w:drawing>
              <wp:anchor distT="0" distB="0" distL="114300" distR="114300" simplePos="0" relativeHeight="252413952" behindDoc="0" locked="0" layoutInCell="1" allowOverlap="1" wp14:anchorId="190D7872" wp14:editId="59D7E07F">
                <wp:simplePos x="0" y="0"/>
                <wp:positionH relativeFrom="column">
                  <wp:posOffset>203835</wp:posOffset>
                </wp:positionH>
                <wp:positionV relativeFrom="paragraph">
                  <wp:posOffset>4484370</wp:posOffset>
                </wp:positionV>
                <wp:extent cx="5836670" cy="4419600"/>
                <wp:effectExtent l="0" t="0" r="0" b="0"/>
                <wp:wrapTopAndBottom/>
                <wp:docPr id="149" name="Group 149"/>
                <wp:cNvGraphicFramePr/>
                <a:graphic xmlns:a="http://schemas.openxmlformats.org/drawingml/2006/main">
                  <a:graphicData uri="http://schemas.microsoft.com/office/word/2010/wordprocessingGroup">
                    <wpg:wgp>
                      <wpg:cNvGrpSpPr/>
                      <wpg:grpSpPr>
                        <a:xfrm>
                          <a:off x="0" y="0"/>
                          <a:ext cx="5836670" cy="4419600"/>
                          <a:chOff x="1073370" y="-1189082"/>
                          <a:chExt cx="4135877" cy="3131987"/>
                        </a:xfrm>
                      </wpg:grpSpPr>
                      <wps:wsp>
                        <wps:cNvPr id="150" name="Text Box 15"/>
                        <wps:cNvSpPr txBox="1"/>
                        <wps:spPr>
                          <a:xfrm>
                            <a:off x="1073370" y="1681405"/>
                            <a:ext cx="4135877" cy="261500"/>
                          </a:xfrm>
                          <a:prstGeom prst="rect">
                            <a:avLst/>
                          </a:prstGeom>
                          <a:solidFill>
                            <a:schemeClr val="lt1"/>
                          </a:solidFill>
                          <a:ln w="6350">
                            <a:noFill/>
                          </a:ln>
                        </wps:spPr>
                        <wps:txbx>
                          <w:txbxContent>
                            <w:p w14:paraId="5BD73DA0" w14:textId="0FEABDC3" w:rsidR="00DA49F1" w:rsidRPr="00DD0341" w:rsidRDefault="00DA49F1" w:rsidP="00A32EE9">
                              <w:pPr>
                                <w:ind w:firstLine="0"/>
                                <w:jc w:val="center"/>
                                <w:rPr>
                                  <w:rFonts w:eastAsia="Calibri"/>
                                  <w:b/>
                                  <w:bCs/>
                                  <w:szCs w:val="24"/>
                                  <w:lang w:val="bg-BG"/>
                                </w:rPr>
                              </w:pPr>
                              <w:r>
                                <w:rPr>
                                  <w:rFonts w:eastAsia="Times New Roman"/>
                                  <w:b/>
                                  <w:szCs w:val="24"/>
                                  <w:lang w:eastAsia="bg-BG"/>
                                </w:rPr>
                                <w:t>Fig</w:t>
                              </w:r>
                              <w:r w:rsidRPr="00DD0341">
                                <w:rPr>
                                  <w:rFonts w:eastAsia="Times New Roman"/>
                                  <w:b/>
                                  <w:szCs w:val="24"/>
                                  <w:lang w:val="bg-BG" w:eastAsia="bg-BG"/>
                                </w:rPr>
                                <w:t xml:space="preserve">. </w:t>
                              </w:r>
                              <w:r>
                                <w:rPr>
                                  <w:rFonts w:eastAsia="Times New Roman"/>
                                  <w:b/>
                                  <w:szCs w:val="24"/>
                                  <w:lang w:val="bg-BG" w:eastAsia="bg-BG"/>
                                </w:rPr>
                                <w:t>4.</w:t>
                              </w:r>
                              <w:r w:rsidRPr="00DD0341">
                                <w:rPr>
                                  <w:rFonts w:eastAsia="Times New Roman"/>
                                  <w:b/>
                                  <w:szCs w:val="24"/>
                                  <w:lang w:val="bg-BG" w:eastAsia="bg-BG"/>
                                </w:rPr>
                                <w:t xml:space="preserve">3. </w:t>
                              </w:r>
                              <w:r>
                                <w:rPr>
                                  <w:rFonts w:eastAsia="Times New Roman"/>
                                  <w:b/>
                                  <w:szCs w:val="24"/>
                                  <w:lang w:eastAsia="bg-BG"/>
                                </w:rPr>
                                <w:t>Movement and stay of the locomotives in Karlovo station</w:t>
                              </w:r>
                              <w:r w:rsidRPr="00DD0341">
                                <w:rPr>
                                  <w:rFonts w:eastAsia="Times New Roman"/>
                                  <w:b/>
                                  <w:szCs w:val="24"/>
                                  <w:lang w:val="bg-BG" w:eastAsia="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1" name="Picture 151"/>
                          <pic:cNvPicPr>
                            <a:picLocks noChangeAspect="1"/>
                          </pic:cNvPicPr>
                        </pic:nvPicPr>
                        <pic:blipFill>
                          <a:blip r:embed="rId51" cstate="print">
                            <a:extLst>
                              <a:ext uri="{28A0092B-C50C-407E-A947-70E740481C1C}">
                                <a14:useLocalDpi xmlns:a14="http://schemas.microsoft.com/office/drawing/2010/main" val="0"/>
                              </a:ext>
                            </a:extLst>
                          </a:blip>
                          <a:srcRect t="102" b="102"/>
                          <a:stretch/>
                        </pic:blipFill>
                        <pic:spPr>
                          <a:xfrm>
                            <a:off x="1073370" y="-1189082"/>
                            <a:ext cx="4135877" cy="291867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90D7872" id="Group 149" o:spid="_x0000_s1117" style="position:absolute;left:0;text-align:left;margin-left:16.05pt;margin-top:353.1pt;width:459.6pt;height:348pt;z-index:252413952;mso-width-relative:margin;mso-height-relative:margin" coordorigin="10733,-11890" coordsize="41358,313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">
                <v:shape id="Text Box 15" o:spid="_x0000_s1118" type="#_x0000_t202" style="position:absolute;left:10733;top:16814;width:41359;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" fillcolor="white [3201]" stroked="f" strokeweight=".5pt">
                  <v:textbox>
                    <w:txbxContent>
                      <w:p w14:paraId="5BD73DA0" w14:textId="0FEABDC3" w:rsidR="00DA49F1" w:rsidRPr="00DD0341" w:rsidRDefault="00DA49F1" w:rsidP="00A32EE9">
                        <w:pPr>
                          <w:ind w:firstLine="0"/>
                          <w:jc w:val="center"/>
                          <w:rPr>
                            <w:rFonts w:eastAsia="Calibri"/>
                            <w:b/>
                            <w:bCs/>
                            <w:szCs w:val="24"/>
                            <w:lang w:val="bg-BG"/>
                          </w:rPr>
                        </w:pPr>
                        <w:r>
                          <w:rPr>
                            <w:rFonts w:eastAsia="Times New Roman"/>
                            <w:b/>
                            <w:szCs w:val="24"/>
                            <w:lang w:eastAsia="bg-BG"/>
                          </w:rPr>
                          <w:t>Fig</w:t>
                        </w:r>
                        <w:r w:rsidRPr="00DD0341">
                          <w:rPr>
                            <w:rFonts w:eastAsia="Times New Roman"/>
                            <w:b/>
                            <w:szCs w:val="24"/>
                            <w:lang w:val="bg-BG" w:eastAsia="bg-BG"/>
                          </w:rPr>
                          <w:t xml:space="preserve">. </w:t>
                        </w:r>
                        <w:r>
                          <w:rPr>
                            <w:rFonts w:eastAsia="Times New Roman"/>
                            <w:b/>
                            <w:szCs w:val="24"/>
                            <w:lang w:val="bg-BG" w:eastAsia="bg-BG"/>
                          </w:rPr>
                          <w:t>4.</w:t>
                        </w:r>
                        <w:r w:rsidRPr="00DD0341">
                          <w:rPr>
                            <w:rFonts w:eastAsia="Times New Roman"/>
                            <w:b/>
                            <w:szCs w:val="24"/>
                            <w:lang w:val="bg-BG" w:eastAsia="bg-BG"/>
                          </w:rPr>
                          <w:t xml:space="preserve">3. </w:t>
                        </w:r>
                        <w:r>
                          <w:rPr>
                            <w:rFonts w:eastAsia="Times New Roman"/>
                            <w:b/>
                            <w:szCs w:val="24"/>
                            <w:lang w:eastAsia="bg-BG"/>
                          </w:rPr>
                          <w:t>Movement and stay of the locomotives in Karlovo station</w:t>
                        </w:r>
                        <w:r w:rsidRPr="00DD0341">
                          <w:rPr>
                            <w:rFonts w:eastAsia="Times New Roman"/>
                            <w:b/>
                            <w:szCs w:val="24"/>
                            <w:lang w:val="bg-BG" w:eastAsia="bg-BG"/>
                          </w:rPr>
                          <w:t>.</w:t>
                        </w:r>
                      </w:p>
                    </w:txbxContent>
                  </v:textbox>
                </v:shape>
                <v:shape id="Picture 151" o:spid="_x0000_s1119" type="#_x0000_t75" style="position:absolute;left:10733;top:-11890;width:41359;height:29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">
                  <v:imagedata r:id="rId52" o:title="" croptop="67f" cropbottom="67f"/>
                  <v:path arrowok="t"/>
                </v:shape>
                <w10:wrap type="topAndBottom"/>
              </v:group>
            </w:pict>
          </mc:Fallback>
        </mc:AlternateContent>
      </w:r>
    </w:p>
    <w:p w14:paraId="0B6A0D95" w14:textId="46317586" w:rsidR="00A32EE9" w:rsidRPr="00DE4CCF" w:rsidRDefault="007A221F" w:rsidP="00A32EE9">
      <w:pPr>
        <w:rPr>
          <w:lang w:val="en-GB"/>
        </w:rPr>
      </w:pPr>
      <w:r w:rsidRPr="00DE4CCF">
        <w:rPr>
          <w:lang w:val="en-GB"/>
        </w:rPr>
        <w:lastRenderedPageBreak/>
        <w:t>DFT</w:t>
      </w:r>
      <w:r w:rsidR="00A32EE9" w:rsidRPr="00DE4CCF">
        <w:rPr>
          <w:lang w:val="en-GB"/>
        </w:rPr>
        <w:t xml:space="preserve"> № 30592 </w:t>
      </w:r>
      <w:r w:rsidRPr="00DE4CCF">
        <w:rPr>
          <w:lang w:val="en-GB"/>
        </w:rPr>
        <w:t>departed from Karlovo station at</w:t>
      </w:r>
      <w:r w:rsidR="00A32EE9" w:rsidRPr="00DE4CCF">
        <w:rPr>
          <w:lang w:val="en-GB"/>
        </w:rPr>
        <w:t xml:space="preserve"> 14:37:38 </w:t>
      </w:r>
      <w:r w:rsidRPr="00DE4CCF">
        <w:rPr>
          <w:lang w:val="en-GB"/>
        </w:rPr>
        <w:t>p.m.</w:t>
      </w:r>
      <w:r w:rsidR="00DD0341" w:rsidRPr="00DE4CCF">
        <w:rPr>
          <w:lang w:val="en-GB"/>
        </w:rPr>
        <w:t xml:space="preserve"> (</w:t>
      </w:r>
      <w:r w:rsidRPr="00DE4CCF">
        <w:rPr>
          <w:lang w:val="en-GB"/>
        </w:rPr>
        <w:t>fig</w:t>
      </w:r>
      <w:r w:rsidR="00DD0341" w:rsidRPr="00DE4CCF">
        <w:rPr>
          <w:lang w:val="en-GB"/>
        </w:rPr>
        <w:t>. 4.3)</w:t>
      </w:r>
      <w:r w:rsidR="00A32EE9" w:rsidRPr="00DE4CCF">
        <w:rPr>
          <w:lang w:val="en-GB"/>
        </w:rPr>
        <w:t>.</w:t>
      </w:r>
    </w:p>
    <w:p w14:paraId="7E97BA02" w14:textId="6A1E7E01" w:rsidR="00A32EE9" w:rsidRPr="00DE4CCF" w:rsidRDefault="007235B8" w:rsidP="00A32EE9">
      <w:pPr>
        <w:rPr>
          <w:lang w:val="en-GB"/>
        </w:rPr>
      </w:pPr>
      <w:r w:rsidRPr="00DE4CCF">
        <w:rPr>
          <w:lang w:val="en-GB"/>
        </w:rPr>
        <w:t>The train arrived in Pirdop station at</w:t>
      </w:r>
      <w:r w:rsidR="00A32EE9" w:rsidRPr="00DE4CCF">
        <w:rPr>
          <w:lang w:val="en-GB"/>
        </w:rPr>
        <w:t xml:space="preserve"> 15:36:31 </w:t>
      </w:r>
      <w:r w:rsidRPr="00DE4CCF">
        <w:rPr>
          <w:lang w:val="en-GB"/>
        </w:rPr>
        <w:t>p.m.</w:t>
      </w:r>
      <w:r w:rsidR="00A32EE9" w:rsidRPr="00DE4CCF">
        <w:rPr>
          <w:lang w:val="en-GB"/>
        </w:rPr>
        <w:t xml:space="preserve"> </w:t>
      </w:r>
      <w:r w:rsidRPr="00DE4CCF">
        <w:rPr>
          <w:lang w:val="en-GB"/>
        </w:rPr>
        <w:t>It stayed in the station for</w:t>
      </w:r>
      <w:r w:rsidR="00A32EE9" w:rsidRPr="00DE4CCF">
        <w:rPr>
          <w:lang w:val="en-GB"/>
        </w:rPr>
        <w:t xml:space="preserve"> 17 </w:t>
      </w:r>
      <w:r w:rsidRPr="00DE4CCF">
        <w:rPr>
          <w:lang w:val="en-GB"/>
        </w:rPr>
        <w:t>minutes and</w:t>
      </w:r>
      <w:r w:rsidR="00A32EE9" w:rsidRPr="00DE4CCF">
        <w:rPr>
          <w:lang w:val="en-GB"/>
        </w:rPr>
        <w:t xml:space="preserve"> 49 </w:t>
      </w:r>
      <w:r w:rsidRPr="00DE4CCF">
        <w:rPr>
          <w:lang w:val="en-GB"/>
        </w:rPr>
        <w:t>seconds and departed at</w:t>
      </w:r>
      <w:r w:rsidR="00A32EE9" w:rsidRPr="00DE4CCF">
        <w:rPr>
          <w:lang w:val="en-GB"/>
        </w:rPr>
        <w:t xml:space="preserve"> 15:54:19 </w:t>
      </w:r>
      <w:r w:rsidRPr="00DE4CCF">
        <w:rPr>
          <w:lang w:val="en-GB"/>
        </w:rPr>
        <w:t>p.m.</w:t>
      </w:r>
      <w:r w:rsidR="00DD0341" w:rsidRPr="00DE4CCF">
        <w:rPr>
          <w:lang w:val="en-GB"/>
        </w:rPr>
        <w:t xml:space="preserve"> (</w:t>
      </w:r>
      <w:r w:rsidRPr="00DE4CCF">
        <w:rPr>
          <w:lang w:val="en-GB"/>
        </w:rPr>
        <w:t>fig</w:t>
      </w:r>
      <w:r w:rsidR="00DD0341" w:rsidRPr="00DE4CCF">
        <w:rPr>
          <w:lang w:val="en-GB"/>
        </w:rPr>
        <w:t>. 4.4)</w:t>
      </w:r>
      <w:r w:rsidR="00A32EE9" w:rsidRPr="00DE4CCF">
        <w:rPr>
          <w:lang w:val="en-GB"/>
        </w:rPr>
        <w:t xml:space="preserve">. </w:t>
      </w:r>
    </w:p>
    <w:p w14:paraId="1DC7D75D" w14:textId="378EB938" w:rsidR="00A32EE9" w:rsidRPr="00DE4CCF" w:rsidRDefault="00017E43" w:rsidP="00A32EE9">
      <w:pPr>
        <w:rPr>
          <w:lang w:val="en-GB"/>
        </w:rPr>
      </w:pPr>
      <w:r w:rsidRPr="00DE4CCF">
        <w:rPr>
          <w:noProof/>
          <w:lang w:val="bg-BG" w:eastAsia="bg-BG"/>
        </w:rPr>
        <mc:AlternateContent>
          <mc:Choice Requires="wpg">
            <w:drawing>
              <wp:anchor distT="0" distB="0" distL="114300" distR="114300" simplePos="0" relativeHeight="252414976" behindDoc="0" locked="0" layoutInCell="1" allowOverlap="1" wp14:anchorId="0A4589AE" wp14:editId="49CC4C2A">
                <wp:simplePos x="0" y="0"/>
                <wp:positionH relativeFrom="column">
                  <wp:posOffset>-101600</wp:posOffset>
                </wp:positionH>
                <wp:positionV relativeFrom="paragraph">
                  <wp:posOffset>391795</wp:posOffset>
                </wp:positionV>
                <wp:extent cx="6457950" cy="4086225"/>
                <wp:effectExtent l="0" t="0" r="0" b="9525"/>
                <wp:wrapTopAndBottom/>
                <wp:docPr id="152" name="Group 152"/>
                <wp:cNvGraphicFramePr/>
                <a:graphic xmlns:a="http://schemas.openxmlformats.org/drawingml/2006/main">
                  <a:graphicData uri="http://schemas.microsoft.com/office/word/2010/wordprocessingGroup">
                    <wpg:wgp>
                      <wpg:cNvGrpSpPr/>
                      <wpg:grpSpPr>
                        <a:xfrm>
                          <a:off x="0" y="0"/>
                          <a:ext cx="6457950" cy="4086225"/>
                          <a:chOff x="1073370" y="-1189082"/>
                          <a:chExt cx="4135877" cy="3085056"/>
                        </a:xfrm>
                      </wpg:grpSpPr>
                      <wps:wsp>
                        <wps:cNvPr id="153" name="Text Box 15"/>
                        <wps:cNvSpPr txBox="1"/>
                        <wps:spPr>
                          <a:xfrm>
                            <a:off x="1073370" y="1681405"/>
                            <a:ext cx="4135877" cy="214569"/>
                          </a:xfrm>
                          <a:prstGeom prst="rect">
                            <a:avLst/>
                          </a:prstGeom>
                          <a:solidFill>
                            <a:schemeClr val="lt1"/>
                          </a:solidFill>
                          <a:ln w="6350">
                            <a:noFill/>
                          </a:ln>
                        </wps:spPr>
                        <wps:txbx>
                          <w:txbxContent>
                            <w:p w14:paraId="7537498C" w14:textId="5B3FCE61" w:rsidR="00DA49F1" w:rsidRPr="00DD0341" w:rsidRDefault="00DA49F1" w:rsidP="00A32EE9">
                              <w:pPr>
                                <w:ind w:firstLine="0"/>
                                <w:jc w:val="center"/>
                                <w:rPr>
                                  <w:rFonts w:eastAsia="Calibri"/>
                                  <w:b/>
                                  <w:bCs/>
                                  <w:szCs w:val="24"/>
                                  <w:lang w:val="bg-BG"/>
                                </w:rPr>
                              </w:pPr>
                              <w:r>
                                <w:rPr>
                                  <w:rFonts w:eastAsia="Times New Roman"/>
                                  <w:b/>
                                  <w:szCs w:val="24"/>
                                  <w:lang w:eastAsia="bg-BG"/>
                                </w:rPr>
                                <w:t>Fig</w:t>
                              </w:r>
                              <w:r w:rsidRPr="00DD0341">
                                <w:rPr>
                                  <w:rFonts w:eastAsia="Times New Roman"/>
                                  <w:b/>
                                  <w:szCs w:val="24"/>
                                  <w:lang w:val="bg-BG" w:eastAsia="bg-BG"/>
                                </w:rPr>
                                <w:t xml:space="preserve">. </w:t>
                              </w:r>
                              <w:r>
                                <w:rPr>
                                  <w:rFonts w:eastAsia="Times New Roman"/>
                                  <w:b/>
                                  <w:szCs w:val="24"/>
                                  <w:lang w:val="bg-BG" w:eastAsia="bg-BG"/>
                                </w:rPr>
                                <w:t>4.</w:t>
                              </w:r>
                              <w:r w:rsidRPr="00DD0341">
                                <w:rPr>
                                  <w:rFonts w:eastAsia="Times New Roman"/>
                                  <w:b/>
                                  <w:szCs w:val="24"/>
                                  <w:lang w:val="bg-BG" w:eastAsia="bg-BG"/>
                                </w:rPr>
                                <w:t xml:space="preserve">4. </w:t>
                              </w:r>
                              <w:r>
                                <w:rPr>
                                  <w:rFonts w:eastAsia="Times New Roman"/>
                                  <w:b/>
                                  <w:szCs w:val="24"/>
                                  <w:lang w:eastAsia="bg-BG"/>
                                </w:rPr>
                                <w:t>Stay of DFT</w:t>
                              </w:r>
                              <w:r w:rsidRPr="00DD0341">
                                <w:rPr>
                                  <w:rFonts w:eastAsia="Times New Roman"/>
                                  <w:b/>
                                  <w:szCs w:val="24"/>
                                  <w:lang w:val="bg-BG" w:eastAsia="bg-BG"/>
                                </w:rPr>
                                <w:t xml:space="preserve"> № 30592 </w:t>
                              </w:r>
                              <w:r>
                                <w:rPr>
                                  <w:rFonts w:eastAsia="Times New Roman"/>
                                  <w:b/>
                                  <w:szCs w:val="24"/>
                                  <w:lang w:eastAsia="bg-BG"/>
                                </w:rPr>
                                <w:t>in Pirdop station.</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4" name="Picture 154"/>
                          <pic:cNvPicPr>
                            <a:picLocks noChangeAspect="1"/>
                          </pic:cNvPicPr>
                        </pic:nvPicPr>
                        <pic:blipFill>
                          <a:blip r:embed="rId53" cstate="print">
                            <a:extLst>
                              <a:ext uri="{28A0092B-C50C-407E-A947-70E740481C1C}">
                                <a14:useLocalDpi xmlns:a14="http://schemas.microsoft.com/office/drawing/2010/main" val="0"/>
                              </a:ext>
                            </a:extLst>
                          </a:blip>
                          <a:srcRect t="102" b="102"/>
                          <a:stretch/>
                        </pic:blipFill>
                        <pic:spPr>
                          <a:xfrm>
                            <a:off x="1073370" y="-1189082"/>
                            <a:ext cx="4135877" cy="291867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A4589AE" id="Group 152" o:spid="_x0000_s1120" style="position:absolute;left:0;text-align:left;margin-left:-8pt;margin-top:30.85pt;width:508.5pt;height:321.75pt;z-index:252414976;mso-width-relative:margin;mso-height-relative:margin" coordorigin="10733,-11890" coordsize="41358,308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">
                <v:shape id="Text Box 15" o:spid="_x0000_s1121" type="#_x0000_t202" style="position:absolute;left:10733;top:16814;width:41359;height:2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" fillcolor="white [3201]" stroked="f" strokeweight=".5pt">
                  <v:textbox>
                    <w:txbxContent>
                      <w:p w14:paraId="7537498C" w14:textId="5B3FCE61" w:rsidR="00DA49F1" w:rsidRPr="00DD0341" w:rsidRDefault="00DA49F1" w:rsidP="00A32EE9">
                        <w:pPr>
                          <w:ind w:firstLine="0"/>
                          <w:jc w:val="center"/>
                          <w:rPr>
                            <w:rFonts w:eastAsia="Calibri"/>
                            <w:b/>
                            <w:bCs/>
                            <w:szCs w:val="24"/>
                            <w:lang w:val="bg-BG"/>
                          </w:rPr>
                        </w:pPr>
                        <w:r>
                          <w:rPr>
                            <w:rFonts w:eastAsia="Times New Roman"/>
                            <w:b/>
                            <w:szCs w:val="24"/>
                            <w:lang w:eastAsia="bg-BG"/>
                          </w:rPr>
                          <w:t>Fig</w:t>
                        </w:r>
                        <w:r w:rsidRPr="00DD0341">
                          <w:rPr>
                            <w:rFonts w:eastAsia="Times New Roman"/>
                            <w:b/>
                            <w:szCs w:val="24"/>
                            <w:lang w:val="bg-BG" w:eastAsia="bg-BG"/>
                          </w:rPr>
                          <w:t xml:space="preserve">. </w:t>
                        </w:r>
                        <w:r>
                          <w:rPr>
                            <w:rFonts w:eastAsia="Times New Roman"/>
                            <w:b/>
                            <w:szCs w:val="24"/>
                            <w:lang w:val="bg-BG" w:eastAsia="bg-BG"/>
                          </w:rPr>
                          <w:t>4.</w:t>
                        </w:r>
                        <w:r w:rsidRPr="00DD0341">
                          <w:rPr>
                            <w:rFonts w:eastAsia="Times New Roman"/>
                            <w:b/>
                            <w:szCs w:val="24"/>
                            <w:lang w:val="bg-BG" w:eastAsia="bg-BG"/>
                          </w:rPr>
                          <w:t xml:space="preserve">4. </w:t>
                        </w:r>
                        <w:r>
                          <w:rPr>
                            <w:rFonts w:eastAsia="Times New Roman"/>
                            <w:b/>
                            <w:szCs w:val="24"/>
                            <w:lang w:eastAsia="bg-BG"/>
                          </w:rPr>
                          <w:t>Stay of DFT</w:t>
                        </w:r>
                        <w:r w:rsidRPr="00DD0341">
                          <w:rPr>
                            <w:rFonts w:eastAsia="Times New Roman"/>
                            <w:b/>
                            <w:szCs w:val="24"/>
                            <w:lang w:val="bg-BG" w:eastAsia="bg-BG"/>
                          </w:rPr>
                          <w:t xml:space="preserve"> № 30592 </w:t>
                        </w:r>
                        <w:r>
                          <w:rPr>
                            <w:rFonts w:eastAsia="Times New Roman"/>
                            <w:b/>
                            <w:szCs w:val="24"/>
                            <w:lang w:eastAsia="bg-BG"/>
                          </w:rPr>
                          <w:t>in Pirdop station.</w:t>
                        </w:r>
                      </w:p>
                    </w:txbxContent>
                  </v:textbox>
                </v:shape>
                <v:shape id="Picture 154" o:spid="_x0000_s1122" type="#_x0000_t75" style="position:absolute;left:10733;top:-11890;width:41359;height:29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">
                  <v:imagedata r:id="rId54" o:title="" croptop="67f" cropbottom="67f"/>
                  <v:path arrowok="t"/>
                </v:shape>
                <w10:wrap type="topAndBottom"/>
              </v:group>
            </w:pict>
          </mc:Fallback>
        </mc:AlternateContent>
      </w:r>
      <w:r w:rsidR="007235B8" w:rsidRPr="00DE4CCF">
        <w:rPr>
          <w:lang w:val="en-GB"/>
        </w:rPr>
        <w:t>DFT</w:t>
      </w:r>
      <w:r w:rsidR="00A32EE9" w:rsidRPr="00DE4CCF">
        <w:rPr>
          <w:lang w:val="en-GB"/>
        </w:rPr>
        <w:t xml:space="preserve"> № 30592 </w:t>
      </w:r>
      <w:r w:rsidR="007235B8" w:rsidRPr="00DE4CCF">
        <w:rPr>
          <w:lang w:val="en-GB"/>
        </w:rPr>
        <w:t>ran without stopping from Pirdop station to the place of derailment under schedule</w:t>
      </w:r>
      <w:r w:rsidR="00A32EE9" w:rsidRPr="00DE4CCF">
        <w:rPr>
          <w:lang w:val="en-GB"/>
        </w:rPr>
        <w:t xml:space="preserve">. </w:t>
      </w:r>
    </w:p>
    <w:p w14:paraId="413AEEE8" w14:textId="074EC10F" w:rsidR="00AE6798" w:rsidRPr="00DE4CCF" w:rsidRDefault="0047760F" w:rsidP="00760D0B">
      <w:pPr>
        <w:rPr>
          <w:lang w:val="en-GB"/>
        </w:rPr>
      </w:pPr>
      <w:r w:rsidRPr="00DE4CCF">
        <w:rPr>
          <w:lang w:val="en-GB"/>
        </w:rPr>
        <w:t>DFT</w:t>
      </w:r>
      <w:r w:rsidR="00017E43" w:rsidRPr="00DE4CCF">
        <w:rPr>
          <w:lang w:val="en-GB"/>
        </w:rPr>
        <w:t xml:space="preserve"> № 30592 </w:t>
      </w:r>
      <w:r w:rsidRPr="00DE4CCF">
        <w:rPr>
          <w:lang w:val="en-GB"/>
        </w:rPr>
        <w:t>passed without stopping Yana station at</w:t>
      </w:r>
      <w:r w:rsidR="00017E43" w:rsidRPr="00DE4CCF">
        <w:rPr>
          <w:lang w:val="en-GB"/>
        </w:rPr>
        <w:t xml:space="preserve"> 16:56:31 </w:t>
      </w:r>
      <w:r w:rsidRPr="00DE4CCF">
        <w:rPr>
          <w:lang w:val="en-GB"/>
        </w:rPr>
        <w:t>p.m. with a speed of</w:t>
      </w:r>
      <w:r w:rsidR="00017E43" w:rsidRPr="00DE4CCF">
        <w:rPr>
          <w:lang w:val="en-GB"/>
        </w:rPr>
        <w:t xml:space="preserve"> 38 </w:t>
      </w:r>
      <w:r w:rsidRPr="00DE4CCF">
        <w:rPr>
          <w:lang w:val="en-GB"/>
        </w:rPr>
        <w:t>km</w:t>
      </w:r>
      <w:r w:rsidR="00017E43" w:rsidRPr="00DE4CCF">
        <w:rPr>
          <w:lang w:val="en-GB"/>
        </w:rPr>
        <w:t>/</w:t>
      </w:r>
      <w:r w:rsidRPr="00DE4CCF">
        <w:rPr>
          <w:lang w:val="en-GB"/>
        </w:rPr>
        <w:t xml:space="preserve">h, and </w:t>
      </w:r>
      <w:r w:rsidR="00AE6798" w:rsidRPr="00DE4CCF">
        <w:rPr>
          <w:lang w:val="en-GB"/>
        </w:rPr>
        <w:t>directed along the Yana - Kremikovtsi interstation (Fig. 4.5, pos. 1), and then the speed increased to 41 km/h (Fig. 4.5, pos. 2) and thus it moved until 16:57:16 p.m. when the speed decreased to 40 km/h and for 1 minute and 27 seconds and travelled 970 meters until 16:58:43 p.m.</w:t>
      </w:r>
      <w:r w:rsidR="005E4C72" w:rsidRPr="00DE4CCF">
        <w:rPr>
          <w:lang w:val="en-GB"/>
        </w:rPr>
        <w:t xml:space="preserve"> (Fig. 4.5, pos.</w:t>
      </w:r>
      <w:r w:rsidR="00EF293D" w:rsidRPr="00DE4CCF">
        <w:rPr>
          <w:lang w:val="en-GB"/>
        </w:rPr>
        <w:t xml:space="preserve"> 3). At that point the speed increased </w:t>
      </w:r>
      <w:r w:rsidR="00AE6798" w:rsidRPr="00DE4CCF">
        <w:rPr>
          <w:lang w:val="en-GB"/>
        </w:rPr>
        <w:t>to 41 km/h, travel</w:t>
      </w:r>
      <w:r w:rsidR="00EF293D" w:rsidRPr="00DE4CCF">
        <w:rPr>
          <w:lang w:val="en-GB"/>
        </w:rPr>
        <w:t>l</w:t>
      </w:r>
      <w:r w:rsidR="00AE6798" w:rsidRPr="00DE4CCF">
        <w:rPr>
          <w:lang w:val="en-GB"/>
        </w:rPr>
        <w:t xml:space="preserve">ing 322 meters from 16:58:44 </w:t>
      </w:r>
      <w:r w:rsidR="00EF293D" w:rsidRPr="00DE4CCF">
        <w:rPr>
          <w:lang w:val="en-GB"/>
        </w:rPr>
        <w:t xml:space="preserve">p.m. </w:t>
      </w:r>
      <w:r w:rsidR="00AE6798" w:rsidRPr="00DE4CCF">
        <w:rPr>
          <w:lang w:val="en-GB"/>
        </w:rPr>
        <w:t xml:space="preserve">to 16:59:12 </w:t>
      </w:r>
      <w:r w:rsidR="00EF293D" w:rsidRPr="00DE4CCF">
        <w:rPr>
          <w:lang w:val="en-GB"/>
        </w:rPr>
        <w:t xml:space="preserve">p.m. </w:t>
      </w:r>
      <w:r w:rsidR="00AE6798" w:rsidRPr="00DE4CCF">
        <w:rPr>
          <w:lang w:val="en-GB"/>
        </w:rPr>
        <w:t>for 28 sec</w:t>
      </w:r>
      <w:r w:rsidR="00EF293D" w:rsidRPr="00DE4CCF">
        <w:rPr>
          <w:lang w:val="en-GB"/>
        </w:rPr>
        <w:t>onds</w:t>
      </w:r>
      <w:r w:rsidR="005E4C72" w:rsidRPr="00DE4CCF">
        <w:rPr>
          <w:lang w:val="en-GB"/>
        </w:rPr>
        <w:t xml:space="preserve"> (Fig. 4.5, pos.</w:t>
      </w:r>
      <w:r w:rsidR="00EF293D" w:rsidRPr="00DE4CCF">
        <w:rPr>
          <w:lang w:val="en-GB"/>
        </w:rPr>
        <w:t xml:space="preserve"> 4). That was</w:t>
      </w:r>
      <w:r w:rsidR="00AE6798" w:rsidRPr="00DE4CCF">
        <w:rPr>
          <w:lang w:val="en-GB"/>
        </w:rPr>
        <w:t xml:space="preserve"> followed by a reduction in speed to 40 km/h from 16:59:12 </w:t>
      </w:r>
      <w:r w:rsidR="00EF293D" w:rsidRPr="00DE4CCF">
        <w:rPr>
          <w:lang w:val="en-GB"/>
        </w:rPr>
        <w:t xml:space="preserve">p.m. </w:t>
      </w:r>
      <w:r w:rsidR="00AE6798" w:rsidRPr="00DE4CCF">
        <w:rPr>
          <w:lang w:val="en-GB"/>
        </w:rPr>
        <w:t xml:space="preserve">to 16:59:31 </w:t>
      </w:r>
      <w:r w:rsidR="00EF293D" w:rsidRPr="00DE4CCF">
        <w:rPr>
          <w:lang w:val="en-GB"/>
        </w:rPr>
        <w:t xml:space="preserve">p.m. </w:t>
      </w:r>
      <w:r w:rsidR="00AE6798" w:rsidRPr="00DE4CCF">
        <w:rPr>
          <w:lang w:val="en-GB"/>
        </w:rPr>
        <w:t>for 19 seconds, cov</w:t>
      </w:r>
      <w:r w:rsidR="005E4C72" w:rsidRPr="00DE4CCF">
        <w:rPr>
          <w:lang w:val="en-GB"/>
        </w:rPr>
        <w:t>ering 215 meters (Fig. 4.5, pos.</w:t>
      </w:r>
      <w:r w:rsidR="00AE6798" w:rsidRPr="00DE4CCF">
        <w:rPr>
          <w:lang w:val="en-GB"/>
        </w:rPr>
        <w:t xml:space="preserve"> 5), and then a further reduction to 39 km /h from 16:59:32 </w:t>
      </w:r>
      <w:r w:rsidR="00EF293D" w:rsidRPr="00DE4CCF">
        <w:rPr>
          <w:lang w:val="en-GB"/>
        </w:rPr>
        <w:t xml:space="preserve">p.m. </w:t>
      </w:r>
      <w:r w:rsidR="00AE6798" w:rsidRPr="00DE4CCF">
        <w:rPr>
          <w:lang w:val="en-GB"/>
        </w:rPr>
        <w:t xml:space="preserve">to 17:00:13 </w:t>
      </w:r>
      <w:r w:rsidR="00EF293D" w:rsidRPr="00DE4CCF">
        <w:rPr>
          <w:lang w:val="en-GB"/>
        </w:rPr>
        <w:t xml:space="preserve">p.m. </w:t>
      </w:r>
      <w:r w:rsidR="00AE6798" w:rsidRPr="00DE4CCF">
        <w:rPr>
          <w:lang w:val="en-GB"/>
        </w:rPr>
        <w:t>for</w:t>
      </w:r>
      <w:r w:rsidR="00EF293D" w:rsidRPr="00DE4CCF">
        <w:rPr>
          <w:lang w:val="en-GB"/>
        </w:rPr>
        <w:t xml:space="preserve"> 41 seconds, the train travelled </w:t>
      </w:r>
      <w:r w:rsidR="00AE6798" w:rsidRPr="00DE4CCF">
        <w:rPr>
          <w:lang w:val="en-GB"/>
        </w:rPr>
        <w:t xml:space="preserve">443 </w:t>
      </w:r>
      <w:r w:rsidR="00EF293D" w:rsidRPr="00DE4CCF">
        <w:rPr>
          <w:lang w:val="en-GB"/>
        </w:rPr>
        <w:t xml:space="preserve">meters (Fig. 4.5, </w:t>
      </w:r>
      <w:r w:rsidR="005E4C72" w:rsidRPr="00DE4CCF">
        <w:rPr>
          <w:lang w:val="en-GB"/>
        </w:rPr>
        <w:t>pos.</w:t>
      </w:r>
      <w:r w:rsidR="00EF293D" w:rsidRPr="00DE4CCF">
        <w:rPr>
          <w:lang w:val="en-GB"/>
        </w:rPr>
        <w:t xml:space="preserve"> 6). That </w:t>
      </w:r>
      <w:r w:rsidR="00AE6798" w:rsidRPr="00DE4CCF">
        <w:rPr>
          <w:lang w:val="en-GB"/>
        </w:rPr>
        <w:t xml:space="preserve">was followed by an increase in speed to 40 km/h from 17:00:13 </w:t>
      </w:r>
      <w:r w:rsidR="00EF293D" w:rsidRPr="00DE4CCF">
        <w:rPr>
          <w:lang w:val="en-GB"/>
        </w:rPr>
        <w:t xml:space="preserve">p.m. </w:t>
      </w:r>
      <w:r w:rsidR="00AE6798" w:rsidRPr="00DE4CCF">
        <w:rPr>
          <w:lang w:val="en-GB"/>
        </w:rPr>
        <w:t xml:space="preserve">to 17:00:55 </w:t>
      </w:r>
      <w:r w:rsidR="00EF293D" w:rsidRPr="00DE4CCF">
        <w:rPr>
          <w:lang w:val="en-GB"/>
        </w:rPr>
        <w:t xml:space="preserve">p.m. </w:t>
      </w:r>
      <w:r w:rsidR="00AE6798" w:rsidRPr="00DE4CCF">
        <w:rPr>
          <w:lang w:val="en-GB"/>
        </w:rPr>
        <w:t>for 42 seconds, cov</w:t>
      </w:r>
      <w:r w:rsidR="005E4C72" w:rsidRPr="00DE4CCF">
        <w:rPr>
          <w:lang w:val="en-GB"/>
        </w:rPr>
        <w:t>ering 477 meters (Fig. 4.5, pos.</w:t>
      </w:r>
      <w:r w:rsidR="00AE6798" w:rsidRPr="00DE4CCF">
        <w:rPr>
          <w:lang w:val="en-GB"/>
        </w:rPr>
        <w:t xml:space="preserve"> 7) and a further increase to 41 km/h from 17:00:55 </w:t>
      </w:r>
      <w:r w:rsidR="00EF293D" w:rsidRPr="00DE4CCF">
        <w:rPr>
          <w:lang w:val="en-GB"/>
        </w:rPr>
        <w:t xml:space="preserve">p.m. </w:t>
      </w:r>
      <w:r w:rsidR="00AE6798" w:rsidRPr="00DE4CCF">
        <w:rPr>
          <w:lang w:val="en-GB"/>
        </w:rPr>
        <w:t xml:space="preserve">to 17:01:25 </w:t>
      </w:r>
      <w:r w:rsidR="00EF293D" w:rsidRPr="00DE4CCF">
        <w:rPr>
          <w:lang w:val="en-GB"/>
        </w:rPr>
        <w:t xml:space="preserve">p.m. </w:t>
      </w:r>
      <w:r w:rsidR="00AE6798" w:rsidRPr="00DE4CCF">
        <w:rPr>
          <w:lang w:val="en-GB"/>
        </w:rPr>
        <w:t xml:space="preserve">for </w:t>
      </w:r>
      <w:r w:rsidR="00EF293D" w:rsidRPr="00DE4CCF">
        <w:rPr>
          <w:lang w:val="en-GB"/>
        </w:rPr>
        <w:t xml:space="preserve">29 seconds, the train travelled </w:t>
      </w:r>
      <w:r w:rsidR="005E4C72" w:rsidRPr="00DE4CCF">
        <w:rPr>
          <w:lang w:val="en-GB"/>
        </w:rPr>
        <w:t>337 meters (Fig. 4.5, pos.</w:t>
      </w:r>
      <w:r w:rsidR="00AE6798" w:rsidRPr="00DE4CCF">
        <w:rPr>
          <w:lang w:val="en-GB"/>
        </w:rPr>
        <w:t xml:space="preserve"> 8).</w:t>
      </w:r>
    </w:p>
    <w:p w14:paraId="1DFD8845" w14:textId="47B76526" w:rsidR="00E96833" w:rsidRPr="00DE4CCF" w:rsidRDefault="005D65D4" w:rsidP="006B78AF">
      <w:pPr>
        <w:rPr>
          <w:lang w:val="en-GB"/>
        </w:rPr>
      </w:pPr>
      <w:r w:rsidRPr="00DE4CCF">
        <w:rPr>
          <w:noProof/>
          <w:lang w:val="bg-BG" w:eastAsia="bg-BG"/>
        </w:rPr>
        <w:lastRenderedPageBreak/>
        <mc:AlternateContent>
          <mc:Choice Requires="wpg">
            <w:drawing>
              <wp:anchor distT="0" distB="0" distL="114300" distR="114300" simplePos="0" relativeHeight="252417024" behindDoc="0" locked="0" layoutInCell="1" allowOverlap="1" wp14:anchorId="4C02EF0D" wp14:editId="4525C851">
                <wp:simplePos x="0" y="0"/>
                <wp:positionH relativeFrom="column">
                  <wp:posOffset>90941</wp:posOffset>
                </wp:positionH>
                <wp:positionV relativeFrom="paragraph">
                  <wp:posOffset>2413000</wp:posOffset>
                </wp:positionV>
                <wp:extent cx="6309360" cy="4143375"/>
                <wp:effectExtent l="0" t="0" r="0" b="9525"/>
                <wp:wrapTopAndBottom/>
                <wp:docPr id="64" name="Group 64"/>
                <wp:cNvGraphicFramePr/>
                <a:graphic xmlns:a="http://schemas.openxmlformats.org/drawingml/2006/main">
                  <a:graphicData uri="http://schemas.microsoft.com/office/word/2010/wordprocessingGroup">
                    <wpg:wgp>
                      <wpg:cNvGrpSpPr/>
                      <wpg:grpSpPr>
                        <a:xfrm>
                          <a:off x="0" y="0"/>
                          <a:ext cx="6309360" cy="4143375"/>
                          <a:chOff x="0" y="0"/>
                          <a:chExt cx="5715000" cy="3752850"/>
                        </a:xfrm>
                      </wpg:grpSpPr>
                      <wpg:grpSp>
                        <wpg:cNvPr id="65" name="Group 65"/>
                        <wpg:cNvGrpSpPr/>
                        <wpg:grpSpPr>
                          <a:xfrm>
                            <a:off x="0" y="0"/>
                            <a:ext cx="5715000" cy="3752850"/>
                            <a:chOff x="0" y="0"/>
                            <a:chExt cx="6207493" cy="4076700"/>
                          </a:xfrm>
                        </wpg:grpSpPr>
                        <wpg:grpSp>
                          <wpg:cNvPr id="66" name="Group 66"/>
                          <wpg:cNvGrpSpPr/>
                          <wpg:grpSpPr>
                            <a:xfrm>
                              <a:off x="0" y="0"/>
                              <a:ext cx="6207493" cy="4076700"/>
                              <a:chOff x="0" y="0"/>
                              <a:chExt cx="6207493" cy="4076700"/>
                            </a:xfrm>
                          </wpg:grpSpPr>
                          <wpg:grpSp>
                            <wpg:cNvPr id="67" name="Group 67"/>
                            <wpg:cNvGrpSpPr/>
                            <wpg:grpSpPr>
                              <a:xfrm>
                                <a:off x="0" y="0"/>
                                <a:ext cx="6207493" cy="4076700"/>
                                <a:chOff x="0" y="0"/>
                                <a:chExt cx="6207493" cy="4076700"/>
                              </a:xfrm>
                            </wpg:grpSpPr>
                            <wpg:grpSp>
                              <wpg:cNvPr id="77" name="Group 77"/>
                              <wpg:cNvGrpSpPr/>
                              <wpg:grpSpPr>
                                <a:xfrm>
                                  <a:off x="0" y="0"/>
                                  <a:ext cx="6207493" cy="4076700"/>
                                  <a:chOff x="0" y="0"/>
                                  <a:chExt cx="6207493" cy="4076700"/>
                                </a:xfrm>
                              </wpg:grpSpPr>
                              <wpg:grpSp>
                                <wpg:cNvPr id="78" name="Group 78"/>
                                <wpg:cNvGrpSpPr/>
                                <wpg:grpSpPr>
                                  <a:xfrm>
                                    <a:off x="0" y="0"/>
                                    <a:ext cx="6207493" cy="4076700"/>
                                    <a:chOff x="0" y="0"/>
                                    <a:chExt cx="6207493" cy="4076700"/>
                                  </a:xfrm>
                                </wpg:grpSpPr>
                                <wpg:grpSp>
                                  <wpg:cNvPr id="79" name="Group 79"/>
                                  <wpg:cNvGrpSpPr/>
                                  <wpg:grpSpPr>
                                    <a:xfrm>
                                      <a:off x="0" y="57150"/>
                                      <a:ext cx="6207493" cy="4019550"/>
                                      <a:chOff x="0" y="0"/>
                                      <a:chExt cx="6207493" cy="4019550"/>
                                    </a:xfrm>
                                  </wpg:grpSpPr>
                                  <wpg:grpSp>
                                    <wpg:cNvPr id="80" name="Group 80"/>
                                    <wpg:cNvGrpSpPr/>
                                    <wpg:grpSpPr>
                                      <a:xfrm>
                                        <a:off x="0" y="0"/>
                                        <a:ext cx="6207493" cy="4019550"/>
                                        <a:chOff x="0" y="0"/>
                                        <a:chExt cx="6207493" cy="4019550"/>
                                      </a:xfrm>
                                    </wpg:grpSpPr>
                                    <wpg:grpSp>
                                      <wpg:cNvPr id="81" name="Group 81"/>
                                      <wpg:cNvGrpSpPr/>
                                      <wpg:grpSpPr>
                                        <a:xfrm>
                                          <a:off x="0" y="0"/>
                                          <a:ext cx="6207493" cy="4019550"/>
                                          <a:chOff x="0" y="0"/>
                                          <a:chExt cx="6207493" cy="4019762"/>
                                        </a:xfrm>
                                      </wpg:grpSpPr>
                                      <wpg:grpSp>
                                        <wpg:cNvPr id="82" name="Group 82"/>
                                        <wpg:cNvGrpSpPr/>
                                        <wpg:grpSpPr>
                                          <a:xfrm>
                                            <a:off x="0" y="0"/>
                                            <a:ext cx="6207493" cy="4019762"/>
                                            <a:chOff x="0" y="0"/>
                                            <a:chExt cx="6207493" cy="4019762"/>
                                          </a:xfrm>
                                        </wpg:grpSpPr>
                                        <wpg:grpSp>
                                          <wpg:cNvPr id="83" name="Group 83"/>
                                          <wpg:cNvGrpSpPr/>
                                          <wpg:grpSpPr>
                                            <a:xfrm>
                                              <a:off x="0" y="0"/>
                                              <a:ext cx="6207493" cy="4019762"/>
                                              <a:chOff x="-104775" y="-57362"/>
                                              <a:chExt cx="6208143" cy="4020248"/>
                                            </a:xfrm>
                                          </wpg:grpSpPr>
                                          <wpg:grpSp>
                                            <wpg:cNvPr id="84" name="Group 84"/>
                                            <wpg:cNvGrpSpPr/>
                                            <wpg:grpSpPr>
                                              <a:xfrm>
                                                <a:off x="-104775" y="-57362"/>
                                                <a:ext cx="6208143" cy="4020248"/>
                                                <a:chOff x="-104775" y="-57362"/>
                                                <a:chExt cx="6208143" cy="4020248"/>
                                              </a:xfrm>
                                            </wpg:grpSpPr>
                                            <wpg:grpSp>
                                              <wpg:cNvPr id="85" name="Group 85"/>
                                              <wpg:cNvGrpSpPr/>
                                              <wpg:grpSpPr>
                                                <a:xfrm>
                                                  <a:off x="-104775" y="-57362"/>
                                                  <a:ext cx="6208143" cy="4020248"/>
                                                  <a:chOff x="-104775" y="-57362"/>
                                                  <a:chExt cx="6208143" cy="4020248"/>
                                                </a:xfrm>
                                              </wpg:grpSpPr>
                                              <wpg:grpSp>
                                                <wpg:cNvPr id="86" name="Group 86"/>
                                                <wpg:cNvGrpSpPr/>
                                                <wpg:grpSpPr>
                                                  <a:xfrm>
                                                    <a:off x="-104775" y="-57362"/>
                                                    <a:ext cx="6066791" cy="4020248"/>
                                                    <a:chOff x="-104775" y="-57362"/>
                                                    <a:chExt cx="6066791" cy="4020248"/>
                                                  </a:xfrm>
                                                </wpg:grpSpPr>
                                                <wpg:grpSp>
                                                  <wpg:cNvPr id="87" name="Group 87"/>
                                                  <wpg:cNvGrpSpPr/>
                                                  <wpg:grpSpPr>
                                                    <a:xfrm>
                                                      <a:off x="-104775" y="-57362"/>
                                                      <a:ext cx="6066791" cy="4020248"/>
                                                      <a:chOff x="-466725" y="-57362"/>
                                                      <a:chExt cx="6066791" cy="4020248"/>
                                                    </a:xfrm>
                                                  </wpg:grpSpPr>
                                                  <wpg:grpSp>
                                                    <wpg:cNvPr id="88" name="Group 88"/>
                                                    <wpg:cNvGrpSpPr/>
                                                    <wpg:grpSpPr>
                                                      <a:xfrm>
                                                        <a:off x="-466725" y="-57362"/>
                                                        <a:ext cx="6066791" cy="4020248"/>
                                                        <a:chOff x="-466725" y="-57362"/>
                                                        <a:chExt cx="6066791" cy="4020248"/>
                                                      </a:xfrm>
                                                    </wpg:grpSpPr>
                                                    <wpg:grpSp>
                                                      <wpg:cNvPr id="89" name="Group 89"/>
                                                      <wpg:cNvGrpSpPr/>
                                                      <wpg:grpSpPr>
                                                        <a:xfrm>
                                                          <a:off x="-466725" y="-57362"/>
                                                          <a:ext cx="6066791" cy="4020248"/>
                                                          <a:chOff x="-466725" y="-57362"/>
                                                          <a:chExt cx="6066791" cy="4020248"/>
                                                        </a:xfrm>
                                                      </wpg:grpSpPr>
                                                      <wpg:grpSp>
                                                        <wpg:cNvPr id="90" name="Group 90"/>
                                                        <wpg:cNvGrpSpPr/>
                                                        <wpg:grpSpPr>
                                                          <a:xfrm>
                                                            <a:off x="-466725" y="-57362"/>
                                                            <a:ext cx="6066791" cy="4020248"/>
                                                            <a:chOff x="673650" y="-1238213"/>
                                                            <a:chExt cx="5195814" cy="3443357"/>
                                                          </a:xfrm>
                                                        </wpg:grpSpPr>
                                                        <pic:pic xmlns:pic="http://schemas.openxmlformats.org/drawingml/2006/picture">
                                                          <pic:nvPicPr>
                                                            <pic:cNvPr id="91" name="Picture 91"/>
                                                            <pic:cNvPicPr>
                                                              <a:picLocks noChangeAspect="1"/>
                                                            </pic:cNvPicPr>
                                                          </pic:nvPicPr>
                                                          <pic:blipFill rotWithShape="1">
                                                            <a:blip r:embed="rId55" cstate="print">
                                                              <a:extLst>
                                                                <a:ext uri="{28A0092B-C50C-407E-A947-70E740481C1C}">
                                                                  <a14:useLocalDpi xmlns:a14="http://schemas.microsoft.com/office/drawing/2010/main" val="0"/>
                                                                </a:ext>
                                                              </a:extLst>
                                                            </a:blip>
                                                            <a:srcRect l="768" r="-215"/>
                                                            <a:stretch/>
                                                          </pic:blipFill>
                                                          <pic:spPr>
                                                            <a:xfrm>
                                                              <a:off x="763128" y="-1238213"/>
                                                              <a:ext cx="4919170" cy="3027057"/>
                                                            </a:xfrm>
                                                            <a:prstGeom prst="rect">
                                                              <a:avLst/>
                                                            </a:prstGeom>
                                                          </pic:spPr>
                                                        </pic:pic>
                                                        <wps:wsp>
                                                          <wps:cNvPr id="92" name="Text Box 15"/>
                                                          <wps:cNvSpPr txBox="1"/>
                                                          <wps:spPr>
                                                            <a:xfrm>
                                                              <a:off x="673650" y="1788660"/>
                                                              <a:ext cx="5195814" cy="416484"/>
                                                            </a:xfrm>
                                                            <a:prstGeom prst="rect">
                                                              <a:avLst/>
                                                            </a:prstGeom>
                                                            <a:solidFill>
                                                              <a:schemeClr val="lt1"/>
                                                            </a:solidFill>
                                                            <a:ln w="6350">
                                                              <a:noFill/>
                                                            </a:ln>
                                                          </wps:spPr>
                                                          <wps:txbx>
                                                            <w:txbxContent>
                                                              <w:p w14:paraId="3607C300" w14:textId="55077413" w:rsidR="00DA49F1" w:rsidRPr="006B78AF" w:rsidRDefault="00DA49F1" w:rsidP="00651A46">
                                                                <w:pPr>
                                                                  <w:ind w:firstLine="0"/>
                                                                  <w:jc w:val="center"/>
                                                                  <w:rPr>
                                                                    <w:rFonts w:eastAsia="Calibri"/>
                                                                    <w:b/>
                                                                    <w:bCs/>
                                                                    <w:szCs w:val="24"/>
                                                                    <w:lang w:val="bg-BG"/>
                                                                  </w:rPr>
                                                                </w:pPr>
                                                                <w:r>
                                                                  <w:rPr>
                                                                    <w:rFonts w:eastAsia="Times New Roman"/>
                                                                    <w:b/>
                                                                    <w:szCs w:val="24"/>
                                                                    <w:lang w:eastAsia="bg-BG"/>
                                                                  </w:rPr>
                                                                  <w:t>Fig</w:t>
                                                                </w:r>
                                                                <w:r w:rsidRPr="006B78AF">
                                                                  <w:rPr>
                                                                    <w:rFonts w:eastAsia="Times New Roman"/>
                                                                    <w:b/>
                                                                    <w:szCs w:val="24"/>
                                                                    <w:lang w:val="bg-BG" w:eastAsia="bg-BG"/>
                                                                  </w:rPr>
                                                                  <w:t xml:space="preserve">. 4.5. </w:t>
                                                                </w:r>
                                                                <w:r>
                                                                  <w:rPr>
                                                                    <w:rFonts w:eastAsia="Times New Roman"/>
                                                                    <w:b/>
                                                                    <w:szCs w:val="24"/>
                                                                    <w:lang w:eastAsia="bg-BG"/>
                                                                  </w:rPr>
                                                                  <w:t>Final meters from the movement of DFT</w:t>
                                                                </w:r>
                                                                <w:r w:rsidRPr="006B78AF">
                                                                  <w:rPr>
                                                                    <w:rFonts w:eastAsia="Times New Roman"/>
                                                                    <w:b/>
                                                                    <w:szCs w:val="24"/>
                                                                    <w:lang w:val="bg-BG" w:eastAsia="bg-BG"/>
                                                                  </w:rPr>
                                                                  <w:t xml:space="preserve"> № 30592 </w:t>
                                                                </w:r>
                                                                <w:r>
                                                                  <w:rPr>
                                                                    <w:rFonts w:eastAsia="Times New Roman"/>
                                                                    <w:b/>
                                                                    <w:szCs w:val="24"/>
                                                                    <w:lang w:eastAsia="bg-BG"/>
                                                                  </w:rPr>
                                                                  <w:t>with the indicated longitudinal inclinations of the rail track</w:t>
                                                                </w:r>
                                                                <w:r w:rsidRPr="006B78AF">
                                                                  <w:rPr>
                                                                    <w:rFonts w:eastAsia="Times New Roman"/>
                                                                    <w:b/>
                                                                    <w:szCs w:val="24"/>
                                                                    <w:lang w:val="bg-BG" w:eastAsia="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93" name="Straight Arrow Connector 93"/>
                                                        <wps:cNvCnPr/>
                                                        <wps:spPr>
                                                          <a:xfrm>
                                                            <a:off x="3400425" y="2009775"/>
                                                            <a:ext cx="657225" cy="161925"/>
                                                          </a:xfrm>
                                                          <a:prstGeom prst="straightConnector1">
                                                            <a:avLst/>
                                                          </a:prstGeom>
                                                          <a:ln w="19050">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94" name="Text Box 94"/>
                                                      <wps:cNvSpPr txBox="1"/>
                                                      <wps:spPr>
                                                        <a:xfrm>
                                                          <a:off x="2502837" y="1657351"/>
                                                          <a:ext cx="1002363" cy="514350"/>
                                                        </a:xfrm>
                                                        <a:prstGeom prst="rect">
                                                          <a:avLst/>
                                                        </a:prstGeom>
                                                        <a:noFill/>
                                                        <a:ln w="6350">
                                                          <a:noFill/>
                                                        </a:ln>
                                                      </wps:spPr>
                                                      <wps:txbx>
                                                        <w:txbxContent>
                                                          <w:p w14:paraId="5B1E1F90" w14:textId="5810E952" w:rsidR="00DA49F1" w:rsidRPr="006B78AF" w:rsidRDefault="00DA49F1" w:rsidP="00651A46">
                                                            <w:pPr>
                                                              <w:ind w:firstLine="0"/>
                                                              <w:jc w:val="center"/>
                                                              <w:rPr>
                                                                <w:b/>
                                                                <w:bCs/>
                                                                <w:color w:val="7030A0"/>
                                                                <w:sz w:val="18"/>
                                                                <w:szCs w:val="16"/>
                                                                <w:lang w:val="bg-BG"/>
                                                              </w:rPr>
                                                            </w:pPr>
                                                            <w:r>
                                                              <w:rPr>
                                                                <w:b/>
                                                                <w:bCs/>
                                                                <w:color w:val="7030A0"/>
                                                                <w:sz w:val="18"/>
                                                                <w:szCs w:val="16"/>
                                                              </w:rPr>
                                                              <w:t>Place of derailment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5" name="Text Box 95"/>
                                                    <wps:cNvSpPr txBox="1"/>
                                                    <wps:spPr>
                                                      <a:xfrm>
                                                        <a:off x="2057921" y="647699"/>
                                                        <a:ext cx="1685406" cy="590564"/>
                                                      </a:xfrm>
                                                      <a:prstGeom prst="rect">
                                                        <a:avLst/>
                                                      </a:prstGeom>
                                                      <a:noFill/>
                                                      <a:ln w="6350">
                                                        <a:noFill/>
                                                      </a:ln>
                                                    </wps:spPr>
                                                    <wps:txbx>
                                                      <w:txbxContent>
                                                        <w:p w14:paraId="2DADD139" w14:textId="4C328A69" w:rsidR="00DA49F1" w:rsidRPr="006B78AF" w:rsidRDefault="00DA49F1" w:rsidP="00651A46">
                                                          <w:pPr>
                                                            <w:ind w:firstLine="0"/>
                                                            <w:jc w:val="center"/>
                                                            <w:rPr>
                                                              <w:rFonts w:ascii="ISOCPEUR" w:hAnsi="ISOCPEUR"/>
                                                              <w:b/>
                                                              <w:bCs/>
                                                              <w:color w:val="00B0F0"/>
                                                              <w:sz w:val="18"/>
                                                              <w:szCs w:val="16"/>
                                                              <w:lang w:val="bg-BG"/>
                                                            </w:rPr>
                                                          </w:pPr>
                                                          <w:r w:rsidRPr="006B78AF">
                                                            <w:rPr>
                                                              <w:rFonts w:ascii="ISOCPEUR" w:hAnsi="ISOCPEUR"/>
                                                              <w:b/>
                                                              <w:bCs/>
                                                              <w:i/>
                                                              <w:iCs/>
                                                              <w:color w:val="002060"/>
                                                              <w:sz w:val="22"/>
                                                              <w:lang w:val="bg-BG"/>
                                                            </w:rPr>
                                                            <w:t>10.</w:t>
                                                          </w:r>
                                                          <w:r w:rsidRPr="006B78AF">
                                                            <w:rPr>
                                                              <w:rFonts w:ascii="ISOCPEUR" w:hAnsi="ISOCPEUR"/>
                                                              <w:b/>
                                                              <w:bCs/>
                                                              <w:color w:val="002060"/>
                                                              <w:sz w:val="22"/>
                                                              <w:lang w:val="bg-BG"/>
                                                            </w:rPr>
                                                            <w:t xml:space="preserve"> </w:t>
                                                          </w:r>
                                                          <w:r>
                                                            <w:rPr>
                                                              <w:b/>
                                                              <w:bCs/>
                                                              <w:color w:val="00B0F0"/>
                                                              <w:sz w:val="18"/>
                                                              <w:szCs w:val="16"/>
                                                            </w:rPr>
                                                            <w:t>Location of the locomotive at the moment of derailment</w:t>
                                                          </w:r>
                                                          <w:r w:rsidRPr="006B78AF">
                                                            <w:rPr>
                                                              <w:b/>
                                                              <w:bCs/>
                                                              <w:color w:val="00B0F0"/>
                                                              <w:sz w:val="18"/>
                                                              <w:szCs w:val="16"/>
                                                              <w:lang w:val="bg-BG"/>
                                                            </w:rPr>
                                                            <w:t xml:space="preserve"> (V=41 </w:t>
                                                          </w:r>
                                                          <w:r>
                                                            <w:rPr>
                                                              <w:b/>
                                                              <w:bCs/>
                                                              <w:color w:val="00B0F0"/>
                                                              <w:sz w:val="18"/>
                                                              <w:szCs w:val="16"/>
                                                            </w:rPr>
                                                            <w:t>km</w:t>
                                                          </w:r>
                                                          <w:r>
                                                            <w:rPr>
                                                              <w:b/>
                                                              <w:bCs/>
                                                              <w:color w:val="00B0F0"/>
                                                              <w:sz w:val="18"/>
                                                              <w:szCs w:val="16"/>
                                                              <w:lang w:val="bg-BG"/>
                                                            </w:rPr>
                                                            <w:t>/h</w:t>
                                                          </w:r>
                                                          <w:r w:rsidRPr="006B78AF">
                                                            <w:rPr>
                                                              <w:b/>
                                                              <w:bCs/>
                                                              <w:color w:val="00B0F0"/>
                                                              <w:sz w:val="18"/>
                                                              <w:szCs w:val="16"/>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6" name="Straight Arrow Connector 96"/>
                                                  <wps:cNvCnPr/>
                                                  <wps:spPr>
                                                    <a:xfrm flipV="1">
                                                      <a:off x="3943350" y="857250"/>
                                                      <a:ext cx="828675" cy="282860"/>
                                                    </a:xfrm>
                                                    <a:prstGeom prst="straightConnector1">
                                                      <a:avLst/>
                                                    </a:prstGeom>
                                                    <a:ln w="1905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97" name="Text Box 97"/>
                                                <wps:cNvSpPr txBox="1"/>
                                                <wps:spPr>
                                                  <a:xfrm>
                                                    <a:off x="4914900" y="213309"/>
                                                    <a:ext cx="1188468" cy="570812"/>
                                                  </a:xfrm>
                                                  <a:prstGeom prst="rect">
                                                    <a:avLst/>
                                                  </a:prstGeom>
                                                  <a:noFill/>
                                                  <a:ln w="6350">
                                                    <a:noFill/>
                                                  </a:ln>
                                                </wps:spPr>
                                                <wps:txbx>
                                                  <w:txbxContent>
                                                    <w:p w14:paraId="3BD078B3" w14:textId="1DB04E9E" w:rsidR="00DA49F1" w:rsidRPr="006B78AF" w:rsidRDefault="00DA49F1" w:rsidP="00651A46">
                                                      <w:pPr>
                                                        <w:ind w:firstLine="0"/>
                                                        <w:jc w:val="center"/>
                                                        <w:rPr>
                                                          <w:b/>
                                                          <w:bCs/>
                                                          <w:color w:val="FF9900"/>
                                                          <w:sz w:val="18"/>
                                                          <w:szCs w:val="16"/>
                                                          <w:lang w:val="bg-BG"/>
                                                        </w:rPr>
                                                      </w:pPr>
                                                      <w:r w:rsidRPr="006B78AF">
                                                        <w:rPr>
                                                          <w:rFonts w:ascii="ISOCPEUR" w:hAnsi="ISOCPEUR"/>
                                                          <w:b/>
                                                          <w:bCs/>
                                                          <w:i/>
                                                          <w:iCs/>
                                                          <w:color w:val="002060"/>
                                                          <w:sz w:val="22"/>
                                                          <w:lang w:val="bg-BG"/>
                                                        </w:rPr>
                                                        <w:t>11.</w:t>
                                                      </w:r>
                                                      <w:r w:rsidRPr="006B78AF">
                                                        <w:rPr>
                                                          <w:b/>
                                                          <w:bCs/>
                                                          <w:color w:val="002060"/>
                                                          <w:sz w:val="22"/>
                                                          <w:lang w:val="bg-BG"/>
                                                        </w:rPr>
                                                        <w:t xml:space="preserve"> </w:t>
                                                      </w:r>
                                                      <w:r>
                                                        <w:rPr>
                                                          <w:b/>
                                                          <w:bCs/>
                                                          <w:color w:val="FF9900"/>
                                                          <w:sz w:val="18"/>
                                                          <w:szCs w:val="16"/>
                                                        </w:rPr>
                                                        <w:t>Place of train breaking</w:t>
                                                      </w:r>
                                                      <w:r w:rsidRPr="006B78AF">
                                                        <w:rPr>
                                                          <w:b/>
                                                          <w:bCs/>
                                                          <w:color w:val="FF9900"/>
                                                          <w:sz w:val="18"/>
                                                          <w:szCs w:val="16"/>
                                                          <w:lang w:val="bg-BG"/>
                                                        </w:rPr>
                                                        <w:t xml:space="preserve"> (</w:t>
                                                      </w:r>
                                                      <w:r>
                                                        <w:rPr>
                                                          <w:b/>
                                                          <w:bCs/>
                                                          <w:color w:val="FF9900"/>
                                                          <w:sz w:val="18"/>
                                                          <w:szCs w:val="16"/>
                                                          <w:lang w:val="bg-BG"/>
                                                        </w:rPr>
                                                        <w:t>25</w:t>
                                                      </w:r>
                                                      <w:r w:rsidRPr="006B78AF">
                                                        <w:rPr>
                                                          <w:b/>
                                                          <w:bCs/>
                                                          <w:color w:val="FF9900"/>
                                                          <w:sz w:val="18"/>
                                                          <w:szCs w:val="16"/>
                                                          <w:lang w:val="bg-BG"/>
                                                        </w:rPr>
                                                        <w:t xml:space="preserve"> </w:t>
                                                      </w:r>
                                                      <w:r>
                                                        <w:rPr>
                                                          <w:b/>
                                                          <w:bCs/>
                                                          <w:color w:val="FF9900"/>
                                                          <w:sz w:val="18"/>
                                                          <w:szCs w:val="16"/>
                                                        </w:rPr>
                                                        <w:t>km</w:t>
                                                      </w:r>
                                                      <w:r>
                                                        <w:rPr>
                                                          <w:b/>
                                                          <w:bCs/>
                                                          <w:color w:val="FF9900"/>
                                                          <w:sz w:val="18"/>
                                                          <w:szCs w:val="16"/>
                                                          <w:lang w:val="bg-BG"/>
                                                        </w:rPr>
                                                        <w:t>/h</w:t>
                                                      </w:r>
                                                      <w:r w:rsidRPr="006B78AF">
                                                        <w:rPr>
                                                          <w:b/>
                                                          <w:bCs/>
                                                          <w:color w:val="FF9900"/>
                                                          <w:sz w:val="18"/>
                                                          <w:szCs w:val="16"/>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 name="Straight Arrow Connector 98"/>
                                                <wps:cNvCnPr/>
                                                <wps:spPr>
                                                  <a:xfrm flipH="1">
                                                    <a:off x="5048250" y="685807"/>
                                                    <a:ext cx="230505" cy="190500"/>
                                                  </a:xfrm>
                                                  <a:prstGeom prst="straightConnector1">
                                                    <a:avLst/>
                                                  </a:prstGeom>
                                                  <a:ln w="19050">
                                                    <a:solidFill>
                                                      <a:srgbClr val="FF99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99" name="Text Box 99"/>
                                              <wps:cNvSpPr txBox="1"/>
                                              <wps:spPr>
                                                <a:xfrm>
                                                  <a:off x="4989235" y="2895599"/>
                                                  <a:ext cx="1087232" cy="581026"/>
                                                </a:xfrm>
                                                <a:prstGeom prst="rect">
                                                  <a:avLst/>
                                                </a:prstGeom>
                                                <a:noFill/>
                                                <a:ln w="6350">
                                                  <a:noFill/>
                                                </a:ln>
                                              </wps:spPr>
                                              <wps:txbx>
                                                <w:txbxContent>
                                                  <w:p w14:paraId="42B0C0DB" w14:textId="4D1CC927" w:rsidR="00DA49F1" w:rsidRPr="006B78AF" w:rsidRDefault="00DA49F1" w:rsidP="00651A46">
                                                    <w:pPr>
                                                      <w:ind w:firstLine="0"/>
                                                      <w:jc w:val="center"/>
                                                      <w:rPr>
                                                        <w:b/>
                                                        <w:bCs/>
                                                        <w:color w:val="800080"/>
                                                        <w:sz w:val="18"/>
                                                        <w:szCs w:val="16"/>
                                                        <w:lang w:val="bg-BG"/>
                                                      </w:rPr>
                                                    </w:pPr>
                                                    <w:r w:rsidRPr="006B78AF">
                                                      <w:rPr>
                                                        <w:rFonts w:ascii="ISOCPEUR" w:hAnsi="ISOCPEUR"/>
                                                        <w:b/>
                                                        <w:bCs/>
                                                        <w:i/>
                                                        <w:iCs/>
                                                        <w:color w:val="002060"/>
                                                        <w:sz w:val="22"/>
                                                        <w:lang w:val="bg-BG"/>
                                                      </w:rPr>
                                                      <w:t>13.</w:t>
                                                    </w:r>
                                                    <w:r w:rsidRPr="006B78AF">
                                                      <w:rPr>
                                                        <w:b/>
                                                        <w:bCs/>
                                                        <w:color w:val="002060"/>
                                                        <w:sz w:val="22"/>
                                                        <w:lang w:val="bg-BG"/>
                                                      </w:rPr>
                                                      <w:t xml:space="preserve"> </w:t>
                                                    </w:r>
                                                    <w:r>
                                                      <w:rPr>
                                                        <w:b/>
                                                        <w:bCs/>
                                                        <w:color w:val="800080"/>
                                                        <w:sz w:val="18"/>
                                                        <w:szCs w:val="16"/>
                                                      </w:rPr>
                                                      <w:t>Place of the train establishing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0" name="Straight Arrow Connector 100"/>
                                            <wps:cNvCnPr/>
                                            <wps:spPr>
                                              <a:xfrm flipH="1" flipV="1">
                                                <a:off x="5151120" y="2669202"/>
                                                <a:ext cx="175139" cy="226398"/>
                                              </a:xfrm>
                                              <a:prstGeom prst="straightConnector1">
                                                <a:avLst/>
                                              </a:prstGeom>
                                              <a:ln w="19050">
                                                <a:solidFill>
                                                  <a:srgbClr val="80008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01" name="Straight Arrow Connector 101"/>
                                          <wps:cNvCnPr/>
                                          <wps:spPr>
                                            <a:xfrm flipH="1" flipV="1">
                                              <a:off x="1638300" y="485961"/>
                                              <a:ext cx="133350" cy="514202"/>
                                            </a:xfrm>
                                            <a:prstGeom prst="straightConnector1">
                                              <a:avLst/>
                                            </a:prstGeom>
                                            <a:ln w="28575">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2" name="Straight Arrow Connector 102"/>
                                          <wps:cNvCnPr/>
                                          <wps:spPr>
                                            <a:xfrm flipH="1" flipV="1">
                                              <a:off x="1866900" y="314537"/>
                                              <a:ext cx="95250" cy="514250"/>
                                            </a:xfrm>
                                            <a:prstGeom prst="straightConnector1">
                                              <a:avLst/>
                                            </a:prstGeom>
                                            <a:ln w="28575">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03" name="Text Box 103"/>
                                        <wps:cNvSpPr txBox="1"/>
                                        <wps:spPr>
                                          <a:xfrm>
                                            <a:off x="1582420" y="914501"/>
                                            <a:ext cx="384220" cy="380512"/>
                                          </a:xfrm>
                                          <a:prstGeom prst="rect">
                                            <a:avLst/>
                                          </a:prstGeom>
                                          <a:noFill/>
                                          <a:ln w="6350">
                                            <a:noFill/>
                                          </a:ln>
                                        </wps:spPr>
                                        <wps:txbx>
                                          <w:txbxContent>
                                            <w:p w14:paraId="11E35D3D" w14:textId="77777777" w:rsidR="00DA49F1" w:rsidRPr="00B94505" w:rsidRDefault="00DA49F1" w:rsidP="00651A46">
                                              <w:pPr>
                                                <w:ind w:firstLine="0"/>
                                                <w:rPr>
                                                  <w:rFonts w:ascii="ISOCPEUR" w:hAnsi="ISOCPEUR"/>
                                                  <w:b/>
                                                  <w:bCs/>
                                                  <w:i/>
                                                  <w:iCs/>
                                                  <w:color w:val="002060"/>
                                                  <w:sz w:val="40"/>
                                                  <w:szCs w:val="36"/>
                                                </w:rPr>
                                              </w:pPr>
                                              <w:r w:rsidRPr="00B94505">
                                                <w:rPr>
                                                  <w:rFonts w:ascii="ISOCPEUR" w:hAnsi="ISOCPEUR"/>
                                                  <w:b/>
                                                  <w:bCs/>
                                                  <w:i/>
                                                  <w:iCs/>
                                                  <w:color w:val="002060"/>
                                                  <w:sz w:val="40"/>
                                                  <w:szCs w:val="36"/>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4" name="Text Box 104"/>
                                        <wps:cNvSpPr txBox="1"/>
                                        <wps:spPr>
                                          <a:xfrm>
                                            <a:off x="1781175" y="743079"/>
                                            <a:ext cx="384220" cy="381762"/>
                                          </a:xfrm>
                                          <a:prstGeom prst="rect">
                                            <a:avLst/>
                                          </a:prstGeom>
                                          <a:noFill/>
                                          <a:ln w="6350">
                                            <a:noFill/>
                                          </a:ln>
                                        </wps:spPr>
                                        <wps:txbx>
                                          <w:txbxContent>
                                            <w:p w14:paraId="5A7CB22B" w14:textId="77777777" w:rsidR="00DA49F1" w:rsidRPr="00B94505" w:rsidRDefault="00DA49F1" w:rsidP="00651A46">
                                              <w:pPr>
                                                <w:ind w:firstLine="0"/>
                                                <w:rPr>
                                                  <w:rFonts w:ascii="ISOCPEUR" w:hAnsi="ISOCPEUR"/>
                                                  <w:b/>
                                                  <w:bCs/>
                                                  <w:i/>
                                                  <w:iCs/>
                                                  <w:color w:val="002060"/>
                                                  <w:sz w:val="40"/>
                                                  <w:szCs w:val="36"/>
                                                </w:rPr>
                                              </w:pPr>
                                              <w:r>
                                                <w:rPr>
                                                  <w:rFonts w:ascii="ISOCPEUR" w:hAnsi="ISOCPEUR"/>
                                                  <w:b/>
                                                  <w:bCs/>
                                                  <w:i/>
                                                  <w:iCs/>
                                                  <w:color w:val="002060"/>
                                                  <w:sz w:val="40"/>
                                                  <w:szCs w:val="36"/>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05" name="Straight Arrow Connector 105"/>
                                      <wps:cNvCnPr/>
                                      <wps:spPr>
                                        <a:xfrm flipH="1" flipV="1">
                                          <a:off x="2162175" y="400050"/>
                                          <a:ext cx="95250" cy="514223"/>
                                        </a:xfrm>
                                        <a:prstGeom prst="straightConnector1">
                                          <a:avLst/>
                                        </a:prstGeom>
                                        <a:ln w="28575">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6" name="Straight Arrow Connector 106"/>
                                      <wps:cNvCnPr/>
                                      <wps:spPr>
                                        <a:xfrm flipV="1">
                                          <a:off x="2257425" y="400050"/>
                                          <a:ext cx="856615" cy="513715"/>
                                        </a:xfrm>
                                        <a:prstGeom prst="straightConnector1">
                                          <a:avLst/>
                                        </a:prstGeom>
                                        <a:ln w="28575">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07" name="Text Box 107"/>
                                    <wps:cNvSpPr txBox="1"/>
                                    <wps:spPr>
                                      <a:xfrm>
                                        <a:off x="2038349" y="847723"/>
                                        <a:ext cx="384220" cy="379867"/>
                                      </a:xfrm>
                                      <a:prstGeom prst="rect">
                                        <a:avLst/>
                                      </a:prstGeom>
                                      <a:noFill/>
                                      <a:ln w="6350">
                                        <a:noFill/>
                                      </a:ln>
                                    </wps:spPr>
                                    <wps:txbx>
                                      <w:txbxContent>
                                        <w:p w14:paraId="7CCC009F" w14:textId="77777777" w:rsidR="00DA49F1" w:rsidRPr="00B94505" w:rsidRDefault="00DA49F1" w:rsidP="00651A46">
                                          <w:pPr>
                                            <w:ind w:firstLine="0"/>
                                            <w:rPr>
                                              <w:rFonts w:ascii="ISOCPEUR" w:hAnsi="ISOCPEUR"/>
                                              <w:b/>
                                              <w:bCs/>
                                              <w:i/>
                                              <w:iCs/>
                                              <w:color w:val="002060"/>
                                              <w:sz w:val="40"/>
                                              <w:szCs w:val="36"/>
                                            </w:rPr>
                                          </w:pPr>
                                          <w:r>
                                            <w:rPr>
                                              <w:rFonts w:ascii="ISOCPEUR" w:hAnsi="ISOCPEUR"/>
                                              <w:b/>
                                              <w:bCs/>
                                              <w:i/>
                                              <w:iCs/>
                                              <w:color w:val="002060"/>
                                              <w:sz w:val="40"/>
                                              <w:szCs w:val="36"/>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08" name="Text Box 108"/>
                                  <wps:cNvSpPr txBox="1"/>
                                  <wps:spPr>
                                    <a:xfrm>
                                      <a:off x="3181350" y="0"/>
                                      <a:ext cx="384220" cy="381742"/>
                                    </a:xfrm>
                                    <a:prstGeom prst="rect">
                                      <a:avLst/>
                                    </a:prstGeom>
                                    <a:noFill/>
                                    <a:ln w="6350">
                                      <a:noFill/>
                                    </a:ln>
                                  </wps:spPr>
                                  <wps:txbx>
                                    <w:txbxContent>
                                      <w:p w14:paraId="3940CE45" w14:textId="77777777" w:rsidR="00DA49F1" w:rsidRPr="00B94505" w:rsidRDefault="00DA49F1" w:rsidP="00651A46">
                                        <w:pPr>
                                          <w:ind w:firstLine="0"/>
                                          <w:rPr>
                                            <w:rFonts w:ascii="ISOCPEUR" w:hAnsi="ISOCPEUR"/>
                                            <w:b/>
                                            <w:bCs/>
                                            <w:i/>
                                            <w:iCs/>
                                            <w:color w:val="002060"/>
                                            <w:sz w:val="40"/>
                                            <w:szCs w:val="36"/>
                                          </w:rPr>
                                        </w:pPr>
                                        <w:r>
                                          <w:rPr>
                                            <w:rFonts w:ascii="ISOCPEUR" w:hAnsi="ISOCPEUR"/>
                                            <w:b/>
                                            <w:bCs/>
                                            <w:i/>
                                            <w:iCs/>
                                            <w:color w:val="002060"/>
                                            <w:sz w:val="40"/>
                                            <w:szCs w:val="36"/>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09" name="Text Box 109"/>
                                <wps:cNvSpPr txBox="1"/>
                                <wps:spPr>
                                  <a:xfrm>
                                    <a:off x="3409950" y="314325"/>
                                    <a:ext cx="384220" cy="379242"/>
                                  </a:xfrm>
                                  <a:prstGeom prst="rect">
                                    <a:avLst/>
                                  </a:prstGeom>
                                  <a:noFill/>
                                  <a:ln w="6350">
                                    <a:noFill/>
                                  </a:ln>
                                </wps:spPr>
                                <wps:txbx>
                                  <w:txbxContent>
                                    <w:p w14:paraId="0636064F" w14:textId="77777777" w:rsidR="00DA49F1" w:rsidRPr="00B94505" w:rsidRDefault="00DA49F1" w:rsidP="00651A46">
                                      <w:pPr>
                                        <w:ind w:firstLine="0"/>
                                        <w:rPr>
                                          <w:rFonts w:ascii="ISOCPEUR" w:hAnsi="ISOCPEUR"/>
                                          <w:b/>
                                          <w:bCs/>
                                          <w:i/>
                                          <w:iCs/>
                                          <w:color w:val="002060"/>
                                          <w:sz w:val="40"/>
                                          <w:szCs w:val="36"/>
                                        </w:rPr>
                                      </w:pPr>
                                      <w:r>
                                        <w:rPr>
                                          <w:rFonts w:ascii="ISOCPEUR" w:hAnsi="ISOCPEUR"/>
                                          <w:b/>
                                          <w:bCs/>
                                          <w:i/>
                                          <w:iCs/>
                                          <w:color w:val="002060"/>
                                          <w:sz w:val="40"/>
                                          <w:szCs w:val="36"/>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0" name="Text Box 110"/>
                                <wps:cNvSpPr txBox="1"/>
                                <wps:spPr>
                                  <a:xfrm>
                                    <a:off x="3740150" y="131065"/>
                                    <a:ext cx="384220" cy="381742"/>
                                  </a:xfrm>
                                  <a:prstGeom prst="rect">
                                    <a:avLst/>
                                  </a:prstGeom>
                                  <a:noFill/>
                                  <a:ln w="6350">
                                    <a:noFill/>
                                  </a:ln>
                                </wps:spPr>
                                <wps:txbx>
                                  <w:txbxContent>
                                    <w:p w14:paraId="619CC4FC" w14:textId="77777777" w:rsidR="00DA49F1" w:rsidRPr="00B94505" w:rsidRDefault="00DA49F1" w:rsidP="00651A46">
                                      <w:pPr>
                                        <w:ind w:firstLine="0"/>
                                        <w:rPr>
                                          <w:rFonts w:ascii="ISOCPEUR" w:hAnsi="ISOCPEUR"/>
                                          <w:b/>
                                          <w:bCs/>
                                          <w:i/>
                                          <w:iCs/>
                                          <w:color w:val="002060"/>
                                          <w:sz w:val="40"/>
                                          <w:szCs w:val="36"/>
                                        </w:rPr>
                                      </w:pPr>
                                      <w:r>
                                        <w:rPr>
                                          <w:rFonts w:ascii="ISOCPEUR" w:hAnsi="ISOCPEUR"/>
                                          <w:b/>
                                          <w:bCs/>
                                          <w:i/>
                                          <w:iCs/>
                                          <w:color w:val="002060"/>
                                          <w:sz w:val="40"/>
                                          <w:szCs w:val="36"/>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11" name="Text Box 111"/>
                              <wps:cNvSpPr txBox="1"/>
                              <wps:spPr>
                                <a:xfrm>
                                  <a:off x="4210050" y="76200"/>
                                  <a:ext cx="384220" cy="380492"/>
                                </a:xfrm>
                                <a:prstGeom prst="rect">
                                  <a:avLst/>
                                </a:prstGeom>
                                <a:noFill/>
                                <a:ln w="6350">
                                  <a:noFill/>
                                </a:ln>
                              </wps:spPr>
                              <wps:txbx>
                                <w:txbxContent>
                                  <w:p w14:paraId="563DF1E7" w14:textId="77777777" w:rsidR="00DA49F1" w:rsidRPr="00B94505" w:rsidRDefault="00DA49F1" w:rsidP="00651A46">
                                    <w:pPr>
                                      <w:ind w:firstLine="0"/>
                                      <w:rPr>
                                        <w:rFonts w:ascii="ISOCPEUR" w:hAnsi="ISOCPEUR"/>
                                        <w:b/>
                                        <w:bCs/>
                                        <w:i/>
                                        <w:iCs/>
                                        <w:color w:val="002060"/>
                                        <w:sz w:val="40"/>
                                        <w:szCs w:val="36"/>
                                      </w:rPr>
                                    </w:pPr>
                                    <w:r>
                                      <w:rPr>
                                        <w:rFonts w:ascii="ISOCPEUR" w:hAnsi="ISOCPEUR"/>
                                        <w:b/>
                                        <w:bCs/>
                                        <w:i/>
                                        <w:iCs/>
                                        <w:color w:val="002060"/>
                                        <w:sz w:val="40"/>
                                        <w:szCs w:val="36"/>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2" name="Text Box 112"/>
                              <wps:cNvSpPr txBox="1"/>
                              <wps:spPr>
                                <a:xfrm>
                                  <a:off x="4619625" y="247650"/>
                                  <a:ext cx="384220" cy="381117"/>
                                </a:xfrm>
                                <a:prstGeom prst="rect">
                                  <a:avLst/>
                                </a:prstGeom>
                                <a:noFill/>
                                <a:ln w="6350">
                                  <a:noFill/>
                                </a:ln>
                              </wps:spPr>
                              <wps:txbx>
                                <w:txbxContent>
                                  <w:p w14:paraId="21761C83" w14:textId="77777777" w:rsidR="00DA49F1" w:rsidRPr="00B94505" w:rsidRDefault="00DA49F1" w:rsidP="00651A46">
                                    <w:pPr>
                                      <w:ind w:firstLine="0"/>
                                      <w:rPr>
                                        <w:rFonts w:ascii="ISOCPEUR" w:hAnsi="ISOCPEUR"/>
                                        <w:b/>
                                        <w:bCs/>
                                        <w:i/>
                                        <w:iCs/>
                                        <w:color w:val="002060"/>
                                        <w:sz w:val="40"/>
                                        <w:szCs w:val="36"/>
                                      </w:rPr>
                                    </w:pPr>
                                    <w:r>
                                      <w:rPr>
                                        <w:rFonts w:ascii="ISOCPEUR" w:hAnsi="ISOCPEUR"/>
                                        <w:b/>
                                        <w:bCs/>
                                        <w:i/>
                                        <w:iCs/>
                                        <w:color w:val="002060"/>
                                        <w:sz w:val="40"/>
                                        <w:szCs w:val="36"/>
                                      </w:rPr>
                                      <w:t>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13" name="Straight Arrow Connector 113"/>
                            <wps:cNvCnPr/>
                            <wps:spPr>
                              <a:xfrm flipV="1">
                                <a:off x="3886200" y="1524000"/>
                                <a:ext cx="656995" cy="47625"/>
                              </a:xfrm>
                              <a:prstGeom prst="straightConnector1">
                                <a:avLst/>
                              </a:prstGeom>
                              <a:ln w="28575">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14" name="Text Box 114"/>
                          <wps:cNvSpPr txBox="1"/>
                          <wps:spPr>
                            <a:xfrm>
                              <a:off x="3638550" y="1352550"/>
                              <a:ext cx="384220" cy="379867"/>
                            </a:xfrm>
                            <a:prstGeom prst="rect">
                              <a:avLst/>
                            </a:prstGeom>
                            <a:noFill/>
                            <a:ln w="6350">
                              <a:noFill/>
                            </a:ln>
                          </wps:spPr>
                          <wps:txbx>
                            <w:txbxContent>
                              <w:p w14:paraId="4B308F27" w14:textId="77777777" w:rsidR="00DA49F1" w:rsidRPr="00B94505" w:rsidRDefault="00DA49F1" w:rsidP="00651A46">
                                <w:pPr>
                                  <w:ind w:firstLine="0"/>
                                  <w:rPr>
                                    <w:rFonts w:ascii="ISOCPEUR" w:hAnsi="ISOCPEUR"/>
                                    <w:b/>
                                    <w:bCs/>
                                    <w:i/>
                                    <w:iCs/>
                                    <w:color w:val="002060"/>
                                    <w:sz w:val="40"/>
                                    <w:szCs w:val="36"/>
                                  </w:rPr>
                                </w:pPr>
                                <w:r>
                                  <w:rPr>
                                    <w:rFonts w:ascii="ISOCPEUR" w:hAnsi="ISOCPEUR"/>
                                    <w:b/>
                                    <w:bCs/>
                                    <w:i/>
                                    <w:iCs/>
                                    <w:color w:val="002060"/>
                                    <w:sz w:val="40"/>
                                    <w:szCs w:val="36"/>
                                  </w:rPr>
                                  <w:t>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15" name="Text Box 115"/>
                        <wps:cNvSpPr txBox="1"/>
                        <wps:spPr>
                          <a:xfrm>
                            <a:off x="4838700" y="1362075"/>
                            <a:ext cx="876300" cy="657225"/>
                          </a:xfrm>
                          <a:prstGeom prst="rect">
                            <a:avLst/>
                          </a:prstGeom>
                          <a:noFill/>
                          <a:ln w="6350">
                            <a:noFill/>
                          </a:ln>
                        </wps:spPr>
                        <wps:txbx>
                          <w:txbxContent>
                            <w:p w14:paraId="20F0A289" w14:textId="4F39736B" w:rsidR="00DA49F1" w:rsidRPr="006B78AF" w:rsidRDefault="00DA49F1" w:rsidP="00651A46">
                              <w:pPr>
                                <w:ind w:firstLine="0"/>
                                <w:jc w:val="center"/>
                                <w:rPr>
                                  <w:b/>
                                  <w:bCs/>
                                  <w:color w:val="FF9933"/>
                                  <w:sz w:val="18"/>
                                  <w:szCs w:val="16"/>
                                  <w:lang w:val="bg-BG"/>
                                </w:rPr>
                              </w:pPr>
                              <w:r w:rsidRPr="006B78AF">
                                <w:rPr>
                                  <w:rFonts w:ascii="ISOCPEUR" w:hAnsi="ISOCPEUR"/>
                                  <w:b/>
                                  <w:bCs/>
                                  <w:i/>
                                  <w:iCs/>
                                  <w:color w:val="002060"/>
                                  <w:sz w:val="22"/>
                                  <w:lang w:val="bg-BG"/>
                                </w:rPr>
                                <w:t>12.</w:t>
                              </w:r>
                              <w:r w:rsidRPr="006B78AF">
                                <w:rPr>
                                  <w:b/>
                                  <w:bCs/>
                                  <w:color w:val="002060"/>
                                  <w:sz w:val="22"/>
                                  <w:lang w:val="bg-BG"/>
                                </w:rPr>
                                <w:t xml:space="preserve"> </w:t>
                              </w:r>
                              <w:r>
                                <w:rPr>
                                  <w:b/>
                                  <w:bCs/>
                                  <w:color w:val="FF9933"/>
                                  <w:sz w:val="18"/>
                                  <w:szCs w:val="16"/>
                                </w:rPr>
                                <w:t>Place of the hit loosening</w:t>
                              </w:r>
                              <w:r w:rsidRPr="006B78AF">
                                <w:rPr>
                                  <w:b/>
                                  <w:bCs/>
                                  <w:color w:val="FF9933"/>
                                  <w:sz w:val="18"/>
                                  <w:szCs w:val="16"/>
                                  <w:lang w:val="bg-BG"/>
                                </w:rPr>
                                <w:t xml:space="preserve"> (25 </w:t>
                              </w:r>
                              <w:r>
                                <w:rPr>
                                  <w:b/>
                                  <w:bCs/>
                                  <w:color w:val="FF9933"/>
                                  <w:sz w:val="18"/>
                                  <w:szCs w:val="16"/>
                                </w:rPr>
                                <w:t>km</w:t>
                              </w:r>
                              <w:r>
                                <w:rPr>
                                  <w:b/>
                                  <w:bCs/>
                                  <w:color w:val="FF9933"/>
                                  <w:sz w:val="18"/>
                                  <w:szCs w:val="16"/>
                                  <w:lang w:val="bg-BG"/>
                                </w:rPr>
                                <w:t>/h</w:t>
                              </w:r>
                              <w:r w:rsidRPr="006B78AF">
                                <w:rPr>
                                  <w:b/>
                                  <w:bCs/>
                                  <w:color w:val="FF9933"/>
                                  <w:sz w:val="18"/>
                                  <w:szCs w:val="16"/>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 name="Straight Arrow Connector 116"/>
                        <wps:cNvCnPr/>
                        <wps:spPr>
                          <a:xfrm flipH="1">
                            <a:off x="4743695" y="1742291"/>
                            <a:ext cx="142876" cy="657225"/>
                          </a:xfrm>
                          <a:prstGeom prst="straightConnector1">
                            <a:avLst/>
                          </a:prstGeom>
                          <a:ln w="19050">
                            <a:solidFill>
                              <a:srgbClr val="FF9933"/>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C02EF0D" id="Group 64" o:spid="_x0000_s1123" style="position:absolute;left:0;text-align:left;margin-left:7.15pt;margin-top:190pt;width:496.8pt;height:326.25pt;z-index:252417024" coordsize="57150,375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">
                <v:group id="Group 65" o:spid="_x0000_s1124" style="position:absolute;width:57150;height:37528" coordsize="62074,40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group id="Group 66" o:spid="_x0000_s1125" style="position:absolute;width:62074;height:40767" coordsize="62074,40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group id="Group 67" o:spid="_x0000_s1126" style="position:absolute;width:62074;height:40767" coordsize="62074,40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group id="Group 77" o:spid="_x0000_s1127" style="position:absolute;width:62074;height:40767" coordsize="62074,40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group id="Group 78" o:spid="_x0000_s1128" style="position:absolute;width:62074;height:40767" coordsize="62074,40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group id="Group 79" o:spid="_x0000_s1129" style="position:absolute;top:571;width:62074;height:40196" coordsize="62074,4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group id="Group 80" o:spid="_x0000_s1130" style="position:absolute;width:62074;height:40195" coordsize="62074,4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group id="Group 81" o:spid="_x0000_s1131" style="position:absolute;width:62074;height:40195" coordsize="62074,40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group id="Group 82" o:spid="_x0000_s1132" style="position:absolute;width:62074;height:40197" coordsize="62074,40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group id="Group 83" o:spid="_x0000_s1133" style="position:absolute;width:62074;height:40197" coordorigin="-1047,-573" coordsize="62081,40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group id="Group 84" o:spid="_x0000_s1134" style="position:absolute;left:-1047;top:-573;width:62080;height:40201" coordorigin="-1047,-573" coordsize="62081,40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group id="Group 85" o:spid="_x0000_s1135" style="position:absolute;left:-1047;top:-573;width:62080;height:40201" coordorigin="-1047,-573" coordsize="62081,40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group id="Group 86" o:spid="_x0000_s1136" style="position:absolute;left:-1047;top:-573;width:60667;height:40201" coordorigin="-1047,-573" coordsize="60667,40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group id="Group 87" o:spid="_x0000_s1137" style="position:absolute;left:-1047;top:-573;width:60667;height:40201" coordorigin="-4667,-573" coordsize="60667,40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group id="Group 88" o:spid="_x0000_s1138" style="position:absolute;left:-4667;top:-573;width:60667;height:40201" coordorigin="-4667,-573" coordsize="60667,40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group id="Group 89" o:spid="_x0000_s1139" style="position:absolute;left:-4667;top:-573;width:60667;height:40201" coordorigin="-4667,-573" coordsize="60667,40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group id="Group 90" o:spid="_x0000_s1140" style="position:absolute;left:-4667;top:-573;width:60667;height:40201" coordorigin="6736,-12382" coordsize="51958,34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shape id="Picture 91" o:spid="_x0000_s1141" type="#_x0000_t75" style="position:absolute;left:7631;top:-12382;width:49191;height:30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">
                                                    <v:imagedata r:id="rId56" o:title="" cropleft="503f" cropright="-141f"/>
                                                    <v:path arrowok="t"/>
                                                  </v:shape>
                                                  <v:shape id="Text Box 15" o:spid="_x0000_s1142" type="#_x0000_t202" style="position:absolute;left:6736;top:17886;width:51958;height:4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" fillcolor="white [3201]" stroked="f" strokeweight=".5pt">
                                                    <v:textbox>
                                                      <w:txbxContent>
                                                        <w:p w14:paraId="3607C300" w14:textId="55077413" w:rsidR="00DA49F1" w:rsidRPr="006B78AF" w:rsidRDefault="00DA49F1" w:rsidP="00651A46">
                                                          <w:pPr>
                                                            <w:ind w:firstLine="0"/>
                                                            <w:jc w:val="center"/>
                                                            <w:rPr>
                                                              <w:rFonts w:eastAsia="Calibri"/>
                                                              <w:b/>
                                                              <w:bCs/>
                                                              <w:szCs w:val="24"/>
                                                              <w:lang w:val="bg-BG"/>
                                                            </w:rPr>
                                                          </w:pPr>
                                                          <w:r>
                                                            <w:rPr>
                                                              <w:rFonts w:eastAsia="Times New Roman"/>
                                                              <w:b/>
                                                              <w:szCs w:val="24"/>
                                                              <w:lang w:eastAsia="bg-BG"/>
                                                            </w:rPr>
                                                            <w:t>Fig</w:t>
                                                          </w:r>
                                                          <w:r w:rsidRPr="006B78AF">
                                                            <w:rPr>
                                                              <w:rFonts w:eastAsia="Times New Roman"/>
                                                              <w:b/>
                                                              <w:szCs w:val="24"/>
                                                              <w:lang w:val="bg-BG" w:eastAsia="bg-BG"/>
                                                            </w:rPr>
                                                            <w:t xml:space="preserve">. 4.5. </w:t>
                                                          </w:r>
                                                          <w:r>
                                                            <w:rPr>
                                                              <w:rFonts w:eastAsia="Times New Roman"/>
                                                              <w:b/>
                                                              <w:szCs w:val="24"/>
                                                              <w:lang w:eastAsia="bg-BG"/>
                                                            </w:rPr>
                                                            <w:t>Final meters from the movement of DFT</w:t>
                                                          </w:r>
                                                          <w:r w:rsidRPr="006B78AF">
                                                            <w:rPr>
                                                              <w:rFonts w:eastAsia="Times New Roman"/>
                                                              <w:b/>
                                                              <w:szCs w:val="24"/>
                                                              <w:lang w:val="bg-BG" w:eastAsia="bg-BG"/>
                                                            </w:rPr>
                                                            <w:t xml:space="preserve"> № 30592 </w:t>
                                                          </w:r>
                                                          <w:r>
                                                            <w:rPr>
                                                              <w:rFonts w:eastAsia="Times New Roman"/>
                                                              <w:b/>
                                                              <w:szCs w:val="24"/>
                                                              <w:lang w:eastAsia="bg-BG"/>
                                                            </w:rPr>
                                                            <w:t>with the indicated longitudinal inclinations of the rail track</w:t>
                                                          </w:r>
                                                          <w:r w:rsidRPr="006B78AF">
                                                            <w:rPr>
                                                              <w:rFonts w:eastAsia="Times New Roman"/>
                                                              <w:b/>
                                                              <w:szCs w:val="24"/>
                                                              <w:lang w:val="bg-BG" w:eastAsia="bg-BG"/>
                                                            </w:rPr>
                                                            <w:t>.</w:t>
                                                          </w:r>
                                                        </w:p>
                                                      </w:txbxContent>
                                                    </v:textbox>
                                                  </v:shape>
                                                </v:group>
                                                <v:shapetype id="_x0000_t32" coordsize="21600,21600" o:spt="32" o:oned="t" path="m,l21600,21600e" filled="f">
                                                  <v:path arrowok="t" fillok="f" o:connecttype="none"/>
                                                  <o:lock v:ext="edit" shapetype="t"/>
                                                </v:shapetype>
                                                <v:shape id="Straight Arrow Connector 93" o:spid="_x0000_s1143" type="#_x0000_t32" style="position:absolute;left:34004;top:20097;width:6572;height:16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" strokecolor="#7030a0" strokeweight="1.5pt">
                                                  <v:stroke endarrow="block"/>
                                                </v:shape>
                                              </v:group>
                                              <v:shape id="Text Box 94" o:spid="_x0000_s1144" type="#_x0000_t202" style="position:absolute;left:25028;top:16573;width:10024;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" filled="f" stroked="f" strokeweight=".5pt">
                                                <v:textbox>
                                                  <w:txbxContent>
                                                    <w:p w14:paraId="5B1E1F90" w14:textId="5810E952" w:rsidR="00DA49F1" w:rsidRPr="006B78AF" w:rsidRDefault="00DA49F1" w:rsidP="00651A46">
                                                      <w:pPr>
                                                        <w:ind w:firstLine="0"/>
                                                        <w:jc w:val="center"/>
                                                        <w:rPr>
                                                          <w:b/>
                                                          <w:bCs/>
                                                          <w:color w:val="7030A0"/>
                                                          <w:sz w:val="18"/>
                                                          <w:szCs w:val="16"/>
                                                          <w:lang w:val="bg-BG"/>
                                                        </w:rPr>
                                                      </w:pPr>
                                                      <w:r>
                                                        <w:rPr>
                                                          <w:b/>
                                                          <w:bCs/>
                                                          <w:color w:val="7030A0"/>
                                                          <w:sz w:val="18"/>
                                                          <w:szCs w:val="16"/>
                                                        </w:rPr>
                                                        <w:t>Place of derailment</w:t>
                                                      </w:r>
                                                    </w:p>
                                                  </w:txbxContent>
                                                </v:textbox>
                                              </v:shape>
                                            </v:group>
                                            <v:shape id="Text Box 95" o:spid="_x0000_s1145" type="#_x0000_t202" style="position:absolute;left:20579;top:6476;width:16854;height:5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" filled="f" stroked="f" strokeweight=".5pt">
                                              <v:textbox>
                                                <w:txbxContent>
                                                  <w:p w14:paraId="2DADD139" w14:textId="4C328A69" w:rsidR="00DA49F1" w:rsidRPr="006B78AF" w:rsidRDefault="00DA49F1" w:rsidP="00651A46">
                                                    <w:pPr>
                                                      <w:ind w:firstLine="0"/>
                                                      <w:jc w:val="center"/>
                                                      <w:rPr>
                                                        <w:rFonts w:ascii="ISOCPEUR" w:hAnsi="ISOCPEUR"/>
                                                        <w:b/>
                                                        <w:bCs/>
                                                        <w:color w:val="00B0F0"/>
                                                        <w:sz w:val="18"/>
                                                        <w:szCs w:val="16"/>
                                                        <w:lang w:val="bg-BG"/>
                                                      </w:rPr>
                                                    </w:pPr>
                                                    <w:r w:rsidRPr="006B78AF">
                                                      <w:rPr>
                                                        <w:rFonts w:ascii="ISOCPEUR" w:hAnsi="ISOCPEUR"/>
                                                        <w:b/>
                                                        <w:bCs/>
                                                        <w:i/>
                                                        <w:iCs/>
                                                        <w:color w:val="002060"/>
                                                        <w:sz w:val="22"/>
                                                        <w:lang w:val="bg-BG"/>
                                                      </w:rPr>
                                                      <w:t>10.</w:t>
                                                    </w:r>
                                                    <w:r w:rsidRPr="006B78AF">
                                                      <w:rPr>
                                                        <w:rFonts w:ascii="ISOCPEUR" w:hAnsi="ISOCPEUR"/>
                                                        <w:b/>
                                                        <w:bCs/>
                                                        <w:color w:val="002060"/>
                                                        <w:sz w:val="22"/>
                                                        <w:lang w:val="bg-BG"/>
                                                      </w:rPr>
                                                      <w:t xml:space="preserve"> </w:t>
                                                    </w:r>
                                                    <w:r>
                                                      <w:rPr>
                                                        <w:b/>
                                                        <w:bCs/>
                                                        <w:color w:val="00B0F0"/>
                                                        <w:sz w:val="18"/>
                                                        <w:szCs w:val="16"/>
                                                      </w:rPr>
                                                      <w:t>Location of the locomotive at the moment of derailment</w:t>
                                                    </w:r>
                                                    <w:r w:rsidRPr="006B78AF">
                                                      <w:rPr>
                                                        <w:b/>
                                                        <w:bCs/>
                                                        <w:color w:val="00B0F0"/>
                                                        <w:sz w:val="18"/>
                                                        <w:szCs w:val="16"/>
                                                        <w:lang w:val="bg-BG"/>
                                                      </w:rPr>
                                                      <w:t xml:space="preserve"> (V=41 </w:t>
                                                    </w:r>
                                                    <w:r>
                                                      <w:rPr>
                                                        <w:b/>
                                                        <w:bCs/>
                                                        <w:color w:val="00B0F0"/>
                                                        <w:sz w:val="18"/>
                                                        <w:szCs w:val="16"/>
                                                      </w:rPr>
                                                      <w:t>km</w:t>
                                                    </w:r>
                                                    <w:r>
                                                      <w:rPr>
                                                        <w:b/>
                                                        <w:bCs/>
                                                        <w:color w:val="00B0F0"/>
                                                        <w:sz w:val="18"/>
                                                        <w:szCs w:val="16"/>
                                                        <w:lang w:val="bg-BG"/>
                                                      </w:rPr>
                                                      <w:t>/h</w:t>
                                                    </w:r>
                                                    <w:r w:rsidRPr="006B78AF">
                                                      <w:rPr>
                                                        <w:b/>
                                                        <w:bCs/>
                                                        <w:color w:val="00B0F0"/>
                                                        <w:sz w:val="18"/>
                                                        <w:szCs w:val="16"/>
                                                        <w:lang w:val="bg-BG"/>
                                                      </w:rPr>
                                                      <w:t>)</w:t>
                                                    </w:r>
                                                  </w:p>
                                                </w:txbxContent>
                                              </v:textbox>
                                            </v:shape>
                                          </v:group>
                                          <v:shape id="Straight Arrow Connector 96" o:spid="_x0000_s1146" type="#_x0000_t32" style="position:absolute;left:39433;top:8572;width:8287;height:28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" strokecolor="#00b0f0" strokeweight="1.5pt">
                                            <v:stroke endarrow="block"/>
                                          </v:shape>
                                        </v:group>
                                        <v:shape id="Text Box 97" o:spid="_x0000_s1147" type="#_x0000_t202" style="position:absolute;left:49149;top:2133;width:11884;height:5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" filled="f" stroked="f" strokeweight=".5pt">
                                          <v:textbox>
                                            <w:txbxContent>
                                              <w:p w14:paraId="3BD078B3" w14:textId="1DB04E9E" w:rsidR="00DA49F1" w:rsidRPr="006B78AF" w:rsidRDefault="00DA49F1" w:rsidP="00651A46">
                                                <w:pPr>
                                                  <w:ind w:firstLine="0"/>
                                                  <w:jc w:val="center"/>
                                                  <w:rPr>
                                                    <w:b/>
                                                    <w:bCs/>
                                                    <w:color w:val="FF9900"/>
                                                    <w:sz w:val="18"/>
                                                    <w:szCs w:val="16"/>
                                                    <w:lang w:val="bg-BG"/>
                                                  </w:rPr>
                                                </w:pPr>
                                                <w:r w:rsidRPr="006B78AF">
                                                  <w:rPr>
                                                    <w:rFonts w:ascii="ISOCPEUR" w:hAnsi="ISOCPEUR"/>
                                                    <w:b/>
                                                    <w:bCs/>
                                                    <w:i/>
                                                    <w:iCs/>
                                                    <w:color w:val="002060"/>
                                                    <w:sz w:val="22"/>
                                                    <w:lang w:val="bg-BG"/>
                                                  </w:rPr>
                                                  <w:t>11.</w:t>
                                                </w:r>
                                                <w:r w:rsidRPr="006B78AF">
                                                  <w:rPr>
                                                    <w:b/>
                                                    <w:bCs/>
                                                    <w:color w:val="002060"/>
                                                    <w:sz w:val="22"/>
                                                    <w:lang w:val="bg-BG"/>
                                                  </w:rPr>
                                                  <w:t xml:space="preserve"> </w:t>
                                                </w:r>
                                                <w:r>
                                                  <w:rPr>
                                                    <w:b/>
                                                    <w:bCs/>
                                                    <w:color w:val="FF9900"/>
                                                    <w:sz w:val="18"/>
                                                    <w:szCs w:val="16"/>
                                                  </w:rPr>
                                                  <w:t>Place of train breaking</w:t>
                                                </w:r>
                                                <w:r w:rsidRPr="006B78AF">
                                                  <w:rPr>
                                                    <w:b/>
                                                    <w:bCs/>
                                                    <w:color w:val="FF9900"/>
                                                    <w:sz w:val="18"/>
                                                    <w:szCs w:val="16"/>
                                                    <w:lang w:val="bg-BG"/>
                                                  </w:rPr>
                                                  <w:t xml:space="preserve"> (</w:t>
                                                </w:r>
                                                <w:r>
                                                  <w:rPr>
                                                    <w:b/>
                                                    <w:bCs/>
                                                    <w:color w:val="FF9900"/>
                                                    <w:sz w:val="18"/>
                                                    <w:szCs w:val="16"/>
                                                    <w:lang w:val="bg-BG"/>
                                                  </w:rPr>
                                                  <w:t>25</w:t>
                                                </w:r>
                                                <w:r w:rsidRPr="006B78AF">
                                                  <w:rPr>
                                                    <w:b/>
                                                    <w:bCs/>
                                                    <w:color w:val="FF9900"/>
                                                    <w:sz w:val="18"/>
                                                    <w:szCs w:val="16"/>
                                                    <w:lang w:val="bg-BG"/>
                                                  </w:rPr>
                                                  <w:t xml:space="preserve"> </w:t>
                                                </w:r>
                                                <w:r>
                                                  <w:rPr>
                                                    <w:b/>
                                                    <w:bCs/>
                                                    <w:color w:val="FF9900"/>
                                                    <w:sz w:val="18"/>
                                                    <w:szCs w:val="16"/>
                                                  </w:rPr>
                                                  <w:t>km</w:t>
                                                </w:r>
                                                <w:r>
                                                  <w:rPr>
                                                    <w:b/>
                                                    <w:bCs/>
                                                    <w:color w:val="FF9900"/>
                                                    <w:sz w:val="18"/>
                                                    <w:szCs w:val="16"/>
                                                    <w:lang w:val="bg-BG"/>
                                                  </w:rPr>
                                                  <w:t>/h</w:t>
                                                </w:r>
                                                <w:r w:rsidRPr="006B78AF">
                                                  <w:rPr>
                                                    <w:b/>
                                                    <w:bCs/>
                                                    <w:color w:val="FF9900"/>
                                                    <w:sz w:val="18"/>
                                                    <w:szCs w:val="16"/>
                                                    <w:lang w:val="bg-BG"/>
                                                  </w:rPr>
                                                  <w:t>)</w:t>
                                                </w:r>
                                              </w:p>
                                            </w:txbxContent>
                                          </v:textbox>
                                        </v:shape>
                                        <v:shape id="Straight Arrow Connector 98" o:spid="_x0000_s1148" type="#_x0000_t32" style="position:absolute;left:50482;top:6858;width:2305;height:19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" strokecolor="#f90" strokeweight="1.5pt">
                                          <v:stroke endarrow="block"/>
                                        </v:shape>
                                      </v:group>
                                      <v:shape id="Text Box 99" o:spid="_x0000_s1149" type="#_x0000_t202" style="position:absolute;left:49892;top:28955;width:10872;height:5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" filled="f" stroked="f" strokeweight=".5pt">
                                        <v:textbox>
                                          <w:txbxContent>
                                            <w:p w14:paraId="42B0C0DB" w14:textId="4D1CC927" w:rsidR="00DA49F1" w:rsidRPr="006B78AF" w:rsidRDefault="00DA49F1" w:rsidP="00651A46">
                                              <w:pPr>
                                                <w:ind w:firstLine="0"/>
                                                <w:jc w:val="center"/>
                                                <w:rPr>
                                                  <w:b/>
                                                  <w:bCs/>
                                                  <w:color w:val="800080"/>
                                                  <w:sz w:val="18"/>
                                                  <w:szCs w:val="16"/>
                                                  <w:lang w:val="bg-BG"/>
                                                </w:rPr>
                                              </w:pPr>
                                              <w:r w:rsidRPr="006B78AF">
                                                <w:rPr>
                                                  <w:rFonts w:ascii="ISOCPEUR" w:hAnsi="ISOCPEUR"/>
                                                  <w:b/>
                                                  <w:bCs/>
                                                  <w:i/>
                                                  <w:iCs/>
                                                  <w:color w:val="002060"/>
                                                  <w:sz w:val="22"/>
                                                  <w:lang w:val="bg-BG"/>
                                                </w:rPr>
                                                <w:t>13.</w:t>
                                              </w:r>
                                              <w:r w:rsidRPr="006B78AF">
                                                <w:rPr>
                                                  <w:b/>
                                                  <w:bCs/>
                                                  <w:color w:val="002060"/>
                                                  <w:sz w:val="22"/>
                                                  <w:lang w:val="bg-BG"/>
                                                </w:rPr>
                                                <w:t xml:space="preserve"> </w:t>
                                              </w:r>
                                              <w:r>
                                                <w:rPr>
                                                  <w:b/>
                                                  <w:bCs/>
                                                  <w:color w:val="800080"/>
                                                  <w:sz w:val="18"/>
                                                  <w:szCs w:val="16"/>
                                                </w:rPr>
                                                <w:t>Place of the train establishing</w:t>
                                              </w:r>
                                            </w:p>
                                          </w:txbxContent>
                                        </v:textbox>
                                      </v:shape>
                                    </v:group>
                                    <v:shape id="Straight Arrow Connector 100" o:spid="_x0000_s1150" type="#_x0000_t32" style="position:absolute;left:51511;top:26692;width:1751;height:226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" strokecolor="purple" strokeweight="1.5pt">
                                      <v:stroke endarrow="block"/>
                                    </v:shape>
                                  </v:group>
                                  <v:shape id="Straight Arrow Connector 101" o:spid="_x0000_s1151" type="#_x0000_t32" style="position:absolute;left:16383;top:4859;width:1333;height:514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" strokecolor="#002060" strokeweight="2.25pt">
                                    <v:stroke endarrow="block"/>
                                  </v:shape>
                                  <v:shape id="Straight Arrow Connector 102" o:spid="_x0000_s1152" type="#_x0000_t32" style="position:absolute;left:18669;top:3145;width:952;height:514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" strokecolor="#002060" strokeweight="2.25pt">
                                    <v:stroke endarrow="block"/>
                                  </v:shape>
                                </v:group>
                                <v:shape id="Text Box 103" o:spid="_x0000_s1153" type="#_x0000_t202" style="position:absolute;left:15824;top:9145;width:3842;height:38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" filled="f" stroked="f" strokeweight=".5pt">
                                  <v:textbox>
                                    <w:txbxContent>
                                      <w:p w14:paraId="11E35D3D" w14:textId="77777777" w:rsidR="00DA49F1" w:rsidRPr="00B94505" w:rsidRDefault="00DA49F1" w:rsidP="00651A46">
                                        <w:pPr>
                                          <w:ind w:firstLine="0"/>
                                          <w:rPr>
                                            <w:rFonts w:ascii="ISOCPEUR" w:hAnsi="ISOCPEUR"/>
                                            <w:b/>
                                            <w:bCs/>
                                            <w:i/>
                                            <w:iCs/>
                                            <w:color w:val="002060"/>
                                            <w:sz w:val="40"/>
                                            <w:szCs w:val="36"/>
                                          </w:rPr>
                                        </w:pPr>
                                        <w:r w:rsidRPr="00B94505">
                                          <w:rPr>
                                            <w:rFonts w:ascii="ISOCPEUR" w:hAnsi="ISOCPEUR"/>
                                            <w:b/>
                                            <w:bCs/>
                                            <w:i/>
                                            <w:iCs/>
                                            <w:color w:val="002060"/>
                                            <w:sz w:val="40"/>
                                            <w:szCs w:val="36"/>
                                          </w:rPr>
                                          <w:t>1</w:t>
                                        </w:r>
                                      </w:p>
                                    </w:txbxContent>
                                  </v:textbox>
                                </v:shape>
                                <v:shape id="Text Box 104" o:spid="_x0000_s1154" type="#_x0000_t202" style="position:absolute;left:17811;top:7430;width:3842;height:38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" filled="f" stroked="f" strokeweight=".5pt">
                                  <v:textbox>
                                    <w:txbxContent>
                                      <w:p w14:paraId="5A7CB22B" w14:textId="77777777" w:rsidR="00DA49F1" w:rsidRPr="00B94505" w:rsidRDefault="00DA49F1" w:rsidP="00651A46">
                                        <w:pPr>
                                          <w:ind w:firstLine="0"/>
                                          <w:rPr>
                                            <w:rFonts w:ascii="ISOCPEUR" w:hAnsi="ISOCPEUR"/>
                                            <w:b/>
                                            <w:bCs/>
                                            <w:i/>
                                            <w:iCs/>
                                            <w:color w:val="002060"/>
                                            <w:sz w:val="40"/>
                                            <w:szCs w:val="36"/>
                                          </w:rPr>
                                        </w:pPr>
                                        <w:r>
                                          <w:rPr>
                                            <w:rFonts w:ascii="ISOCPEUR" w:hAnsi="ISOCPEUR"/>
                                            <w:b/>
                                            <w:bCs/>
                                            <w:i/>
                                            <w:iCs/>
                                            <w:color w:val="002060"/>
                                            <w:sz w:val="40"/>
                                            <w:szCs w:val="36"/>
                                          </w:rPr>
                                          <w:t>2</w:t>
                                        </w:r>
                                      </w:p>
                                    </w:txbxContent>
                                  </v:textbox>
                                </v:shape>
                              </v:group>
                              <v:shape id="Straight Arrow Connector 105" o:spid="_x0000_s1155" type="#_x0000_t32" style="position:absolute;left:21621;top:4000;width:953;height:514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" strokecolor="#002060" strokeweight="2.25pt">
                                <v:stroke endarrow="block"/>
                              </v:shape>
                              <v:shape id="Straight Arrow Connector 106" o:spid="_x0000_s1156" type="#_x0000_t32" style="position:absolute;left:22574;top:4000;width:8566;height:513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" strokecolor="#002060" strokeweight="2.25pt">
                                <v:stroke endarrow="block"/>
                              </v:shape>
                            </v:group>
                            <v:shape id="Text Box 107" o:spid="_x0000_s1157" type="#_x0000_t202" style="position:absolute;left:20383;top:8477;width:3842;height:37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" filled="f" stroked="f" strokeweight=".5pt">
                              <v:textbox>
                                <w:txbxContent>
                                  <w:p w14:paraId="7CCC009F" w14:textId="77777777" w:rsidR="00DA49F1" w:rsidRPr="00B94505" w:rsidRDefault="00DA49F1" w:rsidP="00651A46">
                                    <w:pPr>
                                      <w:ind w:firstLine="0"/>
                                      <w:rPr>
                                        <w:rFonts w:ascii="ISOCPEUR" w:hAnsi="ISOCPEUR"/>
                                        <w:b/>
                                        <w:bCs/>
                                        <w:i/>
                                        <w:iCs/>
                                        <w:color w:val="002060"/>
                                        <w:sz w:val="40"/>
                                        <w:szCs w:val="36"/>
                                      </w:rPr>
                                    </w:pPr>
                                    <w:r>
                                      <w:rPr>
                                        <w:rFonts w:ascii="ISOCPEUR" w:hAnsi="ISOCPEUR"/>
                                        <w:b/>
                                        <w:bCs/>
                                        <w:i/>
                                        <w:iCs/>
                                        <w:color w:val="002060"/>
                                        <w:sz w:val="40"/>
                                        <w:szCs w:val="36"/>
                                      </w:rPr>
                                      <w:t>3</w:t>
                                    </w:r>
                                  </w:p>
                                </w:txbxContent>
                              </v:textbox>
                            </v:shape>
                          </v:group>
                          <v:shape id="Text Box 108" o:spid="_x0000_s1158" type="#_x0000_t202" style="position:absolute;left:31813;width:3842;height:38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" filled="f" stroked="f" strokeweight=".5pt">
                            <v:textbox>
                              <w:txbxContent>
                                <w:p w14:paraId="3940CE45" w14:textId="77777777" w:rsidR="00DA49F1" w:rsidRPr="00B94505" w:rsidRDefault="00DA49F1" w:rsidP="00651A46">
                                  <w:pPr>
                                    <w:ind w:firstLine="0"/>
                                    <w:rPr>
                                      <w:rFonts w:ascii="ISOCPEUR" w:hAnsi="ISOCPEUR"/>
                                      <w:b/>
                                      <w:bCs/>
                                      <w:i/>
                                      <w:iCs/>
                                      <w:color w:val="002060"/>
                                      <w:sz w:val="40"/>
                                      <w:szCs w:val="36"/>
                                    </w:rPr>
                                  </w:pPr>
                                  <w:r>
                                    <w:rPr>
                                      <w:rFonts w:ascii="ISOCPEUR" w:hAnsi="ISOCPEUR"/>
                                      <w:b/>
                                      <w:bCs/>
                                      <w:i/>
                                      <w:iCs/>
                                      <w:color w:val="002060"/>
                                      <w:sz w:val="40"/>
                                      <w:szCs w:val="36"/>
                                    </w:rPr>
                                    <w:t>4</w:t>
                                  </w:r>
                                </w:p>
                              </w:txbxContent>
                            </v:textbox>
                          </v:shape>
                        </v:group>
                        <v:shape id="Text Box 109" o:spid="_x0000_s1159" type="#_x0000_t202" style="position:absolute;left:34099;top:3143;width:3842;height:37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" filled="f" stroked="f" strokeweight=".5pt">
                          <v:textbox>
                            <w:txbxContent>
                              <w:p w14:paraId="0636064F" w14:textId="77777777" w:rsidR="00DA49F1" w:rsidRPr="00B94505" w:rsidRDefault="00DA49F1" w:rsidP="00651A46">
                                <w:pPr>
                                  <w:ind w:firstLine="0"/>
                                  <w:rPr>
                                    <w:rFonts w:ascii="ISOCPEUR" w:hAnsi="ISOCPEUR"/>
                                    <w:b/>
                                    <w:bCs/>
                                    <w:i/>
                                    <w:iCs/>
                                    <w:color w:val="002060"/>
                                    <w:sz w:val="40"/>
                                    <w:szCs w:val="36"/>
                                  </w:rPr>
                                </w:pPr>
                                <w:r>
                                  <w:rPr>
                                    <w:rFonts w:ascii="ISOCPEUR" w:hAnsi="ISOCPEUR"/>
                                    <w:b/>
                                    <w:bCs/>
                                    <w:i/>
                                    <w:iCs/>
                                    <w:color w:val="002060"/>
                                    <w:sz w:val="40"/>
                                    <w:szCs w:val="36"/>
                                  </w:rPr>
                                  <w:t>5</w:t>
                                </w:r>
                              </w:p>
                            </w:txbxContent>
                          </v:textbox>
                        </v:shape>
                        <v:shape id="Text Box 110" o:spid="_x0000_s1160" type="#_x0000_t202" style="position:absolute;left:37401;top:1310;width:3842;height:38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" filled="f" stroked="f" strokeweight=".5pt">
                          <v:textbox>
                            <w:txbxContent>
                              <w:p w14:paraId="619CC4FC" w14:textId="77777777" w:rsidR="00DA49F1" w:rsidRPr="00B94505" w:rsidRDefault="00DA49F1" w:rsidP="00651A46">
                                <w:pPr>
                                  <w:ind w:firstLine="0"/>
                                  <w:rPr>
                                    <w:rFonts w:ascii="ISOCPEUR" w:hAnsi="ISOCPEUR"/>
                                    <w:b/>
                                    <w:bCs/>
                                    <w:i/>
                                    <w:iCs/>
                                    <w:color w:val="002060"/>
                                    <w:sz w:val="40"/>
                                    <w:szCs w:val="36"/>
                                  </w:rPr>
                                </w:pPr>
                                <w:r>
                                  <w:rPr>
                                    <w:rFonts w:ascii="ISOCPEUR" w:hAnsi="ISOCPEUR"/>
                                    <w:b/>
                                    <w:bCs/>
                                    <w:i/>
                                    <w:iCs/>
                                    <w:color w:val="002060"/>
                                    <w:sz w:val="40"/>
                                    <w:szCs w:val="36"/>
                                  </w:rPr>
                                  <w:t>6</w:t>
                                </w:r>
                              </w:p>
                            </w:txbxContent>
                          </v:textbox>
                        </v:shape>
                      </v:group>
                      <v:shape id="Text Box 111" o:spid="_x0000_s1161" type="#_x0000_t202" style="position:absolute;left:42100;top:762;width:3842;height:38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" filled="f" stroked="f" strokeweight=".5pt">
                        <v:textbox>
                          <w:txbxContent>
                            <w:p w14:paraId="563DF1E7" w14:textId="77777777" w:rsidR="00DA49F1" w:rsidRPr="00B94505" w:rsidRDefault="00DA49F1" w:rsidP="00651A46">
                              <w:pPr>
                                <w:ind w:firstLine="0"/>
                                <w:rPr>
                                  <w:rFonts w:ascii="ISOCPEUR" w:hAnsi="ISOCPEUR"/>
                                  <w:b/>
                                  <w:bCs/>
                                  <w:i/>
                                  <w:iCs/>
                                  <w:color w:val="002060"/>
                                  <w:sz w:val="40"/>
                                  <w:szCs w:val="36"/>
                                </w:rPr>
                              </w:pPr>
                              <w:r>
                                <w:rPr>
                                  <w:rFonts w:ascii="ISOCPEUR" w:hAnsi="ISOCPEUR"/>
                                  <w:b/>
                                  <w:bCs/>
                                  <w:i/>
                                  <w:iCs/>
                                  <w:color w:val="002060"/>
                                  <w:sz w:val="40"/>
                                  <w:szCs w:val="36"/>
                                </w:rPr>
                                <w:t>7</w:t>
                              </w:r>
                            </w:p>
                          </w:txbxContent>
                        </v:textbox>
                      </v:shape>
                      <v:shape id="Text Box 112" o:spid="_x0000_s1162" type="#_x0000_t202" style="position:absolute;left:46196;top:2476;width:3842;height:381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" filled="f" stroked="f" strokeweight=".5pt">
                        <v:textbox>
                          <w:txbxContent>
                            <w:p w14:paraId="21761C83" w14:textId="77777777" w:rsidR="00DA49F1" w:rsidRPr="00B94505" w:rsidRDefault="00DA49F1" w:rsidP="00651A46">
                              <w:pPr>
                                <w:ind w:firstLine="0"/>
                                <w:rPr>
                                  <w:rFonts w:ascii="ISOCPEUR" w:hAnsi="ISOCPEUR"/>
                                  <w:b/>
                                  <w:bCs/>
                                  <w:i/>
                                  <w:iCs/>
                                  <w:color w:val="002060"/>
                                  <w:sz w:val="40"/>
                                  <w:szCs w:val="36"/>
                                </w:rPr>
                              </w:pPr>
                              <w:r>
                                <w:rPr>
                                  <w:rFonts w:ascii="ISOCPEUR" w:hAnsi="ISOCPEUR"/>
                                  <w:b/>
                                  <w:bCs/>
                                  <w:i/>
                                  <w:iCs/>
                                  <w:color w:val="002060"/>
                                  <w:sz w:val="40"/>
                                  <w:szCs w:val="36"/>
                                </w:rPr>
                                <w:t>8</w:t>
                              </w:r>
                            </w:p>
                          </w:txbxContent>
                        </v:textbox>
                      </v:shape>
                    </v:group>
                    <v:shape id="Straight Arrow Connector 113" o:spid="_x0000_s1163" type="#_x0000_t32" style="position:absolute;left:38862;top:15240;width:6569;height:4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" strokecolor="#002060" strokeweight="2.25pt">
                      <v:stroke endarrow="block"/>
                    </v:shape>
                  </v:group>
                  <v:shape id="Text Box 114" o:spid="_x0000_s1164" type="#_x0000_t202" style="position:absolute;left:36385;top:13525;width:3842;height:37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" filled="f" stroked="f" strokeweight=".5pt">
                    <v:textbox>
                      <w:txbxContent>
                        <w:p w14:paraId="4B308F27" w14:textId="77777777" w:rsidR="00DA49F1" w:rsidRPr="00B94505" w:rsidRDefault="00DA49F1" w:rsidP="00651A46">
                          <w:pPr>
                            <w:ind w:firstLine="0"/>
                            <w:rPr>
                              <w:rFonts w:ascii="ISOCPEUR" w:hAnsi="ISOCPEUR"/>
                              <w:b/>
                              <w:bCs/>
                              <w:i/>
                              <w:iCs/>
                              <w:color w:val="002060"/>
                              <w:sz w:val="40"/>
                              <w:szCs w:val="36"/>
                            </w:rPr>
                          </w:pPr>
                          <w:r>
                            <w:rPr>
                              <w:rFonts w:ascii="ISOCPEUR" w:hAnsi="ISOCPEUR"/>
                              <w:b/>
                              <w:bCs/>
                              <w:i/>
                              <w:iCs/>
                              <w:color w:val="002060"/>
                              <w:sz w:val="40"/>
                              <w:szCs w:val="36"/>
                            </w:rPr>
                            <w:t>9</w:t>
                          </w:r>
                        </w:p>
                      </w:txbxContent>
                    </v:textbox>
                  </v:shape>
                </v:group>
                <v:shape id="Text Box 115" o:spid="_x0000_s1165" type="#_x0000_t202" style="position:absolute;left:48387;top:13620;width:8763;height:6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" filled="f" stroked="f" strokeweight=".5pt">
                  <v:textbox>
                    <w:txbxContent>
                      <w:p w14:paraId="20F0A289" w14:textId="4F39736B" w:rsidR="00DA49F1" w:rsidRPr="006B78AF" w:rsidRDefault="00DA49F1" w:rsidP="00651A46">
                        <w:pPr>
                          <w:ind w:firstLine="0"/>
                          <w:jc w:val="center"/>
                          <w:rPr>
                            <w:b/>
                            <w:bCs/>
                            <w:color w:val="FF9933"/>
                            <w:sz w:val="18"/>
                            <w:szCs w:val="16"/>
                            <w:lang w:val="bg-BG"/>
                          </w:rPr>
                        </w:pPr>
                        <w:r w:rsidRPr="006B78AF">
                          <w:rPr>
                            <w:rFonts w:ascii="ISOCPEUR" w:hAnsi="ISOCPEUR"/>
                            <w:b/>
                            <w:bCs/>
                            <w:i/>
                            <w:iCs/>
                            <w:color w:val="002060"/>
                            <w:sz w:val="22"/>
                            <w:lang w:val="bg-BG"/>
                          </w:rPr>
                          <w:t>12.</w:t>
                        </w:r>
                        <w:r w:rsidRPr="006B78AF">
                          <w:rPr>
                            <w:b/>
                            <w:bCs/>
                            <w:color w:val="002060"/>
                            <w:sz w:val="22"/>
                            <w:lang w:val="bg-BG"/>
                          </w:rPr>
                          <w:t xml:space="preserve"> </w:t>
                        </w:r>
                        <w:r>
                          <w:rPr>
                            <w:b/>
                            <w:bCs/>
                            <w:color w:val="FF9933"/>
                            <w:sz w:val="18"/>
                            <w:szCs w:val="16"/>
                          </w:rPr>
                          <w:t>Place of the hit loosening</w:t>
                        </w:r>
                        <w:r w:rsidRPr="006B78AF">
                          <w:rPr>
                            <w:b/>
                            <w:bCs/>
                            <w:color w:val="FF9933"/>
                            <w:sz w:val="18"/>
                            <w:szCs w:val="16"/>
                            <w:lang w:val="bg-BG"/>
                          </w:rPr>
                          <w:t xml:space="preserve"> (25 </w:t>
                        </w:r>
                        <w:r>
                          <w:rPr>
                            <w:b/>
                            <w:bCs/>
                            <w:color w:val="FF9933"/>
                            <w:sz w:val="18"/>
                            <w:szCs w:val="16"/>
                          </w:rPr>
                          <w:t>km</w:t>
                        </w:r>
                        <w:r>
                          <w:rPr>
                            <w:b/>
                            <w:bCs/>
                            <w:color w:val="FF9933"/>
                            <w:sz w:val="18"/>
                            <w:szCs w:val="16"/>
                            <w:lang w:val="bg-BG"/>
                          </w:rPr>
                          <w:t>/h</w:t>
                        </w:r>
                        <w:r w:rsidRPr="006B78AF">
                          <w:rPr>
                            <w:b/>
                            <w:bCs/>
                            <w:color w:val="FF9933"/>
                            <w:sz w:val="18"/>
                            <w:szCs w:val="16"/>
                            <w:lang w:val="bg-BG"/>
                          </w:rPr>
                          <w:t>)</w:t>
                        </w:r>
                      </w:p>
                    </w:txbxContent>
                  </v:textbox>
                </v:shape>
                <v:shape id="Straight Arrow Connector 116" o:spid="_x0000_s1166" type="#_x0000_t32" style="position:absolute;left:47436;top:17422;width:1429;height:657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" strokecolor="#f93" strokeweight="1.5pt">
                  <v:stroke endarrow="block"/>
                </v:shape>
                <w10:wrap type="topAndBottom"/>
              </v:group>
            </w:pict>
          </mc:Fallback>
        </mc:AlternateContent>
      </w:r>
      <w:r w:rsidR="00E96833" w:rsidRPr="00DE4CCF">
        <w:rPr>
          <w:lang w:val="en-GB"/>
        </w:rPr>
        <w:t xml:space="preserve">The leading locomotive was located at km 19+041 at 17:00:45 p.m., and the movement speed was 40 km/h (Fig. 5, pos. 9). The 2 locomotives and 14 wagons passed through the place without any problems. After travelling 108 meters, the speed increased to 41 km/h (Fig. 5, pos. 8). When the leading locomotive was located at km 18+733 (fig. 5, pos. 10), the 15th wagon of the train </w:t>
      </w:r>
      <w:r w:rsidR="003158E9" w:rsidRPr="00DE4CCF">
        <w:rPr>
          <w:lang w:val="en-GB"/>
        </w:rPr>
        <w:t>derailed</w:t>
      </w:r>
      <w:r w:rsidR="00E96833" w:rsidRPr="00DE4CCF">
        <w:rPr>
          <w:lang w:val="en-GB"/>
        </w:rPr>
        <w:t xml:space="preserve"> and after it another 4 wagons derailed successively. In that condition, the train travelled another 137 meters</w:t>
      </w:r>
      <w:r w:rsidR="00B3158F" w:rsidRPr="00DE4CCF">
        <w:rPr>
          <w:lang w:val="en-GB"/>
        </w:rPr>
        <w:t>. When the leading locomotive was</w:t>
      </w:r>
      <w:r w:rsidR="00E96833" w:rsidRPr="00DE4CCF">
        <w:rPr>
          <w:lang w:val="en-GB"/>
        </w:rPr>
        <w:t xml:space="preserve"> located at km 18+596 at 17:01:25</w:t>
      </w:r>
      <w:r w:rsidR="00B3158F" w:rsidRPr="00DE4CCF">
        <w:rPr>
          <w:lang w:val="en-GB"/>
        </w:rPr>
        <w:t xml:space="preserve"> p.m.</w:t>
      </w:r>
      <w:r w:rsidR="00E96833" w:rsidRPr="00DE4CCF">
        <w:rPr>
          <w:lang w:val="en-GB"/>
        </w:rPr>
        <w:t xml:space="preserve">, i.e. 445 meters and 20 seconds after the derailment, the speed began to decrease, due to a reduction </w:t>
      </w:r>
      <w:r w:rsidR="00B3158F" w:rsidRPr="00DE4CCF">
        <w:rPr>
          <w:lang w:val="en-GB"/>
        </w:rPr>
        <w:t>in pressure in the main air conduct</w:t>
      </w:r>
      <w:r w:rsidR="00E96833" w:rsidRPr="00DE4CCF">
        <w:rPr>
          <w:lang w:val="en-GB"/>
        </w:rPr>
        <w:t>, as the engine driver performed several stages of service holding with the automatic train brake. An impact loosening followed and immediately a</w:t>
      </w:r>
      <w:r w:rsidR="00B3158F" w:rsidRPr="00DE4CCF">
        <w:rPr>
          <w:lang w:val="en-GB"/>
        </w:rPr>
        <w:t>fter it a rapid arrest, which was</w:t>
      </w:r>
      <w:r w:rsidR="00E96833" w:rsidRPr="00DE4CCF">
        <w:rPr>
          <w:lang w:val="en-GB"/>
        </w:rPr>
        <w:t xml:space="preserve"> a consequence of the splitting (breaking) of the tra</w:t>
      </w:r>
      <w:r w:rsidR="00B3158F" w:rsidRPr="00DE4CCF">
        <w:rPr>
          <w:lang w:val="en-GB"/>
        </w:rPr>
        <w:t>in between the 14th and 15th wagon</w:t>
      </w:r>
      <w:r w:rsidR="00E96833" w:rsidRPr="00DE4CCF">
        <w:rPr>
          <w:lang w:val="en-GB"/>
        </w:rPr>
        <w:t>s (fig. 5, pos. 11). The train sp</w:t>
      </w:r>
      <w:r w:rsidR="00B3158F" w:rsidRPr="00DE4CCF">
        <w:rPr>
          <w:lang w:val="en-GB"/>
        </w:rPr>
        <w:t>lit</w:t>
      </w:r>
      <w:r w:rsidR="00E96833" w:rsidRPr="00DE4CCF">
        <w:rPr>
          <w:lang w:val="en-GB"/>
        </w:rPr>
        <w:t xml:space="preserve"> at one more place – bet</w:t>
      </w:r>
      <w:r w:rsidR="00B3158F" w:rsidRPr="00DE4CCF">
        <w:rPr>
          <w:lang w:val="en-GB"/>
        </w:rPr>
        <w:t>ween the 12th and 13th wagons</w:t>
      </w:r>
      <w:r w:rsidR="00E96833" w:rsidRPr="00DE4CCF">
        <w:rPr>
          <w:lang w:val="en-GB"/>
        </w:rPr>
        <w:t>. The brea</w:t>
      </w:r>
      <w:r w:rsidR="00B3158F" w:rsidRPr="00DE4CCF">
        <w:rPr>
          <w:lang w:val="en-GB"/>
        </w:rPr>
        <w:t>k between the 14th and 15th wagons</w:t>
      </w:r>
      <w:r w:rsidR="00E96833" w:rsidRPr="00DE4CCF">
        <w:rPr>
          <w:lang w:val="en-GB"/>
        </w:rPr>
        <w:t xml:space="preserve"> was caused by contact of </w:t>
      </w:r>
      <w:r w:rsidR="00A6395F" w:rsidRPr="00DE4CCF">
        <w:rPr>
          <w:lang w:val="en-GB"/>
        </w:rPr>
        <w:t>the running gear of the 15th wagon</w:t>
      </w:r>
      <w:r w:rsidR="00E96833" w:rsidRPr="00DE4CCF">
        <w:rPr>
          <w:lang w:val="en-GB"/>
        </w:rPr>
        <w:t xml:space="preserve"> with the ballast prism. The train was also broken in a third place - between the 17th and 18th wagons due to the tilting of the 17th wagon in relation to its longitudinal axis and deviation of its rear</w:t>
      </w:r>
      <w:r w:rsidR="006733CA" w:rsidRPr="00DE4CCF">
        <w:rPr>
          <w:lang w:val="en-GB"/>
        </w:rPr>
        <w:t xml:space="preserve"> part to the left of the rail track</w:t>
      </w:r>
      <w:r w:rsidR="00E96833" w:rsidRPr="00DE4CCF">
        <w:rPr>
          <w:lang w:val="en-GB"/>
        </w:rPr>
        <w:t>. After traveling 89 meters from the moment of holding the automatic train brake at km 18+507 at 17:01:34</w:t>
      </w:r>
      <w:r w:rsidR="00E15CAB" w:rsidRPr="00DE4CCF">
        <w:rPr>
          <w:lang w:val="en-GB"/>
        </w:rPr>
        <w:t xml:space="preserve"> p.m.</w:t>
      </w:r>
      <w:r w:rsidR="00E96833" w:rsidRPr="00DE4CCF">
        <w:rPr>
          <w:lang w:val="en-GB"/>
        </w:rPr>
        <w:t>, an impact release of the automatic train brake was registered by increasing t</w:t>
      </w:r>
      <w:r w:rsidR="00E15CAB" w:rsidRPr="00DE4CCF">
        <w:rPr>
          <w:lang w:val="en-GB"/>
        </w:rPr>
        <w:t>he pressure in the main air conduct</w:t>
      </w:r>
      <w:r w:rsidR="00E96833" w:rsidRPr="00DE4CCF">
        <w:rPr>
          <w:lang w:val="en-GB"/>
        </w:rPr>
        <w:t xml:space="preserve"> above 5 bar</w:t>
      </w:r>
      <w:r w:rsidR="00E15CAB" w:rsidRPr="00DE4CCF">
        <w:rPr>
          <w:lang w:val="en-GB"/>
        </w:rPr>
        <w:t>s (Fig. 5, pos. 12, Fig. 6, pos.</w:t>
      </w:r>
      <w:r w:rsidR="00E96833" w:rsidRPr="00DE4CCF">
        <w:rPr>
          <w:lang w:val="en-GB"/>
        </w:rPr>
        <w:t xml:space="preserve"> 1), which did not reflect the change in speed and it continued to decrease until the final stop of the train</w:t>
      </w:r>
      <w:r w:rsidR="00E15CAB" w:rsidRPr="00DE4CCF">
        <w:rPr>
          <w:lang w:val="en-GB"/>
        </w:rPr>
        <w:t xml:space="preserve"> composition</w:t>
      </w:r>
      <w:r w:rsidR="00E96833" w:rsidRPr="00DE4CCF">
        <w:rPr>
          <w:lang w:val="en-GB"/>
        </w:rPr>
        <w:t xml:space="preserve">. At </w:t>
      </w:r>
      <w:r w:rsidR="00E15CAB" w:rsidRPr="00DE4CCF">
        <w:rPr>
          <w:lang w:val="en-GB"/>
        </w:rPr>
        <w:t xml:space="preserve">that </w:t>
      </w:r>
      <w:r w:rsidR="00E96833" w:rsidRPr="00DE4CCF">
        <w:rPr>
          <w:lang w:val="en-GB"/>
        </w:rPr>
        <w:t>moment, the front buf</w:t>
      </w:r>
      <w:r w:rsidR="00E15CAB" w:rsidRPr="00DE4CCF">
        <w:rPr>
          <w:lang w:val="en-GB"/>
        </w:rPr>
        <w:t>fers of the leading locomotive we</w:t>
      </w:r>
      <w:r w:rsidR="00E96833" w:rsidRPr="00DE4CCF">
        <w:rPr>
          <w:lang w:val="en-GB"/>
        </w:rPr>
        <w:t>re located at km 18+477 (fig. 5, pos. 13). From the t</w:t>
      </w:r>
      <w:r w:rsidR="00E15CAB" w:rsidRPr="00DE4CCF">
        <w:rPr>
          <w:lang w:val="en-GB"/>
        </w:rPr>
        <w:t>ime the automatic train brake was</w:t>
      </w:r>
      <w:r w:rsidR="00E96833" w:rsidRPr="00DE4CCF">
        <w:rPr>
          <w:lang w:val="en-GB"/>
        </w:rPr>
        <w:t xml:space="preserve"> applied to t</w:t>
      </w:r>
      <w:r w:rsidR="00E15CAB" w:rsidRPr="00DE4CCF">
        <w:rPr>
          <w:lang w:val="en-GB"/>
        </w:rPr>
        <w:t>he final stop, the train travelled</w:t>
      </w:r>
      <w:r w:rsidR="00E96833" w:rsidRPr="00DE4CCF">
        <w:rPr>
          <w:lang w:val="en-GB"/>
        </w:rPr>
        <w:t xml:space="preserve"> 119 meters.</w:t>
      </w:r>
    </w:p>
    <w:p w14:paraId="74BEFBEF" w14:textId="4CA12675" w:rsidR="00651A46" w:rsidRPr="00DE4CCF" w:rsidRDefault="004F43A5" w:rsidP="00760D0B">
      <w:pPr>
        <w:rPr>
          <w:lang w:val="en-GB"/>
        </w:rPr>
      </w:pPr>
      <w:r w:rsidRPr="00DE4CCF">
        <w:rPr>
          <w:lang w:val="en-GB"/>
        </w:rPr>
        <w:t>The results from the registration are presented in a tabular form on Fig.</w:t>
      </w:r>
      <w:r w:rsidR="00651A46" w:rsidRPr="00DE4CCF">
        <w:rPr>
          <w:lang w:val="en-GB"/>
        </w:rPr>
        <w:t xml:space="preserve"> 4.7.</w:t>
      </w:r>
    </w:p>
    <w:p w14:paraId="15B1667F" w14:textId="3C79DEEB" w:rsidR="00651A46" w:rsidRPr="00DE4CCF" w:rsidRDefault="00965A8A" w:rsidP="00760D0B">
      <w:pPr>
        <w:rPr>
          <w:lang w:val="en-GB"/>
        </w:rPr>
      </w:pPr>
      <w:r w:rsidRPr="00DE4CCF">
        <w:rPr>
          <w:noProof/>
          <w:lang w:val="bg-BG" w:eastAsia="bg-BG"/>
        </w:rPr>
        <w:lastRenderedPageBreak/>
        <mc:AlternateContent>
          <mc:Choice Requires="wpg">
            <w:drawing>
              <wp:anchor distT="0" distB="0" distL="114300" distR="114300" simplePos="0" relativeHeight="252475392" behindDoc="0" locked="0" layoutInCell="1" allowOverlap="1" wp14:anchorId="02F55F14" wp14:editId="3F43DC1A">
                <wp:simplePos x="0" y="0"/>
                <wp:positionH relativeFrom="column">
                  <wp:posOffset>365760</wp:posOffset>
                </wp:positionH>
                <wp:positionV relativeFrom="paragraph">
                  <wp:posOffset>3175</wp:posOffset>
                </wp:positionV>
                <wp:extent cx="5029200" cy="4438650"/>
                <wp:effectExtent l="0" t="0" r="0" b="0"/>
                <wp:wrapTopAndBottom/>
                <wp:docPr id="178" name="Group 178"/>
                <wp:cNvGraphicFramePr/>
                <a:graphic xmlns:a="http://schemas.openxmlformats.org/drawingml/2006/main">
                  <a:graphicData uri="http://schemas.microsoft.com/office/word/2010/wordprocessingGroup">
                    <wpg:wgp>
                      <wpg:cNvGrpSpPr/>
                      <wpg:grpSpPr>
                        <a:xfrm>
                          <a:off x="0" y="0"/>
                          <a:ext cx="5029200" cy="4438650"/>
                          <a:chOff x="0" y="0"/>
                          <a:chExt cx="3690898" cy="2888243"/>
                        </a:xfrm>
                      </wpg:grpSpPr>
                      <wps:wsp>
                        <wps:cNvPr id="179" name="Text Box 15"/>
                        <wps:cNvSpPr txBox="1"/>
                        <wps:spPr>
                          <a:xfrm>
                            <a:off x="1" y="2578950"/>
                            <a:ext cx="3690897" cy="309293"/>
                          </a:xfrm>
                          <a:prstGeom prst="rect">
                            <a:avLst/>
                          </a:prstGeom>
                          <a:solidFill>
                            <a:schemeClr val="lt1"/>
                          </a:solidFill>
                          <a:ln w="6350">
                            <a:noFill/>
                          </a:ln>
                        </wps:spPr>
                        <wps:txbx>
                          <w:txbxContent>
                            <w:p w14:paraId="1A4D3E23" w14:textId="4AB9AD66" w:rsidR="00DA49F1" w:rsidRPr="00965A8A" w:rsidRDefault="00DA49F1" w:rsidP="00965A8A">
                              <w:pPr>
                                <w:jc w:val="center"/>
                                <w:rPr>
                                  <w:rFonts w:eastAsia="Calibri"/>
                                  <w:b/>
                                  <w:bCs/>
                                  <w:lang w:val="bg-BG"/>
                                </w:rPr>
                              </w:pPr>
                              <w:r>
                                <w:rPr>
                                  <w:b/>
                                </w:rPr>
                                <w:t>Fig</w:t>
                              </w:r>
                              <w:r w:rsidRPr="00965A8A">
                                <w:rPr>
                                  <w:b/>
                                  <w:lang w:val="bg-BG"/>
                                </w:rPr>
                                <w:t xml:space="preserve">. 4.7а. </w:t>
                              </w:r>
                              <w:r>
                                <w:rPr>
                                  <w:b/>
                                </w:rPr>
                                <w:t>Data on the movement of DFT</w:t>
                              </w:r>
                              <w:r w:rsidRPr="00965A8A">
                                <w:rPr>
                                  <w:b/>
                                  <w:lang w:val="bg-BG"/>
                                </w:rPr>
                                <w:t xml:space="preserve"> № 3</w:t>
                              </w:r>
                              <w:r>
                                <w:rPr>
                                  <w:b/>
                                  <w:lang w:val="bg-BG"/>
                                </w:rPr>
                                <w:t xml:space="preserve">0592 </w:t>
                              </w:r>
                              <w:r>
                                <w:rPr>
                                  <w:b/>
                                </w:rPr>
                                <w:t>from the breaking moment to the final stopping</w:t>
                              </w:r>
                              <w:r w:rsidRPr="00965A8A">
                                <w:rPr>
                                  <w:b/>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0" name="Picture 180"/>
                          <pic:cNvPicPr>
                            <a:picLocks noChangeAspect="1"/>
                          </pic:cNvPicPr>
                        </pic:nvPicPr>
                        <pic:blipFill rotWithShape="1">
                          <a:blip r:embed="rId57">
                            <a:extLst>
                              <a:ext uri="{28A0092B-C50C-407E-A947-70E740481C1C}">
                                <a14:useLocalDpi xmlns:a14="http://schemas.microsoft.com/office/drawing/2010/main" val="0"/>
                              </a:ext>
                            </a:extLst>
                          </a:blip>
                          <a:srcRect l="-8" r="181" b="6"/>
                          <a:stretch/>
                        </pic:blipFill>
                        <pic:spPr>
                          <a:xfrm>
                            <a:off x="0" y="0"/>
                            <a:ext cx="3690898" cy="257894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2F55F14" id="Group 178" o:spid="_x0000_s1167" style="position:absolute;left:0;text-align:left;margin-left:28.8pt;margin-top:.25pt;width:396pt;height:349.5pt;z-index:252475392;mso-width-relative:margin;mso-height-relative:margin" coordsize="36908,288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">
                <v:shape id="Text Box 15" o:spid="_x0000_s1168" type="#_x0000_t202" style="position:absolute;top:25789;width:36908;height:3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" fillcolor="white [3201]" stroked="f" strokeweight=".5pt">
                  <v:textbox>
                    <w:txbxContent>
                      <w:p w14:paraId="1A4D3E23" w14:textId="4AB9AD66" w:rsidR="00DA49F1" w:rsidRPr="00965A8A" w:rsidRDefault="00DA49F1" w:rsidP="00965A8A">
                        <w:pPr>
                          <w:jc w:val="center"/>
                          <w:rPr>
                            <w:rFonts w:eastAsia="Calibri"/>
                            <w:b/>
                            <w:bCs/>
                            <w:lang w:val="bg-BG"/>
                          </w:rPr>
                        </w:pPr>
                        <w:r>
                          <w:rPr>
                            <w:b/>
                          </w:rPr>
                          <w:t>Fig</w:t>
                        </w:r>
                        <w:r w:rsidRPr="00965A8A">
                          <w:rPr>
                            <w:b/>
                            <w:lang w:val="bg-BG"/>
                          </w:rPr>
                          <w:t xml:space="preserve">. 4.7а. </w:t>
                        </w:r>
                        <w:r>
                          <w:rPr>
                            <w:b/>
                          </w:rPr>
                          <w:t>Data on the movement of DFT</w:t>
                        </w:r>
                        <w:r w:rsidRPr="00965A8A">
                          <w:rPr>
                            <w:b/>
                            <w:lang w:val="bg-BG"/>
                          </w:rPr>
                          <w:t xml:space="preserve"> № 3</w:t>
                        </w:r>
                        <w:r>
                          <w:rPr>
                            <w:b/>
                            <w:lang w:val="bg-BG"/>
                          </w:rPr>
                          <w:t xml:space="preserve">0592 </w:t>
                        </w:r>
                        <w:r>
                          <w:rPr>
                            <w:b/>
                          </w:rPr>
                          <w:t>from the breaking moment to the final stopping</w:t>
                        </w:r>
                        <w:r w:rsidRPr="00965A8A">
                          <w:rPr>
                            <w:b/>
                            <w:lang w:val="bg-BG"/>
                          </w:rPr>
                          <w:t>.</w:t>
                        </w:r>
                      </w:p>
                    </w:txbxContent>
                  </v:textbox>
                </v:shape>
                <v:shape id="Picture 180" o:spid="_x0000_s1169" type="#_x0000_t75" style="position:absolute;width:36908;height:25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">
                  <v:imagedata r:id="rId58" o:title="" cropbottom="4f" cropleft="-5f" cropright="119f"/>
                  <v:path arrowok="t"/>
                </v:shape>
                <w10:wrap type="topAndBottom"/>
              </v:group>
            </w:pict>
          </mc:Fallback>
        </mc:AlternateContent>
      </w:r>
      <w:r w:rsidRPr="00DE4CCF">
        <w:rPr>
          <w:noProof/>
          <w:lang w:val="bg-BG" w:eastAsia="bg-BG"/>
        </w:rPr>
        <mc:AlternateContent>
          <mc:Choice Requires="wpg">
            <w:drawing>
              <wp:anchor distT="0" distB="0" distL="114300" distR="114300" simplePos="0" relativeHeight="252477440" behindDoc="0" locked="0" layoutInCell="1" allowOverlap="1" wp14:anchorId="3FC9B8B3" wp14:editId="2A69A9E0">
                <wp:simplePos x="0" y="0"/>
                <wp:positionH relativeFrom="column">
                  <wp:posOffset>365760</wp:posOffset>
                </wp:positionH>
                <wp:positionV relativeFrom="page">
                  <wp:posOffset>5067300</wp:posOffset>
                </wp:positionV>
                <wp:extent cx="5094605" cy="4724400"/>
                <wp:effectExtent l="0" t="0" r="0" b="0"/>
                <wp:wrapTopAndBottom/>
                <wp:docPr id="181" name="Group 181"/>
                <wp:cNvGraphicFramePr/>
                <a:graphic xmlns:a="http://schemas.openxmlformats.org/drawingml/2006/main">
                  <a:graphicData uri="http://schemas.microsoft.com/office/word/2010/wordprocessingGroup">
                    <wpg:wgp>
                      <wpg:cNvGrpSpPr/>
                      <wpg:grpSpPr>
                        <a:xfrm>
                          <a:off x="0" y="0"/>
                          <a:ext cx="5094605" cy="4724400"/>
                          <a:chOff x="0" y="0"/>
                          <a:chExt cx="4083915" cy="3868800"/>
                        </a:xfrm>
                      </wpg:grpSpPr>
                      <wps:wsp>
                        <wps:cNvPr id="182" name="Text Box 15"/>
                        <wps:cNvSpPr txBox="1"/>
                        <wps:spPr>
                          <a:xfrm>
                            <a:off x="1" y="3484375"/>
                            <a:ext cx="4023097" cy="384425"/>
                          </a:xfrm>
                          <a:prstGeom prst="rect">
                            <a:avLst/>
                          </a:prstGeom>
                          <a:solidFill>
                            <a:schemeClr val="lt1"/>
                          </a:solidFill>
                          <a:ln w="6350">
                            <a:noFill/>
                          </a:ln>
                        </wps:spPr>
                        <wps:txbx>
                          <w:txbxContent>
                            <w:p w14:paraId="38BF70A3" w14:textId="2782B383" w:rsidR="00DA49F1" w:rsidRPr="00965A8A" w:rsidRDefault="00DA49F1" w:rsidP="00965A8A">
                              <w:pPr>
                                <w:jc w:val="center"/>
                                <w:rPr>
                                  <w:rFonts w:eastAsia="Calibri"/>
                                  <w:b/>
                                  <w:bCs/>
                                  <w:lang w:val="bg-BG"/>
                                </w:rPr>
                              </w:pPr>
                              <w:r>
                                <w:rPr>
                                  <w:b/>
                                </w:rPr>
                                <w:t>Fig</w:t>
                              </w:r>
                              <w:r w:rsidRPr="00965A8A">
                                <w:rPr>
                                  <w:b/>
                                  <w:lang w:val="bg-BG"/>
                                </w:rPr>
                                <w:t>. 4.7</w:t>
                              </w:r>
                              <w:r>
                                <w:rPr>
                                  <w:b/>
                                </w:rPr>
                                <w:t>b</w:t>
                              </w:r>
                              <w:r w:rsidRPr="00965A8A">
                                <w:rPr>
                                  <w:b/>
                                  <w:lang w:val="bg-BG"/>
                                </w:rPr>
                                <w:t xml:space="preserve">. </w:t>
                              </w:r>
                              <w:r>
                                <w:rPr>
                                  <w:b/>
                                </w:rPr>
                                <w:t>Data on the movement of DFT</w:t>
                              </w:r>
                              <w:r w:rsidRPr="00965A8A">
                                <w:rPr>
                                  <w:b/>
                                  <w:lang w:val="bg-BG"/>
                                </w:rPr>
                                <w:t xml:space="preserve"> № 30592 </w:t>
                              </w:r>
                              <w:r>
                                <w:rPr>
                                  <w:b/>
                                </w:rPr>
                                <w:t>from the breaking moment until the final stop</w:t>
                              </w:r>
                              <w:r w:rsidRPr="00965A8A">
                                <w:rPr>
                                  <w:b/>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3" name="Picture 183"/>
                          <pic:cNvPicPr>
                            <a:picLocks noChangeAspect="1"/>
                          </pic:cNvPicPr>
                        </pic:nvPicPr>
                        <pic:blipFill rotWithShape="1">
                          <a:blip r:embed="rId59">
                            <a:extLst>
                              <a:ext uri="{28A0092B-C50C-407E-A947-70E740481C1C}">
                                <a14:useLocalDpi xmlns:a14="http://schemas.microsoft.com/office/drawing/2010/main" val="0"/>
                              </a:ext>
                            </a:extLst>
                          </a:blip>
                          <a:srcRect t="8" r="-498" b="-4"/>
                          <a:stretch/>
                        </pic:blipFill>
                        <pic:spPr>
                          <a:xfrm>
                            <a:off x="0" y="0"/>
                            <a:ext cx="4083915" cy="34850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FC9B8B3" id="Group 181" o:spid="_x0000_s1170" style="position:absolute;left:0;text-align:left;margin-left:28.8pt;margin-top:399pt;width:401.15pt;height:372pt;z-index:252477440;mso-position-vertical-relative:page;mso-width-relative:margin;mso-height-relative:margin" coordsize="40839,386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">
                <v:shape id="Text Box 15" o:spid="_x0000_s1171" type="#_x0000_t202" style="position:absolute;top:34843;width:40230;height:3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" fillcolor="white [3201]" stroked="f" strokeweight=".5pt">
                  <v:textbox>
                    <w:txbxContent>
                      <w:p w14:paraId="38BF70A3" w14:textId="2782B383" w:rsidR="00DA49F1" w:rsidRPr="00965A8A" w:rsidRDefault="00DA49F1" w:rsidP="00965A8A">
                        <w:pPr>
                          <w:jc w:val="center"/>
                          <w:rPr>
                            <w:rFonts w:eastAsia="Calibri"/>
                            <w:b/>
                            <w:bCs/>
                            <w:lang w:val="bg-BG"/>
                          </w:rPr>
                        </w:pPr>
                        <w:r>
                          <w:rPr>
                            <w:b/>
                          </w:rPr>
                          <w:t>Fig</w:t>
                        </w:r>
                        <w:r w:rsidRPr="00965A8A">
                          <w:rPr>
                            <w:b/>
                            <w:lang w:val="bg-BG"/>
                          </w:rPr>
                          <w:t>. 4.7</w:t>
                        </w:r>
                        <w:r>
                          <w:rPr>
                            <w:b/>
                          </w:rPr>
                          <w:t>b</w:t>
                        </w:r>
                        <w:r w:rsidRPr="00965A8A">
                          <w:rPr>
                            <w:b/>
                            <w:lang w:val="bg-BG"/>
                          </w:rPr>
                          <w:t xml:space="preserve">. </w:t>
                        </w:r>
                        <w:r>
                          <w:rPr>
                            <w:b/>
                          </w:rPr>
                          <w:t>Data on the movement of DFT</w:t>
                        </w:r>
                        <w:r w:rsidRPr="00965A8A">
                          <w:rPr>
                            <w:b/>
                            <w:lang w:val="bg-BG"/>
                          </w:rPr>
                          <w:t xml:space="preserve"> № 30592 </w:t>
                        </w:r>
                        <w:r>
                          <w:rPr>
                            <w:b/>
                          </w:rPr>
                          <w:t>from the breaking moment until the final stop</w:t>
                        </w:r>
                        <w:r w:rsidRPr="00965A8A">
                          <w:rPr>
                            <w:b/>
                            <w:lang w:val="bg-BG"/>
                          </w:rPr>
                          <w:t>.</w:t>
                        </w:r>
                      </w:p>
                    </w:txbxContent>
                  </v:textbox>
                </v:shape>
                <v:shape id="Picture 183" o:spid="_x0000_s1172" type="#_x0000_t75" style="position:absolute;width:40839;height:34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">
                  <v:imagedata r:id="rId60" o:title="" croptop="5f" cropbottom="-3f" cropright="-326f"/>
                  <v:path arrowok="t"/>
                </v:shape>
                <w10:wrap type="topAndBottom" anchory="page"/>
              </v:group>
            </w:pict>
          </mc:Fallback>
        </mc:AlternateContent>
      </w:r>
    </w:p>
    <w:p w14:paraId="6D9176FA" w14:textId="48E14662" w:rsidR="00651A46" w:rsidRPr="00DE4CCF" w:rsidRDefault="00965A8A" w:rsidP="00760D0B">
      <w:pPr>
        <w:rPr>
          <w:lang w:val="en-GB"/>
        </w:rPr>
      </w:pPr>
      <w:r w:rsidRPr="00DE4CCF">
        <w:rPr>
          <w:noProof/>
          <w:lang w:val="bg-BG" w:eastAsia="bg-BG"/>
        </w:rPr>
        <w:lastRenderedPageBreak/>
        <mc:AlternateContent>
          <mc:Choice Requires="wpg">
            <w:drawing>
              <wp:anchor distT="0" distB="0" distL="114300" distR="114300" simplePos="0" relativeHeight="252479488" behindDoc="0" locked="0" layoutInCell="1" allowOverlap="1" wp14:anchorId="6840D769" wp14:editId="63193720">
                <wp:simplePos x="0" y="0"/>
                <wp:positionH relativeFrom="column">
                  <wp:posOffset>85549</wp:posOffset>
                </wp:positionH>
                <wp:positionV relativeFrom="paragraph">
                  <wp:posOffset>0</wp:posOffset>
                </wp:positionV>
                <wp:extent cx="5848350" cy="5092700"/>
                <wp:effectExtent l="0" t="0" r="0" b="0"/>
                <wp:wrapTopAndBottom/>
                <wp:docPr id="184" name="Group 184"/>
                <wp:cNvGraphicFramePr/>
                <a:graphic xmlns:a="http://schemas.openxmlformats.org/drawingml/2006/main">
                  <a:graphicData uri="http://schemas.microsoft.com/office/word/2010/wordprocessingGroup">
                    <wpg:wgp>
                      <wpg:cNvGrpSpPr/>
                      <wpg:grpSpPr>
                        <a:xfrm>
                          <a:off x="0" y="0"/>
                          <a:ext cx="5848350" cy="5092700"/>
                          <a:chOff x="0" y="0"/>
                          <a:chExt cx="3690898" cy="2849813"/>
                        </a:xfrm>
                      </wpg:grpSpPr>
                      <wps:wsp>
                        <wps:cNvPr id="185" name="Text Box 15"/>
                        <wps:cNvSpPr txBox="1"/>
                        <wps:spPr>
                          <a:xfrm>
                            <a:off x="53990" y="2578947"/>
                            <a:ext cx="3267274" cy="270866"/>
                          </a:xfrm>
                          <a:prstGeom prst="rect">
                            <a:avLst/>
                          </a:prstGeom>
                          <a:solidFill>
                            <a:schemeClr val="lt1"/>
                          </a:solidFill>
                          <a:ln w="6350">
                            <a:noFill/>
                          </a:ln>
                        </wps:spPr>
                        <wps:txbx>
                          <w:txbxContent>
                            <w:p w14:paraId="1A94C178" w14:textId="06619A7A" w:rsidR="00DA49F1" w:rsidRPr="00965A8A" w:rsidRDefault="00DA49F1" w:rsidP="00965A8A">
                              <w:pPr>
                                <w:jc w:val="center"/>
                                <w:rPr>
                                  <w:rFonts w:eastAsia="Calibri"/>
                                  <w:b/>
                                  <w:bCs/>
                                  <w:lang w:val="bg-BG"/>
                                </w:rPr>
                              </w:pPr>
                              <w:r>
                                <w:rPr>
                                  <w:b/>
                                </w:rPr>
                                <w:t>Fig</w:t>
                              </w:r>
                              <w:r w:rsidRPr="00965A8A">
                                <w:rPr>
                                  <w:b/>
                                  <w:lang w:val="bg-BG"/>
                                </w:rPr>
                                <w:t>. 4.7</w:t>
                              </w:r>
                              <w:r>
                                <w:rPr>
                                  <w:b/>
                                </w:rPr>
                                <w:t>c</w:t>
                              </w:r>
                              <w:r w:rsidRPr="00965A8A">
                                <w:rPr>
                                  <w:b/>
                                  <w:lang w:val="bg-BG"/>
                                </w:rPr>
                                <w:t xml:space="preserve">. </w:t>
                              </w:r>
                              <w:r>
                                <w:rPr>
                                  <w:b/>
                                </w:rPr>
                                <w:t>Data on the movement of DFT</w:t>
                              </w:r>
                              <w:r w:rsidRPr="00965A8A">
                                <w:rPr>
                                  <w:b/>
                                  <w:lang w:val="bg-BG"/>
                                </w:rPr>
                                <w:t xml:space="preserve"> № 3</w:t>
                              </w:r>
                              <w:r>
                                <w:rPr>
                                  <w:b/>
                                  <w:lang w:val="bg-BG"/>
                                </w:rPr>
                                <w:t xml:space="preserve">0592 </w:t>
                              </w:r>
                              <w:r>
                                <w:rPr>
                                  <w:b/>
                                </w:rPr>
                                <w:t>from the breaking moment until the final stop</w:t>
                              </w:r>
                              <w:r w:rsidRPr="00965A8A">
                                <w:rPr>
                                  <w:b/>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6" name="Picture 186"/>
                          <pic:cNvPicPr>
                            <a:picLocks noChangeAspect="1"/>
                          </pic:cNvPicPr>
                        </pic:nvPicPr>
                        <pic:blipFill>
                          <a:blip r:embed="rId61">
                            <a:extLst>
                              <a:ext uri="{28A0092B-C50C-407E-A947-70E740481C1C}">
                                <a14:useLocalDpi xmlns:a14="http://schemas.microsoft.com/office/drawing/2010/main" val="0"/>
                              </a:ext>
                            </a:extLst>
                          </a:blip>
                          <a:srcRect l="8875" r="8875"/>
                          <a:stretch/>
                        </pic:blipFill>
                        <pic:spPr>
                          <a:xfrm>
                            <a:off x="0" y="0"/>
                            <a:ext cx="3690898" cy="25789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840D769" id="Group 184" o:spid="_x0000_s1173" style="position:absolute;left:0;text-align:left;margin-left:6.75pt;margin-top:0;width:460.5pt;height:401pt;z-index:252479488;mso-width-relative:margin;mso-height-relative:margin" coordsize="36908,284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">
                <v:shape id="Text Box 15" o:spid="_x0000_s1174" type="#_x0000_t202" style="position:absolute;left:539;top:25789;width:32673;height:2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" fillcolor="white [3201]" stroked="f" strokeweight=".5pt">
                  <v:textbox>
                    <w:txbxContent>
                      <w:p w14:paraId="1A94C178" w14:textId="06619A7A" w:rsidR="00DA49F1" w:rsidRPr="00965A8A" w:rsidRDefault="00DA49F1" w:rsidP="00965A8A">
                        <w:pPr>
                          <w:jc w:val="center"/>
                          <w:rPr>
                            <w:rFonts w:eastAsia="Calibri"/>
                            <w:b/>
                            <w:bCs/>
                            <w:lang w:val="bg-BG"/>
                          </w:rPr>
                        </w:pPr>
                        <w:r>
                          <w:rPr>
                            <w:b/>
                          </w:rPr>
                          <w:t>Fig</w:t>
                        </w:r>
                        <w:r w:rsidRPr="00965A8A">
                          <w:rPr>
                            <w:b/>
                            <w:lang w:val="bg-BG"/>
                          </w:rPr>
                          <w:t>. 4.7</w:t>
                        </w:r>
                        <w:r>
                          <w:rPr>
                            <w:b/>
                          </w:rPr>
                          <w:t>c</w:t>
                        </w:r>
                        <w:r w:rsidRPr="00965A8A">
                          <w:rPr>
                            <w:b/>
                            <w:lang w:val="bg-BG"/>
                          </w:rPr>
                          <w:t xml:space="preserve">. </w:t>
                        </w:r>
                        <w:r>
                          <w:rPr>
                            <w:b/>
                          </w:rPr>
                          <w:t>Data on the movement of DFT</w:t>
                        </w:r>
                        <w:r w:rsidRPr="00965A8A">
                          <w:rPr>
                            <w:b/>
                            <w:lang w:val="bg-BG"/>
                          </w:rPr>
                          <w:t xml:space="preserve"> № 3</w:t>
                        </w:r>
                        <w:r>
                          <w:rPr>
                            <w:b/>
                            <w:lang w:val="bg-BG"/>
                          </w:rPr>
                          <w:t xml:space="preserve">0592 </w:t>
                        </w:r>
                        <w:r>
                          <w:rPr>
                            <w:b/>
                          </w:rPr>
                          <w:t>from the breaking moment until the final stop</w:t>
                        </w:r>
                        <w:r w:rsidRPr="00965A8A">
                          <w:rPr>
                            <w:b/>
                            <w:lang w:val="bg-BG"/>
                          </w:rPr>
                          <w:t>.</w:t>
                        </w:r>
                      </w:p>
                    </w:txbxContent>
                  </v:textbox>
                </v:shape>
                <v:shape id="Picture 186" o:spid="_x0000_s1175" type="#_x0000_t75" style="position:absolute;width:36908;height:25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">
                  <v:imagedata r:id="rId62" o:title="" cropleft="5816f" cropright="5816f"/>
                  <v:path arrowok="t"/>
                </v:shape>
                <w10:wrap type="topAndBottom"/>
              </v:group>
            </w:pict>
          </mc:Fallback>
        </mc:AlternateContent>
      </w:r>
    </w:p>
    <w:p w14:paraId="4E482924" w14:textId="5B568E86" w:rsidR="00E56200" w:rsidRPr="00DE4CCF" w:rsidRDefault="00A119AC" w:rsidP="00F559C7">
      <w:pPr>
        <w:rPr>
          <w:lang w:val="en-GB"/>
        </w:rPr>
      </w:pPr>
      <w:r w:rsidRPr="00DE4CCF">
        <w:rPr>
          <w:lang w:val="en-GB"/>
        </w:rPr>
        <w:t>Since DFT No. 30592 was served by two locomotives (double traction), an analysis was also made of the recordings from the recording device of the second (train) locomotive, which worked synchronously with the first under the "multi-unit" system (MUS). The analysis of the movement of the two locomotives shows that they worked in complete synchronization, and the events recorded by one and the other locomotive differ by a few seconds, on the one hand due to a small difference in the readings of the on-board clocks, on the other - due to the inertia of certain processes, for example, a change in pressure in the main air duct when controlling the automatic train brake (Fig. 4.8). The pressure differences in the main air duct of the two locomotives (Fig. 4.8) are due precisely to the inertia of the air pressure, as the pressure in the main air duct i</w:t>
      </w:r>
      <w:r w:rsidR="009C64A8" w:rsidRPr="00DE4CCF">
        <w:rPr>
          <w:lang w:val="en-GB"/>
        </w:rPr>
        <w:t>n the first locomotive increased</w:t>
      </w:r>
      <w:r w:rsidRPr="00DE4CCF">
        <w:rPr>
          <w:lang w:val="en-GB"/>
        </w:rPr>
        <w:t xml:space="preserve"> to 5 bar as a result of the command given by the crane driver (Fig. 4.8, item 1 </w:t>
      </w:r>
      <w:r w:rsidR="009C64A8" w:rsidRPr="00DE4CCF">
        <w:rPr>
          <w:lang w:val="en-GB"/>
        </w:rPr>
        <w:t>). Almost immediately after that</w:t>
      </w:r>
      <w:r w:rsidRPr="00DE4CCF">
        <w:rPr>
          <w:lang w:val="en-GB"/>
        </w:rPr>
        <w:t>, t</w:t>
      </w:r>
      <w:r w:rsidR="009C64A8" w:rsidRPr="00DE4CCF">
        <w:rPr>
          <w:lang w:val="en-GB"/>
        </w:rPr>
        <w:t>he pressure in the main air duct was</w:t>
      </w:r>
      <w:r w:rsidRPr="00DE4CCF">
        <w:rPr>
          <w:lang w:val="en-GB"/>
        </w:rPr>
        <w:t xml:space="preserve"> reduced due to it</w:t>
      </w:r>
      <w:r w:rsidR="009C64A8" w:rsidRPr="00DE4CCF">
        <w:rPr>
          <w:lang w:val="en-GB"/>
        </w:rPr>
        <w:t>s disconnection and the brake was</w:t>
      </w:r>
      <w:r w:rsidRPr="00DE4CCF">
        <w:rPr>
          <w:lang w:val="en-GB"/>
        </w:rPr>
        <w:t xml:space="preserve"> applied in a </w:t>
      </w:r>
      <w:r w:rsidRPr="00DE4CCF">
        <w:rPr>
          <w:i/>
          <w:lang w:val="en-GB"/>
        </w:rPr>
        <w:t>fast hold mode</w:t>
      </w:r>
      <w:r w:rsidRPr="00DE4CCF">
        <w:rPr>
          <w:lang w:val="en-GB"/>
        </w:rPr>
        <w:t>. In the case of the second l</w:t>
      </w:r>
      <w:r w:rsidR="0082447D" w:rsidRPr="00DE4CCF">
        <w:rPr>
          <w:lang w:val="en-GB"/>
        </w:rPr>
        <w:t>ocomotive, this change was</w:t>
      </w:r>
      <w:r w:rsidRPr="00DE4CCF">
        <w:rPr>
          <w:lang w:val="en-GB"/>
        </w:rPr>
        <w:t xml:space="preserve"> n</w:t>
      </w:r>
      <w:r w:rsidR="0082447D" w:rsidRPr="00DE4CCF">
        <w:rPr>
          <w:lang w:val="en-GB"/>
        </w:rPr>
        <w:t>ot observed, but the opposite was</w:t>
      </w:r>
      <w:r w:rsidRPr="00DE4CCF">
        <w:rPr>
          <w:lang w:val="en-GB"/>
        </w:rPr>
        <w:t xml:space="preserve"> seen: the pressure </w:t>
      </w:r>
      <w:r w:rsidR="0082447D" w:rsidRPr="00DE4CCF">
        <w:rPr>
          <w:lang w:val="en-GB"/>
        </w:rPr>
        <w:t>in the main air duct decreased, then increased</w:t>
      </w:r>
      <w:r w:rsidRPr="00DE4CCF">
        <w:rPr>
          <w:lang w:val="en-GB"/>
        </w:rPr>
        <w:t xml:space="preserve">, and then </w:t>
      </w:r>
      <w:r w:rsidR="0082447D" w:rsidRPr="00DE4CCF">
        <w:rPr>
          <w:lang w:val="en-GB"/>
        </w:rPr>
        <w:t>again, a trend of its decrease was</w:t>
      </w:r>
      <w:r w:rsidRPr="00DE4CCF">
        <w:rPr>
          <w:lang w:val="en-GB"/>
        </w:rPr>
        <w:t xml:space="preserve"> observed due to the disconnect</w:t>
      </w:r>
      <w:r w:rsidR="0082447D" w:rsidRPr="00DE4CCF">
        <w:rPr>
          <w:lang w:val="en-GB"/>
        </w:rPr>
        <w:t>ion of the train (Fig. 4.8, pos. 2). The difference was</w:t>
      </w:r>
      <w:r w:rsidRPr="00DE4CCF">
        <w:rPr>
          <w:lang w:val="en-GB"/>
        </w:rPr>
        <w:t xml:space="preserve"> due to the inertia of the ai</w:t>
      </w:r>
      <w:r w:rsidR="0082447D" w:rsidRPr="00DE4CCF">
        <w:rPr>
          <w:lang w:val="en-GB"/>
        </w:rPr>
        <w:t xml:space="preserve">r movement in the duct, which was because </w:t>
      </w:r>
      <w:r w:rsidRPr="00DE4CCF">
        <w:rPr>
          <w:lang w:val="en-GB"/>
        </w:rPr>
        <w:t xml:space="preserve">the major changes in the first locomotive could not be realized in the second. In all cases, a decrease </w:t>
      </w:r>
      <w:r w:rsidR="0082447D" w:rsidRPr="00DE4CCF">
        <w:rPr>
          <w:lang w:val="en-GB"/>
        </w:rPr>
        <w:t>in pressure in the main air duct</w:t>
      </w:r>
      <w:r w:rsidRPr="00DE4CCF">
        <w:rPr>
          <w:lang w:val="en-GB"/>
        </w:rPr>
        <w:t xml:space="preserve"> and the transition of the brake to the </w:t>
      </w:r>
      <w:r w:rsidRPr="00DE4CCF">
        <w:rPr>
          <w:i/>
          <w:lang w:val="en-GB"/>
        </w:rPr>
        <w:t>fast hold mode</w:t>
      </w:r>
      <w:r w:rsidRPr="00DE4CCF">
        <w:rPr>
          <w:lang w:val="en-GB"/>
        </w:rPr>
        <w:t xml:space="preserve"> were observed.</w:t>
      </w:r>
    </w:p>
    <w:p w14:paraId="78930FD1" w14:textId="77777777" w:rsidR="00E56200" w:rsidRPr="00DE4CCF" w:rsidRDefault="00E56200" w:rsidP="00F559C7">
      <w:pPr>
        <w:rPr>
          <w:lang w:val="en-GB"/>
        </w:rPr>
      </w:pPr>
    </w:p>
    <w:p w14:paraId="7D6B4E86" w14:textId="5ED00410" w:rsidR="00E56200" w:rsidRPr="00DE4CCF" w:rsidRDefault="00E56200" w:rsidP="00F559C7">
      <w:pPr>
        <w:rPr>
          <w:lang w:val="en-GB"/>
        </w:rPr>
      </w:pPr>
      <w:r w:rsidRPr="00DE4CCF">
        <w:rPr>
          <w:noProof/>
          <w:lang w:val="bg-BG" w:eastAsia="bg-BG"/>
        </w:rPr>
        <w:lastRenderedPageBreak/>
        <mc:AlternateContent>
          <mc:Choice Requires="wpg">
            <w:drawing>
              <wp:anchor distT="0" distB="0" distL="114300" distR="114300" simplePos="0" relativeHeight="252416000" behindDoc="0" locked="0" layoutInCell="1" allowOverlap="1" wp14:anchorId="39924777" wp14:editId="66E50FA8">
                <wp:simplePos x="0" y="0"/>
                <wp:positionH relativeFrom="column">
                  <wp:posOffset>152156</wp:posOffset>
                </wp:positionH>
                <wp:positionV relativeFrom="page">
                  <wp:posOffset>510650</wp:posOffset>
                </wp:positionV>
                <wp:extent cx="6061710" cy="9048750"/>
                <wp:effectExtent l="0" t="0" r="0" b="0"/>
                <wp:wrapTopAndBottom/>
                <wp:docPr id="247" name="Group 247"/>
                <wp:cNvGraphicFramePr/>
                <a:graphic xmlns:a="http://schemas.openxmlformats.org/drawingml/2006/main">
                  <a:graphicData uri="http://schemas.microsoft.com/office/word/2010/wordprocessingGroup">
                    <wpg:wgp>
                      <wpg:cNvGrpSpPr/>
                      <wpg:grpSpPr>
                        <a:xfrm>
                          <a:off x="0" y="0"/>
                          <a:ext cx="6061710" cy="9048750"/>
                          <a:chOff x="0" y="0"/>
                          <a:chExt cx="4575175" cy="6828790"/>
                        </a:xfrm>
                      </wpg:grpSpPr>
                      <wpg:grpSp>
                        <wpg:cNvPr id="245" name="Group 245"/>
                        <wpg:cNvGrpSpPr/>
                        <wpg:grpSpPr>
                          <a:xfrm>
                            <a:off x="0" y="0"/>
                            <a:ext cx="4575175" cy="6828790"/>
                            <a:chOff x="0" y="0"/>
                            <a:chExt cx="4575175" cy="6828790"/>
                          </a:xfrm>
                        </wpg:grpSpPr>
                        <wpg:grpSp>
                          <wpg:cNvPr id="243" name="Group 243"/>
                          <wpg:cNvGrpSpPr/>
                          <wpg:grpSpPr>
                            <a:xfrm>
                              <a:off x="0" y="0"/>
                              <a:ext cx="4575175" cy="6828790"/>
                              <a:chOff x="0" y="0"/>
                              <a:chExt cx="4575175" cy="6828790"/>
                            </a:xfrm>
                          </wpg:grpSpPr>
                          <wpg:grpSp>
                            <wpg:cNvPr id="241" name="Group 241"/>
                            <wpg:cNvGrpSpPr/>
                            <wpg:grpSpPr>
                              <a:xfrm>
                                <a:off x="0" y="0"/>
                                <a:ext cx="4575175" cy="6828790"/>
                                <a:chOff x="0" y="0"/>
                                <a:chExt cx="4575175" cy="6828790"/>
                              </a:xfrm>
                            </wpg:grpSpPr>
                            <wpg:grpSp>
                              <wpg:cNvPr id="239" name="Group 239"/>
                              <wpg:cNvGrpSpPr/>
                              <wpg:grpSpPr>
                                <a:xfrm>
                                  <a:off x="0" y="0"/>
                                  <a:ext cx="4575175" cy="6828790"/>
                                  <a:chOff x="0" y="0"/>
                                  <a:chExt cx="4575767" cy="6829424"/>
                                </a:xfrm>
                              </wpg:grpSpPr>
                              <wpg:grpSp>
                                <wpg:cNvPr id="68" name="Group 68"/>
                                <wpg:cNvGrpSpPr/>
                                <wpg:grpSpPr>
                                  <a:xfrm>
                                    <a:off x="0" y="0"/>
                                    <a:ext cx="4575767" cy="6829424"/>
                                    <a:chOff x="1527706" y="-1244241"/>
                                    <a:chExt cx="3306980" cy="4935736"/>
                                  </a:xfrm>
                                </wpg:grpSpPr>
                                <wps:wsp>
                                  <wps:cNvPr id="69" name="Text Box 15"/>
                                  <wps:cNvSpPr txBox="1"/>
                                  <wps:spPr>
                                    <a:xfrm>
                                      <a:off x="1567412" y="3340047"/>
                                      <a:ext cx="3267274" cy="351448"/>
                                    </a:xfrm>
                                    <a:prstGeom prst="rect">
                                      <a:avLst/>
                                    </a:prstGeom>
                                    <a:solidFill>
                                      <a:schemeClr val="lt1"/>
                                    </a:solidFill>
                                    <a:ln w="6350">
                                      <a:noFill/>
                                    </a:ln>
                                  </wps:spPr>
                                  <wps:txbx>
                                    <w:txbxContent>
                                      <w:p w14:paraId="60C777F7" w14:textId="5547B8D3" w:rsidR="00DA49F1" w:rsidRPr="00775BE2" w:rsidRDefault="00DA49F1" w:rsidP="002A63E6">
                                        <w:pPr>
                                          <w:ind w:firstLine="0"/>
                                          <w:rPr>
                                            <w:rFonts w:eastAsia="Calibri"/>
                                            <w:b/>
                                            <w:bCs/>
                                            <w:szCs w:val="24"/>
                                            <w:lang w:val="bg-BG"/>
                                          </w:rPr>
                                        </w:pPr>
                                        <w:r>
                                          <w:rPr>
                                            <w:rFonts w:eastAsia="Times New Roman"/>
                                            <w:b/>
                                            <w:szCs w:val="24"/>
                                            <w:lang w:eastAsia="bg-BG"/>
                                          </w:rPr>
                                          <w:t>Fig</w:t>
                                        </w:r>
                                        <w:r w:rsidRPr="004B64BD">
                                          <w:rPr>
                                            <w:rFonts w:eastAsia="Times New Roman"/>
                                            <w:b/>
                                            <w:szCs w:val="24"/>
                                            <w:lang w:val="bg-BG" w:eastAsia="bg-BG"/>
                                          </w:rPr>
                                          <w:t xml:space="preserve">. </w:t>
                                        </w:r>
                                        <w:r>
                                          <w:rPr>
                                            <w:rFonts w:eastAsia="Times New Roman"/>
                                            <w:b/>
                                            <w:szCs w:val="24"/>
                                            <w:lang w:val="bg-BG" w:eastAsia="bg-BG"/>
                                          </w:rPr>
                                          <w:t>4.</w:t>
                                        </w:r>
                                        <w:r w:rsidRPr="00D82367">
                                          <w:rPr>
                                            <w:rFonts w:eastAsia="Times New Roman"/>
                                            <w:b/>
                                            <w:szCs w:val="24"/>
                                            <w:lang w:val="ru-RU" w:eastAsia="bg-BG"/>
                                          </w:rPr>
                                          <w:t>8</w:t>
                                        </w:r>
                                        <w:r w:rsidRPr="004B64BD">
                                          <w:rPr>
                                            <w:rFonts w:eastAsia="Times New Roman"/>
                                            <w:b/>
                                            <w:szCs w:val="24"/>
                                            <w:lang w:val="bg-BG" w:eastAsia="bg-BG"/>
                                          </w:rPr>
                                          <w:t xml:space="preserve">. </w:t>
                                        </w:r>
                                        <w:r>
                                          <w:rPr>
                                            <w:rFonts w:eastAsia="Times New Roman"/>
                                            <w:b/>
                                            <w:szCs w:val="24"/>
                                            <w:lang w:eastAsia="bg-BG"/>
                                          </w:rPr>
                                          <w:t>Comparison of the registered data of the two locomotives of DFT</w:t>
                                        </w:r>
                                        <w:r>
                                          <w:rPr>
                                            <w:rFonts w:eastAsia="Times New Roman"/>
                                            <w:b/>
                                            <w:szCs w:val="24"/>
                                            <w:lang w:val="bg-BG" w:eastAsia="bg-BG"/>
                                          </w:rPr>
                                          <w:t xml:space="preserve"> № 30592.</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0" name="Picture 70"/>
                                    <pic:cNvPicPr>
                                      <a:picLocks noChangeAspect="1"/>
                                    </pic:cNvPicPr>
                                  </pic:nvPicPr>
                                  <pic:blipFill rotWithShape="1">
                                    <a:blip r:embed="rId63" cstate="print">
                                      <a:extLst>
                                        <a:ext uri="{28A0092B-C50C-407E-A947-70E740481C1C}">
                                          <a14:useLocalDpi xmlns:a14="http://schemas.microsoft.com/office/drawing/2010/main" val="0"/>
                                        </a:ext>
                                      </a:extLst>
                                    </a:blip>
                                    <a:srcRect t="-1" b="-81"/>
                                    <a:stretch/>
                                  </pic:blipFill>
                                  <pic:spPr>
                                    <a:xfrm>
                                      <a:off x="1527706" y="-1244241"/>
                                      <a:ext cx="3306980" cy="4584659"/>
                                    </a:xfrm>
                                    <a:prstGeom prst="rect">
                                      <a:avLst/>
                                    </a:prstGeom>
                                  </pic:spPr>
                                </pic:pic>
                              </wpg:grpSp>
                              <wps:wsp>
                                <wps:cNvPr id="237" name="Straight Connector 237"/>
                                <wps:cNvCnPr/>
                                <wps:spPr>
                                  <a:xfrm rot="5400000">
                                    <a:off x="1198880" y="4789805"/>
                                    <a:ext cx="2974020" cy="26103"/>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238" name="Straight Connector 238"/>
                                <wps:cNvCnPr/>
                                <wps:spPr>
                                  <a:xfrm rot="5400000">
                                    <a:off x="1227999" y="1568514"/>
                                    <a:ext cx="2974020" cy="26103"/>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g:grpSp>
                            <wps:wsp>
                              <wps:cNvPr id="240" name="Straight Arrow Connector 240"/>
                              <wps:cNvCnPr/>
                              <wps:spPr>
                                <a:xfrm flipH="1">
                                  <a:off x="2800350" y="1638300"/>
                                  <a:ext cx="152400" cy="542925"/>
                                </a:xfrm>
                                <a:prstGeom prst="straightConnector1">
                                  <a:avLst/>
                                </a:prstGeom>
                                <a:ln w="28575">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42" name="Straight Arrow Connector 242"/>
                            <wps:cNvCnPr/>
                            <wps:spPr>
                              <a:xfrm flipH="1">
                                <a:off x="2724150" y="4905375"/>
                                <a:ext cx="152400" cy="542925"/>
                              </a:xfrm>
                              <a:prstGeom prst="straightConnector1">
                                <a:avLst/>
                              </a:prstGeom>
                              <a:ln w="28575">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44" name="Text Box 244"/>
                          <wps:cNvSpPr txBox="1"/>
                          <wps:spPr>
                            <a:xfrm>
                              <a:off x="2701472" y="4524375"/>
                              <a:ext cx="294755" cy="380495"/>
                            </a:xfrm>
                            <a:prstGeom prst="rect">
                              <a:avLst/>
                            </a:prstGeom>
                            <a:noFill/>
                            <a:ln w="6350">
                              <a:noFill/>
                            </a:ln>
                          </wps:spPr>
                          <wps:txbx>
                            <w:txbxContent>
                              <w:p w14:paraId="51A8949A" w14:textId="77777777" w:rsidR="00DA49F1" w:rsidRPr="00B94505" w:rsidRDefault="00DA49F1" w:rsidP="004F4812">
                                <w:pPr>
                                  <w:ind w:firstLine="0"/>
                                  <w:rPr>
                                    <w:rFonts w:ascii="ISOCPEUR" w:hAnsi="ISOCPEUR"/>
                                    <w:b/>
                                    <w:bCs/>
                                    <w:i/>
                                    <w:iCs/>
                                    <w:color w:val="002060"/>
                                    <w:sz w:val="40"/>
                                    <w:szCs w:val="36"/>
                                  </w:rPr>
                                </w:pPr>
                                <w:r w:rsidRPr="00B94505">
                                  <w:rPr>
                                    <w:rFonts w:ascii="ISOCPEUR" w:hAnsi="ISOCPEUR"/>
                                    <w:b/>
                                    <w:bCs/>
                                    <w:i/>
                                    <w:iCs/>
                                    <w:color w:val="002060"/>
                                    <w:sz w:val="40"/>
                                    <w:szCs w:val="36"/>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246" name="Text Box 246"/>
                        <wps:cNvSpPr txBox="1"/>
                        <wps:spPr>
                          <a:xfrm>
                            <a:off x="2762110" y="1333500"/>
                            <a:ext cx="294755" cy="381933"/>
                          </a:xfrm>
                          <a:prstGeom prst="rect">
                            <a:avLst/>
                          </a:prstGeom>
                          <a:noFill/>
                          <a:ln w="6350">
                            <a:noFill/>
                          </a:ln>
                        </wps:spPr>
                        <wps:txbx>
                          <w:txbxContent>
                            <w:p w14:paraId="6DF0B38D" w14:textId="55380354" w:rsidR="00DA49F1" w:rsidRPr="00C774C5" w:rsidRDefault="00DA49F1" w:rsidP="004F4812">
                              <w:pPr>
                                <w:ind w:firstLine="0"/>
                                <w:rPr>
                                  <w:rFonts w:ascii="ISOCPEUR" w:hAnsi="ISOCPEUR"/>
                                  <w:b/>
                                  <w:bCs/>
                                  <w:i/>
                                  <w:iCs/>
                                  <w:color w:val="002060"/>
                                  <w:sz w:val="40"/>
                                  <w:szCs w:val="36"/>
                                  <w:lang w:val="bg-BG"/>
                                </w:rPr>
                              </w:pPr>
                              <w:r>
                                <w:rPr>
                                  <w:rFonts w:ascii="ISOCPEUR" w:hAnsi="ISOCPEUR"/>
                                  <w:b/>
                                  <w:bCs/>
                                  <w:i/>
                                  <w:iCs/>
                                  <w:color w:val="002060"/>
                                  <w:sz w:val="40"/>
                                  <w:szCs w:val="36"/>
                                  <w:lang w:val="bg-BG"/>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924777" id="Group 247" o:spid="_x0000_s1176" style="position:absolute;left:0;text-align:left;margin-left:12pt;margin-top:40.2pt;width:477.3pt;height:712.5pt;z-index:252416000;mso-position-vertical-relative:page;mso-width-relative:margin;mso-height-relative:margin" coordsize="45751,682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">
                <v:group id="Group 245" o:spid="_x0000_s1177" style="position:absolute;width:45751;height:68287" coordsize="45751,6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8pPB7JhwBuf4BAAD//wMAUEsBAi0AFAAGAAgAAAAhANvh9svuAAAAhQEAABMAAAAAAAAA&#10;AAAAAAAAAAAAAFtDb250ZW50X1R5cGVzXS54bWxQSwECLQAUAAYACAAAACEAWvQsW78AAAAVAQAA&#10;CwAAAAAAAAAAAAAAAAAfAQAAX3JlbHMvLnJlbHNQSwECLQAUAAYACAAAACEAFvzheMYAAADcAAAA&#10;DwAAAAAAAAAAAAAAAAAHAgAAZHJzL2Rvd25yZXYueG1sUEsFBgAAAAADAAMAtwAAAPoCAAAAAA==&#10;">
                  <v:group id="Group 243" o:spid="_x0000_s1178" style="position:absolute;width:45751;height:68287" coordsize="45751,6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dyX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ySOHvTDgCcv0LAAD//wMAUEsBAi0AFAAGAAgAAAAhANvh9svuAAAAhQEAABMAAAAAAAAA&#10;AAAAAAAAAAAAAFtDb250ZW50X1R5cGVzXS54bWxQSwECLQAUAAYACAAAACEAWvQsW78AAAAVAQAA&#10;CwAAAAAAAAAAAAAAAAAfAQAAX3JlbHMvLnJlbHNQSwECLQAUAAYACAAAACEA9lncl8YAAADcAAAA&#10;DwAAAAAAAAAAAAAAAAAHAgAAZHJzL2Rvd25yZXYueG1sUEsFBgAAAAADAAMAtwAAAPoCAAAAAA==&#10;">
                    <v:group id="Group 241" o:spid="_x0000_s1179" style="position:absolute;width:45751;height:68287" coordsize="45751,6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group id="Group 239" o:spid="_x0000_s1180" style="position:absolute;width:45751;height:68287" coordsize="45757,68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group id="Group 68" o:spid="_x0000_s1181" style="position:absolute;width:45757;height:68294" coordorigin="15277,-12442" coordsize="33069,49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 id="Text Box 15" o:spid="_x0000_s1182" type="#_x0000_t202" style="position:absolute;left:15674;top:33400;width:32672;height:3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" fillcolor="white [3201]" stroked="f" strokeweight=".5pt">
                            <v:textbox>
                              <w:txbxContent>
                                <w:p w14:paraId="60C777F7" w14:textId="5547B8D3" w:rsidR="00DA49F1" w:rsidRPr="00775BE2" w:rsidRDefault="00DA49F1" w:rsidP="002A63E6">
                                  <w:pPr>
                                    <w:ind w:firstLine="0"/>
                                    <w:rPr>
                                      <w:rFonts w:eastAsia="Calibri"/>
                                      <w:b/>
                                      <w:bCs/>
                                      <w:szCs w:val="24"/>
                                      <w:lang w:val="bg-BG"/>
                                    </w:rPr>
                                  </w:pPr>
                                  <w:r>
                                    <w:rPr>
                                      <w:rFonts w:eastAsia="Times New Roman"/>
                                      <w:b/>
                                      <w:szCs w:val="24"/>
                                      <w:lang w:eastAsia="bg-BG"/>
                                    </w:rPr>
                                    <w:t>Fig</w:t>
                                  </w:r>
                                  <w:r w:rsidRPr="004B64BD">
                                    <w:rPr>
                                      <w:rFonts w:eastAsia="Times New Roman"/>
                                      <w:b/>
                                      <w:szCs w:val="24"/>
                                      <w:lang w:val="bg-BG" w:eastAsia="bg-BG"/>
                                    </w:rPr>
                                    <w:t xml:space="preserve">. </w:t>
                                  </w:r>
                                  <w:r>
                                    <w:rPr>
                                      <w:rFonts w:eastAsia="Times New Roman"/>
                                      <w:b/>
                                      <w:szCs w:val="24"/>
                                      <w:lang w:val="bg-BG" w:eastAsia="bg-BG"/>
                                    </w:rPr>
                                    <w:t>4.</w:t>
                                  </w:r>
                                  <w:r w:rsidRPr="00D82367">
                                    <w:rPr>
                                      <w:rFonts w:eastAsia="Times New Roman"/>
                                      <w:b/>
                                      <w:szCs w:val="24"/>
                                      <w:lang w:val="ru-RU" w:eastAsia="bg-BG"/>
                                    </w:rPr>
                                    <w:t>8</w:t>
                                  </w:r>
                                  <w:r w:rsidRPr="004B64BD">
                                    <w:rPr>
                                      <w:rFonts w:eastAsia="Times New Roman"/>
                                      <w:b/>
                                      <w:szCs w:val="24"/>
                                      <w:lang w:val="bg-BG" w:eastAsia="bg-BG"/>
                                    </w:rPr>
                                    <w:t xml:space="preserve">. </w:t>
                                  </w:r>
                                  <w:r>
                                    <w:rPr>
                                      <w:rFonts w:eastAsia="Times New Roman"/>
                                      <w:b/>
                                      <w:szCs w:val="24"/>
                                      <w:lang w:eastAsia="bg-BG"/>
                                    </w:rPr>
                                    <w:t>Comparison of the registered data of the two locomotives of DFT</w:t>
                                  </w:r>
                                  <w:r>
                                    <w:rPr>
                                      <w:rFonts w:eastAsia="Times New Roman"/>
                                      <w:b/>
                                      <w:szCs w:val="24"/>
                                      <w:lang w:val="bg-BG" w:eastAsia="bg-BG"/>
                                    </w:rPr>
                                    <w:t xml:space="preserve"> № 30592.</w:t>
                                  </w:r>
                                </w:p>
                              </w:txbxContent>
                            </v:textbox>
                          </v:shape>
                          <v:shape id="Picture 70" o:spid="_x0000_s1183" type="#_x0000_t75" style="position:absolute;left:15277;top:-12442;width:33069;height:45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">
                            <v:imagedata r:id="rId64" o:title="" croptop="-1f" cropbottom="-53f"/>
                            <v:path arrowok="t"/>
                          </v:shape>
                        </v:group>
                        <v:line id="Straight Connector 237" o:spid="_x0000_s1184" style="position:absolute;rotation:90;visibility:visible;mso-wrap-style:square" from="11989,47897" to="41729,48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" strokecolor="#c00000"/>
                        <v:line id="Straight Connector 238" o:spid="_x0000_s1185" style="position:absolute;rotation:90;visibility:visible;mso-wrap-style:square" from="12280,15684" to="42020,15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" strokecolor="#c00000"/>
                      </v:group>
                      <v:shape id="Straight Arrow Connector 240" o:spid="_x0000_s1186" type="#_x0000_t32" style="position:absolute;left:28003;top:16383;width:1524;height:54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" strokecolor="#002060" strokeweight="2.25pt">
                        <v:stroke endarrow="block"/>
                      </v:shape>
                    </v:group>
                    <v:shape id="Straight Arrow Connector 242" o:spid="_x0000_s1187" type="#_x0000_t32" style="position:absolute;left:27241;top:49053;width:1524;height:543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" strokecolor="#002060" strokeweight="2.25pt">
                      <v:stroke endarrow="block"/>
                    </v:shape>
                  </v:group>
                  <v:shape id="Text Box 244" o:spid="_x0000_s1188" type="#_x0000_t202" style="position:absolute;left:27014;top:45243;width:2948;height:38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" filled="f" stroked="f" strokeweight=".5pt">
                    <v:textbox>
                      <w:txbxContent>
                        <w:p w14:paraId="51A8949A" w14:textId="77777777" w:rsidR="00DA49F1" w:rsidRPr="00B94505" w:rsidRDefault="00DA49F1" w:rsidP="004F4812">
                          <w:pPr>
                            <w:ind w:firstLine="0"/>
                            <w:rPr>
                              <w:rFonts w:ascii="ISOCPEUR" w:hAnsi="ISOCPEUR"/>
                              <w:b/>
                              <w:bCs/>
                              <w:i/>
                              <w:iCs/>
                              <w:color w:val="002060"/>
                              <w:sz w:val="40"/>
                              <w:szCs w:val="36"/>
                            </w:rPr>
                          </w:pPr>
                          <w:r w:rsidRPr="00B94505">
                            <w:rPr>
                              <w:rFonts w:ascii="ISOCPEUR" w:hAnsi="ISOCPEUR"/>
                              <w:b/>
                              <w:bCs/>
                              <w:i/>
                              <w:iCs/>
                              <w:color w:val="002060"/>
                              <w:sz w:val="40"/>
                              <w:szCs w:val="36"/>
                            </w:rPr>
                            <w:t>1</w:t>
                          </w:r>
                        </w:p>
                      </w:txbxContent>
                    </v:textbox>
                  </v:shape>
                </v:group>
                <v:shape id="Text Box 246" o:spid="_x0000_s1189" type="#_x0000_t202" style="position:absolute;left:27621;top:13335;width:2947;height:38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" filled="f" stroked="f" strokeweight=".5pt">
                  <v:textbox>
                    <w:txbxContent>
                      <w:p w14:paraId="6DF0B38D" w14:textId="55380354" w:rsidR="00DA49F1" w:rsidRPr="00C774C5" w:rsidRDefault="00DA49F1" w:rsidP="004F4812">
                        <w:pPr>
                          <w:ind w:firstLine="0"/>
                          <w:rPr>
                            <w:rFonts w:ascii="ISOCPEUR" w:hAnsi="ISOCPEUR"/>
                            <w:b/>
                            <w:bCs/>
                            <w:i/>
                            <w:iCs/>
                            <w:color w:val="002060"/>
                            <w:sz w:val="40"/>
                            <w:szCs w:val="36"/>
                            <w:lang w:val="bg-BG"/>
                          </w:rPr>
                        </w:pPr>
                        <w:r>
                          <w:rPr>
                            <w:rFonts w:ascii="ISOCPEUR" w:hAnsi="ISOCPEUR"/>
                            <w:b/>
                            <w:bCs/>
                            <w:i/>
                            <w:iCs/>
                            <w:color w:val="002060"/>
                            <w:sz w:val="40"/>
                            <w:szCs w:val="36"/>
                            <w:lang w:val="bg-BG"/>
                          </w:rPr>
                          <w:t>2</w:t>
                        </w:r>
                      </w:p>
                    </w:txbxContent>
                  </v:textbox>
                </v:shape>
                <w10:wrap type="topAndBottom" anchory="page"/>
              </v:group>
            </w:pict>
          </mc:Fallback>
        </mc:AlternateContent>
      </w:r>
    </w:p>
    <w:p w14:paraId="77B588D7" w14:textId="261B71E1" w:rsidR="00872DB0" w:rsidRPr="00DE4CCF" w:rsidRDefault="00D80D5D" w:rsidP="00760D0B">
      <w:pPr>
        <w:rPr>
          <w:lang w:val="en-GB"/>
        </w:rPr>
      </w:pPr>
      <w:r w:rsidRPr="00DE4CCF">
        <w:rPr>
          <w:lang w:val="en-GB"/>
        </w:rPr>
        <w:lastRenderedPageBreak/>
        <w:t>During the analysis of the movement of the train from Svilengrad station to the place of derailment, it was found that in many places the current speed of movement exceeded the permissible speed of movement for the specific section by up to 3 km/h. That was due to the inertia of the system for controlling and maintaining a constant speed of movement of this type of locomotives (the so-called "tempomat/speed control"), which allows easier, more convenient and economical control of the movement of the train and is often used by the locomotive drivers. Due to the peculiarities of the locomotive control system, it could not be set more precisely (step 10 km/h) to prevent small deviations. The registered small excesses of the permissible traffic speed were not fatal and cannot be considered as the cause of the accident, on the one hand due to the insignificant influence of the excess (in that case an excess of 1 km/h, representing 2.5% of the permissible speed ), and on the other hand due to the fact that the permissible speed of movement on the strength of the rail track in a given section was higher by a minimum of 25% of the specified permissible speed of movement of trains in the same section.</w:t>
      </w:r>
    </w:p>
    <w:p w14:paraId="7BA39EBC" w14:textId="0D2C3677" w:rsidR="00C95E7A" w:rsidRPr="00DE4CCF" w:rsidRDefault="00B73E30" w:rsidP="00D9411D">
      <w:pPr>
        <w:pStyle w:val="ab"/>
        <w:numPr>
          <w:ilvl w:val="2"/>
          <w:numId w:val="10"/>
        </w:numPr>
        <w:tabs>
          <w:tab w:val="left" w:pos="851"/>
        </w:tabs>
        <w:spacing w:before="120"/>
        <w:ind w:left="0" w:right="28" w:firstLine="709"/>
        <w:contextualSpacing w:val="0"/>
        <w:rPr>
          <w:i/>
          <w:iCs/>
          <w:lang w:val="en-GB"/>
        </w:rPr>
      </w:pPr>
      <w:r w:rsidRPr="00DE4CCF">
        <w:rPr>
          <w:i/>
          <w:iCs/>
          <w:lang w:val="en-GB"/>
        </w:rPr>
        <w:t>Infrastructure manager</w:t>
      </w:r>
      <w:r w:rsidR="008C0832" w:rsidRPr="00DE4CCF">
        <w:rPr>
          <w:i/>
          <w:iCs/>
          <w:lang w:val="en-GB"/>
        </w:rPr>
        <w:t>.</w:t>
      </w:r>
    </w:p>
    <w:p w14:paraId="0B0549CD" w14:textId="01BAFDE2" w:rsidR="00084456" w:rsidRPr="00DE4CCF" w:rsidRDefault="00B73E30" w:rsidP="000B3AFC">
      <w:pPr>
        <w:tabs>
          <w:tab w:val="left" w:pos="851"/>
        </w:tabs>
        <w:ind w:left="709" w:right="28" w:firstLine="0"/>
        <w:rPr>
          <w:i/>
          <w:iCs/>
          <w:lang w:val="en-GB"/>
        </w:rPr>
      </w:pPr>
      <w:r w:rsidRPr="00DE4CCF">
        <w:rPr>
          <w:rFonts w:cstheme="minorBidi"/>
          <w:i/>
          <w:iCs/>
          <w:szCs w:val="22"/>
          <w:lang w:val="en-GB"/>
        </w:rPr>
        <w:t>Analysis of the rail track condition</w:t>
      </w:r>
      <w:r w:rsidR="00084456" w:rsidRPr="00DE4CCF">
        <w:rPr>
          <w:i/>
          <w:iCs/>
          <w:lang w:val="en-GB"/>
        </w:rPr>
        <w:t>.</w:t>
      </w:r>
    </w:p>
    <w:p w14:paraId="7A21C263" w14:textId="227347F4" w:rsidR="00B73E30" w:rsidRPr="00DE4CCF" w:rsidRDefault="00B73E30" w:rsidP="00C774C5">
      <w:pPr>
        <w:rPr>
          <w:color w:val="333333"/>
          <w:szCs w:val="24"/>
          <w:lang w:val="en-GB"/>
        </w:rPr>
      </w:pPr>
      <w:r w:rsidRPr="00DE4CCF">
        <w:rPr>
          <w:color w:val="333333"/>
          <w:szCs w:val="24"/>
          <w:lang w:val="en-GB"/>
        </w:rPr>
        <w:t xml:space="preserve">In the railway network, the </w:t>
      </w:r>
      <w:r w:rsidR="00977C8A" w:rsidRPr="00DE4CCF">
        <w:rPr>
          <w:color w:val="333333"/>
          <w:szCs w:val="24"/>
          <w:lang w:val="en-GB"/>
        </w:rPr>
        <w:t xml:space="preserve">continuously welded </w:t>
      </w:r>
      <w:r w:rsidRPr="00DE4CCF">
        <w:rPr>
          <w:color w:val="333333"/>
          <w:szCs w:val="24"/>
          <w:lang w:val="en-GB"/>
        </w:rPr>
        <w:t xml:space="preserve">track </w:t>
      </w:r>
      <w:r w:rsidR="00977C8A" w:rsidRPr="00DE4CCF">
        <w:rPr>
          <w:color w:val="333333"/>
          <w:szCs w:val="24"/>
          <w:lang w:val="en-GB"/>
        </w:rPr>
        <w:t xml:space="preserve">reinforced </w:t>
      </w:r>
      <w:r w:rsidRPr="00DE4CCF">
        <w:rPr>
          <w:color w:val="333333"/>
          <w:szCs w:val="24"/>
          <w:lang w:val="en-GB"/>
        </w:rPr>
        <w:t>type has gained the greatest distribu</w:t>
      </w:r>
      <w:r w:rsidR="00977C8A" w:rsidRPr="00DE4CCF">
        <w:rPr>
          <w:color w:val="333333"/>
          <w:szCs w:val="24"/>
          <w:lang w:val="en-GB"/>
        </w:rPr>
        <w:t>tion. The track</w:t>
      </w:r>
      <w:r w:rsidRPr="00DE4CCF">
        <w:rPr>
          <w:color w:val="333333"/>
          <w:szCs w:val="24"/>
          <w:lang w:val="en-GB"/>
        </w:rPr>
        <w:t xml:space="preserve"> from rails with a length of more than 90 m, works as </w:t>
      </w:r>
      <w:r w:rsidR="00977C8A" w:rsidRPr="00DE4CCF">
        <w:rPr>
          <w:color w:val="333333"/>
          <w:szCs w:val="24"/>
          <w:lang w:val="en-GB"/>
        </w:rPr>
        <w:t>continuously welded track reinforced type</w:t>
      </w:r>
      <w:r w:rsidRPr="00DE4CCF">
        <w:rPr>
          <w:color w:val="333333"/>
          <w:szCs w:val="24"/>
          <w:lang w:val="en-GB"/>
        </w:rPr>
        <w:t>, afte</w:t>
      </w:r>
      <w:r w:rsidR="00977C8A" w:rsidRPr="00DE4CCF">
        <w:rPr>
          <w:color w:val="333333"/>
          <w:szCs w:val="24"/>
          <w:lang w:val="en-GB"/>
        </w:rPr>
        <w:t xml:space="preserve">r the various types of fastenings </w:t>
      </w:r>
      <w:r w:rsidRPr="00DE4CCF">
        <w:rPr>
          <w:color w:val="333333"/>
          <w:szCs w:val="24"/>
          <w:lang w:val="en-GB"/>
        </w:rPr>
        <w:t>are tightened very well, and their "breathing" ends are 45-50 m long. In the fixed middle part of the rails, maximum longitudinal f</w:t>
      </w:r>
      <w:r w:rsidR="00977C8A" w:rsidRPr="00DE4CCF">
        <w:rPr>
          <w:color w:val="333333"/>
          <w:szCs w:val="24"/>
          <w:lang w:val="en-GB"/>
        </w:rPr>
        <w:t>orces appear</w:t>
      </w:r>
      <w:r w:rsidRPr="00DE4CCF">
        <w:rPr>
          <w:color w:val="333333"/>
          <w:szCs w:val="24"/>
          <w:lang w:val="en-GB"/>
        </w:rPr>
        <w:t>. The size of these forces depends on the type of rails and on the size of the temperature difference compared to the neutral temperature. The magnitude of the longitudinal forces does not depend on the l</w:t>
      </w:r>
      <w:r w:rsidR="00977C8A" w:rsidRPr="00DE4CCF">
        <w:rPr>
          <w:color w:val="333333"/>
          <w:szCs w:val="24"/>
          <w:lang w:val="en-GB"/>
        </w:rPr>
        <w:t xml:space="preserve">ength of the free </w:t>
      </w:r>
      <w:r w:rsidR="009D3EDA" w:rsidRPr="00DE4CCF">
        <w:rPr>
          <w:color w:val="333333"/>
          <w:szCs w:val="24"/>
          <w:lang w:val="en-GB"/>
        </w:rPr>
        <w:t>section that</w:t>
      </w:r>
      <w:r w:rsidRPr="00DE4CCF">
        <w:rPr>
          <w:color w:val="333333"/>
          <w:szCs w:val="24"/>
          <w:lang w:val="en-GB"/>
        </w:rPr>
        <w:t xml:space="preserve"> is why it can be of unlimited length. In the winter, tension forces appear in the rails of the non-maintained </w:t>
      </w:r>
      <w:r w:rsidR="00977C8A" w:rsidRPr="00DE4CCF">
        <w:rPr>
          <w:color w:val="333333"/>
          <w:szCs w:val="24"/>
          <w:lang w:val="en-GB"/>
        </w:rPr>
        <w:t xml:space="preserve">track, which can cause the welds </w:t>
      </w:r>
      <w:r w:rsidRPr="00DE4CCF">
        <w:rPr>
          <w:color w:val="333333"/>
          <w:szCs w:val="24"/>
          <w:lang w:val="en-GB"/>
        </w:rPr>
        <w:t xml:space="preserve">to break and the rails to break, </w:t>
      </w:r>
      <w:r w:rsidR="00977C8A" w:rsidRPr="00DE4CCF">
        <w:rPr>
          <w:color w:val="333333"/>
          <w:szCs w:val="24"/>
          <w:lang w:val="en-GB"/>
        </w:rPr>
        <w:t>because</w:t>
      </w:r>
      <w:r w:rsidRPr="00DE4CCF">
        <w:rPr>
          <w:color w:val="333333"/>
          <w:szCs w:val="24"/>
          <w:lang w:val="en-GB"/>
        </w:rPr>
        <w:t xml:space="preserve"> of the low negative temperatures. In the summer, significant compressive forces appear in the rails, which tend to bre</w:t>
      </w:r>
      <w:r w:rsidR="004F0479" w:rsidRPr="00DE4CCF">
        <w:rPr>
          <w:color w:val="333333"/>
          <w:szCs w:val="24"/>
          <w:lang w:val="en-GB"/>
        </w:rPr>
        <w:t xml:space="preserve">ak the stability of the rail track </w:t>
      </w:r>
      <w:r w:rsidRPr="00DE4CCF">
        <w:rPr>
          <w:color w:val="333333"/>
          <w:szCs w:val="24"/>
          <w:lang w:val="en-GB"/>
        </w:rPr>
        <w:t>and cause it to sway. There is a difference between horizontal transverse and v</w:t>
      </w:r>
      <w:r w:rsidR="004F0479" w:rsidRPr="00DE4CCF">
        <w:rPr>
          <w:color w:val="333333"/>
          <w:szCs w:val="24"/>
          <w:lang w:val="en-GB"/>
        </w:rPr>
        <w:t xml:space="preserve">ertical sweeping of the rail track </w:t>
      </w:r>
      <w:r w:rsidRPr="00DE4CCF">
        <w:rPr>
          <w:color w:val="333333"/>
          <w:szCs w:val="24"/>
          <w:lang w:val="en-GB"/>
        </w:rPr>
        <w:t xml:space="preserve">in the high summer temperatures. The longitudinal displacement of the rails, </w:t>
      </w:r>
      <w:r w:rsidR="005A704F" w:rsidRPr="00DE4CCF">
        <w:rPr>
          <w:color w:val="333333"/>
          <w:szCs w:val="24"/>
          <w:lang w:val="en-GB"/>
        </w:rPr>
        <w:t>because</w:t>
      </w:r>
      <w:r w:rsidRPr="00DE4CCF">
        <w:rPr>
          <w:color w:val="333333"/>
          <w:szCs w:val="24"/>
          <w:lang w:val="en-GB"/>
        </w:rPr>
        <w:t xml:space="preserve"> of the temperature forces, is manifested by sliding of the rails on the rib pads. This is characteristic when the connection of the rails with the sleepers is insufficiently reliable. The track temperatur</w:t>
      </w:r>
      <w:r w:rsidR="005A704F" w:rsidRPr="00DE4CCF">
        <w:rPr>
          <w:color w:val="333333"/>
          <w:szCs w:val="24"/>
          <w:lang w:val="en-GB"/>
        </w:rPr>
        <w:t>e is always taken into account for the continuously welded track</w:t>
      </w:r>
      <w:r w:rsidRPr="00DE4CCF">
        <w:rPr>
          <w:color w:val="333333"/>
          <w:szCs w:val="24"/>
          <w:lang w:val="en-GB"/>
        </w:rPr>
        <w:t>, which can be significantly different from the air temperature at the same place and time. The rail temperature is assumed to be about 20º C higher than the maximum air temperature. It is assumed that the minimum temperature of the rails is the same as the minimum air temperature in winter conditions. The layi</w:t>
      </w:r>
      <w:r w:rsidR="00B23552" w:rsidRPr="00DE4CCF">
        <w:rPr>
          <w:color w:val="333333"/>
          <w:szCs w:val="24"/>
          <w:lang w:val="en-GB"/>
        </w:rPr>
        <w:t xml:space="preserve">ng temperature of the continuously welded </w:t>
      </w:r>
      <w:r w:rsidRPr="00DE4CCF">
        <w:rPr>
          <w:color w:val="333333"/>
          <w:szCs w:val="24"/>
          <w:lang w:val="en-GB"/>
        </w:rPr>
        <w:t>track is that measured when the fasteners are tightened. The neutral temperature of the rails is that at which there is no stress from the action of temperature c</w:t>
      </w:r>
      <w:r w:rsidR="00CC10D8" w:rsidRPr="00DE4CCF">
        <w:rPr>
          <w:color w:val="333333"/>
          <w:szCs w:val="24"/>
          <w:lang w:val="en-GB"/>
        </w:rPr>
        <w:t>hanges. The section from Iliyantsi</w:t>
      </w:r>
      <w:r w:rsidRPr="00DE4CCF">
        <w:rPr>
          <w:color w:val="333333"/>
          <w:szCs w:val="24"/>
          <w:lang w:val="en-GB"/>
        </w:rPr>
        <w:t xml:space="preserve"> station to Karlovo s</w:t>
      </w:r>
      <w:r w:rsidR="00CC10D8" w:rsidRPr="00DE4CCF">
        <w:rPr>
          <w:color w:val="333333"/>
          <w:szCs w:val="24"/>
          <w:lang w:val="en-GB"/>
        </w:rPr>
        <w:t>tation is in the second climate</w:t>
      </w:r>
      <w:r w:rsidRPr="00DE4CCF">
        <w:rPr>
          <w:color w:val="333333"/>
          <w:szCs w:val="24"/>
          <w:lang w:val="en-GB"/>
        </w:rPr>
        <w:t xml:space="preserve"> zone with a maximum rail temperature of up to 63º C, a</w:t>
      </w:r>
      <w:r w:rsidR="00CC10D8" w:rsidRPr="00DE4CCF">
        <w:rPr>
          <w:color w:val="333333"/>
          <w:szCs w:val="24"/>
          <w:lang w:val="en-GB"/>
        </w:rPr>
        <w:t>nd</w:t>
      </w:r>
      <w:r w:rsidRPr="00DE4CCF">
        <w:rPr>
          <w:color w:val="333333"/>
          <w:szCs w:val="24"/>
          <w:lang w:val="en-GB"/>
        </w:rPr>
        <w:t xml:space="preserve"> minimum temperature of -23.2º C and a temperature amplitude of 86.2º C. Protective (buffer) units are placed at </w:t>
      </w:r>
      <w:r w:rsidR="00CC10D8" w:rsidRPr="00DE4CCF">
        <w:rPr>
          <w:color w:val="333333"/>
          <w:szCs w:val="24"/>
          <w:lang w:val="en-GB"/>
        </w:rPr>
        <w:t>the ends of the continuously welded track</w:t>
      </w:r>
      <w:r w:rsidRPr="00DE4CCF">
        <w:rPr>
          <w:color w:val="333333"/>
          <w:szCs w:val="24"/>
          <w:lang w:val="en-GB"/>
        </w:rPr>
        <w:t>, such as in fr</w:t>
      </w:r>
      <w:r w:rsidR="00250488" w:rsidRPr="00DE4CCF">
        <w:rPr>
          <w:color w:val="333333"/>
          <w:szCs w:val="24"/>
          <w:lang w:val="en-GB"/>
        </w:rPr>
        <w:t>ont of a section with jointed track</w:t>
      </w:r>
      <w:r w:rsidRPr="00DE4CCF">
        <w:rPr>
          <w:color w:val="333333"/>
          <w:szCs w:val="24"/>
          <w:lang w:val="en-GB"/>
        </w:rPr>
        <w:t xml:space="preserve">, as is the case, one unit of normal length is placed. </w:t>
      </w:r>
      <w:r w:rsidR="00250488" w:rsidRPr="00DE4CCF">
        <w:rPr>
          <w:color w:val="333333"/>
          <w:szCs w:val="24"/>
          <w:lang w:val="en-GB"/>
        </w:rPr>
        <w:t>Specifically in the c</w:t>
      </w:r>
      <w:r w:rsidRPr="00DE4CCF">
        <w:rPr>
          <w:color w:val="333333"/>
          <w:szCs w:val="24"/>
          <w:lang w:val="en-GB"/>
        </w:rPr>
        <w:t>ase, the derailment occurred at an air temperature of around 35º C and a rail temperature of around 55º C. This is far from the allowable temperature of 63º C for the second zone. In this section, the rail temperature is not measured due to the reduced speed of the trains. The derailment in this case happened under the moving train. Before the accident, the</w:t>
      </w:r>
      <w:r w:rsidR="00250488" w:rsidRPr="00DE4CCF">
        <w:rPr>
          <w:color w:val="333333"/>
          <w:szCs w:val="24"/>
          <w:lang w:val="en-GB"/>
        </w:rPr>
        <w:t>re was no work on the rail track</w:t>
      </w:r>
      <w:r w:rsidRPr="00DE4CCF">
        <w:rPr>
          <w:color w:val="333333"/>
          <w:szCs w:val="24"/>
          <w:lang w:val="en-GB"/>
        </w:rPr>
        <w:t>.</w:t>
      </w:r>
    </w:p>
    <w:p w14:paraId="715ABB0A" w14:textId="77C32382" w:rsidR="00F80106" w:rsidRPr="00DE4CCF" w:rsidRDefault="001A482D" w:rsidP="00C774C5">
      <w:pPr>
        <w:rPr>
          <w:i/>
          <w:iCs/>
          <w:color w:val="333333"/>
          <w:szCs w:val="24"/>
          <w:lang w:val="en-GB"/>
        </w:rPr>
      </w:pPr>
      <w:r w:rsidRPr="00DE4CCF">
        <w:rPr>
          <w:i/>
          <w:iCs/>
          <w:color w:val="333333"/>
          <w:szCs w:val="24"/>
          <w:lang w:val="en-GB"/>
        </w:rPr>
        <w:t>Particularities of the rail track along the Kremikovtsi-Yana interstation from the place of derailment at km</w:t>
      </w:r>
      <w:r w:rsidR="00C774C5" w:rsidRPr="00DE4CCF">
        <w:rPr>
          <w:i/>
          <w:iCs/>
          <w:color w:val="333333"/>
          <w:szCs w:val="24"/>
          <w:lang w:val="en-GB"/>
        </w:rPr>
        <w:t xml:space="preserve"> 19 + 041. </w:t>
      </w:r>
    </w:p>
    <w:p w14:paraId="06572D7A" w14:textId="38BADCE4" w:rsidR="00012BDD" w:rsidRPr="00DE4CCF" w:rsidRDefault="00012BDD" w:rsidP="00C774C5">
      <w:pPr>
        <w:rPr>
          <w:color w:val="333333"/>
          <w:szCs w:val="24"/>
          <w:lang w:val="en-GB"/>
        </w:rPr>
      </w:pPr>
      <w:r w:rsidRPr="00DE4CCF">
        <w:rPr>
          <w:color w:val="333333"/>
          <w:szCs w:val="24"/>
          <w:lang w:val="en-GB"/>
        </w:rPr>
        <w:t>The derailment occurred at 9.30 a.m. from the end of the continuously welded track in the area of the jointed track, which is on a wooden sleeper grid. The rail track from the entrance switch of Yana station, Kremikovtsi stati</w:t>
      </w:r>
      <w:r w:rsidR="00724221" w:rsidRPr="00DE4CCF">
        <w:rPr>
          <w:color w:val="333333"/>
          <w:szCs w:val="24"/>
          <w:lang w:val="en-GB"/>
        </w:rPr>
        <w:t>on to km 19 + 050, is continuously welded track</w:t>
      </w:r>
      <w:r w:rsidRPr="00DE4CCF">
        <w:rPr>
          <w:color w:val="333333"/>
          <w:szCs w:val="24"/>
          <w:lang w:val="en-GB"/>
        </w:rPr>
        <w:t xml:space="preserve"> in a straight</w:t>
      </w:r>
      <w:r w:rsidR="00724221" w:rsidRPr="00DE4CCF">
        <w:rPr>
          <w:color w:val="333333"/>
          <w:szCs w:val="24"/>
          <w:lang w:val="en-GB"/>
        </w:rPr>
        <w:t>-line</w:t>
      </w:r>
      <w:r w:rsidRPr="00DE4CCF">
        <w:rPr>
          <w:color w:val="333333"/>
          <w:szCs w:val="24"/>
          <w:lang w:val="en-GB"/>
        </w:rPr>
        <w:t xml:space="preserve"> section. The rails are type S49 and are laid on reinforced conc</w:t>
      </w:r>
      <w:r w:rsidR="000525E1" w:rsidRPr="00DE4CCF">
        <w:rPr>
          <w:color w:val="333333"/>
          <w:szCs w:val="24"/>
          <w:lang w:val="en-GB"/>
        </w:rPr>
        <w:t xml:space="preserve">rete sleepers ST-4 and fastenings </w:t>
      </w:r>
      <w:r w:rsidRPr="00DE4CCF">
        <w:rPr>
          <w:color w:val="333333"/>
          <w:szCs w:val="24"/>
          <w:lang w:val="en-GB"/>
        </w:rPr>
        <w:t xml:space="preserve">PAK-68I. </w:t>
      </w:r>
      <w:r w:rsidR="00F116B8" w:rsidRPr="00DE4CCF">
        <w:rPr>
          <w:color w:val="333333"/>
          <w:szCs w:val="24"/>
          <w:lang w:val="en-GB"/>
        </w:rPr>
        <w:t>Welds have joined the continuously welded track</w:t>
      </w:r>
      <w:r w:rsidRPr="00DE4CCF">
        <w:rPr>
          <w:color w:val="333333"/>
          <w:szCs w:val="24"/>
          <w:lang w:val="en-GB"/>
        </w:rPr>
        <w:t xml:space="preserve"> since 1984 at a temperature of 25º C and at a temperature interval of 26 to 36º C. I</w:t>
      </w:r>
      <w:r w:rsidR="00F116B8" w:rsidRPr="00DE4CCF">
        <w:rPr>
          <w:color w:val="333333"/>
          <w:szCs w:val="24"/>
          <w:lang w:val="en-GB"/>
        </w:rPr>
        <w:t>t is interrupted by glued joints</w:t>
      </w:r>
      <w:r w:rsidRPr="00DE4CCF">
        <w:rPr>
          <w:color w:val="333333"/>
          <w:szCs w:val="24"/>
          <w:lang w:val="en-GB"/>
        </w:rPr>
        <w:t xml:space="preserve"> at the signal points of the warning and entrance signal at </w:t>
      </w:r>
      <w:r w:rsidRPr="00DE4CCF">
        <w:rPr>
          <w:color w:val="333333"/>
          <w:szCs w:val="24"/>
          <w:lang w:val="en-GB"/>
        </w:rPr>
        <w:lastRenderedPageBreak/>
        <w:t>the Yana side of Kremikovtsi station. There is</w:t>
      </w:r>
      <w:r w:rsidR="00F116B8" w:rsidRPr="00DE4CCF">
        <w:rPr>
          <w:color w:val="333333"/>
          <w:szCs w:val="24"/>
          <w:lang w:val="en-GB"/>
        </w:rPr>
        <w:t xml:space="preserve"> a buffer protective unit</w:t>
      </w:r>
      <w:r w:rsidRPr="00DE4CCF">
        <w:rPr>
          <w:color w:val="333333"/>
          <w:szCs w:val="24"/>
          <w:lang w:val="en-GB"/>
        </w:rPr>
        <w:t xml:space="preserve"> from km 19+050 to 19+075 (the</w:t>
      </w:r>
      <w:r w:rsidR="00F116B8" w:rsidRPr="00DE4CCF">
        <w:rPr>
          <w:color w:val="333333"/>
          <w:szCs w:val="24"/>
          <w:lang w:val="en-GB"/>
        </w:rPr>
        <w:t xml:space="preserve"> joints at both ends of the unit</w:t>
      </w:r>
      <w:r w:rsidRPr="00DE4CCF">
        <w:rPr>
          <w:color w:val="333333"/>
          <w:szCs w:val="24"/>
          <w:lang w:val="en-GB"/>
        </w:rPr>
        <w:t xml:space="preserve"> ar</w:t>
      </w:r>
      <w:r w:rsidR="00F116B8" w:rsidRPr="00DE4CCF">
        <w:rPr>
          <w:color w:val="333333"/>
          <w:szCs w:val="24"/>
          <w:lang w:val="en-GB"/>
        </w:rPr>
        <w:t>e connected by normal iron connections</w:t>
      </w:r>
      <w:r w:rsidR="00DE1527" w:rsidRPr="00DE4CCF">
        <w:rPr>
          <w:color w:val="333333"/>
          <w:szCs w:val="24"/>
          <w:lang w:val="en-GB"/>
        </w:rPr>
        <w:t>/joints</w:t>
      </w:r>
      <w:r w:rsidRPr="00DE4CCF">
        <w:rPr>
          <w:color w:val="333333"/>
          <w:szCs w:val="24"/>
          <w:lang w:val="en-GB"/>
        </w:rPr>
        <w:t>).</w:t>
      </w:r>
    </w:p>
    <w:p w14:paraId="3219C376" w14:textId="77777777" w:rsidR="00E10E86" w:rsidRPr="00DE4CCF" w:rsidRDefault="00E10E86" w:rsidP="00E10E86">
      <w:pPr>
        <w:rPr>
          <w:color w:val="333333"/>
          <w:szCs w:val="24"/>
          <w:lang w:val="en-GB"/>
        </w:rPr>
      </w:pPr>
      <w:r w:rsidRPr="00DE4CCF">
        <w:rPr>
          <w:color w:val="333333"/>
          <w:szCs w:val="24"/>
          <w:lang w:val="en-GB"/>
        </w:rPr>
        <w:t>The inspection carried out on 28.07.2022 revealed the following:</w:t>
      </w:r>
    </w:p>
    <w:p w14:paraId="216C5B97" w14:textId="61C8C8E7" w:rsidR="00E10E86" w:rsidRPr="00DE4CCF" w:rsidRDefault="00E10E86" w:rsidP="00E10E86">
      <w:pPr>
        <w:rPr>
          <w:color w:val="333333"/>
          <w:szCs w:val="24"/>
          <w:lang w:val="en-GB"/>
        </w:rPr>
      </w:pPr>
      <w:r w:rsidRPr="00DE4CCF">
        <w:rPr>
          <w:color w:val="333333"/>
          <w:szCs w:val="24"/>
          <w:lang w:val="en-GB"/>
        </w:rPr>
        <w:t xml:space="preserve">The rail track is well ballasted. No hardened ballast prism. There are no sharp deviations in axis and level. This is also confirmed by the measurement of the rail track in a dynamic state on 09.05.2022 with the EM-120 </w:t>
      </w:r>
      <w:r w:rsidR="00AA192D" w:rsidRPr="00DE4CCF">
        <w:rPr>
          <w:color w:val="333333"/>
          <w:szCs w:val="24"/>
          <w:lang w:val="en-GB"/>
        </w:rPr>
        <w:t>track-measuring</w:t>
      </w:r>
      <w:r w:rsidRPr="00DE4CCF">
        <w:rPr>
          <w:color w:val="333333"/>
          <w:szCs w:val="24"/>
          <w:lang w:val="en-GB"/>
        </w:rPr>
        <w:t xml:space="preserve"> laboratory. No defective rails were found during t</w:t>
      </w:r>
      <w:r w:rsidR="004E7C17" w:rsidRPr="00DE4CCF">
        <w:rPr>
          <w:color w:val="333333"/>
          <w:szCs w:val="24"/>
          <w:lang w:val="en-GB"/>
        </w:rPr>
        <w:t>he defectoscopy performed on 29.06.</w:t>
      </w:r>
      <w:r w:rsidRPr="00DE4CCF">
        <w:rPr>
          <w:color w:val="333333"/>
          <w:szCs w:val="24"/>
          <w:lang w:val="en-GB"/>
        </w:rPr>
        <w:t>2022. Until the time of the accident</w:t>
      </w:r>
      <w:r w:rsidR="004E7C17" w:rsidRPr="00DE4CCF">
        <w:rPr>
          <w:color w:val="333333"/>
          <w:szCs w:val="24"/>
          <w:lang w:val="en-GB"/>
        </w:rPr>
        <w:t xml:space="preserve">, no measurement of the rail track </w:t>
      </w:r>
      <w:r w:rsidRPr="00DE4CCF">
        <w:rPr>
          <w:color w:val="333333"/>
          <w:szCs w:val="24"/>
          <w:lang w:val="en-GB"/>
        </w:rPr>
        <w:t>during the summer season at high temperatures was documented, and no breakage of welds was found during the winter season under the action of tensile forces in the rail threads at low temperatures.</w:t>
      </w:r>
    </w:p>
    <w:p w14:paraId="21AE470A" w14:textId="7961886D" w:rsidR="00E10E86" w:rsidRPr="00DE4CCF" w:rsidRDefault="00E10E86" w:rsidP="00E10E86">
      <w:pPr>
        <w:rPr>
          <w:color w:val="333333"/>
          <w:szCs w:val="24"/>
          <w:lang w:val="en-GB"/>
        </w:rPr>
      </w:pPr>
      <w:r w:rsidRPr="00DE4CCF">
        <w:rPr>
          <w:color w:val="333333"/>
          <w:szCs w:val="24"/>
          <w:lang w:val="en-GB"/>
        </w:rPr>
        <w:t>The f</w:t>
      </w:r>
      <w:r w:rsidR="004E7C17" w:rsidRPr="00DE4CCF">
        <w:rPr>
          <w:color w:val="333333"/>
          <w:szCs w:val="24"/>
          <w:lang w:val="en-GB"/>
        </w:rPr>
        <w:t xml:space="preserve">ollowing condition of the rail </w:t>
      </w:r>
      <w:r w:rsidRPr="00DE4CCF">
        <w:rPr>
          <w:color w:val="333333"/>
          <w:szCs w:val="24"/>
          <w:lang w:val="en-GB"/>
        </w:rPr>
        <w:t>track from km 20+257 to km 19+050 before the derailment area was found:</w:t>
      </w:r>
    </w:p>
    <w:p w14:paraId="465EA54A" w14:textId="572513A5" w:rsidR="001A3B7D" w:rsidRPr="00DE4CCF" w:rsidRDefault="00E676A9" w:rsidP="004E7C17">
      <w:pPr>
        <w:pStyle w:val="ab"/>
        <w:numPr>
          <w:ilvl w:val="0"/>
          <w:numId w:val="36"/>
        </w:numPr>
        <w:spacing w:after="160" w:line="259" w:lineRule="auto"/>
        <w:rPr>
          <w:szCs w:val="24"/>
          <w:vertAlign w:val="subscript"/>
          <w:lang w:val="en-GB"/>
        </w:rPr>
      </w:pPr>
      <w:r w:rsidRPr="00DE4CCF">
        <w:rPr>
          <w:noProof/>
          <w:szCs w:val="24"/>
          <w:lang w:val="bg-BG" w:eastAsia="bg-BG"/>
        </w:rPr>
        <mc:AlternateContent>
          <mc:Choice Requires="wpg">
            <w:drawing>
              <wp:anchor distT="0" distB="0" distL="114300" distR="114300" simplePos="0" relativeHeight="252457984" behindDoc="0" locked="0" layoutInCell="1" allowOverlap="1" wp14:anchorId="6391F007" wp14:editId="2D1B16B3">
                <wp:simplePos x="0" y="0"/>
                <wp:positionH relativeFrom="column">
                  <wp:posOffset>1299210</wp:posOffset>
                </wp:positionH>
                <wp:positionV relativeFrom="paragraph">
                  <wp:posOffset>250825</wp:posOffset>
                </wp:positionV>
                <wp:extent cx="3409950" cy="4796155"/>
                <wp:effectExtent l="0" t="0" r="0" b="4445"/>
                <wp:wrapTopAndBottom/>
                <wp:docPr id="157" name="Group 157"/>
                <wp:cNvGraphicFramePr/>
                <a:graphic xmlns:a="http://schemas.openxmlformats.org/drawingml/2006/main">
                  <a:graphicData uri="http://schemas.microsoft.com/office/word/2010/wordprocessingGroup">
                    <wpg:wgp>
                      <wpg:cNvGrpSpPr/>
                      <wpg:grpSpPr>
                        <a:xfrm>
                          <a:off x="0" y="0"/>
                          <a:ext cx="3409950" cy="4796155"/>
                          <a:chOff x="0" y="0"/>
                          <a:chExt cx="3409950" cy="4796155"/>
                        </a:xfrm>
                      </wpg:grpSpPr>
                      <wpg:grpSp>
                        <wpg:cNvPr id="22" name="Group 22"/>
                        <wpg:cNvGrpSpPr/>
                        <wpg:grpSpPr>
                          <a:xfrm>
                            <a:off x="0" y="0"/>
                            <a:ext cx="3409950" cy="4796155"/>
                            <a:chOff x="1396645" y="-1244241"/>
                            <a:chExt cx="4135877" cy="5818559"/>
                          </a:xfrm>
                        </wpg:grpSpPr>
                        <wps:wsp>
                          <wps:cNvPr id="25" name="Text Box 15"/>
                          <wps:cNvSpPr txBox="1"/>
                          <wps:spPr>
                            <a:xfrm>
                              <a:off x="1396645" y="3987502"/>
                              <a:ext cx="4135877" cy="586816"/>
                            </a:xfrm>
                            <a:prstGeom prst="rect">
                              <a:avLst/>
                            </a:prstGeom>
                            <a:solidFill>
                              <a:schemeClr val="lt1"/>
                            </a:solidFill>
                            <a:ln w="6350">
                              <a:noFill/>
                            </a:ln>
                          </wps:spPr>
                          <wps:txbx>
                            <w:txbxContent>
                              <w:p w14:paraId="2B81BF12" w14:textId="3FF1D6DF" w:rsidR="00DA49F1" w:rsidRPr="00775BE2" w:rsidRDefault="00DA49F1" w:rsidP="005C0D23">
                                <w:pPr>
                                  <w:ind w:firstLine="0"/>
                                  <w:jc w:val="center"/>
                                  <w:rPr>
                                    <w:rFonts w:eastAsia="Calibri"/>
                                    <w:b/>
                                    <w:bCs/>
                                    <w:szCs w:val="24"/>
                                    <w:lang w:val="bg-BG"/>
                                  </w:rPr>
                                </w:pPr>
                                <w:r>
                                  <w:rPr>
                                    <w:rFonts w:eastAsia="Times New Roman"/>
                                    <w:b/>
                                    <w:szCs w:val="24"/>
                                    <w:lang w:eastAsia="bg-BG"/>
                                  </w:rPr>
                                  <w:t>Fig</w:t>
                                </w:r>
                                <w:r w:rsidRPr="004B64BD">
                                  <w:rPr>
                                    <w:rFonts w:eastAsia="Times New Roman"/>
                                    <w:b/>
                                    <w:szCs w:val="24"/>
                                    <w:lang w:val="bg-BG" w:eastAsia="bg-BG"/>
                                  </w:rPr>
                                  <w:t>. 4.</w:t>
                                </w:r>
                                <w:r>
                                  <w:rPr>
                                    <w:rFonts w:eastAsia="Times New Roman"/>
                                    <w:b/>
                                    <w:szCs w:val="24"/>
                                    <w:lang w:val="bg-BG" w:eastAsia="bg-BG"/>
                                  </w:rPr>
                                  <w:t>9.</w:t>
                                </w:r>
                                <w:r w:rsidRPr="004B64BD">
                                  <w:rPr>
                                    <w:rFonts w:eastAsia="Times New Roman"/>
                                    <w:b/>
                                    <w:szCs w:val="24"/>
                                    <w:lang w:val="bg-BG" w:eastAsia="bg-BG"/>
                                  </w:rPr>
                                  <w:t xml:space="preserve"> </w:t>
                                </w:r>
                                <w:r>
                                  <w:rPr>
                                    <w:rFonts w:eastAsia="Times New Roman"/>
                                    <w:b/>
                                    <w:szCs w:val="24"/>
                                    <w:lang w:eastAsia="bg-BG"/>
                                  </w:rPr>
                                  <w:t>Half-inverted reinforced concrete sleepers ST</w:t>
                                </w:r>
                                <w:r>
                                  <w:rPr>
                                    <w:rFonts w:eastAsia="Times New Roman"/>
                                    <w:b/>
                                    <w:szCs w:val="24"/>
                                    <w:lang w:val="bg-BG" w:eastAsia="bg-BG"/>
                                  </w:rPr>
                                  <w:t xml:space="preserve">-4 </w:t>
                                </w:r>
                                <w:r>
                                  <w:rPr>
                                    <w:rFonts w:eastAsia="Times New Roman"/>
                                    <w:b/>
                                    <w:szCs w:val="24"/>
                                    <w:lang w:eastAsia="bg-BG"/>
                                  </w:rPr>
                                  <w:t>before the derailment area derderailmentreaarea</w:t>
                                </w:r>
                                <w:r>
                                  <w:rPr>
                                    <w:rFonts w:eastAsia="Times New Roman"/>
                                    <w:b/>
                                    <w:szCs w:val="24"/>
                                    <w:lang w:val="bg-BG" w:eastAsia="bg-BG"/>
                                  </w:rPr>
                                  <w:t>дерайлиране.</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6" name="Picture 26"/>
                            <pic:cNvPicPr>
                              <a:picLocks noChangeAspect="1"/>
                            </pic:cNvPicPr>
                          </pic:nvPicPr>
                          <pic:blipFill rotWithShape="1">
                            <a:blip r:embed="rId65">
                              <a:extLst>
                                <a:ext uri="{28A0092B-C50C-407E-A947-70E740481C1C}">
                                  <a14:useLocalDpi xmlns:a14="http://schemas.microsoft.com/office/drawing/2010/main" val="0"/>
                                </a:ext>
                              </a:extLst>
                            </a:blip>
                            <a:srcRect b="5020"/>
                            <a:stretch/>
                          </pic:blipFill>
                          <pic:spPr>
                            <a:xfrm>
                              <a:off x="1396645" y="-1244241"/>
                              <a:ext cx="4135877" cy="5231743"/>
                            </a:xfrm>
                            <a:prstGeom prst="rect">
                              <a:avLst/>
                            </a:prstGeom>
                          </pic:spPr>
                        </pic:pic>
                      </wpg:grpSp>
                      <wps:wsp>
                        <wps:cNvPr id="127" name="Straight Arrow Connector 127"/>
                        <wps:cNvCnPr/>
                        <wps:spPr>
                          <a:xfrm flipV="1">
                            <a:off x="1009650" y="2714625"/>
                            <a:ext cx="314325" cy="6762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5" name="Straight Arrow Connector 155"/>
                        <wps:cNvCnPr/>
                        <wps:spPr>
                          <a:xfrm flipV="1">
                            <a:off x="952500" y="1990725"/>
                            <a:ext cx="361950" cy="3619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6" name="Straight Arrow Connector 156"/>
                        <wps:cNvCnPr/>
                        <wps:spPr>
                          <a:xfrm flipV="1">
                            <a:off x="1457325" y="1619250"/>
                            <a:ext cx="133350" cy="4381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391F007" id="Group 157" o:spid="_x0000_s1190" style="position:absolute;left:0;text-align:left;margin-left:102.3pt;margin-top:19.75pt;width:268.5pt;height:377.65pt;z-index:252457984" coordsize="34099,479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">
                <v:group id="Group 22" o:spid="_x0000_s1191" style="position:absolute;width:34099;height:47961" coordorigin="13966,-12442" coordsize="41358,58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Text Box 15" o:spid="_x0000_s1192" type="#_x0000_t202" style="position:absolute;left:13966;top:39875;width:41359;height:5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" fillcolor="white [3201]" stroked="f" strokeweight=".5pt">
                    <v:textbox>
                      <w:txbxContent>
                        <w:p w14:paraId="2B81BF12" w14:textId="3FF1D6DF" w:rsidR="00DA49F1" w:rsidRPr="00775BE2" w:rsidRDefault="00DA49F1" w:rsidP="005C0D23">
                          <w:pPr>
                            <w:ind w:firstLine="0"/>
                            <w:jc w:val="center"/>
                            <w:rPr>
                              <w:rFonts w:eastAsia="Calibri"/>
                              <w:b/>
                              <w:bCs/>
                              <w:szCs w:val="24"/>
                              <w:lang w:val="bg-BG"/>
                            </w:rPr>
                          </w:pPr>
                          <w:r>
                            <w:rPr>
                              <w:rFonts w:eastAsia="Times New Roman"/>
                              <w:b/>
                              <w:szCs w:val="24"/>
                              <w:lang w:eastAsia="bg-BG"/>
                            </w:rPr>
                            <w:t>Fig</w:t>
                          </w:r>
                          <w:r w:rsidRPr="004B64BD">
                            <w:rPr>
                              <w:rFonts w:eastAsia="Times New Roman"/>
                              <w:b/>
                              <w:szCs w:val="24"/>
                              <w:lang w:val="bg-BG" w:eastAsia="bg-BG"/>
                            </w:rPr>
                            <w:t>. 4.</w:t>
                          </w:r>
                          <w:r>
                            <w:rPr>
                              <w:rFonts w:eastAsia="Times New Roman"/>
                              <w:b/>
                              <w:szCs w:val="24"/>
                              <w:lang w:val="bg-BG" w:eastAsia="bg-BG"/>
                            </w:rPr>
                            <w:t>9.</w:t>
                          </w:r>
                          <w:r w:rsidRPr="004B64BD">
                            <w:rPr>
                              <w:rFonts w:eastAsia="Times New Roman"/>
                              <w:b/>
                              <w:szCs w:val="24"/>
                              <w:lang w:val="bg-BG" w:eastAsia="bg-BG"/>
                            </w:rPr>
                            <w:t xml:space="preserve"> </w:t>
                          </w:r>
                          <w:r>
                            <w:rPr>
                              <w:rFonts w:eastAsia="Times New Roman"/>
                              <w:b/>
                              <w:szCs w:val="24"/>
                              <w:lang w:eastAsia="bg-BG"/>
                            </w:rPr>
                            <w:t>Half-inverted reinforced concrete sleepers ST</w:t>
                          </w:r>
                          <w:r>
                            <w:rPr>
                              <w:rFonts w:eastAsia="Times New Roman"/>
                              <w:b/>
                              <w:szCs w:val="24"/>
                              <w:lang w:val="bg-BG" w:eastAsia="bg-BG"/>
                            </w:rPr>
                            <w:t xml:space="preserve">-4 </w:t>
                          </w:r>
                          <w:r>
                            <w:rPr>
                              <w:rFonts w:eastAsia="Times New Roman"/>
                              <w:b/>
                              <w:szCs w:val="24"/>
                              <w:lang w:eastAsia="bg-BG"/>
                            </w:rPr>
                            <w:t>before the derailment area derderailmentreaarea</w:t>
                          </w:r>
                          <w:r>
                            <w:rPr>
                              <w:rFonts w:eastAsia="Times New Roman"/>
                              <w:b/>
                              <w:szCs w:val="24"/>
                              <w:lang w:val="bg-BG" w:eastAsia="bg-BG"/>
                            </w:rPr>
                            <w:t>дерайлиране.</w:t>
                          </w:r>
                        </w:p>
                      </w:txbxContent>
                    </v:textbox>
                  </v:shape>
                  <v:shape id="Picture 26" o:spid="_x0000_s1193" type="#_x0000_t75" style="position:absolute;left:13966;top:-12442;width:41359;height:5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">
                    <v:imagedata r:id="rId66" o:title="" cropbottom="3290f"/>
                    <v:path arrowok="t"/>
                  </v:shape>
                </v:group>
                <v:shape id="Straight Arrow Connector 127" o:spid="_x0000_s1194" type="#_x0000_t32" style="position:absolute;left:10096;top:27146;width:3143;height:67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" strokecolor="red" strokeweight="3pt">
                  <v:stroke endarrow="block"/>
                </v:shape>
                <v:shape id="Straight Arrow Connector 155" o:spid="_x0000_s1195" type="#_x0000_t32" style="position:absolute;left:9525;top:19907;width:3619;height:361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" strokecolor="red" strokeweight="3pt">
                  <v:stroke endarrow="block"/>
                </v:shape>
                <v:shape id="Straight Arrow Connector 156" o:spid="_x0000_s1196" type="#_x0000_t32" style="position:absolute;left:14573;top:16192;width:1333;height:438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" strokecolor="red" strokeweight="3pt">
                  <v:stroke endarrow="block"/>
                </v:shape>
                <w10:wrap type="topAndBottom"/>
              </v:group>
            </w:pict>
          </mc:Fallback>
        </mc:AlternateContent>
      </w:r>
      <w:r w:rsidR="004E7C17" w:rsidRPr="00DE4CCF">
        <w:rPr>
          <w:szCs w:val="24"/>
          <w:lang w:val="en-GB"/>
        </w:rPr>
        <w:t>Great number and a couple consecutive half-inverted sleepers S</w:t>
      </w:r>
      <w:r w:rsidR="00C774C5" w:rsidRPr="00DE4CCF">
        <w:rPr>
          <w:szCs w:val="24"/>
          <w:lang w:val="en-GB"/>
        </w:rPr>
        <w:t xml:space="preserve">Т-4 </w:t>
      </w:r>
      <w:r w:rsidR="00880C03" w:rsidRPr="00DE4CCF">
        <w:rPr>
          <w:szCs w:val="24"/>
          <w:lang w:val="en-GB"/>
        </w:rPr>
        <w:t>(</w:t>
      </w:r>
      <w:r w:rsidR="004E7C17" w:rsidRPr="00DE4CCF">
        <w:rPr>
          <w:szCs w:val="24"/>
          <w:lang w:val="en-GB"/>
        </w:rPr>
        <w:t>fig</w:t>
      </w:r>
      <w:r w:rsidR="00880C03" w:rsidRPr="00DE4CCF">
        <w:rPr>
          <w:szCs w:val="24"/>
          <w:lang w:val="en-GB"/>
        </w:rPr>
        <w:t xml:space="preserve">. </w:t>
      </w:r>
      <w:r w:rsidR="005C0D23" w:rsidRPr="00DE4CCF">
        <w:rPr>
          <w:szCs w:val="24"/>
          <w:lang w:val="en-GB"/>
        </w:rPr>
        <w:t>4.9</w:t>
      </w:r>
      <w:r w:rsidR="00880C03" w:rsidRPr="00DE4CCF">
        <w:rPr>
          <w:szCs w:val="24"/>
          <w:lang w:val="en-GB"/>
        </w:rPr>
        <w:t>)</w:t>
      </w:r>
      <w:r w:rsidR="005C0D23" w:rsidRPr="00DE4CCF">
        <w:rPr>
          <w:szCs w:val="24"/>
          <w:lang w:val="en-GB"/>
        </w:rPr>
        <w:t>.</w:t>
      </w:r>
    </w:p>
    <w:p w14:paraId="721A62B7" w14:textId="3586125A" w:rsidR="00C774C5" w:rsidRPr="00DE4CCF" w:rsidRDefault="004A3230" w:rsidP="004A3230">
      <w:pPr>
        <w:pStyle w:val="ab"/>
        <w:numPr>
          <w:ilvl w:val="0"/>
          <w:numId w:val="36"/>
        </w:numPr>
        <w:spacing w:after="160" w:line="259" w:lineRule="auto"/>
        <w:rPr>
          <w:szCs w:val="24"/>
          <w:vertAlign w:val="subscript"/>
          <w:lang w:val="en-GB"/>
        </w:rPr>
      </w:pPr>
      <w:r w:rsidRPr="00DE4CCF">
        <w:rPr>
          <w:szCs w:val="24"/>
          <w:lang w:val="en-GB"/>
        </w:rPr>
        <w:t>Broken contact of the heel of the rails with the rib pads. This contributes to an uneven load on the sleepers from the passing RRS, respectively on the bal</w:t>
      </w:r>
      <w:r w:rsidR="00697D21" w:rsidRPr="00DE4CCF">
        <w:rPr>
          <w:szCs w:val="24"/>
          <w:lang w:val="en-GB"/>
        </w:rPr>
        <w:t>last prism and the ground platform</w:t>
      </w:r>
      <w:r w:rsidRPr="00DE4CCF">
        <w:rPr>
          <w:szCs w:val="24"/>
          <w:lang w:val="en-GB"/>
        </w:rPr>
        <w:t>.</w:t>
      </w:r>
    </w:p>
    <w:p w14:paraId="7949EBB5" w14:textId="42ED32E0" w:rsidR="00C774C5" w:rsidRPr="00DE4CCF" w:rsidRDefault="00E50965" w:rsidP="00E50965">
      <w:pPr>
        <w:pStyle w:val="ab"/>
        <w:numPr>
          <w:ilvl w:val="0"/>
          <w:numId w:val="36"/>
        </w:numPr>
        <w:spacing w:after="160" w:line="259" w:lineRule="auto"/>
        <w:rPr>
          <w:szCs w:val="24"/>
          <w:vertAlign w:val="subscript"/>
          <w:lang w:val="en-GB"/>
        </w:rPr>
      </w:pPr>
      <w:r w:rsidRPr="00DE4CCF">
        <w:rPr>
          <w:szCs w:val="24"/>
          <w:lang w:val="en-GB"/>
        </w:rPr>
        <w:t>Big percentage of made and dr</w:t>
      </w:r>
      <w:r w:rsidR="00D31B3D" w:rsidRPr="00DE4CCF">
        <w:rPr>
          <w:szCs w:val="24"/>
          <w:lang w:val="en-GB"/>
        </w:rPr>
        <w:t>opped rubber pads from the rib ones</w:t>
      </w:r>
      <w:r w:rsidR="00C774C5" w:rsidRPr="00DE4CCF">
        <w:rPr>
          <w:szCs w:val="24"/>
          <w:lang w:val="en-GB"/>
        </w:rPr>
        <w:t>.</w:t>
      </w:r>
    </w:p>
    <w:p w14:paraId="23E467E1" w14:textId="69195B0E" w:rsidR="00C774C5" w:rsidRPr="00DE4CCF" w:rsidRDefault="009908D9" w:rsidP="00C774C5">
      <w:pPr>
        <w:pStyle w:val="ab"/>
        <w:numPr>
          <w:ilvl w:val="0"/>
          <w:numId w:val="36"/>
        </w:numPr>
        <w:spacing w:after="160" w:line="259" w:lineRule="auto"/>
        <w:rPr>
          <w:szCs w:val="24"/>
          <w:vertAlign w:val="subscript"/>
          <w:lang w:val="en-GB"/>
        </w:rPr>
      </w:pPr>
      <w:r w:rsidRPr="00DE4CCF">
        <w:rPr>
          <w:szCs w:val="24"/>
          <w:lang w:val="en-GB"/>
        </w:rPr>
        <w:t>Big percentage of loosen clamping sets</w:t>
      </w:r>
      <w:r w:rsidR="00C774C5" w:rsidRPr="00DE4CCF">
        <w:rPr>
          <w:szCs w:val="24"/>
          <w:lang w:val="en-GB"/>
        </w:rPr>
        <w:t xml:space="preserve"> (</w:t>
      </w:r>
      <w:r w:rsidRPr="00DE4CCF">
        <w:rPr>
          <w:szCs w:val="24"/>
          <w:lang w:val="en-GB"/>
        </w:rPr>
        <w:t>bolts</w:t>
      </w:r>
      <w:r w:rsidR="00C774C5" w:rsidRPr="00DE4CCF">
        <w:rPr>
          <w:szCs w:val="24"/>
          <w:lang w:val="en-GB"/>
        </w:rPr>
        <w:t xml:space="preserve">, </w:t>
      </w:r>
      <w:r w:rsidRPr="00DE4CCF">
        <w:rPr>
          <w:szCs w:val="24"/>
          <w:lang w:val="en-GB"/>
        </w:rPr>
        <w:t>clamping tiles and spring rings</w:t>
      </w:r>
      <w:r w:rsidR="00C774C5" w:rsidRPr="00DE4CCF">
        <w:rPr>
          <w:szCs w:val="24"/>
          <w:lang w:val="en-GB"/>
        </w:rPr>
        <w:t>).</w:t>
      </w:r>
    </w:p>
    <w:p w14:paraId="0C71F696" w14:textId="0823F6EC" w:rsidR="00C774C5" w:rsidRPr="00DE4CCF" w:rsidRDefault="00533E0D" w:rsidP="00533E0D">
      <w:pPr>
        <w:pStyle w:val="ab"/>
        <w:numPr>
          <w:ilvl w:val="0"/>
          <w:numId w:val="36"/>
        </w:numPr>
        <w:contextualSpacing w:val="0"/>
        <w:rPr>
          <w:szCs w:val="24"/>
          <w:vertAlign w:val="subscript"/>
          <w:lang w:val="en-GB"/>
        </w:rPr>
      </w:pPr>
      <w:r w:rsidRPr="00DE4CCF">
        <w:rPr>
          <w:szCs w:val="24"/>
          <w:lang w:val="en-GB"/>
        </w:rPr>
        <w:t>Damaged anchor bolts connecting the rib pads to the ST-4 reinforced concrete sleepers.</w:t>
      </w:r>
    </w:p>
    <w:p w14:paraId="0B0D95C9" w14:textId="64A4AC0A" w:rsidR="00C774C5" w:rsidRPr="00DE4CCF" w:rsidRDefault="00E56200" w:rsidP="00C774C5">
      <w:pPr>
        <w:rPr>
          <w:szCs w:val="24"/>
          <w:lang w:val="en-GB"/>
        </w:rPr>
      </w:pPr>
      <w:r w:rsidRPr="00DE4CCF">
        <w:rPr>
          <w:noProof/>
          <w:szCs w:val="24"/>
          <w:lang w:val="bg-BG" w:eastAsia="bg-BG"/>
        </w:rPr>
        <w:lastRenderedPageBreak/>
        <mc:AlternateContent>
          <mc:Choice Requires="wpg">
            <w:drawing>
              <wp:anchor distT="0" distB="0" distL="114300" distR="114300" simplePos="0" relativeHeight="252463104" behindDoc="0" locked="0" layoutInCell="1" allowOverlap="1" wp14:anchorId="1792C484" wp14:editId="39C325EA">
                <wp:simplePos x="0" y="0"/>
                <wp:positionH relativeFrom="column">
                  <wp:posOffset>427796</wp:posOffset>
                </wp:positionH>
                <wp:positionV relativeFrom="paragraph">
                  <wp:posOffset>584355</wp:posOffset>
                </wp:positionV>
                <wp:extent cx="5722620" cy="4655820"/>
                <wp:effectExtent l="0" t="0" r="0" b="0"/>
                <wp:wrapTopAndBottom/>
                <wp:docPr id="160" name="Group 160"/>
                <wp:cNvGraphicFramePr/>
                <a:graphic xmlns:a="http://schemas.openxmlformats.org/drawingml/2006/main">
                  <a:graphicData uri="http://schemas.microsoft.com/office/word/2010/wordprocessingGroup">
                    <wpg:wgp>
                      <wpg:cNvGrpSpPr/>
                      <wpg:grpSpPr>
                        <a:xfrm>
                          <a:off x="0" y="0"/>
                          <a:ext cx="5722620" cy="4655820"/>
                          <a:chOff x="0" y="0"/>
                          <a:chExt cx="5722688" cy="4656267"/>
                        </a:xfrm>
                      </wpg:grpSpPr>
                      <wpg:grpSp>
                        <wpg:cNvPr id="27" name="Group 27"/>
                        <wpg:cNvGrpSpPr/>
                        <wpg:grpSpPr>
                          <a:xfrm>
                            <a:off x="0" y="0"/>
                            <a:ext cx="5722688" cy="4656267"/>
                            <a:chOff x="975237" y="-389673"/>
                            <a:chExt cx="4135877" cy="3365160"/>
                          </a:xfrm>
                        </wpg:grpSpPr>
                        <wps:wsp>
                          <wps:cNvPr id="33" name="Text Box 15"/>
                          <wps:cNvSpPr txBox="1"/>
                          <wps:spPr>
                            <a:xfrm>
                              <a:off x="975237" y="2713987"/>
                              <a:ext cx="4135877" cy="261500"/>
                            </a:xfrm>
                            <a:prstGeom prst="rect">
                              <a:avLst/>
                            </a:prstGeom>
                            <a:solidFill>
                              <a:schemeClr val="lt1"/>
                            </a:solidFill>
                            <a:ln w="6350">
                              <a:noFill/>
                            </a:ln>
                          </wps:spPr>
                          <wps:txbx>
                            <w:txbxContent>
                              <w:p w14:paraId="2CF49AEF" w14:textId="0FA46F5B" w:rsidR="00DA49F1" w:rsidRPr="00775BE2" w:rsidRDefault="00DA49F1" w:rsidP="005C0D23">
                                <w:pPr>
                                  <w:ind w:firstLine="0"/>
                                  <w:jc w:val="center"/>
                                  <w:rPr>
                                    <w:rFonts w:eastAsia="Calibri"/>
                                    <w:b/>
                                    <w:bCs/>
                                    <w:szCs w:val="24"/>
                                    <w:lang w:val="bg-BG"/>
                                  </w:rPr>
                                </w:pPr>
                                <w:r>
                                  <w:rPr>
                                    <w:rFonts w:eastAsia="Times New Roman"/>
                                    <w:b/>
                                    <w:szCs w:val="24"/>
                                    <w:lang w:eastAsia="bg-BG"/>
                                  </w:rPr>
                                  <w:t>Fig</w:t>
                                </w:r>
                                <w:r w:rsidRPr="004B64BD">
                                  <w:rPr>
                                    <w:rFonts w:eastAsia="Times New Roman"/>
                                    <w:b/>
                                    <w:szCs w:val="24"/>
                                    <w:lang w:val="bg-BG" w:eastAsia="bg-BG"/>
                                  </w:rPr>
                                  <w:t>. 4.1</w:t>
                                </w:r>
                                <w:r>
                                  <w:rPr>
                                    <w:rFonts w:eastAsia="Times New Roman"/>
                                    <w:b/>
                                    <w:szCs w:val="24"/>
                                    <w:lang w:val="bg-BG" w:eastAsia="bg-BG"/>
                                  </w:rPr>
                                  <w:t>0</w:t>
                                </w:r>
                                <w:r w:rsidRPr="004B64BD">
                                  <w:rPr>
                                    <w:rFonts w:eastAsia="Times New Roman"/>
                                    <w:b/>
                                    <w:szCs w:val="24"/>
                                    <w:lang w:val="bg-BG" w:eastAsia="bg-BG"/>
                                  </w:rPr>
                                  <w:t xml:space="preserve">. </w:t>
                                </w:r>
                                <w:r>
                                  <w:rPr>
                                    <w:rFonts w:eastAsia="Times New Roman"/>
                                    <w:b/>
                                    <w:szCs w:val="24"/>
                                    <w:lang w:eastAsia="bg-BG"/>
                                  </w:rPr>
                                  <w:t>Longitudinal displacement of the rails</w:t>
                                </w:r>
                                <w:r>
                                  <w:rPr>
                                    <w:rFonts w:eastAsia="Times New Roman"/>
                                    <w:b/>
                                    <w:szCs w:val="24"/>
                                    <w:lang w:val="bg-BG" w:eastAsia="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4" name="Picture 34"/>
                            <pic:cNvPicPr>
                              <a:picLocks noChangeAspect="1"/>
                            </pic:cNvPicPr>
                          </pic:nvPicPr>
                          <pic:blipFill rotWithShape="1">
                            <a:blip r:embed="rId67">
                              <a:extLst>
                                <a:ext uri="{28A0092B-C50C-407E-A947-70E740481C1C}">
                                  <a14:useLocalDpi xmlns:a14="http://schemas.microsoft.com/office/drawing/2010/main" val="0"/>
                                </a:ext>
                              </a:extLst>
                            </a:blip>
                            <a:srcRect l="-118" r="144"/>
                            <a:stretch/>
                          </pic:blipFill>
                          <pic:spPr>
                            <a:xfrm>
                              <a:off x="975238" y="-389673"/>
                              <a:ext cx="4135876" cy="3110542"/>
                            </a:xfrm>
                            <a:prstGeom prst="rect">
                              <a:avLst/>
                            </a:prstGeom>
                          </pic:spPr>
                        </pic:pic>
                      </wpg:grpSp>
                      <wps:wsp>
                        <wps:cNvPr id="158" name="Straight Arrow Connector 158"/>
                        <wps:cNvCnPr/>
                        <wps:spPr>
                          <a:xfrm flipV="1">
                            <a:off x="1933575" y="1876425"/>
                            <a:ext cx="857250" cy="20002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9" name="Straight Arrow Connector 159"/>
                        <wps:cNvCnPr/>
                        <wps:spPr>
                          <a:xfrm flipH="1" flipV="1">
                            <a:off x="1638300" y="1876425"/>
                            <a:ext cx="295275" cy="20002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792C484" id="Group 160" o:spid="_x0000_s1197" style="position:absolute;left:0;text-align:left;margin-left:33.7pt;margin-top:46pt;width:450.6pt;height:366.6pt;z-index:252463104" coordsize="57226,465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">
                <v:group id="Group 27" o:spid="_x0000_s1198" style="position:absolute;width:57226;height:46562" coordorigin="9752,-3896" coordsize="41358,33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Text Box 15" o:spid="_x0000_s1199" type="#_x0000_t202" style="position:absolute;left:9752;top:27139;width:41359;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" fillcolor="white [3201]" stroked="f" strokeweight=".5pt">
                    <v:textbox>
                      <w:txbxContent>
                        <w:p w14:paraId="2CF49AEF" w14:textId="0FA46F5B" w:rsidR="00DA49F1" w:rsidRPr="00775BE2" w:rsidRDefault="00DA49F1" w:rsidP="005C0D23">
                          <w:pPr>
                            <w:ind w:firstLine="0"/>
                            <w:jc w:val="center"/>
                            <w:rPr>
                              <w:rFonts w:eastAsia="Calibri"/>
                              <w:b/>
                              <w:bCs/>
                              <w:szCs w:val="24"/>
                              <w:lang w:val="bg-BG"/>
                            </w:rPr>
                          </w:pPr>
                          <w:r>
                            <w:rPr>
                              <w:rFonts w:eastAsia="Times New Roman"/>
                              <w:b/>
                              <w:szCs w:val="24"/>
                              <w:lang w:eastAsia="bg-BG"/>
                            </w:rPr>
                            <w:t>Fig</w:t>
                          </w:r>
                          <w:r w:rsidRPr="004B64BD">
                            <w:rPr>
                              <w:rFonts w:eastAsia="Times New Roman"/>
                              <w:b/>
                              <w:szCs w:val="24"/>
                              <w:lang w:val="bg-BG" w:eastAsia="bg-BG"/>
                            </w:rPr>
                            <w:t>. 4.1</w:t>
                          </w:r>
                          <w:r>
                            <w:rPr>
                              <w:rFonts w:eastAsia="Times New Roman"/>
                              <w:b/>
                              <w:szCs w:val="24"/>
                              <w:lang w:val="bg-BG" w:eastAsia="bg-BG"/>
                            </w:rPr>
                            <w:t>0</w:t>
                          </w:r>
                          <w:r w:rsidRPr="004B64BD">
                            <w:rPr>
                              <w:rFonts w:eastAsia="Times New Roman"/>
                              <w:b/>
                              <w:szCs w:val="24"/>
                              <w:lang w:val="bg-BG" w:eastAsia="bg-BG"/>
                            </w:rPr>
                            <w:t xml:space="preserve">. </w:t>
                          </w:r>
                          <w:r>
                            <w:rPr>
                              <w:rFonts w:eastAsia="Times New Roman"/>
                              <w:b/>
                              <w:szCs w:val="24"/>
                              <w:lang w:eastAsia="bg-BG"/>
                            </w:rPr>
                            <w:t>Longitudinal displacement of the rails</w:t>
                          </w:r>
                          <w:r>
                            <w:rPr>
                              <w:rFonts w:eastAsia="Times New Roman"/>
                              <w:b/>
                              <w:szCs w:val="24"/>
                              <w:lang w:val="bg-BG" w:eastAsia="bg-BG"/>
                            </w:rPr>
                            <w:t>.</w:t>
                          </w:r>
                        </w:p>
                      </w:txbxContent>
                    </v:textbox>
                  </v:shape>
                  <v:shape id="Picture 34" o:spid="_x0000_s1200" type="#_x0000_t75" style="position:absolute;left:9752;top:-3896;width:41359;height:31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">
                    <v:imagedata r:id="rId68" o:title="" cropleft="-77f" cropright="94f"/>
                    <v:path arrowok="t"/>
                  </v:shape>
                </v:group>
                <v:shape id="Straight Arrow Connector 158" o:spid="_x0000_s1201" type="#_x0000_t32" style="position:absolute;left:19335;top:18764;width:8573;height:2000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" strokecolor="red" strokeweight="3pt">
                  <v:stroke endarrow="block"/>
                </v:shape>
                <v:shape id="Straight Arrow Connector 159" o:spid="_x0000_s1202" type="#_x0000_t32" style="position:absolute;left:16383;top:18764;width:2952;height:2000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" strokecolor="red" strokeweight="3pt">
                  <v:stroke endarrow="block"/>
                </v:shape>
                <w10:wrap type="topAndBottom"/>
              </v:group>
            </w:pict>
          </mc:Fallback>
        </mc:AlternateContent>
      </w:r>
      <w:r w:rsidR="00DF273D" w:rsidRPr="00DE4CCF">
        <w:rPr>
          <w:szCs w:val="24"/>
          <w:lang w:val="en-GB"/>
        </w:rPr>
        <w:t>Untightened fastenings (rails with sleepers) were found, which at high temperatures and the direct exposure of the rails from the sun, caused a longitudinal slip of the rails up to 130 mm in the direction of the border of the continuously welded track with the jointed track (Fig. 4.10)</w:t>
      </w:r>
    </w:p>
    <w:p w14:paraId="1A9657D4" w14:textId="15BA2289" w:rsidR="005C6845" w:rsidRPr="00DE4CCF" w:rsidRDefault="005C6845" w:rsidP="005C6845">
      <w:pPr>
        <w:rPr>
          <w:szCs w:val="24"/>
          <w:lang w:val="en-GB"/>
        </w:rPr>
      </w:pPr>
      <w:r w:rsidRPr="00DE4CCF">
        <w:rPr>
          <w:szCs w:val="24"/>
          <w:lang w:val="en-GB"/>
        </w:rPr>
        <w:t>After the continuously welded track, there is a 104 m long jointed track a wooden sleeper gird in the direction of Kremiko</w:t>
      </w:r>
      <w:r w:rsidR="004F23C3" w:rsidRPr="00DE4CCF">
        <w:rPr>
          <w:szCs w:val="24"/>
          <w:lang w:val="en-GB"/>
        </w:rPr>
        <w:t>vtsi station with a "K" fastening</w:t>
      </w:r>
      <w:r w:rsidRPr="00DE4CCF">
        <w:rPr>
          <w:szCs w:val="24"/>
          <w:lang w:val="en-GB"/>
        </w:rPr>
        <w:t>.</w:t>
      </w:r>
    </w:p>
    <w:p w14:paraId="42BCA695" w14:textId="099E8B9C" w:rsidR="005C6845" w:rsidRPr="00DE4CCF" w:rsidRDefault="005C6845" w:rsidP="005C6845">
      <w:pPr>
        <w:rPr>
          <w:szCs w:val="24"/>
          <w:lang w:val="en-GB"/>
        </w:rPr>
      </w:pPr>
      <w:r w:rsidRPr="00DE4CCF">
        <w:rPr>
          <w:szCs w:val="24"/>
          <w:lang w:val="en-GB"/>
        </w:rPr>
        <w:t>Around 19:00</w:t>
      </w:r>
      <w:r w:rsidR="004F23C3" w:rsidRPr="00DE4CCF">
        <w:rPr>
          <w:szCs w:val="24"/>
          <w:lang w:val="en-GB"/>
        </w:rPr>
        <w:t xml:space="preserve"> p.m.</w:t>
      </w:r>
      <w:r w:rsidRPr="00DE4CCF">
        <w:rPr>
          <w:szCs w:val="24"/>
          <w:lang w:val="en-GB"/>
        </w:rPr>
        <w:t xml:space="preserve">, </w:t>
      </w:r>
      <w:r w:rsidR="004F23C3" w:rsidRPr="00DE4CCF">
        <w:rPr>
          <w:szCs w:val="24"/>
          <w:lang w:val="en-GB"/>
        </w:rPr>
        <w:t>the thermal gaps in the jointed track</w:t>
      </w:r>
      <w:r w:rsidRPr="00DE4CCF">
        <w:rPr>
          <w:szCs w:val="24"/>
          <w:lang w:val="en-GB"/>
        </w:rPr>
        <w:t xml:space="preserve"> were apparently completely closed (Fig. 4.11). At 9.30 </w:t>
      </w:r>
      <w:r w:rsidR="004F23C3" w:rsidRPr="00DE4CCF">
        <w:rPr>
          <w:szCs w:val="24"/>
          <w:lang w:val="en-GB"/>
        </w:rPr>
        <w:t>a.</w:t>
      </w:r>
      <w:r w:rsidRPr="00DE4CCF">
        <w:rPr>
          <w:szCs w:val="24"/>
          <w:lang w:val="en-GB"/>
        </w:rPr>
        <w:t>m</w:t>
      </w:r>
      <w:r w:rsidR="004F23C3" w:rsidRPr="00DE4CCF">
        <w:rPr>
          <w:szCs w:val="24"/>
          <w:lang w:val="en-GB"/>
        </w:rPr>
        <w:t>. from the border between the continuously welded track</w:t>
      </w:r>
      <w:r w:rsidRPr="00DE4CCF">
        <w:rPr>
          <w:szCs w:val="24"/>
          <w:lang w:val="en-GB"/>
        </w:rPr>
        <w:t xml:space="preserve"> and the </w:t>
      </w:r>
      <w:r w:rsidR="004F23C3" w:rsidRPr="00DE4CCF">
        <w:rPr>
          <w:szCs w:val="24"/>
          <w:lang w:val="en-GB"/>
        </w:rPr>
        <w:t>jointed</w:t>
      </w:r>
      <w:r w:rsidRPr="00DE4CCF">
        <w:rPr>
          <w:szCs w:val="24"/>
          <w:lang w:val="en-GB"/>
        </w:rPr>
        <w:t xml:space="preserve"> track at km 19+050, i.e. at km 19+041 at the point of derailment, </w:t>
      </w:r>
      <w:r w:rsidR="006B3721" w:rsidRPr="00DE4CCF">
        <w:rPr>
          <w:szCs w:val="24"/>
          <w:lang w:val="en-GB"/>
        </w:rPr>
        <w:t xml:space="preserve">there is a sweep of the rail </w:t>
      </w:r>
      <w:r w:rsidRPr="00DE4CCF">
        <w:rPr>
          <w:szCs w:val="24"/>
          <w:lang w:val="en-GB"/>
        </w:rPr>
        <w:t xml:space="preserve">track up to 150 mm, to the left in the </w:t>
      </w:r>
      <w:r w:rsidR="006B3721" w:rsidRPr="00DE4CCF">
        <w:rPr>
          <w:szCs w:val="24"/>
          <w:lang w:val="en-GB"/>
        </w:rPr>
        <w:t>train movement direction</w:t>
      </w:r>
      <w:r w:rsidRPr="00DE4CCF">
        <w:rPr>
          <w:szCs w:val="24"/>
          <w:lang w:val="en-GB"/>
        </w:rPr>
        <w:t>, starting immediately afte</w:t>
      </w:r>
      <w:r w:rsidR="006B3721" w:rsidRPr="00DE4CCF">
        <w:rPr>
          <w:szCs w:val="24"/>
          <w:lang w:val="en-GB"/>
        </w:rPr>
        <w:t>r the beginning of the jointed</w:t>
      </w:r>
      <w:r w:rsidRPr="00DE4CCF">
        <w:rPr>
          <w:szCs w:val="24"/>
          <w:lang w:val="en-GB"/>
        </w:rPr>
        <w:t xml:space="preserve"> track. In the next 94.70 m, the wooden sleepers and rails were completely destroyed.</w:t>
      </w:r>
    </w:p>
    <w:p w14:paraId="1D63F7A7" w14:textId="533F84D1" w:rsidR="00236DEF" w:rsidRPr="00DE4CCF" w:rsidRDefault="00E676A9" w:rsidP="005E1D99">
      <w:pPr>
        <w:tabs>
          <w:tab w:val="left" w:pos="851"/>
        </w:tabs>
        <w:ind w:right="28"/>
        <w:rPr>
          <w:szCs w:val="24"/>
          <w:lang w:val="en-GB"/>
        </w:rPr>
      </w:pPr>
      <w:r w:rsidRPr="00DE4CCF">
        <w:rPr>
          <w:noProof/>
          <w:szCs w:val="24"/>
          <w:lang w:val="bg-BG" w:eastAsia="bg-BG"/>
        </w:rPr>
        <w:lastRenderedPageBreak/>
        <mc:AlternateContent>
          <mc:Choice Requires="wpg">
            <w:drawing>
              <wp:anchor distT="0" distB="0" distL="114300" distR="114300" simplePos="0" relativeHeight="252446720" behindDoc="0" locked="0" layoutInCell="1" allowOverlap="1" wp14:anchorId="51267DF0" wp14:editId="7A6C89EF">
                <wp:simplePos x="0" y="0"/>
                <wp:positionH relativeFrom="column">
                  <wp:posOffset>356235</wp:posOffset>
                </wp:positionH>
                <wp:positionV relativeFrom="paragraph">
                  <wp:posOffset>3175</wp:posOffset>
                </wp:positionV>
                <wp:extent cx="5426710" cy="7607935"/>
                <wp:effectExtent l="0" t="0" r="2540" b="0"/>
                <wp:wrapTopAndBottom/>
                <wp:docPr id="123" name="Group 123"/>
                <wp:cNvGraphicFramePr/>
                <a:graphic xmlns:a="http://schemas.openxmlformats.org/drawingml/2006/main">
                  <a:graphicData uri="http://schemas.microsoft.com/office/word/2010/wordprocessingGroup">
                    <wpg:wgp>
                      <wpg:cNvGrpSpPr/>
                      <wpg:grpSpPr>
                        <a:xfrm>
                          <a:off x="0" y="0"/>
                          <a:ext cx="5426710" cy="7607935"/>
                          <a:chOff x="0" y="0"/>
                          <a:chExt cx="5427192" cy="7608091"/>
                        </a:xfrm>
                      </wpg:grpSpPr>
                      <wpg:grpSp>
                        <wpg:cNvPr id="72" name="Group 72"/>
                        <wpg:cNvGrpSpPr/>
                        <wpg:grpSpPr>
                          <a:xfrm>
                            <a:off x="0" y="0"/>
                            <a:ext cx="5427192" cy="7608091"/>
                            <a:chOff x="651856" y="-1787610"/>
                            <a:chExt cx="3922317" cy="5498490"/>
                          </a:xfrm>
                        </wpg:grpSpPr>
                        <wps:wsp>
                          <wps:cNvPr id="73" name="Text Box 15"/>
                          <wps:cNvSpPr txBox="1"/>
                          <wps:spPr>
                            <a:xfrm>
                              <a:off x="651856" y="3449380"/>
                              <a:ext cx="3922317" cy="261500"/>
                            </a:xfrm>
                            <a:prstGeom prst="rect">
                              <a:avLst/>
                            </a:prstGeom>
                            <a:solidFill>
                              <a:schemeClr val="lt1"/>
                            </a:solidFill>
                            <a:ln w="6350">
                              <a:noFill/>
                            </a:ln>
                          </wps:spPr>
                          <wps:txbx>
                            <w:txbxContent>
                              <w:p w14:paraId="7CF1EC6A" w14:textId="7A26224A" w:rsidR="00DA49F1" w:rsidRPr="00775BE2" w:rsidRDefault="00DA49F1" w:rsidP="001357E3">
                                <w:pPr>
                                  <w:ind w:firstLine="0"/>
                                  <w:jc w:val="center"/>
                                  <w:rPr>
                                    <w:rFonts w:eastAsia="Calibri"/>
                                    <w:b/>
                                    <w:bCs/>
                                    <w:szCs w:val="24"/>
                                    <w:lang w:val="bg-BG"/>
                                  </w:rPr>
                                </w:pPr>
                                <w:r>
                                  <w:rPr>
                                    <w:rFonts w:eastAsia="Times New Roman"/>
                                    <w:b/>
                                    <w:szCs w:val="24"/>
                                    <w:lang w:eastAsia="bg-BG"/>
                                  </w:rPr>
                                  <w:t>Fig</w:t>
                                </w:r>
                                <w:r w:rsidRPr="004B64BD">
                                  <w:rPr>
                                    <w:rFonts w:eastAsia="Times New Roman"/>
                                    <w:b/>
                                    <w:szCs w:val="24"/>
                                    <w:lang w:val="bg-BG" w:eastAsia="bg-BG"/>
                                  </w:rPr>
                                  <w:t>. 4.</w:t>
                                </w:r>
                                <w:r>
                                  <w:rPr>
                                    <w:rFonts w:eastAsia="Times New Roman"/>
                                    <w:b/>
                                    <w:szCs w:val="24"/>
                                    <w:lang w:val="bg-BG" w:eastAsia="bg-BG"/>
                                  </w:rPr>
                                  <w:t>11.</w:t>
                                </w:r>
                                <w:r w:rsidRPr="004B64BD">
                                  <w:rPr>
                                    <w:rFonts w:eastAsia="Times New Roman"/>
                                    <w:b/>
                                    <w:szCs w:val="24"/>
                                    <w:lang w:val="bg-BG" w:eastAsia="bg-BG"/>
                                  </w:rPr>
                                  <w:t xml:space="preserve"> </w:t>
                                </w:r>
                                <w:r>
                                  <w:rPr>
                                    <w:rFonts w:eastAsia="Times New Roman"/>
                                    <w:b/>
                                    <w:szCs w:val="24"/>
                                    <w:lang w:eastAsia="bg-BG"/>
                                  </w:rPr>
                                  <w:t>The thermal gaps are</w:t>
                                </w:r>
                                <w:r>
                                  <w:rPr>
                                    <w:rFonts w:eastAsia="Times New Roman"/>
                                    <w:b/>
                                    <w:szCs w:val="24"/>
                                    <w:lang w:val="bg-BG" w:eastAsia="bg-BG"/>
                                  </w:rPr>
                                  <w:t xml:space="preserve"> „</w:t>
                                </w:r>
                                <w:r>
                                  <w:rPr>
                                    <w:rFonts w:eastAsia="Times New Roman"/>
                                    <w:b/>
                                    <w:szCs w:val="24"/>
                                    <w:lang w:eastAsia="bg-BG"/>
                                  </w:rPr>
                                  <w:t>closed</w:t>
                                </w:r>
                                <w:r>
                                  <w:rPr>
                                    <w:rFonts w:eastAsia="Times New Roman"/>
                                    <w:b/>
                                    <w:szCs w:val="24"/>
                                    <w:lang w:val="bg-BG" w:eastAsia="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4" name="Picture 74"/>
                            <pic:cNvPicPr>
                              <a:picLocks noChangeAspect="1"/>
                            </pic:cNvPicPr>
                          </pic:nvPicPr>
                          <pic:blipFill rotWithShape="1">
                            <a:blip r:embed="rId69">
                              <a:extLst>
                                <a:ext uri="{28A0092B-C50C-407E-A947-70E740481C1C}">
                                  <a14:useLocalDpi xmlns:a14="http://schemas.microsoft.com/office/drawing/2010/main" val="0"/>
                                </a:ext>
                              </a:extLst>
                            </a:blip>
                            <a:srcRect t="-66" b="-547"/>
                            <a:stretch/>
                          </pic:blipFill>
                          <pic:spPr>
                            <a:xfrm>
                              <a:off x="651856" y="-1787610"/>
                              <a:ext cx="3922316" cy="5261902"/>
                            </a:xfrm>
                            <a:prstGeom prst="rect">
                              <a:avLst/>
                            </a:prstGeom>
                          </pic:spPr>
                        </pic:pic>
                      </wpg:grpSp>
                      <wps:wsp>
                        <wps:cNvPr id="75" name="Straight Arrow Connector 75"/>
                        <wps:cNvCnPr/>
                        <wps:spPr>
                          <a:xfrm flipH="1">
                            <a:off x="2847722" y="3219384"/>
                            <a:ext cx="828601" cy="1952585"/>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6" name="Straight Arrow Connector 76"/>
                        <wps:cNvCnPr/>
                        <wps:spPr>
                          <a:xfrm flipH="1" flipV="1">
                            <a:off x="2533425" y="1143000"/>
                            <a:ext cx="1142898" cy="2076384"/>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1267DF0" id="Group 123" o:spid="_x0000_s1203" style="position:absolute;left:0;text-align:left;margin-left:28.05pt;margin-top:.25pt;width:427.3pt;height:599.05pt;z-index:252446720" coordsize="54271,760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">
                <v:group id="Group 72" o:spid="_x0000_s1204" style="position:absolute;width:54271;height:76080" coordorigin="6518,-17876" coordsize="39223,54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shape id="Text Box 15" o:spid="_x0000_s1205" type="#_x0000_t202" style="position:absolute;left:6518;top:34493;width:39223;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" fillcolor="white [3201]" stroked="f" strokeweight=".5pt">
                    <v:textbox>
                      <w:txbxContent>
                        <w:p w14:paraId="7CF1EC6A" w14:textId="7A26224A" w:rsidR="00DA49F1" w:rsidRPr="00775BE2" w:rsidRDefault="00DA49F1" w:rsidP="001357E3">
                          <w:pPr>
                            <w:ind w:firstLine="0"/>
                            <w:jc w:val="center"/>
                            <w:rPr>
                              <w:rFonts w:eastAsia="Calibri"/>
                              <w:b/>
                              <w:bCs/>
                              <w:szCs w:val="24"/>
                              <w:lang w:val="bg-BG"/>
                            </w:rPr>
                          </w:pPr>
                          <w:r>
                            <w:rPr>
                              <w:rFonts w:eastAsia="Times New Roman"/>
                              <w:b/>
                              <w:szCs w:val="24"/>
                              <w:lang w:eastAsia="bg-BG"/>
                            </w:rPr>
                            <w:t>Fig</w:t>
                          </w:r>
                          <w:r w:rsidRPr="004B64BD">
                            <w:rPr>
                              <w:rFonts w:eastAsia="Times New Roman"/>
                              <w:b/>
                              <w:szCs w:val="24"/>
                              <w:lang w:val="bg-BG" w:eastAsia="bg-BG"/>
                            </w:rPr>
                            <w:t>. 4.</w:t>
                          </w:r>
                          <w:r>
                            <w:rPr>
                              <w:rFonts w:eastAsia="Times New Roman"/>
                              <w:b/>
                              <w:szCs w:val="24"/>
                              <w:lang w:val="bg-BG" w:eastAsia="bg-BG"/>
                            </w:rPr>
                            <w:t>11.</w:t>
                          </w:r>
                          <w:r w:rsidRPr="004B64BD">
                            <w:rPr>
                              <w:rFonts w:eastAsia="Times New Roman"/>
                              <w:b/>
                              <w:szCs w:val="24"/>
                              <w:lang w:val="bg-BG" w:eastAsia="bg-BG"/>
                            </w:rPr>
                            <w:t xml:space="preserve"> </w:t>
                          </w:r>
                          <w:r>
                            <w:rPr>
                              <w:rFonts w:eastAsia="Times New Roman"/>
                              <w:b/>
                              <w:szCs w:val="24"/>
                              <w:lang w:eastAsia="bg-BG"/>
                            </w:rPr>
                            <w:t>The thermal gaps are</w:t>
                          </w:r>
                          <w:r>
                            <w:rPr>
                              <w:rFonts w:eastAsia="Times New Roman"/>
                              <w:b/>
                              <w:szCs w:val="24"/>
                              <w:lang w:val="bg-BG" w:eastAsia="bg-BG"/>
                            </w:rPr>
                            <w:t xml:space="preserve"> „</w:t>
                          </w:r>
                          <w:r>
                            <w:rPr>
                              <w:rFonts w:eastAsia="Times New Roman"/>
                              <w:b/>
                              <w:szCs w:val="24"/>
                              <w:lang w:eastAsia="bg-BG"/>
                            </w:rPr>
                            <w:t>closed</w:t>
                          </w:r>
                          <w:r>
                            <w:rPr>
                              <w:rFonts w:eastAsia="Times New Roman"/>
                              <w:b/>
                              <w:szCs w:val="24"/>
                              <w:lang w:val="bg-BG" w:eastAsia="bg-BG"/>
                            </w:rPr>
                            <w:t>“.</w:t>
                          </w:r>
                        </w:p>
                      </w:txbxContent>
                    </v:textbox>
                  </v:shape>
                  <v:shape id="Picture 74" o:spid="_x0000_s1206" type="#_x0000_t75" style="position:absolute;left:6518;top:-17876;width:39223;height:52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">
                    <v:imagedata r:id="rId70" o:title="" croptop="-43f" cropbottom="-358f"/>
                    <v:path arrowok="t"/>
                  </v:shape>
                </v:group>
                <v:shape id="Straight Arrow Connector 75" o:spid="_x0000_s1207" type="#_x0000_t32" style="position:absolute;left:28477;top:32193;width:8286;height:1952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" strokecolor="red" strokeweight="4.5pt">
                  <v:stroke endarrow="block"/>
                </v:shape>
                <v:shape id="Straight Arrow Connector 76" o:spid="_x0000_s1208" type="#_x0000_t32" style="position:absolute;left:25334;top:11430;width:11429;height:2076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" strokecolor="red" strokeweight="4.5pt">
                  <v:stroke endarrow="block"/>
                </v:shape>
                <w10:wrap type="topAndBottom"/>
              </v:group>
            </w:pict>
          </mc:Fallback>
        </mc:AlternateContent>
      </w:r>
      <w:r w:rsidR="00521382" w:rsidRPr="00DE4CCF">
        <w:rPr>
          <w:szCs w:val="24"/>
          <w:lang w:val="en-GB"/>
        </w:rPr>
        <w:t>From the inspections carried out and the findings made, gaps are identified in the SMS regarding the repair and maintenance of the continuously welded track along Yana - Kremikovtsi interstation.</w:t>
      </w:r>
    </w:p>
    <w:p w14:paraId="5069C45A" w14:textId="21330C53" w:rsidR="008C0832" w:rsidRPr="00DE4CCF" w:rsidRDefault="00977BCF">
      <w:pPr>
        <w:pStyle w:val="ab"/>
        <w:numPr>
          <w:ilvl w:val="2"/>
          <w:numId w:val="10"/>
        </w:numPr>
        <w:tabs>
          <w:tab w:val="left" w:pos="1276"/>
        </w:tabs>
        <w:spacing w:before="120"/>
        <w:ind w:hanging="1431"/>
        <w:rPr>
          <w:i/>
          <w:iCs/>
          <w:lang w:val="en-GB"/>
        </w:rPr>
      </w:pPr>
      <w:r w:rsidRPr="00DE4CCF">
        <w:rPr>
          <w:bCs/>
          <w:i/>
          <w:iCs/>
          <w:lang w:val="en-GB"/>
        </w:rPr>
        <w:t>Entities in charge of the technical maintenance</w:t>
      </w:r>
      <w:r w:rsidR="0058734C" w:rsidRPr="00DE4CCF">
        <w:rPr>
          <w:i/>
          <w:iCs/>
          <w:lang w:val="en-GB"/>
        </w:rPr>
        <w:t>.</w:t>
      </w:r>
    </w:p>
    <w:p w14:paraId="3159794B" w14:textId="1D045453" w:rsidR="00977BCF" w:rsidRPr="00DE4CCF" w:rsidRDefault="00977BCF" w:rsidP="00977BCF">
      <w:pPr>
        <w:pStyle w:val="ab"/>
        <w:ind w:left="0"/>
        <w:rPr>
          <w:lang w:val="en-GB"/>
        </w:rPr>
      </w:pPr>
      <w:r w:rsidRPr="00DE4CCF">
        <w:rPr>
          <w:lang w:val="en-GB"/>
        </w:rPr>
        <w:t>SE NRIC is a railway infrastructure manager.</w:t>
      </w:r>
    </w:p>
    <w:p w14:paraId="508F118E" w14:textId="2F3901D2" w:rsidR="00977BCF" w:rsidRPr="00DE4CCF" w:rsidRDefault="00977BCF" w:rsidP="00977BCF">
      <w:pPr>
        <w:pStyle w:val="ab"/>
        <w:ind w:left="0"/>
        <w:rPr>
          <w:lang w:val="en-GB"/>
        </w:rPr>
      </w:pPr>
      <w:r w:rsidRPr="00DE4CCF">
        <w:rPr>
          <w:lang w:val="en-GB"/>
        </w:rPr>
        <w:t>SE NRIC is a certified ECM and is responsible for the repair and maintenance of the railway network and facilities.</w:t>
      </w:r>
    </w:p>
    <w:p w14:paraId="1BA1503A" w14:textId="64E77EF1" w:rsidR="00977BCF" w:rsidRPr="00DE4CCF" w:rsidRDefault="00977BCF" w:rsidP="00977BCF">
      <w:pPr>
        <w:pStyle w:val="ab"/>
        <w:ind w:left="0"/>
        <w:rPr>
          <w:lang w:val="en-GB"/>
        </w:rPr>
      </w:pPr>
      <w:r w:rsidRPr="00DE4CCF">
        <w:rPr>
          <w:lang w:val="en-GB"/>
        </w:rPr>
        <w:lastRenderedPageBreak/>
        <w:t>"Rail Cargo Carrier - Bulgaria"</w:t>
      </w:r>
      <w:r w:rsidR="00085CC3" w:rsidRPr="00DE4CCF">
        <w:rPr>
          <w:lang w:val="en-GB"/>
        </w:rPr>
        <w:t xml:space="preserve"> EOOD is a licensed rail undertaking</w:t>
      </w:r>
      <w:r w:rsidRPr="00DE4CCF">
        <w:rPr>
          <w:lang w:val="en-GB"/>
        </w:rPr>
        <w:t xml:space="preserve"> that does no</w:t>
      </w:r>
      <w:r w:rsidR="00085CC3" w:rsidRPr="00DE4CCF">
        <w:rPr>
          <w:lang w:val="en-GB"/>
        </w:rPr>
        <w:t>t have an ECM</w:t>
      </w:r>
      <w:r w:rsidRPr="00DE4CCF">
        <w:rPr>
          <w:lang w:val="en-GB"/>
        </w:rPr>
        <w:t xml:space="preserve"> Certificate.</w:t>
      </w:r>
    </w:p>
    <w:p w14:paraId="2593677A" w14:textId="168F7A2B" w:rsidR="00977BCF" w:rsidRPr="00DE4CCF" w:rsidRDefault="00977BCF" w:rsidP="00977BCF">
      <w:pPr>
        <w:pStyle w:val="ab"/>
        <w:ind w:left="0"/>
        <w:rPr>
          <w:lang w:val="en-GB"/>
        </w:rPr>
      </w:pPr>
      <w:r w:rsidRPr="00DE4CCF">
        <w:rPr>
          <w:lang w:val="en-GB"/>
        </w:rPr>
        <w:t>For the used locomotives, Certificate of the organization responsible for maintenance No. DE /31/0122/0031 with a validity period of 06.05.2027 was issued by TUV SUD Rail GmbH – Deutschland.</w:t>
      </w:r>
    </w:p>
    <w:p w14:paraId="426C2FCF" w14:textId="0179D6F7" w:rsidR="00F94AA5" w:rsidRPr="00DE4CCF" w:rsidRDefault="007A65F8">
      <w:pPr>
        <w:pStyle w:val="ab"/>
        <w:numPr>
          <w:ilvl w:val="2"/>
          <w:numId w:val="10"/>
        </w:numPr>
        <w:spacing w:before="120"/>
        <w:ind w:left="1134" w:hanging="425"/>
        <w:contextualSpacing w:val="0"/>
        <w:rPr>
          <w:i/>
          <w:iCs/>
          <w:lang w:val="en-GB"/>
        </w:rPr>
      </w:pPr>
      <w:r w:rsidRPr="00DE4CCF">
        <w:rPr>
          <w:i/>
          <w:iCs/>
          <w:lang w:val="en-GB"/>
        </w:rPr>
        <w:t>Manufacturers or providers of rolling stock and railway products</w:t>
      </w:r>
      <w:r w:rsidR="0058734C" w:rsidRPr="00DE4CCF">
        <w:rPr>
          <w:i/>
          <w:iCs/>
          <w:lang w:val="en-GB"/>
        </w:rPr>
        <w:t>.</w:t>
      </w:r>
      <w:bookmarkStart w:id="4" w:name="_Hlk77515760"/>
    </w:p>
    <w:p w14:paraId="266C8260" w14:textId="4CD5A81D" w:rsidR="00F94AA5" w:rsidRPr="00DE4CCF" w:rsidRDefault="007A65F8" w:rsidP="008D737C">
      <w:pPr>
        <w:rPr>
          <w:i/>
          <w:iCs/>
          <w:lang w:val="en-GB"/>
        </w:rPr>
      </w:pPr>
      <w:r w:rsidRPr="00DE4CCF">
        <w:rPr>
          <w:lang w:val="en-GB"/>
        </w:rPr>
        <w:t>Not applicable</w:t>
      </w:r>
      <w:r w:rsidR="00924EFB" w:rsidRPr="00DE4CCF">
        <w:rPr>
          <w:lang w:val="en-GB"/>
        </w:rPr>
        <w:t>.</w:t>
      </w:r>
      <w:bookmarkEnd w:id="4"/>
    </w:p>
    <w:p w14:paraId="6F8FDB83" w14:textId="187154BD" w:rsidR="00F94AA5" w:rsidRPr="00DE4CCF" w:rsidRDefault="00B620B6">
      <w:pPr>
        <w:pStyle w:val="ab"/>
        <w:numPr>
          <w:ilvl w:val="2"/>
          <w:numId w:val="10"/>
        </w:numPr>
        <w:spacing w:before="120"/>
        <w:ind w:left="1134" w:hanging="425"/>
        <w:rPr>
          <w:i/>
          <w:iCs/>
          <w:lang w:val="en-GB"/>
        </w:rPr>
      </w:pPr>
      <w:r w:rsidRPr="00DE4CCF">
        <w:rPr>
          <w:i/>
          <w:iCs/>
          <w:lang w:val="en-GB"/>
        </w:rPr>
        <w:t>National Safety Authority</w:t>
      </w:r>
      <w:r w:rsidR="0058734C" w:rsidRPr="00DE4CCF">
        <w:rPr>
          <w:i/>
          <w:iCs/>
          <w:lang w:val="en-GB"/>
        </w:rPr>
        <w:t>.</w:t>
      </w:r>
    </w:p>
    <w:p w14:paraId="05AF4DD5" w14:textId="3BC046DD" w:rsidR="00F94AA5" w:rsidRPr="00DE4CCF" w:rsidRDefault="00B620B6" w:rsidP="006B0B06">
      <w:pPr>
        <w:rPr>
          <w:i/>
          <w:iCs/>
          <w:lang w:val="en-GB"/>
        </w:rPr>
      </w:pPr>
      <w:r w:rsidRPr="00DE4CCF">
        <w:rPr>
          <w:lang w:val="en-GB"/>
        </w:rPr>
        <w:t>Railway Administration Executive Agency is the National Safety Authority of the Republic of Bulgaria.</w:t>
      </w:r>
    </w:p>
    <w:p w14:paraId="3CBE42A4" w14:textId="1D413FEE" w:rsidR="00F94AA5" w:rsidRPr="00DE4CCF" w:rsidRDefault="005A112A">
      <w:pPr>
        <w:pStyle w:val="ab"/>
        <w:numPr>
          <w:ilvl w:val="2"/>
          <w:numId w:val="10"/>
        </w:numPr>
        <w:spacing w:before="120"/>
        <w:ind w:left="1134" w:hanging="425"/>
        <w:rPr>
          <w:i/>
          <w:iCs/>
          <w:lang w:val="en-GB"/>
        </w:rPr>
      </w:pPr>
      <w:r w:rsidRPr="00DE4CCF">
        <w:rPr>
          <w:i/>
          <w:iCs/>
          <w:lang w:val="en-GB"/>
        </w:rPr>
        <w:t>Notified bodies or Risk assessment authorities</w:t>
      </w:r>
      <w:r w:rsidR="0058734C" w:rsidRPr="00DE4CCF">
        <w:rPr>
          <w:i/>
          <w:iCs/>
          <w:lang w:val="en-GB"/>
        </w:rPr>
        <w:t>.</w:t>
      </w:r>
    </w:p>
    <w:p w14:paraId="096103FE" w14:textId="7AB57F06" w:rsidR="00F94AA5" w:rsidRPr="00DE4CCF" w:rsidRDefault="007A65F8" w:rsidP="008D737C">
      <w:pPr>
        <w:ind w:left="709" w:firstLine="0"/>
        <w:rPr>
          <w:i/>
          <w:iCs/>
          <w:lang w:val="en-GB"/>
        </w:rPr>
      </w:pPr>
      <w:r w:rsidRPr="00DE4CCF">
        <w:rPr>
          <w:lang w:val="en-GB"/>
        </w:rPr>
        <w:t>Not applicable</w:t>
      </w:r>
      <w:r w:rsidR="00480DAA" w:rsidRPr="00DE4CCF">
        <w:rPr>
          <w:lang w:val="en-GB"/>
        </w:rPr>
        <w:t>.</w:t>
      </w:r>
    </w:p>
    <w:p w14:paraId="1BADD9A7" w14:textId="43D298E4" w:rsidR="00F94AA5" w:rsidRPr="00DE4CCF" w:rsidRDefault="00331489">
      <w:pPr>
        <w:pStyle w:val="ab"/>
        <w:numPr>
          <w:ilvl w:val="2"/>
          <w:numId w:val="10"/>
        </w:numPr>
        <w:spacing w:before="120"/>
        <w:ind w:left="1134" w:hanging="425"/>
        <w:rPr>
          <w:i/>
          <w:iCs/>
          <w:lang w:val="en-GB"/>
        </w:rPr>
      </w:pPr>
      <w:r w:rsidRPr="00DE4CCF">
        <w:rPr>
          <w:i/>
          <w:iCs/>
          <w:lang w:val="en-GB"/>
        </w:rPr>
        <w:t>Certifying bodies of the entities in charge of maintenance</w:t>
      </w:r>
      <w:r w:rsidR="0058734C" w:rsidRPr="00DE4CCF">
        <w:rPr>
          <w:i/>
          <w:iCs/>
          <w:lang w:val="en-GB"/>
        </w:rPr>
        <w:t>.</w:t>
      </w:r>
      <w:r w:rsidR="00F94AA5" w:rsidRPr="00DE4CCF">
        <w:rPr>
          <w:i/>
          <w:iCs/>
          <w:lang w:val="en-GB"/>
        </w:rPr>
        <w:t xml:space="preserve"> </w:t>
      </w:r>
    </w:p>
    <w:p w14:paraId="56FAB8CD" w14:textId="19548D1D" w:rsidR="00445CF4" w:rsidRPr="00DE4CCF" w:rsidRDefault="00445CF4" w:rsidP="00644898">
      <w:pPr>
        <w:pStyle w:val="ab"/>
        <w:ind w:left="0"/>
        <w:rPr>
          <w:lang w:val="en-GB"/>
        </w:rPr>
      </w:pPr>
    </w:p>
    <w:p w14:paraId="24A68F81" w14:textId="77777777" w:rsidR="00FE7531" w:rsidRPr="00DE4CCF" w:rsidRDefault="00FE7531" w:rsidP="00FE7531">
      <w:pPr>
        <w:pStyle w:val="ab"/>
        <w:ind w:left="0"/>
        <w:rPr>
          <w:lang w:val="en-GB"/>
        </w:rPr>
      </w:pPr>
      <w:r w:rsidRPr="00DE4CCF">
        <w:rPr>
          <w:lang w:val="en-GB"/>
        </w:rPr>
        <w:t xml:space="preserve">The Railway Administration Executive Agency as the National Safety Authority for railway transport performs certification of the entities in charge of the vehicles maintenance (ECM) in accordance with Directive 2004/49/EC and Regulation (EU) 445/2011, as per Ordinance No 59 on the railway transport safety management and on the maintenance functions in accordance with Directive 2004/49/EC and Regulation (EU) 445/2011. </w:t>
      </w:r>
    </w:p>
    <w:p w14:paraId="789F04C3" w14:textId="24DBFFB0" w:rsidR="00FE7531" w:rsidRPr="00DE4CCF" w:rsidRDefault="00FE7531" w:rsidP="00FE7531">
      <w:pPr>
        <w:pStyle w:val="ab"/>
        <w:ind w:left="0"/>
        <w:rPr>
          <w:lang w:val="en-GB"/>
        </w:rPr>
      </w:pPr>
      <w:r w:rsidRPr="00DE4CCF">
        <w:rPr>
          <w:lang w:val="en-GB"/>
        </w:rPr>
        <w:tab/>
        <w:t>From June 16, 2020 the RAEA performs certification of the ECM as per the 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445/2011.</w:t>
      </w:r>
    </w:p>
    <w:p w14:paraId="2BF8D8FB" w14:textId="02AD9591" w:rsidR="00F94AA5" w:rsidRPr="00DE4CCF" w:rsidRDefault="008A1AAF">
      <w:pPr>
        <w:pStyle w:val="ab"/>
        <w:numPr>
          <w:ilvl w:val="2"/>
          <w:numId w:val="10"/>
        </w:numPr>
        <w:spacing w:before="120"/>
        <w:ind w:left="1276" w:hanging="567"/>
        <w:contextualSpacing w:val="0"/>
        <w:rPr>
          <w:i/>
          <w:iCs/>
          <w:lang w:val="en-GB"/>
        </w:rPr>
      </w:pPr>
      <w:r w:rsidRPr="00DE4CCF">
        <w:rPr>
          <w:i/>
          <w:iCs/>
          <w:lang w:val="en-GB"/>
        </w:rPr>
        <w:t>Persons or entities involved in the event, documented or not in the respective safety management systems or indicated in register</w:t>
      </w:r>
      <w:r w:rsidR="00F94AA5" w:rsidRPr="00DE4CCF">
        <w:rPr>
          <w:i/>
          <w:iCs/>
          <w:lang w:val="en-GB"/>
        </w:rPr>
        <w:t>.</w:t>
      </w:r>
    </w:p>
    <w:p w14:paraId="12F2DE77" w14:textId="44587310" w:rsidR="008D737C" w:rsidRPr="00DE4CCF" w:rsidRDefault="008D737C" w:rsidP="008D737C">
      <w:pPr>
        <w:tabs>
          <w:tab w:val="left" w:pos="1276"/>
        </w:tabs>
        <w:spacing w:before="120"/>
        <w:rPr>
          <w:iCs/>
          <w:lang w:val="en-GB"/>
        </w:rPr>
      </w:pPr>
      <w:r w:rsidRPr="00DE4CCF">
        <w:rPr>
          <w:iCs/>
          <w:lang w:val="en-GB"/>
        </w:rPr>
        <w:sym w:font="Symbol" w:char="F0B7"/>
      </w:r>
      <w:r w:rsidR="008A1AAF" w:rsidRPr="00DE4CCF">
        <w:rPr>
          <w:iCs/>
          <w:lang w:val="en-GB"/>
        </w:rPr>
        <w:t xml:space="preserve"> SE NRIC implements Safety Procedure PB 2.09 "Methodology for determining, assessing and managing of the risk" version 06 effective from 01.09.2021, part of the SMS.</w:t>
      </w:r>
    </w:p>
    <w:p w14:paraId="5E359F36" w14:textId="1912D776" w:rsidR="008A1AAF" w:rsidRPr="00DE4CCF" w:rsidRDefault="008D737C" w:rsidP="007304C2">
      <w:pPr>
        <w:pStyle w:val="ab"/>
        <w:ind w:left="0"/>
        <w:contextualSpacing w:val="0"/>
        <w:rPr>
          <w:iCs/>
          <w:lang w:val="en-GB"/>
        </w:rPr>
      </w:pPr>
      <w:r w:rsidRPr="00DE4CCF">
        <w:rPr>
          <w:iCs/>
          <w:lang w:val="en-GB"/>
        </w:rPr>
        <w:sym w:font="Symbol" w:char="F0B7"/>
      </w:r>
      <w:r w:rsidRPr="00DE4CCF">
        <w:rPr>
          <w:iCs/>
          <w:lang w:val="en-GB"/>
        </w:rPr>
        <w:t xml:space="preserve"> </w:t>
      </w:r>
      <w:r w:rsidR="008A1AAF" w:rsidRPr="00DE4CCF">
        <w:rPr>
          <w:iCs/>
          <w:lang w:val="en-GB"/>
        </w:rPr>
        <w:t>"Rail Cargo Carrier - Bulgaria" EOOD implements SMS procedures - Process "P15 Risk Management", procedure "P-RMS 50 Risk Management Manual" and instruction "DNA-RMS 51 Prescription for conducting risk analysis"</w:t>
      </w:r>
    </w:p>
    <w:p w14:paraId="47F0BEB5" w14:textId="59020336" w:rsidR="0058734C" w:rsidRPr="00DE4CCF" w:rsidRDefault="007068ED" w:rsidP="007304C2">
      <w:pPr>
        <w:pStyle w:val="ab"/>
        <w:ind w:left="0"/>
        <w:contextualSpacing w:val="0"/>
        <w:rPr>
          <w:i/>
          <w:lang w:val="en-GB"/>
        </w:rPr>
      </w:pPr>
      <w:r w:rsidRPr="00DE4CCF">
        <w:rPr>
          <w:i/>
          <w:iCs/>
          <w:lang w:val="en-GB"/>
        </w:rPr>
        <w:t>Rolling stock and technical facilities</w:t>
      </w:r>
    </w:p>
    <w:p w14:paraId="79D0F639" w14:textId="649B747E" w:rsidR="0058734C" w:rsidRPr="00DE4CCF" w:rsidRDefault="005B4E11">
      <w:pPr>
        <w:pStyle w:val="ab"/>
        <w:numPr>
          <w:ilvl w:val="2"/>
          <w:numId w:val="23"/>
        </w:numPr>
        <w:tabs>
          <w:tab w:val="left" w:pos="851"/>
          <w:tab w:val="left" w:pos="1276"/>
        </w:tabs>
        <w:spacing w:before="120"/>
        <w:rPr>
          <w:i/>
          <w:iCs/>
          <w:lang w:val="en-GB"/>
        </w:rPr>
      </w:pPr>
      <w:r w:rsidRPr="00DE4CCF">
        <w:rPr>
          <w:i/>
          <w:iCs/>
          <w:lang w:val="en-GB"/>
        </w:rPr>
        <w:t>Factors, deriving from the design of the rolling stock, railway infrastructure or technical facilities.</w:t>
      </w:r>
    </w:p>
    <w:p w14:paraId="6082EC0E" w14:textId="05DF8E00" w:rsidR="00445CF4" w:rsidRPr="00DE4CCF" w:rsidRDefault="005B4E11" w:rsidP="008D737C">
      <w:pPr>
        <w:rPr>
          <w:lang w:val="en-GB"/>
        </w:rPr>
      </w:pPr>
      <w:r w:rsidRPr="00DE4CCF">
        <w:rPr>
          <w:lang w:val="en-GB"/>
        </w:rPr>
        <w:t>Not applicable.</w:t>
      </w:r>
    </w:p>
    <w:p w14:paraId="19A6BEF6" w14:textId="5D609B48" w:rsidR="0058734C" w:rsidRPr="00DE4CCF" w:rsidRDefault="00B23C66">
      <w:pPr>
        <w:pStyle w:val="ab"/>
        <w:numPr>
          <w:ilvl w:val="2"/>
          <w:numId w:val="23"/>
        </w:numPr>
        <w:tabs>
          <w:tab w:val="left" w:pos="1276"/>
        </w:tabs>
        <w:spacing w:before="120"/>
        <w:ind w:hanging="721"/>
        <w:rPr>
          <w:i/>
          <w:iCs/>
          <w:lang w:val="en-GB"/>
        </w:rPr>
      </w:pPr>
      <w:r w:rsidRPr="00DE4CCF">
        <w:rPr>
          <w:i/>
          <w:iCs/>
          <w:lang w:val="en-GB"/>
        </w:rPr>
        <w:t>Factors deriving from the installation and placing into service of the rolling stock, railway infrastructure and technical facilities.</w:t>
      </w:r>
    </w:p>
    <w:p w14:paraId="2CF8B018" w14:textId="6FB3503A" w:rsidR="00445CF4" w:rsidRPr="00DE4CCF" w:rsidRDefault="005B4E11" w:rsidP="00445CF4">
      <w:pPr>
        <w:pStyle w:val="ab"/>
        <w:ind w:left="0"/>
        <w:rPr>
          <w:lang w:val="en-GB"/>
        </w:rPr>
      </w:pPr>
      <w:r w:rsidRPr="00DE4CCF">
        <w:rPr>
          <w:lang w:val="en-GB"/>
        </w:rPr>
        <w:t>Not applicable.</w:t>
      </w:r>
    </w:p>
    <w:p w14:paraId="5B88628E" w14:textId="57EADFA8" w:rsidR="0058734C" w:rsidRPr="00DE4CCF" w:rsidRDefault="00B23C66">
      <w:pPr>
        <w:pStyle w:val="ab"/>
        <w:numPr>
          <w:ilvl w:val="2"/>
          <w:numId w:val="23"/>
        </w:numPr>
        <w:tabs>
          <w:tab w:val="left" w:pos="720"/>
          <w:tab w:val="left" w:pos="1276"/>
        </w:tabs>
        <w:spacing w:before="120"/>
        <w:ind w:left="1287"/>
        <w:contextualSpacing w:val="0"/>
        <w:rPr>
          <w:i/>
          <w:iCs/>
          <w:lang w:val="en-GB"/>
        </w:rPr>
      </w:pPr>
      <w:r w:rsidRPr="00DE4CCF">
        <w:rPr>
          <w:i/>
          <w:iCs/>
          <w:lang w:val="en-GB"/>
        </w:rPr>
        <w:t>Factors deriving from manufacturers or other supplier of railway products.</w:t>
      </w:r>
    </w:p>
    <w:p w14:paraId="1A39D9A0" w14:textId="2E77CA9C" w:rsidR="00445CF4" w:rsidRPr="00DE4CCF" w:rsidRDefault="005B4E11" w:rsidP="00445CF4">
      <w:pPr>
        <w:pStyle w:val="ab"/>
        <w:ind w:left="0"/>
        <w:rPr>
          <w:lang w:val="en-GB"/>
        </w:rPr>
      </w:pPr>
      <w:r w:rsidRPr="00DE4CCF">
        <w:rPr>
          <w:lang w:val="en-GB"/>
        </w:rPr>
        <w:t>Not applicable.</w:t>
      </w:r>
    </w:p>
    <w:p w14:paraId="385E8227" w14:textId="29FB8F80" w:rsidR="0058734C" w:rsidRPr="00DE4CCF" w:rsidRDefault="00CF0248">
      <w:pPr>
        <w:pStyle w:val="ab"/>
        <w:numPr>
          <w:ilvl w:val="2"/>
          <w:numId w:val="23"/>
        </w:numPr>
        <w:tabs>
          <w:tab w:val="left" w:pos="1276"/>
        </w:tabs>
        <w:spacing w:before="120"/>
        <w:ind w:left="1287"/>
        <w:contextualSpacing w:val="0"/>
        <w:rPr>
          <w:i/>
          <w:iCs/>
          <w:lang w:val="en-GB"/>
        </w:rPr>
      </w:pPr>
      <w:r w:rsidRPr="00DE4CCF">
        <w:rPr>
          <w:i/>
          <w:iCs/>
          <w:lang w:val="en-GB"/>
        </w:rPr>
        <w:t>Factors</w:t>
      </w:r>
      <w:r w:rsidR="0058734C" w:rsidRPr="00DE4CCF">
        <w:rPr>
          <w:i/>
          <w:iCs/>
          <w:lang w:val="en-GB"/>
        </w:rPr>
        <w:t xml:space="preserve">, </w:t>
      </w:r>
      <w:r w:rsidRPr="00DE4CCF">
        <w:rPr>
          <w:i/>
          <w:iCs/>
          <w:lang w:val="en-GB"/>
        </w:rPr>
        <w:t>deriving from the technical maintenance and/or modification of the rolling stock or the technical facilities</w:t>
      </w:r>
      <w:r w:rsidR="0058734C" w:rsidRPr="00DE4CCF">
        <w:rPr>
          <w:i/>
          <w:iCs/>
          <w:lang w:val="en-GB"/>
        </w:rPr>
        <w:t>.</w:t>
      </w:r>
    </w:p>
    <w:p w14:paraId="1CB3E065" w14:textId="072525AD" w:rsidR="00445CF4" w:rsidRPr="00DE4CCF" w:rsidRDefault="005B4E11" w:rsidP="00445CF4">
      <w:pPr>
        <w:pStyle w:val="ab"/>
        <w:ind w:left="0"/>
        <w:rPr>
          <w:lang w:val="en-GB"/>
        </w:rPr>
      </w:pPr>
      <w:r w:rsidRPr="00DE4CCF">
        <w:rPr>
          <w:lang w:val="en-GB"/>
        </w:rPr>
        <w:t>Not applicable.</w:t>
      </w:r>
    </w:p>
    <w:p w14:paraId="3BB44E72" w14:textId="6FEDFCE7" w:rsidR="0058734C" w:rsidRPr="00DE4CCF" w:rsidRDefault="00011868">
      <w:pPr>
        <w:pStyle w:val="ab"/>
        <w:numPr>
          <w:ilvl w:val="2"/>
          <w:numId w:val="23"/>
        </w:numPr>
        <w:tabs>
          <w:tab w:val="left" w:pos="1276"/>
        </w:tabs>
        <w:spacing w:before="120"/>
        <w:ind w:left="1287"/>
        <w:contextualSpacing w:val="0"/>
        <w:rPr>
          <w:i/>
          <w:iCs/>
          <w:lang w:val="en-GB"/>
        </w:rPr>
      </w:pPr>
      <w:r w:rsidRPr="00DE4CCF">
        <w:rPr>
          <w:i/>
          <w:iCs/>
          <w:lang w:val="en-GB"/>
        </w:rPr>
        <w:t>Factors due to the entity in charge of the technical maintenance, workshops for technical maintenance and other technical maintenance service providers.</w:t>
      </w:r>
    </w:p>
    <w:p w14:paraId="0F323765" w14:textId="1740A22C" w:rsidR="00445CF4" w:rsidRPr="00DE4CCF" w:rsidRDefault="005B4E11" w:rsidP="00445CF4">
      <w:pPr>
        <w:pStyle w:val="ab"/>
        <w:ind w:left="0"/>
        <w:rPr>
          <w:lang w:val="en-GB"/>
        </w:rPr>
      </w:pPr>
      <w:r w:rsidRPr="00DE4CCF">
        <w:rPr>
          <w:lang w:val="en-GB"/>
        </w:rPr>
        <w:t>Not applicable.</w:t>
      </w:r>
    </w:p>
    <w:p w14:paraId="0255928D" w14:textId="4A35E1D4" w:rsidR="00480DAA" w:rsidRPr="00DE4CCF" w:rsidRDefault="00CB7846">
      <w:pPr>
        <w:pStyle w:val="ab"/>
        <w:numPr>
          <w:ilvl w:val="2"/>
          <w:numId w:val="23"/>
        </w:numPr>
        <w:spacing w:before="240"/>
        <w:ind w:left="1287"/>
        <w:contextualSpacing w:val="0"/>
        <w:rPr>
          <w:i/>
          <w:iCs/>
          <w:lang w:val="en-GB"/>
        </w:rPr>
      </w:pPr>
      <w:r w:rsidRPr="00DE4CCF">
        <w:rPr>
          <w:i/>
          <w:iCs/>
          <w:lang w:val="en-GB"/>
        </w:rPr>
        <w:t>Other factors or consequences considered as involved within the investigation objectives.</w:t>
      </w:r>
    </w:p>
    <w:p w14:paraId="66B081AA" w14:textId="62B062D8" w:rsidR="0089244A" w:rsidRPr="00DE4CCF" w:rsidRDefault="005B4E11" w:rsidP="0089244A">
      <w:pPr>
        <w:pStyle w:val="ab"/>
        <w:tabs>
          <w:tab w:val="left" w:pos="1276"/>
        </w:tabs>
        <w:ind w:left="0"/>
        <w:contextualSpacing w:val="0"/>
        <w:rPr>
          <w:iCs/>
          <w:lang w:val="en-GB"/>
        </w:rPr>
      </w:pPr>
      <w:r w:rsidRPr="00DE4CCF">
        <w:rPr>
          <w:lang w:val="en-GB"/>
        </w:rPr>
        <w:lastRenderedPageBreak/>
        <w:t>Not applicable.</w:t>
      </w:r>
    </w:p>
    <w:p w14:paraId="47057CB4" w14:textId="50214B00" w:rsidR="000B3AFC" w:rsidRPr="00DE4CCF" w:rsidRDefault="00BD4155">
      <w:pPr>
        <w:pStyle w:val="ab"/>
        <w:numPr>
          <w:ilvl w:val="1"/>
          <w:numId w:val="23"/>
        </w:numPr>
        <w:tabs>
          <w:tab w:val="left" w:pos="1134"/>
        </w:tabs>
        <w:spacing w:before="120"/>
        <w:ind w:left="958" w:hanging="391"/>
        <w:contextualSpacing w:val="0"/>
        <w:rPr>
          <w:b/>
          <w:i/>
          <w:iCs/>
          <w:lang w:val="en-GB"/>
        </w:rPr>
      </w:pPr>
      <w:r w:rsidRPr="00DE4CCF">
        <w:rPr>
          <w:b/>
          <w:i/>
          <w:iCs/>
          <w:lang w:val="en-GB"/>
        </w:rPr>
        <w:t>Human factor:</w:t>
      </w:r>
    </w:p>
    <w:p w14:paraId="70F81370" w14:textId="30994AC2" w:rsidR="000B3AFC" w:rsidRPr="00DE4CCF" w:rsidRDefault="00657061" w:rsidP="005D0AD0">
      <w:pPr>
        <w:pStyle w:val="ab"/>
        <w:numPr>
          <w:ilvl w:val="2"/>
          <w:numId w:val="23"/>
        </w:numPr>
        <w:tabs>
          <w:tab w:val="left" w:pos="1134"/>
        </w:tabs>
        <w:spacing w:before="120"/>
        <w:ind w:hanging="579"/>
        <w:rPr>
          <w:b/>
          <w:i/>
          <w:iCs/>
          <w:lang w:val="en-GB"/>
        </w:rPr>
      </w:pPr>
      <w:r w:rsidRPr="00DE4CCF">
        <w:rPr>
          <w:i/>
          <w:iCs/>
          <w:lang w:val="en-GB"/>
        </w:rPr>
        <w:t>Individual human characteristics:</w:t>
      </w:r>
    </w:p>
    <w:p w14:paraId="58A05C80" w14:textId="6674A7AA" w:rsidR="00623D2C" w:rsidRPr="00DE4CCF" w:rsidRDefault="00657061">
      <w:pPr>
        <w:pStyle w:val="ab"/>
        <w:numPr>
          <w:ilvl w:val="3"/>
          <w:numId w:val="23"/>
        </w:numPr>
        <w:tabs>
          <w:tab w:val="left" w:pos="1134"/>
        </w:tabs>
        <w:spacing w:before="120"/>
        <w:ind w:left="1276" w:hanging="709"/>
        <w:rPr>
          <w:b/>
          <w:i/>
          <w:iCs/>
          <w:lang w:val="en-GB"/>
        </w:rPr>
      </w:pPr>
      <w:r w:rsidRPr="00DE4CCF">
        <w:rPr>
          <w:i/>
          <w:iCs/>
          <w:lang w:val="en-GB"/>
        </w:rPr>
        <w:t>Training and development, including skills and experience.</w:t>
      </w:r>
    </w:p>
    <w:p w14:paraId="714EACCA" w14:textId="56B90804" w:rsidR="008D737C" w:rsidRPr="00DE4CCF" w:rsidRDefault="00B3751D" w:rsidP="008D737C">
      <w:pPr>
        <w:spacing w:before="120"/>
        <w:rPr>
          <w:i/>
          <w:iCs/>
          <w:lang w:val="en-GB"/>
        </w:rPr>
      </w:pPr>
      <w:r w:rsidRPr="00DE4CCF">
        <w:rPr>
          <w:bCs/>
          <w:i/>
          <w:lang w:val="en-GB"/>
        </w:rPr>
        <w:t>Railway undertaking</w:t>
      </w:r>
      <w:r w:rsidRPr="00DE4CCF">
        <w:rPr>
          <w:i/>
          <w:iCs/>
          <w:lang w:val="en-GB"/>
        </w:rPr>
        <w:t>:</w:t>
      </w:r>
    </w:p>
    <w:p w14:paraId="4C34B25E" w14:textId="5EC34FAF" w:rsidR="00F64CC8" w:rsidRPr="00DE4CCF" w:rsidRDefault="008D737C" w:rsidP="008D737C">
      <w:pPr>
        <w:rPr>
          <w:lang w:val="en-GB"/>
        </w:rPr>
      </w:pPr>
      <w:r w:rsidRPr="00DE4CCF">
        <w:rPr>
          <w:lang w:val="en-GB"/>
        </w:rPr>
        <w:sym w:font="Symbol" w:char="F0B7"/>
      </w:r>
      <w:r w:rsidRPr="00DE4CCF">
        <w:rPr>
          <w:lang w:val="en-GB"/>
        </w:rPr>
        <w:t xml:space="preserve"> </w:t>
      </w:r>
      <w:r w:rsidR="00B3751D" w:rsidRPr="00DE4CCF">
        <w:rPr>
          <w:lang w:val="en-GB"/>
        </w:rPr>
        <w:t>Locomotive driver first p</w:t>
      </w:r>
      <w:r w:rsidR="006E5E38" w:rsidRPr="00DE4CCF">
        <w:rPr>
          <w:lang w:val="en-GB"/>
        </w:rPr>
        <w:t>erson of</w:t>
      </w:r>
      <w:r w:rsidR="00B3751D" w:rsidRPr="00DE4CCF">
        <w:rPr>
          <w:lang w:val="en-GB"/>
        </w:rPr>
        <w:t xml:space="preserve"> locomotive No. 918111162593:</w:t>
      </w:r>
    </w:p>
    <w:p w14:paraId="0C6132E1" w14:textId="4F4611D9" w:rsidR="006E5E38" w:rsidRPr="00DE4CCF" w:rsidRDefault="006E5E38" w:rsidP="006E5E38">
      <w:pPr>
        <w:rPr>
          <w:lang w:val="en-GB"/>
        </w:rPr>
      </w:pPr>
      <w:r w:rsidRPr="00DE4CCF">
        <w:rPr>
          <w:lang w:val="en-GB"/>
        </w:rPr>
        <w:t xml:space="preserve">- Certificate of qualification No. 000575 acquired qualification "Locomotive driver of electric locomotives", conducted training in the period 1993÷1996, educational institution </w:t>
      </w:r>
      <w:r w:rsidR="00264834" w:rsidRPr="00DE4CCF">
        <w:rPr>
          <w:lang w:val="en-GB"/>
        </w:rPr>
        <w:t>V</w:t>
      </w:r>
      <w:r w:rsidRPr="00DE4CCF">
        <w:rPr>
          <w:lang w:val="en-GB"/>
        </w:rPr>
        <w:t>VTU "Todor Kableshkov" - Sofia;</w:t>
      </w:r>
    </w:p>
    <w:p w14:paraId="07E98C4D" w14:textId="5F67CA69" w:rsidR="006E5E38" w:rsidRPr="00DE4CCF" w:rsidRDefault="006E5E38" w:rsidP="006E5E38">
      <w:pPr>
        <w:rPr>
          <w:lang w:val="en-GB"/>
        </w:rPr>
      </w:pPr>
      <w:r w:rsidRPr="00DE4CCF">
        <w:rPr>
          <w:lang w:val="en-GB"/>
        </w:rPr>
        <w:t>- Locomotive driving license BG 71 2017 0781 issued by RAEA;</w:t>
      </w:r>
    </w:p>
    <w:p w14:paraId="25B8200B" w14:textId="77777777" w:rsidR="006E5E38" w:rsidRPr="00DE4CCF" w:rsidRDefault="006E5E38" w:rsidP="006E5E38">
      <w:pPr>
        <w:rPr>
          <w:lang w:val="en-GB"/>
        </w:rPr>
      </w:pPr>
      <w:r w:rsidRPr="00DE4CCF">
        <w:rPr>
          <w:lang w:val="en-GB"/>
        </w:rPr>
        <w:t>- Certificate No. 80 for holding the position of "Locomotive driver" in "Rail Cargo Carrier - Bulgaria" EOOD from 05.01.2021.</w:t>
      </w:r>
    </w:p>
    <w:p w14:paraId="3D9F547A" w14:textId="23B21712" w:rsidR="006E5E38" w:rsidRPr="00DE4CCF" w:rsidRDefault="006E5E38" w:rsidP="006E5E38">
      <w:pPr>
        <w:rPr>
          <w:lang w:val="en-GB"/>
        </w:rPr>
      </w:pPr>
      <w:r w:rsidRPr="00DE4CCF">
        <w:rPr>
          <w:lang w:val="en-GB"/>
        </w:rPr>
        <w:t>- Additional certificate No. 528120210781 from "Rail Cargo Carrier - Bulgaria" EOOD for rolling stock for which the driver is allowed to drive - series EA3000, ES64U2 r X4-E Lok from 23.03.2021 to 23.03.2024 on the national railway infrastructure of the Republic of Bulgaria until 12.05.2025.</w:t>
      </w:r>
    </w:p>
    <w:p w14:paraId="5372FD66" w14:textId="022B1C94" w:rsidR="00DF0A64" w:rsidRPr="00DE4CCF" w:rsidRDefault="008D737C" w:rsidP="00DF0A64">
      <w:pPr>
        <w:tabs>
          <w:tab w:val="left" w:pos="851"/>
          <w:tab w:val="left" w:pos="993"/>
          <w:tab w:val="left" w:pos="1276"/>
        </w:tabs>
        <w:spacing w:before="120"/>
        <w:rPr>
          <w:lang w:val="en-GB"/>
        </w:rPr>
      </w:pPr>
      <w:r w:rsidRPr="00DE4CCF">
        <w:rPr>
          <w:lang w:val="en-GB"/>
        </w:rPr>
        <w:sym w:font="Symbol" w:char="F0B7"/>
      </w:r>
      <w:r w:rsidRPr="00DE4CCF">
        <w:rPr>
          <w:lang w:val="en-GB"/>
        </w:rPr>
        <w:t xml:space="preserve"> </w:t>
      </w:r>
      <w:r w:rsidR="006E5E38" w:rsidRPr="00DE4CCF">
        <w:rPr>
          <w:lang w:val="en-GB"/>
        </w:rPr>
        <w:t>Locomotive driver second person of locomotive</w:t>
      </w:r>
      <w:r w:rsidRPr="00DE4CCF">
        <w:rPr>
          <w:lang w:val="en-GB"/>
        </w:rPr>
        <w:t xml:space="preserve"> № </w:t>
      </w:r>
      <w:r w:rsidR="00620841" w:rsidRPr="00DE4CCF">
        <w:rPr>
          <w:lang w:val="en-GB"/>
        </w:rPr>
        <w:t>918111162593</w:t>
      </w:r>
      <w:r w:rsidR="00F64CC8" w:rsidRPr="00DE4CCF">
        <w:rPr>
          <w:lang w:val="en-GB"/>
        </w:rPr>
        <w:t>:</w:t>
      </w:r>
    </w:p>
    <w:p w14:paraId="0F71610D" w14:textId="74AC374B" w:rsidR="00166A39" w:rsidRPr="00DE4CCF" w:rsidRDefault="00264834" w:rsidP="00264834">
      <w:pPr>
        <w:pStyle w:val="ab"/>
        <w:numPr>
          <w:ilvl w:val="0"/>
          <w:numId w:val="39"/>
        </w:numPr>
        <w:tabs>
          <w:tab w:val="left" w:pos="851"/>
        </w:tabs>
        <w:rPr>
          <w:lang w:val="en-GB"/>
        </w:rPr>
      </w:pPr>
      <w:r w:rsidRPr="00DE4CCF">
        <w:rPr>
          <w:lang w:val="en-GB"/>
        </w:rPr>
        <w:t>Diploma</w:t>
      </w:r>
      <w:r w:rsidR="00166A39" w:rsidRPr="00DE4CCF">
        <w:rPr>
          <w:lang w:val="en-GB"/>
        </w:rPr>
        <w:t xml:space="preserve"> № 000586 </w:t>
      </w:r>
      <w:r w:rsidRPr="00DE4CCF">
        <w:rPr>
          <w:lang w:val="en-GB"/>
        </w:rPr>
        <w:t>of</w:t>
      </w:r>
      <w:r w:rsidR="00166A39" w:rsidRPr="00DE4CCF">
        <w:rPr>
          <w:lang w:val="en-GB"/>
        </w:rPr>
        <w:t xml:space="preserve"> „</w:t>
      </w:r>
      <w:r w:rsidRPr="00DE4CCF">
        <w:rPr>
          <w:lang w:val="en-GB"/>
        </w:rPr>
        <w:t>Railway transport/machinery</w:t>
      </w:r>
      <w:r w:rsidR="00166A39" w:rsidRPr="00DE4CCF">
        <w:rPr>
          <w:lang w:val="en-GB"/>
        </w:rPr>
        <w:t xml:space="preserve"> – </w:t>
      </w:r>
      <w:r w:rsidRPr="00DE4CCF">
        <w:rPr>
          <w:lang w:val="en-GB"/>
        </w:rPr>
        <w:t>electrical locomotives</w:t>
      </w:r>
      <w:r w:rsidR="00166A39" w:rsidRPr="00DE4CCF">
        <w:rPr>
          <w:lang w:val="en-GB"/>
        </w:rPr>
        <w:t xml:space="preserve">“, </w:t>
      </w:r>
      <w:r w:rsidRPr="00DE4CCF">
        <w:rPr>
          <w:lang w:val="en-GB"/>
        </w:rPr>
        <w:t>conducted training in the period 1993÷1996, educational institution VVTU "Todor Kableshkov" - Sofia</w:t>
      </w:r>
      <w:r w:rsidR="00166A39" w:rsidRPr="00DE4CCF">
        <w:rPr>
          <w:lang w:val="en-GB"/>
        </w:rPr>
        <w:t>;</w:t>
      </w:r>
    </w:p>
    <w:p w14:paraId="3FA95088" w14:textId="58270A38" w:rsidR="008D737C" w:rsidRPr="00DE4CCF" w:rsidRDefault="00264834" w:rsidP="00A22C71">
      <w:pPr>
        <w:pStyle w:val="ab"/>
        <w:numPr>
          <w:ilvl w:val="0"/>
          <w:numId w:val="39"/>
        </w:numPr>
        <w:tabs>
          <w:tab w:val="left" w:pos="851"/>
          <w:tab w:val="left" w:pos="993"/>
          <w:tab w:val="left" w:pos="1276"/>
        </w:tabs>
        <w:rPr>
          <w:lang w:val="en-GB"/>
        </w:rPr>
      </w:pPr>
      <w:r w:rsidRPr="00DE4CCF">
        <w:rPr>
          <w:lang w:val="en-GB"/>
        </w:rPr>
        <w:t xml:space="preserve">Locomotive driving license </w:t>
      </w:r>
      <w:r w:rsidR="001E4C4C" w:rsidRPr="00DE4CCF">
        <w:rPr>
          <w:lang w:val="en-GB"/>
        </w:rPr>
        <w:t>BG 71 2016 0082</w:t>
      </w:r>
      <w:r w:rsidR="008D737C" w:rsidRPr="00DE4CCF">
        <w:rPr>
          <w:lang w:val="en-GB"/>
        </w:rPr>
        <w:t xml:space="preserve"> </w:t>
      </w:r>
      <w:r w:rsidRPr="00DE4CCF">
        <w:rPr>
          <w:lang w:val="en-GB"/>
        </w:rPr>
        <w:t>issued by RAEA</w:t>
      </w:r>
      <w:r w:rsidR="008D737C" w:rsidRPr="00DE4CCF">
        <w:rPr>
          <w:lang w:val="en-GB"/>
        </w:rPr>
        <w:t>;</w:t>
      </w:r>
    </w:p>
    <w:p w14:paraId="5D8347A6" w14:textId="28203566" w:rsidR="008D737C" w:rsidRPr="00DE4CCF" w:rsidRDefault="00192767" w:rsidP="00192767">
      <w:pPr>
        <w:pStyle w:val="ab"/>
        <w:numPr>
          <w:ilvl w:val="0"/>
          <w:numId w:val="39"/>
        </w:numPr>
        <w:tabs>
          <w:tab w:val="left" w:pos="851"/>
        </w:tabs>
        <w:rPr>
          <w:lang w:val="en-GB"/>
        </w:rPr>
      </w:pPr>
      <w:r w:rsidRPr="00DE4CCF">
        <w:rPr>
          <w:lang w:val="en-GB"/>
        </w:rPr>
        <w:t>Certificate</w:t>
      </w:r>
      <w:r w:rsidR="001E4C4C" w:rsidRPr="00DE4CCF">
        <w:rPr>
          <w:lang w:val="en-GB"/>
        </w:rPr>
        <w:t xml:space="preserve"> № 74</w:t>
      </w:r>
      <w:r w:rsidRPr="00DE4CCF">
        <w:rPr>
          <w:lang w:val="en-GB"/>
        </w:rPr>
        <w:t xml:space="preserve"> for holding the position of "Locomotive driver-instructor" in "Rail Cargo Carrier - Bulgaria" EOOD from</w:t>
      </w:r>
      <w:r w:rsidR="001E4C4C" w:rsidRPr="00DE4CCF">
        <w:rPr>
          <w:lang w:val="en-GB"/>
        </w:rPr>
        <w:t xml:space="preserve"> 05.08.2021</w:t>
      </w:r>
      <w:r w:rsidR="008D737C" w:rsidRPr="00DE4CCF">
        <w:rPr>
          <w:lang w:val="en-GB"/>
        </w:rPr>
        <w:t>.</w:t>
      </w:r>
    </w:p>
    <w:p w14:paraId="106087C5" w14:textId="44D0F8CE" w:rsidR="008D737C" w:rsidRPr="00DE4CCF" w:rsidRDefault="00592DC2" w:rsidP="00BC28E1">
      <w:pPr>
        <w:pStyle w:val="ab"/>
        <w:numPr>
          <w:ilvl w:val="0"/>
          <w:numId w:val="39"/>
        </w:numPr>
        <w:tabs>
          <w:tab w:val="left" w:pos="851"/>
        </w:tabs>
        <w:rPr>
          <w:lang w:val="en-GB"/>
        </w:rPr>
      </w:pPr>
      <w:r w:rsidRPr="00DE4CCF">
        <w:rPr>
          <w:lang w:val="en-GB"/>
        </w:rPr>
        <w:t xml:space="preserve">Additional certificate </w:t>
      </w:r>
      <w:r w:rsidR="001E4C4C" w:rsidRPr="00DE4CCF">
        <w:rPr>
          <w:lang w:val="en-GB"/>
        </w:rPr>
        <w:t>№ 528120210082</w:t>
      </w:r>
      <w:r w:rsidR="008D737C" w:rsidRPr="00DE4CCF">
        <w:rPr>
          <w:lang w:val="en-GB"/>
        </w:rPr>
        <w:t xml:space="preserve"> </w:t>
      </w:r>
      <w:r w:rsidR="00BC28E1" w:rsidRPr="00DE4CCF">
        <w:rPr>
          <w:lang w:val="en-GB"/>
        </w:rPr>
        <w:t>from</w:t>
      </w:r>
      <w:r w:rsidR="008D737C" w:rsidRPr="00DE4CCF">
        <w:rPr>
          <w:lang w:val="en-GB"/>
        </w:rPr>
        <w:t xml:space="preserve"> </w:t>
      </w:r>
      <w:r w:rsidR="00BC28E1" w:rsidRPr="00DE4CCF">
        <w:rPr>
          <w:lang w:val="en-GB"/>
        </w:rPr>
        <w:t>"Rail Cargo Carrier - Bulgaria" EOOD for rolling stock</w:t>
      </w:r>
      <w:r w:rsidR="008D737C" w:rsidRPr="00DE4CCF">
        <w:rPr>
          <w:lang w:val="en-GB"/>
        </w:rPr>
        <w:t xml:space="preserve">, </w:t>
      </w:r>
      <w:r w:rsidR="00BC28E1" w:rsidRPr="00DE4CCF">
        <w:rPr>
          <w:lang w:val="en-GB"/>
        </w:rPr>
        <w:t>for which is permitted the locomotive driver to driver</w:t>
      </w:r>
      <w:r w:rsidR="001E4C4C" w:rsidRPr="00DE4CCF">
        <w:rPr>
          <w:lang w:val="en-GB"/>
        </w:rPr>
        <w:t xml:space="preserve"> – </w:t>
      </w:r>
      <w:r w:rsidR="00BC28E1" w:rsidRPr="00DE4CCF">
        <w:rPr>
          <w:lang w:val="en-GB"/>
        </w:rPr>
        <w:t>type</w:t>
      </w:r>
      <w:r w:rsidR="001E4C4C" w:rsidRPr="00DE4CCF">
        <w:rPr>
          <w:lang w:val="en-GB"/>
        </w:rPr>
        <w:t xml:space="preserve"> </w:t>
      </w:r>
      <w:r w:rsidR="00A83C4F" w:rsidRPr="00DE4CCF">
        <w:rPr>
          <w:lang w:val="en-GB"/>
        </w:rPr>
        <w:t xml:space="preserve">ES64U2 E  X4-E Lok E </w:t>
      </w:r>
      <w:r w:rsidR="00594D4A" w:rsidRPr="00DE4CCF">
        <w:rPr>
          <w:lang w:val="en-GB"/>
        </w:rPr>
        <w:t>from</w:t>
      </w:r>
      <w:r w:rsidR="00A83C4F" w:rsidRPr="00DE4CCF">
        <w:rPr>
          <w:lang w:val="en-GB"/>
        </w:rPr>
        <w:t xml:space="preserve"> 23.02.2021 </w:t>
      </w:r>
      <w:r w:rsidR="00594D4A" w:rsidRPr="00DE4CCF">
        <w:rPr>
          <w:lang w:val="en-GB"/>
        </w:rPr>
        <w:t>to</w:t>
      </w:r>
      <w:r w:rsidR="00A83C4F" w:rsidRPr="00DE4CCF">
        <w:rPr>
          <w:lang w:val="en-GB"/>
        </w:rPr>
        <w:t xml:space="preserve"> 23.02.2024</w:t>
      </w:r>
      <w:r w:rsidR="008D737C" w:rsidRPr="00DE4CCF">
        <w:rPr>
          <w:lang w:val="en-GB"/>
        </w:rPr>
        <w:t xml:space="preserve"> </w:t>
      </w:r>
      <w:r w:rsidR="00594D4A" w:rsidRPr="00DE4CCF">
        <w:rPr>
          <w:lang w:val="en-GB"/>
        </w:rPr>
        <w:t>along the national railway network of the Republic of Bulgaria</w:t>
      </w:r>
      <w:r w:rsidR="008D737C" w:rsidRPr="00DE4CCF">
        <w:rPr>
          <w:lang w:val="en-GB"/>
        </w:rPr>
        <w:t>.</w:t>
      </w:r>
    </w:p>
    <w:p w14:paraId="329F8A23" w14:textId="6C4D504C" w:rsidR="008D737C" w:rsidRPr="00DE4CCF" w:rsidRDefault="001F482E" w:rsidP="008D737C">
      <w:pPr>
        <w:spacing w:before="120"/>
        <w:rPr>
          <w:i/>
          <w:iCs/>
          <w:lang w:val="en-GB"/>
        </w:rPr>
      </w:pPr>
      <w:r w:rsidRPr="00DE4CCF">
        <w:rPr>
          <w:i/>
          <w:iCs/>
          <w:lang w:val="en-GB"/>
        </w:rPr>
        <w:t>Railway infrastructure</w:t>
      </w:r>
      <w:r w:rsidR="008D737C" w:rsidRPr="00DE4CCF">
        <w:rPr>
          <w:i/>
          <w:iCs/>
          <w:lang w:val="en-GB"/>
        </w:rPr>
        <w:t>:</w:t>
      </w:r>
    </w:p>
    <w:p w14:paraId="657BD66E" w14:textId="167DB0D4" w:rsidR="00F64CC8" w:rsidRPr="00DE4CCF" w:rsidRDefault="008D737C" w:rsidP="008D737C">
      <w:pPr>
        <w:ind w:firstLine="720"/>
        <w:rPr>
          <w:lang w:val="en-GB"/>
        </w:rPr>
      </w:pPr>
      <w:r w:rsidRPr="00DE4CCF">
        <w:rPr>
          <w:lang w:val="en-GB"/>
        </w:rPr>
        <w:sym w:font="Symbol" w:char="F0B7"/>
      </w:r>
      <w:r w:rsidRPr="00DE4CCF">
        <w:rPr>
          <w:lang w:val="en-GB"/>
        </w:rPr>
        <w:t xml:space="preserve"> </w:t>
      </w:r>
      <w:r w:rsidR="001F482E" w:rsidRPr="00DE4CCF">
        <w:rPr>
          <w:lang w:val="en-GB"/>
        </w:rPr>
        <w:t>Traffic manager in Yana station</w:t>
      </w:r>
      <w:r w:rsidR="00F64CC8" w:rsidRPr="00DE4CCF">
        <w:rPr>
          <w:lang w:val="en-GB"/>
        </w:rPr>
        <w:t>:</w:t>
      </w:r>
      <w:r w:rsidRPr="00DE4CCF">
        <w:rPr>
          <w:lang w:val="en-GB"/>
        </w:rPr>
        <w:t xml:space="preserve"> </w:t>
      </w:r>
    </w:p>
    <w:p w14:paraId="2D831E15" w14:textId="4BDDD61E" w:rsidR="008D737C" w:rsidRPr="00DE4CCF" w:rsidRDefault="00932200" w:rsidP="00A22C71">
      <w:pPr>
        <w:pStyle w:val="ab"/>
        <w:numPr>
          <w:ilvl w:val="0"/>
          <w:numId w:val="31"/>
        </w:numPr>
        <w:tabs>
          <w:tab w:val="left" w:pos="851"/>
        </w:tabs>
        <w:ind w:left="0" w:firstLine="709"/>
        <w:rPr>
          <w:lang w:val="en-GB"/>
        </w:rPr>
      </w:pPr>
      <w:r w:rsidRPr="00DE4CCF">
        <w:rPr>
          <w:lang w:val="en-GB"/>
        </w:rPr>
        <w:t>Diploma</w:t>
      </w:r>
      <w:r w:rsidR="002F4C31" w:rsidRPr="00DE4CCF">
        <w:rPr>
          <w:lang w:val="en-GB"/>
        </w:rPr>
        <w:t xml:space="preserve"> № 20774, </w:t>
      </w:r>
      <w:r w:rsidRPr="00DE4CCF">
        <w:rPr>
          <w:lang w:val="en-GB"/>
        </w:rPr>
        <w:t>acquired qualification</w:t>
      </w:r>
      <w:r w:rsidR="002F4C31" w:rsidRPr="00DE4CCF">
        <w:rPr>
          <w:lang w:val="en-GB"/>
        </w:rPr>
        <w:t xml:space="preserve"> ,,</w:t>
      </w:r>
      <w:r w:rsidRPr="00DE4CCF">
        <w:rPr>
          <w:lang w:val="en-GB"/>
        </w:rPr>
        <w:t>Traffic manager and commercial operation</w:t>
      </w:r>
      <w:r w:rsidR="008D737C" w:rsidRPr="00DE4CCF">
        <w:rPr>
          <w:lang w:val="en-GB"/>
        </w:rPr>
        <w:t xml:space="preserve">“, </w:t>
      </w:r>
      <w:r w:rsidR="002040A1" w:rsidRPr="00DE4CCF">
        <w:rPr>
          <w:lang w:val="en-GB"/>
        </w:rPr>
        <w:t>training performed in the period</w:t>
      </w:r>
      <w:r w:rsidR="002F4C31" w:rsidRPr="00DE4CCF">
        <w:rPr>
          <w:lang w:val="en-GB"/>
        </w:rPr>
        <w:t xml:space="preserve"> 1981 ÷ 1984, </w:t>
      </w:r>
      <w:r w:rsidR="002040A1" w:rsidRPr="00DE4CCF">
        <w:rPr>
          <w:lang w:val="en-GB"/>
        </w:rPr>
        <w:t>issued by HR</w:t>
      </w:r>
      <w:r w:rsidR="002B79DE" w:rsidRPr="00DE4CCF">
        <w:rPr>
          <w:lang w:val="en-GB"/>
        </w:rPr>
        <w:t>T</w:t>
      </w:r>
      <w:r w:rsidR="002040A1" w:rsidRPr="00DE4CCF">
        <w:rPr>
          <w:lang w:val="en-GB"/>
        </w:rPr>
        <w:t>I</w:t>
      </w:r>
      <w:r w:rsidR="008D737C" w:rsidRPr="00DE4CCF">
        <w:rPr>
          <w:lang w:val="en-GB"/>
        </w:rPr>
        <w:t xml:space="preserve"> ,,</w:t>
      </w:r>
      <w:r w:rsidR="002040A1" w:rsidRPr="00DE4CCF">
        <w:rPr>
          <w:lang w:val="en-GB"/>
        </w:rPr>
        <w:t>Todor Kableshkov</w:t>
      </w:r>
      <w:r w:rsidR="008D737C" w:rsidRPr="00DE4CCF">
        <w:rPr>
          <w:lang w:val="en-GB"/>
        </w:rPr>
        <w:t xml:space="preserve"> – </w:t>
      </w:r>
      <w:r w:rsidR="002040A1" w:rsidRPr="00DE4CCF">
        <w:rPr>
          <w:lang w:val="en-GB"/>
        </w:rPr>
        <w:t>Sofia</w:t>
      </w:r>
      <w:r w:rsidR="008D737C" w:rsidRPr="00DE4CCF">
        <w:rPr>
          <w:lang w:val="en-GB"/>
        </w:rPr>
        <w:t xml:space="preserve">; </w:t>
      </w:r>
    </w:p>
    <w:p w14:paraId="1A25DC67" w14:textId="5B0906B4" w:rsidR="008D737C" w:rsidRPr="00DE4CCF" w:rsidRDefault="004F2BE8" w:rsidP="00A22C71">
      <w:pPr>
        <w:pStyle w:val="ab"/>
        <w:numPr>
          <w:ilvl w:val="0"/>
          <w:numId w:val="31"/>
        </w:numPr>
        <w:tabs>
          <w:tab w:val="left" w:pos="851"/>
        </w:tabs>
        <w:ind w:left="0" w:firstLine="709"/>
        <w:rPr>
          <w:lang w:val="en-GB"/>
        </w:rPr>
      </w:pPr>
      <w:r w:rsidRPr="00DE4CCF">
        <w:rPr>
          <w:lang w:val="en-GB"/>
        </w:rPr>
        <w:t>Certificate</w:t>
      </w:r>
      <w:r w:rsidR="002F4C31" w:rsidRPr="00DE4CCF">
        <w:rPr>
          <w:lang w:val="en-GB"/>
        </w:rPr>
        <w:t xml:space="preserve"> № 5220</w:t>
      </w:r>
      <w:r w:rsidR="008D737C" w:rsidRPr="00DE4CCF">
        <w:rPr>
          <w:lang w:val="en-GB"/>
        </w:rPr>
        <w:t xml:space="preserve"> </w:t>
      </w:r>
      <w:r w:rsidRPr="00DE4CCF">
        <w:rPr>
          <w:lang w:val="en-GB"/>
        </w:rPr>
        <w:t>for holding the position Traffic manager at TOSAD</w:t>
      </w:r>
      <w:r w:rsidR="002F4C31" w:rsidRPr="00DE4CCF">
        <w:rPr>
          <w:lang w:val="en-GB"/>
        </w:rPr>
        <w:t xml:space="preserve"> – </w:t>
      </w:r>
      <w:r w:rsidRPr="00DE4CCF">
        <w:rPr>
          <w:lang w:val="en-GB"/>
        </w:rPr>
        <w:t>Sofia dated</w:t>
      </w:r>
      <w:r w:rsidR="002F4C31" w:rsidRPr="00DE4CCF">
        <w:rPr>
          <w:lang w:val="en-GB"/>
        </w:rPr>
        <w:t xml:space="preserve"> 09.11.2020</w:t>
      </w:r>
      <w:r w:rsidR="008D737C" w:rsidRPr="00DE4CCF">
        <w:rPr>
          <w:lang w:val="en-GB"/>
        </w:rPr>
        <w:t>.</w:t>
      </w:r>
    </w:p>
    <w:p w14:paraId="09F88275" w14:textId="5DE75D9A" w:rsidR="00F64CC8" w:rsidRPr="00DE4CCF" w:rsidRDefault="008D737C" w:rsidP="00F64CC8">
      <w:pPr>
        <w:spacing w:before="120"/>
        <w:rPr>
          <w:lang w:val="en-GB"/>
        </w:rPr>
      </w:pPr>
      <w:r w:rsidRPr="00DE4CCF">
        <w:rPr>
          <w:lang w:val="en-GB"/>
        </w:rPr>
        <w:sym w:font="Symbol" w:char="F0B7"/>
      </w:r>
      <w:r w:rsidRPr="00DE4CCF">
        <w:rPr>
          <w:lang w:val="en-GB"/>
        </w:rPr>
        <w:t xml:space="preserve"> </w:t>
      </w:r>
      <w:r w:rsidR="00751943" w:rsidRPr="00DE4CCF">
        <w:rPr>
          <w:lang w:val="en-GB"/>
        </w:rPr>
        <w:t>Traffic manager in Kremikovtsi station</w:t>
      </w:r>
      <w:r w:rsidR="00F64CC8" w:rsidRPr="00DE4CCF">
        <w:rPr>
          <w:lang w:val="en-GB"/>
        </w:rPr>
        <w:t>:</w:t>
      </w:r>
    </w:p>
    <w:p w14:paraId="6B7EA118" w14:textId="6F1EF5D4" w:rsidR="00D6382C" w:rsidRPr="00DE4CCF" w:rsidRDefault="00F94D32" w:rsidP="00A22C71">
      <w:pPr>
        <w:rPr>
          <w:lang w:val="en-GB"/>
        </w:rPr>
      </w:pPr>
      <w:r w:rsidRPr="00DE4CCF">
        <w:rPr>
          <w:lang w:val="en-GB"/>
        </w:rPr>
        <w:t>-</w:t>
      </w:r>
      <w:r w:rsidR="00D6382C" w:rsidRPr="00DE4CCF">
        <w:rPr>
          <w:lang w:val="en-GB"/>
        </w:rPr>
        <w:t xml:space="preserve"> </w:t>
      </w:r>
      <w:r w:rsidR="00B10B9A" w:rsidRPr="00DE4CCF">
        <w:rPr>
          <w:lang w:val="en-GB"/>
        </w:rPr>
        <w:t>Diploma</w:t>
      </w:r>
      <w:r w:rsidR="002B79DE" w:rsidRPr="00DE4CCF">
        <w:rPr>
          <w:lang w:val="en-GB"/>
        </w:rPr>
        <w:t xml:space="preserve"> № 16297 </w:t>
      </w:r>
      <w:r w:rsidR="00B10B9A" w:rsidRPr="00DE4CCF">
        <w:rPr>
          <w:lang w:val="en-GB"/>
        </w:rPr>
        <w:t>recognized qualification "Traffic and Commercial Operation Manager", conducted training in the period 197</w:t>
      </w:r>
      <w:r w:rsidR="002B79DE" w:rsidRPr="00DE4CCF">
        <w:rPr>
          <w:lang w:val="en-GB"/>
        </w:rPr>
        <w:t>4÷1977, training institution HRTS</w:t>
      </w:r>
      <w:r w:rsidR="00B10B9A" w:rsidRPr="00DE4CCF">
        <w:rPr>
          <w:lang w:val="en-GB"/>
        </w:rPr>
        <w:t>,,Todor Kableshkov - Sofia;</w:t>
      </w:r>
    </w:p>
    <w:p w14:paraId="453F4353" w14:textId="023F60E1" w:rsidR="008D737C" w:rsidRPr="00DE4CCF" w:rsidRDefault="00F94D32" w:rsidP="00A22C71">
      <w:pPr>
        <w:rPr>
          <w:lang w:val="en-GB"/>
        </w:rPr>
      </w:pPr>
      <w:r w:rsidRPr="00DE4CCF">
        <w:rPr>
          <w:lang w:val="en-GB"/>
        </w:rPr>
        <w:t xml:space="preserve">- </w:t>
      </w:r>
      <w:r w:rsidR="002B79DE" w:rsidRPr="00DE4CCF">
        <w:rPr>
          <w:lang w:val="en-GB"/>
        </w:rPr>
        <w:t xml:space="preserve">Certificate </w:t>
      </w:r>
      <w:r w:rsidR="00D6382C" w:rsidRPr="00DE4CCF">
        <w:rPr>
          <w:lang w:val="en-GB"/>
        </w:rPr>
        <w:t>№ 5134</w:t>
      </w:r>
      <w:r w:rsidR="008D737C" w:rsidRPr="00DE4CCF">
        <w:rPr>
          <w:lang w:val="en-GB"/>
        </w:rPr>
        <w:t xml:space="preserve"> </w:t>
      </w:r>
      <w:r w:rsidR="002B79DE" w:rsidRPr="00DE4CCF">
        <w:rPr>
          <w:lang w:val="en-GB"/>
        </w:rPr>
        <w:t>for holding the position Traffic manager at TOSAD</w:t>
      </w:r>
      <w:r w:rsidR="00D6382C" w:rsidRPr="00DE4CCF">
        <w:rPr>
          <w:lang w:val="en-GB"/>
        </w:rPr>
        <w:t xml:space="preserve"> – </w:t>
      </w:r>
      <w:r w:rsidR="002B79DE" w:rsidRPr="00DE4CCF">
        <w:rPr>
          <w:lang w:val="en-GB"/>
        </w:rPr>
        <w:t>Sofia dated</w:t>
      </w:r>
      <w:r w:rsidR="00D6382C" w:rsidRPr="00DE4CCF">
        <w:rPr>
          <w:lang w:val="en-GB"/>
        </w:rPr>
        <w:t xml:space="preserve"> 08.06.2020</w:t>
      </w:r>
      <w:r w:rsidR="008D737C" w:rsidRPr="00DE4CCF">
        <w:rPr>
          <w:lang w:val="en-GB"/>
        </w:rPr>
        <w:t>.</w:t>
      </w:r>
    </w:p>
    <w:p w14:paraId="2DB37AF8" w14:textId="4FFB7325" w:rsidR="00F64CC8" w:rsidRPr="00DE4CCF" w:rsidRDefault="008D737C" w:rsidP="008D737C">
      <w:pPr>
        <w:spacing w:before="120"/>
        <w:rPr>
          <w:lang w:val="en-GB"/>
        </w:rPr>
      </w:pPr>
      <w:r w:rsidRPr="00DE4CCF">
        <w:rPr>
          <w:lang w:val="en-GB"/>
        </w:rPr>
        <w:sym w:font="Symbol" w:char="F0B7"/>
      </w:r>
      <w:r w:rsidRPr="00DE4CCF">
        <w:rPr>
          <w:lang w:val="en-GB"/>
        </w:rPr>
        <w:t xml:space="preserve"> </w:t>
      </w:r>
      <w:r w:rsidR="0083484D" w:rsidRPr="00DE4CCF">
        <w:rPr>
          <w:lang w:val="en-GB"/>
        </w:rPr>
        <w:t>Head of railway section</w:t>
      </w:r>
      <w:r w:rsidR="00F64CC8" w:rsidRPr="00DE4CCF">
        <w:rPr>
          <w:lang w:val="en-GB"/>
        </w:rPr>
        <w:t>:</w:t>
      </w:r>
    </w:p>
    <w:p w14:paraId="27068E69" w14:textId="52233BCE" w:rsidR="008D737C" w:rsidRPr="00DE4CCF" w:rsidRDefault="0083484D" w:rsidP="00A22C71">
      <w:pPr>
        <w:pStyle w:val="ab"/>
        <w:numPr>
          <w:ilvl w:val="0"/>
          <w:numId w:val="31"/>
        </w:numPr>
        <w:tabs>
          <w:tab w:val="left" w:pos="851"/>
        </w:tabs>
        <w:spacing w:before="120"/>
        <w:ind w:left="0" w:firstLine="709"/>
        <w:rPr>
          <w:lang w:val="en-GB"/>
        </w:rPr>
      </w:pPr>
      <w:r w:rsidRPr="00DE4CCF">
        <w:rPr>
          <w:lang w:val="en-GB"/>
        </w:rPr>
        <w:t>Diploma</w:t>
      </w:r>
      <w:r w:rsidR="00A53F5F" w:rsidRPr="00DE4CCF">
        <w:rPr>
          <w:lang w:val="en-GB"/>
        </w:rPr>
        <w:t xml:space="preserve"> № 000307, „</w:t>
      </w:r>
      <w:r w:rsidRPr="00DE4CCF">
        <w:rPr>
          <w:lang w:val="en-GB"/>
        </w:rPr>
        <w:t>Transport construction</w:t>
      </w:r>
      <w:r w:rsidR="008D737C" w:rsidRPr="00DE4CCF">
        <w:rPr>
          <w:lang w:val="en-GB"/>
        </w:rPr>
        <w:t xml:space="preserve">“, </w:t>
      </w:r>
      <w:r w:rsidRPr="00DE4CCF">
        <w:rPr>
          <w:lang w:val="en-GB"/>
        </w:rPr>
        <w:t>training conducted in the period</w:t>
      </w:r>
      <w:r w:rsidR="00A53F5F" w:rsidRPr="00DE4CCF">
        <w:rPr>
          <w:lang w:val="en-GB"/>
        </w:rPr>
        <w:t xml:space="preserve"> 1992÷19</w:t>
      </w:r>
      <w:r w:rsidRPr="00DE4CCF">
        <w:rPr>
          <w:lang w:val="en-GB"/>
        </w:rPr>
        <w:t>95</w:t>
      </w:r>
      <w:r w:rsidR="00A53F5F" w:rsidRPr="00DE4CCF">
        <w:rPr>
          <w:lang w:val="en-GB"/>
        </w:rPr>
        <w:t xml:space="preserve">, </w:t>
      </w:r>
      <w:r w:rsidRPr="00DE4CCF">
        <w:rPr>
          <w:lang w:val="en-GB"/>
        </w:rPr>
        <w:t>issued by VVTU</w:t>
      </w:r>
      <w:r w:rsidR="008D737C" w:rsidRPr="00DE4CCF">
        <w:rPr>
          <w:lang w:val="en-GB"/>
        </w:rPr>
        <w:t xml:space="preserve"> ,,</w:t>
      </w:r>
      <w:r w:rsidR="000843D7" w:rsidRPr="00DE4CCF">
        <w:rPr>
          <w:lang w:val="en-GB"/>
        </w:rPr>
        <w:t>Todor Kableshkov</w:t>
      </w:r>
      <w:r w:rsidR="008D737C" w:rsidRPr="00DE4CCF">
        <w:rPr>
          <w:lang w:val="en-GB"/>
        </w:rPr>
        <w:t xml:space="preserve"> – </w:t>
      </w:r>
      <w:r w:rsidR="000843D7" w:rsidRPr="00DE4CCF">
        <w:rPr>
          <w:lang w:val="en-GB"/>
        </w:rPr>
        <w:t>Sofia</w:t>
      </w:r>
      <w:r w:rsidR="008D737C" w:rsidRPr="00DE4CCF">
        <w:rPr>
          <w:lang w:val="en-GB"/>
        </w:rPr>
        <w:t>;</w:t>
      </w:r>
    </w:p>
    <w:p w14:paraId="7DEEFB6C" w14:textId="1E83976F" w:rsidR="00F64CC8" w:rsidRPr="00DE4CCF" w:rsidRDefault="00C40B7B" w:rsidP="00F94D32">
      <w:pPr>
        <w:pStyle w:val="ab"/>
        <w:numPr>
          <w:ilvl w:val="0"/>
          <w:numId w:val="31"/>
        </w:numPr>
        <w:tabs>
          <w:tab w:val="left" w:pos="851"/>
        </w:tabs>
        <w:ind w:left="0" w:firstLine="709"/>
        <w:rPr>
          <w:lang w:val="en-GB"/>
        </w:rPr>
      </w:pPr>
      <w:r w:rsidRPr="00DE4CCF">
        <w:rPr>
          <w:lang w:val="en-GB"/>
        </w:rPr>
        <w:t>Certificate</w:t>
      </w:r>
      <w:r w:rsidR="00A53F5F" w:rsidRPr="00DE4CCF">
        <w:rPr>
          <w:lang w:val="en-GB"/>
        </w:rPr>
        <w:t xml:space="preserve"> № 40</w:t>
      </w:r>
      <w:r w:rsidR="008D737C" w:rsidRPr="00DE4CCF">
        <w:rPr>
          <w:lang w:val="en-GB"/>
        </w:rPr>
        <w:t xml:space="preserve"> </w:t>
      </w:r>
      <w:r w:rsidRPr="00DE4CCF">
        <w:rPr>
          <w:lang w:val="en-GB"/>
        </w:rPr>
        <w:t>for holding the position Head of section on RRS in RS</w:t>
      </w:r>
      <w:r w:rsidR="008D737C" w:rsidRPr="00DE4CCF">
        <w:rPr>
          <w:lang w:val="en-GB"/>
        </w:rPr>
        <w:t xml:space="preserve"> – </w:t>
      </w:r>
      <w:r w:rsidRPr="00DE4CCF">
        <w:rPr>
          <w:lang w:val="en-GB"/>
        </w:rPr>
        <w:t>Sofia dated</w:t>
      </w:r>
      <w:r w:rsidR="00A53F5F" w:rsidRPr="00DE4CCF">
        <w:rPr>
          <w:lang w:val="en-GB"/>
        </w:rPr>
        <w:t xml:space="preserve"> </w:t>
      </w:r>
      <w:r w:rsidR="008D737C" w:rsidRPr="00DE4CCF">
        <w:rPr>
          <w:lang w:val="en-GB"/>
        </w:rPr>
        <w:t>1</w:t>
      </w:r>
      <w:r w:rsidR="00A53F5F" w:rsidRPr="00DE4CCF">
        <w:rPr>
          <w:lang w:val="en-GB"/>
        </w:rPr>
        <w:t>5.02.2021</w:t>
      </w:r>
    </w:p>
    <w:p w14:paraId="7696842F" w14:textId="0FB4C579" w:rsidR="00F64CC8" w:rsidRPr="00DE4CCF" w:rsidRDefault="00F64CC8" w:rsidP="00F64CC8">
      <w:pPr>
        <w:ind w:firstLine="0"/>
        <w:rPr>
          <w:lang w:val="en-GB"/>
        </w:rPr>
      </w:pPr>
      <w:r w:rsidRPr="00DE4CCF">
        <w:rPr>
          <w:lang w:val="en-GB"/>
        </w:rPr>
        <w:t xml:space="preserve">            </w:t>
      </w:r>
      <w:r w:rsidRPr="00DE4CCF">
        <w:rPr>
          <w:lang w:val="en-GB"/>
        </w:rPr>
        <w:sym w:font="Symbol" w:char="F0B7"/>
      </w:r>
      <w:r w:rsidRPr="00DE4CCF">
        <w:rPr>
          <w:lang w:val="en-GB"/>
        </w:rPr>
        <w:t xml:space="preserve">  </w:t>
      </w:r>
      <w:r w:rsidR="001B2555" w:rsidRPr="00DE4CCF">
        <w:rPr>
          <w:lang w:val="en-GB"/>
        </w:rPr>
        <w:t>Head of Transport group on RRS</w:t>
      </w:r>
      <w:r w:rsidRPr="00DE4CCF">
        <w:rPr>
          <w:lang w:val="en-GB"/>
        </w:rPr>
        <w:t>:</w:t>
      </w:r>
    </w:p>
    <w:p w14:paraId="5D564F6F" w14:textId="6766BB54" w:rsidR="00F64CC8" w:rsidRPr="00DE4CCF" w:rsidRDefault="00676761" w:rsidP="00F94D32">
      <w:pPr>
        <w:pStyle w:val="ab"/>
        <w:numPr>
          <w:ilvl w:val="0"/>
          <w:numId w:val="31"/>
        </w:numPr>
        <w:tabs>
          <w:tab w:val="left" w:pos="851"/>
        </w:tabs>
        <w:ind w:left="0" w:firstLine="709"/>
        <w:rPr>
          <w:lang w:val="en-GB"/>
        </w:rPr>
      </w:pPr>
      <w:r w:rsidRPr="00DE4CCF">
        <w:rPr>
          <w:lang w:val="en-GB"/>
        </w:rPr>
        <w:t>License for qualification</w:t>
      </w:r>
      <w:r w:rsidR="002A2D91" w:rsidRPr="00DE4CCF">
        <w:rPr>
          <w:lang w:val="en-GB"/>
        </w:rPr>
        <w:t xml:space="preserve"> № 10</w:t>
      </w:r>
      <w:r w:rsidR="00F64CC8" w:rsidRPr="00DE4CCF">
        <w:rPr>
          <w:lang w:val="en-GB"/>
        </w:rPr>
        <w:t>5</w:t>
      </w:r>
      <w:r w:rsidR="002A2D91" w:rsidRPr="00DE4CCF">
        <w:rPr>
          <w:lang w:val="en-GB"/>
        </w:rPr>
        <w:t>3</w:t>
      </w:r>
      <w:r w:rsidR="00F64CC8" w:rsidRPr="00DE4CCF">
        <w:rPr>
          <w:lang w:val="en-GB"/>
        </w:rPr>
        <w:t xml:space="preserve">7 </w:t>
      </w:r>
      <w:r w:rsidRPr="00DE4CCF">
        <w:rPr>
          <w:lang w:val="en-GB"/>
        </w:rPr>
        <w:t>acquired qualification for</w:t>
      </w:r>
      <w:r w:rsidR="002A2D91" w:rsidRPr="00DE4CCF">
        <w:rPr>
          <w:lang w:val="en-GB"/>
        </w:rPr>
        <w:t xml:space="preserve"> „</w:t>
      </w:r>
      <w:r w:rsidRPr="00DE4CCF">
        <w:rPr>
          <w:lang w:val="en-GB"/>
        </w:rPr>
        <w:t>Construction technician on maintenance and repair of railway lines and facilities</w:t>
      </w:r>
      <w:r w:rsidR="00F64CC8" w:rsidRPr="00DE4CCF">
        <w:rPr>
          <w:lang w:val="en-GB"/>
        </w:rPr>
        <w:t>“,</w:t>
      </w:r>
      <w:r w:rsidR="002A2D91" w:rsidRPr="00DE4CCF">
        <w:rPr>
          <w:lang w:val="en-GB"/>
        </w:rPr>
        <w:t xml:space="preserve"> </w:t>
      </w:r>
      <w:r w:rsidRPr="00DE4CCF">
        <w:rPr>
          <w:lang w:val="en-GB"/>
        </w:rPr>
        <w:t>training conducted in the period</w:t>
      </w:r>
      <w:r w:rsidR="002A2D91" w:rsidRPr="00DE4CCF">
        <w:rPr>
          <w:lang w:val="en-GB"/>
        </w:rPr>
        <w:t xml:space="preserve"> 20.10</w:t>
      </w:r>
      <w:r w:rsidR="00F64CC8" w:rsidRPr="00DE4CCF">
        <w:rPr>
          <w:lang w:val="en-GB"/>
        </w:rPr>
        <w:t>.</w:t>
      </w:r>
      <w:r w:rsidR="002A2D91" w:rsidRPr="00DE4CCF">
        <w:rPr>
          <w:lang w:val="en-GB"/>
        </w:rPr>
        <w:t>2008÷18.02.2009</w:t>
      </w:r>
      <w:r w:rsidR="00F64CC8" w:rsidRPr="00DE4CCF">
        <w:rPr>
          <w:lang w:val="en-GB"/>
        </w:rPr>
        <w:t xml:space="preserve">, </w:t>
      </w:r>
      <w:r w:rsidRPr="00DE4CCF">
        <w:rPr>
          <w:lang w:val="en-GB"/>
        </w:rPr>
        <w:t>training institution PQC at SE NRIC</w:t>
      </w:r>
      <w:r w:rsidR="00F64CC8" w:rsidRPr="00DE4CCF">
        <w:rPr>
          <w:lang w:val="en-GB"/>
        </w:rPr>
        <w:t>;</w:t>
      </w:r>
    </w:p>
    <w:p w14:paraId="014C9BED" w14:textId="40E3FA43" w:rsidR="00F64CC8" w:rsidRPr="00DE4CCF" w:rsidRDefault="00A1335C" w:rsidP="00A22C71">
      <w:pPr>
        <w:pStyle w:val="ab"/>
        <w:numPr>
          <w:ilvl w:val="0"/>
          <w:numId w:val="31"/>
        </w:numPr>
        <w:tabs>
          <w:tab w:val="left" w:pos="851"/>
        </w:tabs>
        <w:ind w:left="0" w:firstLine="709"/>
        <w:rPr>
          <w:lang w:val="en-GB"/>
        </w:rPr>
      </w:pPr>
      <w:r w:rsidRPr="00DE4CCF">
        <w:rPr>
          <w:lang w:val="en-GB"/>
        </w:rPr>
        <w:t xml:space="preserve">Certificate </w:t>
      </w:r>
      <w:r w:rsidR="002A2D91" w:rsidRPr="00DE4CCF">
        <w:rPr>
          <w:lang w:val="en-GB"/>
        </w:rPr>
        <w:t>№ 1092</w:t>
      </w:r>
      <w:r w:rsidR="00F64CC8" w:rsidRPr="00DE4CCF">
        <w:rPr>
          <w:lang w:val="en-GB"/>
        </w:rPr>
        <w:t xml:space="preserve"> </w:t>
      </w:r>
      <w:r w:rsidRPr="00DE4CCF">
        <w:rPr>
          <w:lang w:val="en-GB"/>
        </w:rPr>
        <w:t>for holding the position Head of Transport group</w:t>
      </w:r>
      <w:r w:rsidR="002A2D91" w:rsidRPr="00DE4CCF">
        <w:rPr>
          <w:lang w:val="en-GB"/>
        </w:rPr>
        <w:t xml:space="preserve">, </w:t>
      </w:r>
      <w:r w:rsidRPr="00DE4CCF">
        <w:rPr>
          <w:lang w:val="en-GB"/>
        </w:rPr>
        <w:t>RRS at RS</w:t>
      </w:r>
      <w:r w:rsidR="002A2D91" w:rsidRPr="00DE4CCF">
        <w:rPr>
          <w:lang w:val="en-GB"/>
        </w:rPr>
        <w:t xml:space="preserve"> – </w:t>
      </w:r>
      <w:r w:rsidRPr="00DE4CCF">
        <w:rPr>
          <w:lang w:val="en-GB"/>
        </w:rPr>
        <w:t>Sofia dated</w:t>
      </w:r>
      <w:r w:rsidR="002A2D91" w:rsidRPr="00DE4CCF">
        <w:rPr>
          <w:lang w:val="en-GB"/>
        </w:rPr>
        <w:t xml:space="preserve"> 01.06.2022</w:t>
      </w:r>
      <w:r w:rsidR="00F64CC8" w:rsidRPr="00DE4CCF">
        <w:rPr>
          <w:lang w:val="en-GB"/>
        </w:rPr>
        <w:t>.</w:t>
      </w:r>
    </w:p>
    <w:p w14:paraId="1837BAE0" w14:textId="63679D30" w:rsidR="00F64CC8" w:rsidRPr="00DE4CCF" w:rsidRDefault="00F64CC8" w:rsidP="00F64CC8">
      <w:pPr>
        <w:rPr>
          <w:lang w:val="en-GB"/>
        </w:rPr>
      </w:pPr>
      <w:r w:rsidRPr="00DE4CCF">
        <w:rPr>
          <w:lang w:val="en-GB"/>
        </w:rPr>
        <w:lastRenderedPageBreak/>
        <w:sym w:font="Symbol" w:char="F0B7"/>
      </w:r>
      <w:r w:rsidRPr="00DE4CCF">
        <w:rPr>
          <w:lang w:val="en-GB"/>
        </w:rPr>
        <w:t xml:space="preserve">  </w:t>
      </w:r>
      <w:r w:rsidR="00CE7D50" w:rsidRPr="00DE4CCF">
        <w:rPr>
          <w:lang w:val="en-GB"/>
        </w:rPr>
        <w:t>Trackman on railway line</w:t>
      </w:r>
      <w:r w:rsidRPr="00DE4CCF">
        <w:rPr>
          <w:lang w:val="en-GB"/>
        </w:rPr>
        <w:t>:</w:t>
      </w:r>
    </w:p>
    <w:p w14:paraId="79F0DC1D" w14:textId="28B62889" w:rsidR="00166A39" w:rsidRPr="00DE4CCF" w:rsidRDefault="00CE7D50" w:rsidP="00166A39">
      <w:pPr>
        <w:pStyle w:val="ab"/>
        <w:numPr>
          <w:ilvl w:val="0"/>
          <w:numId w:val="31"/>
        </w:numPr>
        <w:tabs>
          <w:tab w:val="left" w:pos="851"/>
        </w:tabs>
        <w:ind w:left="0" w:firstLine="709"/>
        <w:rPr>
          <w:lang w:val="en-GB"/>
        </w:rPr>
      </w:pPr>
      <w:r w:rsidRPr="00DE4CCF">
        <w:rPr>
          <w:lang w:val="en-GB"/>
        </w:rPr>
        <w:t>Certificate for qualification</w:t>
      </w:r>
      <w:r w:rsidR="00166A39" w:rsidRPr="00DE4CCF">
        <w:rPr>
          <w:lang w:val="en-GB"/>
        </w:rPr>
        <w:t xml:space="preserve"> № 7145 </w:t>
      </w:r>
      <w:r w:rsidRPr="00DE4CCF">
        <w:rPr>
          <w:lang w:val="en-GB"/>
        </w:rPr>
        <w:t>acquired qualification for</w:t>
      </w:r>
      <w:r w:rsidR="00166A39" w:rsidRPr="00DE4CCF">
        <w:rPr>
          <w:lang w:val="en-GB"/>
        </w:rPr>
        <w:t xml:space="preserve"> „</w:t>
      </w:r>
      <w:r w:rsidRPr="00DE4CCF">
        <w:rPr>
          <w:lang w:val="en-GB"/>
        </w:rPr>
        <w:t>Railway trackman</w:t>
      </w:r>
      <w:r w:rsidR="00166A39" w:rsidRPr="00DE4CCF">
        <w:rPr>
          <w:lang w:val="en-GB"/>
        </w:rPr>
        <w:t xml:space="preserve">“, </w:t>
      </w:r>
      <w:r w:rsidRPr="00DE4CCF">
        <w:rPr>
          <w:lang w:val="en-GB"/>
        </w:rPr>
        <w:t>training conducted in the period</w:t>
      </w:r>
      <w:r w:rsidR="00166A39" w:rsidRPr="00DE4CCF">
        <w:rPr>
          <w:lang w:val="en-GB"/>
        </w:rPr>
        <w:t xml:space="preserve"> 11.06.2007÷06.07.2007, </w:t>
      </w:r>
      <w:r w:rsidRPr="00DE4CCF">
        <w:rPr>
          <w:lang w:val="en-GB"/>
        </w:rPr>
        <w:t>training institution PQC at SE NRIC</w:t>
      </w:r>
      <w:r w:rsidR="00166A39" w:rsidRPr="00DE4CCF">
        <w:rPr>
          <w:lang w:val="en-GB"/>
        </w:rPr>
        <w:t>;</w:t>
      </w:r>
    </w:p>
    <w:p w14:paraId="5DCABE0B" w14:textId="75CEE3E4" w:rsidR="00F64CC8" w:rsidRPr="00DE4CCF" w:rsidRDefault="00DA49A2" w:rsidP="00F94D32">
      <w:pPr>
        <w:pStyle w:val="ab"/>
        <w:numPr>
          <w:ilvl w:val="0"/>
          <w:numId w:val="31"/>
        </w:numPr>
        <w:tabs>
          <w:tab w:val="left" w:pos="851"/>
        </w:tabs>
        <w:ind w:left="0" w:firstLine="709"/>
        <w:rPr>
          <w:lang w:val="en-GB"/>
        </w:rPr>
      </w:pPr>
      <w:r w:rsidRPr="00DE4CCF">
        <w:rPr>
          <w:lang w:val="en-GB"/>
        </w:rPr>
        <w:t>Certificate</w:t>
      </w:r>
      <w:r w:rsidR="0078554A" w:rsidRPr="00DE4CCF">
        <w:rPr>
          <w:lang w:val="en-GB"/>
        </w:rPr>
        <w:t xml:space="preserve"> № 409</w:t>
      </w:r>
      <w:r w:rsidR="00F64CC8" w:rsidRPr="00DE4CCF">
        <w:rPr>
          <w:lang w:val="en-GB"/>
        </w:rPr>
        <w:t xml:space="preserve"> </w:t>
      </w:r>
      <w:r w:rsidRPr="00DE4CCF">
        <w:rPr>
          <w:lang w:val="en-GB"/>
        </w:rPr>
        <w:t>for holding the position Trackman railway line in RS</w:t>
      </w:r>
      <w:r w:rsidR="0078554A" w:rsidRPr="00DE4CCF">
        <w:rPr>
          <w:lang w:val="en-GB"/>
        </w:rPr>
        <w:t xml:space="preserve"> – </w:t>
      </w:r>
      <w:r w:rsidR="004F2C3E" w:rsidRPr="00DE4CCF">
        <w:rPr>
          <w:lang w:val="en-GB"/>
        </w:rPr>
        <w:t>Sofia dated</w:t>
      </w:r>
      <w:r w:rsidR="0078554A" w:rsidRPr="00DE4CCF">
        <w:rPr>
          <w:lang w:val="en-GB"/>
        </w:rPr>
        <w:t xml:space="preserve"> 22.08.2011</w:t>
      </w:r>
      <w:r w:rsidR="00F64CC8" w:rsidRPr="00DE4CCF">
        <w:rPr>
          <w:lang w:val="en-GB"/>
        </w:rPr>
        <w:t>.</w:t>
      </w:r>
    </w:p>
    <w:p w14:paraId="54C6BF05" w14:textId="30DA4DCB" w:rsidR="00623D2C" w:rsidRPr="00DE4CCF" w:rsidRDefault="00F2125D">
      <w:pPr>
        <w:pStyle w:val="ab"/>
        <w:numPr>
          <w:ilvl w:val="3"/>
          <w:numId w:val="23"/>
        </w:numPr>
        <w:rPr>
          <w:i/>
          <w:iCs/>
          <w:lang w:val="en-GB"/>
        </w:rPr>
      </w:pPr>
      <w:r w:rsidRPr="00DE4CCF">
        <w:rPr>
          <w:i/>
          <w:iCs/>
          <w:lang w:val="en-GB"/>
        </w:rPr>
        <w:t>Medical and personal circumstances, which influence the event, including the presence of physical and psychological stress.</w:t>
      </w:r>
    </w:p>
    <w:p w14:paraId="1DC1A1D5" w14:textId="7C815ABD" w:rsidR="008D737C" w:rsidRPr="00DE4CCF" w:rsidRDefault="00F07C5A" w:rsidP="008D737C">
      <w:pPr>
        <w:spacing w:before="120"/>
        <w:rPr>
          <w:i/>
          <w:iCs/>
          <w:lang w:val="en-GB"/>
        </w:rPr>
      </w:pPr>
      <w:r w:rsidRPr="00DE4CCF">
        <w:rPr>
          <w:i/>
          <w:iCs/>
          <w:lang w:val="en-GB"/>
        </w:rPr>
        <w:t>Railway undertaking</w:t>
      </w:r>
      <w:r w:rsidR="008D737C" w:rsidRPr="00DE4CCF">
        <w:rPr>
          <w:i/>
          <w:iCs/>
          <w:lang w:val="en-GB"/>
        </w:rPr>
        <w:t>:</w:t>
      </w:r>
    </w:p>
    <w:p w14:paraId="286A25BF" w14:textId="023E47C8" w:rsidR="008D737C" w:rsidRPr="00DE4CCF" w:rsidRDefault="008D737C" w:rsidP="008D737C">
      <w:pPr>
        <w:ind w:firstLine="720"/>
        <w:rPr>
          <w:lang w:val="en-GB"/>
        </w:rPr>
      </w:pPr>
      <w:r w:rsidRPr="00DE4CCF">
        <w:rPr>
          <w:lang w:val="en-GB"/>
        </w:rPr>
        <w:sym w:font="Symbol" w:char="F0B7"/>
      </w:r>
      <w:r w:rsidRPr="00DE4CCF">
        <w:rPr>
          <w:lang w:val="en-GB"/>
        </w:rPr>
        <w:t xml:space="preserve"> </w:t>
      </w:r>
      <w:r w:rsidR="00F07C5A" w:rsidRPr="00DE4CCF">
        <w:rPr>
          <w:lang w:val="en-GB"/>
        </w:rPr>
        <w:t>Locomotive driver first person of locomotive</w:t>
      </w:r>
      <w:r w:rsidRPr="00DE4CCF">
        <w:rPr>
          <w:lang w:val="en-GB"/>
        </w:rPr>
        <w:t xml:space="preserve"> № </w:t>
      </w:r>
      <w:r w:rsidR="00620841" w:rsidRPr="00DE4CCF">
        <w:rPr>
          <w:lang w:val="en-GB"/>
        </w:rPr>
        <w:t>918111162593</w:t>
      </w:r>
      <w:r w:rsidRPr="00DE4CCF">
        <w:rPr>
          <w:lang w:val="en-GB"/>
        </w:rPr>
        <w:t>:</w:t>
      </w:r>
    </w:p>
    <w:p w14:paraId="0B36E12A" w14:textId="5E9BE5A2" w:rsidR="008D737C" w:rsidRPr="00DE4CCF" w:rsidRDefault="00EC2DF4" w:rsidP="00A22C71">
      <w:pPr>
        <w:pStyle w:val="ab"/>
        <w:numPr>
          <w:ilvl w:val="0"/>
          <w:numId w:val="31"/>
        </w:numPr>
        <w:tabs>
          <w:tab w:val="left" w:pos="851"/>
        </w:tabs>
        <w:ind w:left="0" w:firstLine="709"/>
        <w:rPr>
          <w:lang w:val="en-GB"/>
        </w:rPr>
      </w:pPr>
      <w:r w:rsidRPr="00DE4CCF">
        <w:rPr>
          <w:lang w:val="en-GB"/>
        </w:rPr>
        <w:t>Single health dossier</w:t>
      </w:r>
      <w:r w:rsidR="009B0B5C" w:rsidRPr="00DE4CCF">
        <w:rPr>
          <w:lang w:val="en-GB"/>
        </w:rPr>
        <w:t xml:space="preserve"> № 1567 </w:t>
      </w:r>
      <w:r w:rsidRPr="00DE4CCF">
        <w:rPr>
          <w:lang w:val="en-GB"/>
        </w:rPr>
        <w:t>dated</w:t>
      </w:r>
      <w:r w:rsidR="009B0B5C" w:rsidRPr="00DE4CCF">
        <w:rPr>
          <w:lang w:val="en-GB"/>
        </w:rPr>
        <w:t xml:space="preserve"> 13.06.2022</w:t>
      </w:r>
      <w:r w:rsidR="008D737C" w:rsidRPr="00DE4CCF">
        <w:rPr>
          <w:lang w:val="en-GB"/>
        </w:rPr>
        <w:t xml:space="preserve">, </w:t>
      </w:r>
      <w:r w:rsidRPr="00DE4CCF">
        <w:rPr>
          <w:lang w:val="en-GB"/>
        </w:rPr>
        <w:t>issued by National multi-profile transport hospital</w:t>
      </w:r>
      <w:r w:rsidR="008D737C" w:rsidRPr="00DE4CCF">
        <w:rPr>
          <w:lang w:val="en-GB"/>
        </w:rPr>
        <w:t xml:space="preserve"> – </w:t>
      </w:r>
      <w:r w:rsidRPr="00DE4CCF">
        <w:rPr>
          <w:lang w:val="en-GB"/>
        </w:rPr>
        <w:t>Sofia</w:t>
      </w:r>
      <w:r w:rsidR="008D737C" w:rsidRPr="00DE4CCF">
        <w:rPr>
          <w:lang w:val="en-GB"/>
        </w:rPr>
        <w:t>.</w:t>
      </w:r>
    </w:p>
    <w:p w14:paraId="5368B464" w14:textId="3A6B0EF1" w:rsidR="008D737C" w:rsidRPr="00DE4CCF" w:rsidRDefault="00BC091E" w:rsidP="008D737C">
      <w:pPr>
        <w:ind w:firstLine="720"/>
        <w:rPr>
          <w:lang w:val="en-GB"/>
        </w:rPr>
      </w:pPr>
      <w:r w:rsidRPr="00DE4CCF">
        <w:rPr>
          <w:lang w:val="en-GB"/>
        </w:rPr>
        <w:t>Conclusion</w:t>
      </w:r>
      <w:r w:rsidR="008D737C" w:rsidRPr="00DE4CCF">
        <w:rPr>
          <w:lang w:val="en-GB"/>
        </w:rPr>
        <w:t xml:space="preserve">: </w:t>
      </w:r>
      <w:r w:rsidRPr="00DE4CCF">
        <w:rPr>
          <w:lang w:val="en-GB"/>
        </w:rPr>
        <w:t>suitable for locomotive driver</w:t>
      </w:r>
      <w:r w:rsidR="008D737C" w:rsidRPr="00DE4CCF">
        <w:rPr>
          <w:lang w:val="en-GB"/>
        </w:rPr>
        <w:t>.</w:t>
      </w:r>
    </w:p>
    <w:p w14:paraId="72DD39A4" w14:textId="51F1CA23" w:rsidR="008D737C" w:rsidRPr="00DE4CCF" w:rsidRDefault="00BC091E" w:rsidP="00A22C71">
      <w:pPr>
        <w:pStyle w:val="ab"/>
        <w:numPr>
          <w:ilvl w:val="0"/>
          <w:numId w:val="31"/>
        </w:numPr>
        <w:tabs>
          <w:tab w:val="left" w:pos="851"/>
        </w:tabs>
        <w:ind w:left="0" w:firstLine="709"/>
        <w:rPr>
          <w:lang w:val="en-GB"/>
        </w:rPr>
      </w:pPr>
      <w:r w:rsidRPr="00DE4CCF">
        <w:rPr>
          <w:lang w:val="en-GB"/>
        </w:rPr>
        <w:t>Psychological certificate</w:t>
      </w:r>
      <w:r w:rsidR="009B0B5C" w:rsidRPr="00DE4CCF">
        <w:rPr>
          <w:lang w:val="en-GB"/>
        </w:rPr>
        <w:t xml:space="preserve"> № 490/13.04.2022</w:t>
      </w:r>
      <w:r w:rsidR="008D737C" w:rsidRPr="00DE4CCF">
        <w:rPr>
          <w:lang w:val="en-GB"/>
        </w:rPr>
        <w:t xml:space="preserve">, </w:t>
      </w:r>
      <w:r w:rsidR="00141B1F" w:rsidRPr="00DE4CCF">
        <w:rPr>
          <w:lang w:val="en-GB"/>
        </w:rPr>
        <w:t>issued by Psychological laboratory at National multi-profile transport hospital Sofia for locomotive driver</w:t>
      </w:r>
      <w:r w:rsidR="008D737C" w:rsidRPr="00DE4CCF">
        <w:rPr>
          <w:lang w:val="en-GB"/>
        </w:rPr>
        <w:t>.</w:t>
      </w:r>
    </w:p>
    <w:p w14:paraId="2BF93633" w14:textId="2DD40291" w:rsidR="008D737C" w:rsidRPr="00DE4CCF" w:rsidRDefault="00697AA1" w:rsidP="008D737C">
      <w:pPr>
        <w:ind w:firstLine="720"/>
        <w:rPr>
          <w:lang w:val="en-GB"/>
        </w:rPr>
      </w:pPr>
      <w:r w:rsidRPr="00DE4CCF">
        <w:rPr>
          <w:lang w:val="en-GB"/>
        </w:rPr>
        <w:t>Conclusion</w:t>
      </w:r>
      <w:r w:rsidR="008D737C" w:rsidRPr="00DE4CCF">
        <w:rPr>
          <w:lang w:val="en-GB"/>
        </w:rPr>
        <w:t xml:space="preserve">: </w:t>
      </w:r>
      <w:r w:rsidRPr="00DE4CCF">
        <w:rPr>
          <w:lang w:val="en-GB"/>
        </w:rPr>
        <w:t>accepted for</w:t>
      </w:r>
      <w:r w:rsidR="008D737C" w:rsidRPr="00DE4CCF">
        <w:rPr>
          <w:lang w:val="en-GB"/>
        </w:rPr>
        <w:t xml:space="preserve"> 5 </w:t>
      </w:r>
      <w:r w:rsidRPr="00DE4CCF">
        <w:rPr>
          <w:lang w:val="en-GB"/>
        </w:rPr>
        <w:t>year-period</w:t>
      </w:r>
      <w:r w:rsidR="008D737C" w:rsidRPr="00DE4CCF">
        <w:rPr>
          <w:lang w:val="en-GB"/>
        </w:rPr>
        <w:t>.</w:t>
      </w:r>
    </w:p>
    <w:p w14:paraId="12A1127B" w14:textId="098B42FD" w:rsidR="008D737C" w:rsidRPr="00DE4CCF" w:rsidRDefault="008D737C" w:rsidP="008D737C">
      <w:pPr>
        <w:spacing w:before="120"/>
        <w:rPr>
          <w:lang w:val="en-GB"/>
        </w:rPr>
      </w:pPr>
      <w:r w:rsidRPr="00DE4CCF">
        <w:rPr>
          <w:lang w:val="en-GB"/>
        </w:rPr>
        <w:sym w:font="Symbol" w:char="F0B7"/>
      </w:r>
      <w:r w:rsidRPr="00DE4CCF">
        <w:rPr>
          <w:lang w:val="en-GB"/>
        </w:rPr>
        <w:t xml:space="preserve"> </w:t>
      </w:r>
      <w:r w:rsidR="00984F9D" w:rsidRPr="00DE4CCF">
        <w:rPr>
          <w:lang w:val="en-GB"/>
        </w:rPr>
        <w:t>Locomotive driver second person of locomotive</w:t>
      </w:r>
      <w:r w:rsidRPr="00DE4CCF">
        <w:rPr>
          <w:lang w:val="en-GB"/>
        </w:rPr>
        <w:t xml:space="preserve"> № </w:t>
      </w:r>
      <w:r w:rsidR="00620841" w:rsidRPr="00DE4CCF">
        <w:rPr>
          <w:lang w:val="en-GB"/>
        </w:rPr>
        <w:t>918111162593</w:t>
      </w:r>
      <w:r w:rsidRPr="00DE4CCF">
        <w:rPr>
          <w:lang w:val="en-GB"/>
        </w:rPr>
        <w:t>:</w:t>
      </w:r>
    </w:p>
    <w:p w14:paraId="484EA4E4" w14:textId="79606191" w:rsidR="008D737C" w:rsidRPr="00DE4CCF" w:rsidRDefault="004C73B0" w:rsidP="00A22C71">
      <w:pPr>
        <w:pStyle w:val="ab"/>
        <w:numPr>
          <w:ilvl w:val="0"/>
          <w:numId w:val="31"/>
        </w:numPr>
        <w:tabs>
          <w:tab w:val="left" w:pos="851"/>
        </w:tabs>
        <w:ind w:left="0" w:firstLine="709"/>
        <w:rPr>
          <w:lang w:val="en-GB"/>
        </w:rPr>
      </w:pPr>
      <w:r w:rsidRPr="00DE4CCF">
        <w:rPr>
          <w:lang w:val="en-GB"/>
        </w:rPr>
        <w:t xml:space="preserve">Single health dossier </w:t>
      </w:r>
      <w:r w:rsidR="00A83C4F" w:rsidRPr="00DE4CCF">
        <w:rPr>
          <w:lang w:val="en-GB"/>
        </w:rPr>
        <w:t xml:space="preserve">№ 1367 </w:t>
      </w:r>
      <w:r w:rsidRPr="00DE4CCF">
        <w:rPr>
          <w:lang w:val="en-GB"/>
        </w:rPr>
        <w:t>dated</w:t>
      </w:r>
      <w:r w:rsidR="00A83C4F" w:rsidRPr="00DE4CCF">
        <w:rPr>
          <w:lang w:val="en-GB"/>
        </w:rPr>
        <w:t xml:space="preserve"> 01.06.2022</w:t>
      </w:r>
      <w:r w:rsidR="008D737C" w:rsidRPr="00DE4CCF">
        <w:rPr>
          <w:lang w:val="en-GB"/>
        </w:rPr>
        <w:t xml:space="preserve">, </w:t>
      </w:r>
      <w:r w:rsidRPr="00DE4CCF">
        <w:rPr>
          <w:lang w:val="en-GB"/>
        </w:rPr>
        <w:t>issued by National multi-profile transport hospital – Sofia</w:t>
      </w:r>
      <w:r w:rsidR="008D737C" w:rsidRPr="00DE4CCF">
        <w:rPr>
          <w:lang w:val="en-GB"/>
        </w:rPr>
        <w:t>.</w:t>
      </w:r>
    </w:p>
    <w:p w14:paraId="0C189F1D" w14:textId="1A7F9FFF" w:rsidR="008D737C" w:rsidRPr="00DE4CCF" w:rsidRDefault="004C73B0" w:rsidP="008D737C">
      <w:pPr>
        <w:ind w:firstLine="720"/>
        <w:rPr>
          <w:lang w:val="en-GB"/>
        </w:rPr>
      </w:pPr>
      <w:r w:rsidRPr="00DE4CCF">
        <w:rPr>
          <w:lang w:val="en-GB"/>
        </w:rPr>
        <w:t>Conclusion: suitable for locomotive driver.</w:t>
      </w:r>
    </w:p>
    <w:p w14:paraId="279CDEAC" w14:textId="616D13DA" w:rsidR="008D737C" w:rsidRPr="00DE4CCF" w:rsidRDefault="00975640" w:rsidP="00A22C71">
      <w:pPr>
        <w:pStyle w:val="ab"/>
        <w:numPr>
          <w:ilvl w:val="0"/>
          <w:numId w:val="31"/>
        </w:numPr>
        <w:tabs>
          <w:tab w:val="left" w:pos="851"/>
        </w:tabs>
        <w:ind w:left="0" w:firstLine="709"/>
        <w:rPr>
          <w:lang w:val="en-GB"/>
        </w:rPr>
      </w:pPr>
      <w:r w:rsidRPr="00DE4CCF">
        <w:rPr>
          <w:lang w:val="en-GB"/>
        </w:rPr>
        <w:t xml:space="preserve">Psychological certificate </w:t>
      </w:r>
      <w:r w:rsidR="00A83C4F" w:rsidRPr="00DE4CCF">
        <w:rPr>
          <w:lang w:val="en-GB"/>
        </w:rPr>
        <w:t>№ 854/28.09.2018</w:t>
      </w:r>
      <w:r w:rsidR="008D737C" w:rsidRPr="00DE4CCF">
        <w:rPr>
          <w:lang w:val="en-GB"/>
        </w:rPr>
        <w:t xml:space="preserve">, </w:t>
      </w:r>
      <w:r w:rsidRPr="00DE4CCF">
        <w:rPr>
          <w:lang w:val="en-GB"/>
        </w:rPr>
        <w:t>issued by Psychological laboratory at National multi-profile transport hospital Sofia for locomotive driver</w:t>
      </w:r>
      <w:r w:rsidR="008D737C" w:rsidRPr="00DE4CCF">
        <w:rPr>
          <w:lang w:val="en-GB"/>
        </w:rPr>
        <w:t xml:space="preserve">.  </w:t>
      </w:r>
    </w:p>
    <w:p w14:paraId="48173CBB" w14:textId="3281B2CD" w:rsidR="008D737C" w:rsidRPr="00DE4CCF" w:rsidRDefault="0023122E" w:rsidP="008D737C">
      <w:pPr>
        <w:ind w:firstLine="720"/>
        <w:rPr>
          <w:lang w:val="en-GB"/>
        </w:rPr>
      </w:pPr>
      <w:r w:rsidRPr="00DE4CCF">
        <w:rPr>
          <w:lang w:val="en-GB"/>
        </w:rPr>
        <w:t>Conclusion: accepted for 5 year-period.</w:t>
      </w:r>
    </w:p>
    <w:p w14:paraId="0427B65B" w14:textId="5E0EC6AE" w:rsidR="008D737C" w:rsidRPr="00DE4CCF" w:rsidRDefault="0023122E" w:rsidP="008D737C">
      <w:pPr>
        <w:spacing w:before="120"/>
        <w:rPr>
          <w:i/>
          <w:iCs/>
          <w:lang w:val="en-GB"/>
        </w:rPr>
      </w:pPr>
      <w:r w:rsidRPr="00DE4CCF">
        <w:rPr>
          <w:i/>
          <w:iCs/>
          <w:lang w:val="en-GB"/>
        </w:rPr>
        <w:t>Railway infrastructure</w:t>
      </w:r>
      <w:r w:rsidR="008D737C" w:rsidRPr="00DE4CCF">
        <w:rPr>
          <w:i/>
          <w:iCs/>
          <w:lang w:val="en-GB"/>
        </w:rPr>
        <w:t>:</w:t>
      </w:r>
    </w:p>
    <w:p w14:paraId="028B6B19" w14:textId="237585B6" w:rsidR="008D737C" w:rsidRPr="00DE4CCF" w:rsidRDefault="008D737C" w:rsidP="008D737C">
      <w:pPr>
        <w:rPr>
          <w:lang w:val="en-GB"/>
        </w:rPr>
      </w:pPr>
      <w:r w:rsidRPr="00DE4CCF">
        <w:rPr>
          <w:lang w:val="en-GB"/>
        </w:rPr>
        <w:sym w:font="Symbol" w:char="F0B7"/>
      </w:r>
      <w:r w:rsidRPr="00DE4CCF">
        <w:rPr>
          <w:lang w:val="en-GB"/>
        </w:rPr>
        <w:t xml:space="preserve"> </w:t>
      </w:r>
      <w:r w:rsidR="0023122E" w:rsidRPr="00DE4CCF">
        <w:rPr>
          <w:lang w:val="en-GB"/>
        </w:rPr>
        <w:t>Traffic manager at Yana station</w:t>
      </w:r>
      <w:r w:rsidRPr="00DE4CCF">
        <w:rPr>
          <w:lang w:val="en-GB"/>
        </w:rPr>
        <w:t>:</w:t>
      </w:r>
    </w:p>
    <w:p w14:paraId="39984DBD" w14:textId="55378189" w:rsidR="008D737C" w:rsidRPr="00DE4CCF" w:rsidRDefault="0023122E" w:rsidP="00A22C71">
      <w:pPr>
        <w:pStyle w:val="ab"/>
        <w:numPr>
          <w:ilvl w:val="0"/>
          <w:numId w:val="31"/>
        </w:numPr>
        <w:tabs>
          <w:tab w:val="left" w:pos="851"/>
        </w:tabs>
        <w:ind w:left="0" w:firstLine="709"/>
        <w:rPr>
          <w:lang w:val="en-GB"/>
        </w:rPr>
      </w:pPr>
      <w:r w:rsidRPr="00DE4CCF">
        <w:rPr>
          <w:lang w:val="en-GB"/>
        </w:rPr>
        <w:t xml:space="preserve">Single health dossier </w:t>
      </w:r>
      <w:r w:rsidR="002F4C31" w:rsidRPr="00DE4CCF">
        <w:rPr>
          <w:lang w:val="en-GB"/>
        </w:rPr>
        <w:t xml:space="preserve">№ 2100 </w:t>
      </w:r>
      <w:r w:rsidRPr="00DE4CCF">
        <w:rPr>
          <w:lang w:val="en-GB"/>
        </w:rPr>
        <w:t>dated</w:t>
      </w:r>
      <w:r w:rsidR="002F4C31" w:rsidRPr="00DE4CCF">
        <w:rPr>
          <w:lang w:val="en-GB"/>
        </w:rPr>
        <w:t xml:space="preserve"> 12.07.2022</w:t>
      </w:r>
      <w:r w:rsidR="008D737C" w:rsidRPr="00DE4CCF">
        <w:rPr>
          <w:lang w:val="en-GB"/>
        </w:rPr>
        <w:t xml:space="preserve">, </w:t>
      </w:r>
      <w:r w:rsidRPr="00DE4CCF">
        <w:rPr>
          <w:lang w:val="en-GB"/>
        </w:rPr>
        <w:t>issued by National multi-profile transport hospital – Sofia</w:t>
      </w:r>
      <w:r w:rsidR="008D737C" w:rsidRPr="00DE4CCF">
        <w:rPr>
          <w:lang w:val="en-GB"/>
        </w:rPr>
        <w:t>.</w:t>
      </w:r>
    </w:p>
    <w:p w14:paraId="22EB1339" w14:textId="138B8ACF" w:rsidR="008D737C" w:rsidRPr="00DE4CCF" w:rsidRDefault="0023122E" w:rsidP="008D737C">
      <w:pPr>
        <w:rPr>
          <w:lang w:val="en-GB"/>
        </w:rPr>
      </w:pPr>
      <w:r w:rsidRPr="00DE4CCF">
        <w:rPr>
          <w:lang w:val="en-GB"/>
        </w:rPr>
        <w:t>Conclusion: suitable for traffic manager</w:t>
      </w:r>
      <w:r w:rsidR="008D737C" w:rsidRPr="00DE4CCF">
        <w:rPr>
          <w:lang w:val="en-GB"/>
        </w:rPr>
        <w:t>.</w:t>
      </w:r>
    </w:p>
    <w:p w14:paraId="73A82E27" w14:textId="77777777" w:rsidR="003A6C1E" w:rsidRPr="00DE4CCF" w:rsidRDefault="0023122E" w:rsidP="0062317F">
      <w:pPr>
        <w:pStyle w:val="ab"/>
        <w:numPr>
          <w:ilvl w:val="0"/>
          <w:numId w:val="31"/>
        </w:numPr>
        <w:tabs>
          <w:tab w:val="left" w:pos="851"/>
        </w:tabs>
        <w:ind w:left="0" w:firstLine="709"/>
        <w:rPr>
          <w:lang w:val="en-GB"/>
        </w:rPr>
      </w:pPr>
      <w:r w:rsidRPr="00DE4CCF">
        <w:rPr>
          <w:lang w:val="en-GB"/>
        </w:rPr>
        <w:t xml:space="preserve">Psychological certificate </w:t>
      </w:r>
      <w:r w:rsidR="002F4C31" w:rsidRPr="00DE4CCF">
        <w:rPr>
          <w:lang w:val="en-GB"/>
        </w:rPr>
        <w:t>№ 272/24.02.2022</w:t>
      </w:r>
      <w:r w:rsidR="008D737C" w:rsidRPr="00DE4CCF">
        <w:rPr>
          <w:lang w:val="en-GB"/>
        </w:rPr>
        <w:t xml:space="preserve">, </w:t>
      </w:r>
      <w:r w:rsidR="003A6C1E" w:rsidRPr="00DE4CCF">
        <w:rPr>
          <w:lang w:val="en-GB"/>
        </w:rPr>
        <w:t>issued by Psychological laboratory at National multi-profile transport hospital Sofia for traffic manager</w:t>
      </w:r>
    </w:p>
    <w:p w14:paraId="3DFA0959" w14:textId="30F4FF7F" w:rsidR="008D737C" w:rsidRPr="00DE4CCF" w:rsidRDefault="003A6C1E" w:rsidP="003A6C1E">
      <w:pPr>
        <w:pStyle w:val="ab"/>
        <w:tabs>
          <w:tab w:val="left" w:pos="851"/>
        </w:tabs>
        <w:ind w:left="709" w:firstLine="0"/>
        <w:rPr>
          <w:lang w:val="en-GB"/>
        </w:rPr>
      </w:pPr>
      <w:r w:rsidRPr="00DE4CCF">
        <w:rPr>
          <w:lang w:val="en-GB"/>
        </w:rPr>
        <w:t>Conclusion: accepted for 3 year-period</w:t>
      </w:r>
      <w:r w:rsidR="008D737C" w:rsidRPr="00DE4CCF">
        <w:rPr>
          <w:lang w:val="en-GB"/>
        </w:rPr>
        <w:t>.</w:t>
      </w:r>
    </w:p>
    <w:p w14:paraId="3C45820F" w14:textId="429D0780" w:rsidR="008D737C" w:rsidRPr="00DE4CCF" w:rsidRDefault="008D737C" w:rsidP="008D737C">
      <w:pPr>
        <w:pStyle w:val="ab"/>
        <w:spacing w:before="120"/>
        <w:ind w:left="0"/>
        <w:contextualSpacing w:val="0"/>
        <w:rPr>
          <w:lang w:val="en-GB"/>
        </w:rPr>
      </w:pPr>
      <w:r w:rsidRPr="00DE4CCF">
        <w:rPr>
          <w:lang w:val="en-GB"/>
        </w:rPr>
        <w:sym w:font="Symbol" w:char="F0B7"/>
      </w:r>
      <w:r w:rsidRPr="00DE4CCF">
        <w:rPr>
          <w:lang w:val="en-GB"/>
        </w:rPr>
        <w:t xml:space="preserve"> </w:t>
      </w:r>
      <w:r w:rsidR="00173E5F" w:rsidRPr="00DE4CCF">
        <w:rPr>
          <w:lang w:val="en-GB"/>
        </w:rPr>
        <w:t>Traffic manager at Kremikovtsi station</w:t>
      </w:r>
      <w:r w:rsidRPr="00DE4CCF">
        <w:rPr>
          <w:lang w:val="en-GB"/>
        </w:rPr>
        <w:t>:</w:t>
      </w:r>
    </w:p>
    <w:p w14:paraId="4470900B" w14:textId="2899BCE9" w:rsidR="00D6382C" w:rsidRPr="00DE4CCF" w:rsidRDefault="007641C7" w:rsidP="00A22C71">
      <w:pPr>
        <w:pStyle w:val="ab"/>
        <w:numPr>
          <w:ilvl w:val="0"/>
          <w:numId w:val="31"/>
        </w:numPr>
        <w:tabs>
          <w:tab w:val="left" w:pos="851"/>
        </w:tabs>
        <w:ind w:left="0" w:firstLine="709"/>
        <w:rPr>
          <w:lang w:val="en-GB"/>
        </w:rPr>
      </w:pPr>
      <w:r w:rsidRPr="00DE4CCF">
        <w:rPr>
          <w:lang w:val="en-GB"/>
        </w:rPr>
        <w:t>Single health dossier with conclusion dated</w:t>
      </w:r>
      <w:r w:rsidR="00D6382C" w:rsidRPr="00DE4CCF">
        <w:rPr>
          <w:lang w:val="en-GB"/>
        </w:rPr>
        <w:t xml:space="preserve"> 27.05.2020 </w:t>
      </w:r>
      <w:r w:rsidRPr="00DE4CCF">
        <w:rPr>
          <w:lang w:val="en-GB"/>
        </w:rPr>
        <w:t>issued by Labor Medicine Service at SE NRIC</w:t>
      </w:r>
      <w:r w:rsidR="00D6382C" w:rsidRPr="00DE4CCF">
        <w:rPr>
          <w:lang w:val="en-GB"/>
        </w:rPr>
        <w:t>.</w:t>
      </w:r>
    </w:p>
    <w:p w14:paraId="4F022D9D" w14:textId="4D41B886" w:rsidR="008D737C" w:rsidRPr="00DE4CCF" w:rsidRDefault="003B35D8" w:rsidP="00A22C71">
      <w:pPr>
        <w:pStyle w:val="ab"/>
        <w:numPr>
          <w:ilvl w:val="0"/>
          <w:numId w:val="31"/>
        </w:numPr>
        <w:tabs>
          <w:tab w:val="left" w:pos="851"/>
        </w:tabs>
        <w:ind w:left="993"/>
        <w:rPr>
          <w:lang w:val="en-GB"/>
        </w:rPr>
      </w:pPr>
      <w:r w:rsidRPr="00DE4CCF">
        <w:rPr>
          <w:lang w:val="en-GB"/>
        </w:rPr>
        <w:t>Conclusion: suitable for traffic manager</w:t>
      </w:r>
      <w:r w:rsidR="008D737C" w:rsidRPr="00DE4CCF">
        <w:rPr>
          <w:lang w:val="en-GB"/>
        </w:rPr>
        <w:t>.</w:t>
      </w:r>
    </w:p>
    <w:p w14:paraId="33CCA151" w14:textId="77777777" w:rsidR="00053C83" w:rsidRPr="00DE4CCF" w:rsidRDefault="003B35D8" w:rsidP="0062317F">
      <w:pPr>
        <w:pStyle w:val="ab"/>
        <w:numPr>
          <w:ilvl w:val="0"/>
          <w:numId w:val="31"/>
        </w:numPr>
        <w:tabs>
          <w:tab w:val="left" w:pos="851"/>
        </w:tabs>
        <w:ind w:left="0" w:firstLine="709"/>
        <w:rPr>
          <w:lang w:val="en-GB"/>
        </w:rPr>
      </w:pPr>
      <w:r w:rsidRPr="00DE4CCF">
        <w:rPr>
          <w:lang w:val="en-GB"/>
        </w:rPr>
        <w:t xml:space="preserve">Psychological certificate </w:t>
      </w:r>
      <w:r w:rsidR="00D6382C" w:rsidRPr="00DE4CCF">
        <w:rPr>
          <w:lang w:val="en-GB"/>
        </w:rPr>
        <w:t>№ 433</w:t>
      </w:r>
      <w:r w:rsidR="007E1B30" w:rsidRPr="00DE4CCF">
        <w:rPr>
          <w:lang w:val="en-GB"/>
        </w:rPr>
        <w:t>/</w:t>
      </w:r>
      <w:r w:rsidR="00D6382C" w:rsidRPr="00DE4CCF">
        <w:rPr>
          <w:lang w:val="en-GB"/>
        </w:rPr>
        <w:t>30</w:t>
      </w:r>
      <w:r w:rsidR="007E1B30" w:rsidRPr="00DE4CCF">
        <w:rPr>
          <w:lang w:val="en-GB"/>
        </w:rPr>
        <w:t>.</w:t>
      </w:r>
      <w:r w:rsidR="008D737C" w:rsidRPr="00DE4CCF">
        <w:rPr>
          <w:lang w:val="en-GB"/>
        </w:rPr>
        <w:t>0</w:t>
      </w:r>
      <w:r w:rsidR="00D6382C" w:rsidRPr="00DE4CCF">
        <w:rPr>
          <w:lang w:val="en-GB"/>
        </w:rPr>
        <w:t>3.2021</w:t>
      </w:r>
      <w:r w:rsidR="008D737C" w:rsidRPr="00DE4CCF">
        <w:rPr>
          <w:lang w:val="en-GB"/>
        </w:rPr>
        <w:t xml:space="preserve">, </w:t>
      </w:r>
      <w:r w:rsidR="000E65F9" w:rsidRPr="00DE4CCF">
        <w:rPr>
          <w:lang w:val="en-GB"/>
        </w:rPr>
        <w:t xml:space="preserve">issued by Psychological laboratory at National multi-profile transport hospital Sofia for traffic manager </w:t>
      </w:r>
    </w:p>
    <w:p w14:paraId="16BE5F17" w14:textId="06FEEC2D" w:rsidR="008D737C" w:rsidRPr="00DE4CCF" w:rsidRDefault="00053C83" w:rsidP="00053C83">
      <w:pPr>
        <w:pStyle w:val="ab"/>
        <w:tabs>
          <w:tab w:val="left" w:pos="851"/>
        </w:tabs>
        <w:ind w:left="709" w:firstLine="0"/>
        <w:rPr>
          <w:lang w:val="en-GB"/>
        </w:rPr>
      </w:pPr>
      <w:r w:rsidRPr="00DE4CCF">
        <w:rPr>
          <w:lang w:val="en-GB"/>
        </w:rPr>
        <w:t>Conclusion: accepted for 3 year-period.</w:t>
      </w:r>
    </w:p>
    <w:p w14:paraId="2052B2A6" w14:textId="64715B3A" w:rsidR="008D737C" w:rsidRPr="00DE4CCF" w:rsidRDefault="008D737C" w:rsidP="008D737C">
      <w:pPr>
        <w:pStyle w:val="ab"/>
        <w:spacing w:before="120"/>
        <w:ind w:left="0"/>
        <w:contextualSpacing w:val="0"/>
        <w:rPr>
          <w:lang w:val="en-GB"/>
        </w:rPr>
      </w:pPr>
      <w:r w:rsidRPr="00DE4CCF">
        <w:rPr>
          <w:lang w:val="en-GB"/>
        </w:rPr>
        <w:sym w:font="Symbol" w:char="F0B7"/>
      </w:r>
      <w:r w:rsidRPr="00DE4CCF">
        <w:rPr>
          <w:lang w:val="en-GB"/>
        </w:rPr>
        <w:t xml:space="preserve"> </w:t>
      </w:r>
      <w:r w:rsidR="009334E7" w:rsidRPr="00DE4CCF">
        <w:rPr>
          <w:lang w:val="en-GB"/>
        </w:rPr>
        <w:t>Head of railway section</w:t>
      </w:r>
      <w:r w:rsidRPr="00DE4CCF">
        <w:rPr>
          <w:lang w:val="en-GB"/>
        </w:rPr>
        <w:t>:</w:t>
      </w:r>
    </w:p>
    <w:p w14:paraId="511A7F8F" w14:textId="0A9F027D" w:rsidR="00F52ACB" w:rsidRPr="00DE4CCF" w:rsidRDefault="00053C83" w:rsidP="00A22C71">
      <w:pPr>
        <w:rPr>
          <w:lang w:val="en-GB"/>
        </w:rPr>
      </w:pPr>
      <w:r w:rsidRPr="00DE4CCF">
        <w:rPr>
          <w:lang w:val="en-GB"/>
        </w:rPr>
        <w:t>Medical card dated</w:t>
      </w:r>
      <w:r w:rsidR="00F52ACB" w:rsidRPr="00DE4CCF">
        <w:rPr>
          <w:lang w:val="en-GB"/>
        </w:rPr>
        <w:t xml:space="preserve"> 23.05.1995, </w:t>
      </w:r>
      <w:r w:rsidRPr="00DE4CCF">
        <w:rPr>
          <w:lang w:val="en-GB"/>
        </w:rPr>
        <w:t>issued by National multi-profile transport hospital – Sofia</w:t>
      </w:r>
      <w:r w:rsidR="00F52ACB" w:rsidRPr="00DE4CCF">
        <w:rPr>
          <w:lang w:val="en-GB"/>
        </w:rPr>
        <w:t>.</w:t>
      </w:r>
    </w:p>
    <w:p w14:paraId="4B538CCA" w14:textId="4DDD3F53" w:rsidR="008D737C" w:rsidRPr="00DE4CCF" w:rsidRDefault="00053C83" w:rsidP="008D737C">
      <w:pPr>
        <w:pStyle w:val="ab"/>
        <w:ind w:left="0"/>
        <w:rPr>
          <w:lang w:val="en-GB"/>
        </w:rPr>
      </w:pPr>
      <w:r w:rsidRPr="00DE4CCF">
        <w:rPr>
          <w:lang w:val="en-GB"/>
        </w:rPr>
        <w:t>Conclusion</w:t>
      </w:r>
      <w:r w:rsidR="008D737C" w:rsidRPr="00DE4CCF">
        <w:rPr>
          <w:lang w:val="en-GB"/>
        </w:rPr>
        <w:t xml:space="preserve"> – </w:t>
      </w:r>
      <w:r w:rsidRPr="00DE4CCF">
        <w:rPr>
          <w:lang w:val="en-GB"/>
        </w:rPr>
        <w:t>suitable for Head of railway section</w:t>
      </w:r>
      <w:r w:rsidR="008D737C" w:rsidRPr="00DE4CCF">
        <w:rPr>
          <w:lang w:val="en-GB"/>
        </w:rPr>
        <w:t>.</w:t>
      </w:r>
    </w:p>
    <w:p w14:paraId="173141E3" w14:textId="7315D196" w:rsidR="009308EC" w:rsidRPr="00DE4CCF" w:rsidRDefault="009308EC" w:rsidP="009308EC">
      <w:pPr>
        <w:tabs>
          <w:tab w:val="left" w:pos="993"/>
        </w:tabs>
        <w:spacing w:before="120"/>
        <w:rPr>
          <w:lang w:val="en-GB"/>
        </w:rPr>
      </w:pPr>
      <w:r w:rsidRPr="00DE4CCF">
        <w:rPr>
          <w:lang w:val="en-GB"/>
        </w:rPr>
        <w:sym w:font="Symbol" w:char="F0B7"/>
      </w:r>
      <w:r w:rsidRPr="00DE4CCF">
        <w:rPr>
          <w:lang w:val="en-GB"/>
        </w:rPr>
        <w:t xml:space="preserve"> </w:t>
      </w:r>
      <w:r w:rsidR="00300FF2" w:rsidRPr="00DE4CCF">
        <w:rPr>
          <w:lang w:val="en-GB"/>
        </w:rPr>
        <w:t>Head of Transport group on RRS</w:t>
      </w:r>
      <w:r w:rsidRPr="00DE4CCF">
        <w:rPr>
          <w:lang w:val="en-GB"/>
        </w:rPr>
        <w:t>:</w:t>
      </w:r>
    </w:p>
    <w:p w14:paraId="2333D557" w14:textId="06C5E0D0" w:rsidR="009308EC" w:rsidRPr="00DE4CCF" w:rsidRDefault="009308EC" w:rsidP="009308EC">
      <w:pPr>
        <w:tabs>
          <w:tab w:val="left" w:pos="993"/>
        </w:tabs>
        <w:rPr>
          <w:iCs/>
          <w:lang w:val="en-GB"/>
        </w:rPr>
      </w:pPr>
      <w:r w:rsidRPr="00DE4CCF">
        <w:rPr>
          <w:i/>
          <w:iCs/>
          <w:lang w:val="en-GB"/>
        </w:rPr>
        <w:t>-</w:t>
      </w:r>
      <w:r w:rsidRPr="00DE4CCF">
        <w:rPr>
          <w:i/>
          <w:iCs/>
          <w:lang w:val="en-GB"/>
        </w:rPr>
        <w:tab/>
      </w:r>
      <w:r w:rsidR="00DF7168" w:rsidRPr="00DE4CCF">
        <w:rPr>
          <w:lang w:val="en-GB"/>
        </w:rPr>
        <w:t xml:space="preserve">Single health dossier with conclusion dated </w:t>
      </w:r>
      <w:r w:rsidRPr="00DE4CCF">
        <w:rPr>
          <w:iCs/>
          <w:lang w:val="en-GB"/>
        </w:rPr>
        <w:t xml:space="preserve">30.01.2012, </w:t>
      </w:r>
      <w:r w:rsidR="00DF7168" w:rsidRPr="00DE4CCF">
        <w:rPr>
          <w:lang w:val="en-GB"/>
        </w:rPr>
        <w:t>issued by Labor Medicine Service at SE NRIC</w:t>
      </w:r>
      <w:r w:rsidRPr="00DE4CCF">
        <w:rPr>
          <w:iCs/>
          <w:lang w:val="en-GB"/>
        </w:rPr>
        <w:t>.</w:t>
      </w:r>
    </w:p>
    <w:p w14:paraId="6A7184A7" w14:textId="531C1E2F" w:rsidR="0078554A" w:rsidRPr="00DE4CCF" w:rsidRDefault="00300FF2" w:rsidP="009308EC">
      <w:pPr>
        <w:tabs>
          <w:tab w:val="left" w:pos="993"/>
        </w:tabs>
        <w:rPr>
          <w:iCs/>
          <w:lang w:val="en-GB"/>
        </w:rPr>
      </w:pPr>
      <w:r w:rsidRPr="00DE4CCF">
        <w:rPr>
          <w:lang w:val="en-GB"/>
        </w:rPr>
        <w:t>Conclusion: suitable for Head of Transport group on RRS</w:t>
      </w:r>
      <w:r w:rsidR="0078554A" w:rsidRPr="00DE4CCF">
        <w:rPr>
          <w:iCs/>
          <w:lang w:val="en-GB"/>
        </w:rPr>
        <w:t>.</w:t>
      </w:r>
    </w:p>
    <w:p w14:paraId="4875099B" w14:textId="4CF3CE01" w:rsidR="009308EC" w:rsidRPr="00DE4CCF" w:rsidRDefault="009308EC" w:rsidP="0078554A">
      <w:pPr>
        <w:tabs>
          <w:tab w:val="left" w:pos="993"/>
        </w:tabs>
        <w:spacing w:before="120"/>
        <w:rPr>
          <w:iCs/>
          <w:lang w:val="en-GB"/>
        </w:rPr>
      </w:pPr>
      <w:r w:rsidRPr="00DE4CCF">
        <w:rPr>
          <w:iCs/>
          <w:lang w:val="en-GB"/>
        </w:rPr>
        <w:sym w:font="Symbol" w:char="F0B7"/>
      </w:r>
      <w:r w:rsidRPr="00DE4CCF">
        <w:rPr>
          <w:iCs/>
          <w:lang w:val="en-GB"/>
        </w:rPr>
        <w:t xml:space="preserve">  </w:t>
      </w:r>
      <w:r w:rsidR="0010325E" w:rsidRPr="00DE4CCF">
        <w:rPr>
          <w:iCs/>
          <w:lang w:val="en-GB"/>
        </w:rPr>
        <w:t>Trackman railway line</w:t>
      </w:r>
      <w:r w:rsidRPr="00DE4CCF">
        <w:rPr>
          <w:iCs/>
          <w:lang w:val="en-GB"/>
        </w:rPr>
        <w:t>:</w:t>
      </w:r>
    </w:p>
    <w:p w14:paraId="1D8FD5DE" w14:textId="4DFB8777" w:rsidR="0078554A" w:rsidRPr="00DE4CCF" w:rsidRDefault="00BA6675" w:rsidP="0078554A">
      <w:pPr>
        <w:tabs>
          <w:tab w:val="left" w:pos="993"/>
        </w:tabs>
        <w:rPr>
          <w:iCs/>
          <w:lang w:val="en-GB"/>
        </w:rPr>
      </w:pPr>
      <w:r w:rsidRPr="00DE4CCF">
        <w:rPr>
          <w:lang w:val="en-GB"/>
        </w:rPr>
        <w:t xml:space="preserve">Single health dossier </w:t>
      </w:r>
      <w:r w:rsidR="0078554A" w:rsidRPr="00DE4CCF">
        <w:rPr>
          <w:iCs/>
          <w:lang w:val="en-GB"/>
        </w:rPr>
        <w:t xml:space="preserve">– </w:t>
      </w:r>
      <w:r w:rsidRPr="00DE4CCF">
        <w:rPr>
          <w:iCs/>
          <w:lang w:val="en-GB"/>
        </w:rPr>
        <w:t>conclusion dated</w:t>
      </w:r>
      <w:r w:rsidR="0078554A" w:rsidRPr="00DE4CCF">
        <w:rPr>
          <w:iCs/>
          <w:lang w:val="en-GB"/>
        </w:rPr>
        <w:t xml:space="preserve"> 20.02.2019, </w:t>
      </w:r>
      <w:r w:rsidRPr="00DE4CCF">
        <w:rPr>
          <w:lang w:val="en-GB"/>
        </w:rPr>
        <w:t>issued by Labor Medicine Service at SE NRIC</w:t>
      </w:r>
      <w:r w:rsidR="0078554A" w:rsidRPr="00DE4CCF">
        <w:rPr>
          <w:iCs/>
          <w:lang w:val="en-GB"/>
        </w:rPr>
        <w:t>.</w:t>
      </w:r>
    </w:p>
    <w:p w14:paraId="4716F454" w14:textId="1C29A728" w:rsidR="0078554A" w:rsidRPr="00DE4CCF" w:rsidRDefault="009E69AA" w:rsidP="00A22C71">
      <w:pPr>
        <w:tabs>
          <w:tab w:val="left" w:pos="993"/>
        </w:tabs>
        <w:rPr>
          <w:iCs/>
          <w:lang w:val="en-GB"/>
        </w:rPr>
      </w:pPr>
      <w:r w:rsidRPr="00DE4CCF">
        <w:rPr>
          <w:iCs/>
          <w:lang w:val="en-GB"/>
        </w:rPr>
        <w:lastRenderedPageBreak/>
        <w:t>Conclusion</w:t>
      </w:r>
      <w:r w:rsidR="0078554A" w:rsidRPr="00DE4CCF">
        <w:rPr>
          <w:iCs/>
          <w:lang w:val="en-GB"/>
        </w:rPr>
        <w:t xml:space="preserve"> – </w:t>
      </w:r>
      <w:r w:rsidRPr="00DE4CCF">
        <w:rPr>
          <w:iCs/>
          <w:lang w:val="en-GB"/>
        </w:rPr>
        <w:t>suitable for Trackman railway line</w:t>
      </w:r>
      <w:r w:rsidR="0078554A" w:rsidRPr="00DE4CCF">
        <w:rPr>
          <w:iCs/>
          <w:lang w:val="en-GB"/>
        </w:rPr>
        <w:t>.</w:t>
      </w:r>
    </w:p>
    <w:p w14:paraId="3E8E19B5" w14:textId="33ADBFDE" w:rsidR="00623D2C" w:rsidRPr="00DE4CCF" w:rsidRDefault="00A9030A" w:rsidP="009308EC">
      <w:pPr>
        <w:pStyle w:val="ab"/>
        <w:numPr>
          <w:ilvl w:val="3"/>
          <w:numId w:val="23"/>
        </w:numPr>
        <w:tabs>
          <w:tab w:val="left" w:pos="993"/>
        </w:tabs>
        <w:spacing w:before="120"/>
        <w:rPr>
          <w:i/>
          <w:iCs/>
          <w:lang w:val="en-GB"/>
        </w:rPr>
      </w:pPr>
      <w:r w:rsidRPr="00DE4CCF">
        <w:rPr>
          <w:i/>
          <w:iCs/>
          <w:lang w:val="en-GB"/>
        </w:rPr>
        <w:t>Fatigue</w:t>
      </w:r>
      <w:r w:rsidR="00623D2C" w:rsidRPr="00DE4CCF">
        <w:rPr>
          <w:i/>
          <w:iCs/>
          <w:lang w:val="en-GB"/>
        </w:rPr>
        <w:t>.</w:t>
      </w:r>
    </w:p>
    <w:p w14:paraId="7CFC693D" w14:textId="2F2C7ACB" w:rsidR="008D737C" w:rsidRPr="00DE4CCF" w:rsidRDefault="001F3BC0" w:rsidP="008D737C">
      <w:pPr>
        <w:ind w:left="360" w:firstLine="349"/>
        <w:rPr>
          <w:i/>
          <w:iCs/>
          <w:lang w:val="en-GB"/>
        </w:rPr>
      </w:pPr>
      <w:r w:rsidRPr="00DE4CCF">
        <w:rPr>
          <w:bCs/>
          <w:i/>
          <w:lang w:val="en-GB"/>
        </w:rPr>
        <w:t>Railway undertaking</w:t>
      </w:r>
      <w:r w:rsidR="008D737C" w:rsidRPr="00DE4CCF">
        <w:rPr>
          <w:i/>
          <w:iCs/>
          <w:lang w:val="en-GB"/>
        </w:rPr>
        <w:t>:</w:t>
      </w:r>
    </w:p>
    <w:p w14:paraId="7A5E5739" w14:textId="6E695DEA" w:rsidR="008D737C" w:rsidRPr="00DE4CCF" w:rsidRDefault="008D737C" w:rsidP="008D737C">
      <w:pPr>
        <w:ind w:firstLine="720"/>
        <w:rPr>
          <w:lang w:val="en-GB"/>
        </w:rPr>
      </w:pPr>
      <w:r w:rsidRPr="00DE4CCF">
        <w:rPr>
          <w:lang w:val="en-GB"/>
        </w:rPr>
        <w:sym w:font="Symbol" w:char="F0B7"/>
      </w:r>
      <w:r w:rsidRPr="00DE4CCF">
        <w:rPr>
          <w:lang w:val="en-GB"/>
        </w:rPr>
        <w:t xml:space="preserve"> </w:t>
      </w:r>
      <w:r w:rsidR="004627DF" w:rsidRPr="00DE4CCF">
        <w:rPr>
          <w:lang w:val="en-GB"/>
        </w:rPr>
        <w:t xml:space="preserve">Locomotive driver I-st person of locomotive </w:t>
      </w:r>
      <w:r w:rsidRPr="00DE4CCF">
        <w:rPr>
          <w:lang w:val="en-GB"/>
        </w:rPr>
        <w:t xml:space="preserve">№ </w:t>
      </w:r>
      <w:r w:rsidR="00620841" w:rsidRPr="00DE4CCF">
        <w:rPr>
          <w:lang w:val="en-GB"/>
        </w:rPr>
        <w:t>918111162593</w:t>
      </w:r>
      <w:r w:rsidRPr="00DE4CCF">
        <w:rPr>
          <w:lang w:val="en-GB"/>
        </w:rPr>
        <w:t xml:space="preserve">: </w:t>
      </w:r>
    </w:p>
    <w:p w14:paraId="10450E89" w14:textId="572BD3F7" w:rsidR="008D737C" w:rsidRPr="00DE4CCF" w:rsidRDefault="004627DF" w:rsidP="008D737C">
      <w:pPr>
        <w:ind w:firstLine="720"/>
        <w:rPr>
          <w:lang w:val="en-GB"/>
        </w:rPr>
      </w:pPr>
      <w:r w:rsidRPr="00DE4CCF">
        <w:rPr>
          <w:lang w:val="en-GB"/>
        </w:rPr>
        <w:t xml:space="preserve">Break/rest: </w:t>
      </w:r>
      <w:r w:rsidR="00B10D91" w:rsidRPr="00DE4CCF">
        <w:rPr>
          <w:lang w:val="en-GB"/>
        </w:rPr>
        <w:t>from</w:t>
      </w:r>
      <w:r w:rsidR="007B7283" w:rsidRPr="00DE4CCF">
        <w:rPr>
          <w:lang w:val="en-GB"/>
        </w:rPr>
        <w:t xml:space="preserve"> 25.07.2022 </w:t>
      </w:r>
      <w:r w:rsidRPr="00DE4CCF">
        <w:rPr>
          <w:lang w:val="en-GB"/>
        </w:rPr>
        <w:t>hour</w:t>
      </w:r>
      <w:r w:rsidR="007B7283" w:rsidRPr="00DE4CCF">
        <w:rPr>
          <w:lang w:val="en-GB"/>
        </w:rPr>
        <w:t xml:space="preserve"> 19 </w:t>
      </w:r>
      <w:r w:rsidRPr="00DE4CCF">
        <w:rPr>
          <w:lang w:val="en-GB"/>
        </w:rPr>
        <w:t>minutes</w:t>
      </w:r>
      <w:r w:rsidR="007B7283" w:rsidRPr="00DE4CCF">
        <w:rPr>
          <w:lang w:val="en-GB"/>
        </w:rPr>
        <w:t xml:space="preserve"> 00 </w:t>
      </w:r>
      <w:r w:rsidRPr="00DE4CCF">
        <w:rPr>
          <w:lang w:val="en-GB"/>
        </w:rPr>
        <w:t>until</w:t>
      </w:r>
      <w:r w:rsidR="007B7283" w:rsidRPr="00DE4CCF">
        <w:rPr>
          <w:lang w:val="en-GB"/>
        </w:rPr>
        <w:t xml:space="preserve"> 26.07.2022</w:t>
      </w:r>
      <w:r w:rsidRPr="00DE4CCF">
        <w:rPr>
          <w:lang w:val="en-GB"/>
        </w:rPr>
        <w:t xml:space="preserve"> hour</w:t>
      </w:r>
      <w:r w:rsidR="007B7283" w:rsidRPr="00DE4CCF">
        <w:rPr>
          <w:lang w:val="en-GB"/>
        </w:rPr>
        <w:t xml:space="preserve"> 07</w:t>
      </w:r>
      <w:r w:rsidR="008D737C" w:rsidRPr="00DE4CCF">
        <w:rPr>
          <w:lang w:val="en-GB"/>
        </w:rPr>
        <w:t xml:space="preserve"> </w:t>
      </w:r>
      <w:r w:rsidRPr="00DE4CCF">
        <w:rPr>
          <w:lang w:val="en-GB"/>
        </w:rPr>
        <w:t>minutes</w:t>
      </w:r>
      <w:r w:rsidR="008D737C" w:rsidRPr="00DE4CCF">
        <w:rPr>
          <w:lang w:val="en-GB"/>
        </w:rPr>
        <w:t xml:space="preserve"> 00</w:t>
      </w:r>
    </w:p>
    <w:p w14:paraId="444B55BE" w14:textId="10947D49" w:rsidR="008D737C" w:rsidRPr="00DE4CCF" w:rsidRDefault="00D15965" w:rsidP="008D737C">
      <w:pPr>
        <w:rPr>
          <w:lang w:val="en-GB"/>
        </w:rPr>
      </w:pPr>
      <w:r w:rsidRPr="00DE4CCF">
        <w:rPr>
          <w:lang w:val="en-GB"/>
        </w:rPr>
        <w:t>Started work</w:t>
      </w:r>
      <w:r w:rsidR="007B7283" w:rsidRPr="00DE4CCF">
        <w:rPr>
          <w:lang w:val="en-GB"/>
        </w:rPr>
        <w:t xml:space="preserve">: 26.07.2022 </w:t>
      </w:r>
      <w:r w:rsidRPr="00DE4CCF">
        <w:rPr>
          <w:lang w:val="en-GB"/>
        </w:rPr>
        <w:t>hour</w:t>
      </w:r>
      <w:r w:rsidR="007B7283" w:rsidRPr="00DE4CCF">
        <w:rPr>
          <w:lang w:val="en-GB"/>
        </w:rPr>
        <w:t xml:space="preserve"> 07 </w:t>
      </w:r>
      <w:r w:rsidR="00B10D91" w:rsidRPr="00DE4CCF">
        <w:rPr>
          <w:lang w:val="en-GB"/>
        </w:rPr>
        <w:t>minutes</w:t>
      </w:r>
      <w:r w:rsidR="007B7283" w:rsidRPr="00DE4CCF">
        <w:rPr>
          <w:lang w:val="en-GB"/>
        </w:rPr>
        <w:t xml:space="preserve"> 00 – (12 </w:t>
      </w:r>
      <w:r w:rsidR="00B10D91" w:rsidRPr="00DE4CCF">
        <w:rPr>
          <w:lang w:val="en-GB"/>
        </w:rPr>
        <w:t>hours and</w:t>
      </w:r>
      <w:r w:rsidR="007B7283" w:rsidRPr="00DE4CCF">
        <w:rPr>
          <w:lang w:val="en-GB"/>
        </w:rPr>
        <w:t xml:space="preserve"> 0</w:t>
      </w:r>
      <w:r w:rsidR="008D737C" w:rsidRPr="00DE4CCF">
        <w:rPr>
          <w:lang w:val="en-GB"/>
        </w:rPr>
        <w:t xml:space="preserve">0 </w:t>
      </w:r>
      <w:r w:rsidR="00B10D91" w:rsidRPr="00DE4CCF">
        <w:rPr>
          <w:lang w:val="en-GB"/>
        </w:rPr>
        <w:t>min</w:t>
      </w:r>
      <w:r w:rsidR="008D737C" w:rsidRPr="00DE4CCF">
        <w:rPr>
          <w:lang w:val="en-GB"/>
        </w:rPr>
        <w:t>.)</w:t>
      </w:r>
    </w:p>
    <w:p w14:paraId="192527CD" w14:textId="6AC688BB" w:rsidR="008D737C" w:rsidRPr="00DE4CCF" w:rsidRDefault="008D737C" w:rsidP="008D737C">
      <w:pPr>
        <w:spacing w:before="120"/>
        <w:rPr>
          <w:lang w:val="en-GB"/>
        </w:rPr>
      </w:pPr>
      <w:r w:rsidRPr="00DE4CCF">
        <w:rPr>
          <w:lang w:val="en-GB"/>
        </w:rPr>
        <w:sym w:font="Symbol" w:char="F0B7"/>
      </w:r>
      <w:r w:rsidRPr="00DE4CCF">
        <w:rPr>
          <w:lang w:val="en-GB"/>
        </w:rPr>
        <w:t xml:space="preserve"> </w:t>
      </w:r>
      <w:r w:rsidR="00B10D91" w:rsidRPr="00DE4CCF">
        <w:rPr>
          <w:lang w:val="en-GB"/>
        </w:rPr>
        <w:t>Locomotive driver second person of locomotive</w:t>
      </w:r>
      <w:r w:rsidRPr="00DE4CCF">
        <w:rPr>
          <w:lang w:val="en-GB"/>
        </w:rPr>
        <w:t xml:space="preserve"> № </w:t>
      </w:r>
      <w:r w:rsidR="00620841" w:rsidRPr="00DE4CCF">
        <w:rPr>
          <w:lang w:val="en-GB"/>
        </w:rPr>
        <w:t>918111162593</w:t>
      </w:r>
      <w:r w:rsidRPr="00DE4CCF">
        <w:rPr>
          <w:lang w:val="en-GB"/>
        </w:rPr>
        <w:t>:</w:t>
      </w:r>
    </w:p>
    <w:p w14:paraId="4174ABC7" w14:textId="65BD17F7" w:rsidR="008D737C" w:rsidRPr="00DE4CCF" w:rsidRDefault="00B10D91" w:rsidP="008D737C">
      <w:pPr>
        <w:ind w:firstLine="720"/>
        <w:rPr>
          <w:lang w:val="en-GB"/>
        </w:rPr>
      </w:pPr>
      <w:r w:rsidRPr="00DE4CCF">
        <w:rPr>
          <w:lang w:val="en-GB"/>
        </w:rPr>
        <w:t xml:space="preserve">Break/rest: from </w:t>
      </w:r>
      <w:r w:rsidR="007B7283" w:rsidRPr="00DE4CCF">
        <w:rPr>
          <w:lang w:val="en-GB"/>
        </w:rPr>
        <w:t>23.07.2022</w:t>
      </w:r>
      <w:r w:rsidRPr="00DE4CCF">
        <w:rPr>
          <w:lang w:val="en-GB"/>
        </w:rPr>
        <w:t xml:space="preserve"> hour</w:t>
      </w:r>
      <w:r w:rsidR="007B7283" w:rsidRPr="00DE4CCF">
        <w:rPr>
          <w:lang w:val="en-GB"/>
        </w:rPr>
        <w:t xml:space="preserve"> 21</w:t>
      </w:r>
      <w:r w:rsidR="00827886" w:rsidRPr="00DE4CCF">
        <w:rPr>
          <w:lang w:val="en-GB"/>
        </w:rPr>
        <w:t xml:space="preserve"> </w:t>
      </w:r>
      <w:r w:rsidRPr="00DE4CCF">
        <w:rPr>
          <w:lang w:val="en-GB"/>
        </w:rPr>
        <w:t>minutes</w:t>
      </w:r>
      <w:r w:rsidR="00827886" w:rsidRPr="00DE4CCF">
        <w:rPr>
          <w:lang w:val="en-GB"/>
        </w:rPr>
        <w:t xml:space="preserve"> 00 </w:t>
      </w:r>
      <w:r w:rsidRPr="00DE4CCF">
        <w:rPr>
          <w:lang w:val="en-GB"/>
        </w:rPr>
        <w:t>until</w:t>
      </w:r>
      <w:r w:rsidR="00827886" w:rsidRPr="00DE4CCF">
        <w:rPr>
          <w:lang w:val="en-GB"/>
        </w:rPr>
        <w:t xml:space="preserve"> 26.07.2022</w:t>
      </w:r>
      <w:r w:rsidRPr="00DE4CCF">
        <w:rPr>
          <w:lang w:val="en-GB"/>
        </w:rPr>
        <w:t xml:space="preserve"> hour</w:t>
      </w:r>
      <w:r w:rsidR="00827886" w:rsidRPr="00DE4CCF">
        <w:rPr>
          <w:lang w:val="en-GB"/>
        </w:rPr>
        <w:t xml:space="preserve"> 07</w:t>
      </w:r>
      <w:r w:rsidR="008D737C" w:rsidRPr="00DE4CCF">
        <w:rPr>
          <w:lang w:val="en-GB"/>
        </w:rPr>
        <w:t xml:space="preserve"> </w:t>
      </w:r>
      <w:r w:rsidRPr="00DE4CCF">
        <w:rPr>
          <w:lang w:val="en-GB"/>
        </w:rPr>
        <w:t>minutes</w:t>
      </w:r>
      <w:r w:rsidR="008D737C" w:rsidRPr="00DE4CCF">
        <w:rPr>
          <w:lang w:val="en-GB"/>
        </w:rPr>
        <w:t xml:space="preserve"> 00</w:t>
      </w:r>
    </w:p>
    <w:p w14:paraId="33EED5FF" w14:textId="019836C6" w:rsidR="008D737C" w:rsidRPr="00DE4CCF" w:rsidRDefault="00A53901" w:rsidP="008D737C">
      <w:pPr>
        <w:rPr>
          <w:lang w:val="en-GB"/>
        </w:rPr>
      </w:pPr>
      <w:r w:rsidRPr="00DE4CCF">
        <w:rPr>
          <w:lang w:val="en-GB"/>
        </w:rPr>
        <w:t>Started work</w:t>
      </w:r>
      <w:r w:rsidR="00827886" w:rsidRPr="00DE4CCF">
        <w:rPr>
          <w:lang w:val="en-GB"/>
        </w:rPr>
        <w:t xml:space="preserve">: 26.07.2022 </w:t>
      </w:r>
      <w:r w:rsidRPr="00DE4CCF">
        <w:rPr>
          <w:lang w:val="en-GB"/>
        </w:rPr>
        <w:t>hour</w:t>
      </w:r>
      <w:r w:rsidR="00827886" w:rsidRPr="00DE4CCF">
        <w:rPr>
          <w:lang w:val="en-GB"/>
        </w:rPr>
        <w:t xml:space="preserve"> 07 </w:t>
      </w:r>
      <w:r w:rsidRPr="00DE4CCF">
        <w:rPr>
          <w:lang w:val="en-GB"/>
        </w:rPr>
        <w:t>minutes</w:t>
      </w:r>
      <w:r w:rsidR="00827886" w:rsidRPr="00DE4CCF">
        <w:rPr>
          <w:lang w:val="en-GB"/>
        </w:rPr>
        <w:t xml:space="preserve"> 00 – (69 </w:t>
      </w:r>
      <w:r w:rsidRPr="00DE4CCF">
        <w:rPr>
          <w:lang w:val="en-GB"/>
        </w:rPr>
        <w:t>h</w:t>
      </w:r>
      <w:r w:rsidR="00827886" w:rsidRPr="00DE4CCF">
        <w:rPr>
          <w:lang w:val="en-GB"/>
        </w:rPr>
        <w:t xml:space="preserve">. </w:t>
      </w:r>
      <w:r w:rsidRPr="00DE4CCF">
        <w:rPr>
          <w:lang w:val="en-GB"/>
        </w:rPr>
        <w:t>and</w:t>
      </w:r>
      <w:r w:rsidR="00827886" w:rsidRPr="00DE4CCF">
        <w:rPr>
          <w:lang w:val="en-GB"/>
        </w:rPr>
        <w:t xml:space="preserve"> 0</w:t>
      </w:r>
      <w:r w:rsidR="008D737C" w:rsidRPr="00DE4CCF">
        <w:rPr>
          <w:lang w:val="en-GB"/>
        </w:rPr>
        <w:t xml:space="preserve">0 </w:t>
      </w:r>
      <w:r w:rsidRPr="00DE4CCF">
        <w:rPr>
          <w:lang w:val="en-GB"/>
        </w:rPr>
        <w:t>min</w:t>
      </w:r>
      <w:r w:rsidR="008D737C" w:rsidRPr="00DE4CCF">
        <w:rPr>
          <w:lang w:val="en-GB"/>
        </w:rPr>
        <w:t>.)</w:t>
      </w:r>
    </w:p>
    <w:p w14:paraId="6159042B" w14:textId="7A2BDB9C" w:rsidR="008D737C" w:rsidRPr="00DE4CCF" w:rsidRDefault="006571DB" w:rsidP="008D737C">
      <w:pPr>
        <w:spacing w:before="120"/>
        <w:rPr>
          <w:i/>
          <w:iCs/>
          <w:lang w:val="en-GB"/>
        </w:rPr>
      </w:pPr>
      <w:r w:rsidRPr="00DE4CCF">
        <w:rPr>
          <w:i/>
          <w:iCs/>
          <w:lang w:val="en-GB"/>
        </w:rPr>
        <w:t>Railway infrastructure</w:t>
      </w:r>
      <w:r w:rsidR="008D737C" w:rsidRPr="00DE4CCF">
        <w:rPr>
          <w:i/>
          <w:iCs/>
          <w:lang w:val="en-GB"/>
        </w:rPr>
        <w:t>:</w:t>
      </w:r>
    </w:p>
    <w:p w14:paraId="2F01CA7A" w14:textId="3AF8D9EB" w:rsidR="008D737C" w:rsidRPr="00DE4CCF" w:rsidRDefault="008D737C" w:rsidP="008D737C">
      <w:pPr>
        <w:ind w:firstLine="720"/>
        <w:rPr>
          <w:lang w:val="en-GB"/>
        </w:rPr>
      </w:pPr>
      <w:r w:rsidRPr="00DE4CCF">
        <w:rPr>
          <w:lang w:val="en-GB"/>
        </w:rPr>
        <w:sym w:font="Symbol" w:char="F0B7"/>
      </w:r>
      <w:r w:rsidRPr="00DE4CCF">
        <w:rPr>
          <w:lang w:val="en-GB"/>
        </w:rPr>
        <w:t xml:space="preserve"> </w:t>
      </w:r>
      <w:r w:rsidR="006571DB" w:rsidRPr="00DE4CCF">
        <w:rPr>
          <w:lang w:val="en-GB"/>
        </w:rPr>
        <w:t>Traffic manager Yana station</w:t>
      </w:r>
      <w:r w:rsidRPr="00DE4CCF">
        <w:rPr>
          <w:lang w:val="en-GB"/>
        </w:rPr>
        <w:t>:</w:t>
      </w:r>
    </w:p>
    <w:p w14:paraId="72C17086" w14:textId="6208BCB9" w:rsidR="008D737C" w:rsidRPr="00DE4CCF" w:rsidRDefault="006571DB" w:rsidP="008D737C">
      <w:pPr>
        <w:ind w:firstLine="720"/>
        <w:rPr>
          <w:lang w:val="en-GB"/>
        </w:rPr>
      </w:pPr>
      <w:r w:rsidRPr="00DE4CCF">
        <w:rPr>
          <w:lang w:val="en-GB"/>
        </w:rPr>
        <w:t>Break/rest</w:t>
      </w:r>
      <w:r w:rsidR="008D737C" w:rsidRPr="00DE4CCF">
        <w:rPr>
          <w:lang w:val="en-GB"/>
        </w:rPr>
        <w:t xml:space="preserve">: </w:t>
      </w:r>
      <w:r w:rsidRPr="00DE4CCF">
        <w:rPr>
          <w:lang w:val="en-GB"/>
        </w:rPr>
        <w:t>from</w:t>
      </w:r>
      <w:r w:rsidR="008D737C" w:rsidRPr="00DE4CCF">
        <w:rPr>
          <w:lang w:val="en-GB"/>
        </w:rPr>
        <w:t xml:space="preserve"> </w:t>
      </w:r>
      <w:r w:rsidR="00827886" w:rsidRPr="00DE4CCF">
        <w:rPr>
          <w:lang w:val="en-GB"/>
        </w:rPr>
        <w:t>24.07</w:t>
      </w:r>
      <w:r w:rsidR="008D737C" w:rsidRPr="00DE4CCF">
        <w:rPr>
          <w:lang w:val="en-GB"/>
        </w:rPr>
        <w:t>.202</w:t>
      </w:r>
      <w:r w:rsidR="00827886" w:rsidRPr="00DE4CCF">
        <w:rPr>
          <w:lang w:val="en-GB"/>
        </w:rPr>
        <w:t>2</w:t>
      </w:r>
      <w:r w:rsidRPr="00DE4CCF">
        <w:rPr>
          <w:lang w:val="en-GB"/>
        </w:rPr>
        <w:t xml:space="preserve"> hour</w:t>
      </w:r>
      <w:r w:rsidR="00827886" w:rsidRPr="00DE4CCF">
        <w:rPr>
          <w:lang w:val="en-GB"/>
        </w:rPr>
        <w:t xml:space="preserve"> 07 </w:t>
      </w:r>
      <w:r w:rsidRPr="00DE4CCF">
        <w:rPr>
          <w:lang w:val="en-GB"/>
        </w:rPr>
        <w:t>minutes</w:t>
      </w:r>
      <w:r w:rsidR="00827886" w:rsidRPr="00DE4CCF">
        <w:rPr>
          <w:lang w:val="en-GB"/>
        </w:rPr>
        <w:t xml:space="preserve"> 00 </w:t>
      </w:r>
      <w:r w:rsidRPr="00DE4CCF">
        <w:rPr>
          <w:lang w:val="en-GB"/>
        </w:rPr>
        <w:t>until</w:t>
      </w:r>
      <w:r w:rsidR="00827886" w:rsidRPr="00DE4CCF">
        <w:rPr>
          <w:lang w:val="en-GB"/>
        </w:rPr>
        <w:t xml:space="preserve"> 26.07</w:t>
      </w:r>
      <w:r w:rsidR="008D737C" w:rsidRPr="00DE4CCF">
        <w:rPr>
          <w:lang w:val="en-GB"/>
        </w:rPr>
        <w:t>.2022</w:t>
      </w:r>
      <w:r w:rsidRPr="00DE4CCF">
        <w:rPr>
          <w:lang w:val="en-GB"/>
        </w:rPr>
        <w:t xml:space="preserve"> hour</w:t>
      </w:r>
      <w:r w:rsidR="008D737C" w:rsidRPr="00DE4CCF">
        <w:rPr>
          <w:lang w:val="en-GB"/>
        </w:rPr>
        <w:t xml:space="preserve"> 07 </w:t>
      </w:r>
      <w:r w:rsidRPr="00DE4CCF">
        <w:rPr>
          <w:lang w:val="en-GB"/>
        </w:rPr>
        <w:t>minutes</w:t>
      </w:r>
      <w:r w:rsidR="008D737C" w:rsidRPr="00DE4CCF">
        <w:rPr>
          <w:lang w:val="en-GB"/>
        </w:rPr>
        <w:t xml:space="preserve"> 00</w:t>
      </w:r>
    </w:p>
    <w:p w14:paraId="0206CC74" w14:textId="7EC60A09" w:rsidR="008D737C" w:rsidRPr="00DE4CCF" w:rsidRDefault="00F76B18" w:rsidP="008D737C">
      <w:pPr>
        <w:ind w:firstLine="720"/>
        <w:rPr>
          <w:lang w:val="en-GB"/>
        </w:rPr>
      </w:pPr>
      <w:r w:rsidRPr="00DE4CCF">
        <w:rPr>
          <w:lang w:val="en-GB"/>
        </w:rPr>
        <w:t>Started work</w:t>
      </w:r>
      <w:r w:rsidR="00827886" w:rsidRPr="00DE4CCF">
        <w:rPr>
          <w:lang w:val="en-GB"/>
        </w:rPr>
        <w:t>: 26.07.2022</w:t>
      </w:r>
      <w:r w:rsidRPr="00DE4CCF">
        <w:rPr>
          <w:lang w:val="en-GB"/>
        </w:rPr>
        <w:t xml:space="preserve"> hour</w:t>
      </w:r>
      <w:r w:rsidR="00827886" w:rsidRPr="00DE4CCF">
        <w:rPr>
          <w:lang w:val="en-GB"/>
        </w:rPr>
        <w:t xml:space="preserve"> 07 </w:t>
      </w:r>
      <w:r w:rsidRPr="00DE4CCF">
        <w:rPr>
          <w:lang w:val="en-GB"/>
        </w:rPr>
        <w:t>minutes</w:t>
      </w:r>
      <w:r w:rsidR="00827886" w:rsidRPr="00DE4CCF">
        <w:rPr>
          <w:lang w:val="en-GB"/>
        </w:rPr>
        <w:t xml:space="preserve"> 00 – ( 48 </w:t>
      </w:r>
      <w:r w:rsidRPr="00DE4CCF">
        <w:rPr>
          <w:lang w:val="en-GB"/>
        </w:rPr>
        <w:t>hours and</w:t>
      </w:r>
      <w:r w:rsidR="00827886" w:rsidRPr="00DE4CCF">
        <w:rPr>
          <w:lang w:val="en-GB"/>
        </w:rPr>
        <w:t xml:space="preserve"> 0</w:t>
      </w:r>
      <w:r w:rsidR="008D737C" w:rsidRPr="00DE4CCF">
        <w:rPr>
          <w:lang w:val="en-GB"/>
        </w:rPr>
        <w:t xml:space="preserve">0 </w:t>
      </w:r>
      <w:r w:rsidRPr="00DE4CCF">
        <w:rPr>
          <w:lang w:val="en-GB"/>
        </w:rPr>
        <w:t>min</w:t>
      </w:r>
      <w:r w:rsidR="008D737C" w:rsidRPr="00DE4CCF">
        <w:rPr>
          <w:lang w:val="en-GB"/>
        </w:rPr>
        <w:t>.)</w:t>
      </w:r>
    </w:p>
    <w:p w14:paraId="59DE36B6" w14:textId="024EFE0D" w:rsidR="008D737C" w:rsidRPr="00DE4CCF" w:rsidRDefault="008D737C" w:rsidP="008D737C">
      <w:pPr>
        <w:spacing w:before="120"/>
        <w:rPr>
          <w:lang w:val="en-GB"/>
        </w:rPr>
      </w:pPr>
      <w:r w:rsidRPr="00DE4CCF">
        <w:rPr>
          <w:lang w:val="en-GB"/>
        </w:rPr>
        <w:sym w:font="Symbol" w:char="F0B7"/>
      </w:r>
      <w:r w:rsidRPr="00DE4CCF">
        <w:rPr>
          <w:lang w:val="en-GB"/>
        </w:rPr>
        <w:t xml:space="preserve"> </w:t>
      </w:r>
      <w:r w:rsidR="008748BB" w:rsidRPr="00DE4CCF">
        <w:rPr>
          <w:lang w:val="en-GB"/>
        </w:rPr>
        <w:t>Traffic manager Kremikovtsi station</w:t>
      </w:r>
      <w:r w:rsidRPr="00DE4CCF">
        <w:rPr>
          <w:lang w:val="en-GB"/>
        </w:rPr>
        <w:t>:</w:t>
      </w:r>
    </w:p>
    <w:p w14:paraId="3CE5C347" w14:textId="0DF4B305" w:rsidR="008D737C" w:rsidRPr="00DE4CCF" w:rsidRDefault="006374A9" w:rsidP="008D737C">
      <w:pPr>
        <w:ind w:firstLine="720"/>
        <w:rPr>
          <w:lang w:val="en-GB"/>
        </w:rPr>
      </w:pPr>
      <w:r w:rsidRPr="00DE4CCF">
        <w:rPr>
          <w:lang w:val="en-GB"/>
        </w:rPr>
        <w:t>Break/rest</w:t>
      </w:r>
      <w:r w:rsidR="00A22E07" w:rsidRPr="00DE4CCF">
        <w:rPr>
          <w:lang w:val="en-GB"/>
        </w:rPr>
        <w:t xml:space="preserve">: </w:t>
      </w:r>
      <w:r w:rsidRPr="00DE4CCF">
        <w:rPr>
          <w:lang w:val="en-GB"/>
        </w:rPr>
        <w:t>from 22.07.2022 hour</w:t>
      </w:r>
      <w:r w:rsidR="00A22E07" w:rsidRPr="00DE4CCF">
        <w:rPr>
          <w:lang w:val="en-GB"/>
        </w:rPr>
        <w:t xml:space="preserve"> 19 </w:t>
      </w:r>
      <w:r w:rsidRPr="00DE4CCF">
        <w:rPr>
          <w:lang w:val="en-GB"/>
        </w:rPr>
        <w:t>minutes</w:t>
      </w:r>
      <w:r w:rsidR="00A22E07" w:rsidRPr="00DE4CCF">
        <w:rPr>
          <w:lang w:val="en-GB"/>
        </w:rPr>
        <w:t xml:space="preserve"> 00 </w:t>
      </w:r>
      <w:r w:rsidRPr="00DE4CCF">
        <w:rPr>
          <w:lang w:val="en-GB"/>
        </w:rPr>
        <w:t>until</w:t>
      </w:r>
      <w:r w:rsidR="00A22E07" w:rsidRPr="00DE4CCF">
        <w:rPr>
          <w:lang w:val="en-GB"/>
        </w:rPr>
        <w:t xml:space="preserve"> 26.07.2022 </w:t>
      </w:r>
      <w:r w:rsidRPr="00DE4CCF">
        <w:rPr>
          <w:lang w:val="en-GB"/>
        </w:rPr>
        <w:t>hour</w:t>
      </w:r>
      <w:r w:rsidR="00A22E07" w:rsidRPr="00DE4CCF">
        <w:rPr>
          <w:lang w:val="en-GB"/>
        </w:rPr>
        <w:t xml:space="preserve"> 06</w:t>
      </w:r>
      <w:r w:rsidR="008D737C" w:rsidRPr="00DE4CCF">
        <w:rPr>
          <w:lang w:val="en-GB"/>
        </w:rPr>
        <w:t xml:space="preserve"> </w:t>
      </w:r>
      <w:r w:rsidRPr="00DE4CCF">
        <w:rPr>
          <w:lang w:val="en-GB"/>
        </w:rPr>
        <w:t>minutes</w:t>
      </w:r>
      <w:r w:rsidR="008D737C" w:rsidRPr="00DE4CCF">
        <w:rPr>
          <w:lang w:val="en-GB"/>
        </w:rPr>
        <w:t xml:space="preserve"> 00</w:t>
      </w:r>
    </w:p>
    <w:p w14:paraId="55815F7F" w14:textId="492AC5CC" w:rsidR="008D737C" w:rsidRPr="00DE4CCF" w:rsidRDefault="00DA1204" w:rsidP="008D737C">
      <w:pPr>
        <w:ind w:firstLine="720"/>
        <w:rPr>
          <w:lang w:val="en-GB"/>
        </w:rPr>
      </w:pPr>
      <w:r w:rsidRPr="00DE4CCF">
        <w:rPr>
          <w:lang w:val="en-GB"/>
        </w:rPr>
        <w:t>Started work: 26.07.2022 hour</w:t>
      </w:r>
      <w:r w:rsidR="00A22E07" w:rsidRPr="00DE4CCF">
        <w:rPr>
          <w:lang w:val="en-GB"/>
        </w:rPr>
        <w:t xml:space="preserve"> 06 </w:t>
      </w:r>
      <w:r w:rsidRPr="00DE4CCF">
        <w:rPr>
          <w:lang w:val="en-GB"/>
        </w:rPr>
        <w:t>minutes</w:t>
      </w:r>
      <w:r w:rsidR="00A22E07" w:rsidRPr="00DE4CCF">
        <w:rPr>
          <w:lang w:val="en-GB"/>
        </w:rPr>
        <w:t xml:space="preserve"> 00 (23 </w:t>
      </w:r>
      <w:r w:rsidRPr="00DE4CCF">
        <w:rPr>
          <w:lang w:val="en-GB"/>
        </w:rPr>
        <w:t>hours and</w:t>
      </w:r>
      <w:r w:rsidR="00A22E07" w:rsidRPr="00DE4CCF">
        <w:rPr>
          <w:lang w:val="en-GB"/>
        </w:rPr>
        <w:t xml:space="preserve"> 00</w:t>
      </w:r>
      <w:r w:rsidR="008D737C" w:rsidRPr="00DE4CCF">
        <w:rPr>
          <w:lang w:val="en-GB"/>
        </w:rPr>
        <w:t xml:space="preserve"> </w:t>
      </w:r>
      <w:r w:rsidRPr="00DE4CCF">
        <w:rPr>
          <w:lang w:val="en-GB"/>
        </w:rPr>
        <w:t>min</w:t>
      </w:r>
      <w:r w:rsidR="008D737C" w:rsidRPr="00DE4CCF">
        <w:rPr>
          <w:lang w:val="en-GB"/>
        </w:rPr>
        <w:t>.)</w:t>
      </w:r>
    </w:p>
    <w:p w14:paraId="5F3969C5" w14:textId="04C42971" w:rsidR="008D737C" w:rsidRPr="00DE4CCF" w:rsidRDefault="008D737C" w:rsidP="008D737C">
      <w:pPr>
        <w:spacing w:before="120"/>
        <w:ind w:firstLine="720"/>
        <w:rPr>
          <w:lang w:val="en-GB"/>
        </w:rPr>
      </w:pPr>
      <w:r w:rsidRPr="00DE4CCF">
        <w:rPr>
          <w:lang w:val="en-GB"/>
        </w:rPr>
        <w:sym w:font="Symbol" w:char="F0B7"/>
      </w:r>
      <w:r w:rsidRPr="00DE4CCF">
        <w:rPr>
          <w:lang w:val="en-GB"/>
        </w:rPr>
        <w:t xml:space="preserve"> </w:t>
      </w:r>
      <w:r w:rsidR="0062317F" w:rsidRPr="00DE4CCF">
        <w:rPr>
          <w:lang w:val="en-GB"/>
        </w:rPr>
        <w:t>Head of railway section</w:t>
      </w:r>
      <w:r w:rsidRPr="00DE4CCF">
        <w:rPr>
          <w:lang w:val="en-GB"/>
        </w:rPr>
        <w:t>:</w:t>
      </w:r>
    </w:p>
    <w:p w14:paraId="389B9437" w14:textId="6B6EC29D" w:rsidR="008D737C" w:rsidRPr="00DE4CCF" w:rsidRDefault="0062317F" w:rsidP="008D737C">
      <w:pPr>
        <w:pStyle w:val="ab"/>
        <w:ind w:hanging="11"/>
        <w:rPr>
          <w:lang w:val="en-GB"/>
        </w:rPr>
      </w:pPr>
      <w:r w:rsidRPr="00DE4CCF">
        <w:rPr>
          <w:lang w:val="en-GB"/>
        </w:rPr>
        <w:t>Break/rest</w:t>
      </w:r>
      <w:r w:rsidR="00A22E07" w:rsidRPr="00DE4CCF">
        <w:rPr>
          <w:lang w:val="en-GB"/>
        </w:rPr>
        <w:t xml:space="preserve">: </w:t>
      </w:r>
      <w:r w:rsidR="00AA3C2F" w:rsidRPr="00DE4CCF">
        <w:rPr>
          <w:lang w:val="en-GB"/>
        </w:rPr>
        <w:t>from</w:t>
      </w:r>
      <w:r w:rsidR="00A22E07" w:rsidRPr="00DE4CCF">
        <w:rPr>
          <w:lang w:val="en-GB"/>
        </w:rPr>
        <w:t xml:space="preserve"> 25.07.2022 </w:t>
      </w:r>
      <w:r w:rsidR="00AA3C2F" w:rsidRPr="00DE4CCF">
        <w:rPr>
          <w:lang w:val="en-GB"/>
        </w:rPr>
        <w:t>hour</w:t>
      </w:r>
      <w:r w:rsidR="00A22E07" w:rsidRPr="00DE4CCF">
        <w:rPr>
          <w:lang w:val="en-GB"/>
        </w:rPr>
        <w:t xml:space="preserve"> 17 </w:t>
      </w:r>
      <w:r w:rsidR="00AA3C2F" w:rsidRPr="00DE4CCF">
        <w:rPr>
          <w:lang w:val="en-GB"/>
        </w:rPr>
        <w:t>minutes</w:t>
      </w:r>
      <w:r w:rsidR="00A22E07" w:rsidRPr="00DE4CCF">
        <w:rPr>
          <w:lang w:val="en-GB"/>
        </w:rPr>
        <w:t xml:space="preserve"> 00 </w:t>
      </w:r>
      <w:r w:rsidR="00AA3C2F" w:rsidRPr="00DE4CCF">
        <w:rPr>
          <w:lang w:val="en-GB"/>
        </w:rPr>
        <w:t>until</w:t>
      </w:r>
      <w:r w:rsidR="00A22E07" w:rsidRPr="00DE4CCF">
        <w:rPr>
          <w:lang w:val="en-GB"/>
        </w:rPr>
        <w:t xml:space="preserve"> 26.07.2022 </w:t>
      </w:r>
      <w:r w:rsidR="00AA3C2F" w:rsidRPr="00DE4CCF">
        <w:rPr>
          <w:lang w:val="en-GB"/>
        </w:rPr>
        <w:t>hour</w:t>
      </w:r>
      <w:r w:rsidR="00A22E07" w:rsidRPr="00DE4CCF">
        <w:rPr>
          <w:lang w:val="en-GB"/>
        </w:rPr>
        <w:t xml:space="preserve"> 08 </w:t>
      </w:r>
      <w:r w:rsidR="00AA3C2F" w:rsidRPr="00DE4CCF">
        <w:rPr>
          <w:lang w:val="en-GB"/>
        </w:rPr>
        <w:t>minutes</w:t>
      </w:r>
      <w:r w:rsidR="00A22E07" w:rsidRPr="00DE4CCF">
        <w:rPr>
          <w:lang w:val="en-GB"/>
        </w:rPr>
        <w:t xml:space="preserve"> 0</w:t>
      </w:r>
      <w:r w:rsidR="008D737C" w:rsidRPr="00DE4CCF">
        <w:rPr>
          <w:lang w:val="en-GB"/>
        </w:rPr>
        <w:t>0</w:t>
      </w:r>
    </w:p>
    <w:p w14:paraId="09B0F064" w14:textId="488621C8" w:rsidR="00A479CC" w:rsidRPr="00DE4CCF" w:rsidRDefault="0062317F" w:rsidP="008D737C">
      <w:pPr>
        <w:pStyle w:val="ab"/>
        <w:ind w:hanging="11"/>
        <w:rPr>
          <w:lang w:val="en-GB"/>
        </w:rPr>
      </w:pPr>
      <w:r w:rsidRPr="00DE4CCF">
        <w:rPr>
          <w:lang w:val="en-GB"/>
        </w:rPr>
        <w:t>Started work: 26.07.2022 hour</w:t>
      </w:r>
      <w:r w:rsidR="00A22E07" w:rsidRPr="00DE4CCF">
        <w:rPr>
          <w:lang w:val="en-GB"/>
        </w:rPr>
        <w:t xml:space="preserve"> 08 </w:t>
      </w:r>
      <w:r w:rsidR="00AA3C2F" w:rsidRPr="00DE4CCF">
        <w:rPr>
          <w:lang w:val="en-GB"/>
        </w:rPr>
        <w:t>minutes</w:t>
      </w:r>
      <w:r w:rsidR="00A22E07" w:rsidRPr="00DE4CCF">
        <w:rPr>
          <w:lang w:val="en-GB"/>
        </w:rPr>
        <w:t xml:space="preserve"> 00 – (15 </w:t>
      </w:r>
      <w:r w:rsidR="00AA3C2F" w:rsidRPr="00DE4CCF">
        <w:rPr>
          <w:lang w:val="en-GB"/>
        </w:rPr>
        <w:t>h</w:t>
      </w:r>
      <w:r w:rsidR="00A22E07" w:rsidRPr="00DE4CCF">
        <w:rPr>
          <w:lang w:val="en-GB"/>
        </w:rPr>
        <w:t xml:space="preserve">. </w:t>
      </w:r>
      <w:r w:rsidR="00013E00" w:rsidRPr="00DE4CCF">
        <w:rPr>
          <w:lang w:val="en-GB"/>
        </w:rPr>
        <w:t>and</w:t>
      </w:r>
      <w:r w:rsidR="00A22E07" w:rsidRPr="00DE4CCF">
        <w:rPr>
          <w:lang w:val="en-GB"/>
        </w:rPr>
        <w:t xml:space="preserve"> 0</w:t>
      </w:r>
      <w:r w:rsidR="008D737C" w:rsidRPr="00DE4CCF">
        <w:rPr>
          <w:lang w:val="en-GB"/>
        </w:rPr>
        <w:t xml:space="preserve">0 </w:t>
      </w:r>
      <w:r w:rsidR="00013E00" w:rsidRPr="00DE4CCF">
        <w:rPr>
          <w:lang w:val="en-GB"/>
        </w:rPr>
        <w:t>min</w:t>
      </w:r>
      <w:r w:rsidR="008D737C" w:rsidRPr="00DE4CCF">
        <w:rPr>
          <w:lang w:val="en-GB"/>
        </w:rPr>
        <w:t>.)</w:t>
      </w:r>
    </w:p>
    <w:p w14:paraId="1A6AD631" w14:textId="65E090F9" w:rsidR="00A22E07" w:rsidRPr="00DE4CCF" w:rsidRDefault="00A22E07" w:rsidP="00A22E07">
      <w:pPr>
        <w:pStyle w:val="ab"/>
        <w:spacing w:before="120"/>
        <w:ind w:left="0"/>
        <w:contextualSpacing w:val="0"/>
        <w:rPr>
          <w:lang w:val="en-GB"/>
        </w:rPr>
      </w:pPr>
      <w:r w:rsidRPr="00DE4CCF">
        <w:rPr>
          <w:lang w:val="en-GB"/>
        </w:rPr>
        <w:sym w:font="Symbol" w:char="F0B7"/>
      </w:r>
      <w:r w:rsidRPr="00DE4CCF">
        <w:rPr>
          <w:lang w:val="en-GB"/>
        </w:rPr>
        <w:t xml:space="preserve"> </w:t>
      </w:r>
      <w:r w:rsidR="00013E00" w:rsidRPr="00DE4CCF">
        <w:rPr>
          <w:lang w:val="en-GB"/>
        </w:rPr>
        <w:t>Head of Transport group on RRS</w:t>
      </w:r>
      <w:r w:rsidRPr="00DE4CCF">
        <w:rPr>
          <w:lang w:val="en-GB"/>
        </w:rPr>
        <w:t>:</w:t>
      </w:r>
    </w:p>
    <w:p w14:paraId="7A73735F" w14:textId="15137C21" w:rsidR="00A22E07" w:rsidRPr="00DE4CCF" w:rsidRDefault="003B42FA" w:rsidP="00A22E07">
      <w:pPr>
        <w:pStyle w:val="ab"/>
        <w:ind w:hanging="11"/>
        <w:rPr>
          <w:lang w:val="en-GB"/>
        </w:rPr>
      </w:pPr>
      <w:r w:rsidRPr="00DE4CCF">
        <w:rPr>
          <w:lang w:val="en-GB"/>
        </w:rPr>
        <w:t>Break/rest</w:t>
      </w:r>
      <w:r w:rsidR="00A22E07" w:rsidRPr="00DE4CCF">
        <w:rPr>
          <w:lang w:val="en-GB"/>
        </w:rPr>
        <w:t xml:space="preserve">: </w:t>
      </w:r>
      <w:r w:rsidRPr="00DE4CCF">
        <w:rPr>
          <w:lang w:val="en-GB"/>
        </w:rPr>
        <w:t>from</w:t>
      </w:r>
      <w:r w:rsidR="00A22E07" w:rsidRPr="00DE4CCF">
        <w:rPr>
          <w:lang w:val="en-GB"/>
        </w:rPr>
        <w:t xml:space="preserve"> 25.07.2022 </w:t>
      </w:r>
      <w:r w:rsidRPr="00DE4CCF">
        <w:rPr>
          <w:lang w:val="en-GB"/>
        </w:rPr>
        <w:t xml:space="preserve">hour </w:t>
      </w:r>
      <w:r w:rsidR="00A22E07" w:rsidRPr="00DE4CCF">
        <w:rPr>
          <w:lang w:val="en-GB"/>
        </w:rPr>
        <w:t xml:space="preserve">17 </w:t>
      </w:r>
      <w:r w:rsidRPr="00DE4CCF">
        <w:rPr>
          <w:lang w:val="en-GB"/>
        </w:rPr>
        <w:t>minutes</w:t>
      </w:r>
      <w:r w:rsidR="00A22E07" w:rsidRPr="00DE4CCF">
        <w:rPr>
          <w:lang w:val="en-GB"/>
        </w:rPr>
        <w:t xml:space="preserve"> 00 </w:t>
      </w:r>
      <w:r w:rsidRPr="00DE4CCF">
        <w:rPr>
          <w:lang w:val="en-GB"/>
        </w:rPr>
        <w:t>until</w:t>
      </w:r>
      <w:r w:rsidR="00A22E07" w:rsidRPr="00DE4CCF">
        <w:rPr>
          <w:lang w:val="en-GB"/>
        </w:rPr>
        <w:t xml:space="preserve"> 26.07.2022 </w:t>
      </w:r>
      <w:r w:rsidRPr="00DE4CCF">
        <w:rPr>
          <w:lang w:val="en-GB"/>
        </w:rPr>
        <w:t>hour</w:t>
      </w:r>
      <w:r w:rsidR="00A22E07" w:rsidRPr="00DE4CCF">
        <w:rPr>
          <w:lang w:val="en-GB"/>
        </w:rPr>
        <w:t xml:space="preserve"> 08 </w:t>
      </w:r>
      <w:r w:rsidRPr="00DE4CCF">
        <w:rPr>
          <w:lang w:val="en-GB"/>
        </w:rPr>
        <w:t>minutes</w:t>
      </w:r>
      <w:r w:rsidR="00A22E07" w:rsidRPr="00DE4CCF">
        <w:rPr>
          <w:lang w:val="en-GB"/>
        </w:rPr>
        <w:t xml:space="preserve"> 00</w:t>
      </w:r>
    </w:p>
    <w:p w14:paraId="219D0EF2" w14:textId="4161289A" w:rsidR="00A22E07" w:rsidRPr="00DE4CCF" w:rsidRDefault="003B42FA" w:rsidP="00A22E07">
      <w:pPr>
        <w:pStyle w:val="ab"/>
        <w:ind w:hanging="11"/>
        <w:rPr>
          <w:lang w:val="en-GB"/>
        </w:rPr>
      </w:pPr>
      <w:r w:rsidRPr="00DE4CCF">
        <w:rPr>
          <w:lang w:val="en-GB"/>
        </w:rPr>
        <w:t>Started work</w:t>
      </w:r>
      <w:r w:rsidR="00A22E07" w:rsidRPr="00DE4CCF">
        <w:rPr>
          <w:lang w:val="en-GB"/>
        </w:rPr>
        <w:t>: 26.07.2022</w:t>
      </w:r>
      <w:r w:rsidRPr="00DE4CCF">
        <w:rPr>
          <w:lang w:val="en-GB"/>
        </w:rPr>
        <w:t xml:space="preserve"> hour</w:t>
      </w:r>
      <w:r w:rsidR="00A22E07" w:rsidRPr="00DE4CCF">
        <w:rPr>
          <w:lang w:val="en-GB"/>
        </w:rPr>
        <w:t xml:space="preserve"> 08 </w:t>
      </w:r>
      <w:r w:rsidRPr="00DE4CCF">
        <w:rPr>
          <w:lang w:val="en-GB"/>
        </w:rPr>
        <w:t>minutes</w:t>
      </w:r>
      <w:r w:rsidR="00A22E07" w:rsidRPr="00DE4CCF">
        <w:rPr>
          <w:lang w:val="en-GB"/>
        </w:rPr>
        <w:t xml:space="preserve"> 00 – (15 </w:t>
      </w:r>
      <w:r w:rsidRPr="00DE4CCF">
        <w:rPr>
          <w:lang w:val="en-GB"/>
        </w:rPr>
        <w:t>h</w:t>
      </w:r>
      <w:r w:rsidR="00A22E07" w:rsidRPr="00DE4CCF">
        <w:rPr>
          <w:lang w:val="en-GB"/>
        </w:rPr>
        <w:t xml:space="preserve">. </w:t>
      </w:r>
      <w:r w:rsidRPr="00DE4CCF">
        <w:rPr>
          <w:lang w:val="en-GB"/>
        </w:rPr>
        <w:t>and</w:t>
      </w:r>
      <w:r w:rsidR="00A22E07" w:rsidRPr="00DE4CCF">
        <w:rPr>
          <w:lang w:val="en-GB"/>
        </w:rPr>
        <w:t xml:space="preserve"> 00 </w:t>
      </w:r>
      <w:r w:rsidRPr="00DE4CCF">
        <w:rPr>
          <w:lang w:val="en-GB"/>
        </w:rPr>
        <w:t>min</w:t>
      </w:r>
      <w:r w:rsidR="00A22E07" w:rsidRPr="00DE4CCF">
        <w:rPr>
          <w:lang w:val="en-GB"/>
        </w:rPr>
        <w:t>.)</w:t>
      </w:r>
    </w:p>
    <w:p w14:paraId="68F9A5C2" w14:textId="0D436F86" w:rsidR="00A22E07" w:rsidRPr="00DE4CCF" w:rsidRDefault="00A22E07" w:rsidP="00A22E07">
      <w:pPr>
        <w:pStyle w:val="ab"/>
        <w:spacing w:before="120"/>
        <w:ind w:left="0"/>
        <w:contextualSpacing w:val="0"/>
        <w:rPr>
          <w:lang w:val="en-GB"/>
        </w:rPr>
      </w:pPr>
      <w:r w:rsidRPr="00DE4CCF">
        <w:rPr>
          <w:lang w:val="en-GB"/>
        </w:rPr>
        <w:sym w:font="Symbol" w:char="F0B7"/>
      </w:r>
      <w:r w:rsidRPr="00DE4CCF">
        <w:rPr>
          <w:lang w:val="en-GB"/>
        </w:rPr>
        <w:t xml:space="preserve">  </w:t>
      </w:r>
      <w:r w:rsidR="002B7565" w:rsidRPr="00DE4CCF">
        <w:rPr>
          <w:lang w:val="en-GB"/>
        </w:rPr>
        <w:t>Trackman railway line</w:t>
      </w:r>
      <w:r w:rsidRPr="00DE4CCF">
        <w:rPr>
          <w:lang w:val="en-GB"/>
        </w:rPr>
        <w:t>:</w:t>
      </w:r>
    </w:p>
    <w:p w14:paraId="72281B85" w14:textId="7C17A9F7" w:rsidR="00A22E07" w:rsidRPr="00DE4CCF" w:rsidRDefault="00B84757" w:rsidP="00A22E07">
      <w:pPr>
        <w:pStyle w:val="ab"/>
        <w:ind w:hanging="11"/>
        <w:rPr>
          <w:lang w:val="en-GB"/>
        </w:rPr>
      </w:pPr>
      <w:r w:rsidRPr="00DE4CCF">
        <w:rPr>
          <w:lang w:val="en-GB"/>
        </w:rPr>
        <w:t>Break/rest</w:t>
      </w:r>
      <w:r w:rsidR="00A22E07" w:rsidRPr="00DE4CCF">
        <w:rPr>
          <w:lang w:val="en-GB"/>
        </w:rPr>
        <w:t xml:space="preserve">: </w:t>
      </w:r>
      <w:r w:rsidRPr="00DE4CCF">
        <w:rPr>
          <w:lang w:val="en-GB"/>
        </w:rPr>
        <w:t>from</w:t>
      </w:r>
      <w:r w:rsidR="00A22E07" w:rsidRPr="00DE4CCF">
        <w:rPr>
          <w:lang w:val="en-GB"/>
        </w:rPr>
        <w:t xml:space="preserve"> 25.07.2022 </w:t>
      </w:r>
      <w:r w:rsidRPr="00DE4CCF">
        <w:rPr>
          <w:lang w:val="en-GB"/>
        </w:rPr>
        <w:t>hour and</w:t>
      </w:r>
      <w:r w:rsidR="00A22E07" w:rsidRPr="00DE4CCF">
        <w:rPr>
          <w:lang w:val="en-GB"/>
        </w:rPr>
        <w:t xml:space="preserve"> 18 </w:t>
      </w:r>
      <w:r w:rsidRPr="00DE4CCF">
        <w:rPr>
          <w:lang w:val="en-GB"/>
        </w:rPr>
        <w:t>minutes</w:t>
      </w:r>
      <w:r w:rsidR="00A22E07" w:rsidRPr="00DE4CCF">
        <w:rPr>
          <w:lang w:val="en-GB"/>
        </w:rPr>
        <w:t xml:space="preserve"> 00 </w:t>
      </w:r>
      <w:r w:rsidRPr="00DE4CCF">
        <w:rPr>
          <w:lang w:val="en-GB"/>
        </w:rPr>
        <w:t>until</w:t>
      </w:r>
      <w:r w:rsidR="00A22E07" w:rsidRPr="00DE4CCF">
        <w:rPr>
          <w:lang w:val="en-GB"/>
        </w:rPr>
        <w:t xml:space="preserve"> 26.07.2022</w:t>
      </w:r>
      <w:r w:rsidRPr="00DE4CCF">
        <w:rPr>
          <w:lang w:val="en-GB"/>
        </w:rPr>
        <w:t xml:space="preserve"> hour</w:t>
      </w:r>
      <w:r w:rsidR="00A22E07" w:rsidRPr="00DE4CCF">
        <w:rPr>
          <w:lang w:val="en-GB"/>
        </w:rPr>
        <w:t xml:space="preserve"> 09 </w:t>
      </w:r>
      <w:r w:rsidRPr="00DE4CCF">
        <w:rPr>
          <w:lang w:val="en-GB"/>
        </w:rPr>
        <w:t>minutes</w:t>
      </w:r>
      <w:r w:rsidR="00A22E07" w:rsidRPr="00DE4CCF">
        <w:rPr>
          <w:lang w:val="en-GB"/>
        </w:rPr>
        <w:t xml:space="preserve"> 00</w:t>
      </w:r>
    </w:p>
    <w:p w14:paraId="6E0FFC67" w14:textId="3B3E322D" w:rsidR="00A22E07" w:rsidRPr="00DE4CCF" w:rsidRDefault="00B84757" w:rsidP="00A22E07">
      <w:pPr>
        <w:pStyle w:val="ab"/>
        <w:ind w:hanging="11"/>
        <w:rPr>
          <w:lang w:val="en-GB"/>
        </w:rPr>
      </w:pPr>
      <w:r w:rsidRPr="00DE4CCF">
        <w:rPr>
          <w:lang w:val="en-GB"/>
        </w:rPr>
        <w:t>Started work</w:t>
      </w:r>
      <w:r w:rsidR="00A22E07" w:rsidRPr="00DE4CCF">
        <w:rPr>
          <w:lang w:val="en-GB"/>
        </w:rPr>
        <w:t>: 26.07.2022</w:t>
      </w:r>
      <w:r w:rsidRPr="00DE4CCF">
        <w:rPr>
          <w:lang w:val="en-GB"/>
        </w:rPr>
        <w:t xml:space="preserve"> hour</w:t>
      </w:r>
      <w:r w:rsidR="00A22E07" w:rsidRPr="00DE4CCF">
        <w:rPr>
          <w:lang w:val="en-GB"/>
        </w:rPr>
        <w:t xml:space="preserve"> 09 </w:t>
      </w:r>
      <w:r w:rsidRPr="00DE4CCF">
        <w:rPr>
          <w:lang w:val="en-GB"/>
        </w:rPr>
        <w:t>minutes</w:t>
      </w:r>
      <w:r w:rsidR="00A22E07" w:rsidRPr="00DE4CCF">
        <w:rPr>
          <w:lang w:val="en-GB"/>
        </w:rPr>
        <w:t xml:space="preserve"> 00 – (15 </w:t>
      </w:r>
      <w:r w:rsidRPr="00DE4CCF">
        <w:rPr>
          <w:lang w:val="en-GB"/>
        </w:rPr>
        <w:t>h</w:t>
      </w:r>
      <w:r w:rsidR="00A22E07" w:rsidRPr="00DE4CCF">
        <w:rPr>
          <w:lang w:val="en-GB"/>
        </w:rPr>
        <w:t xml:space="preserve">. </w:t>
      </w:r>
      <w:r w:rsidRPr="00DE4CCF">
        <w:rPr>
          <w:lang w:val="en-GB"/>
        </w:rPr>
        <w:t>and</w:t>
      </w:r>
      <w:r w:rsidR="00A22E07" w:rsidRPr="00DE4CCF">
        <w:rPr>
          <w:lang w:val="en-GB"/>
        </w:rPr>
        <w:t xml:space="preserve"> 00 </w:t>
      </w:r>
      <w:r w:rsidRPr="00DE4CCF">
        <w:rPr>
          <w:lang w:val="en-GB"/>
        </w:rPr>
        <w:t>min</w:t>
      </w:r>
      <w:r w:rsidR="00A22E07" w:rsidRPr="00DE4CCF">
        <w:rPr>
          <w:lang w:val="en-GB"/>
        </w:rPr>
        <w:t>.)</w:t>
      </w:r>
    </w:p>
    <w:p w14:paraId="10E0C6F1" w14:textId="09797222" w:rsidR="008D737C" w:rsidRPr="00DE4CCF" w:rsidRDefault="00C12B57" w:rsidP="008429DA">
      <w:pPr>
        <w:pStyle w:val="ab"/>
        <w:numPr>
          <w:ilvl w:val="3"/>
          <w:numId w:val="23"/>
        </w:numPr>
        <w:tabs>
          <w:tab w:val="left" w:pos="993"/>
        </w:tabs>
        <w:spacing w:before="120"/>
        <w:ind w:left="0" w:firstLine="709"/>
        <w:contextualSpacing w:val="0"/>
        <w:rPr>
          <w:i/>
          <w:iCs/>
          <w:lang w:val="en-GB"/>
        </w:rPr>
      </w:pPr>
      <w:r w:rsidRPr="00DE4CCF">
        <w:rPr>
          <w:i/>
          <w:iCs/>
          <w:lang w:val="en-GB"/>
        </w:rPr>
        <w:t>Motivation and attitudes related to the human factor</w:t>
      </w:r>
    </w:p>
    <w:p w14:paraId="4989ADBE" w14:textId="7F2D0519" w:rsidR="008D737C" w:rsidRPr="00DE4CCF" w:rsidRDefault="00CE51BE" w:rsidP="008429DA">
      <w:pPr>
        <w:tabs>
          <w:tab w:val="left" w:pos="993"/>
        </w:tabs>
        <w:rPr>
          <w:i/>
          <w:iCs/>
          <w:lang w:val="en-GB"/>
        </w:rPr>
      </w:pPr>
      <w:r w:rsidRPr="00DE4CCF">
        <w:rPr>
          <w:lang w:val="en-GB"/>
        </w:rPr>
        <w:t>Not applicable</w:t>
      </w:r>
      <w:r w:rsidR="00A22A30" w:rsidRPr="00DE4CCF">
        <w:rPr>
          <w:lang w:val="en-GB"/>
        </w:rPr>
        <w:t>.</w:t>
      </w:r>
    </w:p>
    <w:p w14:paraId="732571AE" w14:textId="17BA0DFB" w:rsidR="008D737C" w:rsidRPr="00DE4CCF" w:rsidRDefault="00CE51BE">
      <w:pPr>
        <w:pStyle w:val="ab"/>
        <w:numPr>
          <w:ilvl w:val="2"/>
          <w:numId w:val="23"/>
        </w:numPr>
        <w:tabs>
          <w:tab w:val="left" w:pos="993"/>
        </w:tabs>
        <w:spacing w:before="120"/>
        <w:ind w:hanging="579"/>
        <w:rPr>
          <w:i/>
          <w:iCs/>
          <w:lang w:val="en-GB"/>
        </w:rPr>
      </w:pPr>
      <w:r w:rsidRPr="00DE4CCF">
        <w:rPr>
          <w:i/>
          <w:iCs/>
          <w:lang w:val="en-GB"/>
        </w:rPr>
        <w:t>Work related factors</w:t>
      </w:r>
      <w:r w:rsidR="00623D2C" w:rsidRPr="00DE4CCF">
        <w:rPr>
          <w:i/>
          <w:iCs/>
          <w:lang w:val="en-GB"/>
        </w:rPr>
        <w:t>:</w:t>
      </w:r>
    </w:p>
    <w:p w14:paraId="2E553B8D" w14:textId="2ACE13AE" w:rsidR="00396B5F" w:rsidRPr="00DE4CCF" w:rsidRDefault="00CE51BE">
      <w:pPr>
        <w:pStyle w:val="ab"/>
        <w:numPr>
          <w:ilvl w:val="3"/>
          <w:numId w:val="23"/>
        </w:numPr>
        <w:tabs>
          <w:tab w:val="left" w:pos="993"/>
        </w:tabs>
        <w:spacing w:before="120"/>
        <w:rPr>
          <w:i/>
          <w:iCs/>
          <w:lang w:val="en-GB"/>
        </w:rPr>
      </w:pPr>
      <w:r w:rsidRPr="00DE4CCF">
        <w:rPr>
          <w:i/>
          <w:iCs/>
          <w:lang w:val="en-GB"/>
        </w:rPr>
        <w:t>Tasks planning</w:t>
      </w:r>
      <w:r w:rsidR="00623D2C" w:rsidRPr="00DE4CCF">
        <w:rPr>
          <w:i/>
          <w:iCs/>
          <w:lang w:val="en-GB"/>
        </w:rPr>
        <w:t>.</w:t>
      </w:r>
      <w:r w:rsidR="00396B5F" w:rsidRPr="00DE4CCF">
        <w:rPr>
          <w:i/>
          <w:iCs/>
          <w:lang w:val="en-GB"/>
        </w:rPr>
        <w:t xml:space="preserve"> </w:t>
      </w:r>
    </w:p>
    <w:p w14:paraId="26B593A9" w14:textId="46B155E9" w:rsidR="008D737C" w:rsidRPr="00DE4CCF" w:rsidRDefault="008D737C" w:rsidP="003740C7">
      <w:pPr>
        <w:rPr>
          <w:iCs/>
          <w:lang w:val="en-GB"/>
        </w:rPr>
      </w:pPr>
      <w:r w:rsidRPr="00DE4CCF">
        <w:rPr>
          <w:iCs/>
          <w:lang w:val="en-GB"/>
        </w:rPr>
        <w:sym w:font="Symbol" w:char="F0B7"/>
      </w:r>
      <w:r w:rsidRPr="00DE4CCF">
        <w:rPr>
          <w:iCs/>
          <w:lang w:val="en-GB"/>
        </w:rPr>
        <w:t xml:space="preserve"> </w:t>
      </w:r>
      <w:r w:rsidR="001874BA" w:rsidRPr="00DE4CCF">
        <w:rPr>
          <w:iCs/>
          <w:lang w:val="en-GB"/>
        </w:rPr>
        <w:t>SE NRIC carries out maintenance, repair and operation of the railway infrastructure. Prepares schedules and timetables based on requests submitted by the railway undertakings for the movement of trains and vehicles on all the main and secondary railway lines.</w:t>
      </w:r>
    </w:p>
    <w:p w14:paraId="1EEE949C" w14:textId="5F846A69" w:rsidR="008D737C" w:rsidRPr="00DE4CCF" w:rsidRDefault="008D737C" w:rsidP="008D737C">
      <w:pPr>
        <w:spacing w:before="120"/>
        <w:rPr>
          <w:lang w:val="en-GB"/>
        </w:rPr>
      </w:pPr>
      <w:r w:rsidRPr="00DE4CCF">
        <w:rPr>
          <w:lang w:val="en-GB"/>
        </w:rPr>
        <w:sym w:font="Symbol" w:char="F0B7"/>
      </w:r>
      <w:r w:rsidRPr="00DE4CCF">
        <w:rPr>
          <w:lang w:val="en-GB"/>
        </w:rPr>
        <w:t xml:space="preserve"> </w:t>
      </w:r>
      <w:r w:rsidR="001874BA" w:rsidRPr="00DE4CCF">
        <w:rPr>
          <w:lang w:val="en-GB"/>
        </w:rPr>
        <w:t>"Rail Cargo Carrier - Bulgaria" EOOD carries out rail transportation of freights according to the approved Plan for composing the trains and according to the additionally requested and assigned trains in the traffic schedule.</w:t>
      </w:r>
    </w:p>
    <w:p w14:paraId="337CA721" w14:textId="43ADF872" w:rsidR="00396B5F" w:rsidRPr="00DE4CCF" w:rsidRDefault="00D32F50">
      <w:pPr>
        <w:pStyle w:val="ab"/>
        <w:numPr>
          <w:ilvl w:val="3"/>
          <w:numId w:val="23"/>
        </w:numPr>
        <w:tabs>
          <w:tab w:val="left" w:pos="993"/>
        </w:tabs>
        <w:spacing w:before="120"/>
        <w:rPr>
          <w:i/>
          <w:iCs/>
          <w:lang w:val="en-GB"/>
        </w:rPr>
      </w:pPr>
      <w:r w:rsidRPr="00DE4CCF">
        <w:rPr>
          <w:i/>
          <w:iCs/>
          <w:lang w:val="en-GB"/>
        </w:rPr>
        <w:t>Constructive particularities of the facilities that influence the connection human-machine.</w:t>
      </w:r>
    </w:p>
    <w:p w14:paraId="1FB3DA72" w14:textId="3936D754" w:rsidR="00396B5F" w:rsidRPr="00DE4CCF" w:rsidRDefault="00D32F50" w:rsidP="006B0B06">
      <w:pPr>
        <w:tabs>
          <w:tab w:val="left" w:pos="993"/>
        </w:tabs>
        <w:ind w:left="708" w:firstLine="0"/>
        <w:rPr>
          <w:i/>
          <w:iCs/>
          <w:lang w:val="en-GB"/>
        </w:rPr>
      </w:pPr>
      <w:r w:rsidRPr="00DE4CCF">
        <w:rPr>
          <w:lang w:val="en-GB"/>
        </w:rPr>
        <w:t>Not applicable</w:t>
      </w:r>
      <w:r w:rsidR="00480DAA" w:rsidRPr="00DE4CCF">
        <w:rPr>
          <w:lang w:val="en-GB"/>
        </w:rPr>
        <w:t>.</w:t>
      </w:r>
    </w:p>
    <w:p w14:paraId="1BF7AF38" w14:textId="46DA0641" w:rsidR="00396B5F" w:rsidRPr="00DE4CCF" w:rsidRDefault="00A22A30">
      <w:pPr>
        <w:pStyle w:val="ab"/>
        <w:numPr>
          <w:ilvl w:val="3"/>
          <w:numId w:val="23"/>
        </w:numPr>
        <w:tabs>
          <w:tab w:val="left" w:pos="993"/>
        </w:tabs>
        <w:spacing w:before="120"/>
        <w:rPr>
          <w:i/>
          <w:iCs/>
          <w:lang w:val="en-GB"/>
        </w:rPr>
      </w:pPr>
      <w:r w:rsidRPr="00DE4CCF">
        <w:rPr>
          <w:i/>
          <w:iCs/>
          <w:lang w:val="en-GB"/>
        </w:rPr>
        <w:t>Communication means</w:t>
      </w:r>
      <w:r w:rsidR="00623D2C" w:rsidRPr="00DE4CCF">
        <w:rPr>
          <w:i/>
          <w:iCs/>
          <w:lang w:val="en-GB"/>
        </w:rPr>
        <w:t>.</w:t>
      </w:r>
    </w:p>
    <w:p w14:paraId="59CFDE98" w14:textId="2C08BC81" w:rsidR="00A22A30" w:rsidRPr="00DE4CCF" w:rsidRDefault="00A22A30" w:rsidP="00A22A30">
      <w:pPr>
        <w:tabs>
          <w:tab w:val="left" w:pos="993"/>
        </w:tabs>
        <w:rPr>
          <w:iCs/>
          <w:lang w:val="en-GB"/>
        </w:rPr>
      </w:pPr>
      <w:r w:rsidRPr="00DE4CCF">
        <w:rPr>
          <w:iCs/>
          <w:lang w:val="en-GB"/>
        </w:rPr>
        <w:t>The communication connections at Yana and Kremikovtsi station along the interstation and with the train dispatcher of the section are carried out with DCCM - 6, as well as at the station with the corresponding switch posts.</w:t>
      </w:r>
    </w:p>
    <w:p w14:paraId="01600C24" w14:textId="7D0B3626" w:rsidR="00A22A30" w:rsidRPr="00DE4CCF" w:rsidRDefault="00A22A30" w:rsidP="00A22A30">
      <w:pPr>
        <w:tabs>
          <w:tab w:val="left" w:pos="993"/>
        </w:tabs>
        <w:rPr>
          <w:iCs/>
          <w:lang w:val="en-GB"/>
        </w:rPr>
      </w:pPr>
      <w:r w:rsidRPr="00DE4CCF">
        <w:rPr>
          <w:iCs/>
          <w:lang w:val="en-GB"/>
        </w:rPr>
        <w:t>The traffic manager on</w:t>
      </w:r>
      <w:r w:rsidR="000A1F62">
        <w:rPr>
          <w:iCs/>
          <w:lang w:val="en-GB"/>
        </w:rPr>
        <w:t>-</w:t>
      </w:r>
      <w:r w:rsidRPr="00DE4CCF">
        <w:rPr>
          <w:iCs/>
          <w:lang w:val="en-GB"/>
        </w:rPr>
        <w:t xml:space="preserve"> duty on shift at the railway stations at the SE NRIC and the "Rail Cargo Carrier - Bulgaria" EOOD is provided with official mobile phones.</w:t>
      </w:r>
    </w:p>
    <w:p w14:paraId="3D80B5CD" w14:textId="339ED950" w:rsidR="00396B5F" w:rsidRPr="00DE4CCF" w:rsidRDefault="00A22A30">
      <w:pPr>
        <w:pStyle w:val="ab"/>
        <w:numPr>
          <w:ilvl w:val="3"/>
          <w:numId w:val="23"/>
        </w:numPr>
        <w:tabs>
          <w:tab w:val="left" w:pos="993"/>
        </w:tabs>
        <w:spacing w:before="120"/>
        <w:rPr>
          <w:i/>
          <w:iCs/>
          <w:lang w:val="en-GB"/>
        </w:rPr>
      </w:pPr>
      <w:r w:rsidRPr="00DE4CCF">
        <w:rPr>
          <w:i/>
          <w:iCs/>
          <w:lang w:val="en-GB"/>
        </w:rPr>
        <w:t>Practices and processes</w:t>
      </w:r>
      <w:r w:rsidR="00623D2C" w:rsidRPr="00DE4CCF">
        <w:rPr>
          <w:i/>
          <w:iCs/>
          <w:lang w:val="en-GB"/>
        </w:rPr>
        <w:t>.</w:t>
      </w:r>
    </w:p>
    <w:p w14:paraId="6BE4AA17" w14:textId="4DC8D68C" w:rsidR="00396B5F" w:rsidRPr="00DE4CCF" w:rsidRDefault="00A22A30" w:rsidP="006B0B06">
      <w:pPr>
        <w:tabs>
          <w:tab w:val="left" w:pos="993"/>
        </w:tabs>
        <w:ind w:left="708" w:firstLine="0"/>
        <w:rPr>
          <w:i/>
          <w:iCs/>
          <w:lang w:val="en-GB"/>
        </w:rPr>
      </w:pPr>
      <w:r w:rsidRPr="00DE4CCF">
        <w:rPr>
          <w:lang w:val="en-GB"/>
        </w:rPr>
        <w:t>Not applicable</w:t>
      </w:r>
      <w:r w:rsidR="005D0794" w:rsidRPr="00DE4CCF">
        <w:rPr>
          <w:lang w:val="en-GB"/>
        </w:rPr>
        <w:t>.</w:t>
      </w:r>
    </w:p>
    <w:p w14:paraId="3D26C60C" w14:textId="14775CD5" w:rsidR="00396B5F" w:rsidRPr="00DE4CCF" w:rsidRDefault="00744F99">
      <w:pPr>
        <w:pStyle w:val="ab"/>
        <w:numPr>
          <w:ilvl w:val="3"/>
          <w:numId w:val="23"/>
        </w:numPr>
        <w:tabs>
          <w:tab w:val="left" w:pos="993"/>
        </w:tabs>
        <w:spacing w:before="120"/>
        <w:rPr>
          <w:i/>
          <w:iCs/>
          <w:lang w:val="en-GB"/>
        </w:rPr>
      </w:pPr>
      <w:r w:rsidRPr="00DE4CCF">
        <w:rPr>
          <w:i/>
          <w:iCs/>
          <w:lang w:val="en-GB"/>
        </w:rPr>
        <w:lastRenderedPageBreak/>
        <w:t>Operation rules, local instructions, staff requirements, prescriptions for technical maintenance and applicable standards</w:t>
      </w:r>
      <w:r w:rsidR="00623D2C" w:rsidRPr="00DE4CCF">
        <w:rPr>
          <w:i/>
          <w:iCs/>
          <w:lang w:val="en-GB"/>
        </w:rPr>
        <w:t>.</w:t>
      </w:r>
    </w:p>
    <w:p w14:paraId="3908F18F" w14:textId="6650D04C" w:rsidR="00396B5F" w:rsidRPr="00DE4CCF" w:rsidRDefault="00877A7A" w:rsidP="005E0D00">
      <w:pPr>
        <w:tabs>
          <w:tab w:val="left" w:pos="993"/>
        </w:tabs>
        <w:ind w:left="708" w:firstLine="0"/>
        <w:rPr>
          <w:i/>
          <w:iCs/>
          <w:lang w:val="en-GB"/>
        </w:rPr>
      </w:pPr>
      <w:r w:rsidRPr="00DE4CCF">
        <w:rPr>
          <w:lang w:val="en-GB"/>
        </w:rPr>
        <w:t>Application of national and internal normative acts and standards</w:t>
      </w:r>
      <w:r w:rsidR="006274E9" w:rsidRPr="00DE4CCF">
        <w:rPr>
          <w:lang w:val="en-GB"/>
        </w:rPr>
        <w:t>.</w:t>
      </w:r>
    </w:p>
    <w:p w14:paraId="403E27B3" w14:textId="1D925F75" w:rsidR="00396B5F" w:rsidRPr="00DE4CCF" w:rsidRDefault="00877A7A">
      <w:pPr>
        <w:pStyle w:val="ab"/>
        <w:numPr>
          <w:ilvl w:val="3"/>
          <w:numId w:val="23"/>
        </w:numPr>
        <w:tabs>
          <w:tab w:val="left" w:pos="993"/>
        </w:tabs>
        <w:spacing w:before="120"/>
        <w:rPr>
          <w:i/>
          <w:iCs/>
          <w:lang w:val="en-GB"/>
        </w:rPr>
      </w:pPr>
      <w:r w:rsidRPr="00DE4CCF">
        <w:rPr>
          <w:i/>
          <w:iCs/>
          <w:lang w:val="en-GB"/>
        </w:rPr>
        <w:t>Working time of the involved personnel</w:t>
      </w:r>
      <w:r w:rsidR="00623D2C" w:rsidRPr="00DE4CCF">
        <w:rPr>
          <w:i/>
          <w:iCs/>
          <w:lang w:val="en-GB"/>
        </w:rPr>
        <w:t>.</w:t>
      </w:r>
      <w:r w:rsidR="00396B5F" w:rsidRPr="00DE4CCF">
        <w:rPr>
          <w:i/>
          <w:iCs/>
          <w:lang w:val="en-GB"/>
        </w:rPr>
        <w:t xml:space="preserve"> </w:t>
      </w:r>
    </w:p>
    <w:p w14:paraId="73CF807A" w14:textId="738278AF" w:rsidR="00CF4FD8" w:rsidRPr="00DE4CCF" w:rsidRDefault="00CF4FD8" w:rsidP="00084875">
      <w:pPr>
        <w:pStyle w:val="ab"/>
        <w:ind w:left="0"/>
        <w:rPr>
          <w:lang w:val="en-GB"/>
        </w:rPr>
      </w:pPr>
      <w:r w:rsidRPr="00DE4CCF">
        <w:rPr>
          <w:lang w:val="en-GB"/>
        </w:rPr>
        <w:t>The staff involved in the accident of both entities works in shifts regime of 12-hour working shift. In accordance with the requirements of the normative acts - Labour Code and Ordinance № 50 of 28.12.2001 for the working hours of the managerial and executive staff, engaged in providing the transportation of passengers and freights in the railway transport.</w:t>
      </w:r>
    </w:p>
    <w:p w14:paraId="11DDBC0F" w14:textId="148E0B5F" w:rsidR="00396B5F" w:rsidRPr="00DE4CCF" w:rsidRDefault="00CD76B4">
      <w:pPr>
        <w:pStyle w:val="ab"/>
        <w:numPr>
          <w:ilvl w:val="3"/>
          <w:numId w:val="23"/>
        </w:numPr>
        <w:tabs>
          <w:tab w:val="left" w:pos="993"/>
        </w:tabs>
        <w:spacing w:before="120"/>
        <w:ind w:left="1429"/>
        <w:contextualSpacing w:val="0"/>
        <w:rPr>
          <w:i/>
          <w:iCs/>
          <w:lang w:val="en-GB"/>
        </w:rPr>
      </w:pPr>
      <w:r w:rsidRPr="00DE4CCF">
        <w:rPr>
          <w:i/>
          <w:iCs/>
          <w:lang w:val="en-GB"/>
        </w:rPr>
        <w:t>Risk treatment practices</w:t>
      </w:r>
      <w:r w:rsidR="00396B5F" w:rsidRPr="00DE4CCF">
        <w:rPr>
          <w:i/>
          <w:iCs/>
          <w:lang w:val="en-GB"/>
        </w:rPr>
        <w:t>.</w:t>
      </w:r>
    </w:p>
    <w:p w14:paraId="0FDED4BA" w14:textId="4185CE38" w:rsidR="005E0D00" w:rsidRPr="00DE4CCF" w:rsidRDefault="005E0D00" w:rsidP="00A22C71">
      <w:pPr>
        <w:rPr>
          <w:lang w:val="en-GB"/>
        </w:rPr>
      </w:pPr>
      <w:r w:rsidRPr="00DE4CCF">
        <w:rPr>
          <w:lang w:val="en-GB"/>
        </w:rPr>
        <w:sym w:font="Symbol" w:char="F0B7"/>
      </w:r>
      <w:r w:rsidRPr="00DE4CCF">
        <w:rPr>
          <w:lang w:val="en-GB"/>
        </w:rPr>
        <w:t xml:space="preserve"> </w:t>
      </w:r>
      <w:r w:rsidR="00CD76B4" w:rsidRPr="00DE4CCF">
        <w:rPr>
          <w:lang w:val="en-GB"/>
        </w:rPr>
        <w:t>SE NRIC applies safety procedure SP 2.09 „Methods of evaluation, assessment and management of the risk „version</w:t>
      </w:r>
      <w:r w:rsidRPr="00DE4CCF">
        <w:rPr>
          <w:lang w:val="en-GB"/>
        </w:rPr>
        <w:t xml:space="preserve"> 0</w:t>
      </w:r>
      <w:r w:rsidR="004021D8" w:rsidRPr="00DE4CCF">
        <w:rPr>
          <w:lang w:val="en-GB"/>
        </w:rPr>
        <w:t>6</w:t>
      </w:r>
      <w:r w:rsidRPr="00DE4CCF">
        <w:rPr>
          <w:lang w:val="en-GB"/>
        </w:rPr>
        <w:t xml:space="preserve"> </w:t>
      </w:r>
      <w:r w:rsidR="00CD76B4" w:rsidRPr="00DE4CCF">
        <w:rPr>
          <w:lang w:val="en-GB"/>
        </w:rPr>
        <w:t>dated</w:t>
      </w:r>
      <w:r w:rsidR="00EA25C6" w:rsidRPr="00DE4CCF">
        <w:rPr>
          <w:lang w:val="en-GB"/>
        </w:rPr>
        <w:t xml:space="preserve"> 01.09.2021</w:t>
      </w:r>
      <w:r w:rsidR="004021D8" w:rsidRPr="00DE4CCF">
        <w:rPr>
          <w:lang w:val="en-GB"/>
        </w:rPr>
        <w:t>,</w:t>
      </w:r>
      <w:r w:rsidR="00EA25C6" w:rsidRPr="00DE4CCF">
        <w:rPr>
          <w:lang w:val="en-GB"/>
        </w:rPr>
        <w:t xml:space="preserve"> </w:t>
      </w:r>
      <w:r w:rsidR="002A544D" w:rsidRPr="00DE4CCF">
        <w:rPr>
          <w:lang w:val="en-GB"/>
        </w:rPr>
        <w:t>which is part of the SMS</w:t>
      </w:r>
      <w:r w:rsidRPr="00DE4CCF">
        <w:rPr>
          <w:lang w:val="en-GB"/>
        </w:rPr>
        <w:t>.</w:t>
      </w:r>
    </w:p>
    <w:p w14:paraId="3FE26572" w14:textId="528D48E4" w:rsidR="002A544D" w:rsidRPr="00DE4CCF" w:rsidRDefault="002A544D" w:rsidP="002A544D">
      <w:pPr>
        <w:pStyle w:val="ab"/>
        <w:tabs>
          <w:tab w:val="left" w:pos="851"/>
          <w:tab w:val="left" w:pos="993"/>
          <w:tab w:val="left" w:pos="1418"/>
        </w:tabs>
        <w:ind w:left="0"/>
        <w:rPr>
          <w:lang w:val="en-GB"/>
        </w:rPr>
      </w:pPr>
      <w:r w:rsidRPr="00DE4CCF">
        <w:rPr>
          <w:lang w:val="en-GB"/>
        </w:rPr>
        <w:sym w:font="Symbol" w:char="F0B7"/>
      </w:r>
      <w:r w:rsidRPr="00DE4CCF">
        <w:rPr>
          <w:lang w:val="en-GB"/>
        </w:rPr>
        <w:t xml:space="preserve"> "Rail Cargo Carrier - Bulgaria" EOOD implements the following procedures:</w:t>
      </w:r>
    </w:p>
    <w:p w14:paraId="6B5A90E4" w14:textId="5FDE52FC" w:rsidR="002A544D" w:rsidRPr="00DE4CCF" w:rsidRDefault="002A544D" w:rsidP="002A544D">
      <w:pPr>
        <w:pStyle w:val="ab"/>
        <w:tabs>
          <w:tab w:val="left" w:pos="851"/>
          <w:tab w:val="left" w:pos="993"/>
          <w:tab w:val="left" w:pos="1418"/>
        </w:tabs>
        <w:ind w:left="0"/>
        <w:rPr>
          <w:lang w:val="en-GB"/>
        </w:rPr>
      </w:pPr>
      <w:r w:rsidRPr="00DE4CCF">
        <w:rPr>
          <w:lang w:val="en-GB"/>
        </w:rPr>
        <w:t xml:space="preserve">  - Implementation of COMMISSION IMPLEMENTING REGULATION (EU) No. 402/2013 of April 30, 2013 on the common safety method for risk evaluation and assessment and repealing Regulation (EC) No. 352/2009;</w:t>
      </w:r>
    </w:p>
    <w:p w14:paraId="4B7D1463" w14:textId="22F2193B" w:rsidR="002A544D" w:rsidRPr="00DE4CCF" w:rsidRDefault="002A544D" w:rsidP="002A544D">
      <w:pPr>
        <w:pStyle w:val="ab"/>
        <w:tabs>
          <w:tab w:val="left" w:pos="851"/>
          <w:tab w:val="left" w:pos="993"/>
          <w:tab w:val="left" w:pos="1418"/>
        </w:tabs>
        <w:ind w:left="0"/>
        <w:rPr>
          <w:highlight w:val="yellow"/>
          <w:lang w:val="en-GB"/>
        </w:rPr>
      </w:pPr>
      <w:r w:rsidRPr="00DE4CCF">
        <w:rPr>
          <w:lang w:val="en-GB"/>
        </w:rPr>
        <w:t>- Procedures from SMS: Process "P15_Risk Management", procedure "P-RMS 50 Risk Management Manual" and instruction "DNA-RMS 51: Prescription for risk analysis";</w:t>
      </w:r>
    </w:p>
    <w:p w14:paraId="1FECF564" w14:textId="3BDE06B6" w:rsidR="005E0D00" w:rsidRPr="00DE4CCF" w:rsidRDefault="002A544D">
      <w:pPr>
        <w:pStyle w:val="ab"/>
        <w:numPr>
          <w:ilvl w:val="3"/>
          <w:numId w:val="23"/>
        </w:numPr>
        <w:tabs>
          <w:tab w:val="left" w:pos="851"/>
          <w:tab w:val="left" w:pos="1418"/>
        </w:tabs>
        <w:spacing w:before="120"/>
        <w:ind w:left="1429"/>
        <w:contextualSpacing w:val="0"/>
        <w:rPr>
          <w:i/>
          <w:iCs/>
          <w:lang w:val="en-GB"/>
        </w:rPr>
      </w:pPr>
      <w:r w:rsidRPr="00DE4CCF">
        <w:rPr>
          <w:i/>
          <w:iCs/>
          <w:lang w:val="en-GB"/>
        </w:rPr>
        <w:t>Context, machinery, equipment and indications for shaping the working practices</w:t>
      </w:r>
    </w:p>
    <w:p w14:paraId="10B0E04B" w14:textId="076DA52A" w:rsidR="005E0D00" w:rsidRPr="00DE4CCF" w:rsidRDefault="002A544D" w:rsidP="005E0D00">
      <w:pPr>
        <w:tabs>
          <w:tab w:val="left" w:pos="851"/>
          <w:tab w:val="left" w:pos="1418"/>
        </w:tabs>
        <w:ind w:left="709" w:firstLine="0"/>
        <w:rPr>
          <w:i/>
          <w:iCs/>
          <w:lang w:val="en-GB"/>
        </w:rPr>
      </w:pPr>
      <w:r w:rsidRPr="00DE4CCF">
        <w:rPr>
          <w:lang w:val="en-GB"/>
        </w:rPr>
        <w:t>Not applicable</w:t>
      </w:r>
      <w:r w:rsidR="005D0794" w:rsidRPr="00DE4CCF">
        <w:rPr>
          <w:lang w:val="en-GB"/>
        </w:rPr>
        <w:t>.</w:t>
      </w:r>
    </w:p>
    <w:p w14:paraId="68023640" w14:textId="4EC45F47" w:rsidR="005E0D00" w:rsidRPr="00DE4CCF" w:rsidRDefault="002A544D">
      <w:pPr>
        <w:pStyle w:val="ab"/>
        <w:numPr>
          <w:ilvl w:val="2"/>
          <w:numId w:val="23"/>
        </w:numPr>
        <w:tabs>
          <w:tab w:val="left" w:pos="851"/>
          <w:tab w:val="left" w:pos="1418"/>
        </w:tabs>
        <w:spacing w:before="120"/>
        <w:ind w:hanging="579"/>
        <w:contextualSpacing w:val="0"/>
        <w:rPr>
          <w:i/>
          <w:iCs/>
          <w:lang w:val="en-GB"/>
        </w:rPr>
      </w:pPr>
      <w:r w:rsidRPr="00DE4CCF">
        <w:rPr>
          <w:i/>
          <w:iCs/>
          <w:lang w:val="en-GB"/>
        </w:rPr>
        <w:t>Organizational factors and tasks</w:t>
      </w:r>
      <w:r w:rsidR="00623D2C" w:rsidRPr="00DE4CCF">
        <w:rPr>
          <w:i/>
          <w:iCs/>
          <w:lang w:val="en-GB"/>
        </w:rPr>
        <w:t>:</w:t>
      </w:r>
    </w:p>
    <w:p w14:paraId="39501BF1" w14:textId="08170997" w:rsidR="005E0D00" w:rsidRPr="00DE4CCF" w:rsidRDefault="002A544D">
      <w:pPr>
        <w:pStyle w:val="ab"/>
        <w:numPr>
          <w:ilvl w:val="3"/>
          <w:numId w:val="23"/>
        </w:numPr>
        <w:tabs>
          <w:tab w:val="left" w:pos="851"/>
          <w:tab w:val="left" w:pos="1418"/>
        </w:tabs>
        <w:spacing w:before="120"/>
        <w:contextualSpacing w:val="0"/>
        <w:rPr>
          <w:i/>
          <w:iCs/>
          <w:lang w:val="en-GB"/>
        </w:rPr>
      </w:pPr>
      <w:r w:rsidRPr="00DE4CCF">
        <w:rPr>
          <w:i/>
          <w:iCs/>
          <w:lang w:val="en-GB"/>
        </w:rPr>
        <w:t>Planning of the working force and the working load</w:t>
      </w:r>
      <w:r w:rsidR="00623D2C" w:rsidRPr="00DE4CCF">
        <w:rPr>
          <w:i/>
          <w:iCs/>
          <w:lang w:val="en-GB"/>
        </w:rPr>
        <w:t>.</w:t>
      </w:r>
      <w:r w:rsidR="005E0D00" w:rsidRPr="00DE4CCF">
        <w:rPr>
          <w:i/>
          <w:iCs/>
          <w:lang w:val="en-GB"/>
        </w:rPr>
        <w:t xml:space="preserve"> </w:t>
      </w:r>
    </w:p>
    <w:p w14:paraId="34BA0917" w14:textId="5BFEB796" w:rsidR="002A544D" w:rsidRPr="00DE4CCF" w:rsidRDefault="002A544D" w:rsidP="00445CF4">
      <w:pPr>
        <w:rPr>
          <w:lang w:val="en-GB"/>
        </w:rPr>
      </w:pPr>
      <w:r w:rsidRPr="00DE4CCF">
        <w:rPr>
          <w:lang w:val="en-GB"/>
        </w:rPr>
        <w:t>In the two entities SE NRIC, and "Rail Cargo Carrier - Bulgaria" EOOD, in accordance with the requirements of national regulations, developed methodologies and good European practices, the work and workload of personnel directly related to the safety of rail transport is planned.</w:t>
      </w:r>
    </w:p>
    <w:p w14:paraId="6184B9FF" w14:textId="712F8B86" w:rsidR="005E0D00" w:rsidRPr="00DE4CCF" w:rsidRDefault="002A544D">
      <w:pPr>
        <w:pStyle w:val="ab"/>
        <w:numPr>
          <w:ilvl w:val="3"/>
          <w:numId w:val="23"/>
        </w:numPr>
        <w:tabs>
          <w:tab w:val="left" w:pos="851"/>
          <w:tab w:val="left" w:pos="1418"/>
        </w:tabs>
        <w:spacing w:before="120"/>
        <w:contextualSpacing w:val="0"/>
        <w:rPr>
          <w:i/>
          <w:iCs/>
          <w:lang w:val="en-GB"/>
        </w:rPr>
      </w:pPr>
      <w:r w:rsidRPr="00DE4CCF">
        <w:rPr>
          <w:i/>
          <w:iCs/>
          <w:lang w:val="en-GB"/>
        </w:rPr>
        <w:t>Communications, information and teamwork</w:t>
      </w:r>
      <w:r w:rsidR="005E0D00" w:rsidRPr="00DE4CCF">
        <w:rPr>
          <w:i/>
          <w:iCs/>
          <w:lang w:val="en-GB"/>
        </w:rPr>
        <w:t>.</w:t>
      </w:r>
    </w:p>
    <w:p w14:paraId="2B2E6D6F" w14:textId="1BDFA836" w:rsidR="005E0D00" w:rsidRPr="00DE4CCF" w:rsidRDefault="002A544D" w:rsidP="005E0D00">
      <w:pPr>
        <w:tabs>
          <w:tab w:val="left" w:pos="851"/>
          <w:tab w:val="left" w:pos="1418"/>
        </w:tabs>
        <w:ind w:left="708" w:firstLine="0"/>
        <w:rPr>
          <w:i/>
          <w:iCs/>
          <w:lang w:val="en-GB"/>
        </w:rPr>
      </w:pPr>
      <w:r w:rsidRPr="00DE4CCF">
        <w:rPr>
          <w:lang w:val="en-GB"/>
        </w:rPr>
        <w:t>Not applicable</w:t>
      </w:r>
      <w:r w:rsidR="006E72EC" w:rsidRPr="00DE4CCF">
        <w:rPr>
          <w:lang w:val="en-GB"/>
        </w:rPr>
        <w:t>.</w:t>
      </w:r>
    </w:p>
    <w:p w14:paraId="23354370" w14:textId="42B686EA" w:rsidR="00623D2C" w:rsidRPr="00DE4CCF" w:rsidRDefault="002A544D">
      <w:pPr>
        <w:pStyle w:val="ab"/>
        <w:numPr>
          <w:ilvl w:val="3"/>
          <w:numId w:val="23"/>
        </w:numPr>
        <w:tabs>
          <w:tab w:val="left" w:pos="851"/>
          <w:tab w:val="left" w:pos="1418"/>
        </w:tabs>
        <w:spacing w:before="120"/>
        <w:contextualSpacing w:val="0"/>
        <w:rPr>
          <w:i/>
          <w:iCs/>
          <w:lang w:val="en-GB"/>
        </w:rPr>
      </w:pPr>
      <w:r w:rsidRPr="00DE4CCF">
        <w:rPr>
          <w:i/>
          <w:iCs/>
          <w:lang w:val="en-GB"/>
        </w:rPr>
        <w:t>Recruitment, staffing requirements, resources</w:t>
      </w:r>
      <w:r w:rsidR="00623D2C" w:rsidRPr="00DE4CCF">
        <w:rPr>
          <w:i/>
          <w:iCs/>
          <w:lang w:val="en-GB"/>
        </w:rPr>
        <w:t>.</w:t>
      </w:r>
    </w:p>
    <w:p w14:paraId="51ACDFCA" w14:textId="551B944F" w:rsidR="0073793E" w:rsidRPr="00DE4CCF" w:rsidRDefault="005E0D00" w:rsidP="0073793E">
      <w:pPr>
        <w:rPr>
          <w:lang w:val="en-GB"/>
        </w:rPr>
      </w:pPr>
      <w:r w:rsidRPr="00DE4CCF">
        <w:rPr>
          <w:lang w:val="en-GB"/>
        </w:rPr>
        <w:sym w:font="Symbol" w:char="F0B7"/>
      </w:r>
      <w:r w:rsidR="002A544D" w:rsidRPr="00DE4CCF">
        <w:rPr>
          <w:lang w:val="en-GB"/>
        </w:rPr>
        <w:t xml:space="preserve"> In "Rail Cargo Carrier - Bulgaria" EOOD, the selection of personnel is carried out in accordance with the IMS 01 Manual for integrated management, in which there is a section related to the selection of personnel. "Rail Cargo Carrier - Bulgaria" EOOD has a certified quality management system according to the ISO 9001:2015 standard;</w:t>
      </w:r>
    </w:p>
    <w:p w14:paraId="2343435C" w14:textId="5915C343" w:rsidR="007659A0" w:rsidRPr="00DE4CCF" w:rsidRDefault="005E0D00" w:rsidP="009962A0">
      <w:pPr>
        <w:spacing w:before="120"/>
        <w:rPr>
          <w:lang w:val="en-GB"/>
        </w:rPr>
      </w:pPr>
      <w:r w:rsidRPr="00DE4CCF">
        <w:rPr>
          <w:lang w:val="en-GB"/>
        </w:rPr>
        <w:sym w:font="Symbol" w:char="F0B7"/>
      </w:r>
      <w:r w:rsidR="009962A0" w:rsidRPr="00DE4CCF">
        <w:rPr>
          <w:lang w:val="en-GB"/>
        </w:rPr>
        <w:t xml:space="preserve"> </w:t>
      </w:r>
      <w:r w:rsidR="007659A0" w:rsidRPr="00DE4CCF">
        <w:rPr>
          <w:lang w:val="en-GB"/>
        </w:rPr>
        <w:t>SE NRIC has approved the "Strategy for the management of human resources 2021÷2025".</w:t>
      </w:r>
    </w:p>
    <w:p w14:paraId="62BBE410" w14:textId="247C4A5E" w:rsidR="005E0D00" w:rsidRPr="00DE4CCF" w:rsidRDefault="007659A0" w:rsidP="007659A0">
      <w:pPr>
        <w:rPr>
          <w:lang w:val="en-GB"/>
        </w:rPr>
      </w:pPr>
      <w:r w:rsidRPr="00DE4CCF">
        <w:rPr>
          <w:lang w:val="en-GB"/>
        </w:rPr>
        <w:t xml:space="preserve">The selection of </w:t>
      </w:r>
      <w:r w:rsidR="009962A0" w:rsidRPr="00DE4CCF">
        <w:rPr>
          <w:lang w:val="en-GB"/>
        </w:rPr>
        <w:t>the personnel at SE NRIC</w:t>
      </w:r>
      <w:r w:rsidRPr="00DE4CCF">
        <w:rPr>
          <w:lang w:val="en-GB"/>
        </w:rPr>
        <w:t xml:space="preserve"> is carried out according to the established "Rules for recruitment, selection and appointment of personnel in the central administration of the </w:t>
      </w:r>
      <w:r w:rsidR="009962A0" w:rsidRPr="00DE4CCF">
        <w:rPr>
          <w:lang w:val="en-GB"/>
        </w:rPr>
        <w:t>SE NRIC</w:t>
      </w:r>
      <w:r w:rsidRPr="00DE4CCF">
        <w:rPr>
          <w:lang w:val="en-GB"/>
        </w:rPr>
        <w:t>" in force from 01.12.2020.</w:t>
      </w:r>
    </w:p>
    <w:p w14:paraId="2B4517CF" w14:textId="77777777" w:rsidR="002A4663" w:rsidRPr="00DE4CCF" w:rsidRDefault="002A4663" w:rsidP="002A4663">
      <w:pPr>
        <w:rPr>
          <w:lang w:val="en-GB"/>
        </w:rPr>
      </w:pPr>
      <w:r w:rsidRPr="00DE4CCF">
        <w:rPr>
          <w:lang w:val="en-GB"/>
        </w:rPr>
        <w:t>The recruitment, selection and appointment of personnel is carried out by the "Human Resources Management" department, which is responsible for:</w:t>
      </w:r>
    </w:p>
    <w:p w14:paraId="14AF36E5" w14:textId="77777777" w:rsidR="002A4663" w:rsidRPr="00DE4CCF" w:rsidRDefault="002A4663" w:rsidP="002A4663">
      <w:pPr>
        <w:rPr>
          <w:lang w:val="en-GB"/>
        </w:rPr>
      </w:pPr>
      <w:r w:rsidRPr="00DE4CCF">
        <w:rPr>
          <w:lang w:val="en-GB"/>
        </w:rPr>
        <w:t>- Recruitment;</w:t>
      </w:r>
    </w:p>
    <w:p w14:paraId="20D9A8BD" w14:textId="77777777" w:rsidR="002A4663" w:rsidRPr="00DE4CCF" w:rsidRDefault="002A4663" w:rsidP="002A4663">
      <w:pPr>
        <w:rPr>
          <w:lang w:val="en-GB"/>
        </w:rPr>
      </w:pPr>
      <w:r w:rsidRPr="00DE4CCF">
        <w:rPr>
          <w:lang w:val="en-GB"/>
        </w:rPr>
        <w:t>- Maintaining a personnel database;</w:t>
      </w:r>
    </w:p>
    <w:p w14:paraId="592B2151" w14:textId="77777777" w:rsidR="002A4663" w:rsidRPr="00DE4CCF" w:rsidRDefault="002A4663" w:rsidP="002A4663">
      <w:pPr>
        <w:rPr>
          <w:lang w:val="en-GB"/>
        </w:rPr>
      </w:pPr>
      <w:r w:rsidRPr="00DE4CCF">
        <w:rPr>
          <w:lang w:val="en-GB"/>
        </w:rPr>
        <w:t>- Creating a system of selection techniques;</w:t>
      </w:r>
    </w:p>
    <w:p w14:paraId="66AA0547" w14:textId="77777777" w:rsidR="002A4663" w:rsidRPr="00DE4CCF" w:rsidRDefault="002A4663" w:rsidP="002A4663">
      <w:pPr>
        <w:rPr>
          <w:lang w:val="en-GB"/>
        </w:rPr>
      </w:pPr>
      <w:r w:rsidRPr="00DE4CCF">
        <w:rPr>
          <w:lang w:val="en-GB"/>
        </w:rPr>
        <w:t>- Carrying out the selection together with the head of the unit;</w:t>
      </w:r>
    </w:p>
    <w:p w14:paraId="2399615E" w14:textId="77777777" w:rsidR="002A4663" w:rsidRPr="00DE4CCF" w:rsidRDefault="002A4663" w:rsidP="002A4663">
      <w:pPr>
        <w:rPr>
          <w:lang w:val="en-GB"/>
        </w:rPr>
      </w:pPr>
      <w:r w:rsidRPr="00DE4CCF">
        <w:rPr>
          <w:lang w:val="en-GB"/>
        </w:rPr>
        <w:t>- Documenting the process and communicating with staff;</w:t>
      </w:r>
    </w:p>
    <w:p w14:paraId="78CF2DCD" w14:textId="4E390E31" w:rsidR="002A4663" w:rsidRPr="00DE4CCF" w:rsidRDefault="002A4663" w:rsidP="002A4663">
      <w:pPr>
        <w:rPr>
          <w:lang w:val="en-GB"/>
        </w:rPr>
      </w:pPr>
      <w:r w:rsidRPr="00DE4CCF">
        <w:rPr>
          <w:lang w:val="en-GB"/>
        </w:rPr>
        <w:t>- Appointment.</w:t>
      </w:r>
    </w:p>
    <w:p w14:paraId="63C26355" w14:textId="0FCCC341" w:rsidR="008403A8" w:rsidRPr="00DE4CCF" w:rsidRDefault="002A4663">
      <w:pPr>
        <w:pStyle w:val="ab"/>
        <w:numPr>
          <w:ilvl w:val="3"/>
          <w:numId w:val="23"/>
        </w:numPr>
        <w:tabs>
          <w:tab w:val="left" w:pos="851"/>
          <w:tab w:val="left" w:pos="1418"/>
        </w:tabs>
        <w:spacing w:before="120"/>
        <w:contextualSpacing w:val="0"/>
        <w:rPr>
          <w:i/>
          <w:iCs/>
          <w:lang w:val="en-GB"/>
        </w:rPr>
      </w:pPr>
      <w:r w:rsidRPr="00DE4CCF">
        <w:rPr>
          <w:i/>
          <w:iCs/>
          <w:lang w:val="en-GB"/>
        </w:rPr>
        <w:t>Implementation management and supervision</w:t>
      </w:r>
    </w:p>
    <w:p w14:paraId="7680CA2E" w14:textId="20CE44FF" w:rsidR="008403A8" w:rsidRPr="00DE4CCF" w:rsidRDefault="002A4663" w:rsidP="008403A8">
      <w:pPr>
        <w:tabs>
          <w:tab w:val="left" w:pos="851"/>
          <w:tab w:val="left" w:pos="1418"/>
        </w:tabs>
        <w:ind w:left="708" w:firstLine="0"/>
        <w:rPr>
          <w:i/>
          <w:iCs/>
          <w:lang w:val="en-GB"/>
        </w:rPr>
      </w:pPr>
      <w:r w:rsidRPr="00DE4CCF">
        <w:rPr>
          <w:lang w:val="en-GB"/>
        </w:rPr>
        <w:t>Not applicable</w:t>
      </w:r>
    </w:p>
    <w:p w14:paraId="6515399A" w14:textId="0ECAEA1A" w:rsidR="008403A8" w:rsidRPr="00DE4CCF" w:rsidRDefault="002C3FEC">
      <w:pPr>
        <w:pStyle w:val="ab"/>
        <w:numPr>
          <w:ilvl w:val="3"/>
          <w:numId w:val="23"/>
        </w:numPr>
        <w:tabs>
          <w:tab w:val="left" w:pos="851"/>
          <w:tab w:val="left" w:pos="1418"/>
        </w:tabs>
        <w:spacing w:before="120"/>
        <w:contextualSpacing w:val="0"/>
        <w:rPr>
          <w:i/>
          <w:iCs/>
          <w:lang w:val="en-GB"/>
        </w:rPr>
      </w:pPr>
      <w:r w:rsidRPr="00DE4CCF">
        <w:rPr>
          <w:i/>
          <w:iCs/>
          <w:lang w:val="en-GB"/>
        </w:rPr>
        <w:t>Compensation (remuneration).</w:t>
      </w:r>
      <w:r w:rsidR="008403A8" w:rsidRPr="00DE4CCF">
        <w:rPr>
          <w:i/>
          <w:iCs/>
          <w:lang w:val="en-GB"/>
        </w:rPr>
        <w:t xml:space="preserve"> </w:t>
      </w:r>
    </w:p>
    <w:p w14:paraId="071D7393" w14:textId="60F83718" w:rsidR="008403A8" w:rsidRPr="00DE4CCF" w:rsidRDefault="008403A8" w:rsidP="00A22C71">
      <w:pPr>
        <w:rPr>
          <w:lang w:val="en-GB"/>
        </w:rPr>
      </w:pPr>
      <w:r w:rsidRPr="00DE4CCF">
        <w:rPr>
          <w:lang w:val="en-GB"/>
        </w:rPr>
        <w:lastRenderedPageBreak/>
        <w:sym w:font="Symbol" w:char="F0B7"/>
      </w:r>
      <w:r w:rsidR="00C85239" w:rsidRPr="00DE4CCF">
        <w:rPr>
          <w:lang w:val="en-GB"/>
        </w:rPr>
        <w:t xml:space="preserve"> </w:t>
      </w:r>
      <w:r w:rsidR="002C3FEC" w:rsidRPr="00DE4CCF">
        <w:rPr>
          <w:lang w:val="en-GB"/>
        </w:rPr>
        <w:t>In "Rail Cargo Carrier - Bulgaria" EOOD, the locomotive drivers have a permanent main (and only) employment contract. Their remuneration is according to the terms of the employment contracts.</w:t>
      </w:r>
    </w:p>
    <w:p w14:paraId="0FE771FF" w14:textId="2A43AF18" w:rsidR="008403A8" w:rsidRPr="00DE4CCF" w:rsidRDefault="008403A8" w:rsidP="008403A8">
      <w:pPr>
        <w:spacing w:before="120"/>
        <w:rPr>
          <w:lang w:val="en-GB"/>
        </w:rPr>
      </w:pPr>
      <w:r w:rsidRPr="00DE4CCF">
        <w:rPr>
          <w:lang w:val="en-GB"/>
        </w:rPr>
        <w:sym w:font="Symbol" w:char="F0B7"/>
      </w:r>
      <w:r w:rsidRPr="00DE4CCF">
        <w:rPr>
          <w:lang w:val="en-GB"/>
        </w:rPr>
        <w:t xml:space="preserve"> </w:t>
      </w:r>
      <w:r w:rsidR="002C3FEC" w:rsidRPr="00DE4CCF">
        <w:rPr>
          <w:lang w:val="en-GB"/>
        </w:rPr>
        <w:t>"Internal rules for working salary" h</w:t>
      </w:r>
      <w:r w:rsidR="00C5472B" w:rsidRPr="00DE4CCF">
        <w:rPr>
          <w:lang w:val="en-GB"/>
        </w:rPr>
        <w:t>ave been approved in the SE NRIC</w:t>
      </w:r>
      <w:r w:rsidR="002C3FEC" w:rsidRPr="00DE4CCF">
        <w:rPr>
          <w:lang w:val="en-GB"/>
        </w:rPr>
        <w:t>, effective from 01.09.2014, which regulate issues related to the</w:t>
      </w:r>
      <w:r w:rsidR="00C5472B" w:rsidRPr="00DE4CCF">
        <w:rPr>
          <w:lang w:val="en-GB"/>
        </w:rPr>
        <w:t xml:space="preserve"> salaries</w:t>
      </w:r>
      <w:r w:rsidR="002C3FEC" w:rsidRPr="00DE4CCF">
        <w:rPr>
          <w:lang w:val="en-GB"/>
        </w:rPr>
        <w:t xml:space="preserve"> of the staff in the company:</w:t>
      </w:r>
    </w:p>
    <w:p w14:paraId="532B7E5B" w14:textId="77777777" w:rsidR="00C5472B" w:rsidRPr="00DE4CCF" w:rsidRDefault="00C5472B" w:rsidP="00C5472B">
      <w:pPr>
        <w:tabs>
          <w:tab w:val="left" w:pos="851"/>
        </w:tabs>
        <w:rPr>
          <w:lang w:val="en-GB"/>
        </w:rPr>
      </w:pPr>
      <w:r w:rsidRPr="00DE4CCF">
        <w:rPr>
          <w:lang w:val="en-GB"/>
        </w:rPr>
        <w:t>- General provisions for the organization of the salary in the enterprise;</w:t>
      </w:r>
    </w:p>
    <w:p w14:paraId="469B5781" w14:textId="4CCBE059" w:rsidR="00C5472B" w:rsidRPr="00DE4CCF" w:rsidRDefault="00C5472B" w:rsidP="00C5472B">
      <w:pPr>
        <w:tabs>
          <w:tab w:val="left" w:pos="851"/>
        </w:tabs>
        <w:rPr>
          <w:lang w:val="en-GB"/>
        </w:rPr>
      </w:pPr>
      <w:r w:rsidRPr="00DE4CCF">
        <w:rPr>
          <w:lang w:val="en-GB"/>
        </w:rPr>
        <w:t>- Determining and distributing the funds for salaries - sources, order and way of forming the remuneration;</w:t>
      </w:r>
    </w:p>
    <w:p w14:paraId="5078BFA9" w14:textId="17FE02AD" w:rsidR="00C5472B" w:rsidRPr="00DE4CCF" w:rsidRDefault="00C5472B" w:rsidP="00C5472B">
      <w:pPr>
        <w:tabs>
          <w:tab w:val="left" w:pos="851"/>
        </w:tabs>
        <w:rPr>
          <w:lang w:val="en-GB"/>
        </w:rPr>
      </w:pPr>
      <w:r w:rsidRPr="00DE4CCF">
        <w:rPr>
          <w:lang w:val="en-GB"/>
        </w:rPr>
        <w:t>- Determination and amendment of salaries and additional remuneration;</w:t>
      </w:r>
    </w:p>
    <w:p w14:paraId="0A4C1D8B" w14:textId="752DD2FF" w:rsidR="00C5472B" w:rsidRPr="00DE4CCF" w:rsidRDefault="00C5472B" w:rsidP="00C5472B">
      <w:pPr>
        <w:tabs>
          <w:tab w:val="left" w:pos="851"/>
        </w:tabs>
        <w:rPr>
          <w:lang w:val="en-GB"/>
        </w:rPr>
      </w:pPr>
      <w:r w:rsidRPr="00DE4CCF">
        <w:rPr>
          <w:lang w:val="en-GB"/>
        </w:rPr>
        <w:t>- Regulation, orde</w:t>
      </w:r>
      <w:r w:rsidR="0035508C" w:rsidRPr="00DE4CCF">
        <w:rPr>
          <w:lang w:val="en-GB"/>
        </w:rPr>
        <w:t xml:space="preserve">r and method of payment of the </w:t>
      </w:r>
      <w:r w:rsidR="00632B10" w:rsidRPr="00DE4CCF">
        <w:rPr>
          <w:lang w:val="en-GB"/>
        </w:rPr>
        <w:t xml:space="preserve">working </w:t>
      </w:r>
      <w:r w:rsidR="0035508C" w:rsidRPr="00DE4CCF">
        <w:rPr>
          <w:lang w:val="en-GB"/>
        </w:rPr>
        <w:t>salaries</w:t>
      </w:r>
      <w:r w:rsidRPr="00DE4CCF">
        <w:rPr>
          <w:lang w:val="en-GB"/>
        </w:rPr>
        <w:t>.</w:t>
      </w:r>
    </w:p>
    <w:p w14:paraId="14CAC307" w14:textId="3F798BD7" w:rsidR="008403A8" w:rsidRPr="00DE4CCF" w:rsidRDefault="00632B10">
      <w:pPr>
        <w:pStyle w:val="ab"/>
        <w:numPr>
          <w:ilvl w:val="3"/>
          <w:numId w:val="23"/>
        </w:numPr>
        <w:tabs>
          <w:tab w:val="left" w:pos="851"/>
          <w:tab w:val="left" w:pos="1418"/>
        </w:tabs>
        <w:spacing w:before="120"/>
        <w:contextualSpacing w:val="0"/>
        <w:rPr>
          <w:i/>
          <w:iCs/>
          <w:lang w:val="en-GB"/>
        </w:rPr>
      </w:pPr>
      <w:r w:rsidRPr="00DE4CCF">
        <w:rPr>
          <w:i/>
          <w:iCs/>
          <w:lang w:val="en-GB"/>
        </w:rPr>
        <w:t>Leadership, powers related issues</w:t>
      </w:r>
      <w:r w:rsidR="008403A8" w:rsidRPr="00DE4CCF">
        <w:rPr>
          <w:i/>
          <w:iCs/>
          <w:lang w:val="en-GB"/>
        </w:rPr>
        <w:t>.</w:t>
      </w:r>
    </w:p>
    <w:p w14:paraId="7CBEE096" w14:textId="638983AB" w:rsidR="008403A8" w:rsidRPr="00DE4CCF" w:rsidRDefault="00B247BA" w:rsidP="008403A8">
      <w:pPr>
        <w:tabs>
          <w:tab w:val="left" w:pos="851"/>
          <w:tab w:val="left" w:pos="1418"/>
        </w:tabs>
        <w:ind w:left="708" w:firstLine="0"/>
        <w:rPr>
          <w:i/>
          <w:iCs/>
          <w:lang w:val="en-GB"/>
        </w:rPr>
      </w:pPr>
      <w:r w:rsidRPr="00DE4CCF">
        <w:rPr>
          <w:lang w:val="en-GB"/>
        </w:rPr>
        <w:t>Not applicable</w:t>
      </w:r>
      <w:r w:rsidR="006E72EC" w:rsidRPr="00DE4CCF">
        <w:rPr>
          <w:lang w:val="en-GB"/>
        </w:rPr>
        <w:t>.</w:t>
      </w:r>
    </w:p>
    <w:p w14:paraId="4FF3E2B8" w14:textId="56A72375" w:rsidR="008403A8" w:rsidRPr="00DE4CCF" w:rsidRDefault="00811C45">
      <w:pPr>
        <w:pStyle w:val="ab"/>
        <w:numPr>
          <w:ilvl w:val="3"/>
          <w:numId w:val="23"/>
        </w:numPr>
        <w:tabs>
          <w:tab w:val="left" w:pos="851"/>
          <w:tab w:val="left" w:pos="1418"/>
        </w:tabs>
        <w:spacing w:before="120"/>
        <w:contextualSpacing w:val="0"/>
        <w:rPr>
          <w:i/>
          <w:iCs/>
          <w:lang w:val="en-GB"/>
        </w:rPr>
      </w:pPr>
      <w:r w:rsidRPr="00DE4CCF">
        <w:rPr>
          <w:i/>
          <w:iCs/>
          <w:lang w:val="en-GB"/>
        </w:rPr>
        <w:t>Organizational culture</w:t>
      </w:r>
      <w:r w:rsidR="00623D2C" w:rsidRPr="00DE4CCF">
        <w:rPr>
          <w:i/>
          <w:iCs/>
          <w:lang w:val="en-GB"/>
        </w:rPr>
        <w:t>.</w:t>
      </w:r>
      <w:r w:rsidR="008403A8" w:rsidRPr="00DE4CCF">
        <w:rPr>
          <w:lang w:val="en-GB"/>
        </w:rPr>
        <w:t xml:space="preserve"> </w:t>
      </w:r>
    </w:p>
    <w:p w14:paraId="11F801CC" w14:textId="6D18949E" w:rsidR="00623D2C" w:rsidRPr="00DE4CCF" w:rsidRDefault="00B247BA" w:rsidP="008403A8">
      <w:pPr>
        <w:tabs>
          <w:tab w:val="left" w:pos="851"/>
          <w:tab w:val="left" w:pos="1418"/>
        </w:tabs>
        <w:ind w:left="708" w:firstLine="0"/>
        <w:rPr>
          <w:i/>
          <w:iCs/>
          <w:lang w:val="en-GB"/>
        </w:rPr>
      </w:pPr>
      <w:r w:rsidRPr="00DE4CCF">
        <w:rPr>
          <w:lang w:val="en-GB"/>
        </w:rPr>
        <w:t>Not applicable</w:t>
      </w:r>
      <w:r w:rsidR="008403A8" w:rsidRPr="00DE4CCF">
        <w:rPr>
          <w:lang w:val="en-GB"/>
        </w:rPr>
        <w:t>.</w:t>
      </w:r>
    </w:p>
    <w:p w14:paraId="39B990A7" w14:textId="29D3FAC7" w:rsidR="008403A8" w:rsidRPr="00DE4CCF" w:rsidRDefault="004A0859">
      <w:pPr>
        <w:pStyle w:val="ab"/>
        <w:numPr>
          <w:ilvl w:val="3"/>
          <w:numId w:val="23"/>
        </w:numPr>
        <w:tabs>
          <w:tab w:val="left" w:pos="851"/>
          <w:tab w:val="left" w:pos="1418"/>
        </w:tabs>
        <w:spacing w:before="120"/>
        <w:contextualSpacing w:val="0"/>
        <w:rPr>
          <w:i/>
          <w:iCs/>
          <w:lang w:val="en-GB"/>
        </w:rPr>
      </w:pPr>
      <w:r w:rsidRPr="00DE4CCF">
        <w:rPr>
          <w:i/>
          <w:iCs/>
          <w:lang w:val="en-GB"/>
        </w:rPr>
        <w:t>Legal issues (including the respective European and national rules and provisions)</w:t>
      </w:r>
      <w:r w:rsidR="008403A8" w:rsidRPr="00DE4CCF">
        <w:rPr>
          <w:i/>
          <w:iCs/>
          <w:lang w:val="en-GB"/>
        </w:rPr>
        <w:t>.</w:t>
      </w:r>
    </w:p>
    <w:p w14:paraId="19F9ACEE" w14:textId="6E6CEFB7" w:rsidR="008403A8" w:rsidRPr="00DE4CCF" w:rsidRDefault="00CB1198" w:rsidP="008403A8">
      <w:pPr>
        <w:tabs>
          <w:tab w:val="left" w:pos="851"/>
          <w:tab w:val="left" w:pos="1418"/>
        </w:tabs>
        <w:ind w:left="708" w:firstLine="0"/>
        <w:rPr>
          <w:i/>
          <w:iCs/>
          <w:lang w:val="en-GB"/>
        </w:rPr>
      </w:pPr>
      <w:r w:rsidRPr="00DE4CCF">
        <w:rPr>
          <w:lang w:val="en-GB"/>
        </w:rPr>
        <w:t>Not applicable</w:t>
      </w:r>
      <w:r w:rsidR="008403A8" w:rsidRPr="00DE4CCF">
        <w:rPr>
          <w:iCs/>
          <w:lang w:val="en-GB"/>
        </w:rPr>
        <w:t>.</w:t>
      </w:r>
    </w:p>
    <w:p w14:paraId="37AC4C0A" w14:textId="4CD0764E" w:rsidR="008403A8" w:rsidRPr="00DE4CCF" w:rsidRDefault="004A0859">
      <w:pPr>
        <w:pStyle w:val="ab"/>
        <w:numPr>
          <w:ilvl w:val="3"/>
          <w:numId w:val="23"/>
        </w:numPr>
        <w:tabs>
          <w:tab w:val="left" w:pos="851"/>
          <w:tab w:val="left" w:pos="1418"/>
        </w:tabs>
        <w:spacing w:before="120"/>
        <w:contextualSpacing w:val="0"/>
        <w:rPr>
          <w:i/>
          <w:iCs/>
          <w:lang w:val="en-GB"/>
        </w:rPr>
      </w:pPr>
      <w:r w:rsidRPr="00DE4CCF">
        <w:rPr>
          <w:i/>
          <w:iCs/>
          <w:lang w:val="en-GB"/>
        </w:rPr>
        <w:t>Regulatory framework conditions and safety management system application.</w:t>
      </w:r>
      <w:r w:rsidR="008403A8" w:rsidRPr="00DE4CCF">
        <w:rPr>
          <w:i/>
          <w:iCs/>
          <w:lang w:val="en-GB"/>
        </w:rPr>
        <w:t xml:space="preserve"> </w:t>
      </w:r>
    </w:p>
    <w:p w14:paraId="17182588" w14:textId="58D7610B" w:rsidR="005D0794" w:rsidRPr="00DE4CCF" w:rsidRDefault="004A0859" w:rsidP="005D0794">
      <w:pPr>
        <w:pStyle w:val="ab"/>
        <w:ind w:left="0"/>
        <w:rPr>
          <w:i/>
          <w:lang w:val="en-GB"/>
        </w:rPr>
      </w:pPr>
      <w:r w:rsidRPr="00DE4CCF">
        <w:rPr>
          <w:i/>
          <w:iCs/>
          <w:lang w:val="en-GB"/>
        </w:rPr>
        <w:t>Railway undertaking</w:t>
      </w:r>
      <w:r w:rsidR="005D0794" w:rsidRPr="00DE4CCF">
        <w:rPr>
          <w:i/>
          <w:lang w:val="en-GB"/>
        </w:rPr>
        <w:t>.</w:t>
      </w:r>
    </w:p>
    <w:p w14:paraId="108E0EBC" w14:textId="77777777" w:rsidR="004A0859" w:rsidRPr="00DE4CCF" w:rsidRDefault="004A0859" w:rsidP="004A0859">
      <w:pPr>
        <w:pStyle w:val="ab"/>
        <w:numPr>
          <w:ilvl w:val="0"/>
          <w:numId w:val="6"/>
        </w:numPr>
        <w:rPr>
          <w:lang w:val="en-GB"/>
        </w:rPr>
      </w:pPr>
      <w:r w:rsidRPr="00DE4CCF">
        <w:rPr>
          <w:lang w:val="en-GB"/>
        </w:rPr>
        <w:t>Directive (EU) 2016/798 of the European Parliament and of the Council of 11 May 2016 on railway safety;</w:t>
      </w:r>
    </w:p>
    <w:p w14:paraId="34D7F3D3" w14:textId="77777777" w:rsidR="004A0859" w:rsidRPr="00DE4CCF" w:rsidRDefault="004A0859" w:rsidP="004A0859">
      <w:pPr>
        <w:pStyle w:val="ab"/>
        <w:numPr>
          <w:ilvl w:val="0"/>
          <w:numId w:val="6"/>
        </w:numPr>
        <w:rPr>
          <w:lang w:val="en-GB"/>
        </w:rPr>
      </w:pPr>
      <w:r w:rsidRPr="00DE4CCF">
        <w:rPr>
          <w:lang w:val="en-GB"/>
        </w:rPr>
        <w:t>Commission Delegated Regulation (EU) 2018/762 of 8 March 2018 establishing common safety methods on safety management system requirements pursuant to Directive (EU) 2016/798 of the European Parliament and of the Council and repealing Commission Regulations (EU) No 1158/2010 and (EU) No 1169/2010;</w:t>
      </w:r>
    </w:p>
    <w:p w14:paraId="5BB1C1F6" w14:textId="77777777" w:rsidR="004A0859" w:rsidRPr="00DE4CCF" w:rsidRDefault="004A0859" w:rsidP="004A0859">
      <w:pPr>
        <w:pStyle w:val="ab"/>
        <w:numPr>
          <w:ilvl w:val="0"/>
          <w:numId w:val="6"/>
        </w:numPr>
        <w:rPr>
          <w:lang w:val="en-GB"/>
        </w:rPr>
      </w:pPr>
      <w:r w:rsidRPr="00DE4CCF">
        <w:rPr>
          <w:lang w:val="en-GB"/>
        </w:rPr>
        <w:t>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445/2011;</w:t>
      </w:r>
    </w:p>
    <w:p w14:paraId="4D6AF22D" w14:textId="77777777" w:rsidR="004A0859" w:rsidRPr="00DE4CCF" w:rsidRDefault="004A0859" w:rsidP="004A0859">
      <w:pPr>
        <w:pStyle w:val="ab"/>
        <w:numPr>
          <w:ilvl w:val="0"/>
          <w:numId w:val="6"/>
        </w:numPr>
        <w:rPr>
          <w:lang w:val="en-GB"/>
        </w:rPr>
      </w:pPr>
      <w:r w:rsidRPr="00DE4CCF">
        <w:rPr>
          <w:lang w:val="en-GB"/>
        </w:rPr>
        <w:t>COMMISSION IMPLEMENTING REGULATION (EU) No 402/2013 of 30 April 2013 on the common safety method for risk evaluation and assessment and repealing Regulation (EC) No 352/2009;</w:t>
      </w:r>
    </w:p>
    <w:p w14:paraId="1AD99333" w14:textId="77777777" w:rsidR="004A0859" w:rsidRPr="00DE4CCF" w:rsidRDefault="004A0859" w:rsidP="004A0859">
      <w:pPr>
        <w:pStyle w:val="ab"/>
        <w:numPr>
          <w:ilvl w:val="0"/>
          <w:numId w:val="6"/>
        </w:numPr>
        <w:rPr>
          <w:lang w:val="en-GB"/>
        </w:rPr>
      </w:pPr>
      <w:r w:rsidRPr="00DE4CCF">
        <w:rPr>
          <w:lang w:val="en-GB"/>
        </w:rPr>
        <w:t>Railway Transport Act;</w:t>
      </w:r>
    </w:p>
    <w:p w14:paraId="0C7C61FE" w14:textId="0B59102E" w:rsidR="004A0859" w:rsidRPr="00DE4CCF" w:rsidRDefault="004A0859" w:rsidP="004A0859">
      <w:pPr>
        <w:pStyle w:val="ab"/>
        <w:numPr>
          <w:ilvl w:val="0"/>
          <w:numId w:val="6"/>
        </w:numPr>
        <w:rPr>
          <w:lang w:val="en-GB"/>
        </w:rPr>
      </w:pPr>
      <w:r w:rsidRPr="00DE4CCF">
        <w:rPr>
          <w:lang w:val="en-GB"/>
        </w:rPr>
        <w:t>ORDINANCE No 59 dated 5.12.2006 on the railway transport safety management.</w:t>
      </w:r>
    </w:p>
    <w:p w14:paraId="7138631A" w14:textId="149DD9C7" w:rsidR="005D0794" w:rsidRPr="00DE4CCF" w:rsidRDefault="004A0859" w:rsidP="005D0794">
      <w:pPr>
        <w:pStyle w:val="ab"/>
        <w:spacing w:before="120"/>
        <w:ind w:left="0"/>
        <w:contextualSpacing w:val="0"/>
        <w:rPr>
          <w:i/>
          <w:lang w:val="en-GB"/>
        </w:rPr>
      </w:pPr>
      <w:r w:rsidRPr="00DE4CCF">
        <w:rPr>
          <w:i/>
          <w:lang w:val="en-GB"/>
        </w:rPr>
        <w:t>Railway infrastructure</w:t>
      </w:r>
      <w:r w:rsidR="005D0794" w:rsidRPr="00DE4CCF">
        <w:rPr>
          <w:i/>
          <w:lang w:val="en-GB"/>
        </w:rPr>
        <w:t>.</w:t>
      </w:r>
    </w:p>
    <w:p w14:paraId="58827793" w14:textId="77777777" w:rsidR="00851B8D" w:rsidRPr="00DE4CCF" w:rsidRDefault="00851B8D" w:rsidP="00851B8D">
      <w:pPr>
        <w:pStyle w:val="ab"/>
        <w:numPr>
          <w:ilvl w:val="0"/>
          <w:numId w:val="5"/>
        </w:numPr>
        <w:rPr>
          <w:lang w:val="en-GB"/>
        </w:rPr>
      </w:pPr>
      <w:r w:rsidRPr="00DE4CCF">
        <w:rPr>
          <w:lang w:val="en-GB"/>
        </w:rPr>
        <w:t>Directive (EU) 2016/798 of the European Parliament and of the Council of 11 May 2016 on railway safety;</w:t>
      </w:r>
    </w:p>
    <w:p w14:paraId="20321B45" w14:textId="77777777" w:rsidR="00851B8D" w:rsidRPr="00DE4CCF" w:rsidRDefault="00851B8D" w:rsidP="00851B8D">
      <w:pPr>
        <w:pStyle w:val="ab"/>
        <w:numPr>
          <w:ilvl w:val="0"/>
          <w:numId w:val="5"/>
        </w:numPr>
        <w:rPr>
          <w:lang w:val="en-GB"/>
        </w:rPr>
      </w:pPr>
      <w:r w:rsidRPr="00DE4CCF">
        <w:rPr>
          <w:lang w:val="en-GB"/>
        </w:rPr>
        <w:t>Commission Delegated Regulation (EU) 2018/762 of 8 March 2018 establishing common safety methods on safety management system requirements pursuant to Directive (EU) 2016/798 of the European Parliament and of the Council and repealing Commission Regulations (EU) No 1158/2010 and (EU) No 1169/2010;</w:t>
      </w:r>
    </w:p>
    <w:p w14:paraId="3D4CE9E1" w14:textId="77777777" w:rsidR="00851B8D" w:rsidRPr="00DE4CCF" w:rsidRDefault="00851B8D" w:rsidP="00851B8D">
      <w:pPr>
        <w:pStyle w:val="ab"/>
        <w:numPr>
          <w:ilvl w:val="0"/>
          <w:numId w:val="5"/>
        </w:numPr>
        <w:rPr>
          <w:lang w:val="en-GB"/>
        </w:rPr>
      </w:pPr>
      <w:r w:rsidRPr="00DE4CCF">
        <w:rPr>
          <w:lang w:val="en-GB"/>
        </w:rPr>
        <w:t>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445/2011;</w:t>
      </w:r>
    </w:p>
    <w:p w14:paraId="4AB51EF9" w14:textId="77777777" w:rsidR="00851B8D" w:rsidRPr="00DE4CCF" w:rsidRDefault="00851B8D" w:rsidP="00851B8D">
      <w:pPr>
        <w:pStyle w:val="ab"/>
        <w:numPr>
          <w:ilvl w:val="0"/>
          <w:numId w:val="5"/>
        </w:numPr>
        <w:rPr>
          <w:lang w:val="en-GB"/>
        </w:rPr>
      </w:pPr>
      <w:r w:rsidRPr="00DE4CCF">
        <w:rPr>
          <w:lang w:val="en-GB"/>
        </w:rPr>
        <w:t>COMMISSION IMPLEMENTING REGULATION (EU) No 402/2013 of 30 April 2013 on the common safety method for risk evaluation and assessment and repealing Regulation (EC) No 352/2009;</w:t>
      </w:r>
    </w:p>
    <w:p w14:paraId="2172262D" w14:textId="77777777" w:rsidR="00851B8D" w:rsidRPr="00DE4CCF" w:rsidRDefault="00851B8D" w:rsidP="00851B8D">
      <w:pPr>
        <w:pStyle w:val="ab"/>
        <w:numPr>
          <w:ilvl w:val="0"/>
          <w:numId w:val="5"/>
        </w:numPr>
        <w:rPr>
          <w:lang w:val="en-GB"/>
        </w:rPr>
      </w:pPr>
      <w:r w:rsidRPr="00DE4CCF">
        <w:rPr>
          <w:lang w:val="en-GB"/>
        </w:rPr>
        <w:t>Railway Transport Act;</w:t>
      </w:r>
    </w:p>
    <w:p w14:paraId="20ADEF86" w14:textId="14FD3692" w:rsidR="00851B8D" w:rsidRPr="00DE4CCF" w:rsidRDefault="00851B8D" w:rsidP="00A34B44">
      <w:pPr>
        <w:pStyle w:val="ab"/>
        <w:numPr>
          <w:ilvl w:val="0"/>
          <w:numId w:val="5"/>
        </w:numPr>
        <w:rPr>
          <w:lang w:val="en-GB"/>
        </w:rPr>
      </w:pPr>
      <w:r w:rsidRPr="00DE4CCF">
        <w:rPr>
          <w:lang w:val="en-GB"/>
        </w:rPr>
        <w:lastRenderedPageBreak/>
        <w:t>ORDINANCE No 59 dated 5.12.2006 on the railway transport safety management.</w:t>
      </w:r>
    </w:p>
    <w:p w14:paraId="1EEE8CD7" w14:textId="1F94B2B3" w:rsidR="008B3B62" w:rsidRPr="00DE4CCF" w:rsidRDefault="00A34B44" w:rsidP="003B6CA3">
      <w:pPr>
        <w:pStyle w:val="ab"/>
        <w:numPr>
          <w:ilvl w:val="2"/>
          <w:numId w:val="23"/>
        </w:numPr>
        <w:tabs>
          <w:tab w:val="left" w:pos="851"/>
          <w:tab w:val="left" w:pos="1418"/>
        </w:tabs>
        <w:spacing w:before="120"/>
        <w:ind w:left="0" w:firstLine="709"/>
        <w:contextualSpacing w:val="0"/>
        <w:rPr>
          <w:i/>
          <w:iCs/>
          <w:lang w:val="en-GB"/>
        </w:rPr>
      </w:pPr>
      <w:r w:rsidRPr="00DE4CCF">
        <w:rPr>
          <w:i/>
          <w:iCs/>
          <w:lang w:val="en-GB"/>
        </w:rPr>
        <w:t>Environmental factors</w:t>
      </w:r>
      <w:r w:rsidR="008403A8" w:rsidRPr="00DE4CCF">
        <w:rPr>
          <w:i/>
          <w:iCs/>
          <w:lang w:val="en-GB"/>
        </w:rPr>
        <w:t>:</w:t>
      </w:r>
    </w:p>
    <w:p w14:paraId="4595F58E" w14:textId="43F61E8B" w:rsidR="0030036B" w:rsidRPr="00DE4CCF" w:rsidRDefault="00A34B44" w:rsidP="0030036B">
      <w:pPr>
        <w:tabs>
          <w:tab w:val="left" w:pos="851"/>
          <w:tab w:val="left" w:pos="1418"/>
        </w:tabs>
        <w:rPr>
          <w:iCs/>
          <w:lang w:val="en-GB"/>
        </w:rPr>
      </w:pPr>
      <w:r w:rsidRPr="00DE4CCF">
        <w:rPr>
          <w:lang w:val="en-GB"/>
        </w:rPr>
        <w:t>Not applicable</w:t>
      </w:r>
      <w:r w:rsidR="0030036B" w:rsidRPr="00DE4CCF">
        <w:rPr>
          <w:iCs/>
          <w:lang w:val="en-GB"/>
        </w:rPr>
        <w:t>.</w:t>
      </w:r>
    </w:p>
    <w:p w14:paraId="70AA4E12" w14:textId="2F1A512B" w:rsidR="008B3B62" w:rsidRPr="00DE4CCF" w:rsidRDefault="007079F6">
      <w:pPr>
        <w:pStyle w:val="ab"/>
        <w:numPr>
          <w:ilvl w:val="3"/>
          <w:numId w:val="23"/>
        </w:numPr>
        <w:tabs>
          <w:tab w:val="left" w:pos="851"/>
          <w:tab w:val="left" w:pos="1418"/>
        </w:tabs>
        <w:spacing w:before="120"/>
        <w:contextualSpacing w:val="0"/>
        <w:rPr>
          <w:i/>
          <w:iCs/>
          <w:lang w:val="en-GB"/>
        </w:rPr>
      </w:pPr>
      <w:r w:rsidRPr="00DE4CCF">
        <w:rPr>
          <w:i/>
          <w:iCs/>
          <w:lang w:val="en-GB"/>
        </w:rPr>
        <w:t>Labour conditions (noise, illumination, vibrations).</w:t>
      </w:r>
    </w:p>
    <w:p w14:paraId="63DF2B25" w14:textId="698004A7" w:rsidR="008B3B62" w:rsidRPr="00DE4CCF" w:rsidRDefault="007079F6" w:rsidP="008B3B62">
      <w:pPr>
        <w:tabs>
          <w:tab w:val="left" w:pos="851"/>
          <w:tab w:val="left" w:pos="1418"/>
        </w:tabs>
        <w:ind w:left="708" w:firstLine="0"/>
        <w:rPr>
          <w:i/>
          <w:iCs/>
          <w:lang w:val="en-GB"/>
        </w:rPr>
      </w:pPr>
      <w:r w:rsidRPr="00DE4CCF">
        <w:rPr>
          <w:lang w:val="en-GB"/>
        </w:rPr>
        <w:t>Not applicable</w:t>
      </w:r>
      <w:r w:rsidR="00480DAA" w:rsidRPr="00DE4CCF">
        <w:rPr>
          <w:lang w:val="en-GB"/>
        </w:rPr>
        <w:t>.</w:t>
      </w:r>
    </w:p>
    <w:p w14:paraId="1392974E" w14:textId="4FACAA9A" w:rsidR="00F90AE1" w:rsidRPr="00DE4CCF" w:rsidRDefault="00B56547" w:rsidP="00A22C71">
      <w:pPr>
        <w:pStyle w:val="ab"/>
        <w:numPr>
          <w:ilvl w:val="3"/>
          <w:numId w:val="23"/>
        </w:numPr>
        <w:tabs>
          <w:tab w:val="left" w:pos="851"/>
          <w:tab w:val="left" w:pos="1418"/>
        </w:tabs>
        <w:spacing w:before="120"/>
        <w:contextualSpacing w:val="0"/>
        <w:rPr>
          <w:i/>
          <w:lang w:val="en-GB"/>
        </w:rPr>
      </w:pPr>
      <w:r w:rsidRPr="00DE4CCF">
        <w:rPr>
          <w:i/>
          <w:iCs/>
          <w:lang w:val="en-GB"/>
        </w:rPr>
        <w:t>Meteorological and geographic conditions</w:t>
      </w:r>
      <w:r w:rsidR="00623D2C" w:rsidRPr="00DE4CCF">
        <w:rPr>
          <w:i/>
          <w:iCs/>
          <w:lang w:val="en-GB"/>
        </w:rPr>
        <w:t>.</w:t>
      </w:r>
      <w:r w:rsidR="008B3B62" w:rsidRPr="00DE4CCF">
        <w:rPr>
          <w:i/>
          <w:iCs/>
          <w:lang w:val="en-GB"/>
        </w:rPr>
        <w:t xml:space="preserve"> </w:t>
      </w:r>
    </w:p>
    <w:p w14:paraId="6C69580A" w14:textId="2FA1A2CB" w:rsidR="006B05CA" w:rsidRPr="00DE4CCF" w:rsidRDefault="006B05CA" w:rsidP="006B05CA">
      <w:pPr>
        <w:ind w:firstLine="0"/>
        <w:rPr>
          <w:lang w:val="en-GB"/>
        </w:rPr>
      </w:pPr>
      <w:r w:rsidRPr="00DE4CCF">
        <w:rPr>
          <w:lang w:val="en-GB"/>
        </w:rPr>
        <w:t xml:space="preserve">      </w:t>
      </w:r>
      <w:r w:rsidRPr="00DE4CCF">
        <w:rPr>
          <w:lang w:val="en-GB"/>
        </w:rPr>
        <w:sym w:font="Symbol" w:char="F0B7"/>
      </w:r>
      <w:r w:rsidRPr="00DE4CCF">
        <w:rPr>
          <w:lang w:val="en-GB"/>
        </w:rPr>
        <w:t xml:space="preserve">    </w:t>
      </w:r>
      <w:r w:rsidR="007E1B4C" w:rsidRPr="00DE4CCF">
        <w:rPr>
          <w:lang w:val="en-GB"/>
        </w:rPr>
        <w:t>In the light part of the day</w:t>
      </w:r>
      <w:r w:rsidR="007D1F99" w:rsidRPr="00DE4CCF">
        <w:rPr>
          <w:lang w:val="en-GB"/>
        </w:rPr>
        <w:t xml:space="preserve"> – 17:</w:t>
      </w:r>
      <w:r w:rsidR="00E9006C" w:rsidRPr="00DE4CCF">
        <w:rPr>
          <w:lang w:val="en-GB"/>
        </w:rPr>
        <w:t>0</w:t>
      </w:r>
      <w:r w:rsidR="00015A4C" w:rsidRPr="00DE4CCF">
        <w:rPr>
          <w:lang w:val="en-GB"/>
        </w:rPr>
        <w:t>1</w:t>
      </w:r>
      <w:r w:rsidRPr="00DE4CCF">
        <w:rPr>
          <w:lang w:val="en-GB"/>
        </w:rPr>
        <w:t xml:space="preserve"> </w:t>
      </w:r>
      <w:r w:rsidR="007E1B4C" w:rsidRPr="00DE4CCF">
        <w:rPr>
          <w:lang w:val="en-GB"/>
        </w:rPr>
        <w:t>p.m.</w:t>
      </w:r>
      <w:r w:rsidRPr="00DE4CCF">
        <w:rPr>
          <w:lang w:val="en-GB"/>
        </w:rPr>
        <w:t xml:space="preserve">; </w:t>
      </w:r>
    </w:p>
    <w:p w14:paraId="20636E52" w14:textId="568F20F0" w:rsidR="006B05CA" w:rsidRPr="00DE4CCF" w:rsidRDefault="006B05CA" w:rsidP="006B05CA">
      <w:pPr>
        <w:ind w:firstLine="0"/>
        <w:rPr>
          <w:lang w:val="en-GB"/>
        </w:rPr>
      </w:pPr>
      <w:r w:rsidRPr="00DE4CCF">
        <w:rPr>
          <w:lang w:val="en-GB"/>
        </w:rPr>
        <w:t xml:space="preserve">      </w:t>
      </w:r>
      <w:r w:rsidRPr="00DE4CCF">
        <w:rPr>
          <w:lang w:val="en-GB"/>
        </w:rPr>
        <w:sym w:font="Symbol" w:char="F0B7"/>
      </w:r>
      <w:r w:rsidRPr="00DE4CCF">
        <w:rPr>
          <w:lang w:val="en-GB"/>
        </w:rPr>
        <w:t xml:space="preserve">    </w:t>
      </w:r>
      <w:r w:rsidR="007E1B4C" w:rsidRPr="00DE4CCF">
        <w:rPr>
          <w:lang w:val="en-GB"/>
        </w:rPr>
        <w:t>Air temperature</w:t>
      </w:r>
      <w:r w:rsidRPr="00DE4CCF">
        <w:rPr>
          <w:lang w:val="en-GB"/>
        </w:rPr>
        <w:t xml:space="preserve"> </w:t>
      </w:r>
      <w:r w:rsidR="007D1F99" w:rsidRPr="00DE4CCF">
        <w:rPr>
          <w:lang w:val="en-GB"/>
        </w:rPr>
        <w:t>+35</w:t>
      </w:r>
      <w:r w:rsidRPr="00DE4CCF">
        <w:rPr>
          <w:lang w:val="en-GB"/>
        </w:rPr>
        <w:t>ºС;</w:t>
      </w:r>
    </w:p>
    <w:p w14:paraId="218C0ED7" w14:textId="7698C15F" w:rsidR="006B05CA" w:rsidRPr="00DE4CCF" w:rsidRDefault="006B05CA" w:rsidP="006B05CA">
      <w:pPr>
        <w:ind w:firstLine="0"/>
        <w:rPr>
          <w:lang w:val="en-GB"/>
        </w:rPr>
      </w:pPr>
      <w:r w:rsidRPr="00DE4CCF">
        <w:rPr>
          <w:lang w:val="en-GB"/>
        </w:rPr>
        <w:t xml:space="preserve">      </w:t>
      </w:r>
      <w:r w:rsidRPr="00DE4CCF">
        <w:rPr>
          <w:lang w:val="en-GB"/>
        </w:rPr>
        <w:sym w:font="Symbol" w:char="F0B7"/>
      </w:r>
      <w:r w:rsidRPr="00DE4CCF">
        <w:rPr>
          <w:lang w:val="en-GB"/>
        </w:rPr>
        <w:t xml:space="preserve">    </w:t>
      </w:r>
      <w:r w:rsidR="007E1B4C" w:rsidRPr="00DE4CCF">
        <w:rPr>
          <w:lang w:val="en-GB"/>
        </w:rPr>
        <w:t>Wind speed and direction</w:t>
      </w:r>
      <w:r w:rsidR="003E0B40" w:rsidRPr="00DE4CCF">
        <w:rPr>
          <w:lang w:val="en-GB"/>
        </w:rPr>
        <w:t xml:space="preserve">: 12 </w:t>
      </w:r>
      <w:r w:rsidR="007E1B4C" w:rsidRPr="00DE4CCF">
        <w:rPr>
          <w:lang w:val="en-GB"/>
        </w:rPr>
        <w:t>m/s</w:t>
      </w:r>
      <w:r w:rsidR="003E0B40" w:rsidRPr="00DE4CCF">
        <w:rPr>
          <w:lang w:val="en-GB"/>
        </w:rPr>
        <w:t>,</w:t>
      </w:r>
      <w:r w:rsidR="00E9006C" w:rsidRPr="00DE4CCF">
        <w:rPr>
          <w:lang w:val="en-GB"/>
        </w:rPr>
        <w:t xml:space="preserve"> </w:t>
      </w:r>
      <w:r w:rsidR="007E1B4C" w:rsidRPr="00DE4CCF">
        <w:rPr>
          <w:lang w:val="en-GB"/>
        </w:rPr>
        <w:t>northwest</w:t>
      </w:r>
      <w:r w:rsidRPr="00DE4CCF">
        <w:rPr>
          <w:lang w:val="en-GB"/>
        </w:rPr>
        <w:t>;</w:t>
      </w:r>
    </w:p>
    <w:p w14:paraId="152219C9" w14:textId="71EB60BB" w:rsidR="006B05CA" w:rsidRPr="00DE4CCF" w:rsidRDefault="006B05CA" w:rsidP="006B05CA">
      <w:pPr>
        <w:ind w:firstLine="0"/>
        <w:rPr>
          <w:lang w:val="en-GB"/>
        </w:rPr>
      </w:pPr>
      <w:r w:rsidRPr="00DE4CCF">
        <w:rPr>
          <w:lang w:val="en-GB"/>
        </w:rPr>
        <w:t xml:space="preserve">      </w:t>
      </w:r>
      <w:r w:rsidRPr="00DE4CCF">
        <w:rPr>
          <w:lang w:val="en-GB"/>
        </w:rPr>
        <w:sym w:font="Symbol" w:char="F0B7"/>
      </w:r>
      <w:r w:rsidRPr="00DE4CCF">
        <w:rPr>
          <w:lang w:val="en-GB"/>
        </w:rPr>
        <w:t xml:space="preserve">   </w:t>
      </w:r>
      <w:r w:rsidR="003C7CC7" w:rsidRPr="00DE4CCF">
        <w:rPr>
          <w:lang w:val="en-GB"/>
        </w:rPr>
        <w:t xml:space="preserve"> Weather </w:t>
      </w:r>
      <w:r w:rsidRPr="00DE4CCF">
        <w:rPr>
          <w:lang w:val="en-GB"/>
        </w:rPr>
        <w:t xml:space="preserve">– </w:t>
      </w:r>
      <w:r w:rsidR="003C7CC7" w:rsidRPr="00DE4CCF">
        <w:rPr>
          <w:lang w:val="en-GB"/>
        </w:rPr>
        <w:t>clear</w:t>
      </w:r>
      <w:r w:rsidRPr="00DE4CCF">
        <w:rPr>
          <w:lang w:val="en-GB"/>
        </w:rPr>
        <w:t>,</w:t>
      </w:r>
      <w:r w:rsidR="00E9006C" w:rsidRPr="00DE4CCF">
        <w:rPr>
          <w:lang w:val="en-GB"/>
        </w:rPr>
        <w:t xml:space="preserve"> </w:t>
      </w:r>
      <w:r w:rsidR="003C7CC7" w:rsidRPr="00DE4CCF">
        <w:rPr>
          <w:lang w:val="en-GB"/>
        </w:rPr>
        <w:t>sunny and hot with normal visibility of the signals</w:t>
      </w:r>
      <w:r w:rsidRPr="00DE4CCF">
        <w:rPr>
          <w:lang w:val="en-GB"/>
        </w:rPr>
        <w:t>;</w:t>
      </w:r>
    </w:p>
    <w:p w14:paraId="7A1F3ACD" w14:textId="404F0404" w:rsidR="007D1F99" w:rsidRPr="00DE4CCF" w:rsidRDefault="007D1F99" w:rsidP="006B05CA">
      <w:pPr>
        <w:ind w:firstLine="0"/>
        <w:rPr>
          <w:lang w:val="en-GB"/>
        </w:rPr>
      </w:pPr>
      <w:r w:rsidRPr="00DE4CCF">
        <w:rPr>
          <w:lang w:val="en-GB"/>
        </w:rPr>
        <w:t xml:space="preserve">      </w:t>
      </w:r>
      <w:r w:rsidRPr="00DE4CCF">
        <w:rPr>
          <w:lang w:val="en-GB"/>
        </w:rPr>
        <w:sym w:font="Symbol" w:char="F0B7"/>
      </w:r>
      <w:r w:rsidRPr="00DE4CCF">
        <w:rPr>
          <w:lang w:val="en-GB"/>
        </w:rPr>
        <w:t xml:space="preserve">    </w:t>
      </w:r>
      <w:r w:rsidR="00AC184B" w:rsidRPr="00DE4CCF">
        <w:rPr>
          <w:lang w:val="en-GB"/>
        </w:rPr>
        <w:t>The stations Yana and Kremikovtsi are located in the western part of the rail network</w:t>
      </w:r>
      <w:r w:rsidRPr="00DE4CCF">
        <w:rPr>
          <w:lang w:val="en-GB"/>
        </w:rPr>
        <w:t>;</w:t>
      </w:r>
    </w:p>
    <w:p w14:paraId="673F2D33" w14:textId="13F24C30" w:rsidR="00271192" w:rsidRPr="00DE4CCF" w:rsidRDefault="00642562" w:rsidP="00A22C71">
      <w:pPr>
        <w:pStyle w:val="ab"/>
        <w:numPr>
          <w:ilvl w:val="3"/>
          <w:numId w:val="23"/>
        </w:numPr>
        <w:tabs>
          <w:tab w:val="left" w:pos="851"/>
          <w:tab w:val="left" w:pos="1418"/>
        </w:tabs>
        <w:spacing w:before="120"/>
        <w:ind w:left="0" w:firstLine="709"/>
        <w:contextualSpacing w:val="0"/>
        <w:rPr>
          <w:i/>
          <w:iCs/>
          <w:lang w:val="en-GB"/>
        </w:rPr>
      </w:pPr>
      <w:r w:rsidRPr="00DE4CCF">
        <w:rPr>
          <w:i/>
          <w:iCs/>
          <w:lang w:val="en-GB"/>
        </w:rPr>
        <w:t>Construction works, performed on the spot or in very proximity</w:t>
      </w:r>
      <w:r w:rsidR="008B3B62" w:rsidRPr="00DE4CCF">
        <w:rPr>
          <w:i/>
          <w:iCs/>
          <w:lang w:val="en-GB"/>
        </w:rPr>
        <w:t>.</w:t>
      </w:r>
    </w:p>
    <w:p w14:paraId="573DBE80" w14:textId="210609DE" w:rsidR="00F50D97" w:rsidRPr="00DE4CCF" w:rsidRDefault="00F50D97" w:rsidP="00271192">
      <w:pPr>
        <w:tabs>
          <w:tab w:val="left" w:pos="851"/>
          <w:tab w:val="left" w:pos="1418"/>
        </w:tabs>
        <w:rPr>
          <w:iCs/>
          <w:lang w:val="en-GB"/>
        </w:rPr>
      </w:pPr>
      <w:r w:rsidRPr="00DE4CCF">
        <w:rPr>
          <w:iCs/>
          <w:lang w:val="en-GB"/>
        </w:rPr>
        <w:t xml:space="preserve">On 26.07.2022, along the Yana - Kremikovtsi interstation, construction works on the railway infrastructure at the place and </w:t>
      </w:r>
      <w:r w:rsidR="00A35F5D" w:rsidRPr="00DE4CCF">
        <w:rPr>
          <w:iCs/>
          <w:lang w:val="en-GB"/>
        </w:rPr>
        <w:t>near</w:t>
      </w:r>
      <w:r w:rsidRPr="00DE4CCF">
        <w:rPr>
          <w:iCs/>
          <w:lang w:val="en-GB"/>
        </w:rPr>
        <w:t xml:space="preserve"> the accident were not carried out.</w:t>
      </w:r>
    </w:p>
    <w:p w14:paraId="0FED0DDA" w14:textId="623BF6D9" w:rsidR="00623D2C" w:rsidRPr="00DE4CCF" w:rsidRDefault="00A35F5D" w:rsidP="00A22C71">
      <w:pPr>
        <w:pStyle w:val="ab"/>
        <w:numPr>
          <w:ilvl w:val="2"/>
          <w:numId w:val="25"/>
        </w:numPr>
        <w:tabs>
          <w:tab w:val="left" w:pos="1276"/>
        </w:tabs>
        <w:spacing w:before="120"/>
        <w:ind w:left="0" w:firstLine="709"/>
        <w:contextualSpacing w:val="0"/>
        <w:rPr>
          <w:i/>
          <w:iCs/>
          <w:lang w:val="en-GB"/>
        </w:rPr>
      </w:pPr>
      <w:r w:rsidRPr="00DE4CCF">
        <w:rPr>
          <w:i/>
          <w:iCs/>
          <w:lang w:val="en-GB"/>
        </w:rPr>
        <w:t>Any other factors for the investigation objective.</w:t>
      </w:r>
    </w:p>
    <w:p w14:paraId="14391C8B" w14:textId="3FE405A4" w:rsidR="00707F14" w:rsidRPr="00DE4CCF" w:rsidRDefault="00A35F5D" w:rsidP="00707F14">
      <w:pPr>
        <w:rPr>
          <w:lang w:val="en-GB"/>
        </w:rPr>
      </w:pPr>
      <w:r w:rsidRPr="00DE4CCF">
        <w:rPr>
          <w:lang w:val="en-GB"/>
        </w:rPr>
        <w:t>Not applicable</w:t>
      </w:r>
      <w:r w:rsidR="00D271A4" w:rsidRPr="00DE4CCF">
        <w:rPr>
          <w:lang w:val="en-GB"/>
        </w:rPr>
        <w:t>.</w:t>
      </w:r>
    </w:p>
    <w:p w14:paraId="6E08CABF" w14:textId="29E19497" w:rsidR="00445CF4" w:rsidRPr="00DE4CCF" w:rsidRDefault="000D24F8">
      <w:pPr>
        <w:pStyle w:val="ab"/>
        <w:numPr>
          <w:ilvl w:val="1"/>
          <w:numId w:val="25"/>
        </w:numPr>
        <w:tabs>
          <w:tab w:val="left" w:pos="993"/>
          <w:tab w:val="left" w:pos="1134"/>
        </w:tabs>
        <w:spacing w:before="120"/>
        <w:ind w:left="709" w:firstLine="0"/>
        <w:contextualSpacing w:val="0"/>
        <w:rPr>
          <w:b/>
          <w:i/>
          <w:iCs/>
          <w:lang w:val="en-GB"/>
        </w:rPr>
      </w:pPr>
      <w:r w:rsidRPr="00DE4CCF">
        <w:rPr>
          <w:b/>
          <w:i/>
          <w:iCs/>
          <w:lang w:val="en-GB"/>
        </w:rPr>
        <w:t xml:space="preserve"> </w:t>
      </w:r>
      <w:r w:rsidR="00A35F5D" w:rsidRPr="00DE4CCF">
        <w:rPr>
          <w:b/>
          <w:i/>
          <w:iCs/>
          <w:lang w:val="en-GB"/>
        </w:rPr>
        <w:t>Feedback and control mechanisms, including risk and safety management, as well as monitoring processes:</w:t>
      </w:r>
    </w:p>
    <w:p w14:paraId="625701D0" w14:textId="5081CA45" w:rsidR="00445CF4" w:rsidRPr="00DE4CCF" w:rsidRDefault="00A35F5D">
      <w:pPr>
        <w:pStyle w:val="ab"/>
        <w:numPr>
          <w:ilvl w:val="2"/>
          <w:numId w:val="12"/>
        </w:numPr>
        <w:tabs>
          <w:tab w:val="left" w:pos="1276"/>
        </w:tabs>
        <w:spacing w:before="120"/>
        <w:rPr>
          <w:i/>
          <w:iCs/>
          <w:lang w:val="en-GB"/>
        </w:rPr>
      </w:pPr>
      <w:r w:rsidRPr="00DE4CCF">
        <w:rPr>
          <w:i/>
          <w:iCs/>
          <w:lang w:val="en-GB"/>
        </w:rPr>
        <w:t>Regulatory framework conditions</w:t>
      </w:r>
      <w:r w:rsidR="00445CF4" w:rsidRPr="00DE4CCF">
        <w:rPr>
          <w:i/>
          <w:iCs/>
          <w:lang w:val="en-GB"/>
        </w:rPr>
        <w:t>.</w:t>
      </w:r>
    </w:p>
    <w:p w14:paraId="1CBF40FE" w14:textId="77777777" w:rsidR="00A35F5D" w:rsidRPr="00DE4CCF" w:rsidRDefault="00A35F5D" w:rsidP="00A35F5D">
      <w:pPr>
        <w:pStyle w:val="ab"/>
        <w:ind w:left="0"/>
        <w:rPr>
          <w:lang w:val="en-GB"/>
        </w:rPr>
      </w:pPr>
      <w:r w:rsidRPr="00DE4CCF">
        <w:rPr>
          <w:lang w:val="en-GB"/>
        </w:rPr>
        <w:t>Commission Delegated Regulation (EU) 2018/761 of 16 February 2018 establishing common safety methods for supervision by national safety authorities after the issue of a single safety certificate or a safety authorisation pursuant to Directive (EU) 2016/798 of the European Parliament and of the Council and repealing Commission Regulation (EU) No 1077/2012</w:t>
      </w:r>
    </w:p>
    <w:p w14:paraId="702D1847" w14:textId="77777777" w:rsidR="00A35F5D" w:rsidRPr="00DE4CCF" w:rsidRDefault="00A35F5D" w:rsidP="00A35F5D">
      <w:pPr>
        <w:rPr>
          <w:lang w:val="en-GB"/>
        </w:rPr>
      </w:pPr>
      <w:r w:rsidRPr="00DE4CCF">
        <w:rPr>
          <w:lang w:val="en-GB"/>
        </w:rPr>
        <w:t>Commission Delegated Regulation (EU) 2018/762 of 8 March 2018 establishing common safety methods on safety management system requirements pursuant to Directive (EU) 2016/798 of the European Parliament and of the Council and repealing Commission Regulations (EU) No 1158/2010 and (EU) No 1169/2010</w:t>
      </w:r>
    </w:p>
    <w:p w14:paraId="7B0B8659" w14:textId="0D094AFD" w:rsidR="00A35F5D" w:rsidRPr="00DE4CCF" w:rsidRDefault="00A35F5D" w:rsidP="00A35F5D">
      <w:pPr>
        <w:pStyle w:val="ab"/>
        <w:ind w:left="0"/>
        <w:rPr>
          <w:lang w:val="en-GB"/>
        </w:rPr>
      </w:pPr>
      <w:r w:rsidRPr="00DE4CCF">
        <w:rPr>
          <w:lang w:val="en-GB"/>
        </w:rPr>
        <w:t>ORDINANCE No 59 dated 5.12.2006 on the railway transport safety management</w:t>
      </w:r>
    </w:p>
    <w:p w14:paraId="35D344D9" w14:textId="05C4BC89" w:rsidR="00445CF4" w:rsidRPr="00DE4CCF" w:rsidRDefault="00016DBE" w:rsidP="007231C3">
      <w:pPr>
        <w:pStyle w:val="ab"/>
        <w:numPr>
          <w:ilvl w:val="2"/>
          <w:numId w:val="12"/>
        </w:numPr>
        <w:tabs>
          <w:tab w:val="left" w:pos="1276"/>
        </w:tabs>
        <w:spacing w:before="120"/>
        <w:ind w:left="709" w:firstLine="0"/>
        <w:contextualSpacing w:val="0"/>
        <w:rPr>
          <w:i/>
          <w:iCs/>
          <w:lang w:val="en-GB"/>
        </w:rPr>
      </w:pPr>
      <w:r w:rsidRPr="00DE4CCF">
        <w:rPr>
          <w:i/>
          <w:iCs/>
          <w:lang w:val="en-GB"/>
        </w:rPr>
        <w:t>Processes, methods and results from the activities on the risk assessment and monitoring that the involved entities performed:</w:t>
      </w:r>
    </w:p>
    <w:p w14:paraId="5443973D" w14:textId="64665336" w:rsidR="008B3B62" w:rsidRPr="00DE4CCF" w:rsidRDefault="002E3632">
      <w:pPr>
        <w:pStyle w:val="ab"/>
        <w:numPr>
          <w:ilvl w:val="3"/>
          <w:numId w:val="12"/>
        </w:numPr>
        <w:ind w:left="1418" w:hanging="709"/>
        <w:rPr>
          <w:i/>
          <w:iCs/>
          <w:lang w:val="en-GB"/>
        </w:rPr>
      </w:pPr>
      <w:r w:rsidRPr="00DE4CCF">
        <w:rPr>
          <w:i/>
          <w:iCs/>
          <w:lang w:val="en-GB"/>
        </w:rPr>
        <w:t>Railway undertakings</w:t>
      </w:r>
      <w:r w:rsidR="00445CF4" w:rsidRPr="00DE4CCF">
        <w:rPr>
          <w:i/>
          <w:iCs/>
          <w:lang w:val="en-GB"/>
        </w:rPr>
        <w:t>.</w:t>
      </w:r>
    </w:p>
    <w:p w14:paraId="3F298D6E" w14:textId="037DE4CB" w:rsidR="002E3632" w:rsidRPr="00DE4CCF" w:rsidRDefault="002E3632" w:rsidP="00190892">
      <w:pPr>
        <w:pStyle w:val="ab"/>
        <w:numPr>
          <w:ilvl w:val="0"/>
          <w:numId w:val="26"/>
        </w:numPr>
        <w:tabs>
          <w:tab w:val="left" w:pos="993"/>
        </w:tabs>
        <w:ind w:left="737" w:hanging="357"/>
        <w:rPr>
          <w:lang w:val="en-GB"/>
        </w:rPr>
      </w:pPr>
      <w:r w:rsidRPr="00DE4CCF">
        <w:rPr>
          <w:lang w:val="en-GB"/>
        </w:rPr>
        <w:t>"Rail Cargo Carrier - Bulgaria" EOOD implements IMPLEMENTING REGULATION (EU) No. 402/2013 OF THE COMMISSION dated April 30, 2013 regarding the general safety method for determining and assessing risk and repealing Regulation (EC) No. 352/2009 and SMS procedures: Process "P15_Risk Management", procedure "P-RMS 50 Risk Management Manual" and instruction "DNA-RMS 51: Prescription for performing risk analysis";</w:t>
      </w:r>
    </w:p>
    <w:p w14:paraId="38238582" w14:textId="003CFCD6" w:rsidR="002E3632" w:rsidRPr="00DE4CCF" w:rsidRDefault="002E3632" w:rsidP="00190892">
      <w:pPr>
        <w:pStyle w:val="ab"/>
        <w:numPr>
          <w:ilvl w:val="0"/>
          <w:numId w:val="26"/>
        </w:numPr>
        <w:tabs>
          <w:tab w:val="left" w:pos="993"/>
        </w:tabs>
        <w:ind w:left="737" w:hanging="357"/>
        <w:rPr>
          <w:lang w:val="en-GB"/>
        </w:rPr>
      </w:pPr>
      <w:r w:rsidRPr="00DE4CCF">
        <w:rPr>
          <w:lang w:val="en-GB"/>
        </w:rPr>
        <w:t>Changes in the activity of "Rail Cargo Carrier Bulgaria" EOOD have not yet been carried out, which were related to the accident and which fell under the definition of "substantial" in the sense of IMPLEMENTING REGULATION (EU) No. 402/2013.</w:t>
      </w:r>
    </w:p>
    <w:p w14:paraId="45C5B02E" w14:textId="77777777" w:rsidR="002E3632" w:rsidRPr="00DE4CCF" w:rsidRDefault="002E3632" w:rsidP="00190892">
      <w:pPr>
        <w:pStyle w:val="ab"/>
        <w:tabs>
          <w:tab w:val="left" w:pos="993"/>
        </w:tabs>
        <w:ind w:left="737" w:firstLine="0"/>
        <w:rPr>
          <w:i/>
          <w:lang w:val="en-GB"/>
        </w:rPr>
      </w:pPr>
      <w:r w:rsidRPr="00DE4CCF">
        <w:rPr>
          <w:i/>
          <w:lang w:val="en-GB"/>
        </w:rPr>
        <w:t>Infrastructure Manager.</w:t>
      </w:r>
    </w:p>
    <w:p w14:paraId="44038745" w14:textId="304DFB06" w:rsidR="002E3632" w:rsidRPr="00DE4CCF" w:rsidRDefault="002E3632" w:rsidP="00190892">
      <w:pPr>
        <w:pStyle w:val="ab"/>
        <w:numPr>
          <w:ilvl w:val="0"/>
          <w:numId w:val="26"/>
        </w:numPr>
        <w:tabs>
          <w:tab w:val="left" w:pos="993"/>
        </w:tabs>
        <w:ind w:left="737" w:hanging="357"/>
        <w:rPr>
          <w:lang w:val="en-GB"/>
        </w:rPr>
      </w:pPr>
      <w:r w:rsidRPr="00DE4CCF">
        <w:rPr>
          <w:lang w:val="en-GB"/>
        </w:rPr>
        <w:t>SE NRIC implements safety procedure PB 2.09 "Methodology for determining, assessing and managing risk" version 06 effective from 01.09.2021, which is part of the SMS.</w:t>
      </w:r>
    </w:p>
    <w:p w14:paraId="605F33F5" w14:textId="296EE8C1" w:rsidR="008B3B62" w:rsidRPr="00DE4CCF" w:rsidRDefault="00070392" w:rsidP="00A22C71">
      <w:pPr>
        <w:pStyle w:val="ab"/>
        <w:numPr>
          <w:ilvl w:val="3"/>
          <w:numId w:val="12"/>
        </w:numPr>
        <w:spacing w:before="240"/>
        <w:ind w:left="1418" w:hanging="709"/>
        <w:contextualSpacing w:val="0"/>
        <w:rPr>
          <w:i/>
          <w:iCs/>
          <w:lang w:val="en-GB"/>
        </w:rPr>
      </w:pPr>
      <w:r w:rsidRPr="00DE4CCF">
        <w:rPr>
          <w:i/>
          <w:iCs/>
          <w:lang w:val="en-GB"/>
        </w:rPr>
        <w:t>Entities in charge of the technical maintenance</w:t>
      </w:r>
      <w:r w:rsidR="008B3B62" w:rsidRPr="00DE4CCF">
        <w:rPr>
          <w:i/>
          <w:iCs/>
          <w:lang w:val="en-GB"/>
        </w:rPr>
        <w:t xml:space="preserve">. </w:t>
      </w:r>
    </w:p>
    <w:p w14:paraId="69B4B22E" w14:textId="40D39819" w:rsidR="008B3B62" w:rsidRPr="00DE4CCF" w:rsidRDefault="00070392" w:rsidP="008B3B62">
      <w:pPr>
        <w:ind w:left="709" w:firstLine="0"/>
        <w:rPr>
          <w:i/>
          <w:iCs/>
          <w:lang w:val="en-GB"/>
        </w:rPr>
      </w:pPr>
      <w:r w:rsidRPr="00DE4CCF">
        <w:rPr>
          <w:i/>
          <w:iCs/>
          <w:lang w:val="en-GB"/>
        </w:rPr>
        <w:t>Railway undertaking</w:t>
      </w:r>
    </w:p>
    <w:p w14:paraId="12781E6E" w14:textId="0F7EF6CA" w:rsidR="00190892" w:rsidRPr="00DE4CCF" w:rsidRDefault="00190892" w:rsidP="00190892">
      <w:pPr>
        <w:pStyle w:val="ab"/>
        <w:numPr>
          <w:ilvl w:val="0"/>
          <w:numId w:val="26"/>
        </w:numPr>
        <w:tabs>
          <w:tab w:val="left" w:pos="1134"/>
        </w:tabs>
        <w:rPr>
          <w:iCs/>
          <w:lang w:val="en-GB"/>
        </w:rPr>
      </w:pPr>
      <w:r w:rsidRPr="00DE4CCF">
        <w:rPr>
          <w:iCs/>
          <w:lang w:val="en-GB"/>
        </w:rPr>
        <w:t>"Rail Cargo Carrier - Bulgaria" EOOD does not have an ECM certificate;</w:t>
      </w:r>
    </w:p>
    <w:p w14:paraId="253413DD" w14:textId="0052D8E3" w:rsidR="00190892" w:rsidRPr="00DE4CCF" w:rsidRDefault="00190892" w:rsidP="00190892">
      <w:pPr>
        <w:pStyle w:val="ab"/>
        <w:numPr>
          <w:ilvl w:val="0"/>
          <w:numId w:val="26"/>
        </w:numPr>
        <w:tabs>
          <w:tab w:val="left" w:pos="1134"/>
        </w:tabs>
        <w:rPr>
          <w:iCs/>
          <w:lang w:val="en-GB"/>
        </w:rPr>
      </w:pPr>
      <w:r w:rsidRPr="00DE4CCF">
        <w:rPr>
          <w:iCs/>
          <w:lang w:val="en-GB"/>
        </w:rPr>
        <w:lastRenderedPageBreak/>
        <w:t>For locomotives Certificate of the organization responsible for maintenance No. DE /31/0122/0031 with a validity period of 06.05.2027.</w:t>
      </w:r>
    </w:p>
    <w:p w14:paraId="59EADE13" w14:textId="5EE42585" w:rsidR="00190892" w:rsidRPr="00DE4CCF" w:rsidRDefault="00190892" w:rsidP="00190892">
      <w:pPr>
        <w:pStyle w:val="ab"/>
        <w:numPr>
          <w:ilvl w:val="0"/>
          <w:numId w:val="26"/>
        </w:numPr>
        <w:tabs>
          <w:tab w:val="left" w:pos="1134"/>
        </w:tabs>
        <w:rPr>
          <w:iCs/>
          <w:lang w:val="en-GB"/>
        </w:rPr>
      </w:pPr>
      <w:r w:rsidRPr="00DE4CCF">
        <w:rPr>
          <w:iCs/>
          <w:lang w:val="en-GB"/>
        </w:rPr>
        <w:t>For wagons Certificate of the organization responsible for maintenance No. TR /31/0021/0001 with a validity period until 31.12.2022 in accordance with Annex G to COTIF and Annex A to ATMF.</w:t>
      </w:r>
    </w:p>
    <w:p w14:paraId="2256621C" w14:textId="77777777" w:rsidR="00190892" w:rsidRPr="00DE4CCF" w:rsidRDefault="00190892" w:rsidP="00190892">
      <w:pPr>
        <w:pStyle w:val="ab"/>
        <w:tabs>
          <w:tab w:val="left" w:pos="1134"/>
        </w:tabs>
        <w:ind w:left="1080" w:firstLine="0"/>
        <w:rPr>
          <w:i/>
          <w:iCs/>
          <w:lang w:val="en-GB"/>
        </w:rPr>
      </w:pPr>
      <w:r w:rsidRPr="00DE4CCF">
        <w:rPr>
          <w:i/>
          <w:iCs/>
          <w:lang w:val="en-GB"/>
        </w:rPr>
        <w:t>Infrastructure Manager</w:t>
      </w:r>
    </w:p>
    <w:p w14:paraId="059AA49E" w14:textId="74066614" w:rsidR="00190892" w:rsidRPr="00DE4CCF" w:rsidRDefault="00063507" w:rsidP="00190892">
      <w:pPr>
        <w:pStyle w:val="ab"/>
        <w:numPr>
          <w:ilvl w:val="0"/>
          <w:numId w:val="26"/>
        </w:numPr>
        <w:tabs>
          <w:tab w:val="left" w:pos="1134"/>
        </w:tabs>
        <w:rPr>
          <w:iCs/>
          <w:lang w:val="en-GB"/>
        </w:rPr>
      </w:pPr>
      <w:r w:rsidRPr="00DE4CCF">
        <w:rPr>
          <w:iCs/>
          <w:lang w:val="en-GB"/>
        </w:rPr>
        <w:t xml:space="preserve">SE NRIC is a certified ECM </w:t>
      </w:r>
      <w:r w:rsidR="00190892" w:rsidRPr="00DE4CCF">
        <w:rPr>
          <w:iCs/>
          <w:lang w:val="en-GB"/>
        </w:rPr>
        <w:t>with Certificate No. BG/31/0020/0003 valid until 30.06.2025;</w:t>
      </w:r>
    </w:p>
    <w:p w14:paraId="36A88870" w14:textId="3E0B57B6" w:rsidR="00051B1E" w:rsidRPr="00DE4CCF" w:rsidRDefault="000052A0">
      <w:pPr>
        <w:pStyle w:val="ab"/>
        <w:numPr>
          <w:ilvl w:val="3"/>
          <w:numId w:val="12"/>
        </w:numPr>
        <w:spacing w:before="240"/>
        <w:ind w:left="1418" w:hanging="709"/>
        <w:contextualSpacing w:val="0"/>
        <w:rPr>
          <w:i/>
          <w:iCs/>
          <w:lang w:val="en-GB"/>
        </w:rPr>
      </w:pPr>
      <w:r w:rsidRPr="00DE4CCF">
        <w:rPr>
          <w:i/>
          <w:iCs/>
          <w:lang w:val="en-GB"/>
        </w:rPr>
        <w:t>Manufacturers and all other participants</w:t>
      </w:r>
      <w:r w:rsidR="008B3B62" w:rsidRPr="00DE4CCF">
        <w:rPr>
          <w:i/>
          <w:iCs/>
          <w:lang w:val="en-GB"/>
        </w:rPr>
        <w:t>.</w:t>
      </w:r>
    </w:p>
    <w:p w14:paraId="260298E0" w14:textId="5A3C7CBB" w:rsidR="00051B1E" w:rsidRPr="00DE4CCF" w:rsidRDefault="000052A0" w:rsidP="00051B1E">
      <w:pPr>
        <w:ind w:left="709" w:firstLine="0"/>
        <w:rPr>
          <w:i/>
          <w:iCs/>
          <w:lang w:val="en-GB"/>
        </w:rPr>
      </w:pPr>
      <w:r w:rsidRPr="00DE4CCF">
        <w:rPr>
          <w:lang w:val="en-GB"/>
        </w:rPr>
        <w:t>Not applicable.</w:t>
      </w:r>
    </w:p>
    <w:p w14:paraId="58EA83D0" w14:textId="4556EF23" w:rsidR="00051B1E" w:rsidRPr="00DE4CCF" w:rsidRDefault="001C3DE2">
      <w:pPr>
        <w:pStyle w:val="ab"/>
        <w:numPr>
          <w:ilvl w:val="3"/>
          <w:numId w:val="12"/>
        </w:numPr>
        <w:spacing w:before="240"/>
        <w:ind w:left="1418" w:hanging="709"/>
        <w:contextualSpacing w:val="0"/>
        <w:rPr>
          <w:i/>
          <w:iCs/>
          <w:lang w:val="en-GB"/>
        </w:rPr>
      </w:pPr>
      <w:r w:rsidRPr="00DE4CCF">
        <w:rPr>
          <w:i/>
          <w:iCs/>
          <w:lang w:val="en-GB"/>
        </w:rPr>
        <w:t>Reports for independent risk assessment.</w:t>
      </w:r>
    </w:p>
    <w:p w14:paraId="3A6CE3CF" w14:textId="40402216" w:rsidR="00707F14" w:rsidRPr="00DE4CCF" w:rsidRDefault="002A19CA" w:rsidP="00707F14">
      <w:pPr>
        <w:pStyle w:val="ab"/>
        <w:ind w:left="0"/>
        <w:rPr>
          <w:iCs/>
          <w:lang w:val="en-GB"/>
        </w:rPr>
      </w:pPr>
      <w:r w:rsidRPr="00DE4CCF">
        <w:rPr>
          <w:iCs/>
          <w:lang w:val="en-GB"/>
        </w:rPr>
        <w:t>No assessment has been made by an Independent Assessor (AsBo) of any changes in operating conditions or factors relevant to the occurred accident.</w:t>
      </w:r>
    </w:p>
    <w:p w14:paraId="252E388B" w14:textId="1DA48A70" w:rsidR="00051B1E" w:rsidRPr="00DE4CCF" w:rsidRDefault="007A7B3D">
      <w:pPr>
        <w:pStyle w:val="ab"/>
        <w:numPr>
          <w:ilvl w:val="2"/>
          <w:numId w:val="12"/>
        </w:numPr>
        <w:spacing w:before="240"/>
        <w:contextualSpacing w:val="0"/>
        <w:rPr>
          <w:i/>
          <w:iCs/>
          <w:lang w:val="en-GB"/>
        </w:rPr>
      </w:pPr>
      <w:r w:rsidRPr="00DE4CCF">
        <w:rPr>
          <w:bCs/>
          <w:i/>
          <w:iCs/>
          <w:lang w:val="en-GB"/>
        </w:rPr>
        <w:t>Safety management system of the involved</w:t>
      </w:r>
      <w:r w:rsidR="00051B1E" w:rsidRPr="00DE4CCF">
        <w:rPr>
          <w:i/>
          <w:iCs/>
          <w:lang w:val="en-GB"/>
        </w:rPr>
        <w:t>:</w:t>
      </w:r>
    </w:p>
    <w:p w14:paraId="6F22491A" w14:textId="01C5E982" w:rsidR="00051B1E" w:rsidRPr="00DE4CCF" w:rsidRDefault="007A7B3D">
      <w:pPr>
        <w:pStyle w:val="ab"/>
        <w:numPr>
          <w:ilvl w:val="3"/>
          <w:numId w:val="12"/>
        </w:numPr>
        <w:spacing w:before="240"/>
        <w:contextualSpacing w:val="0"/>
        <w:rPr>
          <w:i/>
          <w:iCs/>
          <w:lang w:val="en-GB"/>
        </w:rPr>
      </w:pPr>
      <w:r w:rsidRPr="00DE4CCF">
        <w:rPr>
          <w:i/>
          <w:iCs/>
          <w:lang w:val="en-GB"/>
        </w:rPr>
        <w:t>Railway undertakings</w:t>
      </w:r>
      <w:r w:rsidR="00707F14" w:rsidRPr="00DE4CCF">
        <w:rPr>
          <w:i/>
          <w:iCs/>
          <w:lang w:val="en-GB"/>
        </w:rPr>
        <w:t>.</w:t>
      </w:r>
      <w:r w:rsidR="00051B1E" w:rsidRPr="00DE4CCF">
        <w:rPr>
          <w:i/>
          <w:iCs/>
          <w:lang w:val="en-GB"/>
        </w:rPr>
        <w:t xml:space="preserve"> </w:t>
      </w:r>
    </w:p>
    <w:p w14:paraId="327A2828" w14:textId="381E4D96" w:rsidR="00F80FE3" w:rsidRPr="00DE4CCF" w:rsidRDefault="009A05B1" w:rsidP="00E96962">
      <w:pPr>
        <w:ind w:left="426"/>
        <w:rPr>
          <w:iCs/>
          <w:lang w:val="en-GB"/>
        </w:rPr>
      </w:pPr>
      <w:r w:rsidRPr="00DE4CCF">
        <w:rPr>
          <w:iCs/>
          <w:lang w:val="en-GB"/>
        </w:rPr>
        <w:t>"Rail Cargo Carrier - Bulgaria" EOOD implements the "Safety Management System Manual" effective from 01.02.2020.</w:t>
      </w:r>
    </w:p>
    <w:p w14:paraId="0986A6E1" w14:textId="1C2C6AFA" w:rsidR="00051B1E" w:rsidRPr="00DE4CCF" w:rsidRDefault="005142C3">
      <w:pPr>
        <w:pStyle w:val="ab"/>
        <w:numPr>
          <w:ilvl w:val="3"/>
          <w:numId w:val="12"/>
        </w:numPr>
        <w:spacing w:before="240"/>
        <w:contextualSpacing w:val="0"/>
        <w:rPr>
          <w:i/>
          <w:iCs/>
          <w:lang w:val="en-GB"/>
        </w:rPr>
      </w:pPr>
      <w:r w:rsidRPr="00DE4CCF">
        <w:rPr>
          <w:i/>
          <w:iCs/>
          <w:lang w:val="en-GB"/>
        </w:rPr>
        <w:t>Railway Infrastructure</w:t>
      </w:r>
      <w:r w:rsidR="00051B1E" w:rsidRPr="00DE4CCF">
        <w:rPr>
          <w:i/>
          <w:iCs/>
          <w:lang w:val="en-GB"/>
        </w:rPr>
        <w:t>.</w:t>
      </w:r>
    </w:p>
    <w:p w14:paraId="74A19ADD" w14:textId="61F15E7C" w:rsidR="005142C3" w:rsidRPr="00DE4CCF" w:rsidRDefault="005142C3" w:rsidP="00DB7227">
      <w:pPr>
        <w:pStyle w:val="ab"/>
        <w:ind w:left="0"/>
        <w:contextualSpacing w:val="0"/>
        <w:rPr>
          <w:lang w:val="en-GB"/>
        </w:rPr>
      </w:pPr>
      <w:r w:rsidRPr="00DE4CCF">
        <w:rPr>
          <w:lang w:val="en-GB"/>
        </w:rPr>
        <w:t>SE NRIC implements safety procedure PB 2.09 "Methodology for determining, evaluating and managing risk version 06" effective from 01.09.2021, which is part of the SMS.</w:t>
      </w:r>
    </w:p>
    <w:p w14:paraId="0BE80965" w14:textId="285B0025" w:rsidR="00707F14" w:rsidRPr="00DE4CCF" w:rsidRDefault="005142C3" w:rsidP="007231C3">
      <w:pPr>
        <w:pStyle w:val="ab"/>
        <w:numPr>
          <w:ilvl w:val="2"/>
          <w:numId w:val="25"/>
        </w:numPr>
        <w:tabs>
          <w:tab w:val="left" w:pos="1276"/>
        </w:tabs>
        <w:spacing w:before="120"/>
        <w:ind w:left="0" w:firstLine="709"/>
        <w:contextualSpacing w:val="0"/>
        <w:rPr>
          <w:i/>
          <w:iCs/>
          <w:lang w:val="en-GB"/>
        </w:rPr>
      </w:pPr>
      <w:r w:rsidRPr="00DE4CCF">
        <w:rPr>
          <w:i/>
          <w:iCs/>
          <w:lang w:val="en-GB"/>
        </w:rPr>
        <w:t>Safety Management System of the entities in charge of the technical maintenance</w:t>
      </w:r>
      <w:r w:rsidR="00707F14" w:rsidRPr="00DE4CCF">
        <w:rPr>
          <w:i/>
          <w:iCs/>
          <w:lang w:val="en-GB"/>
        </w:rPr>
        <w:t>.</w:t>
      </w:r>
    </w:p>
    <w:p w14:paraId="3BB11D5E" w14:textId="77777777" w:rsidR="005142C3" w:rsidRPr="009A0093" w:rsidRDefault="005142C3" w:rsidP="005142C3">
      <w:pPr>
        <w:rPr>
          <w:lang w:val="it-IT"/>
        </w:rPr>
      </w:pPr>
      <w:r w:rsidRPr="009A0093">
        <w:rPr>
          <w:lang w:val="it-IT"/>
        </w:rPr>
        <w:t>"Rail Cargo Carrier Bulgaria" EOOD:</w:t>
      </w:r>
    </w:p>
    <w:p w14:paraId="14C081FB" w14:textId="02B7024C" w:rsidR="005142C3" w:rsidRPr="00DE4CCF" w:rsidRDefault="005142C3" w:rsidP="005142C3">
      <w:pPr>
        <w:rPr>
          <w:lang w:val="en-GB"/>
        </w:rPr>
      </w:pPr>
      <w:r w:rsidRPr="00DE4CCF">
        <w:rPr>
          <w:iCs/>
          <w:lang w:val="en-GB"/>
        </w:rPr>
        <w:sym w:font="Symbol" w:char="F0B7"/>
      </w:r>
      <w:r w:rsidRPr="00DE4CCF">
        <w:rPr>
          <w:iCs/>
          <w:lang w:val="en-GB"/>
        </w:rPr>
        <w:t xml:space="preserve"> </w:t>
      </w:r>
      <w:r w:rsidRPr="00DE4CCF">
        <w:rPr>
          <w:lang w:val="en-GB"/>
        </w:rPr>
        <w:t>For locomotive No. 91811116259-3 ÖBB Technische Services GmbH, additional permit No. BG 5120130018 dated 31.07.2013 issued by RAEA and for locomotive No. 91811116111-6 ÖBB Technische Services GmbH, additional permit No. BG 5120160020 dated 25.07. 2016 issued by RAEA;</w:t>
      </w:r>
    </w:p>
    <w:p w14:paraId="38474410" w14:textId="210F7F95" w:rsidR="005142C3" w:rsidRPr="00DE4CCF" w:rsidRDefault="005142C3" w:rsidP="005142C3">
      <w:pPr>
        <w:rPr>
          <w:lang w:val="en-GB"/>
        </w:rPr>
      </w:pPr>
      <w:r w:rsidRPr="00DE4CCF">
        <w:rPr>
          <w:iCs/>
          <w:lang w:val="en-GB"/>
        </w:rPr>
        <w:sym w:font="Symbol" w:char="F0B7"/>
      </w:r>
      <w:r w:rsidRPr="00DE4CCF">
        <w:rPr>
          <w:iCs/>
          <w:lang w:val="en-GB"/>
        </w:rPr>
        <w:t xml:space="preserve"> </w:t>
      </w:r>
      <w:r w:rsidRPr="00DE4CCF">
        <w:rPr>
          <w:lang w:val="en-GB"/>
        </w:rPr>
        <w:t>For wagons Certificate of the organization responsible for maintenance No. TR /31/0021/0001 with a validity period until 31.12.2022 in accordance with Annex G to COTIF and Annex A to ATMF.</w:t>
      </w:r>
    </w:p>
    <w:p w14:paraId="210AF766" w14:textId="6ECDEC5C" w:rsidR="005142C3" w:rsidRPr="00DE4CCF" w:rsidRDefault="005142C3" w:rsidP="005142C3">
      <w:pPr>
        <w:rPr>
          <w:lang w:val="en-GB"/>
        </w:rPr>
      </w:pPr>
      <w:r w:rsidRPr="00DE4CCF">
        <w:rPr>
          <w:lang w:val="en-GB"/>
        </w:rPr>
        <w:t xml:space="preserve">SE NRIC implements Safety Procedure PB 7.01 "Regulations for maintaining the </w:t>
      </w:r>
      <w:r w:rsidR="000A1F62" w:rsidRPr="00DE4CCF">
        <w:rPr>
          <w:lang w:val="en-GB"/>
        </w:rPr>
        <w:t>signalling</w:t>
      </w:r>
      <w:r w:rsidRPr="00DE4CCF">
        <w:rPr>
          <w:lang w:val="en-GB"/>
        </w:rPr>
        <w:t xml:space="preserve"> system (Safety equipment)", which is part of the SMS;</w:t>
      </w:r>
    </w:p>
    <w:p w14:paraId="08EAA221" w14:textId="36E452A6" w:rsidR="005142C3" w:rsidRPr="00DE4CCF" w:rsidRDefault="005142C3" w:rsidP="005142C3">
      <w:pPr>
        <w:rPr>
          <w:lang w:val="en-GB"/>
        </w:rPr>
      </w:pPr>
      <w:r w:rsidRPr="00DE4CCF">
        <w:rPr>
          <w:lang w:val="en-GB"/>
        </w:rPr>
        <w:t>SE NRIC implements approved "Rules for current maintenance of rail track" effective from 2021.</w:t>
      </w:r>
    </w:p>
    <w:p w14:paraId="76D8FA7E" w14:textId="4A6DABC3" w:rsidR="00707F14" w:rsidRPr="00DE4CCF" w:rsidRDefault="00DA09EF" w:rsidP="007231C3">
      <w:pPr>
        <w:pStyle w:val="ab"/>
        <w:numPr>
          <w:ilvl w:val="2"/>
          <w:numId w:val="25"/>
        </w:numPr>
        <w:tabs>
          <w:tab w:val="left" w:pos="1276"/>
        </w:tabs>
        <w:spacing w:before="120"/>
        <w:ind w:left="0" w:firstLine="709"/>
        <w:contextualSpacing w:val="0"/>
        <w:rPr>
          <w:i/>
          <w:iCs/>
          <w:lang w:val="en-GB"/>
        </w:rPr>
      </w:pPr>
      <w:r w:rsidRPr="00DE4CCF">
        <w:rPr>
          <w:i/>
          <w:iCs/>
          <w:lang w:val="en-GB"/>
        </w:rPr>
        <w:t>Results from the supervision, performed by the National Safety Authority</w:t>
      </w:r>
    </w:p>
    <w:p w14:paraId="4212E4B7" w14:textId="764207AF" w:rsidR="00DA09EF" w:rsidRPr="00DE4CCF" w:rsidRDefault="00DA09EF" w:rsidP="00DA09EF">
      <w:pPr>
        <w:pStyle w:val="ab"/>
        <w:ind w:left="0"/>
        <w:rPr>
          <w:lang w:val="en-GB"/>
        </w:rPr>
      </w:pPr>
      <w:r w:rsidRPr="00DE4CCF">
        <w:rPr>
          <w:lang w:val="en-GB"/>
        </w:rPr>
        <w:t>The results of the performed audits and inspections regarding the functioning of the Safety Management System of SE NRIC and "Rail Cargo Carrier - Bulgaria" EOOD in accordance with the requirements of Regulation (EU) 2018/761, Regulation (EU) No. 1169/2010, Regulation No. 56 and Ordinance No. 59 to respect the specific requirements of European legislation and national rules for the design, maintenance and operation of the managed railway infrastructure, show that the companies maintain the SMS and can fulfil the requirements provided for in the relevant legal acts.</w:t>
      </w:r>
    </w:p>
    <w:p w14:paraId="69DD167F" w14:textId="3349AD50" w:rsidR="00DA09EF" w:rsidRPr="00DE4CCF" w:rsidRDefault="00DA09EF" w:rsidP="00DA09EF">
      <w:pPr>
        <w:pStyle w:val="ab"/>
        <w:ind w:left="0"/>
        <w:rPr>
          <w:lang w:val="en-GB"/>
        </w:rPr>
      </w:pPr>
      <w:r w:rsidRPr="00DE4CCF">
        <w:rPr>
          <w:lang w:val="en-GB"/>
        </w:rPr>
        <w:t>In the period from 19.10.2020 to 30.10.2020, the National Safety Authority (NSA) carried out an annual planned supervision of the SMS of SE NRIC.</w:t>
      </w:r>
    </w:p>
    <w:p w14:paraId="67DA1BA5" w14:textId="4867219D" w:rsidR="00DA09EF" w:rsidRPr="00DE4CCF" w:rsidRDefault="00DA09EF" w:rsidP="00DA09EF">
      <w:pPr>
        <w:pStyle w:val="ab"/>
        <w:ind w:left="0"/>
        <w:rPr>
          <w:lang w:val="en-GB"/>
        </w:rPr>
      </w:pPr>
      <w:r w:rsidRPr="00DE4CCF">
        <w:rPr>
          <w:lang w:val="en-GB"/>
        </w:rPr>
        <w:t>In the period from 03.06.2020 to 09.07.2020, th</w:t>
      </w:r>
      <w:r w:rsidR="00260A23" w:rsidRPr="00DE4CCF">
        <w:rPr>
          <w:lang w:val="en-GB"/>
        </w:rPr>
        <w:t>e National Safety Authority (NSA</w:t>
      </w:r>
      <w:r w:rsidRPr="00DE4CCF">
        <w:rPr>
          <w:lang w:val="en-GB"/>
        </w:rPr>
        <w:t>) conducted an audit within the framework of the</w:t>
      </w:r>
      <w:r w:rsidR="00260A23" w:rsidRPr="00DE4CCF">
        <w:rPr>
          <w:lang w:val="en-GB"/>
        </w:rPr>
        <w:t xml:space="preserve"> procedure for issuing a Single </w:t>
      </w:r>
      <w:r w:rsidRPr="00DE4CCF">
        <w:rPr>
          <w:lang w:val="en-GB"/>
        </w:rPr>
        <w:t>Safety Certificate. No discrepancies were found during the audit.</w:t>
      </w:r>
    </w:p>
    <w:p w14:paraId="6E895A80" w14:textId="0543E4DD" w:rsidR="00772A7B" w:rsidRPr="00DE4CCF" w:rsidRDefault="003F3F1E" w:rsidP="00772A7B">
      <w:pPr>
        <w:pStyle w:val="ab"/>
        <w:numPr>
          <w:ilvl w:val="2"/>
          <w:numId w:val="30"/>
        </w:numPr>
        <w:spacing w:before="120"/>
        <w:contextualSpacing w:val="0"/>
        <w:rPr>
          <w:i/>
          <w:iCs/>
          <w:lang w:val="en-GB"/>
        </w:rPr>
      </w:pPr>
      <w:r w:rsidRPr="00DE4CCF">
        <w:rPr>
          <w:i/>
          <w:iCs/>
          <w:lang w:val="en-GB"/>
        </w:rPr>
        <w:t>Permits, certificates and assessment reports, provided by the National Safety Authority or other Conformity Assessment Bodies</w:t>
      </w:r>
      <w:r w:rsidR="00707F14" w:rsidRPr="00DE4CCF">
        <w:rPr>
          <w:i/>
          <w:iCs/>
          <w:lang w:val="en-GB"/>
        </w:rPr>
        <w:t>:</w:t>
      </w:r>
    </w:p>
    <w:p w14:paraId="262375A5" w14:textId="3A9A0E0D" w:rsidR="00707F14" w:rsidRPr="00DE4CCF" w:rsidRDefault="00CC19F2" w:rsidP="00772A7B">
      <w:pPr>
        <w:pStyle w:val="ab"/>
        <w:numPr>
          <w:ilvl w:val="3"/>
          <w:numId w:val="30"/>
        </w:numPr>
        <w:rPr>
          <w:i/>
          <w:iCs/>
          <w:lang w:val="en-GB"/>
        </w:rPr>
      </w:pPr>
      <w:r w:rsidRPr="00DE4CCF">
        <w:rPr>
          <w:i/>
          <w:iCs/>
          <w:lang w:val="en-GB"/>
        </w:rPr>
        <w:t>Safety certificates of the involved railway infrastructure manager</w:t>
      </w:r>
    </w:p>
    <w:p w14:paraId="086DAECD" w14:textId="72D7B0EE" w:rsidR="00772A7B" w:rsidRPr="00DE4CCF" w:rsidRDefault="00772A7B" w:rsidP="00772A7B">
      <w:pPr>
        <w:rPr>
          <w:lang w:val="en-GB"/>
        </w:rPr>
      </w:pPr>
      <w:r w:rsidRPr="00DE4CCF">
        <w:rPr>
          <w:iCs/>
          <w:lang w:val="en-GB"/>
        </w:rPr>
        <w:t>SE NRIC holds Safety Authorization No BG 21/2018/0001 valid from 01.07.2018 to 30.06.2023.</w:t>
      </w:r>
    </w:p>
    <w:p w14:paraId="753175F5" w14:textId="54AF09CF" w:rsidR="00707F14" w:rsidRPr="00DE4CCF" w:rsidRDefault="00772A7B" w:rsidP="00A22C71">
      <w:pPr>
        <w:pStyle w:val="ab"/>
        <w:numPr>
          <w:ilvl w:val="3"/>
          <w:numId w:val="30"/>
        </w:numPr>
        <w:spacing w:before="120"/>
        <w:ind w:left="0" w:firstLine="709"/>
        <w:contextualSpacing w:val="0"/>
        <w:rPr>
          <w:i/>
          <w:iCs/>
          <w:lang w:val="en-GB"/>
        </w:rPr>
      </w:pPr>
      <w:r w:rsidRPr="00DE4CCF">
        <w:rPr>
          <w:i/>
          <w:iCs/>
          <w:lang w:val="en-GB"/>
        </w:rPr>
        <w:lastRenderedPageBreak/>
        <w:t>Safety certificates of the involved railway undertaking</w:t>
      </w:r>
      <w:r w:rsidR="00707F14" w:rsidRPr="00DE4CCF">
        <w:rPr>
          <w:i/>
          <w:iCs/>
          <w:lang w:val="en-GB"/>
        </w:rPr>
        <w:t>.</w:t>
      </w:r>
    </w:p>
    <w:p w14:paraId="35037D15" w14:textId="1F7FBA35" w:rsidR="00C65A7A" w:rsidRPr="00DE4CCF" w:rsidRDefault="00412F11" w:rsidP="00271192">
      <w:pPr>
        <w:pStyle w:val="ab"/>
        <w:ind w:left="0"/>
        <w:rPr>
          <w:lang w:val="en-GB"/>
        </w:rPr>
      </w:pPr>
      <w:r w:rsidRPr="00DE4CCF">
        <w:rPr>
          <w:lang w:val="en-GB"/>
        </w:rPr>
        <w:t>"Rail Cargo Carrier - Bulgaria" EOOD has a Single Safety Certificate BG 10 2020 0045, valid until</w:t>
      </w:r>
      <w:r w:rsidR="00FE5579" w:rsidRPr="00DE4CCF">
        <w:rPr>
          <w:lang w:val="en-GB"/>
        </w:rPr>
        <w:t xml:space="preserve"> 06/08</w:t>
      </w:r>
      <w:r w:rsidRPr="00DE4CCF">
        <w:rPr>
          <w:lang w:val="en-GB"/>
        </w:rPr>
        <w:t>/2025;</w:t>
      </w:r>
    </w:p>
    <w:p w14:paraId="2BA467B2" w14:textId="1BEC0CD4" w:rsidR="00707F14" w:rsidRPr="00DE4CCF" w:rsidRDefault="00A426F4" w:rsidP="00A426F4">
      <w:pPr>
        <w:pStyle w:val="ab"/>
        <w:numPr>
          <w:ilvl w:val="3"/>
          <w:numId w:val="30"/>
        </w:numPr>
        <w:tabs>
          <w:tab w:val="left" w:pos="1560"/>
        </w:tabs>
        <w:spacing w:before="240"/>
        <w:contextualSpacing w:val="0"/>
        <w:rPr>
          <w:i/>
          <w:iCs/>
          <w:lang w:val="en-GB"/>
        </w:rPr>
      </w:pPr>
      <w:r w:rsidRPr="00DE4CCF">
        <w:rPr>
          <w:i/>
          <w:iCs/>
          <w:lang w:val="en-GB"/>
        </w:rPr>
        <w:t>Authorizations for placing in service of permanently fixed facilities and authorizations for placing vehicles on the market.</w:t>
      </w:r>
    </w:p>
    <w:p w14:paraId="5D2ADAF3" w14:textId="25ED1A55" w:rsidR="00707F14" w:rsidRPr="00DE4CCF" w:rsidRDefault="00A426F4" w:rsidP="00707F14">
      <w:pPr>
        <w:pStyle w:val="ab"/>
        <w:ind w:left="0"/>
        <w:rPr>
          <w:lang w:val="en-GB"/>
        </w:rPr>
      </w:pPr>
      <w:r w:rsidRPr="00DE4CCF">
        <w:rPr>
          <w:lang w:val="en-GB"/>
        </w:rPr>
        <w:t>Not applicable</w:t>
      </w:r>
      <w:r w:rsidR="00D271A4" w:rsidRPr="00DE4CCF">
        <w:rPr>
          <w:lang w:val="en-GB"/>
        </w:rPr>
        <w:t>.</w:t>
      </w:r>
    </w:p>
    <w:p w14:paraId="501E7A76" w14:textId="1C93CFB1" w:rsidR="00707F14" w:rsidRPr="00DE4CCF" w:rsidRDefault="00F44343" w:rsidP="00A22C71">
      <w:pPr>
        <w:pStyle w:val="ab"/>
        <w:numPr>
          <w:ilvl w:val="3"/>
          <w:numId w:val="30"/>
        </w:numPr>
        <w:spacing w:before="120"/>
        <w:ind w:left="1560" w:hanging="851"/>
        <w:contextualSpacing w:val="0"/>
        <w:rPr>
          <w:i/>
          <w:iCs/>
          <w:lang w:val="en-GB"/>
        </w:rPr>
      </w:pPr>
      <w:r w:rsidRPr="00DE4CCF">
        <w:rPr>
          <w:i/>
          <w:iCs/>
          <w:lang w:val="en-GB"/>
        </w:rPr>
        <w:t>Entities in charge of the technical maintenance</w:t>
      </w:r>
      <w:r w:rsidR="00707F14" w:rsidRPr="00DE4CCF">
        <w:rPr>
          <w:i/>
          <w:iCs/>
          <w:lang w:val="en-GB"/>
        </w:rPr>
        <w:t>.</w:t>
      </w:r>
    </w:p>
    <w:p w14:paraId="6DCB9C30" w14:textId="60F28701" w:rsidR="00F44343" w:rsidRPr="00DE4CCF" w:rsidRDefault="00140AFF" w:rsidP="00F44343">
      <w:pPr>
        <w:pStyle w:val="ab"/>
        <w:ind w:left="0"/>
        <w:rPr>
          <w:lang w:val="en-GB"/>
        </w:rPr>
      </w:pPr>
      <w:r w:rsidRPr="00DE4CCF">
        <w:rPr>
          <w:lang w:val="en-GB"/>
        </w:rPr>
        <w:sym w:font="Symbol" w:char="F0B7"/>
      </w:r>
      <w:r w:rsidR="00F44343" w:rsidRPr="00DE4CCF">
        <w:rPr>
          <w:lang w:val="en-GB"/>
        </w:rPr>
        <w:t>"Rail Cargo Carrier - Bulgaria" EOOD does not hold an ECM Certificate;</w:t>
      </w:r>
    </w:p>
    <w:p w14:paraId="3733C8F6" w14:textId="77777777" w:rsidR="00F44343" w:rsidRPr="00DE4CCF" w:rsidRDefault="00F44343" w:rsidP="00F44343">
      <w:pPr>
        <w:pStyle w:val="ab"/>
        <w:ind w:left="0"/>
        <w:rPr>
          <w:lang w:val="en-GB"/>
        </w:rPr>
      </w:pPr>
      <w:r w:rsidRPr="00DE4CCF">
        <w:rPr>
          <w:lang w:val="en-GB"/>
        </w:rPr>
        <w:t>• For locomotives, Certificate of the organization responsible for maintenance No. DE /31/0122/0031 with a validity period of 06.05.2027, issued by TUV SUD Rail GmbH – Deutschland;</w:t>
      </w:r>
    </w:p>
    <w:p w14:paraId="58B15205" w14:textId="57CF3D10" w:rsidR="00F44343" w:rsidRPr="00DE4CCF" w:rsidRDefault="00F44343" w:rsidP="00F44343">
      <w:pPr>
        <w:pStyle w:val="ab"/>
        <w:ind w:left="0"/>
        <w:rPr>
          <w:lang w:val="en-GB"/>
        </w:rPr>
      </w:pPr>
      <w:r w:rsidRPr="00DE4CCF">
        <w:rPr>
          <w:lang w:val="en-GB"/>
        </w:rPr>
        <w:t>• For wagons Certificate of the organization responsible for maintenance No. TR /31/0021/0001 valid until 31.12.2022 in accordance with Annex G to COTIF and Annex A to ATMF, issued by</w:t>
      </w:r>
      <w:r w:rsidR="00F71436" w:rsidRPr="00DE4CCF">
        <w:rPr>
          <w:lang w:val="en-GB"/>
        </w:rPr>
        <w:t xml:space="preserve"> the Ministry of Transport and I</w:t>
      </w:r>
      <w:r w:rsidRPr="00DE4CCF">
        <w:rPr>
          <w:lang w:val="en-GB"/>
        </w:rPr>
        <w:t>nfrastructure, Ankara - Turkey;</w:t>
      </w:r>
    </w:p>
    <w:p w14:paraId="25A45CB0" w14:textId="7636D508" w:rsidR="00F44343" w:rsidRPr="00DE4CCF" w:rsidRDefault="00140AFF" w:rsidP="00F44343">
      <w:pPr>
        <w:pStyle w:val="ab"/>
        <w:ind w:left="0"/>
        <w:rPr>
          <w:lang w:val="en-GB"/>
        </w:rPr>
      </w:pPr>
      <w:r w:rsidRPr="00DE4CCF">
        <w:rPr>
          <w:lang w:val="en-GB"/>
        </w:rPr>
        <w:sym w:font="Symbol" w:char="F0B7"/>
      </w:r>
      <w:r w:rsidRPr="00DE4CCF">
        <w:rPr>
          <w:lang w:val="en-GB"/>
        </w:rPr>
        <w:t xml:space="preserve"> </w:t>
      </w:r>
      <w:r w:rsidR="00F71436" w:rsidRPr="00DE4CCF">
        <w:rPr>
          <w:lang w:val="en-GB"/>
        </w:rPr>
        <w:t>SE NRIC</w:t>
      </w:r>
      <w:r w:rsidR="00F44343" w:rsidRPr="00DE4CCF">
        <w:rPr>
          <w:lang w:val="en-GB"/>
        </w:rPr>
        <w:t xml:space="preserve"> has a Certificate of a structure responsible for maintenance No. BG /31/0020/0003, valid until 30.06.2025;</w:t>
      </w:r>
    </w:p>
    <w:p w14:paraId="1F8C962D" w14:textId="04D9F95D" w:rsidR="00F44343" w:rsidRPr="00DE4CCF" w:rsidRDefault="00140AFF" w:rsidP="00F44343">
      <w:pPr>
        <w:pStyle w:val="ab"/>
        <w:ind w:left="0"/>
        <w:rPr>
          <w:lang w:val="en-GB"/>
        </w:rPr>
      </w:pPr>
      <w:r w:rsidRPr="00DE4CCF">
        <w:rPr>
          <w:lang w:val="en-GB"/>
        </w:rPr>
        <w:sym w:font="Symbol" w:char="F0B7"/>
      </w:r>
      <w:r w:rsidRPr="00DE4CCF">
        <w:rPr>
          <w:lang w:val="en-GB"/>
        </w:rPr>
        <w:t xml:space="preserve"> </w:t>
      </w:r>
      <w:r w:rsidR="00F71436" w:rsidRPr="00DE4CCF">
        <w:rPr>
          <w:lang w:val="en-GB"/>
        </w:rPr>
        <w:t>SE NRIC holds the Certificate of ECM</w:t>
      </w:r>
      <w:r w:rsidR="00F44343" w:rsidRPr="00DE4CCF">
        <w:rPr>
          <w:lang w:val="en-GB"/>
        </w:rPr>
        <w:t xml:space="preserve"> of railway vehicles No. LGRA/2020/0004, valid until 16.06.2023 with the scope of activity - Passenger wagons, </w:t>
      </w:r>
      <w:r w:rsidRPr="00DE4CCF">
        <w:rPr>
          <w:lang w:val="en-GB"/>
        </w:rPr>
        <w:t>specialized</w:t>
      </w:r>
      <w:r w:rsidR="00F44343" w:rsidRPr="00DE4CCF">
        <w:rPr>
          <w:lang w:val="en-GB"/>
        </w:rPr>
        <w:t xml:space="preserve"> vehicles for railway maintenance and </w:t>
      </w:r>
      <w:r w:rsidRPr="00DE4CCF">
        <w:rPr>
          <w:lang w:val="en-GB"/>
        </w:rPr>
        <w:t>other</w:t>
      </w:r>
      <w:r w:rsidR="00F44343" w:rsidRPr="00DE4CCF">
        <w:rPr>
          <w:lang w:val="en-GB"/>
        </w:rPr>
        <w:t xml:space="preserve"> specialized vehicles.</w:t>
      </w:r>
    </w:p>
    <w:p w14:paraId="6D496E16" w14:textId="10927D4B" w:rsidR="00707F14" w:rsidRPr="00DE4CCF" w:rsidRDefault="007C3698" w:rsidP="00A22C71">
      <w:pPr>
        <w:pStyle w:val="ab"/>
        <w:numPr>
          <w:ilvl w:val="2"/>
          <w:numId w:val="30"/>
        </w:numPr>
        <w:spacing w:before="240"/>
        <w:contextualSpacing w:val="0"/>
        <w:rPr>
          <w:i/>
          <w:iCs/>
          <w:lang w:val="en-GB"/>
        </w:rPr>
      </w:pPr>
      <w:r w:rsidRPr="00DE4CCF">
        <w:rPr>
          <w:i/>
          <w:iCs/>
          <w:lang w:val="en-GB"/>
        </w:rPr>
        <w:t>Other system factors</w:t>
      </w:r>
      <w:r w:rsidR="00707F14" w:rsidRPr="00DE4CCF">
        <w:rPr>
          <w:i/>
          <w:iCs/>
          <w:lang w:val="en-GB"/>
        </w:rPr>
        <w:t>.</w:t>
      </w:r>
    </w:p>
    <w:p w14:paraId="12F89358" w14:textId="34F7F46B" w:rsidR="00C95E7A" w:rsidRPr="00DE4CCF" w:rsidRDefault="007C3698" w:rsidP="002A2022">
      <w:pPr>
        <w:rPr>
          <w:lang w:val="en-GB"/>
        </w:rPr>
      </w:pPr>
      <w:r w:rsidRPr="00DE4CCF">
        <w:rPr>
          <w:lang w:val="en-GB"/>
        </w:rPr>
        <w:t>Not applicable</w:t>
      </w:r>
      <w:r w:rsidR="00D271A4" w:rsidRPr="00DE4CCF">
        <w:rPr>
          <w:lang w:val="en-GB"/>
        </w:rPr>
        <w:t>.</w:t>
      </w:r>
    </w:p>
    <w:p w14:paraId="6DE99ABD" w14:textId="24229D0F" w:rsidR="00707F14" w:rsidRPr="00DE4CCF" w:rsidRDefault="00780292" w:rsidP="00A22C71">
      <w:pPr>
        <w:pStyle w:val="ab"/>
        <w:numPr>
          <w:ilvl w:val="1"/>
          <w:numId w:val="30"/>
        </w:numPr>
        <w:tabs>
          <w:tab w:val="left" w:pos="1134"/>
        </w:tabs>
        <w:spacing w:before="120"/>
        <w:ind w:left="788" w:hanging="79"/>
        <w:contextualSpacing w:val="0"/>
        <w:rPr>
          <w:b/>
          <w:i/>
          <w:iCs/>
          <w:lang w:val="en-GB"/>
        </w:rPr>
      </w:pPr>
      <w:r w:rsidRPr="00DE4CCF">
        <w:rPr>
          <w:b/>
          <w:i/>
          <w:iCs/>
          <w:lang w:val="en-GB"/>
        </w:rPr>
        <w:t>Previous similar cases</w:t>
      </w:r>
      <w:r w:rsidR="00707F14" w:rsidRPr="00DE4CCF">
        <w:rPr>
          <w:b/>
          <w:i/>
          <w:iCs/>
          <w:lang w:val="en-GB"/>
        </w:rPr>
        <w:t>.</w:t>
      </w:r>
    </w:p>
    <w:p w14:paraId="319B7645" w14:textId="68EF2601" w:rsidR="00D264A2" w:rsidRPr="00DE4CCF" w:rsidRDefault="00780292" w:rsidP="00D264A2">
      <w:pPr>
        <w:rPr>
          <w:lang w:val="en-GB"/>
        </w:rPr>
      </w:pPr>
      <w:r w:rsidRPr="00DE4CCF">
        <w:rPr>
          <w:lang w:val="en-GB"/>
        </w:rPr>
        <w:t>The Railway transport accidents field at the NAMRTAIB investigated accidents of similar nature</w:t>
      </w:r>
      <w:r w:rsidR="00D264A2" w:rsidRPr="00DE4CCF">
        <w:rPr>
          <w:lang w:val="en-GB"/>
        </w:rPr>
        <w:t>.</w:t>
      </w:r>
    </w:p>
    <w:p w14:paraId="4252CAF9" w14:textId="224DB3E2" w:rsidR="000C5020" w:rsidRPr="00DE4CCF" w:rsidRDefault="000C5020" w:rsidP="000C5020">
      <w:pPr>
        <w:rPr>
          <w:lang w:val="en-GB"/>
        </w:rPr>
      </w:pPr>
      <w:r w:rsidRPr="00DE4CCF">
        <w:rPr>
          <w:lang w:val="en-GB"/>
        </w:rPr>
        <w:t>On 31.07.2021 at 15:25 p.m. IT No. 50890 left Blagoevgrad station, consisting of 16 tank cars empty of light fuels, 64 axles, 329 tons, hauled by locomotive No. 98520055155-6 and electric locomotive No. 97520061003- 1 with locomotive crews of BDZ Cargo EOOD. In locomotive No. 97520061003-1, the transport crew travelled to Dupnitsa station - shunter operator and shunting switchman employees of BDZ Cargo EOOD, who composed the train at Blagoevgrad station. The train route is in the direction Blagoevgrad – Kocherinovo – Boboshevo – Dupnitsa. At 15:37 p. m. the train departs from Kocherinovo station with a regular departure signal. During the movement of the train in the Kocherinovo - Boboshevo interstation, around kilometre 107+545, the locomotive drivers of the two locomotives felt a shaking of the locomotives, and the locomotive driver of the leading locomotive No. 97520061003-1 started to stop the train with the train brake and the train stopped at km 107+500. The shunting crew and locomotive drivers inspected the train and found that the last 5 wagons of the train with Nos. 81527852130-8, 337965338-0, 31527852254-7, 31527851994-9, 82527851614-1 had derailed to the right in the direction of movement and the track was highly deformed.</w:t>
      </w:r>
    </w:p>
    <w:p w14:paraId="1CF6AC67" w14:textId="01583B0E" w:rsidR="00015A4C" w:rsidRPr="00DE4CCF" w:rsidRDefault="000C5020" w:rsidP="000C5020">
      <w:pPr>
        <w:rPr>
          <w:lang w:val="en-GB"/>
        </w:rPr>
      </w:pPr>
      <w:r w:rsidRPr="00DE4CCF">
        <w:rPr>
          <w:lang w:val="en-GB"/>
        </w:rPr>
        <w:t>The most likely cause of the accident is the</w:t>
      </w:r>
      <w:r w:rsidR="00532DC5" w:rsidRPr="00DE4CCF">
        <w:rPr>
          <w:lang w:val="en-GB"/>
        </w:rPr>
        <w:t xml:space="preserve"> horizontal sweep of the rail track</w:t>
      </w:r>
      <w:r w:rsidRPr="00DE4CCF">
        <w:rPr>
          <w:lang w:val="en-GB"/>
        </w:rPr>
        <w:t xml:space="preserve">, across the axis of the </w:t>
      </w:r>
      <w:r w:rsidR="00532DC5" w:rsidRPr="00DE4CCF">
        <w:rPr>
          <w:lang w:val="en-GB"/>
        </w:rPr>
        <w:t xml:space="preserve">track </w:t>
      </w:r>
      <w:r w:rsidRPr="00DE4CCF">
        <w:rPr>
          <w:lang w:val="en-GB"/>
        </w:rPr>
        <w:t>under the passing rolling stock, due to an increase in the temperature of the air, respectively the temperature of the rails.</w:t>
      </w:r>
      <w:r w:rsidR="00015A4C" w:rsidRPr="00DE4CCF">
        <w:rPr>
          <w:lang w:val="en-GB"/>
        </w:rPr>
        <w:br w:type="page"/>
      </w:r>
    </w:p>
    <w:p w14:paraId="380EAD8E" w14:textId="738FD7D1" w:rsidR="00445CF4" w:rsidRPr="00DE4CCF" w:rsidRDefault="00476EA1" w:rsidP="003B6CA3">
      <w:pPr>
        <w:pStyle w:val="ab"/>
        <w:numPr>
          <w:ilvl w:val="0"/>
          <w:numId w:val="27"/>
        </w:numPr>
        <w:tabs>
          <w:tab w:val="left" w:pos="993"/>
        </w:tabs>
        <w:spacing w:before="120"/>
        <w:ind w:left="0" w:firstLine="709"/>
        <w:contextualSpacing w:val="0"/>
        <w:rPr>
          <w:b/>
          <w:bCs/>
          <w:sz w:val="28"/>
          <w:szCs w:val="22"/>
          <w:lang w:val="en-GB"/>
        </w:rPr>
      </w:pPr>
      <w:r w:rsidRPr="00DE4CCF">
        <w:rPr>
          <w:b/>
          <w:bCs/>
          <w:sz w:val="28"/>
          <w:szCs w:val="22"/>
          <w:lang w:val="en-GB"/>
        </w:rPr>
        <w:lastRenderedPageBreak/>
        <w:t>Conclusions</w:t>
      </w:r>
    </w:p>
    <w:p w14:paraId="2624F016" w14:textId="69618BD2" w:rsidR="00F12C70" w:rsidRPr="00DE4CCF" w:rsidRDefault="00476EA1">
      <w:pPr>
        <w:pStyle w:val="ab"/>
        <w:numPr>
          <w:ilvl w:val="1"/>
          <w:numId w:val="27"/>
        </w:numPr>
        <w:tabs>
          <w:tab w:val="left" w:pos="1134"/>
        </w:tabs>
        <w:spacing w:before="120"/>
        <w:ind w:hanging="185"/>
        <w:contextualSpacing w:val="0"/>
        <w:rPr>
          <w:b/>
          <w:i/>
          <w:iCs/>
          <w:lang w:val="en-GB"/>
        </w:rPr>
      </w:pPr>
      <w:r w:rsidRPr="00DE4CCF">
        <w:rPr>
          <w:b/>
          <w:i/>
          <w:iCs/>
          <w:lang w:val="en-GB"/>
        </w:rPr>
        <w:t>Summary of the analysis for the event causes</w:t>
      </w:r>
      <w:r w:rsidR="00F12C70" w:rsidRPr="00DE4CCF">
        <w:rPr>
          <w:b/>
          <w:i/>
          <w:iCs/>
          <w:lang w:val="en-GB"/>
        </w:rPr>
        <w:t>.</w:t>
      </w:r>
    </w:p>
    <w:p w14:paraId="52A80899" w14:textId="472B977B" w:rsidR="00476EA1" w:rsidRPr="00DE4CCF" w:rsidRDefault="007A03F9" w:rsidP="00476EA1">
      <w:pPr>
        <w:tabs>
          <w:tab w:val="left" w:pos="993"/>
        </w:tabs>
        <w:rPr>
          <w:lang w:val="en-GB"/>
        </w:rPr>
      </w:pPr>
      <w:r w:rsidRPr="00DE4CCF">
        <w:rPr>
          <w:lang w:val="en-GB"/>
        </w:rPr>
        <w:t>The I</w:t>
      </w:r>
      <w:r w:rsidR="00476EA1" w:rsidRPr="00DE4CCF">
        <w:rPr>
          <w:lang w:val="en-GB"/>
        </w:rPr>
        <w:t xml:space="preserve">nvestigation </w:t>
      </w:r>
      <w:r w:rsidRPr="00DE4CCF">
        <w:rPr>
          <w:lang w:val="en-GB"/>
        </w:rPr>
        <w:t xml:space="preserve">Commission </w:t>
      </w:r>
      <w:r w:rsidR="00476EA1" w:rsidRPr="00DE4CCF">
        <w:rPr>
          <w:lang w:val="en-GB"/>
        </w:rPr>
        <w:t>visited the site of the accident several times, got acquainted with the documentation colle</w:t>
      </w:r>
      <w:r w:rsidRPr="00DE4CCF">
        <w:rPr>
          <w:lang w:val="en-GB"/>
        </w:rPr>
        <w:t>cted and provided by the SE NRIC</w:t>
      </w:r>
      <w:r w:rsidR="00476EA1" w:rsidRPr="00DE4CCF">
        <w:rPr>
          <w:lang w:val="en-GB"/>
        </w:rPr>
        <w:t xml:space="preserve"> on the maintenance and operation of the railway infrastructure.</w:t>
      </w:r>
    </w:p>
    <w:p w14:paraId="135EB74B" w14:textId="62A8EE67" w:rsidR="00476EA1" w:rsidRPr="00DE4CCF" w:rsidRDefault="00476EA1" w:rsidP="00476EA1">
      <w:pPr>
        <w:tabs>
          <w:tab w:val="left" w:pos="993"/>
        </w:tabs>
        <w:rPr>
          <w:lang w:val="en-GB"/>
        </w:rPr>
      </w:pPr>
      <w:r w:rsidRPr="00DE4CCF">
        <w:rPr>
          <w:lang w:val="en-GB"/>
        </w:rPr>
        <w:t xml:space="preserve">The </w:t>
      </w:r>
      <w:r w:rsidR="007A03F9" w:rsidRPr="00DE4CCF">
        <w:rPr>
          <w:lang w:val="en-GB"/>
        </w:rPr>
        <w:t xml:space="preserve">Investigation Commission </w:t>
      </w:r>
      <w:r w:rsidR="000A1F62" w:rsidRPr="00DE4CCF">
        <w:rPr>
          <w:lang w:val="en-GB"/>
        </w:rPr>
        <w:t>was</w:t>
      </w:r>
      <w:r w:rsidRPr="00DE4CCF">
        <w:rPr>
          <w:lang w:val="en-GB"/>
        </w:rPr>
        <w:t xml:space="preserve"> acquainted with the provided documentation on the technical condition of the locomotives of "Rail Cargo Carrier Bulgaria" EOOD, which served the train, as well as with the provided documentation from the Turkish Railway Administration (TCDD) on the maintenance and repair of the derailed wagons.</w:t>
      </w:r>
    </w:p>
    <w:p w14:paraId="33AA6654" w14:textId="01F26B60" w:rsidR="00476EA1" w:rsidRPr="00DE4CCF" w:rsidRDefault="00476EA1" w:rsidP="00476EA1">
      <w:pPr>
        <w:tabs>
          <w:tab w:val="left" w:pos="993"/>
        </w:tabs>
        <w:rPr>
          <w:lang w:val="en-GB"/>
        </w:rPr>
      </w:pPr>
      <w:r w:rsidRPr="00DE4CCF">
        <w:rPr>
          <w:lang w:val="en-GB"/>
        </w:rPr>
        <w:t xml:space="preserve">The </w:t>
      </w:r>
      <w:r w:rsidR="007A03F9" w:rsidRPr="00DE4CCF">
        <w:rPr>
          <w:lang w:val="en-GB"/>
        </w:rPr>
        <w:t xml:space="preserve">Investigation Commission </w:t>
      </w:r>
      <w:r w:rsidRPr="00DE4CCF">
        <w:rPr>
          <w:lang w:val="en-GB"/>
        </w:rPr>
        <w:t xml:space="preserve">carried out several detailed inspections of the approaches from both sides </w:t>
      </w:r>
      <w:r w:rsidR="007A03F9" w:rsidRPr="00DE4CCF">
        <w:rPr>
          <w:lang w:val="en-GB"/>
        </w:rPr>
        <w:t xml:space="preserve">from jointed to continuously welded track </w:t>
      </w:r>
      <w:r w:rsidRPr="00DE4CCF">
        <w:rPr>
          <w:lang w:val="en-GB"/>
        </w:rPr>
        <w:t>in the area of the accident. He carried out inspections of the rolling stock (locomotives and derailed wagons), conducted an interview with the station staff on shift at th</w:t>
      </w:r>
      <w:r w:rsidR="008F20D7" w:rsidRPr="00DE4CCF">
        <w:rPr>
          <w:lang w:val="en-GB"/>
        </w:rPr>
        <w:t xml:space="preserve">e time of the accident. </w:t>
      </w:r>
      <w:r w:rsidR="000A1F62" w:rsidRPr="00DE4CCF">
        <w:rPr>
          <w:lang w:val="en-GB"/>
        </w:rPr>
        <w:t>Analysed</w:t>
      </w:r>
      <w:r w:rsidRPr="00DE4CCF">
        <w:rPr>
          <w:lang w:val="en-GB"/>
        </w:rPr>
        <w:t xml:space="preserve"> all the circum</w:t>
      </w:r>
      <w:r w:rsidR="008F20D7" w:rsidRPr="00DE4CCF">
        <w:rPr>
          <w:lang w:val="en-GB"/>
        </w:rPr>
        <w:t xml:space="preserve">stances related to the rail track </w:t>
      </w:r>
      <w:r w:rsidRPr="00DE4CCF">
        <w:rPr>
          <w:lang w:val="en-GB"/>
        </w:rPr>
        <w:t xml:space="preserve">derailment, which led to the </w:t>
      </w:r>
      <w:r w:rsidR="008F20D7" w:rsidRPr="00DE4CCF">
        <w:rPr>
          <w:lang w:val="en-GB"/>
        </w:rPr>
        <w:t>derailment of five wagons of DFT</w:t>
      </w:r>
      <w:r w:rsidRPr="00DE4CCF">
        <w:rPr>
          <w:lang w:val="en-GB"/>
        </w:rPr>
        <w:t xml:space="preserve"> No. 30592.</w:t>
      </w:r>
    </w:p>
    <w:p w14:paraId="63B8EF12" w14:textId="6342552C" w:rsidR="00476EA1" w:rsidRPr="00DE4CCF" w:rsidRDefault="00476EA1" w:rsidP="00476EA1">
      <w:pPr>
        <w:tabs>
          <w:tab w:val="left" w:pos="993"/>
        </w:tabs>
        <w:rPr>
          <w:lang w:val="en-GB"/>
        </w:rPr>
      </w:pPr>
      <w:r w:rsidRPr="00DE4CCF">
        <w:rPr>
          <w:lang w:val="en-GB"/>
        </w:rPr>
        <w:t>It was found that the derailed rolling stock was upright and normal, the signa</w:t>
      </w:r>
      <w:r w:rsidR="00995794" w:rsidRPr="00DE4CCF">
        <w:rPr>
          <w:lang w:val="en-GB"/>
        </w:rPr>
        <w:t>l</w:t>
      </w:r>
      <w:r w:rsidRPr="00DE4CCF">
        <w:rPr>
          <w:lang w:val="en-GB"/>
        </w:rPr>
        <w:t>ling systems in both stations were functional and working normally, the railway track on wooden sleepers was swept horizontally and vertically under the passing train (1566 t). The train was running on schedule.</w:t>
      </w:r>
    </w:p>
    <w:p w14:paraId="4FEED34D" w14:textId="2B7B1C57" w:rsidR="00995794" w:rsidRPr="00DE4CCF" w:rsidRDefault="00995794" w:rsidP="0020622B">
      <w:pPr>
        <w:tabs>
          <w:tab w:val="left" w:pos="993"/>
        </w:tabs>
        <w:rPr>
          <w:color w:val="000000" w:themeColor="text1"/>
          <w:lang w:val="en-GB"/>
        </w:rPr>
      </w:pPr>
      <w:r w:rsidRPr="00DE4CCF">
        <w:rPr>
          <w:color w:val="000000" w:themeColor="text1"/>
          <w:lang w:val="en-GB"/>
        </w:rPr>
        <w:t>The accident was caused by horizontal and vertical swaying of the rail track, due to the high temperature stresses in the tracks because of the high air temperatures recorded during the day (+35°C). The place of derailment of DFT No. 30592 at km 19+041 in the Yana - Kremikovtsi interstation is in the open air; the section of the transition from continuously welded track to jointed track on wooden sleepers is exposed to direct solar radiation, which led to the "closing" of all thermal gaps. During the passing of DFT No. 30592, the railway track washed out h</w:t>
      </w:r>
      <w:r w:rsidR="00A3678C" w:rsidRPr="00DE4CCF">
        <w:rPr>
          <w:color w:val="000000" w:themeColor="text1"/>
          <w:lang w:val="en-GB"/>
        </w:rPr>
        <w:t>orizontally under it, and five wagons</w:t>
      </w:r>
      <w:r w:rsidRPr="00DE4CCF">
        <w:rPr>
          <w:color w:val="000000" w:themeColor="text1"/>
          <w:lang w:val="en-GB"/>
        </w:rPr>
        <w:t xml:space="preserve"> at the end of the train</w:t>
      </w:r>
      <w:r w:rsidR="00A3678C" w:rsidRPr="00DE4CCF">
        <w:rPr>
          <w:color w:val="000000" w:themeColor="text1"/>
          <w:lang w:val="en-GB"/>
        </w:rPr>
        <w:t xml:space="preserve"> derailed</w:t>
      </w:r>
      <w:r w:rsidRPr="00DE4CCF">
        <w:rPr>
          <w:color w:val="000000" w:themeColor="text1"/>
          <w:lang w:val="en-GB"/>
        </w:rPr>
        <w:t>.</w:t>
      </w:r>
    </w:p>
    <w:p w14:paraId="45E20FD3" w14:textId="1D44487E" w:rsidR="00995794" w:rsidRPr="00DE4CCF" w:rsidRDefault="00995794" w:rsidP="00995794">
      <w:pPr>
        <w:tabs>
          <w:tab w:val="left" w:pos="993"/>
        </w:tabs>
        <w:rPr>
          <w:lang w:val="en-GB"/>
        </w:rPr>
      </w:pPr>
      <w:r w:rsidRPr="00DE4CCF">
        <w:rPr>
          <w:lang w:val="en-GB"/>
        </w:rPr>
        <w:t>The speed of the trains between Kremikovtsi and Yana stations according to the schedule is 40 km/h - fully justified, due to the deteriorated technical condit</w:t>
      </w:r>
      <w:r w:rsidR="00A46F70" w:rsidRPr="00DE4CCF">
        <w:rPr>
          <w:lang w:val="en-GB"/>
        </w:rPr>
        <w:t>ion of the rail track</w:t>
      </w:r>
      <w:r w:rsidRPr="00DE4CCF">
        <w:rPr>
          <w:lang w:val="en-GB"/>
        </w:rPr>
        <w:t>. This is expressed in the following:</w:t>
      </w:r>
    </w:p>
    <w:p w14:paraId="0C85E20E" w14:textId="77777777" w:rsidR="00995794" w:rsidRPr="00DE4CCF" w:rsidRDefault="00995794" w:rsidP="00995794">
      <w:pPr>
        <w:tabs>
          <w:tab w:val="left" w:pos="993"/>
        </w:tabs>
        <w:rPr>
          <w:lang w:val="en-GB"/>
        </w:rPr>
      </w:pPr>
      <w:r w:rsidRPr="00DE4CCF">
        <w:rPr>
          <w:lang w:val="en-GB"/>
        </w:rPr>
        <w:t>• Many consecutive semi-inverted reinforced concrete sleepers ST-4;</w:t>
      </w:r>
    </w:p>
    <w:p w14:paraId="073DE2BE" w14:textId="77777777" w:rsidR="00995794" w:rsidRPr="00DE4CCF" w:rsidRDefault="00995794" w:rsidP="00995794">
      <w:pPr>
        <w:tabs>
          <w:tab w:val="left" w:pos="993"/>
        </w:tabs>
        <w:rPr>
          <w:lang w:val="en-GB"/>
        </w:rPr>
      </w:pPr>
      <w:r w:rsidRPr="00DE4CCF">
        <w:rPr>
          <w:lang w:val="en-GB"/>
        </w:rPr>
        <w:t>• Broken contact between the heels of the rails and the rib pads;</w:t>
      </w:r>
    </w:p>
    <w:p w14:paraId="6C305A94" w14:textId="77777777" w:rsidR="00995794" w:rsidRPr="00DE4CCF" w:rsidRDefault="00995794" w:rsidP="00995794">
      <w:pPr>
        <w:tabs>
          <w:tab w:val="left" w:pos="993"/>
        </w:tabs>
        <w:rPr>
          <w:lang w:val="en-GB"/>
        </w:rPr>
      </w:pPr>
      <w:r w:rsidRPr="00DE4CCF">
        <w:rPr>
          <w:lang w:val="en-GB"/>
        </w:rPr>
        <w:t>• A large percentage of worked and dropped rubber pads;</w:t>
      </w:r>
    </w:p>
    <w:p w14:paraId="160FCB84" w14:textId="77777777" w:rsidR="00995794" w:rsidRPr="00DE4CCF" w:rsidRDefault="00995794" w:rsidP="00995794">
      <w:pPr>
        <w:tabs>
          <w:tab w:val="left" w:pos="993"/>
        </w:tabs>
        <w:rPr>
          <w:lang w:val="en-GB"/>
        </w:rPr>
      </w:pPr>
      <w:r w:rsidRPr="00DE4CCF">
        <w:rPr>
          <w:lang w:val="en-GB"/>
        </w:rPr>
        <w:t>• High percentage of untightened clamping sets;</w:t>
      </w:r>
    </w:p>
    <w:p w14:paraId="76FF4238" w14:textId="1AA25385" w:rsidR="00995794" w:rsidRPr="00DE4CCF" w:rsidRDefault="00995794" w:rsidP="00995794">
      <w:pPr>
        <w:tabs>
          <w:tab w:val="left" w:pos="993"/>
        </w:tabs>
        <w:rPr>
          <w:lang w:val="en-GB"/>
        </w:rPr>
      </w:pPr>
      <w:r w:rsidRPr="00DE4CCF">
        <w:rPr>
          <w:lang w:val="en-GB"/>
        </w:rPr>
        <w:t>• Compromised</w:t>
      </w:r>
      <w:r w:rsidR="00A46F70" w:rsidRPr="00DE4CCF">
        <w:rPr>
          <w:lang w:val="en-GB"/>
        </w:rPr>
        <w:t>/damaged</w:t>
      </w:r>
      <w:r w:rsidRPr="00DE4CCF">
        <w:rPr>
          <w:lang w:val="en-GB"/>
        </w:rPr>
        <w:t xml:space="preserve"> anchor b</w:t>
      </w:r>
      <w:r w:rsidR="00A46F70" w:rsidRPr="00DE4CCF">
        <w:rPr>
          <w:lang w:val="en-GB"/>
        </w:rPr>
        <w:t>olts connecting the rib pads</w:t>
      </w:r>
      <w:r w:rsidRPr="00DE4CCF">
        <w:rPr>
          <w:lang w:val="en-GB"/>
        </w:rPr>
        <w:t xml:space="preserve"> with the ST-4 reinforced concrete sleepers;</w:t>
      </w:r>
    </w:p>
    <w:p w14:paraId="399C522F" w14:textId="77777777" w:rsidR="00995794" w:rsidRPr="00DE4CCF" w:rsidRDefault="00995794" w:rsidP="00995794">
      <w:pPr>
        <w:tabs>
          <w:tab w:val="left" w:pos="993"/>
        </w:tabs>
        <w:rPr>
          <w:lang w:val="en-GB"/>
        </w:rPr>
      </w:pPr>
      <w:r w:rsidRPr="00DE4CCF">
        <w:rPr>
          <w:lang w:val="en-GB"/>
        </w:rPr>
        <w:t>• Cracked and unfastened wooden sleepers in the intact part of the section in the area of the railway track.</w:t>
      </w:r>
    </w:p>
    <w:p w14:paraId="367FA494" w14:textId="29259D3F" w:rsidR="00995794" w:rsidRPr="00DE4CCF" w:rsidRDefault="00A46F70" w:rsidP="00995794">
      <w:pPr>
        <w:tabs>
          <w:tab w:val="left" w:pos="993"/>
        </w:tabs>
        <w:rPr>
          <w:lang w:val="en-GB"/>
        </w:rPr>
      </w:pPr>
      <w:r w:rsidRPr="00DE4CCF">
        <w:rPr>
          <w:lang w:val="en-GB"/>
        </w:rPr>
        <w:t xml:space="preserve">That led to sleeper </w:t>
      </w:r>
      <w:r w:rsidR="00995794" w:rsidRPr="00DE4CCF">
        <w:rPr>
          <w:lang w:val="en-GB"/>
        </w:rPr>
        <w:t>sweep after km 19+050 and a sharp c</w:t>
      </w:r>
      <w:r w:rsidRPr="00DE4CCF">
        <w:rPr>
          <w:lang w:val="en-GB"/>
        </w:rPr>
        <w:t>hange in the axis of the rail track</w:t>
      </w:r>
      <w:r w:rsidR="00995794" w:rsidRPr="00DE4CCF">
        <w:rPr>
          <w:lang w:val="en-GB"/>
        </w:rPr>
        <w:t>, as a result of which the right and left wheels of</w:t>
      </w:r>
      <w:r w:rsidR="00C535C1" w:rsidRPr="00DE4CCF">
        <w:rPr>
          <w:lang w:val="en-GB"/>
        </w:rPr>
        <w:t xml:space="preserve"> the track axles of the 15th wagon</w:t>
      </w:r>
      <w:r w:rsidR="00995794" w:rsidRPr="00DE4CCF">
        <w:rPr>
          <w:lang w:val="en-GB"/>
        </w:rPr>
        <w:t xml:space="preserve"> to the left simultaneously derailed in the direction of the movement of the train that dragged the 16th, 17th, 18th and 19th wagons – also derail</w:t>
      </w:r>
      <w:r w:rsidR="00C535C1" w:rsidRPr="00DE4CCF">
        <w:rPr>
          <w:lang w:val="en-GB"/>
        </w:rPr>
        <w:t>ed. The sweeping of the rail track</w:t>
      </w:r>
      <w:r w:rsidR="00A523CD" w:rsidRPr="00DE4CCF">
        <w:rPr>
          <w:lang w:val="en-GB"/>
        </w:rPr>
        <w:t xml:space="preserve"> </w:t>
      </w:r>
      <w:r w:rsidR="00995794" w:rsidRPr="00DE4CCF">
        <w:rPr>
          <w:lang w:val="en-GB"/>
        </w:rPr>
        <w:t xml:space="preserve">began immediately after the end of the </w:t>
      </w:r>
      <w:r w:rsidR="00A523CD" w:rsidRPr="00DE4CCF">
        <w:rPr>
          <w:lang w:val="en-GB"/>
        </w:rPr>
        <w:t>continuously welded track</w:t>
      </w:r>
      <w:r w:rsidR="00995794" w:rsidRPr="00DE4CCF">
        <w:rPr>
          <w:lang w:val="en-GB"/>
        </w:rPr>
        <w:t xml:space="preserve"> in the transition f</w:t>
      </w:r>
      <w:r w:rsidR="007D4A06" w:rsidRPr="00DE4CCF">
        <w:rPr>
          <w:lang w:val="en-GB"/>
        </w:rPr>
        <w:t>rom reinforced concrete sleeper</w:t>
      </w:r>
      <w:r w:rsidR="00995794" w:rsidRPr="00DE4CCF">
        <w:rPr>
          <w:lang w:val="en-GB"/>
        </w:rPr>
        <w:t xml:space="preserve"> grid to</w:t>
      </w:r>
      <w:r w:rsidR="00C535C1" w:rsidRPr="00DE4CCF">
        <w:rPr>
          <w:lang w:val="en-GB"/>
        </w:rPr>
        <w:t xml:space="preserve"> the wooden one on the </w:t>
      </w:r>
      <w:r w:rsidR="00A523CD" w:rsidRPr="00DE4CCF">
        <w:rPr>
          <w:lang w:val="en-GB"/>
        </w:rPr>
        <w:t>jointed</w:t>
      </w:r>
      <w:r w:rsidR="00C535C1" w:rsidRPr="00DE4CCF">
        <w:rPr>
          <w:lang w:val="en-GB"/>
        </w:rPr>
        <w:t xml:space="preserve"> track</w:t>
      </w:r>
      <w:r w:rsidR="00995794" w:rsidRPr="00DE4CCF">
        <w:rPr>
          <w:lang w:val="en-GB"/>
        </w:rPr>
        <w:t>.</w:t>
      </w:r>
    </w:p>
    <w:p w14:paraId="59D996A8" w14:textId="421FE3EE" w:rsidR="00995794" w:rsidRPr="00DE4CCF" w:rsidRDefault="00995794" w:rsidP="00995794">
      <w:pPr>
        <w:tabs>
          <w:tab w:val="left" w:pos="993"/>
        </w:tabs>
        <w:rPr>
          <w:lang w:val="en-GB"/>
        </w:rPr>
      </w:pPr>
      <w:r w:rsidRPr="00DE4CCF">
        <w:rPr>
          <w:lang w:val="en-GB"/>
        </w:rPr>
        <w:t>From the presented vehicle documents, it can be claimed that before</w:t>
      </w:r>
      <w:r w:rsidR="0092686E" w:rsidRPr="00DE4CCF">
        <w:rPr>
          <w:lang w:val="en-GB"/>
        </w:rPr>
        <w:t xml:space="preserve"> the accident DFT</w:t>
      </w:r>
      <w:r w:rsidRPr="00DE4CCF">
        <w:rPr>
          <w:lang w:val="en-GB"/>
        </w:rPr>
        <w:t xml:space="preserve"> No. 30592 was technically upright, provided wi</w:t>
      </w:r>
      <w:r w:rsidR="0092686E" w:rsidRPr="00DE4CCF">
        <w:rPr>
          <w:lang w:val="en-GB"/>
        </w:rPr>
        <w:t>th the necessary brake mass. DFT</w:t>
      </w:r>
      <w:r w:rsidRPr="00DE4CCF">
        <w:rPr>
          <w:lang w:val="en-GB"/>
        </w:rPr>
        <w:t xml:space="preserve"> No. 30592, with a required braking mass of 704.7</w:t>
      </w:r>
      <w:r w:rsidR="0092686E" w:rsidRPr="00DE4CCF">
        <w:rPr>
          <w:lang w:val="en-GB"/>
        </w:rPr>
        <w:t xml:space="preserve"> tons, had an available brake </w:t>
      </w:r>
      <w:r w:rsidRPr="00DE4CCF">
        <w:rPr>
          <w:lang w:val="en-GB"/>
        </w:rPr>
        <w:t xml:space="preserve">mass of 1154 tons. The second and fifth wagons of the train were equipped with </w:t>
      </w:r>
      <w:r w:rsidR="0092686E" w:rsidRPr="00DE4CCF">
        <w:rPr>
          <w:lang w:val="en-GB"/>
        </w:rPr>
        <w:t>an insu</w:t>
      </w:r>
      <w:r w:rsidRPr="00DE4CCF">
        <w:rPr>
          <w:lang w:val="en-GB"/>
        </w:rPr>
        <w:t>lated brake.</w:t>
      </w:r>
    </w:p>
    <w:p w14:paraId="4F3332D7" w14:textId="04CCFEA4" w:rsidR="00995794" w:rsidRPr="00DE4CCF" w:rsidRDefault="00DB31C1" w:rsidP="00995794">
      <w:pPr>
        <w:tabs>
          <w:tab w:val="left" w:pos="993"/>
        </w:tabs>
        <w:rPr>
          <w:i/>
          <w:lang w:val="en-GB"/>
        </w:rPr>
      </w:pPr>
      <w:r w:rsidRPr="00DE4CCF">
        <w:rPr>
          <w:lang w:val="en-GB"/>
        </w:rPr>
        <w:t xml:space="preserve">The </w:t>
      </w:r>
      <w:r w:rsidR="00995794" w:rsidRPr="00DE4CCF">
        <w:rPr>
          <w:lang w:val="en-GB"/>
        </w:rPr>
        <w:t xml:space="preserve">Protocol </w:t>
      </w:r>
      <w:r w:rsidRPr="00DE4CCF">
        <w:rPr>
          <w:lang w:val="en-GB"/>
        </w:rPr>
        <w:t xml:space="preserve">of findings </w:t>
      </w:r>
      <w:r w:rsidR="00995794" w:rsidRPr="00DE4CCF">
        <w:rPr>
          <w:lang w:val="en-GB"/>
        </w:rPr>
        <w:t>on the technical condition of the 15th wagon wit</w:t>
      </w:r>
      <w:r w:rsidRPr="00DE4CCF">
        <w:rPr>
          <w:lang w:val="en-GB"/>
        </w:rPr>
        <w:t>h No. 317538167220 (the first</w:t>
      </w:r>
      <w:r w:rsidR="00995794" w:rsidRPr="00DE4CCF">
        <w:rPr>
          <w:lang w:val="en-GB"/>
        </w:rPr>
        <w:t xml:space="preserve"> derail</w:t>
      </w:r>
      <w:r w:rsidRPr="00DE4CCF">
        <w:rPr>
          <w:lang w:val="en-GB"/>
        </w:rPr>
        <w:t>ed from the DFT</w:t>
      </w:r>
      <w:r w:rsidR="00995794" w:rsidRPr="00DE4CCF">
        <w:rPr>
          <w:lang w:val="en-GB"/>
        </w:rPr>
        <w:t xml:space="preserve"> composition N</w:t>
      </w:r>
      <w:r w:rsidRPr="00DE4CCF">
        <w:rPr>
          <w:lang w:val="en-GB"/>
        </w:rPr>
        <w:t>o. 30592) was presented to the TF</w:t>
      </w:r>
      <w:r w:rsidR="00995794" w:rsidRPr="00DE4CCF">
        <w:rPr>
          <w:lang w:val="en-GB"/>
        </w:rPr>
        <w:t xml:space="preserve"> Report. It was established that "</w:t>
      </w:r>
      <w:r w:rsidR="00995794" w:rsidRPr="00DE4CCF">
        <w:rPr>
          <w:i/>
          <w:lang w:val="en-GB"/>
        </w:rPr>
        <w:t>All controlled parameters are normal</w:t>
      </w:r>
      <w:r w:rsidR="00995794" w:rsidRPr="00DE4CCF">
        <w:rPr>
          <w:lang w:val="en-GB"/>
        </w:rPr>
        <w:t xml:space="preserve">", and </w:t>
      </w:r>
      <w:r w:rsidRPr="00DE4CCF">
        <w:rPr>
          <w:lang w:val="en-GB"/>
        </w:rPr>
        <w:t xml:space="preserve">the Protocol of findings </w:t>
      </w:r>
      <w:r w:rsidR="00995794" w:rsidRPr="00DE4CCF">
        <w:rPr>
          <w:lang w:val="en-GB"/>
        </w:rPr>
        <w:t>on the</w:t>
      </w:r>
      <w:r w:rsidRPr="00DE4CCF">
        <w:rPr>
          <w:lang w:val="en-GB"/>
        </w:rPr>
        <w:t xml:space="preserve"> technical condition of the 16th</w:t>
      </w:r>
      <w:r w:rsidR="00995794" w:rsidRPr="00DE4CCF">
        <w:rPr>
          <w:lang w:val="en-GB"/>
        </w:rPr>
        <w:t xml:space="preserve"> wagon with No. 31754540</w:t>
      </w:r>
      <w:r w:rsidRPr="00DE4CCF">
        <w:rPr>
          <w:lang w:val="en-GB"/>
        </w:rPr>
        <w:t>0572 from the composition of DFT</w:t>
      </w:r>
      <w:r w:rsidR="00995794" w:rsidRPr="00DE4CCF">
        <w:rPr>
          <w:lang w:val="en-GB"/>
        </w:rPr>
        <w:t xml:space="preserve"> No. 30592 (the second dera</w:t>
      </w:r>
      <w:r w:rsidRPr="00DE4CCF">
        <w:rPr>
          <w:lang w:val="en-GB"/>
        </w:rPr>
        <w:t>iled from the composition of DFT</w:t>
      </w:r>
      <w:r w:rsidR="00995794" w:rsidRPr="00DE4CCF">
        <w:rPr>
          <w:lang w:val="en-GB"/>
        </w:rPr>
        <w:t xml:space="preserve"> No. 30592) was </w:t>
      </w:r>
      <w:r w:rsidRPr="00DE4CCF">
        <w:rPr>
          <w:lang w:val="en-GB"/>
        </w:rPr>
        <w:t xml:space="preserve">also presented, in which also </w:t>
      </w:r>
      <w:r w:rsidRPr="00DE4CCF">
        <w:rPr>
          <w:i/>
          <w:lang w:val="en-GB"/>
        </w:rPr>
        <w:t>„</w:t>
      </w:r>
      <w:r w:rsidR="00995794" w:rsidRPr="00DE4CCF">
        <w:rPr>
          <w:i/>
          <w:lang w:val="en-GB"/>
        </w:rPr>
        <w:t>The control dimensions of</w:t>
      </w:r>
      <w:r w:rsidRPr="00DE4CCF">
        <w:rPr>
          <w:i/>
          <w:lang w:val="en-GB"/>
        </w:rPr>
        <w:t xml:space="preserve"> the wheel-sets </w:t>
      </w:r>
      <w:r w:rsidR="00995794" w:rsidRPr="00DE4CCF">
        <w:rPr>
          <w:i/>
          <w:lang w:val="en-GB"/>
        </w:rPr>
        <w:t>are within the permissible norms</w:t>
      </w:r>
      <w:r w:rsidRPr="00DE4CCF">
        <w:rPr>
          <w:i/>
          <w:lang w:val="en-GB"/>
        </w:rPr>
        <w:t>”</w:t>
      </w:r>
      <w:r w:rsidR="00995794" w:rsidRPr="00DE4CCF">
        <w:rPr>
          <w:i/>
          <w:lang w:val="en-GB"/>
        </w:rPr>
        <w:t>.</w:t>
      </w:r>
    </w:p>
    <w:p w14:paraId="1C1D908C" w14:textId="777FD5A2" w:rsidR="00F12C70" w:rsidRPr="00DE4CCF" w:rsidRDefault="00CF0248">
      <w:pPr>
        <w:pStyle w:val="ab"/>
        <w:numPr>
          <w:ilvl w:val="1"/>
          <w:numId w:val="27"/>
        </w:numPr>
        <w:tabs>
          <w:tab w:val="left" w:pos="1134"/>
        </w:tabs>
        <w:spacing w:before="120"/>
        <w:ind w:left="0" w:firstLine="709"/>
        <w:contextualSpacing w:val="0"/>
        <w:rPr>
          <w:b/>
          <w:i/>
          <w:iCs/>
          <w:lang w:val="en-GB"/>
        </w:rPr>
      </w:pPr>
      <w:r w:rsidRPr="00DE4CCF">
        <w:rPr>
          <w:b/>
          <w:i/>
          <w:iCs/>
          <w:lang w:val="en-GB"/>
        </w:rPr>
        <w:lastRenderedPageBreak/>
        <w:t>Undertaken measures after the event occurrence</w:t>
      </w:r>
      <w:r w:rsidR="00F12C70" w:rsidRPr="00DE4CCF">
        <w:rPr>
          <w:b/>
          <w:i/>
          <w:iCs/>
          <w:lang w:val="en-GB"/>
        </w:rPr>
        <w:t>.</w:t>
      </w:r>
    </w:p>
    <w:p w14:paraId="132A53B4" w14:textId="04BDFB27" w:rsidR="00CF0248" w:rsidRPr="00DE4CCF" w:rsidRDefault="00CF0248" w:rsidP="00CF0248">
      <w:pPr>
        <w:pStyle w:val="ab"/>
        <w:ind w:left="0"/>
        <w:rPr>
          <w:lang w:val="en-GB"/>
        </w:rPr>
      </w:pPr>
      <w:r w:rsidRPr="00DE4CCF">
        <w:rPr>
          <w:lang w:val="en-GB"/>
        </w:rPr>
        <w:t xml:space="preserve">The head of the investigation from the NAMRTAIB, after coordinating the actions with the pre-trial proceedings bodies </w:t>
      </w:r>
      <w:r w:rsidR="00CC14EF" w:rsidRPr="00DE4CCF">
        <w:rPr>
          <w:lang w:val="en-GB"/>
        </w:rPr>
        <w:t>SDoI</w:t>
      </w:r>
      <w:r w:rsidRPr="00DE4CCF">
        <w:rPr>
          <w:lang w:val="en-GB"/>
        </w:rPr>
        <w:t xml:space="preserve"> to the Ministry of the Interior, gave permission to</w:t>
      </w:r>
      <w:r w:rsidR="00CC14EF" w:rsidRPr="00DE4CCF">
        <w:rPr>
          <w:lang w:val="en-GB"/>
        </w:rPr>
        <w:t xml:space="preserve"> restore the rail track</w:t>
      </w:r>
      <w:r w:rsidRPr="00DE4CCF">
        <w:rPr>
          <w:lang w:val="en-GB"/>
        </w:rPr>
        <w:t>, lift and move</w:t>
      </w:r>
      <w:r w:rsidR="00CC14EF" w:rsidRPr="00DE4CCF">
        <w:rPr>
          <w:lang w:val="en-GB"/>
        </w:rPr>
        <w:t xml:space="preserve"> the derailed five wagons to WRF</w:t>
      </w:r>
      <w:r w:rsidRPr="00DE4CCF">
        <w:rPr>
          <w:lang w:val="en-GB"/>
        </w:rPr>
        <w:t xml:space="preserve"> Poduyane and "RVP Sofia" OOD for measuring the technical parameters.</w:t>
      </w:r>
    </w:p>
    <w:p w14:paraId="59D9EEFD" w14:textId="0636A4D4" w:rsidR="00CF0248" w:rsidRPr="00DE4CCF" w:rsidRDefault="00CF0248" w:rsidP="00CF0248">
      <w:pPr>
        <w:pStyle w:val="ab"/>
        <w:ind w:left="0"/>
        <w:rPr>
          <w:lang w:val="en-GB"/>
        </w:rPr>
      </w:pPr>
      <w:r w:rsidRPr="00DE4CCF">
        <w:rPr>
          <w:lang w:val="en-GB"/>
        </w:rPr>
        <w:t>The railway infrastructure manage</w:t>
      </w:r>
      <w:r w:rsidR="00CC14EF" w:rsidRPr="00DE4CCF">
        <w:rPr>
          <w:lang w:val="en-GB"/>
        </w:rPr>
        <w:t>r has undertaken the rehabilitation</w:t>
      </w:r>
      <w:r w:rsidRPr="00DE4CCF">
        <w:rPr>
          <w:lang w:val="en-GB"/>
        </w:rPr>
        <w:t xml:space="preserve"> of the destroyed section of 130 meters of railway track.</w:t>
      </w:r>
    </w:p>
    <w:p w14:paraId="1CF1BC69" w14:textId="5CBB7FD2" w:rsidR="00CF0248" w:rsidRPr="00DE4CCF" w:rsidRDefault="00CF0248" w:rsidP="00CF0248">
      <w:pPr>
        <w:pStyle w:val="ab"/>
        <w:ind w:left="0"/>
        <w:rPr>
          <w:lang w:val="en-GB"/>
        </w:rPr>
      </w:pPr>
      <w:r w:rsidRPr="00DE4CCF">
        <w:rPr>
          <w:lang w:val="en-GB"/>
        </w:rPr>
        <w:t>After clearing the place of the event from the derailed wagons, in t</w:t>
      </w:r>
      <w:r w:rsidR="00CC14EF" w:rsidRPr="00DE4CCF">
        <w:rPr>
          <w:lang w:val="en-GB"/>
        </w:rPr>
        <w:t>he presence of the Investigation</w:t>
      </w:r>
      <w:r w:rsidRPr="00DE4CCF">
        <w:rPr>
          <w:lang w:val="en-GB"/>
        </w:rPr>
        <w:t xml:space="preserve"> Commission from the </w:t>
      </w:r>
      <w:r w:rsidR="00CC14EF" w:rsidRPr="00DE4CCF">
        <w:rPr>
          <w:lang w:val="en-GB"/>
        </w:rPr>
        <w:t>NAMRTAIB</w:t>
      </w:r>
      <w:r w:rsidRPr="00DE4CCF">
        <w:rPr>
          <w:lang w:val="en-GB"/>
        </w:rPr>
        <w:t xml:space="preserve">, control measurements were made </w:t>
      </w:r>
      <w:r w:rsidR="00CC14EF" w:rsidRPr="00DE4CCF">
        <w:rPr>
          <w:lang w:val="en-GB"/>
        </w:rPr>
        <w:t>of the approaches of the rail track</w:t>
      </w:r>
      <w:r w:rsidRPr="00DE4CCF">
        <w:rPr>
          <w:lang w:val="en-GB"/>
        </w:rPr>
        <w:t xml:space="preserve"> in the zones from </w:t>
      </w:r>
      <w:r w:rsidR="00CC14EF" w:rsidRPr="00DE4CCF">
        <w:rPr>
          <w:lang w:val="en-GB"/>
        </w:rPr>
        <w:t>continuously welded track to joint</w:t>
      </w:r>
      <w:r w:rsidRPr="00DE4CCF">
        <w:rPr>
          <w:lang w:val="en-GB"/>
        </w:rPr>
        <w:t>ed track.</w:t>
      </w:r>
    </w:p>
    <w:p w14:paraId="2E9CC325" w14:textId="77777777" w:rsidR="003B6CA3" w:rsidRPr="00DE4CCF" w:rsidRDefault="003B6CA3" w:rsidP="00397E6B">
      <w:pPr>
        <w:pStyle w:val="ab"/>
        <w:ind w:left="0"/>
        <w:rPr>
          <w:lang w:val="en-GB"/>
        </w:rPr>
      </w:pPr>
    </w:p>
    <w:p w14:paraId="29525DD3" w14:textId="42E23611" w:rsidR="00AE62F9" w:rsidRPr="00DE4CCF" w:rsidRDefault="00040F06" w:rsidP="003B6CA3">
      <w:pPr>
        <w:pStyle w:val="ab"/>
        <w:numPr>
          <w:ilvl w:val="1"/>
          <w:numId w:val="27"/>
        </w:numPr>
        <w:tabs>
          <w:tab w:val="left" w:pos="1276"/>
        </w:tabs>
        <w:ind w:hanging="185"/>
        <w:rPr>
          <w:b/>
          <w:i/>
          <w:lang w:val="en-GB"/>
        </w:rPr>
      </w:pPr>
      <w:r w:rsidRPr="00DE4CCF">
        <w:rPr>
          <w:b/>
          <w:i/>
          <w:lang w:val="en-GB"/>
        </w:rPr>
        <w:t>Additional findings</w:t>
      </w:r>
      <w:r w:rsidR="00AE62F9" w:rsidRPr="00DE4CCF">
        <w:rPr>
          <w:b/>
          <w:i/>
          <w:lang w:val="en-GB"/>
        </w:rPr>
        <w:t>.</w:t>
      </w:r>
    </w:p>
    <w:p w14:paraId="4FAB546E" w14:textId="242B6E4B" w:rsidR="003302AB" w:rsidRPr="00DE4CCF" w:rsidRDefault="003302AB" w:rsidP="003302AB">
      <w:pPr>
        <w:rPr>
          <w:bCs/>
          <w:iCs/>
          <w:lang w:val="en-GB"/>
        </w:rPr>
      </w:pPr>
      <w:r w:rsidRPr="00DE4CCF">
        <w:rPr>
          <w:bCs/>
          <w:iCs/>
          <w:lang w:val="en-GB"/>
        </w:rPr>
        <w:t>1. On 28.07.2022, the Investigation Commission established a longitudinal displacement of the rails up to 130 mm in the area of the continuously welded track on reinforced concrete sleepers in the direction of train movement towards the jointed rail track on wooden sleepers.</w:t>
      </w:r>
    </w:p>
    <w:p w14:paraId="69D3152F" w14:textId="56F39CE6" w:rsidR="003302AB" w:rsidRPr="00DE4CCF" w:rsidRDefault="003302AB" w:rsidP="003302AB">
      <w:pPr>
        <w:rPr>
          <w:bCs/>
          <w:iCs/>
          <w:lang w:val="en-GB"/>
        </w:rPr>
      </w:pPr>
      <w:r w:rsidRPr="00DE4CCF">
        <w:rPr>
          <w:bCs/>
          <w:iCs/>
          <w:lang w:val="en-GB"/>
        </w:rPr>
        <w:t>2. On 31.08.2022, the Investigation Commission inspected two of the most severely damaged wagons from the derailment at "RVP Sofia" Ltd. and found cracks and broken welds on bearing elements of the frame of wagons Nos. 31753816645-3 and 31754540057 -2, respectively the 17th and 16th of the train composition.</w:t>
      </w:r>
    </w:p>
    <w:p w14:paraId="11A5C7C8" w14:textId="047F3940" w:rsidR="00F12C70" w:rsidRPr="00DE4CCF" w:rsidRDefault="00F12C70">
      <w:pPr>
        <w:rPr>
          <w:lang w:val="en-GB"/>
        </w:rPr>
        <w:pPrChange w:id="5" w:author="VNIKOLOV" w:date="2022-11-01T23:51:00Z">
          <w:pPr>
            <w:ind w:firstLine="0"/>
          </w:pPr>
        </w:pPrChange>
      </w:pPr>
      <w:r w:rsidRPr="00DE4CCF">
        <w:rPr>
          <w:lang w:val="en-GB"/>
        </w:rPr>
        <w:br w:type="page"/>
      </w:r>
    </w:p>
    <w:p w14:paraId="1FEDFB55" w14:textId="102091B9" w:rsidR="00F12C70" w:rsidRPr="00DE4CCF" w:rsidRDefault="0015461E" w:rsidP="00D32817">
      <w:pPr>
        <w:pStyle w:val="ab"/>
        <w:numPr>
          <w:ilvl w:val="0"/>
          <w:numId w:val="27"/>
        </w:numPr>
        <w:tabs>
          <w:tab w:val="left" w:pos="993"/>
        </w:tabs>
        <w:ind w:firstLine="169"/>
        <w:rPr>
          <w:b/>
          <w:bCs/>
          <w:sz w:val="28"/>
          <w:szCs w:val="22"/>
          <w:lang w:val="en-GB"/>
        </w:rPr>
      </w:pPr>
      <w:bookmarkStart w:id="6" w:name="_Hlk77604211"/>
      <w:r w:rsidRPr="00DE4CCF">
        <w:rPr>
          <w:b/>
          <w:bCs/>
          <w:sz w:val="28"/>
          <w:szCs w:val="22"/>
          <w:lang w:val="en-GB"/>
        </w:rPr>
        <w:lastRenderedPageBreak/>
        <w:t>Safety recommendations</w:t>
      </w:r>
    </w:p>
    <w:p w14:paraId="38392F59" w14:textId="77896399" w:rsidR="00D738FA" w:rsidRPr="00DE4CCF" w:rsidRDefault="00D738FA" w:rsidP="00A10A89">
      <w:pPr>
        <w:tabs>
          <w:tab w:val="left" w:pos="851"/>
        </w:tabs>
        <w:spacing w:before="120"/>
        <w:rPr>
          <w:szCs w:val="24"/>
          <w:lang w:val="en-GB"/>
        </w:rPr>
      </w:pPr>
      <w:r w:rsidRPr="00DE4CCF">
        <w:rPr>
          <w:szCs w:val="24"/>
          <w:lang w:val="en-GB"/>
        </w:rPr>
        <w:t>In order to improve the safety in the rail transport, the Chairperson of the Investigation Commission at the NAMRTAIB proposes the following safety recommendations to the National Safety Authority (RAEA), related to SE NRIC and "Rail Cargo Carrier - Bulgaria" EOOD.</w:t>
      </w:r>
    </w:p>
    <w:p w14:paraId="6CBECA68" w14:textId="77777777" w:rsidR="00321FB9" w:rsidRPr="00DE4CCF" w:rsidRDefault="00321FB9" w:rsidP="00A10A89">
      <w:pPr>
        <w:tabs>
          <w:tab w:val="left" w:pos="851"/>
        </w:tabs>
        <w:spacing w:before="120"/>
        <w:rPr>
          <w:szCs w:val="24"/>
          <w:lang w:val="en-GB"/>
        </w:rPr>
      </w:pPr>
    </w:p>
    <w:p w14:paraId="08BD8988" w14:textId="77777777" w:rsidR="00321FB9" w:rsidRPr="00DE4CCF" w:rsidRDefault="00321FB9" w:rsidP="00321FB9">
      <w:pPr>
        <w:pStyle w:val="ab"/>
        <w:numPr>
          <w:ilvl w:val="0"/>
          <w:numId w:val="8"/>
        </w:numPr>
        <w:tabs>
          <w:tab w:val="left" w:pos="720"/>
          <w:tab w:val="left" w:pos="993"/>
        </w:tabs>
        <w:ind w:left="0" w:firstLine="680"/>
        <w:contextualSpacing w:val="0"/>
        <w:rPr>
          <w:lang w:val="en-GB"/>
        </w:rPr>
      </w:pPr>
      <w:r w:rsidRPr="00DE4CCF">
        <w:rPr>
          <w:lang w:val="en-GB"/>
        </w:rPr>
        <w:t>Recommendation 1 proposes that SE NRIC and "Rail Cargo Carrier - Bulgaria" EOOD shall acquaint the interested personnel with the contents of this report.</w:t>
      </w:r>
    </w:p>
    <w:p w14:paraId="6A51E113" w14:textId="77777777" w:rsidR="00321FB9" w:rsidRPr="00DE4CCF" w:rsidRDefault="00321FB9" w:rsidP="00321FB9">
      <w:pPr>
        <w:pStyle w:val="pf0"/>
        <w:numPr>
          <w:ilvl w:val="0"/>
          <w:numId w:val="8"/>
        </w:numPr>
        <w:spacing w:before="0" w:beforeAutospacing="0" w:after="0" w:afterAutospacing="0"/>
        <w:ind w:left="0" w:firstLine="680"/>
        <w:jc w:val="both"/>
        <w:rPr>
          <w:iCs/>
          <w:lang w:val="en-GB"/>
        </w:rPr>
      </w:pPr>
      <w:r w:rsidRPr="00DE4CCF">
        <w:rPr>
          <w:iCs/>
          <w:lang w:val="en-GB"/>
        </w:rPr>
        <w:t>Recommendation 2 suggests that the Railway Administration EA analyses and evaluates the functioning of the Safety Management System of the SE NRIC in terms of operation, maintenance and repair of the rail track, and the transitions between the continuously welded and jointed track.</w:t>
      </w:r>
    </w:p>
    <w:p w14:paraId="6234785B" w14:textId="77777777" w:rsidR="00321FB9" w:rsidRPr="00DE4CCF" w:rsidRDefault="00321FB9" w:rsidP="00321FB9">
      <w:pPr>
        <w:pStyle w:val="ab"/>
        <w:numPr>
          <w:ilvl w:val="0"/>
          <w:numId w:val="8"/>
        </w:numPr>
        <w:tabs>
          <w:tab w:val="left" w:pos="720"/>
          <w:tab w:val="left" w:pos="993"/>
        </w:tabs>
        <w:ind w:left="0" w:firstLine="680"/>
        <w:rPr>
          <w:lang w:val="en-GB"/>
        </w:rPr>
      </w:pPr>
      <w:r w:rsidRPr="00DE4CCF">
        <w:rPr>
          <w:lang w:val="en-GB"/>
        </w:rPr>
        <w:t>Recommendation 3, suggests that the SE NRIC restore the whitewashing of the continuously welded rail track during the summer season in order to limit the increase in temperatures in the rails due to the solar heating.</w:t>
      </w:r>
    </w:p>
    <w:p w14:paraId="11FA2ED3" w14:textId="77777777" w:rsidR="00321FB9" w:rsidRPr="00DE4CCF" w:rsidRDefault="00321FB9" w:rsidP="00321FB9">
      <w:pPr>
        <w:pStyle w:val="ab"/>
        <w:numPr>
          <w:ilvl w:val="0"/>
          <w:numId w:val="8"/>
        </w:numPr>
        <w:tabs>
          <w:tab w:val="left" w:pos="993"/>
          <w:tab w:val="left" w:pos="1418"/>
        </w:tabs>
        <w:ind w:left="0" w:firstLine="680"/>
        <w:rPr>
          <w:lang w:val="en-GB"/>
        </w:rPr>
      </w:pPr>
      <w:r w:rsidRPr="00DE4CCF">
        <w:rPr>
          <w:lang w:val="en-GB"/>
        </w:rPr>
        <w:t>Recommendation 4, suggests that SE NRIC plan and carry out repairs of the rail track in the interstation Kremikovtsi - Yana, guaranteeing the traffic safety.</w:t>
      </w:r>
    </w:p>
    <w:p w14:paraId="751A1DC0" w14:textId="77777777" w:rsidR="00321FB9" w:rsidRPr="00DE4CCF" w:rsidRDefault="00321FB9" w:rsidP="00321FB9">
      <w:pPr>
        <w:pStyle w:val="ab"/>
        <w:tabs>
          <w:tab w:val="left" w:pos="993"/>
          <w:tab w:val="left" w:pos="1134"/>
          <w:tab w:val="left" w:pos="1276"/>
        </w:tabs>
        <w:ind w:firstLine="0"/>
        <w:rPr>
          <w:lang w:val="en-GB"/>
        </w:rPr>
      </w:pPr>
    </w:p>
    <w:p w14:paraId="3E22590A" w14:textId="68AA24E3" w:rsidR="00D738FA" w:rsidRPr="00DE4CCF" w:rsidRDefault="00D738FA" w:rsidP="00D738FA">
      <w:pPr>
        <w:tabs>
          <w:tab w:val="left" w:pos="851"/>
        </w:tabs>
        <w:ind w:firstLine="567"/>
        <w:rPr>
          <w:lang w:val="en-GB"/>
        </w:rPr>
      </w:pPr>
      <w:r w:rsidRPr="00DE4CCF">
        <w:rPr>
          <w:lang w:val="en-GB"/>
        </w:rPr>
        <w:t>In accordance with the requirements of Art. 24 (2) of Directive (EU) 798/2016 and Art. 91, para. 3 of Ordinance № 59 of 5.12.2006, the Chairperson of the Investigation Commission in NAMRATIB, provides a final report containing information on the circumstances and causes that led to the accident with formulated safety recommendations.</w:t>
      </w:r>
    </w:p>
    <w:p w14:paraId="6255F872" w14:textId="77777777" w:rsidR="00321FB9" w:rsidRPr="00DE4CCF" w:rsidRDefault="00321FB9" w:rsidP="00D738FA">
      <w:pPr>
        <w:tabs>
          <w:tab w:val="left" w:pos="851"/>
        </w:tabs>
        <w:ind w:firstLine="567"/>
        <w:rPr>
          <w:lang w:val="en-GB"/>
        </w:rPr>
      </w:pPr>
    </w:p>
    <w:p w14:paraId="46BEAABA" w14:textId="5E7DBEEE" w:rsidR="00D738FA" w:rsidRPr="00DE4CCF" w:rsidRDefault="004B015C" w:rsidP="00D738FA">
      <w:pPr>
        <w:tabs>
          <w:tab w:val="left" w:pos="851"/>
        </w:tabs>
        <w:ind w:firstLine="567"/>
        <w:rPr>
          <w:lang w:val="en-GB"/>
        </w:rPr>
      </w:pPr>
      <w:r w:rsidRPr="00DE4CCF">
        <w:rPr>
          <w:lang w:val="en-GB"/>
        </w:rPr>
        <w:t>The Member of the Managing Board at</w:t>
      </w:r>
      <w:r w:rsidR="00D738FA" w:rsidRPr="00DE4CCF">
        <w:rPr>
          <w:lang w:val="en-GB"/>
        </w:rPr>
        <w:t xml:space="preserve"> NAMRTAIB</w:t>
      </w:r>
      <w:r w:rsidR="00321FB9" w:rsidRPr="00DE4CCF">
        <w:rPr>
          <w:lang w:val="en-GB"/>
        </w:rPr>
        <w:t>, prese</w:t>
      </w:r>
      <w:r w:rsidRPr="00DE4CCF">
        <w:rPr>
          <w:lang w:val="en-GB"/>
        </w:rPr>
        <w:t>nts</w:t>
      </w:r>
      <w:r w:rsidR="00D738FA" w:rsidRPr="00DE4CCF">
        <w:rPr>
          <w:lang w:val="en-GB"/>
        </w:rPr>
        <w:t xml:space="preserve"> a final report w</w:t>
      </w:r>
      <w:r w:rsidRPr="00DE4CCF">
        <w:rPr>
          <w:lang w:val="en-GB"/>
        </w:rPr>
        <w:t>ith safety recommendations on 28.11</w:t>
      </w:r>
      <w:r w:rsidR="00D738FA" w:rsidRPr="00DE4CCF">
        <w:rPr>
          <w:lang w:val="en-GB"/>
        </w:rPr>
        <w:t>.2022.</w:t>
      </w:r>
    </w:p>
    <w:p w14:paraId="27E13059" w14:textId="77777777" w:rsidR="00D738FA" w:rsidRPr="00DE4CCF" w:rsidRDefault="00D738FA" w:rsidP="00D738FA">
      <w:pPr>
        <w:tabs>
          <w:tab w:val="left" w:pos="851"/>
        </w:tabs>
        <w:ind w:firstLine="567"/>
        <w:rPr>
          <w:lang w:val="en-GB"/>
        </w:rPr>
      </w:pPr>
      <w:r w:rsidRPr="00DE4CCF">
        <w:rPr>
          <w:lang w:val="en-GB"/>
        </w:rPr>
        <w:t xml:space="preserve">                                                                                                                                                                                                                                                                                                                                                                                                                                                                                                                                                                                                                                                                                                                                                                                                                                                                                                                                                                                                                                                                                                                                                                                                                                                                                                                                                                                                                                                                                                                                                                                                                                                                                                                                                                                                                                                                                                                                                                                                                                                                                                                                                                                                                                                                                                                                                                                                                                                                                                                                                                                                                                                                                                                                                                                                                                                                                                                                                                                                                                                                                                                                                                                                                                                                                                                                                                                                                                                                                                                                                                                                                                                                                                                                                                                                                                                                                                                                                                                                                                                                                                                                                                                                                                                                                                                                                                                                 </w:t>
      </w:r>
    </w:p>
    <w:p w14:paraId="124FC299" w14:textId="77777777" w:rsidR="00321FB9" w:rsidRPr="00DE4CCF" w:rsidRDefault="00321FB9" w:rsidP="00D738FA">
      <w:pPr>
        <w:ind w:firstLine="0"/>
        <w:rPr>
          <w:b/>
          <w:bCs/>
          <w:sz w:val="28"/>
          <w:szCs w:val="22"/>
          <w:lang w:val="en-GB"/>
        </w:rPr>
      </w:pPr>
    </w:p>
    <w:p w14:paraId="453C07E3" w14:textId="77777777" w:rsidR="00321FB9" w:rsidRPr="00DE4CCF" w:rsidRDefault="00321FB9" w:rsidP="00D738FA">
      <w:pPr>
        <w:ind w:firstLine="0"/>
        <w:rPr>
          <w:b/>
          <w:bCs/>
          <w:sz w:val="28"/>
          <w:szCs w:val="22"/>
          <w:lang w:val="en-GB"/>
        </w:rPr>
      </w:pPr>
    </w:p>
    <w:p w14:paraId="7D4E11CA" w14:textId="77777777" w:rsidR="00321FB9" w:rsidRPr="00DE4CCF" w:rsidRDefault="00321FB9" w:rsidP="00D738FA">
      <w:pPr>
        <w:ind w:firstLine="0"/>
        <w:rPr>
          <w:b/>
          <w:bCs/>
          <w:sz w:val="28"/>
          <w:szCs w:val="22"/>
          <w:lang w:val="en-GB"/>
        </w:rPr>
      </w:pPr>
    </w:p>
    <w:p w14:paraId="0429000C" w14:textId="77777777" w:rsidR="00321FB9" w:rsidRPr="00DE4CCF" w:rsidRDefault="00321FB9" w:rsidP="00D738FA">
      <w:pPr>
        <w:ind w:firstLine="0"/>
        <w:rPr>
          <w:b/>
          <w:bCs/>
          <w:sz w:val="28"/>
          <w:szCs w:val="22"/>
          <w:lang w:val="en-GB"/>
        </w:rPr>
      </w:pPr>
    </w:p>
    <w:p w14:paraId="050881D4" w14:textId="46569F45" w:rsidR="00D738FA" w:rsidRPr="00DE4CCF" w:rsidRDefault="00D738FA" w:rsidP="00D738FA">
      <w:pPr>
        <w:ind w:firstLine="0"/>
        <w:rPr>
          <w:b/>
          <w:bCs/>
          <w:sz w:val="28"/>
          <w:szCs w:val="22"/>
          <w:lang w:val="en-GB"/>
        </w:rPr>
      </w:pPr>
      <w:r w:rsidRPr="00DE4CCF">
        <w:rPr>
          <w:b/>
          <w:bCs/>
          <w:sz w:val="28"/>
          <w:szCs w:val="22"/>
          <w:lang w:val="en-GB"/>
        </w:rPr>
        <w:t>Chairperson:</w:t>
      </w:r>
    </w:p>
    <w:p w14:paraId="32695E09" w14:textId="2FE0BD74" w:rsidR="00D738FA" w:rsidRPr="00DE4CCF" w:rsidRDefault="00374419" w:rsidP="00D738FA">
      <w:pPr>
        <w:spacing w:before="120"/>
        <w:ind w:firstLine="0"/>
        <w:rPr>
          <w:b/>
          <w:bCs/>
          <w:sz w:val="28"/>
          <w:szCs w:val="22"/>
          <w:lang w:val="en-GB"/>
        </w:rPr>
      </w:pPr>
      <w:r>
        <w:rPr>
          <w:b/>
          <w:szCs w:val="24"/>
          <w:lang w:val="en-GB"/>
        </w:rPr>
        <w:t>Dr</w:t>
      </w:r>
      <w:bookmarkStart w:id="7" w:name="_GoBack"/>
      <w:bookmarkEnd w:id="7"/>
      <w:r w:rsidR="00D738FA" w:rsidRPr="00DE4CCF">
        <w:rPr>
          <w:b/>
          <w:szCs w:val="24"/>
          <w:lang w:val="en-GB"/>
        </w:rPr>
        <w:t xml:space="preserve"> Eng. Boycho Skrobanski</w:t>
      </w:r>
    </w:p>
    <w:p w14:paraId="0F4945B5" w14:textId="77777777" w:rsidR="00D738FA" w:rsidRPr="00DE4CCF" w:rsidRDefault="00D738FA" w:rsidP="00D738FA">
      <w:pPr>
        <w:ind w:firstLine="0"/>
        <w:rPr>
          <w:i/>
          <w:szCs w:val="24"/>
          <w:lang w:val="en-GB"/>
        </w:rPr>
      </w:pPr>
      <w:r w:rsidRPr="00DE4CCF">
        <w:rPr>
          <w:i/>
          <w:szCs w:val="24"/>
          <w:lang w:val="en-GB"/>
        </w:rPr>
        <w:t>Deputy President of the NAMRTAIB AB</w:t>
      </w:r>
    </w:p>
    <w:p w14:paraId="3AD66E10" w14:textId="6AE443E4" w:rsidR="00D738FA" w:rsidRPr="00374419" w:rsidRDefault="00D738FA" w:rsidP="00374419">
      <w:pPr>
        <w:spacing w:before="240" w:after="240" w:line="360" w:lineRule="auto"/>
        <w:ind w:firstLine="0"/>
        <w:rPr>
          <w:b/>
          <w:bCs/>
          <w:lang w:val="en-GB"/>
        </w:rPr>
      </w:pPr>
    </w:p>
    <w:p w14:paraId="1B717F22" w14:textId="77777777" w:rsidR="00D106CE" w:rsidRPr="00DE4CCF" w:rsidRDefault="00D106CE" w:rsidP="00E07656">
      <w:pPr>
        <w:ind w:firstLine="720"/>
        <w:rPr>
          <w:lang w:val="en-GB"/>
        </w:rPr>
      </w:pPr>
    </w:p>
    <w:p w14:paraId="7D9C5707" w14:textId="0054DAB7" w:rsidR="00217FE8" w:rsidRPr="00DE4CCF" w:rsidRDefault="00217FE8" w:rsidP="00E07656">
      <w:pPr>
        <w:ind w:firstLine="720"/>
        <w:rPr>
          <w:lang w:val="en-GB"/>
        </w:rPr>
      </w:pPr>
    </w:p>
    <w:bookmarkEnd w:id="6"/>
    <w:p w14:paraId="52575A46" w14:textId="77777777" w:rsidR="00217FE8" w:rsidRPr="00DE4CCF" w:rsidRDefault="00217FE8" w:rsidP="00E07656">
      <w:pPr>
        <w:ind w:firstLine="720"/>
        <w:rPr>
          <w:lang w:val="en-GB"/>
        </w:rPr>
      </w:pPr>
    </w:p>
    <w:sectPr w:rsidR="00217FE8" w:rsidRPr="00DE4CCF" w:rsidSect="00C65266">
      <w:footerReference w:type="even" r:id="rId71"/>
      <w:footerReference w:type="default" r:id="rId72"/>
      <w:headerReference w:type="first" r:id="rId73"/>
      <w:footerReference w:type="first" r:id="rId74"/>
      <w:pgSz w:w="12240" w:h="15840"/>
      <w:pgMar w:top="567" w:right="1134" w:bottom="142" w:left="1134" w:header="709"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1A56749" w14:textId="77777777" w:rsidR="00211E1C" w:rsidRDefault="00211E1C" w:rsidP="005624C6">
      <w:r>
        <w:separator/>
      </w:r>
    </w:p>
  </w:endnote>
  <w:endnote w:type="continuationSeparator" w:id="0">
    <w:p w14:paraId="0B05C336" w14:textId="77777777" w:rsidR="00211E1C" w:rsidRDefault="00211E1C" w:rsidP="005624C6">
      <w:r>
        <w:continuationSeparator/>
      </w:r>
    </w:p>
  </w:endnote>
  <w:endnote w:type="continuationNotice" w:id="1">
    <w:p w14:paraId="6CA4EB3E" w14:textId="77777777" w:rsidR="00211E1C" w:rsidRDefault="00211E1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ISOCPEUR">
    <w:altName w:val="Arial"/>
    <w:charset w:val="CC"/>
    <w:family w:val="swiss"/>
    <w:pitch w:val="variable"/>
    <w:sig w:usb0="00000001"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B6042D" w14:textId="2CBE22A2" w:rsidR="00DA49F1" w:rsidRDefault="00DA49F1">
    <w:pPr>
      <w:pStyle w:val="a5"/>
    </w:pPr>
    <w:r>
      <w:rPr>
        <w:noProof/>
        <w:lang w:val="bg-BG" w:eastAsia="bg-BG"/>
      </w:rPr>
      <mc:AlternateContent>
        <mc:Choice Requires="wps">
          <w:drawing>
            <wp:anchor distT="0" distB="0" distL="0" distR="0" simplePos="0" relativeHeight="251662336" behindDoc="0" locked="0" layoutInCell="1" allowOverlap="1" wp14:anchorId="15436CFB" wp14:editId="7D2A004F">
              <wp:simplePos x="635" y="635"/>
              <wp:positionH relativeFrom="leftMargin">
                <wp:align>left</wp:align>
              </wp:positionH>
              <wp:positionV relativeFrom="paragraph">
                <wp:posOffset>635</wp:posOffset>
              </wp:positionV>
              <wp:extent cx="443865" cy="443865"/>
              <wp:effectExtent l="0" t="0" r="635" b="16510"/>
              <wp:wrapSquare wrapText="bothSides"/>
              <wp:docPr id="5" name="Text Box 5" descr="TLP yellow (recipients only)">
                <a:extLst xmlns:a="http://schemas.openxmlformats.org/drawingml/2006/main">
                  <a:ext uri="{5AE41FA2-C0FF-4470-9BD4-5FADCA87CBE2}">
                    <aclsh:classification xmlns:aclsh="http://schemas.microsoft.com/office/drawing/2020/classificationShap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8AE93F4" w14:textId="2C6EBBAD" w:rsidR="00DA49F1" w:rsidRPr="00B16F31" w:rsidRDefault="00DA49F1">
                          <w:pPr>
                            <w:rPr>
                              <w:rFonts w:ascii="Calibri" w:eastAsia="Calibri" w:hAnsi="Calibri" w:cs="Calibri"/>
                              <w:noProof/>
                              <w:color w:val="FFC000"/>
                              <w:sz w:val="20"/>
                            </w:rPr>
                          </w:pPr>
                          <w:r w:rsidRPr="00B16F31">
                            <w:rPr>
                              <w:rFonts w:ascii="Calibri" w:eastAsia="Calibri" w:hAnsi="Calibri" w:cs="Calibri"/>
                              <w:noProof/>
                              <w:color w:val="FFC000"/>
                              <w:sz w:val="20"/>
                            </w:rPr>
                            <w:t>TLP yellow (recipients only)</w:t>
                          </w:r>
                        </w:p>
                      </w:txbxContent>
                    </wps:txbx>
                    <wps:bodyPr rot="0" spcFirstLastPara="0" vertOverflow="overflow" horzOverflow="overflow" vert="horz" wrap="none" lIns="63500" tIns="0" rIns="0" bIns="0" numCol="1" spcCol="0" rtlCol="0" fromWordArt="0" anchor="t" anchorCtr="0" forceAA="0" compatLnSpc="1">
                      <a:prstTxWarp prst="textNoShape">
                        <a:avLst/>
                      </a:prstTxWarp>
                      <a:spAutoFit/>
                    </wps:bodyPr>
                  </wps:wsp>
                </a:graphicData>
              </a:graphic>
            </wp:anchor>
          </w:drawing>
        </mc:Choice>
        <mc:Fallback>
          <w:pict>
            <v:shapetype w14:anchorId="15436CFB" id="_x0000_t202" coordsize="21600,21600" o:spt="202" path="m,l,21600r21600,l21600,xe">
              <v:stroke joinstyle="miter"/>
              <v:path gradientshapeok="t" o:connecttype="rect"/>
            </v:shapetype>
            <v:shape id="Text Box 5" o:spid="_x0000_s1209" type="#_x0000_t202" alt="TLP yellow (recipients only)" style="position:absolute;left:0;text-align:left;margin-left:0;margin-top:.05pt;width:34.95pt;height:34.95pt;z-index:251662336;visibility:visible;mso-wrap-style:none;mso-wrap-distance-left:0;mso-wrap-distance-top:0;mso-wrap-distance-right:0;mso-wrap-distance-bottom:0;mso-position-horizontal:lef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" filled="f" stroked="f">
              <v:textbox style="mso-fit-shape-to-text:t" inset="5pt,0,0,0">
                <w:txbxContent>
                  <w:p w14:paraId="08AE93F4" w14:textId="2C6EBBAD" w:rsidR="00CE51BE" w:rsidRPr="00B16F31" w:rsidRDefault="00CE51BE">
                    <w:pPr>
                      <w:rPr>
                        <w:rFonts w:ascii="Calibri" w:eastAsia="Calibri" w:hAnsi="Calibri" w:cs="Calibri"/>
                        <w:noProof/>
                        <w:color w:val="FFC000"/>
                        <w:sz w:val="20"/>
                      </w:rPr>
                    </w:pPr>
                    <w:r w:rsidRPr="00B16F31">
                      <w:rPr>
                        <w:rFonts w:ascii="Calibri" w:eastAsia="Calibri" w:hAnsi="Calibri" w:cs="Calibri"/>
                        <w:noProof/>
                        <w:color w:val="FFC000"/>
                        <w:sz w:val="20"/>
                      </w:rPr>
                      <w:t>TLP yellow (recipients only)</w:t>
                    </w:r>
                  </w:p>
                </w:txbxContent>
              </v:textbox>
              <w10:wrap type="square"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C63879" w14:textId="4106A1F8" w:rsidR="00DA49F1" w:rsidRDefault="00DA49F1">
    <w:pPr>
      <w:pStyle w:val="a5"/>
      <w:jc w:val="right"/>
    </w:pPr>
  </w:p>
  <w:sdt>
    <w:sdtPr>
      <w:id w:val="-15231032"/>
      <w:docPartObj>
        <w:docPartGallery w:val="Page Numbers (Bottom of Page)"/>
        <w:docPartUnique/>
      </w:docPartObj>
    </w:sdtPr>
    <w:sdtEndPr/>
    <w:sdtContent>
      <w:sdt>
        <w:sdtPr>
          <w:id w:val="-1769616900"/>
          <w:docPartObj>
            <w:docPartGallery w:val="Page Numbers (Top of Page)"/>
            <w:docPartUnique/>
          </w:docPartObj>
        </w:sdtPr>
        <w:sdtEndPr/>
        <w:sdtContent>
          <w:p w14:paraId="6C41301B" w14:textId="7AD613E5" w:rsidR="00DA49F1" w:rsidRDefault="00DA49F1">
            <w:pPr>
              <w:pStyle w:val="a5"/>
              <w:jc w:val="right"/>
            </w:pPr>
          </w:p>
          <w:p w14:paraId="1A2E75DB" w14:textId="7BDE2247" w:rsidR="00DA49F1" w:rsidRDefault="00DA49F1">
            <w:pPr>
              <w:pStyle w:val="a5"/>
              <w:jc w:val="right"/>
            </w:pPr>
            <w:r>
              <w:t xml:space="preserve">Page </w:t>
            </w:r>
            <w:r>
              <w:rPr>
                <w:b/>
                <w:bCs/>
                <w:szCs w:val="24"/>
              </w:rPr>
              <w:fldChar w:fldCharType="begin"/>
            </w:r>
            <w:r>
              <w:rPr>
                <w:b/>
                <w:bCs/>
              </w:rPr>
              <w:instrText xml:space="preserve"> PAGE </w:instrText>
            </w:r>
            <w:r>
              <w:rPr>
                <w:b/>
                <w:bCs/>
                <w:szCs w:val="24"/>
              </w:rPr>
              <w:fldChar w:fldCharType="separate"/>
            </w:r>
            <w:r w:rsidR="00374419">
              <w:rPr>
                <w:b/>
                <w:bCs/>
                <w:noProof/>
              </w:rPr>
              <w:t>45</w:t>
            </w:r>
            <w:r>
              <w:rPr>
                <w:b/>
                <w:bCs/>
                <w:szCs w:val="24"/>
              </w:rPr>
              <w:fldChar w:fldCharType="end"/>
            </w:r>
            <w:r>
              <w:t xml:space="preserve"> of </w:t>
            </w:r>
            <w:r>
              <w:rPr>
                <w:b/>
                <w:bCs/>
                <w:szCs w:val="24"/>
              </w:rPr>
              <w:fldChar w:fldCharType="begin"/>
            </w:r>
            <w:r>
              <w:rPr>
                <w:b/>
                <w:bCs/>
              </w:rPr>
              <w:instrText xml:space="preserve"> NUMPAGES  </w:instrText>
            </w:r>
            <w:r>
              <w:rPr>
                <w:b/>
                <w:bCs/>
                <w:szCs w:val="24"/>
              </w:rPr>
              <w:fldChar w:fldCharType="separate"/>
            </w:r>
            <w:r w:rsidR="00374419">
              <w:rPr>
                <w:b/>
                <w:bCs/>
                <w:noProof/>
              </w:rPr>
              <w:t>46</w:t>
            </w:r>
            <w:r>
              <w:rPr>
                <w:b/>
                <w:bCs/>
                <w:szCs w:val="24"/>
              </w:rPr>
              <w:fldChar w:fldCharType="end"/>
            </w:r>
          </w:p>
        </w:sdtContent>
      </w:sdt>
    </w:sdtContent>
  </w:sdt>
  <w:p w14:paraId="176BE123" w14:textId="77777777" w:rsidR="00DA49F1" w:rsidRDefault="00DA49F1">
    <w:pPr>
      <w:pStyle w:val="a5"/>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22845D" w14:textId="2C9D844D" w:rsidR="00DA49F1" w:rsidRDefault="00DA49F1" w:rsidP="006E756A">
    <w:pPr>
      <w:pStyle w:val="a5"/>
      <w:ind w:firstLine="0"/>
    </w:pPr>
    <w:r>
      <w:rPr>
        <w:noProof/>
        <w:lang w:val="bg-BG" w:eastAsia="bg-BG"/>
      </w:rPr>
      <mc:AlternateContent>
        <mc:Choice Requires="wps">
          <w:drawing>
            <wp:anchor distT="0" distB="0" distL="0" distR="0" simplePos="0" relativeHeight="251661312" behindDoc="0" locked="0" layoutInCell="1" allowOverlap="1" wp14:anchorId="31E9430F" wp14:editId="0B526FC4">
              <wp:simplePos x="0" y="0"/>
              <wp:positionH relativeFrom="leftMargin">
                <wp:posOffset>0</wp:posOffset>
              </wp:positionH>
              <wp:positionV relativeFrom="paragraph">
                <wp:posOffset>64203</wp:posOffset>
              </wp:positionV>
              <wp:extent cx="443865" cy="443865"/>
              <wp:effectExtent l="0" t="0" r="635" b="16510"/>
              <wp:wrapSquare wrapText="bothSides"/>
              <wp:docPr id="4" name="Text Box 4" descr="TLP yellow (recipients only)">
                <a:extLst xmlns:a="http://schemas.openxmlformats.org/drawingml/2006/main">
                  <a:ext uri="{5AE41FA2-C0FF-4470-9BD4-5FADCA87CBE2}">
                    <aclsh:classification xmlns:aclsh="http://schemas.microsoft.com/office/drawing/2020/classificationShap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B33AA7F" w14:textId="1E24520F" w:rsidR="00DA49F1" w:rsidRPr="00B16F31" w:rsidRDefault="00DA49F1">
                          <w:pPr>
                            <w:rPr>
                              <w:rFonts w:ascii="Calibri" w:eastAsia="Calibri" w:hAnsi="Calibri" w:cs="Calibri"/>
                              <w:noProof/>
                              <w:color w:val="FFC000"/>
                              <w:sz w:val="20"/>
                            </w:rPr>
                          </w:pPr>
                        </w:p>
                      </w:txbxContent>
                    </wps:txbx>
                    <wps:bodyPr rot="0" spcFirstLastPara="0" vertOverflow="overflow" horzOverflow="overflow" vert="horz" wrap="none" lIns="63500" tIns="0" rIns="0" bIns="0" numCol="1" spcCol="0" rtlCol="0" fromWordArt="0" anchor="t" anchorCtr="0" forceAA="0" compatLnSpc="1">
                      <a:prstTxWarp prst="textNoShape">
                        <a:avLst/>
                      </a:prstTxWarp>
                      <a:spAutoFit/>
                    </wps:bodyPr>
                  </wps:wsp>
                </a:graphicData>
              </a:graphic>
            </wp:anchor>
          </w:drawing>
        </mc:Choice>
        <mc:Fallback>
          <w:pict>
            <v:shapetype w14:anchorId="31E9430F" id="_x0000_t202" coordsize="21600,21600" o:spt="202" path="m,l,21600r21600,l21600,xe">
              <v:stroke joinstyle="miter"/>
              <v:path gradientshapeok="t" o:connecttype="rect"/>
            </v:shapetype>
            <v:shape id="Text Box 4" o:spid="_x0000_s1210" type="#_x0000_t202" alt="TLP yellow (recipients only)" style="position:absolute;left:0;text-align:left;margin-left:0;margin-top:5.05pt;width:34.95pt;height:34.95pt;z-index:251661312;visibility:visible;mso-wrap-style:none;mso-wrap-distance-left:0;mso-wrap-distance-top:0;mso-wrap-distance-right:0;mso-wrap-distance-bottom:0;mso-position-horizontal:absolute;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" filled="f" stroked="f">
              <v:textbox style="mso-fit-shape-to-text:t" inset="5pt,0,0,0">
                <w:txbxContent>
                  <w:p w14:paraId="2B33AA7F" w14:textId="1E24520F" w:rsidR="00CE51BE" w:rsidRPr="00B16F31" w:rsidRDefault="00CE51BE">
                    <w:pPr>
                      <w:rPr>
                        <w:rFonts w:ascii="Calibri" w:eastAsia="Calibri" w:hAnsi="Calibri" w:cs="Calibri"/>
                        <w:noProof/>
                        <w:color w:val="FFC000"/>
                        <w:sz w:val="20"/>
                      </w:rPr>
                    </w:pPr>
                  </w:p>
                </w:txbxContent>
              </v:textbox>
              <w10:wrap type="square"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0D8992C" w14:textId="77777777" w:rsidR="00211E1C" w:rsidRDefault="00211E1C" w:rsidP="005624C6">
      <w:r>
        <w:separator/>
      </w:r>
    </w:p>
  </w:footnote>
  <w:footnote w:type="continuationSeparator" w:id="0">
    <w:p w14:paraId="6F271164" w14:textId="77777777" w:rsidR="00211E1C" w:rsidRDefault="00211E1C" w:rsidP="005624C6">
      <w:r>
        <w:continuationSeparator/>
      </w:r>
    </w:p>
  </w:footnote>
  <w:footnote w:type="continuationNotice" w:id="1">
    <w:p w14:paraId="639D49D0" w14:textId="77777777" w:rsidR="00211E1C" w:rsidRDefault="00211E1C"/>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64DF41" w14:textId="10287A75" w:rsidR="00DA49F1" w:rsidRDefault="00211E1C" w:rsidP="001E4169">
    <w:pPr>
      <w:pStyle w:val="a7"/>
      <w:ind w:right="28"/>
      <w:jc w:val="center"/>
      <w:rPr>
        <w:color w:val="auto"/>
      </w:rPr>
    </w:pPr>
    <w:bookmarkStart w:id="8" w:name="_Hlk56546092"/>
    <w:r>
      <w:rPr>
        <w:noProof/>
        <w:color w:val="auto"/>
        <w:sz w:val="16"/>
        <w:szCs w:val="16"/>
      </w:rPr>
      <w:object w:dxaOrig="1440" w:dyaOrig="1440" w14:anchorId="6ABE99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231.65pt;margin-top:7.7pt;width:38.45pt;height:33.65pt;z-index:251660288">
          <v:imagedata r:id="rId1" o:title=""/>
          <w10:wrap type="topAndBottom"/>
        </v:shape>
        <o:OLEObject Type="Embed" ProgID="PBrush" ShapeID="_x0000_s2050" DrawAspect="Content" ObjectID="_1732525683" r:id="rId2"/>
      </w:object>
    </w:r>
  </w:p>
  <w:p w14:paraId="71D58146" w14:textId="1D74AE80" w:rsidR="00DA49F1" w:rsidRPr="00586900" w:rsidRDefault="00DA49F1" w:rsidP="005624C6">
    <w:pPr>
      <w:pStyle w:val="a7"/>
      <w:ind w:right="28"/>
      <w:jc w:val="center"/>
      <w:rPr>
        <w:color w:val="auto"/>
        <w:sz w:val="28"/>
        <w:szCs w:val="28"/>
      </w:rPr>
    </w:pPr>
    <w:bookmarkStart w:id="9" w:name="_Hlk56546068"/>
    <w:r w:rsidRPr="00587909">
      <w:rPr>
        <w:color w:val="auto"/>
        <w:sz w:val="28"/>
        <w:szCs w:val="28"/>
      </w:rPr>
      <w:t>R E P U B L I C  OF  B U L G A R I A</w:t>
    </w:r>
  </w:p>
  <w:p w14:paraId="2B15FA0B" w14:textId="77777777" w:rsidR="00DA49F1" w:rsidRPr="003806CB" w:rsidRDefault="00DA49F1" w:rsidP="003806CB">
    <w:pPr>
      <w:pStyle w:val="a7"/>
      <w:ind w:right="28"/>
      <w:jc w:val="center"/>
      <w:rPr>
        <w:color w:val="auto"/>
        <w:sz w:val="24"/>
        <w:szCs w:val="24"/>
        <w:lang w:val="en-GB"/>
      </w:rPr>
    </w:pPr>
    <w:r w:rsidRPr="003806CB">
      <w:rPr>
        <w:color w:val="auto"/>
        <w:sz w:val="24"/>
        <w:szCs w:val="24"/>
        <w:lang w:val="en-GB"/>
      </w:rPr>
      <w:t>NATIONAL AIR, MARITIME AND RAILWAY TRANSPORT</w:t>
    </w:r>
  </w:p>
  <w:p w14:paraId="2DB37AD7" w14:textId="779FD5D4" w:rsidR="00DA49F1" w:rsidRPr="003806CB" w:rsidRDefault="00DA49F1" w:rsidP="003806CB">
    <w:pPr>
      <w:pStyle w:val="a7"/>
      <w:ind w:right="28"/>
      <w:jc w:val="center"/>
      <w:rPr>
        <w:color w:val="auto"/>
        <w:sz w:val="24"/>
        <w:szCs w:val="24"/>
        <w:lang w:val="en-GB"/>
      </w:rPr>
    </w:pPr>
    <w:r w:rsidRPr="003806CB">
      <w:rPr>
        <w:color w:val="auto"/>
        <w:sz w:val="24"/>
        <w:szCs w:val="24"/>
        <w:lang w:val="en-GB"/>
      </w:rPr>
      <w:t>ACCIDENTS INVESTIGATION BOARD (</w:t>
    </w:r>
    <w:r>
      <w:rPr>
        <w:color w:val="auto"/>
        <w:sz w:val="24"/>
        <w:szCs w:val="24"/>
        <w:lang w:val="en-GB"/>
      </w:rPr>
      <w:t>NAMRTAIB</w:t>
    </w:r>
    <w:r w:rsidRPr="003806CB">
      <w:rPr>
        <w:color w:val="auto"/>
        <w:sz w:val="24"/>
        <w:szCs w:val="24"/>
        <w:lang w:val="en-GB"/>
      </w:rPr>
      <w:t>)</w:t>
    </w:r>
  </w:p>
  <w:p w14:paraId="597C5B7A" w14:textId="77777777" w:rsidR="00DA49F1" w:rsidRPr="00C5759D" w:rsidRDefault="00DA49F1" w:rsidP="005624C6">
    <w:pPr>
      <w:pStyle w:val="a7"/>
      <w:jc w:val="center"/>
      <w:rPr>
        <w:color w:val="auto"/>
        <w:sz w:val="16"/>
        <w:szCs w:val="16"/>
      </w:rPr>
    </w:pPr>
    <w:r w:rsidRPr="00C5759D">
      <w:rPr>
        <w:b w:val="0"/>
        <w:noProof/>
        <w:color w:val="auto"/>
        <w:sz w:val="16"/>
        <w:szCs w:val="16"/>
        <w:lang w:eastAsia="bg-BG"/>
      </w:rPr>
      <mc:AlternateContent>
        <mc:Choice Requires="wps">
          <w:drawing>
            <wp:anchor distT="0" distB="0" distL="114300" distR="114300" simplePos="0" relativeHeight="251658240" behindDoc="0" locked="0" layoutInCell="1" allowOverlap="1" wp14:anchorId="2D1399E5" wp14:editId="6403AA39">
              <wp:simplePos x="0" y="0"/>
              <wp:positionH relativeFrom="column">
                <wp:posOffset>17145</wp:posOffset>
              </wp:positionH>
              <wp:positionV relativeFrom="paragraph">
                <wp:posOffset>86360</wp:posOffset>
              </wp:positionV>
              <wp:extent cx="6057900" cy="0"/>
              <wp:effectExtent l="0" t="0" r="0" b="0"/>
              <wp:wrapNone/>
              <wp:docPr id="2"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34925"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224AE7A" id="Line 22"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6.8pt" to="478.3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" strokeweight="2.75pt">
              <v:stroke linestyle="thickThin"/>
            </v:line>
          </w:pict>
        </mc:Fallback>
      </mc:AlternateContent>
    </w:r>
  </w:p>
  <w:p w14:paraId="000633A9" w14:textId="3A5ACD2B" w:rsidR="00DA49F1" w:rsidRDefault="00DA49F1" w:rsidP="00C560EF">
    <w:pPr>
      <w:ind w:right="-279" w:firstLine="142"/>
      <w:rPr>
        <w:sz w:val="16"/>
        <w:szCs w:val="16"/>
        <w:lang w:val="bg-BG"/>
      </w:rPr>
    </w:pPr>
    <w:bookmarkStart w:id="10" w:name="_Hlt46744128"/>
    <w:r w:rsidRPr="00BA5641">
      <w:rPr>
        <w:sz w:val="16"/>
        <w:szCs w:val="16"/>
        <w:lang w:val="bg-BG"/>
      </w:rPr>
      <w:t>9 Dyakon Ignatiy str., Sofia 1000</w:t>
    </w:r>
    <w:r w:rsidRPr="00AA5D98">
      <w:rPr>
        <w:sz w:val="16"/>
        <w:szCs w:val="16"/>
        <w:lang w:val="bg-BG"/>
      </w:rPr>
      <w:tab/>
    </w:r>
    <w:r w:rsidRPr="00AA5D98">
      <w:rPr>
        <w:sz w:val="16"/>
        <w:szCs w:val="16"/>
        <w:lang w:val="bg-BG"/>
      </w:rPr>
      <w:tab/>
    </w:r>
    <w:r w:rsidRPr="00AA5D98">
      <w:rPr>
        <w:sz w:val="16"/>
        <w:szCs w:val="16"/>
        <w:lang w:val="bg-BG"/>
      </w:rPr>
      <w:tab/>
    </w:r>
    <w:r w:rsidRPr="00AA5D98">
      <w:rPr>
        <w:sz w:val="16"/>
        <w:szCs w:val="16"/>
        <w:lang w:val="bg-BG"/>
      </w:rPr>
      <w:tab/>
      <w:t xml:space="preserve"> </w:t>
    </w:r>
    <w:r w:rsidRPr="00AA5D98">
      <w:rPr>
        <w:sz w:val="16"/>
        <w:szCs w:val="16"/>
        <w:lang w:val="bg-BG"/>
      </w:rPr>
      <w:tab/>
    </w:r>
    <w:r>
      <w:rPr>
        <w:sz w:val="16"/>
        <w:szCs w:val="16"/>
        <w:lang w:val="bg-BG"/>
      </w:rPr>
      <w:t xml:space="preserve">                     </w:t>
    </w:r>
    <w:r w:rsidRPr="009A0093">
      <w:rPr>
        <w:color w:val="4F81BD" w:themeColor="accent1"/>
        <w:sz w:val="16"/>
        <w:szCs w:val="16"/>
        <w:lang w:val="bg-BG"/>
      </w:rPr>
      <w:t>bskrobanski@mtc.government.bg</w:t>
    </w:r>
    <w:r w:rsidRPr="00AA5D98">
      <w:rPr>
        <w:sz w:val="16"/>
        <w:szCs w:val="16"/>
        <w:lang w:val="bg-BG"/>
      </w:rPr>
      <w:tab/>
    </w:r>
    <w:bookmarkEnd w:id="10"/>
  </w:p>
  <w:p w14:paraId="12CE3B34" w14:textId="05C101C1" w:rsidR="00DA49F1" w:rsidRPr="00AA5D98" w:rsidRDefault="00DA49F1" w:rsidP="00C560EF">
    <w:pPr>
      <w:ind w:right="-279" w:firstLine="142"/>
      <w:rPr>
        <w:spacing w:val="4"/>
        <w:sz w:val="16"/>
        <w:szCs w:val="16"/>
        <w:lang w:val="bg-BG"/>
      </w:rPr>
    </w:pPr>
    <w:r w:rsidRPr="00964AC1">
      <w:rPr>
        <w:sz w:val="16"/>
        <w:szCs w:val="16"/>
        <w:lang w:val="bg-BG"/>
      </w:rPr>
      <w:t>tel.</w:t>
    </w:r>
    <w:r w:rsidRPr="00A23FF2">
      <w:rPr>
        <w:sz w:val="16"/>
        <w:szCs w:val="16"/>
        <w:lang w:val="bg-BG"/>
      </w:rPr>
      <w:t xml:space="preserve"> (+359 2) 940 9317</w:t>
    </w:r>
    <w:r>
      <w:rPr>
        <w:sz w:val="16"/>
        <w:szCs w:val="16"/>
        <w:lang w:val="bg-BG"/>
      </w:rPr>
      <w:t xml:space="preserve">                                                                                                                           </w:t>
    </w:r>
    <w:r>
      <w:rPr>
        <w:sz w:val="16"/>
        <w:szCs w:val="16"/>
      </w:rPr>
      <w:t xml:space="preserve">  </w:t>
    </w:r>
    <w:r>
      <w:rPr>
        <w:sz w:val="16"/>
        <w:szCs w:val="16"/>
        <w:lang w:val="bg-BG"/>
      </w:rPr>
      <w:t xml:space="preserve"> </w:t>
    </w:r>
    <w:r w:rsidRPr="009A0093">
      <w:rPr>
        <w:color w:val="4F81BD" w:themeColor="accent1"/>
        <w:sz w:val="16"/>
        <w:szCs w:val="16"/>
      </w:rPr>
      <w:t>bskrobanski</w:t>
    </w:r>
    <w:r w:rsidRPr="009A0093">
      <w:rPr>
        <w:color w:val="4F81BD" w:themeColor="accent1"/>
        <w:sz w:val="16"/>
        <w:szCs w:val="16"/>
        <w:lang w:val="bg-BG"/>
      </w:rPr>
      <w:t>@</w:t>
    </w:r>
    <w:r w:rsidRPr="009A0093">
      <w:rPr>
        <w:color w:val="4F81BD" w:themeColor="accent1"/>
        <w:sz w:val="16"/>
        <w:szCs w:val="16"/>
      </w:rPr>
      <w:t>abv</w:t>
    </w:r>
    <w:r w:rsidRPr="009A0093">
      <w:rPr>
        <w:color w:val="4F81BD" w:themeColor="accent1"/>
        <w:sz w:val="16"/>
        <w:szCs w:val="16"/>
        <w:lang w:val="bg-BG"/>
      </w:rPr>
      <w:t>.bg</w:t>
    </w:r>
  </w:p>
  <w:p w14:paraId="0CC1F23D" w14:textId="231C0A39" w:rsidR="00DA49F1" w:rsidRPr="00A23FF2" w:rsidRDefault="00DA49F1" w:rsidP="00C560EF">
    <w:pPr>
      <w:tabs>
        <w:tab w:val="left" w:pos="284"/>
      </w:tabs>
      <w:ind w:firstLine="0"/>
      <w:rPr>
        <w:sz w:val="16"/>
        <w:szCs w:val="16"/>
        <w:lang w:val="bg-BG"/>
      </w:rPr>
    </w:pPr>
    <w:r>
      <w:rPr>
        <w:b/>
        <w:sz w:val="16"/>
        <w:szCs w:val="16"/>
        <w:lang w:val="bg-BG"/>
      </w:rPr>
      <w:t xml:space="preserve">   </w:t>
    </w:r>
    <w:r w:rsidRPr="00964AC1">
      <w:rPr>
        <w:sz w:val="16"/>
        <w:szCs w:val="16"/>
        <w:lang w:val="bg-BG"/>
      </w:rPr>
      <w:t>fax</w:t>
    </w:r>
    <w:r w:rsidRPr="00A23FF2">
      <w:rPr>
        <w:sz w:val="16"/>
        <w:szCs w:val="16"/>
        <w:lang w:val="bg-BG"/>
      </w:rPr>
      <w:t xml:space="preserve">: (+3592) 940 9350  </w:t>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t xml:space="preserve"> </w:t>
    </w:r>
    <w:bookmarkEnd w:id="8"/>
    <w:bookmarkEnd w:id="9"/>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CE5A01"/>
    <w:multiLevelType w:val="multilevel"/>
    <w:tmpl w:val="4A3E9550"/>
    <w:lvl w:ilvl="0">
      <w:start w:val="4"/>
      <w:numFmt w:val="decimal"/>
      <w:suff w:val="space"/>
      <w:lvlText w:val="%1."/>
      <w:lvlJc w:val="left"/>
      <w:pPr>
        <w:ind w:left="720" w:hanging="720"/>
      </w:pPr>
      <w:rPr>
        <w:rFonts w:hint="default"/>
      </w:rPr>
    </w:lvl>
    <w:lvl w:ilvl="1">
      <w:start w:val="1"/>
      <w:numFmt w:val="decimal"/>
      <w:lvlText w:val="%1.%2."/>
      <w:lvlJc w:val="left"/>
      <w:pPr>
        <w:ind w:left="956" w:hanging="720"/>
      </w:pPr>
      <w:rPr>
        <w:rFonts w:hint="default"/>
      </w:rPr>
    </w:lvl>
    <w:lvl w:ilvl="2">
      <w:start w:val="9"/>
      <w:numFmt w:val="decimal"/>
      <w:lvlText w:val="%1.%2.%3."/>
      <w:lvlJc w:val="left"/>
      <w:pPr>
        <w:ind w:left="1288" w:hanging="720"/>
      </w:pPr>
      <w:rPr>
        <w:rFonts w:hint="default"/>
      </w:rPr>
    </w:lvl>
    <w:lvl w:ilvl="3">
      <w:start w:val="1"/>
      <w:numFmt w:val="decimal"/>
      <w:lvlText w:val="%1.%2.%3.%4."/>
      <w:lvlJc w:val="left"/>
      <w:pPr>
        <w:ind w:left="1428" w:hanging="72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1" w15:restartNumberingAfterBreak="0">
    <w:nsid w:val="076F58C4"/>
    <w:multiLevelType w:val="hybridMultilevel"/>
    <w:tmpl w:val="4C04CC0E"/>
    <w:lvl w:ilvl="0" w:tplc="04020001">
      <w:start w:val="1"/>
      <w:numFmt w:val="bullet"/>
      <w:lvlText w:val=""/>
      <w:lvlJc w:val="left"/>
      <w:pPr>
        <w:ind w:left="1440" w:hanging="360"/>
      </w:pPr>
      <w:rPr>
        <w:rFonts w:ascii="Symbol" w:hAnsi="Symbol"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2" w15:restartNumberingAfterBreak="0">
    <w:nsid w:val="079F09F5"/>
    <w:multiLevelType w:val="multilevel"/>
    <w:tmpl w:val="CAF84AC4"/>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8DB6D77"/>
    <w:multiLevelType w:val="multilevel"/>
    <w:tmpl w:val="AFB2C54E"/>
    <w:lvl w:ilvl="0">
      <w:start w:val="5"/>
      <w:numFmt w:val="decimal"/>
      <w:lvlText w:val="%1."/>
      <w:lvlJc w:val="left"/>
      <w:pPr>
        <w:ind w:left="540" w:hanging="540"/>
      </w:pPr>
      <w:rPr>
        <w:rFonts w:hint="default"/>
      </w:rPr>
    </w:lvl>
    <w:lvl w:ilvl="1">
      <w:start w:val="1"/>
      <w:numFmt w:val="decimal"/>
      <w:lvlText w:val="%1.%2."/>
      <w:lvlJc w:val="left"/>
      <w:pPr>
        <w:ind w:left="894" w:hanging="540"/>
      </w:pPr>
      <w:rPr>
        <w:rFonts w:hint="default"/>
      </w:rPr>
    </w:lvl>
    <w:lvl w:ilvl="2">
      <w:start w:val="5"/>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4" w15:restartNumberingAfterBreak="0">
    <w:nsid w:val="0DB1748F"/>
    <w:multiLevelType w:val="hybridMultilevel"/>
    <w:tmpl w:val="CC1ABFD6"/>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5" w15:restartNumberingAfterBreak="0">
    <w:nsid w:val="104C5F37"/>
    <w:multiLevelType w:val="hybridMultilevel"/>
    <w:tmpl w:val="8CFAC0A2"/>
    <w:lvl w:ilvl="0" w:tplc="2CB6B77A">
      <w:start w:val="4"/>
      <w:numFmt w:val="bullet"/>
      <w:lvlText w:val="-"/>
      <w:lvlJc w:val="left"/>
      <w:pPr>
        <w:ind w:left="1069" w:hanging="360"/>
      </w:pPr>
      <w:rPr>
        <w:rFonts w:ascii="Times New Roman" w:eastAsiaTheme="minorHAnsi" w:hAnsi="Times New Roman" w:cs="Times New Roman" w:hint="default"/>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6" w15:restartNumberingAfterBreak="0">
    <w:nsid w:val="133F17EA"/>
    <w:multiLevelType w:val="multilevel"/>
    <w:tmpl w:val="2E9A3876"/>
    <w:lvl w:ilvl="0">
      <w:start w:val="4"/>
      <w:numFmt w:val="decimal"/>
      <w:lvlText w:val="%1."/>
      <w:lvlJc w:val="left"/>
      <w:pPr>
        <w:ind w:left="720" w:hanging="720"/>
      </w:pPr>
      <w:rPr>
        <w:rFonts w:hint="default"/>
      </w:rPr>
    </w:lvl>
    <w:lvl w:ilvl="1">
      <w:start w:val="4"/>
      <w:numFmt w:val="decimal"/>
      <w:lvlText w:val="%1.%2."/>
      <w:lvlJc w:val="left"/>
      <w:pPr>
        <w:ind w:left="1074" w:hanging="720"/>
      </w:pPr>
      <w:rPr>
        <w:rFonts w:hint="default"/>
      </w:rPr>
    </w:lvl>
    <w:lvl w:ilvl="2">
      <w:start w:val="6"/>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7" w15:restartNumberingAfterBreak="0">
    <w:nsid w:val="15B44D6C"/>
    <w:multiLevelType w:val="multilevel"/>
    <w:tmpl w:val="2B28FD90"/>
    <w:lvl w:ilvl="0">
      <w:start w:val="4"/>
      <w:numFmt w:val="decimal"/>
      <w:lvlText w:val="%1."/>
      <w:lvlJc w:val="left"/>
      <w:pPr>
        <w:ind w:left="540" w:hanging="540"/>
      </w:pPr>
      <w:rPr>
        <w:rFonts w:hint="default"/>
      </w:rPr>
    </w:lvl>
    <w:lvl w:ilvl="1">
      <w:start w:val="4"/>
      <w:numFmt w:val="decimal"/>
      <w:lvlText w:val="%1.%2."/>
      <w:lvlJc w:val="left"/>
      <w:pPr>
        <w:ind w:left="894" w:hanging="540"/>
      </w:pPr>
      <w:rPr>
        <w:rFonts w:hint="default"/>
      </w:rPr>
    </w:lvl>
    <w:lvl w:ilvl="2">
      <w:start w:val="5"/>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8" w15:restartNumberingAfterBreak="0">
    <w:nsid w:val="1BA07955"/>
    <w:multiLevelType w:val="hybridMultilevel"/>
    <w:tmpl w:val="03567D04"/>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9" w15:restartNumberingAfterBreak="0">
    <w:nsid w:val="1C940773"/>
    <w:multiLevelType w:val="hybridMultilevel"/>
    <w:tmpl w:val="F6441952"/>
    <w:lvl w:ilvl="0" w:tplc="04020001">
      <w:start w:val="1"/>
      <w:numFmt w:val="bullet"/>
      <w:lvlText w:val=""/>
      <w:lvlJc w:val="left"/>
      <w:pPr>
        <w:ind w:left="1287" w:hanging="360"/>
      </w:pPr>
      <w:rPr>
        <w:rFonts w:ascii="Symbol" w:hAnsi="Symbol" w:hint="default"/>
      </w:rPr>
    </w:lvl>
    <w:lvl w:ilvl="1" w:tplc="04020003" w:tentative="1">
      <w:start w:val="1"/>
      <w:numFmt w:val="bullet"/>
      <w:lvlText w:val="o"/>
      <w:lvlJc w:val="left"/>
      <w:pPr>
        <w:ind w:left="2007" w:hanging="360"/>
      </w:pPr>
      <w:rPr>
        <w:rFonts w:ascii="Courier New" w:hAnsi="Courier New" w:cs="Courier New" w:hint="default"/>
      </w:rPr>
    </w:lvl>
    <w:lvl w:ilvl="2" w:tplc="04020005" w:tentative="1">
      <w:start w:val="1"/>
      <w:numFmt w:val="bullet"/>
      <w:lvlText w:val=""/>
      <w:lvlJc w:val="left"/>
      <w:pPr>
        <w:ind w:left="2727" w:hanging="360"/>
      </w:pPr>
      <w:rPr>
        <w:rFonts w:ascii="Wingdings" w:hAnsi="Wingdings" w:hint="default"/>
      </w:rPr>
    </w:lvl>
    <w:lvl w:ilvl="3" w:tplc="04020001" w:tentative="1">
      <w:start w:val="1"/>
      <w:numFmt w:val="bullet"/>
      <w:lvlText w:val=""/>
      <w:lvlJc w:val="left"/>
      <w:pPr>
        <w:ind w:left="3447" w:hanging="360"/>
      </w:pPr>
      <w:rPr>
        <w:rFonts w:ascii="Symbol" w:hAnsi="Symbol" w:hint="default"/>
      </w:rPr>
    </w:lvl>
    <w:lvl w:ilvl="4" w:tplc="04020003" w:tentative="1">
      <w:start w:val="1"/>
      <w:numFmt w:val="bullet"/>
      <w:lvlText w:val="o"/>
      <w:lvlJc w:val="left"/>
      <w:pPr>
        <w:ind w:left="4167" w:hanging="360"/>
      </w:pPr>
      <w:rPr>
        <w:rFonts w:ascii="Courier New" w:hAnsi="Courier New" w:cs="Courier New" w:hint="default"/>
      </w:rPr>
    </w:lvl>
    <w:lvl w:ilvl="5" w:tplc="04020005" w:tentative="1">
      <w:start w:val="1"/>
      <w:numFmt w:val="bullet"/>
      <w:lvlText w:val=""/>
      <w:lvlJc w:val="left"/>
      <w:pPr>
        <w:ind w:left="4887" w:hanging="360"/>
      </w:pPr>
      <w:rPr>
        <w:rFonts w:ascii="Wingdings" w:hAnsi="Wingdings" w:hint="default"/>
      </w:rPr>
    </w:lvl>
    <w:lvl w:ilvl="6" w:tplc="04020001" w:tentative="1">
      <w:start w:val="1"/>
      <w:numFmt w:val="bullet"/>
      <w:lvlText w:val=""/>
      <w:lvlJc w:val="left"/>
      <w:pPr>
        <w:ind w:left="5607" w:hanging="360"/>
      </w:pPr>
      <w:rPr>
        <w:rFonts w:ascii="Symbol" w:hAnsi="Symbol" w:hint="default"/>
      </w:rPr>
    </w:lvl>
    <w:lvl w:ilvl="7" w:tplc="04020003" w:tentative="1">
      <w:start w:val="1"/>
      <w:numFmt w:val="bullet"/>
      <w:lvlText w:val="o"/>
      <w:lvlJc w:val="left"/>
      <w:pPr>
        <w:ind w:left="6327" w:hanging="360"/>
      </w:pPr>
      <w:rPr>
        <w:rFonts w:ascii="Courier New" w:hAnsi="Courier New" w:cs="Courier New" w:hint="default"/>
      </w:rPr>
    </w:lvl>
    <w:lvl w:ilvl="8" w:tplc="04020005" w:tentative="1">
      <w:start w:val="1"/>
      <w:numFmt w:val="bullet"/>
      <w:lvlText w:val=""/>
      <w:lvlJc w:val="left"/>
      <w:pPr>
        <w:ind w:left="7047" w:hanging="360"/>
      </w:pPr>
      <w:rPr>
        <w:rFonts w:ascii="Wingdings" w:hAnsi="Wingdings" w:hint="default"/>
      </w:rPr>
    </w:lvl>
  </w:abstractNum>
  <w:abstractNum w:abstractNumId="10" w15:restartNumberingAfterBreak="0">
    <w:nsid w:val="1F5951F5"/>
    <w:multiLevelType w:val="multilevel"/>
    <w:tmpl w:val="69007B6A"/>
    <w:lvl w:ilvl="0">
      <w:start w:val="3"/>
      <w:numFmt w:val="decimal"/>
      <w:lvlText w:val="%1."/>
      <w:lvlJc w:val="left"/>
      <w:pPr>
        <w:ind w:left="360" w:hanging="360"/>
      </w:pPr>
      <w:rPr>
        <w:rFonts w:hint="default"/>
      </w:rPr>
    </w:lvl>
    <w:lvl w:ilvl="1">
      <w:start w:val="1"/>
      <w:numFmt w:val="decimal"/>
      <w:lvlText w:val="%1.%2."/>
      <w:lvlJc w:val="left"/>
      <w:pPr>
        <w:ind w:left="1070" w:hanging="360"/>
      </w:pPr>
      <w:rPr>
        <w:rFonts w:hint="default"/>
      </w:rPr>
    </w:lvl>
    <w:lvl w:ilvl="2">
      <w:start w:val="1"/>
      <w:numFmt w:val="decimal"/>
      <w:lvlText w:val="%1.%2.%3."/>
      <w:lvlJc w:val="left"/>
      <w:pPr>
        <w:ind w:left="2140" w:hanging="720"/>
      </w:pPr>
      <w:rPr>
        <w:rFonts w:hint="default"/>
      </w:rPr>
    </w:lvl>
    <w:lvl w:ilvl="3">
      <w:start w:val="1"/>
      <w:numFmt w:val="decimal"/>
      <w:suff w:val="space"/>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11" w15:restartNumberingAfterBreak="0">
    <w:nsid w:val="21A61894"/>
    <w:multiLevelType w:val="multilevel"/>
    <w:tmpl w:val="A9C2EED4"/>
    <w:lvl w:ilvl="0">
      <w:start w:val="4"/>
      <w:numFmt w:val="decimal"/>
      <w:lvlText w:val="%1."/>
      <w:lvlJc w:val="left"/>
      <w:pPr>
        <w:ind w:left="540" w:hanging="540"/>
      </w:pPr>
      <w:rPr>
        <w:rFonts w:hint="default"/>
      </w:rPr>
    </w:lvl>
    <w:lvl w:ilvl="1">
      <w:start w:val="4"/>
      <w:numFmt w:val="decimal"/>
      <w:lvlText w:val="%1.%2."/>
      <w:lvlJc w:val="left"/>
      <w:pPr>
        <w:ind w:left="894" w:hanging="540"/>
      </w:pPr>
      <w:rPr>
        <w:rFonts w:hint="default"/>
      </w:rPr>
    </w:lvl>
    <w:lvl w:ilvl="2">
      <w:start w:val="1"/>
      <w:numFmt w:val="decimal"/>
      <w:suff w:val="space"/>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2" w15:restartNumberingAfterBreak="0">
    <w:nsid w:val="30A974DC"/>
    <w:multiLevelType w:val="hybridMultilevel"/>
    <w:tmpl w:val="504265C0"/>
    <w:lvl w:ilvl="0" w:tplc="A424AAAE">
      <w:start w:val="4"/>
      <w:numFmt w:val="bullet"/>
      <w:lvlText w:val="-"/>
      <w:lvlJc w:val="left"/>
      <w:pPr>
        <w:ind w:left="1140" w:hanging="360"/>
      </w:pPr>
      <w:rPr>
        <w:rFonts w:ascii="Times New Roman" w:eastAsiaTheme="minorHAnsi" w:hAnsi="Times New Roman" w:cs="Times New Roman" w:hint="default"/>
      </w:rPr>
    </w:lvl>
    <w:lvl w:ilvl="1" w:tplc="04020003" w:tentative="1">
      <w:start w:val="1"/>
      <w:numFmt w:val="bullet"/>
      <w:lvlText w:val="o"/>
      <w:lvlJc w:val="left"/>
      <w:pPr>
        <w:ind w:left="1860" w:hanging="360"/>
      </w:pPr>
      <w:rPr>
        <w:rFonts w:ascii="Courier New" w:hAnsi="Courier New" w:cs="Courier New" w:hint="default"/>
      </w:rPr>
    </w:lvl>
    <w:lvl w:ilvl="2" w:tplc="04020005" w:tentative="1">
      <w:start w:val="1"/>
      <w:numFmt w:val="bullet"/>
      <w:lvlText w:val=""/>
      <w:lvlJc w:val="left"/>
      <w:pPr>
        <w:ind w:left="2580" w:hanging="360"/>
      </w:pPr>
      <w:rPr>
        <w:rFonts w:ascii="Wingdings" w:hAnsi="Wingdings" w:hint="default"/>
      </w:rPr>
    </w:lvl>
    <w:lvl w:ilvl="3" w:tplc="04020001" w:tentative="1">
      <w:start w:val="1"/>
      <w:numFmt w:val="bullet"/>
      <w:lvlText w:val=""/>
      <w:lvlJc w:val="left"/>
      <w:pPr>
        <w:ind w:left="3300" w:hanging="360"/>
      </w:pPr>
      <w:rPr>
        <w:rFonts w:ascii="Symbol" w:hAnsi="Symbol" w:hint="default"/>
      </w:rPr>
    </w:lvl>
    <w:lvl w:ilvl="4" w:tplc="04020003" w:tentative="1">
      <w:start w:val="1"/>
      <w:numFmt w:val="bullet"/>
      <w:lvlText w:val="o"/>
      <w:lvlJc w:val="left"/>
      <w:pPr>
        <w:ind w:left="4020" w:hanging="360"/>
      </w:pPr>
      <w:rPr>
        <w:rFonts w:ascii="Courier New" w:hAnsi="Courier New" w:cs="Courier New" w:hint="default"/>
      </w:rPr>
    </w:lvl>
    <w:lvl w:ilvl="5" w:tplc="04020005" w:tentative="1">
      <w:start w:val="1"/>
      <w:numFmt w:val="bullet"/>
      <w:lvlText w:val=""/>
      <w:lvlJc w:val="left"/>
      <w:pPr>
        <w:ind w:left="4740" w:hanging="360"/>
      </w:pPr>
      <w:rPr>
        <w:rFonts w:ascii="Wingdings" w:hAnsi="Wingdings" w:hint="default"/>
      </w:rPr>
    </w:lvl>
    <w:lvl w:ilvl="6" w:tplc="04020001" w:tentative="1">
      <w:start w:val="1"/>
      <w:numFmt w:val="bullet"/>
      <w:lvlText w:val=""/>
      <w:lvlJc w:val="left"/>
      <w:pPr>
        <w:ind w:left="5460" w:hanging="360"/>
      </w:pPr>
      <w:rPr>
        <w:rFonts w:ascii="Symbol" w:hAnsi="Symbol" w:hint="default"/>
      </w:rPr>
    </w:lvl>
    <w:lvl w:ilvl="7" w:tplc="04020003" w:tentative="1">
      <w:start w:val="1"/>
      <w:numFmt w:val="bullet"/>
      <w:lvlText w:val="o"/>
      <w:lvlJc w:val="left"/>
      <w:pPr>
        <w:ind w:left="6180" w:hanging="360"/>
      </w:pPr>
      <w:rPr>
        <w:rFonts w:ascii="Courier New" w:hAnsi="Courier New" w:cs="Courier New" w:hint="default"/>
      </w:rPr>
    </w:lvl>
    <w:lvl w:ilvl="8" w:tplc="04020005" w:tentative="1">
      <w:start w:val="1"/>
      <w:numFmt w:val="bullet"/>
      <w:lvlText w:val=""/>
      <w:lvlJc w:val="left"/>
      <w:pPr>
        <w:ind w:left="6900" w:hanging="360"/>
      </w:pPr>
      <w:rPr>
        <w:rFonts w:ascii="Wingdings" w:hAnsi="Wingdings" w:hint="default"/>
      </w:rPr>
    </w:lvl>
  </w:abstractNum>
  <w:abstractNum w:abstractNumId="13" w15:restartNumberingAfterBreak="0">
    <w:nsid w:val="37C94C68"/>
    <w:multiLevelType w:val="hybridMultilevel"/>
    <w:tmpl w:val="AC6C206C"/>
    <w:lvl w:ilvl="0" w:tplc="17B86054">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B4E6E69"/>
    <w:multiLevelType w:val="multilevel"/>
    <w:tmpl w:val="C02A9C94"/>
    <w:lvl w:ilvl="0">
      <w:start w:val="1"/>
      <w:numFmt w:val="decimal"/>
      <w:lvlText w:val="%1."/>
      <w:lvlJc w:val="left"/>
      <w:pPr>
        <w:ind w:left="360" w:hanging="360"/>
      </w:pPr>
      <w:rPr>
        <w:rFonts w:hint="default"/>
        <w:b w:val="0"/>
      </w:rPr>
    </w:lvl>
    <w:lvl w:ilvl="1">
      <w:start w:val="1"/>
      <w:numFmt w:val="decimal"/>
      <w:lvlText w:val="%1.%2."/>
      <w:lvlJc w:val="left"/>
      <w:pPr>
        <w:ind w:left="3410" w:hanging="432"/>
      </w:pPr>
      <w:rPr>
        <w:rFonts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3CBC32DE"/>
    <w:multiLevelType w:val="hybridMultilevel"/>
    <w:tmpl w:val="8272B580"/>
    <w:lvl w:ilvl="0" w:tplc="FFFFFFFF">
      <w:start w:val="4"/>
      <w:numFmt w:val="bullet"/>
      <w:lvlText w:val="-"/>
      <w:lvlJc w:val="left"/>
      <w:pPr>
        <w:ind w:left="1129" w:hanging="360"/>
      </w:pPr>
      <w:rPr>
        <w:rFonts w:ascii="Times New Roman" w:eastAsiaTheme="minorHAnsi" w:hAnsi="Times New Roman" w:cs="Times New Roman" w:hint="default"/>
      </w:rPr>
    </w:lvl>
    <w:lvl w:ilvl="1" w:tplc="FFFFFFFF" w:tentative="1">
      <w:start w:val="1"/>
      <w:numFmt w:val="bullet"/>
      <w:lvlText w:val="o"/>
      <w:lvlJc w:val="left"/>
      <w:pPr>
        <w:ind w:left="1849" w:hanging="360"/>
      </w:pPr>
      <w:rPr>
        <w:rFonts w:ascii="Courier New" w:hAnsi="Courier New" w:cs="Courier New" w:hint="default"/>
      </w:rPr>
    </w:lvl>
    <w:lvl w:ilvl="2" w:tplc="FFFFFFFF" w:tentative="1">
      <w:start w:val="1"/>
      <w:numFmt w:val="bullet"/>
      <w:lvlText w:val=""/>
      <w:lvlJc w:val="left"/>
      <w:pPr>
        <w:ind w:left="2569" w:hanging="360"/>
      </w:pPr>
      <w:rPr>
        <w:rFonts w:ascii="Wingdings" w:hAnsi="Wingdings" w:hint="default"/>
      </w:rPr>
    </w:lvl>
    <w:lvl w:ilvl="3" w:tplc="FFFFFFFF" w:tentative="1">
      <w:start w:val="1"/>
      <w:numFmt w:val="bullet"/>
      <w:lvlText w:val=""/>
      <w:lvlJc w:val="left"/>
      <w:pPr>
        <w:ind w:left="3289" w:hanging="360"/>
      </w:pPr>
      <w:rPr>
        <w:rFonts w:ascii="Symbol" w:hAnsi="Symbol" w:hint="default"/>
      </w:rPr>
    </w:lvl>
    <w:lvl w:ilvl="4" w:tplc="FFFFFFFF" w:tentative="1">
      <w:start w:val="1"/>
      <w:numFmt w:val="bullet"/>
      <w:lvlText w:val="o"/>
      <w:lvlJc w:val="left"/>
      <w:pPr>
        <w:ind w:left="4009" w:hanging="360"/>
      </w:pPr>
      <w:rPr>
        <w:rFonts w:ascii="Courier New" w:hAnsi="Courier New" w:cs="Courier New" w:hint="default"/>
      </w:rPr>
    </w:lvl>
    <w:lvl w:ilvl="5" w:tplc="FFFFFFFF" w:tentative="1">
      <w:start w:val="1"/>
      <w:numFmt w:val="bullet"/>
      <w:lvlText w:val=""/>
      <w:lvlJc w:val="left"/>
      <w:pPr>
        <w:ind w:left="4729" w:hanging="360"/>
      </w:pPr>
      <w:rPr>
        <w:rFonts w:ascii="Wingdings" w:hAnsi="Wingdings" w:hint="default"/>
      </w:rPr>
    </w:lvl>
    <w:lvl w:ilvl="6" w:tplc="FFFFFFFF" w:tentative="1">
      <w:start w:val="1"/>
      <w:numFmt w:val="bullet"/>
      <w:lvlText w:val=""/>
      <w:lvlJc w:val="left"/>
      <w:pPr>
        <w:ind w:left="5449" w:hanging="360"/>
      </w:pPr>
      <w:rPr>
        <w:rFonts w:ascii="Symbol" w:hAnsi="Symbol" w:hint="default"/>
      </w:rPr>
    </w:lvl>
    <w:lvl w:ilvl="7" w:tplc="FFFFFFFF" w:tentative="1">
      <w:start w:val="1"/>
      <w:numFmt w:val="bullet"/>
      <w:lvlText w:val="o"/>
      <w:lvlJc w:val="left"/>
      <w:pPr>
        <w:ind w:left="6169" w:hanging="360"/>
      </w:pPr>
      <w:rPr>
        <w:rFonts w:ascii="Courier New" w:hAnsi="Courier New" w:cs="Courier New" w:hint="default"/>
      </w:rPr>
    </w:lvl>
    <w:lvl w:ilvl="8" w:tplc="FFFFFFFF" w:tentative="1">
      <w:start w:val="1"/>
      <w:numFmt w:val="bullet"/>
      <w:lvlText w:val=""/>
      <w:lvlJc w:val="left"/>
      <w:pPr>
        <w:ind w:left="6889" w:hanging="360"/>
      </w:pPr>
      <w:rPr>
        <w:rFonts w:ascii="Wingdings" w:hAnsi="Wingdings" w:hint="default"/>
      </w:rPr>
    </w:lvl>
  </w:abstractNum>
  <w:abstractNum w:abstractNumId="16" w15:restartNumberingAfterBreak="0">
    <w:nsid w:val="3F706076"/>
    <w:multiLevelType w:val="hybridMultilevel"/>
    <w:tmpl w:val="BAF6DE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20C7A57"/>
    <w:multiLevelType w:val="hybridMultilevel"/>
    <w:tmpl w:val="084A8262"/>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720" w:hanging="360"/>
      </w:pPr>
      <w:rPr>
        <w:rFonts w:ascii="Courier New" w:hAnsi="Courier New" w:cs="Courier New" w:hint="default"/>
      </w:rPr>
    </w:lvl>
    <w:lvl w:ilvl="2" w:tplc="04020005">
      <w:start w:val="1"/>
      <w:numFmt w:val="bullet"/>
      <w:lvlText w:val=""/>
      <w:lvlJc w:val="left"/>
      <w:pPr>
        <w:ind w:left="1440" w:hanging="360"/>
      </w:pPr>
      <w:rPr>
        <w:rFonts w:ascii="Wingdings" w:hAnsi="Wingdings" w:hint="default"/>
      </w:rPr>
    </w:lvl>
    <w:lvl w:ilvl="3" w:tplc="04020001" w:tentative="1">
      <w:start w:val="1"/>
      <w:numFmt w:val="bullet"/>
      <w:lvlText w:val=""/>
      <w:lvlJc w:val="left"/>
      <w:pPr>
        <w:ind w:left="2160" w:hanging="360"/>
      </w:pPr>
      <w:rPr>
        <w:rFonts w:ascii="Symbol" w:hAnsi="Symbol" w:hint="default"/>
      </w:rPr>
    </w:lvl>
    <w:lvl w:ilvl="4" w:tplc="04020003" w:tentative="1">
      <w:start w:val="1"/>
      <w:numFmt w:val="bullet"/>
      <w:lvlText w:val="o"/>
      <w:lvlJc w:val="left"/>
      <w:pPr>
        <w:ind w:left="2880" w:hanging="360"/>
      </w:pPr>
      <w:rPr>
        <w:rFonts w:ascii="Courier New" w:hAnsi="Courier New" w:cs="Courier New" w:hint="default"/>
      </w:rPr>
    </w:lvl>
    <w:lvl w:ilvl="5" w:tplc="04020005" w:tentative="1">
      <w:start w:val="1"/>
      <w:numFmt w:val="bullet"/>
      <w:lvlText w:val=""/>
      <w:lvlJc w:val="left"/>
      <w:pPr>
        <w:ind w:left="3600" w:hanging="360"/>
      </w:pPr>
      <w:rPr>
        <w:rFonts w:ascii="Wingdings" w:hAnsi="Wingdings" w:hint="default"/>
      </w:rPr>
    </w:lvl>
    <w:lvl w:ilvl="6" w:tplc="04020001" w:tentative="1">
      <w:start w:val="1"/>
      <w:numFmt w:val="bullet"/>
      <w:lvlText w:val=""/>
      <w:lvlJc w:val="left"/>
      <w:pPr>
        <w:ind w:left="4320" w:hanging="360"/>
      </w:pPr>
      <w:rPr>
        <w:rFonts w:ascii="Symbol" w:hAnsi="Symbol" w:hint="default"/>
      </w:rPr>
    </w:lvl>
    <w:lvl w:ilvl="7" w:tplc="04020003" w:tentative="1">
      <w:start w:val="1"/>
      <w:numFmt w:val="bullet"/>
      <w:lvlText w:val="o"/>
      <w:lvlJc w:val="left"/>
      <w:pPr>
        <w:ind w:left="5040" w:hanging="360"/>
      </w:pPr>
      <w:rPr>
        <w:rFonts w:ascii="Courier New" w:hAnsi="Courier New" w:cs="Courier New" w:hint="default"/>
      </w:rPr>
    </w:lvl>
    <w:lvl w:ilvl="8" w:tplc="04020005" w:tentative="1">
      <w:start w:val="1"/>
      <w:numFmt w:val="bullet"/>
      <w:lvlText w:val=""/>
      <w:lvlJc w:val="left"/>
      <w:pPr>
        <w:ind w:left="5760" w:hanging="360"/>
      </w:pPr>
      <w:rPr>
        <w:rFonts w:ascii="Wingdings" w:hAnsi="Wingdings" w:hint="default"/>
      </w:rPr>
    </w:lvl>
  </w:abstractNum>
  <w:abstractNum w:abstractNumId="18" w15:restartNumberingAfterBreak="0">
    <w:nsid w:val="422F4D88"/>
    <w:multiLevelType w:val="hybridMultilevel"/>
    <w:tmpl w:val="4970A1D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9" w15:restartNumberingAfterBreak="0">
    <w:nsid w:val="49730A6F"/>
    <w:multiLevelType w:val="hybridMultilevel"/>
    <w:tmpl w:val="0E9A83D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0" w15:restartNumberingAfterBreak="0">
    <w:nsid w:val="4BE56316"/>
    <w:multiLevelType w:val="hybridMultilevel"/>
    <w:tmpl w:val="8272B580"/>
    <w:lvl w:ilvl="0" w:tplc="16028BBE">
      <w:start w:val="4"/>
      <w:numFmt w:val="bullet"/>
      <w:lvlText w:val="-"/>
      <w:lvlJc w:val="left"/>
      <w:pPr>
        <w:ind w:left="1129" w:hanging="360"/>
      </w:pPr>
      <w:rPr>
        <w:rFonts w:ascii="Times New Roman" w:eastAsiaTheme="minorHAnsi" w:hAnsi="Times New Roman" w:cs="Times New Roman" w:hint="default"/>
      </w:rPr>
    </w:lvl>
    <w:lvl w:ilvl="1" w:tplc="04020003" w:tentative="1">
      <w:start w:val="1"/>
      <w:numFmt w:val="bullet"/>
      <w:lvlText w:val="o"/>
      <w:lvlJc w:val="left"/>
      <w:pPr>
        <w:ind w:left="1849" w:hanging="360"/>
      </w:pPr>
      <w:rPr>
        <w:rFonts w:ascii="Courier New" w:hAnsi="Courier New" w:cs="Courier New" w:hint="default"/>
      </w:rPr>
    </w:lvl>
    <w:lvl w:ilvl="2" w:tplc="04020005" w:tentative="1">
      <w:start w:val="1"/>
      <w:numFmt w:val="bullet"/>
      <w:lvlText w:val=""/>
      <w:lvlJc w:val="left"/>
      <w:pPr>
        <w:ind w:left="2569" w:hanging="360"/>
      </w:pPr>
      <w:rPr>
        <w:rFonts w:ascii="Wingdings" w:hAnsi="Wingdings" w:hint="default"/>
      </w:rPr>
    </w:lvl>
    <w:lvl w:ilvl="3" w:tplc="04020001" w:tentative="1">
      <w:start w:val="1"/>
      <w:numFmt w:val="bullet"/>
      <w:lvlText w:val=""/>
      <w:lvlJc w:val="left"/>
      <w:pPr>
        <w:ind w:left="3289" w:hanging="360"/>
      </w:pPr>
      <w:rPr>
        <w:rFonts w:ascii="Symbol" w:hAnsi="Symbol" w:hint="default"/>
      </w:rPr>
    </w:lvl>
    <w:lvl w:ilvl="4" w:tplc="04020003" w:tentative="1">
      <w:start w:val="1"/>
      <w:numFmt w:val="bullet"/>
      <w:lvlText w:val="o"/>
      <w:lvlJc w:val="left"/>
      <w:pPr>
        <w:ind w:left="4009" w:hanging="360"/>
      </w:pPr>
      <w:rPr>
        <w:rFonts w:ascii="Courier New" w:hAnsi="Courier New" w:cs="Courier New" w:hint="default"/>
      </w:rPr>
    </w:lvl>
    <w:lvl w:ilvl="5" w:tplc="04020005" w:tentative="1">
      <w:start w:val="1"/>
      <w:numFmt w:val="bullet"/>
      <w:lvlText w:val=""/>
      <w:lvlJc w:val="left"/>
      <w:pPr>
        <w:ind w:left="4729" w:hanging="360"/>
      </w:pPr>
      <w:rPr>
        <w:rFonts w:ascii="Wingdings" w:hAnsi="Wingdings" w:hint="default"/>
      </w:rPr>
    </w:lvl>
    <w:lvl w:ilvl="6" w:tplc="04020001" w:tentative="1">
      <w:start w:val="1"/>
      <w:numFmt w:val="bullet"/>
      <w:lvlText w:val=""/>
      <w:lvlJc w:val="left"/>
      <w:pPr>
        <w:ind w:left="5449" w:hanging="360"/>
      </w:pPr>
      <w:rPr>
        <w:rFonts w:ascii="Symbol" w:hAnsi="Symbol" w:hint="default"/>
      </w:rPr>
    </w:lvl>
    <w:lvl w:ilvl="7" w:tplc="04020003" w:tentative="1">
      <w:start w:val="1"/>
      <w:numFmt w:val="bullet"/>
      <w:lvlText w:val="o"/>
      <w:lvlJc w:val="left"/>
      <w:pPr>
        <w:ind w:left="6169" w:hanging="360"/>
      </w:pPr>
      <w:rPr>
        <w:rFonts w:ascii="Courier New" w:hAnsi="Courier New" w:cs="Courier New" w:hint="default"/>
      </w:rPr>
    </w:lvl>
    <w:lvl w:ilvl="8" w:tplc="04020005" w:tentative="1">
      <w:start w:val="1"/>
      <w:numFmt w:val="bullet"/>
      <w:lvlText w:val=""/>
      <w:lvlJc w:val="left"/>
      <w:pPr>
        <w:ind w:left="6889" w:hanging="360"/>
      </w:pPr>
      <w:rPr>
        <w:rFonts w:ascii="Wingdings" w:hAnsi="Wingdings" w:hint="default"/>
      </w:rPr>
    </w:lvl>
  </w:abstractNum>
  <w:abstractNum w:abstractNumId="21" w15:restartNumberingAfterBreak="0">
    <w:nsid w:val="4CBA4B81"/>
    <w:multiLevelType w:val="hybridMultilevel"/>
    <w:tmpl w:val="A5927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EB705E7"/>
    <w:multiLevelType w:val="hybridMultilevel"/>
    <w:tmpl w:val="1A2EA4A6"/>
    <w:lvl w:ilvl="0" w:tplc="04020001">
      <w:start w:val="1"/>
      <w:numFmt w:val="bullet"/>
      <w:lvlText w:val=""/>
      <w:lvlJc w:val="left"/>
      <w:pPr>
        <w:ind w:left="1429" w:hanging="360"/>
      </w:pPr>
      <w:rPr>
        <w:rFonts w:ascii="Symbol" w:hAnsi="Symbol" w:hint="default"/>
      </w:rPr>
    </w:lvl>
    <w:lvl w:ilvl="1" w:tplc="04020003" w:tentative="1">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23" w15:restartNumberingAfterBreak="0">
    <w:nsid w:val="4F790ECA"/>
    <w:multiLevelType w:val="hybridMultilevel"/>
    <w:tmpl w:val="293C2A1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4" w15:restartNumberingAfterBreak="0">
    <w:nsid w:val="51A57509"/>
    <w:multiLevelType w:val="hybridMultilevel"/>
    <w:tmpl w:val="64D2481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5" w15:restartNumberingAfterBreak="0">
    <w:nsid w:val="52054B8A"/>
    <w:multiLevelType w:val="multilevel"/>
    <w:tmpl w:val="676E6DAA"/>
    <w:lvl w:ilvl="0">
      <w:start w:val="1"/>
      <w:numFmt w:val="bullet"/>
      <w:lvlText w:val=""/>
      <w:lvlJc w:val="left"/>
      <w:pPr>
        <w:ind w:left="1080" w:hanging="360"/>
      </w:pPr>
      <w:rPr>
        <w:rFonts w:ascii="Symbol" w:hAnsi="Symbol" w:hint="default"/>
      </w:rPr>
    </w:lvl>
    <w:lvl w:ilvl="1">
      <w:start w:val="1"/>
      <w:numFmt w:val="decimal"/>
      <w:suff w:val="space"/>
      <w:lvlText w:val="%1.%2."/>
      <w:lvlJc w:val="left"/>
      <w:pPr>
        <w:ind w:left="1512" w:hanging="432"/>
      </w:pPr>
      <w:rPr>
        <w:rFonts w:hint="default"/>
      </w:rPr>
    </w:lvl>
    <w:lvl w:ilvl="2">
      <w:start w:val="1"/>
      <w:numFmt w:val="decimal"/>
      <w:suff w:val="space"/>
      <w:lvlText w:val="%1.%2.%3."/>
      <w:lvlJc w:val="left"/>
      <w:pPr>
        <w:ind w:left="1944" w:hanging="504"/>
      </w:pPr>
      <w:rPr>
        <w:rFonts w:hint="default"/>
      </w:rPr>
    </w:lvl>
    <w:lvl w:ilvl="3">
      <w:start w:val="1"/>
      <w:numFmt w:val="decimal"/>
      <w:suff w:val="space"/>
      <w:lvlText w:val="%1.%2.%3.%4."/>
      <w:lvlJc w:val="left"/>
      <w:pPr>
        <w:ind w:left="2448" w:hanging="648"/>
      </w:pPr>
      <w:rPr>
        <w:rFonts w:hint="default"/>
      </w:rPr>
    </w:lvl>
    <w:lvl w:ilvl="4">
      <w:start w:val="1"/>
      <w:numFmt w:val="decimal"/>
      <w:suff w:val="space"/>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26" w15:restartNumberingAfterBreak="0">
    <w:nsid w:val="56E024C4"/>
    <w:multiLevelType w:val="hybridMultilevel"/>
    <w:tmpl w:val="07C6AAFE"/>
    <w:lvl w:ilvl="0" w:tplc="0402000F">
      <w:start w:val="1"/>
      <w:numFmt w:val="decimal"/>
      <w:lvlText w:val="%1."/>
      <w:lvlJc w:val="left"/>
      <w:pPr>
        <w:ind w:left="720" w:hanging="360"/>
      </w:pPr>
      <w:rPr>
        <w:rFonts w:hint="default"/>
      </w:rPr>
    </w:lvl>
    <w:lvl w:ilvl="1" w:tplc="04020019">
      <w:start w:val="1"/>
      <w:numFmt w:val="lowerLetter"/>
      <w:lvlText w:val="%2."/>
      <w:lvlJc w:val="left"/>
      <w:pPr>
        <w:ind w:left="1440" w:hanging="360"/>
      </w:pPr>
    </w:lvl>
    <w:lvl w:ilvl="2" w:tplc="0402001B">
      <w:start w:val="1"/>
      <w:numFmt w:val="lowerRoman"/>
      <w:lvlText w:val="%3."/>
      <w:lvlJc w:val="right"/>
      <w:pPr>
        <w:ind w:left="2160" w:hanging="180"/>
      </w:pPr>
    </w:lvl>
    <w:lvl w:ilvl="3" w:tplc="0402000F">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7" w15:restartNumberingAfterBreak="0">
    <w:nsid w:val="56E7135D"/>
    <w:multiLevelType w:val="hybridMultilevel"/>
    <w:tmpl w:val="3AA2E6E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8" w15:restartNumberingAfterBreak="0">
    <w:nsid w:val="57FB0C6D"/>
    <w:multiLevelType w:val="multilevel"/>
    <w:tmpl w:val="CAF84AC4"/>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3."/>
      <w:lvlJc w:val="left"/>
      <w:pPr>
        <w:ind w:left="4757"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58B86256"/>
    <w:multiLevelType w:val="hybridMultilevel"/>
    <w:tmpl w:val="3D8EEE5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0" w15:restartNumberingAfterBreak="0">
    <w:nsid w:val="5CA0220B"/>
    <w:multiLevelType w:val="hybridMultilevel"/>
    <w:tmpl w:val="4A946C6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1" w15:restartNumberingAfterBreak="0">
    <w:nsid w:val="5DF4239B"/>
    <w:multiLevelType w:val="hybridMultilevel"/>
    <w:tmpl w:val="463E3C1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2" w15:restartNumberingAfterBreak="0">
    <w:nsid w:val="5E2C75A8"/>
    <w:multiLevelType w:val="multilevel"/>
    <w:tmpl w:val="3C3879A2"/>
    <w:lvl w:ilvl="0">
      <w:start w:val="1"/>
      <w:numFmt w:val="decimal"/>
      <w:lvlText w:val="%1."/>
      <w:lvlJc w:val="left"/>
      <w:pPr>
        <w:ind w:left="360" w:hanging="360"/>
      </w:pPr>
      <w:rPr>
        <w:rFonts w:hint="default"/>
      </w:rPr>
    </w:lvl>
    <w:lvl w:ilvl="1">
      <w:start w:val="4"/>
      <w:numFmt w:val="decimal"/>
      <w:lvlText w:val="%1.%2."/>
      <w:lvlJc w:val="left"/>
      <w:pPr>
        <w:ind w:left="1070" w:hanging="360"/>
      </w:pPr>
      <w:rPr>
        <w:rFonts w:hint="default"/>
        <w:b/>
        <w:i w:val="0"/>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33" w15:restartNumberingAfterBreak="0">
    <w:nsid w:val="62577DD9"/>
    <w:multiLevelType w:val="multilevel"/>
    <w:tmpl w:val="7F127DC8"/>
    <w:lvl w:ilvl="0">
      <w:start w:val="2"/>
      <w:numFmt w:val="decimal"/>
      <w:lvlText w:val="%1."/>
      <w:lvlJc w:val="left"/>
      <w:pPr>
        <w:ind w:left="360" w:hanging="360"/>
      </w:pPr>
      <w:rPr>
        <w:rFonts w:hint="default"/>
      </w:rPr>
    </w:lvl>
    <w:lvl w:ilvl="1">
      <w:start w:val="1"/>
      <w:numFmt w:val="decimal"/>
      <w:lvlText w:val="%1.%2."/>
      <w:lvlJc w:val="left"/>
      <w:pPr>
        <w:ind w:left="1070" w:hanging="360"/>
      </w:pPr>
      <w:rPr>
        <w:rFonts w:hint="default"/>
        <w:b/>
        <w:i w:val="0"/>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34" w15:restartNumberingAfterBreak="0">
    <w:nsid w:val="6BCD56FC"/>
    <w:multiLevelType w:val="hybridMultilevel"/>
    <w:tmpl w:val="40848592"/>
    <w:lvl w:ilvl="0" w:tplc="0402000F">
      <w:start w:val="1"/>
      <w:numFmt w:val="decimal"/>
      <w:lvlText w:val="%1."/>
      <w:lvlJc w:val="left"/>
      <w:pPr>
        <w:ind w:left="927" w:hanging="360"/>
      </w:pPr>
    </w:lvl>
    <w:lvl w:ilvl="1" w:tplc="04020019" w:tentative="1">
      <w:start w:val="1"/>
      <w:numFmt w:val="lowerLetter"/>
      <w:lvlText w:val="%2."/>
      <w:lvlJc w:val="left"/>
      <w:pPr>
        <w:ind w:left="2007" w:hanging="360"/>
      </w:pPr>
    </w:lvl>
    <w:lvl w:ilvl="2" w:tplc="0402001B" w:tentative="1">
      <w:start w:val="1"/>
      <w:numFmt w:val="lowerRoman"/>
      <w:lvlText w:val="%3."/>
      <w:lvlJc w:val="right"/>
      <w:pPr>
        <w:ind w:left="2727" w:hanging="180"/>
      </w:pPr>
    </w:lvl>
    <w:lvl w:ilvl="3" w:tplc="0402000F" w:tentative="1">
      <w:start w:val="1"/>
      <w:numFmt w:val="decimal"/>
      <w:lvlText w:val="%4."/>
      <w:lvlJc w:val="left"/>
      <w:pPr>
        <w:ind w:left="3447" w:hanging="360"/>
      </w:pPr>
    </w:lvl>
    <w:lvl w:ilvl="4" w:tplc="04020019" w:tentative="1">
      <w:start w:val="1"/>
      <w:numFmt w:val="lowerLetter"/>
      <w:lvlText w:val="%5."/>
      <w:lvlJc w:val="left"/>
      <w:pPr>
        <w:ind w:left="4167" w:hanging="360"/>
      </w:pPr>
    </w:lvl>
    <w:lvl w:ilvl="5" w:tplc="0402001B" w:tentative="1">
      <w:start w:val="1"/>
      <w:numFmt w:val="lowerRoman"/>
      <w:lvlText w:val="%6."/>
      <w:lvlJc w:val="right"/>
      <w:pPr>
        <w:ind w:left="4887" w:hanging="180"/>
      </w:pPr>
    </w:lvl>
    <w:lvl w:ilvl="6" w:tplc="0402000F" w:tentative="1">
      <w:start w:val="1"/>
      <w:numFmt w:val="decimal"/>
      <w:lvlText w:val="%7."/>
      <w:lvlJc w:val="left"/>
      <w:pPr>
        <w:ind w:left="5607" w:hanging="360"/>
      </w:pPr>
    </w:lvl>
    <w:lvl w:ilvl="7" w:tplc="04020019" w:tentative="1">
      <w:start w:val="1"/>
      <w:numFmt w:val="lowerLetter"/>
      <w:lvlText w:val="%8."/>
      <w:lvlJc w:val="left"/>
      <w:pPr>
        <w:ind w:left="6327" w:hanging="360"/>
      </w:pPr>
    </w:lvl>
    <w:lvl w:ilvl="8" w:tplc="0402001B" w:tentative="1">
      <w:start w:val="1"/>
      <w:numFmt w:val="lowerRoman"/>
      <w:lvlText w:val="%9."/>
      <w:lvlJc w:val="right"/>
      <w:pPr>
        <w:ind w:left="7047" w:hanging="180"/>
      </w:pPr>
    </w:lvl>
  </w:abstractNum>
  <w:abstractNum w:abstractNumId="35" w15:restartNumberingAfterBreak="0">
    <w:nsid w:val="6BE910D8"/>
    <w:multiLevelType w:val="hybridMultilevel"/>
    <w:tmpl w:val="DAA21C9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6" w15:restartNumberingAfterBreak="0">
    <w:nsid w:val="725C0F9E"/>
    <w:multiLevelType w:val="multilevel"/>
    <w:tmpl w:val="F4D887AE"/>
    <w:lvl w:ilvl="0">
      <w:start w:val="1"/>
      <w:numFmt w:val="bullet"/>
      <w:suff w:val="space"/>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37" w15:restartNumberingAfterBreak="0">
    <w:nsid w:val="73857806"/>
    <w:multiLevelType w:val="hybridMultilevel"/>
    <w:tmpl w:val="17DE0104"/>
    <w:lvl w:ilvl="0" w:tplc="FFFFFFFF">
      <w:start w:val="1"/>
      <w:numFmt w:val="bullet"/>
      <w:lvlText w:val=""/>
      <w:lvlJc w:val="left"/>
      <w:pPr>
        <w:ind w:left="360" w:hanging="360"/>
      </w:pPr>
      <w:rPr>
        <w:rFonts w:ascii="Symbol" w:hAnsi="Symbol" w:hint="default"/>
      </w:rPr>
    </w:lvl>
    <w:lvl w:ilvl="1" w:tplc="FFFFFFFF">
      <w:start w:val="1"/>
      <w:numFmt w:val="bullet"/>
      <w:lvlText w:val="o"/>
      <w:lvlJc w:val="left"/>
      <w:pPr>
        <w:ind w:left="720" w:hanging="360"/>
      </w:pPr>
      <w:rPr>
        <w:rFonts w:ascii="Courier New" w:hAnsi="Courier New" w:cs="Courier New" w:hint="default"/>
      </w:rPr>
    </w:lvl>
    <w:lvl w:ilvl="2" w:tplc="04020001">
      <w:start w:val="1"/>
      <w:numFmt w:val="bullet"/>
      <w:lvlText w:val=""/>
      <w:lvlJc w:val="left"/>
      <w:pPr>
        <w:ind w:left="1440" w:hanging="360"/>
      </w:pPr>
      <w:rPr>
        <w:rFonts w:ascii="Symbol" w:hAnsi="Symbol" w:hint="default"/>
      </w:rPr>
    </w:lvl>
    <w:lvl w:ilvl="3" w:tplc="FFFFFFFF" w:tentative="1">
      <w:start w:val="1"/>
      <w:numFmt w:val="bullet"/>
      <w:lvlText w:val=""/>
      <w:lvlJc w:val="left"/>
      <w:pPr>
        <w:ind w:left="2160" w:hanging="360"/>
      </w:pPr>
      <w:rPr>
        <w:rFonts w:ascii="Symbol" w:hAnsi="Symbol" w:hint="default"/>
      </w:rPr>
    </w:lvl>
    <w:lvl w:ilvl="4" w:tplc="FFFFFFFF" w:tentative="1">
      <w:start w:val="1"/>
      <w:numFmt w:val="bullet"/>
      <w:lvlText w:val="o"/>
      <w:lvlJc w:val="left"/>
      <w:pPr>
        <w:ind w:left="2880" w:hanging="360"/>
      </w:pPr>
      <w:rPr>
        <w:rFonts w:ascii="Courier New" w:hAnsi="Courier New" w:cs="Courier New" w:hint="default"/>
      </w:rPr>
    </w:lvl>
    <w:lvl w:ilvl="5" w:tplc="FFFFFFFF" w:tentative="1">
      <w:start w:val="1"/>
      <w:numFmt w:val="bullet"/>
      <w:lvlText w:val=""/>
      <w:lvlJc w:val="left"/>
      <w:pPr>
        <w:ind w:left="3600" w:hanging="360"/>
      </w:pPr>
      <w:rPr>
        <w:rFonts w:ascii="Wingdings" w:hAnsi="Wingdings" w:hint="default"/>
      </w:rPr>
    </w:lvl>
    <w:lvl w:ilvl="6" w:tplc="FFFFFFFF" w:tentative="1">
      <w:start w:val="1"/>
      <w:numFmt w:val="bullet"/>
      <w:lvlText w:val=""/>
      <w:lvlJc w:val="left"/>
      <w:pPr>
        <w:ind w:left="4320" w:hanging="360"/>
      </w:pPr>
      <w:rPr>
        <w:rFonts w:ascii="Symbol" w:hAnsi="Symbol" w:hint="default"/>
      </w:rPr>
    </w:lvl>
    <w:lvl w:ilvl="7" w:tplc="FFFFFFFF" w:tentative="1">
      <w:start w:val="1"/>
      <w:numFmt w:val="bullet"/>
      <w:lvlText w:val="o"/>
      <w:lvlJc w:val="left"/>
      <w:pPr>
        <w:ind w:left="5040" w:hanging="360"/>
      </w:pPr>
      <w:rPr>
        <w:rFonts w:ascii="Courier New" w:hAnsi="Courier New" w:cs="Courier New" w:hint="default"/>
      </w:rPr>
    </w:lvl>
    <w:lvl w:ilvl="8" w:tplc="FFFFFFFF" w:tentative="1">
      <w:start w:val="1"/>
      <w:numFmt w:val="bullet"/>
      <w:lvlText w:val=""/>
      <w:lvlJc w:val="left"/>
      <w:pPr>
        <w:ind w:left="5760" w:hanging="360"/>
      </w:pPr>
      <w:rPr>
        <w:rFonts w:ascii="Wingdings" w:hAnsi="Wingdings" w:hint="default"/>
      </w:rPr>
    </w:lvl>
  </w:abstractNum>
  <w:abstractNum w:abstractNumId="38" w15:restartNumberingAfterBreak="0">
    <w:nsid w:val="75AB6756"/>
    <w:multiLevelType w:val="multilevel"/>
    <w:tmpl w:val="75C46B98"/>
    <w:lvl w:ilvl="0">
      <w:start w:val="1"/>
      <w:numFmt w:val="decimal"/>
      <w:suff w:val="space"/>
      <w:lvlText w:val="%1."/>
      <w:lvlJc w:val="left"/>
      <w:pPr>
        <w:ind w:left="360" w:hanging="360"/>
      </w:pPr>
      <w:rPr>
        <w:rFonts w:hint="default"/>
      </w:rPr>
    </w:lvl>
    <w:lvl w:ilvl="1">
      <w:start w:val="1"/>
      <w:numFmt w:val="decimal"/>
      <w:suff w:val="space"/>
      <w:lvlText w:val="%1.%2."/>
      <w:lvlJc w:val="left"/>
      <w:pPr>
        <w:ind w:left="1142" w:hanging="432"/>
      </w:pPr>
      <w:rPr>
        <w:rFonts w:hint="default"/>
        <w:b/>
        <w:color w:val="auto"/>
        <w:sz w:val="22"/>
        <w:szCs w:val="22"/>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769E50C2"/>
    <w:multiLevelType w:val="multilevel"/>
    <w:tmpl w:val="F4421FE0"/>
    <w:lvl w:ilvl="0">
      <w:start w:val="4"/>
      <w:numFmt w:val="decimal"/>
      <w:suff w:val="space"/>
      <w:lvlText w:val="%1."/>
      <w:lvlJc w:val="left"/>
      <w:pPr>
        <w:ind w:left="720" w:hanging="720"/>
      </w:pPr>
      <w:rPr>
        <w:rFonts w:hint="default"/>
      </w:rPr>
    </w:lvl>
    <w:lvl w:ilvl="1">
      <w:start w:val="2"/>
      <w:numFmt w:val="decimal"/>
      <w:lvlText w:val="%1.%2."/>
      <w:lvlJc w:val="left"/>
      <w:pPr>
        <w:ind w:left="956" w:hanging="720"/>
      </w:pPr>
      <w:rPr>
        <w:rFonts w:hint="default"/>
      </w:rPr>
    </w:lvl>
    <w:lvl w:ilvl="2">
      <w:start w:val="1"/>
      <w:numFmt w:val="decimal"/>
      <w:lvlText w:val="%1.%2.%3."/>
      <w:lvlJc w:val="left"/>
      <w:pPr>
        <w:ind w:left="1288" w:hanging="720"/>
      </w:pPr>
      <w:rPr>
        <w:rFonts w:hint="default"/>
        <w:b w:val="0"/>
      </w:rPr>
    </w:lvl>
    <w:lvl w:ilvl="3">
      <w:start w:val="1"/>
      <w:numFmt w:val="decimal"/>
      <w:lvlText w:val="%1.%2.%3.%4."/>
      <w:lvlJc w:val="left"/>
      <w:pPr>
        <w:ind w:left="1428" w:hanging="720"/>
      </w:pPr>
      <w:rPr>
        <w:rFonts w:hint="default"/>
        <w:b w:val="0"/>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40" w15:restartNumberingAfterBreak="0">
    <w:nsid w:val="7AEF75FF"/>
    <w:multiLevelType w:val="hybridMultilevel"/>
    <w:tmpl w:val="8904E6F8"/>
    <w:lvl w:ilvl="0" w:tplc="1486BBD6">
      <w:numFmt w:val="bullet"/>
      <w:lvlText w:val="-"/>
      <w:lvlJc w:val="left"/>
      <w:pPr>
        <w:ind w:left="1080" w:hanging="360"/>
      </w:pPr>
      <w:rPr>
        <w:rFonts w:ascii="Times New Roman" w:eastAsiaTheme="minorHAnsi" w:hAnsi="Times New Roman" w:cs="Times New Roma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num w:numId="1">
    <w:abstractNumId w:val="38"/>
  </w:num>
  <w:num w:numId="2">
    <w:abstractNumId w:val="2"/>
  </w:num>
  <w:num w:numId="3">
    <w:abstractNumId w:val="25"/>
  </w:num>
  <w:num w:numId="4">
    <w:abstractNumId w:val="17"/>
  </w:num>
  <w:num w:numId="5">
    <w:abstractNumId w:val="29"/>
  </w:num>
  <w:num w:numId="6">
    <w:abstractNumId w:val="31"/>
  </w:num>
  <w:num w:numId="7">
    <w:abstractNumId w:val="28"/>
  </w:num>
  <w:num w:numId="8">
    <w:abstractNumId w:val="36"/>
  </w:num>
  <w:num w:numId="9">
    <w:abstractNumId w:val="32"/>
  </w:num>
  <w:num w:numId="10">
    <w:abstractNumId w:val="10"/>
  </w:num>
  <w:num w:numId="11">
    <w:abstractNumId w:val="1"/>
  </w:num>
  <w:num w:numId="12">
    <w:abstractNumId w:val="11"/>
  </w:num>
  <w:num w:numId="13">
    <w:abstractNumId w:val="40"/>
  </w:num>
  <w:num w:numId="14">
    <w:abstractNumId w:val="14"/>
  </w:num>
  <w:num w:numId="15">
    <w:abstractNumId w:val="27"/>
  </w:num>
  <w:num w:numId="16">
    <w:abstractNumId w:val="30"/>
  </w:num>
  <w:num w:numId="17">
    <w:abstractNumId w:val="18"/>
  </w:num>
  <w:num w:numId="18">
    <w:abstractNumId w:val="24"/>
  </w:num>
  <w:num w:numId="19">
    <w:abstractNumId w:val="23"/>
  </w:num>
  <w:num w:numId="20">
    <w:abstractNumId w:val="19"/>
  </w:num>
  <w:num w:numId="21">
    <w:abstractNumId w:val="35"/>
  </w:num>
  <w:num w:numId="22">
    <w:abstractNumId w:val="0"/>
    <w:lvlOverride w:ilvl="0">
      <w:lvl w:ilvl="0">
        <w:start w:val="4"/>
        <w:numFmt w:val="decimal"/>
        <w:suff w:val="space"/>
        <w:lvlText w:val="%1."/>
        <w:lvlJc w:val="left"/>
        <w:pPr>
          <w:ind w:left="720" w:hanging="720"/>
        </w:pPr>
        <w:rPr>
          <w:rFonts w:hint="default"/>
        </w:rPr>
      </w:lvl>
    </w:lvlOverride>
    <w:lvlOverride w:ilvl="1">
      <w:lvl w:ilvl="1">
        <w:start w:val="1"/>
        <w:numFmt w:val="decimal"/>
        <w:lvlText w:val="%1.%2."/>
        <w:lvlJc w:val="left"/>
        <w:pPr>
          <w:ind w:left="956" w:hanging="720"/>
        </w:pPr>
        <w:rPr>
          <w:rFonts w:hint="default"/>
        </w:rPr>
      </w:lvl>
    </w:lvlOverride>
    <w:lvlOverride w:ilvl="2">
      <w:lvl w:ilvl="2">
        <w:start w:val="9"/>
        <w:numFmt w:val="decimal"/>
        <w:lvlText w:val="%1.%2.%3."/>
        <w:lvlJc w:val="left"/>
        <w:pPr>
          <w:ind w:left="1288" w:hanging="720"/>
        </w:pPr>
        <w:rPr>
          <w:rFonts w:hint="default"/>
        </w:rPr>
      </w:lvl>
    </w:lvlOverride>
    <w:lvlOverride w:ilvl="3">
      <w:lvl w:ilvl="3">
        <w:start w:val="1"/>
        <w:numFmt w:val="decimal"/>
        <w:lvlText w:val="%1.%2.%3.%4."/>
        <w:lvlJc w:val="left"/>
        <w:pPr>
          <w:ind w:left="1428" w:hanging="720"/>
        </w:pPr>
        <w:rPr>
          <w:rFonts w:hint="default"/>
        </w:rPr>
      </w:lvl>
    </w:lvlOverride>
    <w:lvlOverride w:ilvl="4">
      <w:lvl w:ilvl="4">
        <w:start w:val="1"/>
        <w:numFmt w:val="decimal"/>
        <w:lvlText w:val="%1.%2.%3.%4.%5."/>
        <w:lvlJc w:val="left"/>
        <w:pPr>
          <w:ind w:left="2024" w:hanging="1080"/>
        </w:pPr>
        <w:rPr>
          <w:rFonts w:hint="default"/>
        </w:rPr>
      </w:lvl>
    </w:lvlOverride>
    <w:lvlOverride w:ilvl="5">
      <w:lvl w:ilvl="5">
        <w:start w:val="1"/>
        <w:numFmt w:val="decimal"/>
        <w:lvlText w:val="%1.%2.%3.%4.%5.%6."/>
        <w:lvlJc w:val="left"/>
        <w:pPr>
          <w:ind w:left="2260" w:hanging="1080"/>
        </w:pPr>
        <w:rPr>
          <w:rFonts w:hint="default"/>
        </w:rPr>
      </w:lvl>
    </w:lvlOverride>
    <w:lvlOverride w:ilvl="6">
      <w:lvl w:ilvl="6">
        <w:start w:val="1"/>
        <w:numFmt w:val="decimal"/>
        <w:lvlText w:val="%1.%2.%3.%4.%5.%6.%7."/>
        <w:lvlJc w:val="left"/>
        <w:pPr>
          <w:ind w:left="2856" w:hanging="1440"/>
        </w:pPr>
        <w:rPr>
          <w:rFonts w:hint="default"/>
        </w:rPr>
      </w:lvl>
    </w:lvlOverride>
    <w:lvlOverride w:ilvl="7">
      <w:lvl w:ilvl="7">
        <w:start w:val="1"/>
        <w:numFmt w:val="decimal"/>
        <w:lvlText w:val="%1.%2.%3.%4.%5.%6.%7.%8."/>
        <w:lvlJc w:val="left"/>
        <w:pPr>
          <w:ind w:left="3092" w:hanging="1440"/>
        </w:pPr>
        <w:rPr>
          <w:rFonts w:hint="default"/>
        </w:rPr>
      </w:lvl>
    </w:lvlOverride>
    <w:lvlOverride w:ilvl="8">
      <w:lvl w:ilvl="8">
        <w:start w:val="1"/>
        <w:numFmt w:val="decimal"/>
        <w:lvlText w:val="%1.%2.%3.%4.%5.%6.%7.%8.%9."/>
        <w:lvlJc w:val="left"/>
        <w:pPr>
          <w:ind w:left="3688" w:hanging="1800"/>
        </w:pPr>
        <w:rPr>
          <w:rFonts w:hint="default"/>
        </w:rPr>
      </w:lvl>
    </w:lvlOverride>
  </w:num>
  <w:num w:numId="23">
    <w:abstractNumId w:val="39"/>
  </w:num>
  <w:num w:numId="24">
    <w:abstractNumId w:val="5"/>
  </w:num>
  <w:num w:numId="25">
    <w:abstractNumId w:val="7"/>
    <w:lvlOverride w:ilvl="0">
      <w:lvl w:ilvl="0">
        <w:start w:val="4"/>
        <w:numFmt w:val="decimal"/>
        <w:lvlText w:val="%1."/>
        <w:lvlJc w:val="left"/>
        <w:pPr>
          <w:ind w:left="540" w:hanging="540"/>
        </w:pPr>
        <w:rPr>
          <w:rFonts w:hint="default"/>
        </w:rPr>
      </w:lvl>
    </w:lvlOverride>
    <w:lvlOverride w:ilvl="1">
      <w:lvl w:ilvl="1">
        <w:start w:val="3"/>
        <w:numFmt w:val="decimal"/>
        <w:lvlText w:val="%1.%2."/>
        <w:lvlJc w:val="left"/>
        <w:pPr>
          <w:ind w:left="894" w:hanging="540"/>
        </w:pPr>
        <w:rPr>
          <w:rFonts w:hint="default"/>
        </w:rPr>
      </w:lvl>
    </w:lvlOverride>
    <w:lvlOverride w:ilvl="2">
      <w:lvl w:ilvl="2">
        <w:start w:val="4"/>
        <w:numFmt w:val="decimal"/>
        <w:lvlText w:val="%1.%2.%3."/>
        <w:lvlJc w:val="left"/>
        <w:pPr>
          <w:ind w:left="1428" w:hanging="720"/>
        </w:pPr>
        <w:rPr>
          <w:rFonts w:hint="default"/>
        </w:rPr>
      </w:lvl>
    </w:lvlOverride>
    <w:lvlOverride w:ilvl="3">
      <w:lvl w:ilvl="3">
        <w:start w:val="1"/>
        <w:numFmt w:val="decimal"/>
        <w:lvlText w:val="%1.%2.%3.%4."/>
        <w:lvlJc w:val="left"/>
        <w:pPr>
          <w:ind w:left="1782" w:hanging="720"/>
        </w:pPr>
        <w:rPr>
          <w:rFonts w:hint="default"/>
        </w:rPr>
      </w:lvl>
    </w:lvlOverride>
    <w:lvlOverride w:ilvl="4">
      <w:lvl w:ilvl="4">
        <w:start w:val="1"/>
        <w:numFmt w:val="decimal"/>
        <w:lvlText w:val="%1.%2.%3.%4.%5."/>
        <w:lvlJc w:val="left"/>
        <w:pPr>
          <w:ind w:left="2496" w:hanging="1080"/>
        </w:pPr>
        <w:rPr>
          <w:rFonts w:hint="default"/>
        </w:rPr>
      </w:lvl>
    </w:lvlOverride>
    <w:lvlOverride w:ilvl="5">
      <w:lvl w:ilvl="5">
        <w:start w:val="1"/>
        <w:numFmt w:val="decimal"/>
        <w:lvlText w:val="%1.%2.%3.%4.%5.%6."/>
        <w:lvlJc w:val="left"/>
        <w:pPr>
          <w:ind w:left="2850" w:hanging="1080"/>
        </w:pPr>
        <w:rPr>
          <w:rFonts w:hint="default"/>
        </w:rPr>
      </w:lvl>
    </w:lvlOverride>
    <w:lvlOverride w:ilvl="6">
      <w:lvl w:ilvl="6">
        <w:start w:val="1"/>
        <w:numFmt w:val="decimal"/>
        <w:lvlText w:val="%1.%2.%3.%4.%5.%6.%7."/>
        <w:lvlJc w:val="left"/>
        <w:pPr>
          <w:ind w:left="3564" w:hanging="1440"/>
        </w:pPr>
        <w:rPr>
          <w:rFonts w:hint="default"/>
        </w:rPr>
      </w:lvl>
    </w:lvlOverride>
    <w:lvlOverride w:ilvl="7">
      <w:lvl w:ilvl="7">
        <w:start w:val="1"/>
        <w:numFmt w:val="decimal"/>
        <w:lvlText w:val="%1.%2.%3.%4.%5.%6.%7.%8."/>
        <w:lvlJc w:val="left"/>
        <w:pPr>
          <w:ind w:left="3918" w:hanging="1440"/>
        </w:pPr>
        <w:rPr>
          <w:rFonts w:hint="default"/>
        </w:rPr>
      </w:lvl>
    </w:lvlOverride>
    <w:lvlOverride w:ilvl="8">
      <w:lvl w:ilvl="8">
        <w:start w:val="1"/>
        <w:numFmt w:val="decimal"/>
        <w:lvlText w:val="%1.%2.%3.%4.%5.%6.%7.%8.%9."/>
        <w:lvlJc w:val="left"/>
        <w:pPr>
          <w:ind w:left="4632" w:hanging="1800"/>
        </w:pPr>
        <w:rPr>
          <w:rFonts w:hint="default"/>
        </w:rPr>
      </w:lvl>
    </w:lvlOverride>
  </w:num>
  <w:num w:numId="26">
    <w:abstractNumId w:val="4"/>
  </w:num>
  <w:num w:numId="27">
    <w:abstractNumId w:val="3"/>
  </w:num>
  <w:num w:numId="28">
    <w:abstractNumId w:val="22"/>
  </w:num>
  <w:num w:numId="29">
    <w:abstractNumId w:val="33"/>
  </w:num>
  <w:num w:numId="30">
    <w:abstractNumId w:val="6"/>
  </w:num>
  <w:num w:numId="31">
    <w:abstractNumId w:val="12"/>
  </w:num>
  <w:num w:numId="32">
    <w:abstractNumId w:val="20"/>
  </w:num>
  <w:num w:numId="33">
    <w:abstractNumId w:val="34"/>
  </w:num>
  <w:num w:numId="34">
    <w:abstractNumId w:val="13"/>
  </w:num>
  <w:num w:numId="35">
    <w:abstractNumId w:val="9"/>
  </w:num>
  <w:num w:numId="36">
    <w:abstractNumId w:val="16"/>
  </w:num>
  <w:num w:numId="37">
    <w:abstractNumId w:val="21"/>
  </w:num>
  <w:num w:numId="38">
    <w:abstractNumId w:val="8"/>
  </w:num>
  <w:num w:numId="39">
    <w:abstractNumId w:val="15"/>
  </w:num>
  <w:num w:numId="40">
    <w:abstractNumId w:val="37"/>
  </w:num>
  <w:num w:numId="41">
    <w:abstractNumId w:val="26"/>
  </w:num>
  <w:numIdMacAtCleanup w:val="29"/>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VNIKOLOV">
    <w15:presenceInfo w15:providerId="None" w15:userId="VNIKOLOV"/>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hyphenationZone w:val="425"/>
  <w:characterSpacingControl w:val="doNotCompress"/>
  <w:hdrShapeDefaults>
    <o:shapedefaults v:ext="edit" spidmax="2051"/>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7880"/>
    <w:rsid w:val="000004E8"/>
    <w:rsid w:val="000036CA"/>
    <w:rsid w:val="00003F10"/>
    <w:rsid w:val="00003F92"/>
    <w:rsid w:val="000040BE"/>
    <w:rsid w:val="00004AD4"/>
    <w:rsid w:val="000052A0"/>
    <w:rsid w:val="00005B5F"/>
    <w:rsid w:val="0000714E"/>
    <w:rsid w:val="000108F7"/>
    <w:rsid w:val="00010BB9"/>
    <w:rsid w:val="00010FB9"/>
    <w:rsid w:val="00011868"/>
    <w:rsid w:val="0001258D"/>
    <w:rsid w:val="00012BDD"/>
    <w:rsid w:val="00012FD6"/>
    <w:rsid w:val="00013E00"/>
    <w:rsid w:val="00014894"/>
    <w:rsid w:val="00014B75"/>
    <w:rsid w:val="00014EC8"/>
    <w:rsid w:val="00015A4C"/>
    <w:rsid w:val="00016243"/>
    <w:rsid w:val="00016282"/>
    <w:rsid w:val="00016DBE"/>
    <w:rsid w:val="0001732A"/>
    <w:rsid w:val="00017592"/>
    <w:rsid w:val="000177CB"/>
    <w:rsid w:val="00017E43"/>
    <w:rsid w:val="00020055"/>
    <w:rsid w:val="00025C1E"/>
    <w:rsid w:val="00025D80"/>
    <w:rsid w:val="00026490"/>
    <w:rsid w:val="000271AD"/>
    <w:rsid w:val="000275AF"/>
    <w:rsid w:val="0003053B"/>
    <w:rsid w:val="00030B9A"/>
    <w:rsid w:val="000325FA"/>
    <w:rsid w:val="00033EEF"/>
    <w:rsid w:val="00034D10"/>
    <w:rsid w:val="00036534"/>
    <w:rsid w:val="00036D6B"/>
    <w:rsid w:val="000371D2"/>
    <w:rsid w:val="0003743F"/>
    <w:rsid w:val="00040472"/>
    <w:rsid w:val="00040F06"/>
    <w:rsid w:val="00041465"/>
    <w:rsid w:val="00042105"/>
    <w:rsid w:val="0004262F"/>
    <w:rsid w:val="00042F01"/>
    <w:rsid w:val="00043038"/>
    <w:rsid w:val="000459BF"/>
    <w:rsid w:val="00047FFC"/>
    <w:rsid w:val="00050088"/>
    <w:rsid w:val="000500BE"/>
    <w:rsid w:val="00051B1E"/>
    <w:rsid w:val="000525E1"/>
    <w:rsid w:val="00052C1F"/>
    <w:rsid w:val="00053226"/>
    <w:rsid w:val="0005373A"/>
    <w:rsid w:val="00053AA7"/>
    <w:rsid w:val="00053B15"/>
    <w:rsid w:val="00053C83"/>
    <w:rsid w:val="00053F85"/>
    <w:rsid w:val="0005522E"/>
    <w:rsid w:val="00055E53"/>
    <w:rsid w:val="0006181D"/>
    <w:rsid w:val="00062F19"/>
    <w:rsid w:val="00063507"/>
    <w:rsid w:val="000636AC"/>
    <w:rsid w:val="00063F23"/>
    <w:rsid w:val="00065500"/>
    <w:rsid w:val="000659A0"/>
    <w:rsid w:val="00065D1E"/>
    <w:rsid w:val="00070392"/>
    <w:rsid w:val="00071754"/>
    <w:rsid w:val="00071E53"/>
    <w:rsid w:val="000750FD"/>
    <w:rsid w:val="000764D6"/>
    <w:rsid w:val="00076806"/>
    <w:rsid w:val="000775BF"/>
    <w:rsid w:val="00080C35"/>
    <w:rsid w:val="00080CC4"/>
    <w:rsid w:val="00081C0F"/>
    <w:rsid w:val="00081FEC"/>
    <w:rsid w:val="0008245A"/>
    <w:rsid w:val="00082BC0"/>
    <w:rsid w:val="00083566"/>
    <w:rsid w:val="000843D7"/>
    <w:rsid w:val="00084456"/>
    <w:rsid w:val="00084832"/>
    <w:rsid w:val="00084875"/>
    <w:rsid w:val="00085C68"/>
    <w:rsid w:val="00085CC3"/>
    <w:rsid w:val="000868E5"/>
    <w:rsid w:val="00092FF0"/>
    <w:rsid w:val="0009399C"/>
    <w:rsid w:val="00093D73"/>
    <w:rsid w:val="00095882"/>
    <w:rsid w:val="0009744F"/>
    <w:rsid w:val="0009784F"/>
    <w:rsid w:val="0009788A"/>
    <w:rsid w:val="00097CAD"/>
    <w:rsid w:val="00097EBA"/>
    <w:rsid w:val="000A0627"/>
    <w:rsid w:val="000A06F6"/>
    <w:rsid w:val="000A1F62"/>
    <w:rsid w:val="000A23CA"/>
    <w:rsid w:val="000A2496"/>
    <w:rsid w:val="000A2E27"/>
    <w:rsid w:val="000A2ED2"/>
    <w:rsid w:val="000A3F74"/>
    <w:rsid w:val="000A3F8C"/>
    <w:rsid w:val="000A5384"/>
    <w:rsid w:val="000A5850"/>
    <w:rsid w:val="000A5A81"/>
    <w:rsid w:val="000A7F6E"/>
    <w:rsid w:val="000B0C11"/>
    <w:rsid w:val="000B1204"/>
    <w:rsid w:val="000B2001"/>
    <w:rsid w:val="000B3AFC"/>
    <w:rsid w:val="000B3FF8"/>
    <w:rsid w:val="000B58F4"/>
    <w:rsid w:val="000C05DE"/>
    <w:rsid w:val="000C1E6D"/>
    <w:rsid w:val="000C2A86"/>
    <w:rsid w:val="000C443A"/>
    <w:rsid w:val="000C4DFA"/>
    <w:rsid w:val="000C5020"/>
    <w:rsid w:val="000C5714"/>
    <w:rsid w:val="000C5859"/>
    <w:rsid w:val="000D24F8"/>
    <w:rsid w:val="000D4E91"/>
    <w:rsid w:val="000D5469"/>
    <w:rsid w:val="000D6CA2"/>
    <w:rsid w:val="000E0598"/>
    <w:rsid w:val="000E0B38"/>
    <w:rsid w:val="000E5759"/>
    <w:rsid w:val="000E5FA3"/>
    <w:rsid w:val="000E65F9"/>
    <w:rsid w:val="000E7411"/>
    <w:rsid w:val="000E74BC"/>
    <w:rsid w:val="000F1984"/>
    <w:rsid w:val="000F1D57"/>
    <w:rsid w:val="000F22AF"/>
    <w:rsid w:val="000F31A6"/>
    <w:rsid w:val="000F3DE7"/>
    <w:rsid w:val="000F40A2"/>
    <w:rsid w:val="000F4E0C"/>
    <w:rsid w:val="000F4FF2"/>
    <w:rsid w:val="000F517C"/>
    <w:rsid w:val="000F6097"/>
    <w:rsid w:val="000F6B80"/>
    <w:rsid w:val="00100E9F"/>
    <w:rsid w:val="00101D31"/>
    <w:rsid w:val="0010325E"/>
    <w:rsid w:val="00104481"/>
    <w:rsid w:val="00105377"/>
    <w:rsid w:val="00105F55"/>
    <w:rsid w:val="00110E4D"/>
    <w:rsid w:val="00111946"/>
    <w:rsid w:val="00112777"/>
    <w:rsid w:val="001147DD"/>
    <w:rsid w:val="001150CA"/>
    <w:rsid w:val="0011564C"/>
    <w:rsid w:val="00115BC6"/>
    <w:rsid w:val="00116E7F"/>
    <w:rsid w:val="001173BC"/>
    <w:rsid w:val="00121851"/>
    <w:rsid w:val="00122C10"/>
    <w:rsid w:val="00122CC7"/>
    <w:rsid w:val="00122D75"/>
    <w:rsid w:val="0012306E"/>
    <w:rsid w:val="00123E95"/>
    <w:rsid w:val="001265E5"/>
    <w:rsid w:val="001276F8"/>
    <w:rsid w:val="00127DEA"/>
    <w:rsid w:val="00127FCC"/>
    <w:rsid w:val="0013131F"/>
    <w:rsid w:val="00132182"/>
    <w:rsid w:val="0013520A"/>
    <w:rsid w:val="00135598"/>
    <w:rsid w:val="001357E3"/>
    <w:rsid w:val="00135B36"/>
    <w:rsid w:val="00135CE4"/>
    <w:rsid w:val="00136210"/>
    <w:rsid w:val="00140AFF"/>
    <w:rsid w:val="00141B1F"/>
    <w:rsid w:val="0014294A"/>
    <w:rsid w:val="00143412"/>
    <w:rsid w:val="00143B45"/>
    <w:rsid w:val="00144CBA"/>
    <w:rsid w:val="001467BD"/>
    <w:rsid w:val="00147C5C"/>
    <w:rsid w:val="001505E7"/>
    <w:rsid w:val="00150A30"/>
    <w:rsid w:val="00151120"/>
    <w:rsid w:val="001518DD"/>
    <w:rsid w:val="00152AC2"/>
    <w:rsid w:val="00152EC0"/>
    <w:rsid w:val="0015461E"/>
    <w:rsid w:val="00154C3C"/>
    <w:rsid w:val="00154DF5"/>
    <w:rsid w:val="001551F3"/>
    <w:rsid w:val="001556D6"/>
    <w:rsid w:val="00156445"/>
    <w:rsid w:val="00161BBD"/>
    <w:rsid w:val="00162913"/>
    <w:rsid w:val="00163390"/>
    <w:rsid w:val="001633AA"/>
    <w:rsid w:val="00164626"/>
    <w:rsid w:val="00166877"/>
    <w:rsid w:val="00166A39"/>
    <w:rsid w:val="00167F77"/>
    <w:rsid w:val="00170B84"/>
    <w:rsid w:val="00172F1D"/>
    <w:rsid w:val="00173944"/>
    <w:rsid w:val="00173E5F"/>
    <w:rsid w:val="00174322"/>
    <w:rsid w:val="00175737"/>
    <w:rsid w:val="0017715D"/>
    <w:rsid w:val="00177773"/>
    <w:rsid w:val="001809A4"/>
    <w:rsid w:val="001815C4"/>
    <w:rsid w:val="00181752"/>
    <w:rsid w:val="00183556"/>
    <w:rsid w:val="0018360D"/>
    <w:rsid w:val="001839E3"/>
    <w:rsid w:val="00184269"/>
    <w:rsid w:val="0018477E"/>
    <w:rsid w:val="00184BE4"/>
    <w:rsid w:val="001851C4"/>
    <w:rsid w:val="0018663D"/>
    <w:rsid w:val="00186678"/>
    <w:rsid w:val="00186D3A"/>
    <w:rsid w:val="00187307"/>
    <w:rsid w:val="001873E8"/>
    <w:rsid w:val="001874BA"/>
    <w:rsid w:val="00187821"/>
    <w:rsid w:val="00190892"/>
    <w:rsid w:val="001926B4"/>
    <w:rsid w:val="00192767"/>
    <w:rsid w:val="00192F26"/>
    <w:rsid w:val="00195C25"/>
    <w:rsid w:val="00195F0E"/>
    <w:rsid w:val="001963C5"/>
    <w:rsid w:val="00196D1B"/>
    <w:rsid w:val="0019714A"/>
    <w:rsid w:val="001A01EE"/>
    <w:rsid w:val="001A072C"/>
    <w:rsid w:val="001A0D8A"/>
    <w:rsid w:val="001A0FD6"/>
    <w:rsid w:val="001A1395"/>
    <w:rsid w:val="001A2BD4"/>
    <w:rsid w:val="001A2CEB"/>
    <w:rsid w:val="001A2DD2"/>
    <w:rsid w:val="001A3B0E"/>
    <w:rsid w:val="001A3B7D"/>
    <w:rsid w:val="001A482D"/>
    <w:rsid w:val="001A532E"/>
    <w:rsid w:val="001A54EF"/>
    <w:rsid w:val="001B0353"/>
    <w:rsid w:val="001B04C9"/>
    <w:rsid w:val="001B0D5F"/>
    <w:rsid w:val="001B15F4"/>
    <w:rsid w:val="001B2555"/>
    <w:rsid w:val="001B4DF5"/>
    <w:rsid w:val="001B5D4F"/>
    <w:rsid w:val="001B60BF"/>
    <w:rsid w:val="001B7258"/>
    <w:rsid w:val="001B7D34"/>
    <w:rsid w:val="001C00C8"/>
    <w:rsid w:val="001C14B0"/>
    <w:rsid w:val="001C21BE"/>
    <w:rsid w:val="001C2D6D"/>
    <w:rsid w:val="001C3DE2"/>
    <w:rsid w:val="001C4BAA"/>
    <w:rsid w:val="001C4F6A"/>
    <w:rsid w:val="001C546C"/>
    <w:rsid w:val="001C5B85"/>
    <w:rsid w:val="001C6FB4"/>
    <w:rsid w:val="001C72A1"/>
    <w:rsid w:val="001C79AB"/>
    <w:rsid w:val="001D077D"/>
    <w:rsid w:val="001D0A37"/>
    <w:rsid w:val="001D11E4"/>
    <w:rsid w:val="001D16DA"/>
    <w:rsid w:val="001D17DC"/>
    <w:rsid w:val="001D1E10"/>
    <w:rsid w:val="001D21AE"/>
    <w:rsid w:val="001D313A"/>
    <w:rsid w:val="001D3853"/>
    <w:rsid w:val="001D3AA7"/>
    <w:rsid w:val="001D4571"/>
    <w:rsid w:val="001D4EEE"/>
    <w:rsid w:val="001D520D"/>
    <w:rsid w:val="001D58E3"/>
    <w:rsid w:val="001D5E69"/>
    <w:rsid w:val="001D79C4"/>
    <w:rsid w:val="001D7B85"/>
    <w:rsid w:val="001E075D"/>
    <w:rsid w:val="001E0F21"/>
    <w:rsid w:val="001E1453"/>
    <w:rsid w:val="001E2D3F"/>
    <w:rsid w:val="001E3DF4"/>
    <w:rsid w:val="001E4169"/>
    <w:rsid w:val="001E4C4C"/>
    <w:rsid w:val="001E50DC"/>
    <w:rsid w:val="001E6D27"/>
    <w:rsid w:val="001E7E0F"/>
    <w:rsid w:val="001F02ED"/>
    <w:rsid w:val="001F1202"/>
    <w:rsid w:val="001F15B9"/>
    <w:rsid w:val="001F19AA"/>
    <w:rsid w:val="001F2B3D"/>
    <w:rsid w:val="001F3213"/>
    <w:rsid w:val="001F33E0"/>
    <w:rsid w:val="001F3BC0"/>
    <w:rsid w:val="001F482E"/>
    <w:rsid w:val="001F5881"/>
    <w:rsid w:val="001F5A12"/>
    <w:rsid w:val="001F5AE7"/>
    <w:rsid w:val="001F642C"/>
    <w:rsid w:val="001F69F0"/>
    <w:rsid w:val="001F6DF0"/>
    <w:rsid w:val="00200503"/>
    <w:rsid w:val="002007F1"/>
    <w:rsid w:val="00200D79"/>
    <w:rsid w:val="00201088"/>
    <w:rsid w:val="00201109"/>
    <w:rsid w:val="00201B08"/>
    <w:rsid w:val="002040A1"/>
    <w:rsid w:val="00204768"/>
    <w:rsid w:val="00204DDD"/>
    <w:rsid w:val="00205A04"/>
    <w:rsid w:val="0020622B"/>
    <w:rsid w:val="00206A65"/>
    <w:rsid w:val="00210857"/>
    <w:rsid w:val="00210B78"/>
    <w:rsid w:val="00210F87"/>
    <w:rsid w:val="00211E1C"/>
    <w:rsid w:val="002120FA"/>
    <w:rsid w:val="002125A9"/>
    <w:rsid w:val="00212DC0"/>
    <w:rsid w:val="00213D9F"/>
    <w:rsid w:val="00214ADC"/>
    <w:rsid w:val="0021672E"/>
    <w:rsid w:val="00217FE8"/>
    <w:rsid w:val="002200D8"/>
    <w:rsid w:val="0022062D"/>
    <w:rsid w:val="00221C3C"/>
    <w:rsid w:val="00223BFA"/>
    <w:rsid w:val="0022505A"/>
    <w:rsid w:val="00225A89"/>
    <w:rsid w:val="002260DF"/>
    <w:rsid w:val="00226C89"/>
    <w:rsid w:val="0022772B"/>
    <w:rsid w:val="00230969"/>
    <w:rsid w:val="0023122E"/>
    <w:rsid w:val="00231553"/>
    <w:rsid w:val="0023180D"/>
    <w:rsid w:val="00232FB8"/>
    <w:rsid w:val="00233DB8"/>
    <w:rsid w:val="00234693"/>
    <w:rsid w:val="00234FF2"/>
    <w:rsid w:val="00235435"/>
    <w:rsid w:val="00236A27"/>
    <w:rsid w:val="00236AD8"/>
    <w:rsid w:val="00236DEF"/>
    <w:rsid w:val="00240B7E"/>
    <w:rsid w:val="002419DC"/>
    <w:rsid w:val="00242FD4"/>
    <w:rsid w:val="0024351C"/>
    <w:rsid w:val="002450C1"/>
    <w:rsid w:val="0024595A"/>
    <w:rsid w:val="00246CA4"/>
    <w:rsid w:val="00250484"/>
    <w:rsid w:val="00250488"/>
    <w:rsid w:val="00251122"/>
    <w:rsid w:val="00251529"/>
    <w:rsid w:val="002518CA"/>
    <w:rsid w:val="002522AA"/>
    <w:rsid w:val="002534D2"/>
    <w:rsid w:val="00253BA9"/>
    <w:rsid w:val="00253C41"/>
    <w:rsid w:val="0025541B"/>
    <w:rsid w:val="002572A0"/>
    <w:rsid w:val="00260599"/>
    <w:rsid w:val="00260A23"/>
    <w:rsid w:val="00260B11"/>
    <w:rsid w:val="00261137"/>
    <w:rsid w:val="002618A9"/>
    <w:rsid w:val="00262E95"/>
    <w:rsid w:val="00264834"/>
    <w:rsid w:val="00265184"/>
    <w:rsid w:val="0026533F"/>
    <w:rsid w:val="00265BFF"/>
    <w:rsid w:val="00266B90"/>
    <w:rsid w:val="002675B6"/>
    <w:rsid w:val="00270356"/>
    <w:rsid w:val="00271192"/>
    <w:rsid w:val="002720CA"/>
    <w:rsid w:val="00272197"/>
    <w:rsid w:val="00272646"/>
    <w:rsid w:val="002731B3"/>
    <w:rsid w:val="00273303"/>
    <w:rsid w:val="00273818"/>
    <w:rsid w:val="002745AB"/>
    <w:rsid w:val="00274AA3"/>
    <w:rsid w:val="00274C87"/>
    <w:rsid w:val="00275EA0"/>
    <w:rsid w:val="002761DC"/>
    <w:rsid w:val="00276C68"/>
    <w:rsid w:val="002775E7"/>
    <w:rsid w:val="00277880"/>
    <w:rsid w:val="0027790C"/>
    <w:rsid w:val="00280030"/>
    <w:rsid w:val="002805AD"/>
    <w:rsid w:val="00281085"/>
    <w:rsid w:val="00283C71"/>
    <w:rsid w:val="002856FB"/>
    <w:rsid w:val="00285F0A"/>
    <w:rsid w:val="00287656"/>
    <w:rsid w:val="00291052"/>
    <w:rsid w:val="002910BE"/>
    <w:rsid w:val="0029230D"/>
    <w:rsid w:val="002932BE"/>
    <w:rsid w:val="002934F1"/>
    <w:rsid w:val="00293554"/>
    <w:rsid w:val="002957C2"/>
    <w:rsid w:val="00295AD6"/>
    <w:rsid w:val="00295BEA"/>
    <w:rsid w:val="00296F45"/>
    <w:rsid w:val="002A19CA"/>
    <w:rsid w:val="002A2022"/>
    <w:rsid w:val="002A29D6"/>
    <w:rsid w:val="002A2D91"/>
    <w:rsid w:val="002A3CF1"/>
    <w:rsid w:val="002A4663"/>
    <w:rsid w:val="002A46A3"/>
    <w:rsid w:val="002A544D"/>
    <w:rsid w:val="002A56D2"/>
    <w:rsid w:val="002A63E6"/>
    <w:rsid w:val="002A653C"/>
    <w:rsid w:val="002A70B7"/>
    <w:rsid w:val="002A7698"/>
    <w:rsid w:val="002B0C6C"/>
    <w:rsid w:val="002B0D82"/>
    <w:rsid w:val="002B1128"/>
    <w:rsid w:val="002B2AC0"/>
    <w:rsid w:val="002B3857"/>
    <w:rsid w:val="002B3DB3"/>
    <w:rsid w:val="002B427B"/>
    <w:rsid w:val="002B61D4"/>
    <w:rsid w:val="002B6A1F"/>
    <w:rsid w:val="002B6E73"/>
    <w:rsid w:val="002B744B"/>
    <w:rsid w:val="002B7565"/>
    <w:rsid w:val="002B79DE"/>
    <w:rsid w:val="002C02FA"/>
    <w:rsid w:val="002C03FD"/>
    <w:rsid w:val="002C04F0"/>
    <w:rsid w:val="002C0C4A"/>
    <w:rsid w:val="002C1788"/>
    <w:rsid w:val="002C2060"/>
    <w:rsid w:val="002C3644"/>
    <w:rsid w:val="002C3935"/>
    <w:rsid w:val="002C3FEC"/>
    <w:rsid w:val="002C42F9"/>
    <w:rsid w:val="002C50EE"/>
    <w:rsid w:val="002C58E1"/>
    <w:rsid w:val="002C7D9C"/>
    <w:rsid w:val="002C7E28"/>
    <w:rsid w:val="002C7E8E"/>
    <w:rsid w:val="002D0D1B"/>
    <w:rsid w:val="002D17BE"/>
    <w:rsid w:val="002D25CA"/>
    <w:rsid w:val="002D2DC9"/>
    <w:rsid w:val="002D5B60"/>
    <w:rsid w:val="002D6622"/>
    <w:rsid w:val="002D6D41"/>
    <w:rsid w:val="002D7BB9"/>
    <w:rsid w:val="002E05A2"/>
    <w:rsid w:val="002E2FB1"/>
    <w:rsid w:val="002E3632"/>
    <w:rsid w:val="002E38AC"/>
    <w:rsid w:val="002E3C93"/>
    <w:rsid w:val="002E3D54"/>
    <w:rsid w:val="002F1B76"/>
    <w:rsid w:val="002F1B7F"/>
    <w:rsid w:val="002F211B"/>
    <w:rsid w:val="002F2680"/>
    <w:rsid w:val="002F3ED8"/>
    <w:rsid w:val="002F45A5"/>
    <w:rsid w:val="002F49E0"/>
    <w:rsid w:val="002F4C31"/>
    <w:rsid w:val="002F4ED0"/>
    <w:rsid w:val="002F641A"/>
    <w:rsid w:val="002F67E1"/>
    <w:rsid w:val="002F7247"/>
    <w:rsid w:val="002F7ABC"/>
    <w:rsid w:val="0030036B"/>
    <w:rsid w:val="00300C43"/>
    <w:rsid w:val="00300FF2"/>
    <w:rsid w:val="003020F5"/>
    <w:rsid w:val="00302F91"/>
    <w:rsid w:val="00304420"/>
    <w:rsid w:val="00304C76"/>
    <w:rsid w:val="00306F6B"/>
    <w:rsid w:val="0031024B"/>
    <w:rsid w:val="003118C0"/>
    <w:rsid w:val="00311B61"/>
    <w:rsid w:val="0031414D"/>
    <w:rsid w:val="00314516"/>
    <w:rsid w:val="003158E9"/>
    <w:rsid w:val="00316636"/>
    <w:rsid w:val="00317A1B"/>
    <w:rsid w:val="00320E59"/>
    <w:rsid w:val="00321FB9"/>
    <w:rsid w:val="0032320F"/>
    <w:rsid w:val="00323925"/>
    <w:rsid w:val="00323B3F"/>
    <w:rsid w:val="00323DBA"/>
    <w:rsid w:val="00324F47"/>
    <w:rsid w:val="00325CD5"/>
    <w:rsid w:val="00325E56"/>
    <w:rsid w:val="003302AB"/>
    <w:rsid w:val="00330EE7"/>
    <w:rsid w:val="00331489"/>
    <w:rsid w:val="003315C4"/>
    <w:rsid w:val="00331A1E"/>
    <w:rsid w:val="00334E96"/>
    <w:rsid w:val="00336065"/>
    <w:rsid w:val="0033685B"/>
    <w:rsid w:val="00337211"/>
    <w:rsid w:val="00337602"/>
    <w:rsid w:val="0034074C"/>
    <w:rsid w:val="0034380E"/>
    <w:rsid w:val="003469F1"/>
    <w:rsid w:val="00346AE6"/>
    <w:rsid w:val="00347B28"/>
    <w:rsid w:val="00350532"/>
    <w:rsid w:val="003511BD"/>
    <w:rsid w:val="003519AD"/>
    <w:rsid w:val="00352035"/>
    <w:rsid w:val="00352997"/>
    <w:rsid w:val="00352B0D"/>
    <w:rsid w:val="003530EC"/>
    <w:rsid w:val="003538B3"/>
    <w:rsid w:val="0035450F"/>
    <w:rsid w:val="0035508C"/>
    <w:rsid w:val="003561F8"/>
    <w:rsid w:val="00357B92"/>
    <w:rsid w:val="0036047A"/>
    <w:rsid w:val="00360FAD"/>
    <w:rsid w:val="00361E97"/>
    <w:rsid w:val="00361FBC"/>
    <w:rsid w:val="0036259C"/>
    <w:rsid w:val="00362FDA"/>
    <w:rsid w:val="00363AC0"/>
    <w:rsid w:val="00363C62"/>
    <w:rsid w:val="00366031"/>
    <w:rsid w:val="003672CA"/>
    <w:rsid w:val="00367573"/>
    <w:rsid w:val="00367947"/>
    <w:rsid w:val="0037159A"/>
    <w:rsid w:val="00372407"/>
    <w:rsid w:val="0037279E"/>
    <w:rsid w:val="00373FEE"/>
    <w:rsid w:val="003740C7"/>
    <w:rsid w:val="00374399"/>
    <w:rsid w:val="00374419"/>
    <w:rsid w:val="00377420"/>
    <w:rsid w:val="003806CB"/>
    <w:rsid w:val="00380A5B"/>
    <w:rsid w:val="00381E24"/>
    <w:rsid w:val="003821B7"/>
    <w:rsid w:val="003822CF"/>
    <w:rsid w:val="00382E2B"/>
    <w:rsid w:val="00383684"/>
    <w:rsid w:val="00386EA0"/>
    <w:rsid w:val="00387FD8"/>
    <w:rsid w:val="00390AE7"/>
    <w:rsid w:val="00391841"/>
    <w:rsid w:val="003927A8"/>
    <w:rsid w:val="00392950"/>
    <w:rsid w:val="00392C4C"/>
    <w:rsid w:val="00393F0E"/>
    <w:rsid w:val="00395CEE"/>
    <w:rsid w:val="003965E9"/>
    <w:rsid w:val="00396B5F"/>
    <w:rsid w:val="0039787B"/>
    <w:rsid w:val="00397E6B"/>
    <w:rsid w:val="003A00C2"/>
    <w:rsid w:val="003A018F"/>
    <w:rsid w:val="003A07D6"/>
    <w:rsid w:val="003A0A16"/>
    <w:rsid w:val="003A2864"/>
    <w:rsid w:val="003A388F"/>
    <w:rsid w:val="003A482A"/>
    <w:rsid w:val="003A4B20"/>
    <w:rsid w:val="003A57BA"/>
    <w:rsid w:val="003A5F33"/>
    <w:rsid w:val="003A600E"/>
    <w:rsid w:val="003A62A6"/>
    <w:rsid w:val="003A63BB"/>
    <w:rsid w:val="003A6C1E"/>
    <w:rsid w:val="003A701A"/>
    <w:rsid w:val="003B03A2"/>
    <w:rsid w:val="003B0B44"/>
    <w:rsid w:val="003B274F"/>
    <w:rsid w:val="003B279E"/>
    <w:rsid w:val="003B35D8"/>
    <w:rsid w:val="003B36F9"/>
    <w:rsid w:val="003B393B"/>
    <w:rsid w:val="003B4287"/>
    <w:rsid w:val="003B42FA"/>
    <w:rsid w:val="003B49EC"/>
    <w:rsid w:val="003B501C"/>
    <w:rsid w:val="003B60A7"/>
    <w:rsid w:val="003B6330"/>
    <w:rsid w:val="003B68FB"/>
    <w:rsid w:val="003B6CA3"/>
    <w:rsid w:val="003B7993"/>
    <w:rsid w:val="003B7EB9"/>
    <w:rsid w:val="003C0A0B"/>
    <w:rsid w:val="003C0F94"/>
    <w:rsid w:val="003C166D"/>
    <w:rsid w:val="003C1B59"/>
    <w:rsid w:val="003C3A8F"/>
    <w:rsid w:val="003C45BC"/>
    <w:rsid w:val="003C47F5"/>
    <w:rsid w:val="003C601E"/>
    <w:rsid w:val="003C706B"/>
    <w:rsid w:val="003C7CC7"/>
    <w:rsid w:val="003D0500"/>
    <w:rsid w:val="003D2E39"/>
    <w:rsid w:val="003D5A99"/>
    <w:rsid w:val="003D5BA1"/>
    <w:rsid w:val="003D5EDF"/>
    <w:rsid w:val="003D7557"/>
    <w:rsid w:val="003E0B40"/>
    <w:rsid w:val="003E101B"/>
    <w:rsid w:val="003E1CFB"/>
    <w:rsid w:val="003E24C7"/>
    <w:rsid w:val="003E2E81"/>
    <w:rsid w:val="003E476A"/>
    <w:rsid w:val="003E69BC"/>
    <w:rsid w:val="003E6B62"/>
    <w:rsid w:val="003F02D6"/>
    <w:rsid w:val="003F257C"/>
    <w:rsid w:val="003F29CF"/>
    <w:rsid w:val="003F3F1E"/>
    <w:rsid w:val="003F4CD2"/>
    <w:rsid w:val="003F5E32"/>
    <w:rsid w:val="003F68EC"/>
    <w:rsid w:val="003F6B8B"/>
    <w:rsid w:val="003F74A4"/>
    <w:rsid w:val="003F7596"/>
    <w:rsid w:val="003F7A78"/>
    <w:rsid w:val="00400998"/>
    <w:rsid w:val="00401D76"/>
    <w:rsid w:val="00401DCC"/>
    <w:rsid w:val="004021D8"/>
    <w:rsid w:val="004022AA"/>
    <w:rsid w:val="004030C6"/>
    <w:rsid w:val="00403213"/>
    <w:rsid w:val="0040414A"/>
    <w:rsid w:val="00404A44"/>
    <w:rsid w:val="004053F3"/>
    <w:rsid w:val="0040557E"/>
    <w:rsid w:val="00405610"/>
    <w:rsid w:val="00411CE1"/>
    <w:rsid w:val="00411DF1"/>
    <w:rsid w:val="00412CB4"/>
    <w:rsid w:val="00412D5D"/>
    <w:rsid w:val="00412F11"/>
    <w:rsid w:val="00413273"/>
    <w:rsid w:val="00415C6E"/>
    <w:rsid w:val="00417A13"/>
    <w:rsid w:val="00417D4A"/>
    <w:rsid w:val="00420633"/>
    <w:rsid w:val="00421B57"/>
    <w:rsid w:val="00421C35"/>
    <w:rsid w:val="00421D86"/>
    <w:rsid w:val="00430FAD"/>
    <w:rsid w:val="004318E8"/>
    <w:rsid w:val="00434AB0"/>
    <w:rsid w:val="00435147"/>
    <w:rsid w:val="0043607B"/>
    <w:rsid w:val="004366BB"/>
    <w:rsid w:val="0044037B"/>
    <w:rsid w:val="004428CD"/>
    <w:rsid w:val="004429F9"/>
    <w:rsid w:val="0044331D"/>
    <w:rsid w:val="004440EE"/>
    <w:rsid w:val="0044432A"/>
    <w:rsid w:val="0044532C"/>
    <w:rsid w:val="00445491"/>
    <w:rsid w:val="0044598C"/>
    <w:rsid w:val="00445CF4"/>
    <w:rsid w:val="00446D2F"/>
    <w:rsid w:val="00447420"/>
    <w:rsid w:val="00450B57"/>
    <w:rsid w:val="0045133B"/>
    <w:rsid w:val="00451473"/>
    <w:rsid w:val="00451D08"/>
    <w:rsid w:val="0045210A"/>
    <w:rsid w:val="00452115"/>
    <w:rsid w:val="0045287B"/>
    <w:rsid w:val="00453AB1"/>
    <w:rsid w:val="004545DC"/>
    <w:rsid w:val="00454B7B"/>
    <w:rsid w:val="00455E4F"/>
    <w:rsid w:val="004561DE"/>
    <w:rsid w:val="00457412"/>
    <w:rsid w:val="004600F7"/>
    <w:rsid w:val="0046066D"/>
    <w:rsid w:val="00460F81"/>
    <w:rsid w:val="00461A77"/>
    <w:rsid w:val="00461F6D"/>
    <w:rsid w:val="004627DF"/>
    <w:rsid w:val="00462E91"/>
    <w:rsid w:val="00463709"/>
    <w:rsid w:val="00463BD6"/>
    <w:rsid w:val="004640F2"/>
    <w:rsid w:val="00464B4D"/>
    <w:rsid w:val="00466364"/>
    <w:rsid w:val="00466A3B"/>
    <w:rsid w:val="00471A85"/>
    <w:rsid w:val="00472EB7"/>
    <w:rsid w:val="00473AB1"/>
    <w:rsid w:val="0047498E"/>
    <w:rsid w:val="00476877"/>
    <w:rsid w:val="00476EA1"/>
    <w:rsid w:val="00477510"/>
    <w:rsid w:val="0047760F"/>
    <w:rsid w:val="00480DAA"/>
    <w:rsid w:val="00480EBC"/>
    <w:rsid w:val="004824B8"/>
    <w:rsid w:val="00482E19"/>
    <w:rsid w:val="00482F12"/>
    <w:rsid w:val="00483039"/>
    <w:rsid w:val="004840BD"/>
    <w:rsid w:val="00484808"/>
    <w:rsid w:val="0048545F"/>
    <w:rsid w:val="004855C2"/>
    <w:rsid w:val="004867C3"/>
    <w:rsid w:val="00486EBE"/>
    <w:rsid w:val="004901BE"/>
    <w:rsid w:val="0049210C"/>
    <w:rsid w:val="00492291"/>
    <w:rsid w:val="00492A9B"/>
    <w:rsid w:val="00493650"/>
    <w:rsid w:val="00494D7F"/>
    <w:rsid w:val="00496EB7"/>
    <w:rsid w:val="0049775F"/>
    <w:rsid w:val="004A0316"/>
    <w:rsid w:val="004A0859"/>
    <w:rsid w:val="004A138F"/>
    <w:rsid w:val="004A285E"/>
    <w:rsid w:val="004A3230"/>
    <w:rsid w:val="004A32E5"/>
    <w:rsid w:val="004A3A95"/>
    <w:rsid w:val="004A3E19"/>
    <w:rsid w:val="004A521C"/>
    <w:rsid w:val="004A6D20"/>
    <w:rsid w:val="004A7403"/>
    <w:rsid w:val="004A7598"/>
    <w:rsid w:val="004B015C"/>
    <w:rsid w:val="004B1D90"/>
    <w:rsid w:val="004B2E28"/>
    <w:rsid w:val="004B3D91"/>
    <w:rsid w:val="004B45EC"/>
    <w:rsid w:val="004B4635"/>
    <w:rsid w:val="004B481E"/>
    <w:rsid w:val="004B593D"/>
    <w:rsid w:val="004B5A40"/>
    <w:rsid w:val="004B6410"/>
    <w:rsid w:val="004B64BD"/>
    <w:rsid w:val="004B6D51"/>
    <w:rsid w:val="004B6EE1"/>
    <w:rsid w:val="004B75E4"/>
    <w:rsid w:val="004C05F8"/>
    <w:rsid w:val="004C0BC4"/>
    <w:rsid w:val="004C0C76"/>
    <w:rsid w:val="004C1397"/>
    <w:rsid w:val="004C1813"/>
    <w:rsid w:val="004C2363"/>
    <w:rsid w:val="004C2606"/>
    <w:rsid w:val="004C37DC"/>
    <w:rsid w:val="004C473B"/>
    <w:rsid w:val="004C5FE9"/>
    <w:rsid w:val="004C73B0"/>
    <w:rsid w:val="004C74EA"/>
    <w:rsid w:val="004C7F2E"/>
    <w:rsid w:val="004C7FF5"/>
    <w:rsid w:val="004D12FD"/>
    <w:rsid w:val="004D1A69"/>
    <w:rsid w:val="004D2B08"/>
    <w:rsid w:val="004D473E"/>
    <w:rsid w:val="004D73CE"/>
    <w:rsid w:val="004E03EC"/>
    <w:rsid w:val="004E2C72"/>
    <w:rsid w:val="004E44F0"/>
    <w:rsid w:val="004E596D"/>
    <w:rsid w:val="004E727D"/>
    <w:rsid w:val="004E7958"/>
    <w:rsid w:val="004E7C17"/>
    <w:rsid w:val="004F0479"/>
    <w:rsid w:val="004F07F0"/>
    <w:rsid w:val="004F1F08"/>
    <w:rsid w:val="004F23C3"/>
    <w:rsid w:val="004F2BE8"/>
    <w:rsid w:val="004F2C3E"/>
    <w:rsid w:val="004F3F8A"/>
    <w:rsid w:val="004F41D4"/>
    <w:rsid w:val="004F43A5"/>
    <w:rsid w:val="004F4812"/>
    <w:rsid w:val="004F641A"/>
    <w:rsid w:val="004F6653"/>
    <w:rsid w:val="00501253"/>
    <w:rsid w:val="00501428"/>
    <w:rsid w:val="005023CE"/>
    <w:rsid w:val="00503E95"/>
    <w:rsid w:val="00504E02"/>
    <w:rsid w:val="00504EE2"/>
    <w:rsid w:val="005062D8"/>
    <w:rsid w:val="005065B0"/>
    <w:rsid w:val="005071DF"/>
    <w:rsid w:val="00507B93"/>
    <w:rsid w:val="00510023"/>
    <w:rsid w:val="005104EF"/>
    <w:rsid w:val="00510851"/>
    <w:rsid w:val="00511233"/>
    <w:rsid w:val="00511D5F"/>
    <w:rsid w:val="00512292"/>
    <w:rsid w:val="00512645"/>
    <w:rsid w:val="005142C3"/>
    <w:rsid w:val="00514CAE"/>
    <w:rsid w:val="005158B5"/>
    <w:rsid w:val="00516A01"/>
    <w:rsid w:val="00521382"/>
    <w:rsid w:val="005219CC"/>
    <w:rsid w:val="00525C61"/>
    <w:rsid w:val="00525FF1"/>
    <w:rsid w:val="00526825"/>
    <w:rsid w:val="00527750"/>
    <w:rsid w:val="0053069D"/>
    <w:rsid w:val="00530E46"/>
    <w:rsid w:val="005325DB"/>
    <w:rsid w:val="00532DC5"/>
    <w:rsid w:val="00533E0D"/>
    <w:rsid w:val="00535681"/>
    <w:rsid w:val="00535E9E"/>
    <w:rsid w:val="0053656F"/>
    <w:rsid w:val="00540FCA"/>
    <w:rsid w:val="00541BB3"/>
    <w:rsid w:val="0054234E"/>
    <w:rsid w:val="0054295E"/>
    <w:rsid w:val="00543512"/>
    <w:rsid w:val="00543CD6"/>
    <w:rsid w:val="00543D97"/>
    <w:rsid w:val="00544224"/>
    <w:rsid w:val="00544290"/>
    <w:rsid w:val="005442B1"/>
    <w:rsid w:val="00546996"/>
    <w:rsid w:val="0054703D"/>
    <w:rsid w:val="00547403"/>
    <w:rsid w:val="005501E5"/>
    <w:rsid w:val="00550B9F"/>
    <w:rsid w:val="00551EC2"/>
    <w:rsid w:val="00551F6C"/>
    <w:rsid w:val="00551FC0"/>
    <w:rsid w:val="0055278E"/>
    <w:rsid w:val="00552A21"/>
    <w:rsid w:val="00552DA8"/>
    <w:rsid w:val="00552E7D"/>
    <w:rsid w:val="00553B16"/>
    <w:rsid w:val="00553C96"/>
    <w:rsid w:val="00554789"/>
    <w:rsid w:val="00555B8B"/>
    <w:rsid w:val="00556056"/>
    <w:rsid w:val="005566E5"/>
    <w:rsid w:val="00556FFC"/>
    <w:rsid w:val="0055759E"/>
    <w:rsid w:val="00560A79"/>
    <w:rsid w:val="00560B3D"/>
    <w:rsid w:val="005619EE"/>
    <w:rsid w:val="005624C6"/>
    <w:rsid w:val="00562784"/>
    <w:rsid w:val="005654A9"/>
    <w:rsid w:val="0056681A"/>
    <w:rsid w:val="00567329"/>
    <w:rsid w:val="00567559"/>
    <w:rsid w:val="00570B80"/>
    <w:rsid w:val="00571B92"/>
    <w:rsid w:val="0057413D"/>
    <w:rsid w:val="00575054"/>
    <w:rsid w:val="005764F7"/>
    <w:rsid w:val="005767AC"/>
    <w:rsid w:val="005771EC"/>
    <w:rsid w:val="00577311"/>
    <w:rsid w:val="0058165D"/>
    <w:rsid w:val="00581DC1"/>
    <w:rsid w:val="005837E5"/>
    <w:rsid w:val="005857B8"/>
    <w:rsid w:val="00586900"/>
    <w:rsid w:val="0058734C"/>
    <w:rsid w:val="00587909"/>
    <w:rsid w:val="00587F97"/>
    <w:rsid w:val="00590104"/>
    <w:rsid w:val="005908BF"/>
    <w:rsid w:val="0059098C"/>
    <w:rsid w:val="00591C60"/>
    <w:rsid w:val="00592DC2"/>
    <w:rsid w:val="0059318E"/>
    <w:rsid w:val="00594C24"/>
    <w:rsid w:val="00594D4A"/>
    <w:rsid w:val="00595491"/>
    <w:rsid w:val="00595C90"/>
    <w:rsid w:val="00596E6C"/>
    <w:rsid w:val="005A0CE2"/>
    <w:rsid w:val="005A0DC9"/>
    <w:rsid w:val="005A112A"/>
    <w:rsid w:val="005A14B0"/>
    <w:rsid w:val="005A2D63"/>
    <w:rsid w:val="005A2FE3"/>
    <w:rsid w:val="005A3107"/>
    <w:rsid w:val="005A3482"/>
    <w:rsid w:val="005A3AA4"/>
    <w:rsid w:val="005A704F"/>
    <w:rsid w:val="005B08A6"/>
    <w:rsid w:val="005B15D4"/>
    <w:rsid w:val="005B1F9B"/>
    <w:rsid w:val="005B2268"/>
    <w:rsid w:val="005B456A"/>
    <w:rsid w:val="005B4E11"/>
    <w:rsid w:val="005B5B7D"/>
    <w:rsid w:val="005B5CA5"/>
    <w:rsid w:val="005C0D23"/>
    <w:rsid w:val="005C1026"/>
    <w:rsid w:val="005C2FA2"/>
    <w:rsid w:val="005C36D5"/>
    <w:rsid w:val="005C37E6"/>
    <w:rsid w:val="005C4222"/>
    <w:rsid w:val="005C4419"/>
    <w:rsid w:val="005C51F7"/>
    <w:rsid w:val="005C6105"/>
    <w:rsid w:val="005C6845"/>
    <w:rsid w:val="005C74DF"/>
    <w:rsid w:val="005C7715"/>
    <w:rsid w:val="005C7842"/>
    <w:rsid w:val="005D0794"/>
    <w:rsid w:val="005D0AD0"/>
    <w:rsid w:val="005D15F8"/>
    <w:rsid w:val="005D2293"/>
    <w:rsid w:val="005D2384"/>
    <w:rsid w:val="005D2BD7"/>
    <w:rsid w:val="005D3E23"/>
    <w:rsid w:val="005D3E80"/>
    <w:rsid w:val="005D4399"/>
    <w:rsid w:val="005D4634"/>
    <w:rsid w:val="005D4BD8"/>
    <w:rsid w:val="005D6244"/>
    <w:rsid w:val="005D65D4"/>
    <w:rsid w:val="005D6A07"/>
    <w:rsid w:val="005E0D00"/>
    <w:rsid w:val="005E159A"/>
    <w:rsid w:val="005E18E5"/>
    <w:rsid w:val="005E1D99"/>
    <w:rsid w:val="005E315F"/>
    <w:rsid w:val="005E3703"/>
    <w:rsid w:val="005E40CC"/>
    <w:rsid w:val="005E4C72"/>
    <w:rsid w:val="005E5728"/>
    <w:rsid w:val="005E6D60"/>
    <w:rsid w:val="005E73EA"/>
    <w:rsid w:val="005E7BBE"/>
    <w:rsid w:val="005F020E"/>
    <w:rsid w:val="005F087D"/>
    <w:rsid w:val="005F0EFF"/>
    <w:rsid w:val="005F206F"/>
    <w:rsid w:val="005F3ECD"/>
    <w:rsid w:val="005F3FAF"/>
    <w:rsid w:val="005F467F"/>
    <w:rsid w:val="005F4751"/>
    <w:rsid w:val="005F70EB"/>
    <w:rsid w:val="005F758C"/>
    <w:rsid w:val="0060152B"/>
    <w:rsid w:val="00601AA9"/>
    <w:rsid w:val="00602BA4"/>
    <w:rsid w:val="0060419C"/>
    <w:rsid w:val="00604DCD"/>
    <w:rsid w:val="00605F98"/>
    <w:rsid w:val="006106E3"/>
    <w:rsid w:val="0061139D"/>
    <w:rsid w:val="00611B58"/>
    <w:rsid w:val="006128D6"/>
    <w:rsid w:val="006128F2"/>
    <w:rsid w:val="00613479"/>
    <w:rsid w:val="00614E39"/>
    <w:rsid w:val="006151CD"/>
    <w:rsid w:val="00616613"/>
    <w:rsid w:val="00616C06"/>
    <w:rsid w:val="00620841"/>
    <w:rsid w:val="00622CE6"/>
    <w:rsid w:val="006230E0"/>
    <w:rsid w:val="0062317F"/>
    <w:rsid w:val="00623D2C"/>
    <w:rsid w:val="00624305"/>
    <w:rsid w:val="00624394"/>
    <w:rsid w:val="00625A4D"/>
    <w:rsid w:val="00626219"/>
    <w:rsid w:val="006274E9"/>
    <w:rsid w:val="006274FB"/>
    <w:rsid w:val="00630DDA"/>
    <w:rsid w:val="006310B8"/>
    <w:rsid w:val="00631167"/>
    <w:rsid w:val="00631368"/>
    <w:rsid w:val="006319E5"/>
    <w:rsid w:val="006322A3"/>
    <w:rsid w:val="00632B10"/>
    <w:rsid w:val="0063396C"/>
    <w:rsid w:val="006339AC"/>
    <w:rsid w:val="00636FEF"/>
    <w:rsid w:val="006374A9"/>
    <w:rsid w:val="00637ED8"/>
    <w:rsid w:val="006411D0"/>
    <w:rsid w:val="00641461"/>
    <w:rsid w:val="00642474"/>
    <w:rsid w:val="00642562"/>
    <w:rsid w:val="006426A1"/>
    <w:rsid w:val="00642F7D"/>
    <w:rsid w:val="00644898"/>
    <w:rsid w:val="006459BD"/>
    <w:rsid w:val="00645D25"/>
    <w:rsid w:val="00646C4C"/>
    <w:rsid w:val="00646C5D"/>
    <w:rsid w:val="0064719B"/>
    <w:rsid w:val="006473B7"/>
    <w:rsid w:val="006475F2"/>
    <w:rsid w:val="006507E9"/>
    <w:rsid w:val="00651A46"/>
    <w:rsid w:val="00651B35"/>
    <w:rsid w:val="006533E1"/>
    <w:rsid w:val="00653E56"/>
    <w:rsid w:val="00654055"/>
    <w:rsid w:val="006562E5"/>
    <w:rsid w:val="006568EA"/>
    <w:rsid w:val="00656B6C"/>
    <w:rsid w:val="00657061"/>
    <w:rsid w:val="006571DB"/>
    <w:rsid w:val="006578BF"/>
    <w:rsid w:val="00660309"/>
    <w:rsid w:val="00662686"/>
    <w:rsid w:val="006629FF"/>
    <w:rsid w:val="00663F88"/>
    <w:rsid w:val="00664BC9"/>
    <w:rsid w:val="00664D3E"/>
    <w:rsid w:val="00664E4A"/>
    <w:rsid w:val="00665909"/>
    <w:rsid w:val="00665FB0"/>
    <w:rsid w:val="006669D7"/>
    <w:rsid w:val="006673F9"/>
    <w:rsid w:val="00670340"/>
    <w:rsid w:val="00670AA3"/>
    <w:rsid w:val="00670CD0"/>
    <w:rsid w:val="006723F3"/>
    <w:rsid w:val="006733CA"/>
    <w:rsid w:val="00674688"/>
    <w:rsid w:val="00674A8D"/>
    <w:rsid w:val="00675462"/>
    <w:rsid w:val="00675E2F"/>
    <w:rsid w:val="00676761"/>
    <w:rsid w:val="00680F37"/>
    <w:rsid w:val="0068148D"/>
    <w:rsid w:val="00681983"/>
    <w:rsid w:val="006828BF"/>
    <w:rsid w:val="00684B22"/>
    <w:rsid w:val="00684D27"/>
    <w:rsid w:val="00685F92"/>
    <w:rsid w:val="006872F7"/>
    <w:rsid w:val="006900F6"/>
    <w:rsid w:val="00690540"/>
    <w:rsid w:val="0069074F"/>
    <w:rsid w:val="006913F1"/>
    <w:rsid w:val="00693B60"/>
    <w:rsid w:val="006944C9"/>
    <w:rsid w:val="00696A06"/>
    <w:rsid w:val="00697AA1"/>
    <w:rsid w:val="00697D21"/>
    <w:rsid w:val="006A0C95"/>
    <w:rsid w:val="006A1740"/>
    <w:rsid w:val="006A1A51"/>
    <w:rsid w:val="006A2314"/>
    <w:rsid w:val="006A26B9"/>
    <w:rsid w:val="006A2F1F"/>
    <w:rsid w:val="006A3593"/>
    <w:rsid w:val="006A4588"/>
    <w:rsid w:val="006A4760"/>
    <w:rsid w:val="006B05CA"/>
    <w:rsid w:val="006B0B06"/>
    <w:rsid w:val="006B0BD1"/>
    <w:rsid w:val="006B2970"/>
    <w:rsid w:val="006B2DCF"/>
    <w:rsid w:val="006B3721"/>
    <w:rsid w:val="006B54AF"/>
    <w:rsid w:val="006B6D9E"/>
    <w:rsid w:val="006B78AF"/>
    <w:rsid w:val="006C016B"/>
    <w:rsid w:val="006C0528"/>
    <w:rsid w:val="006C1A71"/>
    <w:rsid w:val="006C3D6A"/>
    <w:rsid w:val="006C46B3"/>
    <w:rsid w:val="006C540F"/>
    <w:rsid w:val="006C62DE"/>
    <w:rsid w:val="006C63DC"/>
    <w:rsid w:val="006C6928"/>
    <w:rsid w:val="006C6B7E"/>
    <w:rsid w:val="006C6D26"/>
    <w:rsid w:val="006C7191"/>
    <w:rsid w:val="006C79F6"/>
    <w:rsid w:val="006D05DF"/>
    <w:rsid w:val="006D360B"/>
    <w:rsid w:val="006D3C0F"/>
    <w:rsid w:val="006D46DC"/>
    <w:rsid w:val="006D476B"/>
    <w:rsid w:val="006D4B81"/>
    <w:rsid w:val="006D4B90"/>
    <w:rsid w:val="006D5683"/>
    <w:rsid w:val="006D5751"/>
    <w:rsid w:val="006D5EC0"/>
    <w:rsid w:val="006D6652"/>
    <w:rsid w:val="006D733C"/>
    <w:rsid w:val="006D7E6F"/>
    <w:rsid w:val="006E0BC1"/>
    <w:rsid w:val="006E0D6D"/>
    <w:rsid w:val="006E0E8B"/>
    <w:rsid w:val="006E1558"/>
    <w:rsid w:val="006E48FE"/>
    <w:rsid w:val="006E54ED"/>
    <w:rsid w:val="006E5E38"/>
    <w:rsid w:val="006E6F73"/>
    <w:rsid w:val="006E72EC"/>
    <w:rsid w:val="006E749B"/>
    <w:rsid w:val="006E756A"/>
    <w:rsid w:val="006E7D0F"/>
    <w:rsid w:val="006F1195"/>
    <w:rsid w:val="006F195C"/>
    <w:rsid w:val="006F2097"/>
    <w:rsid w:val="006F249B"/>
    <w:rsid w:val="006F39F0"/>
    <w:rsid w:val="006F45C3"/>
    <w:rsid w:val="006F51A0"/>
    <w:rsid w:val="006F5C62"/>
    <w:rsid w:val="006F66C6"/>
    <w:rsid w:val="006F6757"/>
    <w:rsid w:val="007005AD"/>
    <w:rsid w:val="00700900"/>
    <w:rsid w:val="0070144B"/>
    <w:rsid w:val="00703E3E"/>
    <w:rsid w:val="00704067"/>
    <w:rsid w:val="007068ED"/>
    <w:rsid w:val="007079F6"/>
    <w:rsid w:val="00707C78"/>
    <w:rsid w:val="00707F14"/>
    <w:rsid w:val="00712266"/>
    <w:rsid w:val="007127EB"/>
    <w:rsid w:val="00712A53"/>
    <w:rsid w:val="00714A99"/>
    <w:rsid w:val="00717888"/>
    <w:rsid w:val="007209A9"/>
    <w:rsid w:val="00721404"/>
    <w:rsid w:val="007229A6"/>
    <w:rsid w:val="00722CA0"/>
    <w:rsid w:val="007231C3"/>
    <w:rsid w:val="007235B8"/>
    <w:rsid w:val="00724221"/>
    <w:rsid w:val="00724A4C"/>
    <w:rsid w:val="00725714"/>
    <w:rsid w:val="00725C45"/>
    <w:rsid w:val="00726EDB"/>
    <w:rsid w:val="007304C2"/>
    <w:rsid w:val="00731603"/>
    <w:rsid w:val="00733345"/>
    <w:rsid w:val="0073465A"/>
    <w:rsid w:val="007348D7"/>
    <w:rsid w:val="00735ACE"/>
    <w:rsid w:val="0073713C"/>
    <w:rsid w:val="0073759F"/>
    <w:rsid w:val="00737627"/>
    <w:rsid w:val="0073793E"/>
    <w:rsid w:val="007418A9"/>
    <w:rsid w:val="007419D6"/>
    <w:rsid w:val="00741BED"/>
    <w:rsid w:val="00741E14"/>
    <w:rsid w:val="007422A4"/>
    <w:rsid w:val="007440C5"/>
    <w:rsid w:val="00744F99"/>
    <w:rsid w:val="007459CE"/>
    <w:rsid w:val="007474BB"/>
    <w:rsid w:val="00747F37"/>
    <w:rsid w:val="00751077"/>
    <w:rsid w:val="00751943"/>
    <w:rsid w:val="00754527"/>
    <w:rsid w:val="00754997"/>
    <w:rsid w:val="007557C5"/>
    <w:rsid w:val="00755BEB"/>
    <w:rsid w:val="007560AC"/>
    <w:rsid w:val="00757CE6"/>
    <w:rsid w:val="00760BA4"/>
    <w:rsid w:val="00760D0B"/>
    <w:rsid w:val="00761C0F"/>
    <w:rsid w:val="00763895"/>
    <w:rsid w:val="00763A58"/>
    <w:rsid w:val="007641C7"/>
    <w:rsid w:val="007659A0"/>
    <w:rsid w:val="00766D1E"/>
    <w:rsid w:val="00770602"/>
    <w:rsid w:val="0077142D"/>
    <w:rsid w:val="00772A7B"/>
    <w:rsid w:val="00773F27"/>
    <w:rsid w:val="00775B73"/>
    <w:rsid w:val="00776F89"/>
    <w:rsid w:val="0077766E"/>
    <w:rsid w:val="007777EF"/>
    <w:rsid w:val="00780292"/>
    <w:rsid w:val="007807BE"/>
    <w:rsid w:val="00781A0E"/>
    <w:rsid w:val="00781DA3"/>
    <w:rsid w:val="007854EB"/>
    <w:rsid w:val="0078554A"/>
    <w:rsid w:val="007858F1"/>
    <w:rsid w:val="00785CB6"/>
    <w:rsid w:val="00786EA5"/>
    <w:rsid w:val="00787F65"/>
    <w:rsid w:val="0079058B"/>
    <w:rsid w:val="007930C4"/>
    <w:rsid w:val="0079348D"/>
    <w:rsid w:val="007934AB"/>
    <w:rsid w:val="007975EE"/>
    <w:rsid w:val="007A03F9"/>
    <w:rsid w:val="007A0724"/>
    <w:rsid w:val="007A1167"/>
    <w:rsid w:val="007A221F"/>
    <w:rsid w:val="007A58FC"/>
    <w:rsid w:val="007A65F8"/>
    <w:rsid w:val="007A7AA2"/>
    <w:rsid w:val="007A7B3D"/>
    <w:rsid w:val="007B095C"/>
    <w:rsid w:val="007B0A73"/>
    <w:rsid w:val="007B23B3"/>
    <w:rsid w:val="007B30F8"/>
    <w:rsid w:val="007B36DC"/>
    <w:rsid w:val="007B3AB9"/>
    <w:rsid w:val="007B3DDE"/>
    <w:rsid w:val="007B48D1"/>
    <w:rsid w:val="007B4A89"/>
    <w:rsid w:val="007B5EA3"/>
    <w:rsid w:val="007B5FA3"/>
    <w:rsid w:val="007B6976"/>
    <w:rsid w:val="007B6DB4"/>
    <w:rsid w:val="007B7283"/>
    <w:rsid w:val="007C0901"/>
    <w:rsid w:val="007C12D4"/>
    <w:rsid w:val="007C24E3"/>
    <w:rsid w:val="007C295F"/>
    <w:rsid w:val="007C29D7"/>
    <w:rsid w:val="007C2DDD"/>
    <w:rsid w:val="007C3698"/>
    <w:rsid w:val="007C4D52"/>
    <w:rsid w:val="007C5E91"/>
    <w:rsid w:val="007C6418"/>
    <w:rsid w:val="007C6EEC"/>
    <w:rsid w:val="007D0731"/>
    <w:rsid w:val="007D0902"/>
    <w:rsid w:val="007D094A"/>
    <w:rsid w:val="007D0D1E"/>
    <w:rsid w:val="007D135F"/>
    <w:rsid w:val="007D16E5"/>
    <w:rsid w:val="007D1AF9"/>
    <w:rsid w:val="007D1F99"/>
    <w:rsid w:val="007D25AA"/>
    <w:rsid w:val="007D2707"/>
    <w:rsid w:val="007D2AE2"/>
    <w:rsid w:val="007D2F18"/>
    <w:rsid w:val="007D3C09"/>
    <w:rsid w:val="007D4A06"/>
    <w:rsid w:val="007D4C06"/>
    <w:rsid w:val="007D4E67"/>
    <w:rsid w:val="007D50DE"/>
    <w:rsid w:val="007D549D"/>
    <w:rsid w:val="007D5B58"/>
    <w:rsid w:val="007D62F0"/>
    <w:rsid w:val="007D65E2"/>
    <w:rsid w:val="007D69AC"/>
    <w:rsid w:val="007D6CE7"/>
    <w:rsid w:val="007E0794"/>
    <w:rsid w:val="007E14D2"/>
    <w:rsid w:val="007E1B30"/>
    <w:rsid w:val="007E1B4C"/>
    <w:rsid w:val="007E2212"/>
    <w:rsid w:val="007E296F"/>
    <w:rsid w:val="007E2E4D"/>
    <w:rsid w:val="007E49BF"/>
    <w:rsid w:val="007E511B"/>
    <w:rsid w:val="007E55C8"/>
    <w:rsid w:val="007E5887"/>
    <w:rsid w:val="007E6DEC"/>
    <w:rsid w:val="007F0361"/>
    <w:rsid w:val="007F0D67"/>
    <w:rsid w:val="007F135F"/>
    <w:rsid w:val="007F150A"/>
    <w:rsid w:val="007F1F29"/>
    <w:rsid w:val="007F20D7"/>
    <w:rsid w:val="007F3D43"/>
    <w:rsid w:val="007F56AC"/>
    <w:rsid w:val="007F799B"/>
    <w:rsid w:val="007F79FE"/>
    <w:rsid w:val="007F7E4D"/>
    <w:rsid w:val="008013CB"/>
    <w:rsid w:val="00801467"/>
    <w:rsid w:val="00801994"/>
    <w:rsid w:val="00803201"/>
    <w:rsid w:val="0080441B"/>
    <w:rsid w:val="008044E6"/>
    <w:rsid w:val="00805241"/>
    <w:rsid w:val="0080588E"/>
    <w:rsid w:val="00805BFE"/>
    <w:rsid w:val="00806519"/>
    <w:rsid w:val="00810595"/>
    <w:rsid w:val="008107BE"/>
    <w:rsid w:val="0081132B"/>
    <w:rsid w:val="00811440"/>
    <w:rsid w:val="00811C45"/>
    <w:rsid w:val="008123DF"/>
    <w:rsid w:val="0081364C"/>
    <w:rsid w:val="00816488"/>
    <w:rsid w:val="00816A71"/>
    <w:rsid w:val="008176F0"/>
    <w:rsid w:val="00817730"/>
    <w:rsid w:val="00817DDC"/>
    <w:rsid w:val="00821FA3"/>
    <w:rsid w:val="008230D5"/>
    <w:rsid w:val="0082365F"/>
    <w:rsid w:val="00823C39"/>
    <w:rsid w:val="0082447D"/>
    <w:rsid w:val="00826629"/>
    <w:rsid w:val="00827886"/>
    <w:rsid w:val="00830459"/>
    <w:rsid w:val="00830C4D"/>
    <w:rsid w:val="00830E36"/>
    <w:rsid w:val="00831507"/>
    <w:rsid w:val="00831B51"/>
    <w:rsid w:val="00832B4E"/>
    <w:rsid w:val="00832BC7"/>
    <w:rsid w:val="00832D1C"/>
    <w:rsid w:val="0083484D"/>
    <w:rsid w:val="00834D13"/>
    <w:rsid w:val="00834E11"/>
    <w:rsid w:val="00834F7A"/>
    <w:rsid w:val="008350FF"/>
    <w:rsid w:val="008353D4"/>
    <w:rsid w:val="0083616E"/>
    <w:rsid w:val="00837DB6"/>
    <w:rsid w:val="00840296"/>
    <w:rsid w:val="008403A8"/>
    <w:rsid w:val="008409AF"/>
    <w:rsid w:val="00840EE1"/>
    <w:rsid w:val="0084105F"/>
    <w:rsid w:val="008410AE"/>
    <w:rsid w:val="0084168F"/>
    <w:rsid w:val="008424B8"/>
    <w:rsid w:val="008429DA"/>
    <w:rsid w:val="00844943"/>
    <w:rsid w:val="00845B5C"/>
    <w:rsid w:val="00846320"/>
    <w:rsid w:val="008467C5"/>
    <w:rsid w:val="00846944"/>
    <w:rsid w:val="00847DDC"/>
    <w:rsid w:val="0085045A"/>
    <w:rsid w:val="00851B8D"/>
    <w:rsid w:val="00851D37"/>
    <w:rsid w:val="00852F75"/>
    <w:rsid w:val="00854B90"/>
    <w:rsid w:val="008553A2"/>
    <w:rsid w:val="00855A5F"/>
    <w:rsid w:val="008572EF"/>
    <w:rsid w:val="00857B89"/>
    <w:rsid w:val="0086256F"/>
    <w:rsid w:val="00862E15"/>
    <w:rsid w:val="00863341"/>
    <w:rsid w:val="008635D2"/>
    <w:rsid w:val="008649E3"/>
    <w:rsid w:val="00864B86"/>
    <w:rsid w:val="0086578F"/>
    <w:rsid w:val="00867B27"/>
    <w:rsid w:val="00867BED"/>
    <w:rsid w:val="008700BA"/>
    <w:rsid w:val="00870D3D"/>
    <w:rsid w:val="00870EB6"/>
    <w:rsid w:val="008711A8"/>
    <w:rsid w:val="00871BEF"/>
    <w:rsid w:val="00872DB0"/>
    <w:rsid w:val="008733D5"/>
    <w:rsid w:val="00873F23"/>
    <w:rsid w:val="0087435E"/>
    <w:rsid w:val="00874575"/>
    <w:rsid w:val="008748BB"/>
    <w:rsid w:val="00875A8C"/>
    <w:rsid w:val="00876DF9"/>
    <w:rsid w:val="008775C5"/>
    <w:rsid w:val="00877A7A"/>
    <w:rsid w:val="00880AF3"/>
    <w:rsid w:val="00880C03"/>
    <w:rsid w:val="00881030"/>
    <w:rsid w:val="008827BB"/>
    <w:rsid w:val="00884257"/>
    <w:rsid w:val="00885690"/>
    <w:rsid w:val="00885C69"/>
    <w:rsid w:val="008861C6"/>
    <w:rsid w:val="00891CBF"/>
    <w:rsid w:val="00891E56"/>
    <w:rsid w:val="0089244A"/>
    <w:rsid w:val="00892B00"/>
    <w:rsid w:val="00892C90"/>
    <w:rsid w:val="00893D17"/>
    <w:rsid w:val="00893F98"/>
    <w:rsid w:val="0089435B"/>
    <w:rsid w:val="008943F8"/>
    <w:rsid w:val="00894511"/>
    <w:rsid w:val="00894701"/>
    <w:rsid w:val="00894966"/>
    <w:rsid w:val="00895C58"/>
    <w:rsid w:val="00895F79"/>
    <w:rsid w:val="00896324"/>
    <w:rsid w:val="008974F4"/>
    <w:rsid w:val="008A0B87"/>
    <w:rsid w:val="008A1129"/>
    <w:rsid w:val="008A1AAF"/>
    <w:rsid w:val="008A1C9A"/>
    <w:rsid w:val="008A2622"/>
    <w:rsid w:val="008A2785"/>
    <w:rsid w:val="008A2ACA"/>
    <w:rsid w:val="008A2EB7"/>
    <w:rsid w:val="008A52C1"/>
    <w:rsid w:val="008A562A"/>
    <w:rsid w:val="008A5AB6"/>
    <w:rsid w:val="008A5C62"/>
    <w:rsid w:val="008A64C4"/>
    <w:rsid w:val="008A6CE2"/>
    <w:rsid w:val="008B0032"/>
    <w:rsid w:val="008B0DA1"/>
    <w:rsid w:val="008B1D62"/>
    <w:rsid w:val="008B3B62"/>
    <w:rsid w:val="008B6179"/>
    <w:rsid w:val="008C03B8"/>
    <w:rsid w:val="008C0832"/>
    <w:rsid w:val="008C2AAA"/>
    <w:rsid w:val="008D1D67"/>
    <w:rsid w:val="008D3B04"/>
    <w:rsid w:val="008D44BD"/>
    <w:rsid w:val="008D4CD4"/>
    <w:rsid w:val="008D737C"/>
    <w:rsid w:val="008D7EDA"/>
    <w:rsid w:val="008E0D8A"/>
    <w:rsid w:val="008E2313"/>
    <w:rsid w:val="008E2810"/>
    <w:rsid w:val="008E3B39"/>
    <w:rsid w:val="008E4CD6"/>
    <w:rsid w:val="008E540D"/>
    <w:rsid w:val="008E5ECD"/>
    <w:rsid w:val="008E745E"/>
    <w:rsid w:val="008F1249"/>
    <w:rsid w:val="008F1AD2"/>
    <w:rsid w:val="008F1D2F"/>
    <w:rsid w:val="008F20D7"/>
    <w:rsid w:val="008F26E3"/>
    <w:rsid w:val="008F27EB"/>
    <w:rsid w:val="008F3972"/>
    <w:rsid w:val="008F4A9C"/>
    <w:rsid w:val="008F57A6"/>
    <w:rsid w:val="008F5C92"/>
    <w:rsid w:val="008F7A25"/>
    <w:rsid w:val="0090101C"/>
    <w:rsid w:val="009012A1"/>
    <w:rsid w:val="009035E2"/>
    <w:rsid w:val="00907768"/>
    <w:rsid w:val="009102B4"/>
    <w:rsid w:val="00912302"/>
    <w:rsid w:val="00912B78"/>
    <w:rsid w:val="00914877"/>
    <w:rsid w:val="00914A29"/>
    <w:rsid w:val="00914C18"/>
    <w:rsid w:val="00916B11"/>
    <w:rsid w:val="0091723E"/>
    <w:rsid w:val="00917D84"/>
    <w:rsid w:val="0092167D"/>
    <w:rsid w:val="009219BD"/>
    <w:rsid w:val="00922487"/>
    <w:rsid w:val="00922C0A"/>
    <w:rsid w:val="00923B5A"/>
    <w:rsid w:val="00924EFB"/>
    <w:rsid w:val="0092686E"/>
    <w:rsid w:val="0093000A"/>
    <w:rsid w:val="009308EC"/>
    <w:rsid w:val="00930A57"/>
    <w:rsid w:val="00930E6A"/>
    <w:rsid w:val="009316E5"/>
    <w:rsid w:val="00931B65"/>
    <w:rsid w:val="00932200"/>
    <w:rsid w:val="0093286B"/>
    <w:rsid w:val="009334E7"/>
    <w:rsid w:val="009351EE"/>
    <w:rsid w:val="009366CE"/>
    <w:rsid w:val="00940387"/>
    <w:rsid w:val="00940827"/>
    <w:rsid w:val="009423D7"/>
    <w:rsid w:val="00942E82"/>
    <w:rsid w:val="009430BC"/>
    <w:rsid w:val="009432D6"/>
    <w:rsid w:val="009440B8"/>
    <w:rsid w:val="0094473C"/>
    <w:rsid w:val="00945BAE"/>
    <w:rsid w:val="00946CA3"/>
    <w:rsid w:val="00946F23"/>
    <w:rsid w:val="00947AAD"/>
    <w:rsid w:val="00950148"/>
    <w:rsid w:val="009542B7"/>
    <w:rsid w:val="00954483"/>
    <w:rsid w:val="00954DED"/>
    <w:rsid w:val="00954F48"/>
    <w:rsid w:val="0095605F"/>
    <w:rsid w:val="009606B2"/>
    <w:rsid w:val="00960A74"/>
    <w:rsid w:val="0096250E"/>
    <w:rsid w:val="00962D9B"/>
    <w:rsid w:val="00963585"/>
    <w:rsid w:val="00963FC0"/>
    <w:rsid w:val="00964548"/>
    <w:rsid w:val="009648EB"/>
    <w:rsid w:val="00964AC1"/>
    <w:rsid w:val="00965A8A"/>
    <w:rsid w:val="00965FB2"/>
    <w:rsid w:val="0096671F"/>
    <w:rsid w:val="00966BF7"/>
    <w:rsid w:val="00967721"/>
    <w:rsid w:val="00970571"/>
    <w:rsid w:val="00972D66"/>
    <w:rsid w:val="00972DC3"/>
    <w:rsid w:val="00974BBB"/>
    <w:rsid w:val="00974E92"/>
    <w:rsid w:val="00975640"/>
    <w:rsid w:val="009757CE"/>
    <w:rsid w:val="00975C42"/>
    <w:rsid w:val="00976CE3"/>
    <w:rsid w:val="009770A6"/>
    <w:rsid w:val="00977B7E"/>
    <w:rsid w:val="00977BCF"/>
    <w:rsid w:val="00977C8A"/>
    <w:rsid w:val="009800AC"/>
    <w:rsid w:val="00980BA1"/>
    <w:rsid w:val="009824E5"/>
    <w:rsid w:val="0098340C"/>
    <w:rsid w:val="00984F9D"/>
    <w:rsid w:val="0098708C"/>
    <w:rsid w:val="0099008B"/>
    <w:rsid w:val="009900D0"/>
    <w:rsid w:val="00990699"/>
    <w:rsid w:val="009907E3"/>
    <w:rsid w:val="009908D9"/>
    <w:rsid w:val="00992CA9"/>
    <w:rsid w:val="00993C6F"/>
    <w:rsid w:val="009941C9"/>
    <w:rsid w:val="00994FE9"/>
    <w:rsid w:val="009953AE"/>
    <w:rsid w:val="00995794"/>
    <w:rsid w:val="009962A0"/>
    <w:rsid w:val="00996DF1"/>
    <w:rsid w:val="009A0093"/>
    <w:rsid w:val="009A046F"/>
    <w:rsid w:val="009A0541"/>
    <w:rsid w:val="009A05B1"/>
    <w:rsid w:val="009A1B72"/>
    <w:rsid w:val="009A1EE6"/>
    <w:rsid w:val="009A3E01"/>
    <w:rsid w:val="009A4A93"/>
    <w:rsid w:val="009A5E38"/>
    <w:rsid w:val="009A5FD0"/>
    <w:rsid w:val="009A6920"/>
    <w:rsid w:val="009A6E71"/>
    <w:rsid w:val="009A733D"/>
    <w:rsid w:val="009A7C07"/>
    <w:rsid w:val="009B0B5C"/>
    <w:rsid w:val="009B2E93"/>
    <w:rsid w:val="009B353B"/>
    <w:rsid w:val="009B40C8"/>
    <w:rsid w:val="009B60FA"/>
    <w:rsid w:val="009B6DDD"/>
    <w:rsid w:val="009C020B"/>
    <w:rsid w:val="009C0D0C"/>
    <w:rsid w:val="009C1049"/>
    <w:rsid w:val="009C1E0B"/>
    <w:rsid w:val="009C3571"/>
    <w:rsid w:val="009C4E3E"/>
    <w:rsid w:val="009C5A93"/>
    <w:rsid w:val="009C5B5C"/>
    <w:rsid w:val="009C64A8"/>
    <w:rsid w:val="009C7D87"/>
    <w:rsid w:val="009D1286"/>
    <w:rsid w:val="009D1BF0"/>
    <w:rsid w:val="009D390C"/>
    <w:rsid w:val="009D3B3A"/>
    <w:rsid w:val="009D3EDA"/>
    <w:rsid w:val="009D3FC1"/>
    <w:rsid w:val="009D4EE7"/>
    <w:rsid w:val="009D52E7"/>
    <w:rsid w:val="009D53CC"/>
    <w:rsid w:val="009D70DA"/>
    <w:rsid w:val="009E0D62"/>
    <w:rsid w:val="009E13BB"/>
    <w:rsid w:val="009E15F5"/>
    <w:rsid w:val="009E18CD"/>
    <w:rsid w:val="009E270B"/>
    <w:rsid w:val="009E2C8C"/>
    <w:rsid w:val="009E3519"/>
    <w:rsid w:val="009E4BED"/>
    <w:rsid w:val="009E56DA"/>
    <w:rsid w:val="009E579B"/>
    <w:rsid w:val="009E5864"/>
    <w:rsid w:val="009E6593"/>
    <w:rsid w:val="009E69AA"/>
    <w:rsid w:val="009F1508"/>
    <w:rsid w:val="009F19AD"/>
    <w:rsid w:val="009F2BD8"/>
    <w:rsid w:val="009F58DD"/>
    <w:rsid w:val="00A01C3A"/>
    <w:rsid w:val="00A03B5B"/>
    <w:rsid w:val="00A04EFC"/>
    <w:rsid w:val="00A05185"/>
    <w:rsid w:val="00A058F4"/>
    <w:rsid w:val="00A10215"/>
    <w:rsid w:val="00A1063D"/>
    <w:rsid w:val="00A106B5"/>
    <w:rsid w:val="00A10A89"/>
    <w:rsid w:val="00A11130"/>
    <w:rsid w:val="00A1150F"/>
    <w:rsid w:val="00A1194D"/>
    <w:rsid w:val="00A11998"/>
    <w:rsid w:val="00A119AC"/>
    <w:rsid w:val="00A1335C"/>
    <w:rsid w:val="00A14485"/>
    <w:rsid w:val="00A147FC"/>
    <w:rsid w:val="00A14881"/>
    <w:rsid w:val="00A14BA8"/>
    <w:rsid w:val="00A152E9"/>
    <w:rsid w:val="00A1707C"/>
    <w:rsid w:val="00A175FD"/>
    <w:rsid w:val="00A1768B"/>
    <w:rsid w:val="00A17F96"/>
    <w:rsid w:val="00A222B9"/>
    <w:rsid w:val="00A22472"/>
    <w:rsid w:val="00A22A30"/>
    <w:rsid w:val="00A22C71"/>
    <w:rsid w:val="00A22E07"/>
    <w:rsid w:val="00A22F97"/>
    <w:rsid w:val="00A23FF2"/>
    <w:rsid w:val="00A24481"/>
    <w:rsid w:val="00A24BA4"/>
    <w:rsid w:val="00A26565"/>
    <w:rsid w:val="00A30401"/>
    <w:rsid w:val="00A3124D"/>
    <w:rsid w:val="00A3141E"/>
    <w:rsid w:val="00A3180A"/>
    <w:rsid w:val="00A31F8E"/>
    <w:rsid w:val="00A32EE9"/>
    <w:rsid w:val="00A33ACD"/>
    <w:rsid w:val="00A33DEF"/>
    <w:rsid w:val="00A33E85"/>
    <w:rsid w:val="00A345D0"/>
    <w:rsid w:val="00A34B44"/>
    <w:rsid w:val="00A35A24"/>
    <w:rsid w:val="00A35F5D"/>
    <w:rsid w:val="00A3678C"/>
    <w:rsid w:val="00A369CE"/>
    <w:rsid w:val="00A37659"/>
    <w:rsid w:val="00A40ABD"/>
    <w:rsid w:val="00A41CCE"/>
    <w:rsid w:val="00A421CC"/>
    <w:rsid w:val="00A426F4"/>
    <w:rsid w:val="00A4309C"/>
    <w:rsid w:val="00A432EC"/>
    <w:rsid w:val="00A43B34"/>
    <w:rsid w:val="00A43F7B"/>
    <w:rsid w:val="00A44ED8"/>
    <w:rsid w:val="00A453D0"/>
    <w:rsid w:val="00A46EB3"/>
    <w:rsid w:val="00A46F70"/>
    <w:rsid w:val="00A479CC"/>
    <w:rsid w:val="00A50DA0"/>
    <w:rsid w:val="00A52262"/>
    <w:rsid w:val="00A523CD"/>
    <w:rsid w:val="00A53643"/>
    <w:rsid w:val="00A53901"/>
    <w:rsid w:val="00A53F5F"/>
    <w:rsid w:val="00A54135"/>
    <w:rsid w:val="00A54AEB"/>
    <w:rsid w:val="00A5504F"/>
    <w:rsid w:val="00A565B3"/>
    <w:rsid w:val="00A5767A"/>
    <w:rsid w:val="00A57753"/>
    <w:rsid w:val="00A60E3C"/>
    <w:rsid w:val="00A6173B"/>
    <w:rsid w:val="00A62F95"/>
    <w:rsid w:val="00A632B3"/>
    <w:rsid w:val="00A6395F"/>
    <w:rsid w:val="00A6439B"/>
    <w:rsid w:val="00A649E9"/>
    <w:rsid w:val="00A65A50"/>
    <w:rsid w:val="00A65F46"/>
    <w:rsid w:val="00A70560"/>
    <w:rsid w:val="00A7084A"/>
    <w:rsid w:val="00A70FA2"/>
    <w:rsid w:val="00A74B8B"/>
    <w:rsid w:val="00A7570A"/>
    <w:rsid w:val="00A75AAC"/>
    <w:rsid w:val="00A75D16"/>
    <w:rsid w:val="00A75EC0"/>
    <w:rsid w:val="00A7605B"/>
    <w:rsid w:val="00A76AE4"/>
    <w:rsid w:val="00A77899"/>
    <w:rsid w:val="00A8030D"/>
    <w:rsid w:val="00A8075D"/>
    <w:rsid w:val="00A83C4F"/>
    <w:rsid w:val="00A845A2"/>
    <w:rsid w:val="00A86301"/>
    <w:rsid w:val="00A86831"/>
    <w:rsid w:val="00A87B1E"/>
    <w:rsid w:val="00A9030A"/>
    <w:rsid w:val="00A921EE"/>
    <w:rsid w:val="00A949C9"/>
    <w:rsid w:val="00A94B6E"/>
    <w:rsid w:val="00A95583"/>
    <w:rsid w:val="00A962A7"/>
    <w:rsid w:val="00A96B34"/>
    <w:rsid w:val="00A96DC5"/>
    <w:rsid w:val="00A97E0B"/>
    <w:rsid w:val="00AA192D"/>
    <w:rsid w:val="00AA1CC6"/>
    <w:rsid w:val="00AA3C2F"/>
    <w:rsid w:val="00AA5D8C"/>
    <w:rsid w:val="00AA5D98"/>
    <w:rsid w:val="00AA5E6A"/>
    <w:rsid w:val="00AA6CE1"/>
    <w:rsid w:val="00AA7138"/>
    <w:rsid w:val="00AB00A9"/>
    <w:rsid w:val="00AB060E"/>
    <w:rsid w:val="00AB12E5"/>
    <w:rsid w:val="00AB199B"/>
    <w:rsid w:val="00AB415B"/>
    <w:rsid w:val="00AB71D3"/>
    <w:rsid w:val="00AC05C3"/>
    <w:rsid w:val="00AC140E"/>
    <w:rsid w:val="00AC184B"/>
    <w:rsid w:val="00AC1BE4"/>
    <w:rsid w:val="00AC2D8F"/>
    <w:rsid w:val="00AC3219"/>
    <w:rsid w:val="00AC3562"/>
    <w:rsid w:val="00AC3846"/>
    <w:rsid w:val="00AC4FA5"/>
    <w:rsid w:val="00AC5230"/>
    <w:rsid w:val="00AC52AA"/>
    <w:rsid w:val="00AC53F8"/>
    <w:rsid w:val="00AC59BB"/>
    <w:rsid w:val="00AC76CF"/>
    <w:rsid w:val="00AD0303"/>
    <w:rsid w:val="00AD0F95"/>
    <w:rsid w:val="00AD15BD"/>
    <w:rsid w:val="00AD1FCF"/>
    <w:rsid w:val="00AD24E9"/>
    <w:rsid w:val="00AD3077"/>
    <w:rsid w:val="00AD3C95"/>
    <w:rsid w:val="00AD46C3"/>
    <w:rsid w:val="00AD5001"/>
    <w:rsid w:val="00AD5D3B"/>
    <w:rsid w:val="00AD6EE3"/>
    <w:rsid w:val="00AD7184"/>
    <w:rsid w:val="00AE05F3"/>
    <w:rsid w:val="00AE2BFA"/>
    <w:rsid w:val="00AE62F9"/>
    <w:rsid w:val="00AE6798"/>
    <w:rsid w:val="00AE6D08"/>
    <w:rsid w:val="00AF0C55"/>
    <w:rsid w:val="00AF1244"/>
    <w:rsid w:val="00AF1978"/>
    <w:rsid w:val="00AF1B4D"/>
    <w:rsid w:val="00AF242A"/>
    <w:rsid w:val="00AF24F6"/>
    <w:rsid w:val="00AF30B5"/>
    <w:rsid w:val="00AF3860"/>
    <w:rsid w:val="00AF3EE3"/>
    <w:rsid w:val="00AF5659"/>
    <w:rsid w:val="00AF5F65"/>
    <w:rsid w:val="00AF6B15"/>
    <w:rsid w:val="00AF7FBE"/>
    <w:rsid w:val="00B00639"/>
    <w:rsid w:val="00B0084B"/>
    <w:rsid w:val="00B028C4"/>
    <w:rsid w:val="00B029EA"/>
    <w:rsid w:val="00B03359"/>
    <w:rsid w:val="00B0429D"/>
    <w:rsid w:val="00B053F0"/>
    <w:rsid w:val="00B0573C"/>
    <w:rsid w:val="00B0665C"/>
    <w:rsid w:val="00B074AB"/>
    <w:rsid w:val="00B10B9A"/>
    <w:rsid w:val="00B10D91"/>
    <w:rsid w:val="00B12D75"/>
    <w:rsid w:val="00B12DF1"/>
    <w:rsid w:val="00B12FA5"/>
    <w:rsid w:val="00B13615"/>
    <w:rsid w:val="00B13EC9"/>
    <w:rsid w:val="00B144C9"/>
    <w:rsid w:val="00B1503C"/>
    <w:rsid w:val="00B156AA"/>
    <w:rsid w:val="00B16F31"/>
    <w:rsid w:val="00B172DA"/>
    <w:rsid w:val="00B22AE2"/>
    <w:rsid w:val="00B231A2"/>
    <w:rsid w:val="00B23552"/>
    <w:rsid w:val="00B23C66"/>
    <w:rsid w:val="00B2435D"/>
    <w:rsid w:val="00B247BA"/>
    <w:rsid w:val="00B25037"/>
    <w:rsid w:val="00B25616"/>
    <w:rsid w:val="00B25943"/>
    <w:rsid w:val="00B25D08"/>
    <w:rsid w:val="00B26496"/>
    <w:rsid w:val="00B26BE5"/>
    <w:rsid w:val="00B26EC2"/>
    <w:rsid w:val="00B276DF"/>
    <w:rsid w:val="00B30993"/>
    <w:rsid w:val="00B30CDA"/>
    <w:rsid w:val="00B3158F"/>
    <w:rsid w:val="00B31B79"/>
    <w:rsid w:val="00B32115"/>
    <w:rsid w:val="00B34AF0"/>
    <w:rsid w:val="00B3625D"/>
    <w:rsid w:val="00B367EB"/>
    <w:rsid w:val="00B368A8"/>
    <w:rsid w:val="00B3693B"/>
    <w:rsid w:val="00B3751D"/>
    <w:rsid w:val="00B375DD"/>
    <w:rsid w:val="00B37CD0"/>
    <w:rsid w:val="00B405EA"/>
    <w:rsid w:val="00B40F26"/>
    <w:rsid w:val="00B41A73"/>
    <w:rsid w:val="00B41E5C"/>
    <w:rsid w:val="00B42478"/>
    <w:rsid w:val="00B42C99"/>
    <w:rsid w:val="00B4405E"/>
    <w:rsid w:val="00B44603"/>
    <w:rsid w:val="00B454AB"/>
    <w:rsid w:val="00B46705"/>
    <w:rsid w:val="00B50EFF"/>
    <w:rsid w:val="00B51469"/>
    <w:rsid w:val="00B51941"/>
    <w:rsid w:val="00B530D5"/>
    <w:rsid w:val="00B559EB"/>
    <w:rsid w:val="00B56547"/>
    <w:rsid w:val="00B6077A"/>
    <w:rsid w:val="00B60BF6"/>
    <w:rsid w:val="00B61E50"/>
    <w:rsid w:val="00B620B6"/>
    <w:rsid w:val="00B62E56"/>
    <w:rsid w:val="00B653D9"/>
    <w:rsid w:val="00B6554A"/>
    <w:rsid w:val="00B65D73"/>
    <w:rsid w:val="00B67B09"/>
    <w:rsid w:val="00B707EE"/>
    <w:rsid w:val="00B71CDB"/>
    <w:rsid w:val="00B736D3"/>
    <w:rsid w:val="00B73E30"/>
    <w:rsid w:val="00B74F38"/>
    <w:rsid w:val="00B7583C"/>
    <w:rsid w:val="00B7700D"/>
    <w:rsid w:val="00B77025"/>
    <w:rsid w:val="00B80126"/>
    <w:rsid w:val="00B80B17"/>
    <w:rsid w:val="00B81751"/>
    <w:rsid w:val="00B819DD"/>
    <w:rsid w:val="00B827D4"/>
    <w:rsid w:val="00B82FC6"/>
    <w:rsid w:val="00B83642"/>
    <w:rsid w:val="00B837C4"/>
    <w:rsid w:val="00B84757"/>
    <w:rsid w:val="00B87755"/>
    <w:rsid w:val="00B90D20"/>
    <w:rsid w:val="00B90F30"/>
    <w:rsid w:val="00B92A46"/>
    <w:rsid w:val="00B95C49"/>
    <w:rsid w:val="00B95C7F"/>
    <w:rsid w:val="00B95FCD"/>
    <w:rsid w:val="00B979A8"/>
    <w:rsid w:val="00BA02B4"/>
    <w:rsid w:val="00BA0533"/>
    <w:rsid w:val="00BA09A7"/>
    <w:rsid w:val="00BA0FD4"/>
    <w:rsid w:val="00BA1CAC"/>
    <w:rsid w:val="00BA200F"/>
    <w:rsid w:val="00BA331C"/>
    <w:rsid w:val="00BA3F5E"/>
    <w:rsid w:val="00BA4F8D"/>
    <w:rsid w:val="00BA5641"/>
    <w:rsid w:val="00BA6675"/>
    <w:rsid w:val="00BA6C1D"/>
    <w:rsid w:val="00BB2116"/>
    <w:rsid w:val="00BB2ED6"/>
    <w:rsid w:val="00BB39DF"/>
    <w:rsid w:val="00BB3CE8"/>
    <w:rsid w:val="00BB4832"/>
    <w:rsid w:val="00BB4AA5"/>
    <w:rsid w:val="00BB5F4B"/>
    <w:rsid w:val="00BB6DF0"/>
    <w:rsid w:val="00BB7083"/>
    <w:rsid w:val="00BB727F"/>
    <w:rsid w:val="00BC0773"/>
    <w:rsid w:val="00BC091E"/>
    <w:rsid w:val="00BC0DA7"/>
    <w:rsid w:val="00BC1008"/>
    <w:rsid w:val="00BC1437"/>
    <w:rsid w:val="00BC1919"/>
    <w:rsid w:val="00BC28E1"/>
    <w:rsid w:val="00BC346D"/>
    <w:rsid w:val="00BC3553"/>
    <w:rsid w:val="00BC4EB5"/>
    <w:rsid w:val="00BC6AFB"/>
    <w:rsid w:val="00BC74D9"/>
    <w:rsid w:val="00BD1403"/>
    <w:rsid w:val="00BD18B1"/>
    <w:rsid w:val="00BD1E59"/>
    <w:rsid w:val="00BD2B5C"/>
    <w:rsid w:val="00BD30CD"/>
    <w:rsid w:val="00BD388A"/>
    <w:rsid w:val="00BD3D62"/>
    <w:rsid w:val="00BD4155"/>
    <w:rsid w:val="00BD50E4"/>
    <w:rsid w:val="00BD5A0C"/>
    <w:rsid w:val="00BD63F2"/>
    <w:rsid w:val="00BE1FE3"/>
    <w:rsid w:val="00BE2D3F"/>
    <w:rsid w:val="00BE3A52"/>
    <w:rsid w:val="00BE619F"/>
    <w:rsid w:val="00BE6803"/>
    <w:rsid w:val="00BE7BAE"/>
    <w:rsid w:val="00BF0321"/>
    <w:rsid w:val="00BF0362"/>
    <w:rsid w:val="00BF2424"/>
    <w:rsid w:val="00BF3FA0"/>
    <w:rsid w:val="00BF62D9"/>
    <w:rsid w:val="00C009BE"/>
    <w:rsid w:val="00C00D23"/>
    <w:rsid w:val="00C00D4D"/>
    <w:rsid w:val="00C01125"/>
    <w:rsid w:val="00C02273"/>
    <w:rsid w:val="00C02570"/>
    <w:rsid w:val="00C0293E"/>
    <w:rsid w:val="00C02F3A"/>
    <w:rsid w:val="00C0319B"/>
    <w:rsid w:val="00C048A9"/>
    <w:rsid w:val="00C064F0"/>
    <w:rsid w:val="00C06708"/>
    <w:rsid w:val="00C06876"/>
    <w:rsid w:val="00C069FE"/>
    <w:rsid w:val="00C113B9"/>
    <w:rsid w:val="00C116FD"/>
    <w:rsid w:val="00C117C8"/>
    <w:rsid w:val="00C11FA1"/>
    <w:rsid w:val="00C12B57"/>
    <w:rsid w:val="00C12D3B"/>
    <w:rsid w:val="00C13DD1"/>
    <w:rsid w:val="00C150DF"/>
    <w:rsid w:val="00C154DD"/>
    <w:rsid w:val="00C20C8D"/>
    <w:rsid w:val="00C215B7"/>
    <w:rsid w:val="00C2173E"/>
    <w:rsid w:val="00C22070"/>
    <w:rsid w:val="00C22A4D"/>
    <w:rsid w:val="00C234CD"/>
    <w:rsid w:val="00C23E68"/>
    <w:rsid w:val="00C25377"/>
    <w:rsid w:val="00C26953"/>
    <w:rsid w:val="00C26C73"/>
    <w:rsid w:val="00C278CC"/>
    <w:rsid w:val="00C30206"/>
    <w:rsid w:val="00C31521"/>
    <w:rsid w:val="00C31881"/>
    <w:rsid w:val="00C32546"/>
    <w:rsid w:val="00C325D0"/>
    <w:rsid w:val="00C33A2E"/>
    <w:rsid w:val="00C33AE0"/>
    <w:rsid w:val="00C33BAB"/>
    <w:rsid w:val="00C35C46"/>
    <w:rsid w:val="00C35F15"/>
    <w:rsid w:val="00C36392"/>
    <w:rsid w:val="00C375DB"/>
    <w:rsid w:val="00C376B9"/>
    <w:rsid w:val="00C40B7B"/>
    <w:rsid w:val="00C42203"/>
    <w:rsid w:val="00C427DB"/>
    <w:rsid w:val="00C428D0"/>
    <w:rsid w:val="00C44448"/>
    <w:rsid w:val="00C456D9"/>
    <w:rsid w:val="00C456F3"/>
    <w:rsid w:val="00C47196"/>
    <w:rsid w:val="00C500AB"/>
    <w:rsid w:val="00C511B3"/>
    <w:rsid w:val="00C512D4"/>
    <w:rsid w:val="00C535C1"/>
    <w:rsid w:val="00C53CEB"/>
    <w:rsid w:val="00C5421C"/>
    <w:rsid w:val="00C5472B"/>
    <w:rsid w:val="00C553DD"/>
    <w:rsid w:val="00C55FA3"/>
    <w:rsid w:val="00C560EF"/>
    <w:rsid w:val="00C5640F"/>
    <w:rsid w:val="00C602DB"/>
    <w:rsid w:val="00C60CA0"/>
    <w:rsid w:val="00C61026"/>
    <w:rsid w:val="00C61563"/>
    <w:rsid w:val="00C620A0"/>
    <w:rsid w:val="00C64B8C"/>
    <w:rsid w:val="00C65266"/>
    <w:rsid w:val="00C658D1"/>
    <w:rsid w:val="00C65A7A"/>
    <w:rsid w:val="00C729D0"/>
    <w:rsid w:val="00C72A3A"/>
    <w:rsid w:val="00C73F1E"/>
    <w:rsid w:val="00C75930"/>
    <w:rsid w:val="00C77279"/>
    <w:rsid w:val="00C774A6"/>
    <w:rsid w:val="00C774C5"/>
    <w:rsid w:val="00C77560"/>
    <w:rsid w:val="00C776F6"/>
    <w:rsid w:val="00C77B8F"/>
    <w:rsid w:val="00C82050"/>
    <w:rsid w:val="00C8226B"/>
    <w:rsid w:val="00C826EB"/>
    <w:rsid w:val="00C82A66"/>
    <w:rsid w:val="00C83ED9"/>
    <w:rsid w:val="00C83EDB"/>
    <w:rsid w:val="00C84AC9"/>
    <w:rsid w:val="00C85239"/>
    <w:rsid w:val="00C85657"/>
    <w:rsid w:val="00C857A7"/>
    <w:rsid w:val="00C85A80"/>
    <w:rsid w:val="00C9020B"/>
    <w:rsid w:val="00C92C11"/>
    <w:rsid w:val="00C94ECD"/>
    <w:rsid w:val="00C95E7A"/>
    <w:rsid w:val="00C97156"/>
    <w:rsid w:val="00C97C5C"/>
    <w:rsid w:val="00CA16E0"/>
    <w:rsid w:val="00CA2BEB"/>
    <w:rsid w:val="00CA47A3"/>
    <w:rsid w:val="00CA4EB2"/>
    <w:rsid w:val="00CA5886"/>
    <w:rsid w:val="00CA5F62"/>
    <w:rsid w:val="00CB0A16"/>
    <w:rsid w:val="00CB0A39"/>
    <w:rsid w:val="00CB1198"/>
    <w:rsid w:val="00CB556B"/>
    <w:rsid w:val="00CB58A1"/>
    <w:rsid w:val="00CB739B"/>
    <w:rsid w:val="00CB7846"/>
    <w:rsid w:val="00CC10D8"/>
    <w:rsid w:val="00CC14EF"/>
    <w:rsid w:val="00CC1633"/>
    <w:rsid w:val="00CC19F2"/>
    <w:rsid w:val="00CC21B0"/>
    <w:rsid w:val="00CC3413"/>
    <w:rsid w:val="00CC3D5A"/>
    <w:rsid w:val="00CC452C"/>
    <w:rsid w:val="00CC5BE9"/>
    <w:rsid w:val="00CC6255"/>
    <w:rsid w:val="00CC6448"/>
    <w:rsid w:val="00CC6EB1"/>
    <w:rsid w:val="00CD1AE7"/>
    <w:rsid w:val="00CD414D"/>
    <w:rsid w:val="00CD5CF6"/>
    <w:rsid w:val="00CD738F"/>
    <w:rsid w:val="00CD76B4"/>
    <w:rsid w:val="00CE0A21"/>
    <w:rsid w:val="00CE0A31"/>
    <w:rsid w:val="00CE136D"/>
    <w:rsid w:val="00CE203B"/>
    <w:rsid w:val="00CE35FE"/>
    <w:rsid w:val="00CE3BF5"/>
    <w:rsid w:val="00CE406A"/>
    <w:rsid w:val="00CE44B9"/>
    <w:rsid w:val="00CE488F"/>
    <w:rsid w:val="00CE51BE"/>
    <w:rsid w:val="00CE69B1"/>
    <w:rsid w:val="00CE716A"/>
    <w:rsid w:val="00CE73B7"/>
    <w:rsid w:val="00CE7D50"/>
    <w:rsid w:val="00CF0248"/>
    <w:rsid w:val="00CF1DD8"/>
    <w:rsid w:val="00CF27DF"/>
    <w:rsid w:val="00CF2E46"/>
    <w:rsid w:val="00CF3688"/>
    <w:rsid w:val="00CF4FD8"/>
    <w:rsid w:val="00CF67B1"/>
    <w:rsid w:val="00D004BF"/>
    <w:rsid w:val="00D00593"/>
    <w:rsid w:val="00D00DF0"/>
    <w:rsid w:val="00D01548"/>
    <w:rsid w:val="00D01A81"/>
    <w:rsid w:val="00D01EB8"/>
    <w:rsid w:val="00D02290"/>
    <w:rsid w:val="00D024CF"/>
    <w:rsid w:val="00D02696"/>
    <w:rsid w:val="00D057D1"/>
    <w:rsid w:val="00D059C8"/>
    <w:rsid w:val="00D0671B"/>
    <w:rsid w:val="00D106CE"/>
    <w:rsid w:val="00D140DE"/>
    <w:rsid w:val="00D15965"/>
    <w:rsid w:val="00D15ABD"/>
    <w:rsid w:val="00D15FE5"/>
    <w:rsid w:val="00D17B6C"/>
    <w:rsid w:val="00D20417"/>
    <w:rsid w:val="00D20A26"/>
    <w:rsid w:val="00D216EC"/>
    <w:rsid w:val="00D224E4"/>
    <w:rsid w:val="00D22CDF"/>
    <w:rsid w:val="00D23628"/>
    <w:rsid w:val="00D23A2D"/>
    <w:rsid w:val="00D2455F"/>
    <w:rsid w:val="00D24732"/>
    <w:rsid w:val="00D259B2"/>
    <w:rsid w:val="00D25DE4"/>
    <w:rsid w:val="00D26242"/>
    <w:rsid w:val="00D264A2"/>
    <w:rsid w:val="00D271A4"/>
    <w:rsid w:val="00D31081"/>
    <w:rsid w:val="00D31B3D"/>
    <w:rsid w:val="00D321F1"/>
    <w:rsid w:val="00D32817"/>
    <w:rsid w:val="00D32F50"/>
    <w:rsid w:val="00D33126"/>
    <w:rsid w:val="00D34767"/>
    <w:rsid w:val="00D352B1"/>
    <w:rsid w:val="00D35CBA"/>
    <w:rsid w:val="00D35D46"/>
    <w:rsid w:val="00D35EC5"/>
    <w:rsid w:val="00D377CC"/>
    <w:rsid w:val="00D37E86"/>
    <w:rsid w:val="00D40EED"/>
    <w:rsid w:val="00D429E5"/>
    <w:rsid w:val="00D43103"/>
    <w:rsid w:val="00D43430"/>
    <w:rsid w:val="00D4358E"/>
    <w:rsid w:val="00D43A32"/>
    <w:rsid w:val="00D44397"/>
    <w:rsid w:val="00D44C62"/>
    <w:rsid w:val="00D44D5C"/>
    <w:rsid w:val="00D44EE7"/>
    <w:rsid w:val="00D45A76"/>
    <w:rsid w:val="00D45BC5"/>
    <w:rsid w:val="00D45CDC"/>
    <w:rsid w:val="00D45E3B"/>
    <w:rsid w:val="00D45F77"/>
    <w:rsid w:val="00D463CC"/>
    <w:rsid w:val="00D46A8D"/>
    <w:rsid w:val="00D47787"/>
    <w:rsid w:val="00D51738"/>
    <w:rsid w:val="00D521D6"/>
    <w:rsid w:val="00D532CD"/>
    <w:rsid w:val="00D540BF"/>
    <w:rsid w:val="00D54710"/>
    <w:rsid w:val="00D55009"/>
    <w:rsid w:val="00D5536A"/>
    <w:rsid w:val="00D5621B"/>
    <w:rsid w:val="00D57199"/>
    <w:rsid w:val="00D57513"/>
    <w:rsid w:val="00D575A4"/>
    <w:rsid w:val="00D576EB"/>
    <w:rsid w:val="00D607BD"/>
    <w:rsid w:val="00D62CC2"/>
    <w:rsid w:val="00D6308E"/>
    <w:rsid w:val="00D6382C"/>
    <w:rsid w:val="00D65DCB"/>
    <w:rsid w:val="00D6642B"/>
    <w:rsid w:val="00D66478"/>
    <w:rsid w:val="00D70712"/>
    <w:rsid w:val="00D712E1"/>
    <w:rsid w:val="00D72B94"/>
    <w:rsid w:val="00D738FA"/>
    <w:rsid w:val="00D739CC"/>
    <w:rsid w:val="00D739EF"/>
    <w:rsid w:val="00D73AE0"/>
    <w:rsid w:val="00D73F17"/>
    <w:rsid w:val="00D741CB"/>
    <w:rsid w:val="00D75869"/>
    <w:rsid w:val="00D7595D"/>
    <w:rsid w:val="00D77802"/>
    <w:rsid w:val="00D77919"/>
    <w:rsid w:val="00D805EF"/>
    <w:rsid w:val="00D80D5D"/>
    <w:rsid w:val="00D82367"/>
    <w:rsid w:val="00D8396F"/>
    <w:rsid w:val="00D86437"/>
    <w:rsid w:val="00D86783"/>
    <w:rsid w:val="00D872F0"/>
    <w:rsid w:val="00D915A8"/>
    <w:rsid w:val="00D91BA3"/>
    <w:rsid w:val="00D9411D"/>
    <w:rsid w:val="00D94F93"/>
    <w:rsid w:val="00D950DA"/>
    <w:rsid w:val="00D96258"/>
    <w:rsid w:val="00D9762B"/>
    <w:rsid w:val="00D97B15"/>
    <w:rsid w:val="00DA09EF"/>
    <w:rsid w:val="00DA116A"/>
    <w:rsid w:val="00DA1204"/>
    <w:rsid w:val="00DA49A2"/>
    <w:rsid w:val="00DA49F1"/>
    <w:rsid w:val="00DA57DF"/>
    <w:rsid w:val="00DA7691"/>
    <w:rsid w:val="00DB23D8"/>
    <w:rsid w:val="00DB2895"/>
    <w:rsid w:val="00DB2CD3"/>
    <w:rsid w:val="00DB31C1"/>
    <w:rsid w:val="00DB3480"/>
    <w:rsid w:val="00DB422E"/>
    <w:rsid w:val="00DB699F"/>
    <w:rsid w:val="00DB7161"/>
    <w:rsid w:val="00DB7227"/>
    <w:rsid w:val="00DC0466"/>
    <w:rsid w:val="00DC05B9"/>
    <w:rsid w:val="00DC0DB2"/>
    <w:rsid w:val="00DC1489"/>
    <w:rsid w:val="00DC19F1"/>
    <w:rsid w:val="00DC1ED0"/>
    <w:rsid w:val="00DC1F34"/>
    <w:rsid w:val="00DC2975"/>
    <w:rsid w:val="00DC3351"/>
    <w:rsid w:val="00DC4C52"/>
    <w:rsid w:val="00DC4CC1"/>
    <w:rsid w:val="00DC5043"/>
    <w:rsid w:val="00DC5EE8"/>
    <w:rsid w:val="00DC6D71"/>
    <w:rsid w:val="00DD0341"/>
    <w:rsid w:val="00DD0567"/>
    <w:rsid w:val="00DD1B53"/>
    <w:rsid w:val="00DD1EB6"/>
    <w:rsid w:val="00DD34B0"/>
    <w:rsid w:val="00DD3766"/>
    <w:rsid w:val="00DD47F8"/>
    <w:rsid w:val="00DD4A47"/>
    <w:rsid w:val="00DD54BD"/>
    <w:rsid w:val="00DD550E"/>
    <w:rsid w:val="00DD68EA"/>
    <w:rsid w:val="00DE0C93"/>
    <w:rsid w:val="00DE0E60"/>
    <w:rsid w:val="00DE1527"/>
    <w:rsid w:val="00DE3577"/>
    <w:rsid w:val="00DE4CCF"/>
    <w:rsid w:val="00DE5619"/>
    <w:rsid w:val="00DE74B2"/>
    <w:rsid w:val="00DE7F57"/>
    <w:rsid w:val="00DF0A64"/>
    <w:rsid w:val="00DF273D"/>
    <w:rsid w:val="00DF33C7"/>
    <w:rsid w:val="00DF3FD1"/>
    <w:rsid w:val="00DF4402"/>
    <w:rsid w:val="00DF5BA3"/>
    <w:rsid w:val="00DF62FF"/>
    <w:rsid w:val="00DF65D9"/>
    <w:rsid w:val="00DF7168"/>
    <w:rsid w:val="00DF7D04"/>
    <w:rsid w:val="00E00475"/>
    <w:rsid w:val="00E01A70"/>
    <w:rsid w:val="00E024EC"/>
    <w:rsid w:val="00E02C42"/>
    <w:rsid w:val="00E041EB"/>
    <w:rsid w:val="00E05359"/>
    <w:rsid w:val="00E054E3"/>
    <w:rsid w:val="00E05E2E"/>
    <w:rsid w:val="00E07656"/>
    <w:rsid w:val="00E07C94"/>
    <w:rsid w:val="00E10704"/>
    <w:rsid w:val="00E10E86"/>
    <w:rsid w:val="00E11765"/>
    <w:rsid w:val="00E11FDA"/>
    <w:rsid w:val="00E123EE"/>
    <w:rsid w:val="00E12827"/>
    <w:rsid w:val="00E12BD7"/>
    <w:rsid w:val="00E13807"/>
    <w:rsid w:val="00E14FAB"/>
    <w:rsid w:val="00E15C9C"/>
    <w:rsid w:val="00E15CAB"/>
    <w:rsid w:val="00E160E9"/>
    <w:rsid w:val="00E17642"/>
    <w:rsid w:val="00E17E4F"/>
    <w:rsid w:val="00E20888"/>
    <w:rsid w:val="00E20F5B"/>
    <w:rsid w:val="00E210B0"/>
    <w:rsid w:val="00E22A8C"/>
    <w:rsid w:val="00E238D9"/>
    <w:rsid w:val="00E239B5"/>
    <w:rsid w:val="00E24E63"/>
    <w:rsid w:val="00E25B4C"/>
    <w:rsid w:val="00E2704F"/>
    <w:rsid w:val="00E306C9"/>
    <w:rsid w:val="00E30CE3"/>
    <w:rsid w:val="00E316B5"/>
    <w:rsid w:val="00E33EA3"/>
    <w:rsid w:val="00E34284"/>
    <w:rsid w:val="00E34A7A"/>
    <w:rsid w:val="00E3531A"/>
    <w:rsid w:val="00E353BE"/>
    <w:rsid w:val="00E3541D"/>
    <w:rsid w:val="00E35F09"/>
    <w:rsid w:val="00E365C8"/>
    <w:rsid w:val="00E36A40"/>
    <w:rsid w:val="00E41EED"/>
    <w:rsid w:val="00E440A2"/>
    <w:rsid w:val="00E444EF"/>
    <w:rsid w:val="00E4471C"/>
    <w:rsid w:val="00E456CF"/>
    <w:rsid w:val="00E46B2A"/>
    <w:rsid w:val="00E47687"/>
    <w:rsid w:val="00E4772A"/>
    <w:rsid w:val="00E501C1"/>
    <w:rsid w:val="00E50965"/>
    <w:rsid w:val="00E51203"/>
    <w:rsid w:val="00E53710"/>
    <w:rsid w:val="00E541C0"/>
    <w:rsid w:val="00E5494E"/>
    <w:rsid w:val="00E549B6"/>
    <w:rsid w:val="00E55E5D"/>
    <w:rsid w:val="00E56142"/>
    <w:rsid w:val="00E56200"/>
    <w:rsid w:val="00E564F7"/>
    <w:rsid w:val="00E57777"/>
    <w:rsid w:val="00E6079D"/>
    <w:rsid w:val="00E61126"/>
    <w:rsid w:val="00E614F5"/>
    <w:rsid w:val="00E6172F"/>
    <w:rsid w:val="00E61F4A"/>
    <w:rsid w:val="00E621D3"/>
    <w:rsid w:val="00E6287B"/>
    <w:rsid w:val="00E63BA6"/>
    <w:rsid w:val="00E64207"/>
    <w:rsid w:val="00E676A9"/>
    <w:rsid w:val="00E67D7C"/>
    <w:rsid w:val="00E700A0"/>
    <w:rsid w:val="00E70BD6"/>
    <w:rsid w:val="00E70E2D"/>
    <w:rsid w:val="00E723BE"/>
    <w:rsid w:val="00E72528"/>
    <w:rsid w:val="00E726B1"/>
    <w:rsid w:val="00E72E7F"/>
    <w:rsid w:val="00E743A3"/>
    <w:rsid w:val="00E76315"/>
    <w:rsid w:val="00E76D3A"/>
    <w:rsid w:val="00E81A56"/>
    <w:rsid w:val="00E83463"/>
    <w:rsid w:val="00E83526"/>
    <w:rsid w:val="00E84081"/>
    <w:rsid w:val="00E84707"/>
    <w:rsid w:val="00E84728"/>
    <w:rsid w:val="00E85430"/>
    <w:rsid w:val="00E85968"/>
    <w:rsid w:val="00E86CBB"/>
    <w:rsid w:val="00E87175"/>
    <w:rsid w:val="00E9006C"/>
    <w:rsid w:val="00E903F9"/>
    <w:rsid w:val="00E90DAB"/>
    <w:rsid w:val="00E91D35"/>
    <w:rsid w:val="00E93B5F"/>
    <w:rsid w:val="00E93DD3"/>
    <w:rsid w:val="00E950C3"/>
    <w:rsid w:val="00E9530D"/>
    <w:rsid w:val="00E96833"/>
    <w:rsid w:val="00E96962"/>
    <w:rsid w:val="00E97922"/>
    <w:rsid w:val="00EA25C6"/>
    <w:rsid w:val="00EA26BB"/>
    <w:rsid w:val="00EA31A2"/>
    <w:rsid w:val="00EA35D6"/>
    <w:rsid w:val="00EA37B3"/>
    <w:rsid w:val="00EA4CA3"/>
    <w:rsid w:val="00EA551B"/>
    <w:rsid w:val="00EA68F5"/>
    <w:rsid w:val="00EA7559"/>
    <w:rsid w:val="00EA7785"/>
    <w:rsid w:val="00EA78D3"/>
    <w:rsid w:val="00EB07CE"/>
    <w:rsid w:val="00EB0D9A"/>
    <w:rsid w:val="00EB123E"/>
    <w:rsid w:val="00EB2065"/>
    <w:rsid w:val="00EB30B3"/>
    <w:rsid w:val="00EB33BE"/>
    <w:rsid w:val="00EB380D"/>
    <w:rsid w:val="00EB384E"/>
    <w:rsid w:val="00EB669E"/>
    <w:rsid w:val="00EB7AD9"/>
    <w:rsid w:val="00EC1E2A"/>
    <w:rsid w:val="00EC2DF4"/>
    <w:rsid w:val="00EC2E03"/>
    <w:rsid w:val="00EC4550"/>
    <w:rsid w:val="00EC688B"/>
    <w:rsid w:val="00EC7866"/>
    <w:rsid w:val="00EC7C58"/>
    <w:rsid w:val="00EC7DB0"/>
    <w:rsid w:val="00ED126F"/>
    <w:rsid w:val="00ED14DA"/>
    <w:rsid w:val="00ED2DB9"/>
    <w:rsid w:val="00ED2EF4"/>
    <w:rsid w:val="00ED3D45"/>
    <w:rsid w:val="00ED3DF6"/>
    <w:rsid w:val="00ED4147"/>
    <w:rsid w:val="00ED6832"/>
    <w:rsid w:val="00ED69F9"/>
    <w:rsid w:val="00ED6CE8"/>
    <w:rsid w:val="00ED7531"/>
    <w:rsid w:val="00ED7935"/>
    <w:rsid w:val="00ED7E4A"/>
    <w:rsid w:val="00EE0844"/>
    <w:rsid w:val="00EE0C2B"/>
    <w:rsid w:val="00EE1074"/>
    <w:rsid w:val="00EE12D8"/>
    <w:rsid w:val="00EE222F"/>
    <w:rsid w:val="00EE2F7A"/>
    <w:rsid w:val="00EE3364"/>
    <w:rsid w:val="00EE4B25"/>
    <w:rsid w:val="00EE5336"/>
    <w:rsid w:val="00EE6C1F"/>
    <w:rsid w:val="00EE6CB6"/>
    <w:rsid w:val="00EE7A01"/>
    <w:rsid w:val="00EF00E8"/>
    <w:rsid w:val="00EF0DCD"/>
    <w:rsid w:val="00EF1960"/>
    <w:rsid w:val="00EF1FAA"/>
    <w:rsid w:val="00EF293D"/>
    <w:rsid w:val="00EF3E12"/>
    <w:rsid w:val="00EF4F95"/>
    <w:rsid w:val="00EF5124"/>
    <w:rsid w:val="00EF53B5"/>
    <w:rsid w:val="00EF758B"/>
    <w:rsid w:val="00F04A7C"/>
    <w:rsid w:val="00F05805"/>
    <w:rsid w:val="00F05EBF"/>
    <w:rsid w:val="00F06C63"/>
    <w:rsid w:val="00F06EE3"/>
    <w:rsid w:val="00F06FA3"/>
    <w:rsid w:val="00F079A2"/>
    <w:rsid w:val="00F07C5A"/>
    <w:rsid w:val="00F10FA1"/>
    <w:rsid w:val="00F1148B"/>
    <w:rsid w:val="00F116B8"/>
    <w:rsid w:val="00F1294B"/>
    <w:rsid w:val="00F12C70"/>
    <w:rsid w:val="00F12F0D"/>
    <w:rsid w:val="00F13DB9"/>
    <w:rsid w:val="00F145C7"/>
    <w:rsid w:val="00F160BE"/>
    <w:rsid w:val="00F17228"/>
    <w:rsid w:val="00F201B9"/>
    <w:rsid w:val="00F203AB"/>
    <w:rsid w:val="00F2125D"/>
    <w:rsid w:val="00F21A88"/>
    <w:rsid w:val="00F21C5E"/>
    <w:rsid w:val="00F22354"/>
    <w:rsid w:val="00F22592"/>
    <w:rsid w:val="00F239E1"/>
    <w:rsid w:val="00F23BA7"/>
    <w:rsid w:val="00F23F77"/>
    <w:rsid w:val="00F23FFB"/>
    <w:rsid w:val="00F25C85"/>
    <w:rsid w:val="00F271E6"/>
    <w:rsid w:val="00F27B4E"/>
    <w:rsid w:val="00F3079F"/>
    <w:rsid w:val="00F31ADD"/>
    <w:rsid w:val="00F31AF8"/>
    <w:rsid w:val="00F32696"/>
    <w:rsid w:val="00F326D0"/>
    <w:rsid w:val="00F4042B"/>
    <w:rsid w:val="00F40E3D"/>
    <w:rsid w:val="00F41757"/>
    <w:rsid w:val="00F41ED2"/>
    <w:rsid w:val="00F429ED"/>
    <w:rsid w:val="00F42D20"/>
    <w:rsid w:val="00F432F0"/>
    <w:rsid w:val="00F44343"/>
    <w:rsid w:val="00F46354"/>
    <w:rsid w:val="00F46833"/>
    <w:rsid w:val="00F50D97"/>
    <w:rsid w:val="00F50FEB"/>
    <w:rsid w:val="00F513BD"/>
    <w:rsid w:val="00F52159"/>
    <w:rsid w:val="00F5236F"/>
    <w:rsid w:val="00F527EB"/>
    <w:rsid w:val="00F52ACB"/>
    <w:rsid w:val="00F53E8E"/>
    <w:rsid w:val="00F548A0"/>
    <w:rsid w:val="00F559C7"/>
    <w:rsid w:val="00F5605F"/>
    <w:rsid w:val="00F62FCE"/>
    <w:rsid w:val="00F63336"/>
    <w:rsid w:val="00F63C6B"/>
    <w:rsid w:val="00F63ED3"/>
    <w:rsid w:val="00F64360"/>
    <w:rsid w:val="00F64CC8"/>
    <w:rsid w:val="00F65507"/>
    <w:rsid w:val="00F6578B"/>
    <w:rsid w:val="00F65945"/>
    <w:rsid w:val="00F660AE"/>
    <w:rsid w:val="00F66227"/>
    <w:rsid w:val="00F66509"/>
    <w:rsid w:val="00F66FDE"/>
    <w:rsid w:val="00F675D7"/>
    <w:rsid w:val="00F676EA"/>
    <w:rsid w:val="00F67AAE"/>
    <w:rsid w:val="00F67CE5"/>
    <w:rsid w:val="00F67FE6"/>
    <w:rsid w:val="00F71093"/>
    <w:rsid w:val="00F71204"/>
    <w:rsid w:val="00F71436"/>
    <w:rsid w:val="00F71494"/>
    <w:rsid w:val="00F723E3"/>
    <w:rsid w:val="00F74224"/>
    <w:rsid w:val="00F74376"/>
    <w:rsid w:val="00F76B18"/>
    <w:rsid w:val="00F77285"/>
    <w:rsid w:val="00F80106"/>
    <w:rsid w:val="00F80150"/>
    <w:rsid w:val="00F80164"/>
    <w:rsid w:val="00F80FD9"/>
    <w:rsid w:val="00F80FE3"/>
    <w:rsid w:val="00F81244"/>
    <w:rsid w:val="00F8164A"/>
    <w:rsid w:val="00F81B54"/>
    <w:rsid w:val="00F82B6E"/>
    <w:rsid w:val="00F84B00"/>
    <w:rsid w:val="00F85E40"/>
    <w:rsid w:val="00F86B92"/>
    <w:rsid w:val="00F903EA"/>
    <w:rsid w:val="00F90831"/>
    <w:rsid w:val="00F90AE1"/>
    <w:rsid w:val="00F917AC"/>
    <w:rsid w:val="00F92052"/>
    <w:rsid w:val="00F923E0"/>
    <w:rsid w:val="00F93F3F"/>
    <w:rsid w:val="00F948F4"/>
    <w:rsid w:val="00F94AA5"/>
    <w:rsid w:val="00F94C97"/>
    <w:rsid w:val="00F94D32"/>
    <w:rsid w:val="00F96F5C"/>
    <w:rsid w:val="00F9766B"/>
    <w:rsid w:val="00FA2DC0"/>
    <w:rsid w:val="00FA3484"/>
    <w:rsid w:val="00FA434A"/>
    <w:rsid w:val="00FA4790"/>
    <w:rsid w:val="00FA4B6E"/>
    <w:rsid w:val="00FA5863"/>
    <w:rsid w:val="00FA78AE"/>
    <w:rsid w:val="00FA7F52"/>
    <w:rsid w:val="00FB17AE"/>
    <w:rsid w:val="00FB21DD"/>
    <w:rsid w:val="00FB2362"/>
    <w:rsid w:val="00FB2630"/>
    <w:rsid w:val="00FB293A"/>
    <w:rsid w:val="00FB2A73"/>
    <w:rsid w:val="00FB2F1F"/>
    <w:rsid w:val="00FB37EC"/>
    <w:rsid w:val="00FB4025"/>
    <w:rsid w:val="00FB5702"/>
    <w:rsid w:val="00FB5853"/>
    <w:rsid w:val="00FB727B"/>
    <w:rsid w:val="00FC182C"/>
    <w:rsid w:val="00FC221E"/>
    <w:rsid w:val="00FC2335"/>
    <w:rsid w:val="00FC2C50"/>
    <w:rsid w:val="00FC3108"/>
    <w:rsid w:val="00FC4CFF"/>
    <w:rsid w:val="00FC5C39"/>
    <w:rsid w:val="00FC5EAB"/>
    <w:rsid w:val="00FC6914"/>
    <w:rsid w:val="00FC7D35"/>
    <w:rsid w:val="00FD052E"/>
    <w:rsid w:val="00FD0BD0"/>
    <w:rsid w:val="00FD1318"/>
    <w:rsid w:val="00FD1CA6"/>
    <w:rsid w:val="00FD32E9"/>
    <w:rsid w:val="00FD39DB"/>
    <w:rsid w:val="00FD4180"/>
    <w:rsid w:val="00FD42C8"/>
    <w:rsid w:val="00FD458E"/>
    <w:rsid w:val="00FD472B"/>
    <w:rsid w:val="00FD4936"/>
    <w:rsid w:val="00FD53D1"/>
    <w:rsid w:val="00FD6ACD"/>
    <w:rsid w:val="00FE0525"/>
    <w:rsid w:val="00FE1791"/>
    <w:rsid w:val="00FE195C"/>
    <w:rsid w:val="00FE1B43"/>
    <w:rsid w:val="00FE2C4F"/>
    <w:rsid w:val="00FE2DEE"/>
    <w:rsid w:val="00FE2FE2"/>
    <w:rsid w:val="00FE34A2"/>
    <w:rsid w:val="00FE37AA"/>
    <w:rsid w:val="00FE3DBC"/>
    <w:rsid w:val="00FE44B9"/>
    <w:rsid w:val="00FE47C0"/>
    <w:rsid w:val="00FE4E1F"/>
    <w:rsid w:val="00FE530E"/>
    <w:rsid w:val="00FE5579"/>
    <w:rsid w:val="00FE7531"/>
    <w:rsid w:val="00FF02FC"/>
    <w:rsid w:val="00FF0457"/>
    <w:rsid w:val="00FF124A"/>
    <w:rsid w:val="00FF13CF"/>
    <w:rsid w:val="00FF1B1C"/>
    <w:rsid w:val="00FF2300"/>
    <w:rsid w:val="00FF3540"/>
    <w:rsid w:val="00FF47A4"/>
    <w:rsid w:val="00FF4E1C"/>
    <w:rsid w:val="00FF6366"/>
    <w:rsid w:val="00FF72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3E617C7C"/>
  <w15:docId w15:val="{23194B90-3D9F-484B-BEBD-0749E8F84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4"/>
        <w:lang w:val="en-US" w:eastAsia="en-US" w:bidi="ar-SA"/>
      </w:rPr>
    </w:rPrDefault>
    <w:pPrDefault>
      <w:pPr>
        <w:ind w:firstLine="709"/>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34E1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624C6"/>
    <w:pPr>
      <w:tabs>
        <w:tab w:val="center" w:pos="4536"/>
        <w:tab w:val="right" w:pos="9072"/>
      </w:tabs>
    </w:pPr>
  </w:style>
  <w:style w:type="character" w:customStyle="1" w:styleId="a4">
    <w:name w:val="Горен колонтитул Знак"/>
    <w:basedOn w:val="a0"/>
    <w:link w:val="a3"/>
    <w:uiPriority w:val="99"/>
    <w:rsid w:val="005624C6"/>
  </w:style>
  <w:style w:type="paragraph" w:styleId="a5">
    <w:name w:val="footer"/>
    <w:basedOn w:val="a"/>
    <w:link w:val="a6"/>
    <w:uiPriority w:val="99"/>
    <w:unhideWhenUsed/>
    <w:rsid w:val="005624C6"/>
    <w:pPr>
      <w:tabs>
        <w:tab w:val="center" w:pos="4536"/>
        <w:tab w:val="right" w:pos="9072"/>
      </w:tabs>
    </w:pPr>
  </w:style>
  <w:style w:type="character" w:customStyle="1" w:styleId="a6">
    <w:name w:val="Долен колонтитул Знак"/>
    <w:basedOn w:val="a0"/>
    <w:link w:val="a5"/>
    <w:uiPriority w:val="99"/>
    <w:rsid w:val="005624C6"/>
  </w:style>
  <w:style w:type="paragraph" w:styleId="a7">
    <w:name w:val="Body Text"/>
    <w:basedOn w:val="a"/>
    <w:link w:val="a8"/>
    <w:rsid w:val="005624C6"/>
    <w:pPr>
      <w:ind w:firstLine="0"/>
      <w:jc w:val="left"/>
    </w:pPr>
    <w:rPr>
      <w:rFonts w:eastAsia="Times New Roman"/>
      <w:b/>
      <w:snapToGrid w:val="0"/>
      <w:color w:val="000000"/>
      <w:sz w:val="32"/>
      <w:lang w:val="bg-BG"/>
    </w:rPr>
  </w:style>
  <w:style w:type="character" w:customStyle="1" w:styleId="a8">
    <w:name w:val="Основен текст Знак"/>
    <w:basedOn w:val="a0"/>
    <w:link w:val="a7"/>
    <w:rsid w:val="005624C6"/>
    <w:rPr>
      <w:rFonts w:eastAsia="Times New Roman"/>
      <w:b/>
      <w:snapToGrid w:val="0"/>
      <w:color w:val="000000"/>
      <w:sz w:val="32"/>
      <w:szCs w:val="20"/>
      <w:lang w:val="bg-BG"/>
    </w:rPr>
  </w:style>
  <w:style w:type="character" w:styleId="a9">
    <w:name w:val="Hyperlink"/>
    <w:rsid w:val="005624C6"/>
    <w:rPr>
      <w:color w:val="0000FF"/>
      <w:u w:val="single"/>
    </w:rPr>
  </w:style>
  <w:style w:type="paragraph" w:customStyle="1" w:styleId="Text1">
    <w:name w:val="Text 1"/>
    <w:basedOn w:val="a"/>
    <w:rsid w:val="005624C6"/>
    <w:pPr>
      <w:spacing w:after="240"/>
      <w:ind w:left="482"/>
    </w:pPr>
    <w:rPr>
      <w:lang w:val="en-GB"/>
    </w:rPr>
  </w:style>
  <w:style w:type="table" w:styleId="aa">
    <w:name w:val="Table Grid"/>
    <w:basedOn w:val="a1"/>
    <w:uiPriority w:val="59"/>
    <w:rsid w:val="00BF62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List Paragraph"/>
    <w:basedOn w:val="a"/>
    <w:uiPriority w:val="34"/>
    <w:qFormat/>
    <w:rsid w:val="00BF62D9"/>
    <w:pPr>
      <w:ind w:left="720"/>
      <w:contextualSpacing/>
    </w:pPr>
  </w:style>
  <w:style w:type="paragraph" w:styleId="ac">
    <w:name w:val="footnote text"/>
    <w:basedOn w:val="a"/>
    <w:link w:val="ad"/>
    <w:uiPriority w:val="99"/>
    <w:semiHidden/>
    <w:unhideWhenUsed/>
    <w:rsid w:val="00EF00E8"/>
    <w:rPr>
      <w:sz w:val="20"/>
    </w:rPr>
  </w:style>
  <w:style w:type="character" w:customStyle="1" w:styleId="ad">
    <w:name w:val="Текст под линия Знак"/>
    <w:basedOn w:val="a0"/>
    <w:link w:val="ac"/>
    <w:uiPriority w:val="99"/>
    <w:semiHidden/>
    <w:rsid w:val="00EF00E8"/>
    <w:rPr>
      <w:sz w:val="20"/>
    </w:rPr>
  </w:style>
  <w:style w:type="character" w:styleId="ae">
    <w:name w:val="footnote reference"/>
    <w:basedOn w:val="a0"/>
    <w:uiPriority w:val="99"/>
    <w:unhideWhenUsed/>
    <w:rsid w:val="00EF00E8"/>
    <w:rPr>
      <w:vertAlign w:val="superscript"/>
    </w:rPr>
  </w:style>
  <w:style w:type="character" w:customStyle="1" w:styleId="UnresolvedMention1">
    <w:name w:val="Unresolved Mention1"/>
    <w:basedOn w:val="a0"/>
    <w:uiPriority w:val="99"/>
    <w:semiHidden/>
    <w:unhideWhenUsed/>
    <w:rsid w:val="00D73F17"/>
    <w:rPr>
      <w:color w:val="605E5C"/>
      <w:shd w:val="clear" w:color="auto" w:fill="E1DFDD"/>
    </w:rPr>
  </w:style>
  <w:style w:type="character" w:styleId="af">
    <w:name w:val="FollowedHyperlink"/>
    <w:basedOn w:val="a0"/>
    <w:uiPriority w:val="99"/>
    <w:semiHidden/>
    <w:unhideWhenUsed/>
    <w:rsid w:val="00D73F17"/>
    <w:rPr>
      <w:color w:val="800080" w:themeColor="followedHyperlink"/>
      <w:u w:val="single"/>
    </w:rPr>
  </w:style>
  <w:style w:type="character" w:styleId="af0">
    <w:name w:val="annotation reference"/>
    <w:basedOn w:val="a0"/>
    <w:uiPriority w:val="99"/>
    <w:semiHidden/>
    <w:unhideWhenUsed/>
    <w:rsid w:val="00891CBF"/>
    <w:rPr>
      <w:sz w:val="16"/>
      <w:szCs w:val="16"/>
    </w:rPr>
  </w:style>
  <w:style w:type="paragraph" w:styleId="af1">
    <w:name w:val="annotation text"/>
    <w:basedOn w:val="a"/>
    <w:link w:val="af2"/>
    <w:uiPriority w:val="99"/>
    <w:unhideWhenUsed/>
    <w:rsid w:val="00891CBF"/>
    <w:rPr>
      <w:sz w:val="20"/>
    </w:rPr>
  </w:style>
  <w:style w:type="character" w:customStyle="1" w:styleId="af2">
    <w:name w:val="Текст на коментар Знак"/>
    <w:basedOn w:val="a0"/>
    <w:link w:val="af1"/>
    <w:uiPriority w:val="99"/>
    <w:rsid w:val="00891CBF"/>
    <w:rPr>
      <w:sz w:val="20"/>
    </w:rPr>
  </w:style>
  <w:style w:type="paragraph" w:styleId="af3">
    <w:name w:val="annotation subject"/>
    <w:basedOn w:val="af1"/>
    <w:next w:val="af1"/>
    <w:link w:val="af4"/>
    <w:uiPriority w:val="99"/>
    <w:semiHidden/>
    <w:unhideWhenUsed/>
    <w:rsid w:val="00891CBF"/>
    <w:rPr>
      <w:b/>
      <w:bCs/>
    </w:rPr>
  </w:style>
  <w:style w:type="character" w:customStyle="1" w:styleId="af4">
    <w:name w:val="Предмет на коментар Знак"/>
    <w:basedOn w:val="af2"/>
    <w:link w:val="af3"/>
    <w:uiPriority w:val="99"/>
    <w:semiHidden/>
    <w:rsid w:val="00891CBF"/>
    <w:rPr>
      <w:b/>
      <w:bCs/>
      <w:sz w:val="20"/>
    </w:rPr>
  </w:style>
  <w:style w:type="paragraph" w:styleId="af5">
    <w:name w:val="Balloon Text"/>
    <w:basedOn w:val="a"/>
    <w:link w:val="af6"/>
    <w:uiPriority w:val="99"/>
    <w:semiHidden/>
    <w:unhideWhenUsed/>
    <w:rsid w:val="00891CBF"/>
    <w:rPr>
      <w:rFonts w:ascii="Segoe UI" w:hAnsi="Segoe UI" w:cs="Segoe UI"/>
      <w:sz w:val="18"/>
      <w:szCs w:val="18"/>
    </w:rPr>
  </w:style>
  <w:style w:type="character" w:customStyle="1" w:styleId="af6">
    <w:name w:val="Изнесен текст Знак"/>
    <w:basedOn w:val="a0"/>
    <w:link w:val="af5"/>
    <w:uiPriority w:val="99"/>
    <w:semiHidden/>
    <w:rsid w:val="00891CBF"/>
    <w:rPr>
      <w:rFonts w:ascii="Segoe UI" w:hAnsi="Segoe UI" w:cs="Segoe UI"/>
      <w:sz w:val="18"/>
      <w:szCs w:val="18"/>
    </w:rPr>
  </w:style>
  <w:style w:type="paragraph" w:styleId="af7">
    <w:name w:val="No Spacing"/>
    <w:uiPriority w:val="1"/>
    <w:qFormat/>
    <w:rsid w:val="00914877"/>
    <w:pPr>
      <w:ind w:firstLine="0"/>
      <w:jc w:val="left"/>
    </w:pPr>
    <w:rPr>
      <w:rFonts w:asciiTheme="minorHAnsi" w:hAnsiTheme="minorHAnsi" w:cstheme="minorBidi"/>
      <w:sz w:val="22"/>
      <w:szCs w:val="22"/>
    </w:rPr>
  </w:style>
  <w:style w:type="paragraph" w:styleId="af8">
    <w:name w:val="Title"/>
    <w:basedOn w:val="a"/>
    <w:link w:val="af9"/>
    <w:qFormat/>
    <w:rsid w:val="005E7BBE"/>
    <w:pPr>
      <w:spacing w:line="480" w:lineRule="auto"/>
      <w:ind w:firstLine="0"/>
      <w:jc w:val="center"/>
    </w:pPr>
    <w:rPr>
      <w:rFonts w:eastAsia="Times New Roman"/>
      <w:sz w:val="28"/>
      <w:lang w:val="bg-BG" w:eastAsia="bg-BG"/>
    </w:rPr>
  </w:style>
  <w:style w:type="character" w:customStyle="1" w:styleId="af9">
    <w:name w:val="Заглавие Знак"/>
    <w:basedOn w:val="a0"/>
    <w:link w:val="af8"/>
    <w:rsid w:val="005E7BBE"/>
    <w:rPr>
      <w:rFonts w:eastAsia="Times New Roman"/>
      <w:sz w:val="28"/>
      <w:lang w:val="bg-BG" w:eastAsia="bg-BG"/>
    </w:rPr>
  </w:style>
  <w:style w:type="paragraph" w:styleId="afa">
    <w:name w:val="Normal (Web)"/>
    <w:basedOn w:val="a"/>
    <w:uiPriority w:val="99"/>
    <w:unhideWhenUsed/>
    <w:rsid w:val="000636AC"/>
    <w:pPr>
      <w:spacing w:before="100" w:beforeAutospacing="1" w:after="100" w:afterAutospacing="1"/>
      <w:ind w:firstLine="0"/>
      <w:jc w:val="left"/>
    </w:pPr>
    <w:rPr>
      <w:rFonts w:eastAsia="Times New Roman"/>
      <w:szCs w:val="24"/>
      <w:lang w:val="bg-BG" w:eastAsia="bg-BG"/>
    </w:rPr>
  </w:style>
  <w:style w:type="paragraph" w:styleId="afb">
    <w:name w:val="Revision"/>
    <w:hidden/>
    <w:uiPriority w:val="99"/>
    <w:semiHidden/>
    <w:rsid w:val="00B95C7F"/>
    <w:pPr>
      <w:ind w:firstLine="0"/>
      <w:jc w:val="left"/>
    </w:pPr>
  </w:style>
  <w:style w:type="paragraph" w:customStyle="1" w:styleId="pf0">
    <w:name w:val="pf0"/>
    <w:basedOn w:val="a"/>
    <w:rsid w:val="00E11FDA"/>
    <w:pPr>
      <w:spacing w:before="100" w:beforeAutospacing="1" w:after="100" w:afterAutospacing="1"/>
      <w:ind w:firstLine="0"/>
      <w:jc w:val="left"/>
    </w:pPr>
    <w:rPr>
      <w:rFonts w:eastAsia="Times New Roman"/>
      <w:szCs w:val="24"/>
      <w:lang w:val="bg-BG" w:eastAsia="bg-BG"/>
    </w:rPr>
  </w:style>
  <w:style w:type="character" w:customStyle="1" w:styleId="cf01">
    <w:name w:val="cf01"/>
    <w:basedOn w:val="a0"/>
    <w:rsid w:val="00E11FDA"/>
    <w:rPr>
      <w:rFonts w:ascii="Segoe UI" w:hAnsi="Segoe UI" w:cs="Segoe UI" w:hint="default"/>
      <w:i/>
      <w:iCs/>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9658005">
      <w:bodyDiv w:val="1"/>
      <w:marLeft w:val="0"/>
      <w:marRight w:val="0"/>
      <w:marTop w:val="0"/>
      <w:marBottom w:val="0"/>
      <w:divBdr>
        <w:top w:val="none" w:sz="0" w:space="0" w:color="auto"/>
        <w:left w:val="none" w:sz="0" w:space="0" w:color="auto"/>
        <w:bottom w:val="none" w:sz="0" w:space="0" w:color="auto"/>
        <w:right w:val="none" w:sz="0" w:space="0" w:color="auto"/>
      </w:divBdr>
    </w:div>
    <w:div w:id="283656484">
      <w:bodyDiv w:val="1"/>
      <w:marLeft w:val="0"/>
      <w:marRight w:val="0"/>
      <w:marTop w:val="0"/>
      <w:marBottom w:val="0"/>
      <w:divBdr>
        <w:top w:val="none" w:sz="0" w:space="0" w:color="auto"/>
        <w:left w:val="none" w:sz="0" w:space="0" w:color="auto"/>
        <w:bottom w:val="none" w:sz="0" w:space="0" w:color="auto"/>
        <w:right w:val="none" w:sz="0" w:space="0" w:color="auto"/>
      </w:divBdr>
      <w:divsChild>
        <w:div w:id="1833913046">
          <w:marLeft w:val="0"/>
          <w:marRight w:val="0"/>
          <w:marTop w:val="0"/>
          <w:marBottom w:val="0"/>
          <w:divBdr>
            <w:top w:val="none" w:sz="0" w:space="0" w:color="auto"/>
            <w:left w:val="none" w:sz="0" w:space="0" w:color="auto"/>
            <w:bottom w:val="none" w:sz="0" w:space="0" w:color="auto"/>
            <w:right w:val="none" w:sz="0" w:space="0" w:color="auto"/>
          </w:divBdr>
          <w:divsChild>
            <w:div w:id="794517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106000">
      <w:bodyDiv w:val="1"/>
      <w:marLeft w:val="0"/>
      <w:marRight w:val="0"/>
      <w:marTop w:val="0"/>
      <w:marBottom w:val="0"/>
      <w:divBdr>
        <w:top w:val="none" w:sz="0" w:space="0" w:color="auto"/>
        <w:left w:val="none" w:sz="0" w:space="0" w:color="auto"/>
        <w:bottom w:val="none" w:sz="0" w:space="0" w:color="auto"/>
        <w:right w:val="none" w:sz="0" w:space="0" w:color="auto"/>
      </w:divBdr>
    </w:div>
    <w:div w:id="1421827491">
      <w:bodyDiv w:val="1"/>
      <w:marLeft w:val="0"/>
      <w:marRight w:val="0"/>
      <w:marTop w:val="0"/>
      <w:marBottom w:val="0"/>
      <w:divBdr>
        <w:top w:val="none" w:sz="0" w:space="0" w:color="auto"/>
        <w:left w:val="none" w:sz="0" w:space="0" w:color="auto"/>
        <w:bottom w:val="none" w:sz="0" w:space="0" w:color="auto"/>
        <w:right w:val="none" w:sz="0" w:space="0" w:color="auto"/>
      </w:divBdr>
    </w:div>
    <w:div w:id="17780232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1.jpeg"/><Relationship Id="rId26" Type="http://schemas.openxmlformats.org/officeDocument/2006/relationships/image" Target="media/image17.png"/><Relationship Id="rId39" Type="http://schemas.openxmlformats.org/officeDocument/2006/relationships/image" Target="media/image28.jpeg"/><Relationship Id="rId21" Type="http://schemas.openxmlformats.org/officeDocument/2006/relationships/image" Target="media/image12.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36.jpeg"/><Relationship Id="rId50" Type="http://schemas.openxmlformats.org/officeDocument/2006/relationships/image" Target="media/image43.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61.jpeg"/><Relationship Id="rId76" Type="http://schemas.microsoft.com/office/2011/relationships/people" Target="people.xml"/><Relationship Id="rId7" Type="http://schemas.openxmlformats.org/officeDocument/2006/relationships/endnotes" Target="end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9.jpeg"/><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5.jpeg"/><Relationship Id="rId37" Type="http://schemas.openxmlformats.org/officeDocument/2006/relationships/image" Target="media/image26.jpeg"/><Relationship Id="rId40" Type="http://schemas.openxmlformats.org/officeDocument/2006/relationships/image" Target="media/image33.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jp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38.jpeg"/><Relationship Id="rId57" Type="http://schemas.openxmlformats.org/officeDocument/2006/relationships/image" Target="media/image48.jpeg"/><Relationship Id="rId61" Type="http://schemas.openxmlformats.org/officeDocument/2006/relationships/image" Target="media/image50.jpeg"/><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image" Target="media/image20.jp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6.jpeg"/><Relationship Id="rId73"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8.jpeg"/><Relationship Id="rId30" Type="http://schemas.openxmlformats.org/officeDocument/2006/relationships/image" Target="media/image23.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41.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8.jpeg"/><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2.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3.jpeg"/><Relationship Id="rId41" Type="http://schemas.openxmlformats.org/officeDocument/2006/relationships/image" Target="media/image30.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59.png"/></Relationships>
</file>

<file path=word/_rels/settings.xml.rels><?xml version="1.0" encoding="UTF-8" standalone="yes"?>
<Relationships xmlns="http://schemas.openxmlformats.org/package/2006/relationships"><Relationship Id="rId1" Type="http://schemas.openxmlformats.org/officeDocument/2006/relationships/attachedTemplate" Target="file:///D:\Documenti%20na%20Vasko\Slujebna\Expertize\&#1096;&#1072;&#1073;&#1083;&#1086;&#1085;%20&#1086;&#1089;&#1085;&#1086;&#1074;&#1085;&#1072;%20&#1089;&#1090;&#1088;&#1091;&#1082;&#1090;&#1091;&#1088;&#1072;%20&#1085;&#1072;%20&#1086;&#1082;&#1086;&#1085;&#1095;&#1072;&#1090;&#1077;&#1083;&#1077;&#1085;%20&#1076;&#1086;&#1082;&#1083;&#1072;&#107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0BF151-A19D-4EE4-8DB8-7B11583CFA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 основна структура на окончателен доклад</Template>
  <TotalTime>0</TotalTime>
  <Pages>46</Pages>
  <Words>13211</Words>
  <Characters>75307</Characters>
  <Application>Microsoft Office Word</Application>
  <DocSecurity>0</DocSecurity>
  <Lines>627</Lines>
  <Paragraphs>176</Paragraphs>
  <ScaleCrop>false</ScaleCrop>
  <HeadingPairs>
    <vt:vector size="4" baseType="variant">
      <vt:variant>
        <vt:lpstr>Заглавие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88342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VNIKOLOV</dc:creator>
  <cp:keywords/>
  <dc:description/>
  <cp:lastModifiedBy>Boycho Skrobanski</cp:lastModifiedBy>
  <cp:revision>3</cp:revision>
  <cp:lastPrinted>2022-12-14T09:10:00Z</cp:lastPrinted>
  <dcterms:created xsi:type="dcterms:W3CDTF">2022-12-14T10:20:00Z</dcterms:created>
  <dcterms:modified xsi:type="dcterms:W3CDTF">2022-12-14T10:21:00Z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4,5,6</vt:lpwstr>
  </property>
  <property fmtid="{D5CDD505-2E9C-101B-9397-08002B2CF9AE}" pid="3" name="ClassificationContentMarkingFooterFontProps">
    <vt:lpwstr>#ffc000,10,Calibri</vt:lpwstr>
  </property>
  <property fmtid="{D5CDD505-2E9C-101B-9397-08002B2CF9AE}" pid="4" name="ClassificationContentMarkingFooterText">
    <vt:lpwstr>TLP yellow (recipients only)</vt:lpwstr>
  </property>
  <property fmtid="{D5CDD505-2E9C-101B-9397-08002B2CF9AE}" pid="5" name="MSIP_Label_0cda0c22-3e77-43b9-8faf-0bad2baf7893_Enabled">
    <vt:lpwstr>true</vt:lpwstr>
  </property>
  <property fmtid="{D5CDD505-2E9C-101B-9397-08002B2CF9AE}" pid="6" name="MSIP_Label_0cda0c22-3e77-43b9-8faf-0bad2baf7893_SetDate">
    <vt:lpwstr>2022-11-14T12:39:46Z</vt:lpwstr>
  </property>
  <property fmtid="{D5CDD505-2E9C-101B-9397-08002B2CF9AE}" pid="7" name="MSIP_Label_0cda0c22-3e77-43b9-8faf-0bad2baf7893_Method">
    <vt:lpwstr>Standard</vt:lpwstr>
  </property>
  <property fmtid="{D5CDD505-2E9C-101B-9397-08002B2CF9AE}" pid="8" name="MSIP_Label_0cda0c22-3e77-43b9-8faf-0bad2baf7893_Name">
    <vt:lpwstr>TLP gelb</vt:lpwstr>
  </property>
  <property fmtid="{D5CDD505-2E9C-101B-9397-08002B2CF9AE}" pid="9" name="MSIP_Label_0cda0c22-3e77-43b9-8faf-0bad2baf7893_SiteId">
    <vt:lpwstr>085c0b65-6a84-4006-851e-5faa7ec5367e</vt:lpwstr>
  </property>
  <property fmtid="{D5CDD505-2E9C-101B-9397-08002B2CF9AE}" pid="10" name="MSIP_Label_0cda0c22-3e77-43b9-8faf-0bad2baf7893_ActionId">
    <vt:lpwstr>7e23cc63-1b9b-4f4d-bcbe-de10d925a230</vt:lpwstr>
  </property>
  <property fmtid="{D5CDD505-2E9C-101B-9397-08002B2CF9AE}" pid="11" name="MSIP_Label_0cda0c22-3e77-43b9-8faf-0bad2baf7893_ContentBits">
    <vt:lpwstr>2</vt:lpwstr>
  </property>
</Properties>
</file>