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D8A721" w14:textId="5A378825" w:rsidR="00A23FF2" w:rsidRDefault="00A23FF2" w:rsidP="00C560EF">
      <w:pPr>
        <w:pStyle w:val="Text1"/>
        <w:tabs>
          <w:tab w:val="left" w:pos="7956"/>
        </w:tabs>
        <w:spacing w:after="0"/>
        <w:ind w:left="0" w:firstLine="0"/>
        <w:rPr>
          <w:b/>
          <w:szCs w:val="24"/>
          <w:u w:val="single"/>
          <w:lang w:val="bg-BG"/>
        </w:rPr>
      </w:pPr>
      <w:bookmarkStart w:id="0" w:name="_Hlk56546170"/>
    </w:p>
    <w:p w14:paraId="1DF2D53D" w14:textId="43E3BC9C" w:rsidR="00A23FF2" w:rsidRPr="00DD1B53" w:rsidRDefault="00A23FF2" w:rsidP="005624C6">
      <w:pPr>
        <w:pStyle w:val="Text1"/>
        <w:tabs>
          <w:tab w:val="left" w:pos="7956"/>
        </w:tabs>
        <w:spacing w:after="0"/>
        <w:ind w:left="0"/>
        <w:jc w:val="right"/>
        <w:rPr>
          <w:b/>
          <w:szCs w:val="24"/>
          <w:u w:val="single"/>
          <w:lang w:val="bg-BG"/>
        </w:rPr>
      </w:pPr>
    </w:p>
    <w:p w14:paraId="25C21BFF" w14:textId="77777777" w:rsidR="005624C6" w:rsidRPr="00DD1B53" w:rsidRDefault="005624C6" w:rsidP="005624C6">
      <w:pPr>
        <w:pStyle w:val="Text1"/>
        <w:spacing w:after="0"/>
        <w:ind w:left="0"/>
        <w:jc w:val="center"/>
        <w:rPr>
          <w:b/>
          <w:szCs w:val="24"/>
          <w:lang w:val="bg-BG"/>
        </w:rPr>
      </w:pPr>
    </w:p>
    <w:p w14:paraId="22B8D570" w14:textId="77777777" w:rsidR="005624C6" w:rsidRPr="00DD1B53" w:rsidRDefault="005624C6" w:rsidP="005624C6">
      <w:pPr>
        <w:pStyle w:val="Text1"/>
        <w:spacing w:after="0"/>
        <w:ind w:left="0"/>
        <w:jc w:val="center"/>
        <w:rPr>
          <w:b/>
          <w:szCs w:val="24"/>
          <w:lang w:val="bg-BG"/>
        </w:rPr>
      </w:pPr>
    </w:p>
    <w:p w14:paraId="27E0EE53" w14:textId="77777777" w:rsidR="005624C6" w:rsidRPr="00DD1B53" w:rsidRDefault="005624C6" w:rsidP="00EF4F95">
      <w:pPr>
        <w:pStyle w:val="Text1"/>
        <w:spacing w:after="0"/>
        <w:ind w:left="0"/>
        <w:rPr>
          <w:b/>
          <w:szCs w:val="24"/>
          <w:lang w:val="bg-BG"/>
        </w:rPr>
      </w:pPr>
    </w:p>
    <w:p w14:paraId="7B23A850" w14:textId="77777777" w:rsidR="005624C6" w:rsidRPr="00A14485" w:rsidRDefault="005624C6" w:rsidP="005624C6">
      <w:pPr>
        <w:jc w:val="center"/>
        <w:rPr>
          <w:b/>
          <w:szCs w:val="24"/>
          <w:lang w:val="bg-BG"/>
        </w:rPr>
      </w:pPr>
      <w:r w:rsidRPr="00A14485">
        <w:rPr>
          <w:b/>
          <w:szCs w:val="24"/>
          <w:lang w:val="bg-BG"/>
        </w:rPr>
        <w:t>ОКОНЧАТЕЛЕН ДОКЛАД</w:t>
      </w:r>
    </w:p>
    <w:p w14:paraId="21FCEDD0" w14:textId="77777777" w:rsidR="005624C6" w:rsidRPr="00DD1B53" w:rsidRDefault="005624C6" w:rsidP="005624C6">
      <w:pPr>
        <w:jc w:val="center"/>
        <w:rPr>
          <w:b/>
          <w:lang w:val="bg-BG"/>
        </w:rPr>
      </w:pPr>
    </w:p>
    <w:p w14:paraId="7F3C1C00" w14:textId="77777777" w:rsidR="005624C6" w:rsidRPr="00DD1B53" w:rsidRDefault="005624C6" w:rsidP="005624C6">
      <w:pPr>
        <w:jc w:val="center"/>
        <w:rPr>
          <w:b/>
          <w:bCs/>
          <w:lang w:val="bg-BG"/>
        </w:rPr>
      </w:pPr>
      <w:r w:rsidRPr="00DD1B53">
        <w:rPr>
          <w:b/>
          <w:bCs/>
          <w:lang w:val="bg-BG"/>
        </w:rPr>
        <w:t>от</w:t>
      </w:r>
    </w:p>
    <w:p w14:paraId="400B2B3B" w14:textId="77777777" w:rsidR="005624C6" w:rsidRPr="00DD1B53" w:rsidRDefault="005624C6" w:rsidP="005624C6">
      <w:pPr>
        <w:jc w:val="center"/>
        <w:rPr>
          <w:b/>
          <w:bCs/>
          <w:lang w:val="bg-BG"/>
        </w:rPr>
      </w:pPr>
    </w:p>
    <w:p w14:paraId="617679C2" w14:textId="5D0C4847" w:rsidR="005624C6" w:rsidRPr="00DD1B53" w:rsidRDefault="002D5B60" w:rsidP="00391ED2">
      <w:pPr>
        <w:shd w:val="clear" w:color="auto" w:fill="FFFFFF"/>
        <w:spacing w:line="240" w:lineRule="exact"/>
        <w:ind w:firstLine="0"/>
        <w:jc w:val="center"/>
        <w:rPr>
          <w:szCs w:val="24"/>
          <w:lang w:val="bg-BG"/>
        </w:rPr>
      </w:pPr>
      <w:r w:rsidRPr="00011A5F">
        <w:rPr>
          <w:b/>
          <w:bCs/>
          <w:szCs w:val="24"/>
          <w:lang w:val="bg-BG"/>
        </w:rPr>
        <w:t xml:space="preserve">разследване на железопътно произшествие </w:t>
      </w:r>
      <w:r w:rsidR="00391ED2">
        <w:rPr>
          <w:b/>
          <w:szCs w:val="24"/>
          <w:lang w:val="bg-BG"/>
        </w:rPr>
        <w:t>– пожар във вагон от</w:t>
      </w:r>
      <w:r w:rsidR="00391ED2">
        <w:rPr>
          <w:lang w:val="bg-BG"/>
        </w:rPr>
        <w:t xml:space="preserve"> </w:t>
      </w:r>
      <w:r w:rsidR="00391ED2" w:rsidRPr="00391ED2">
        <w:rPr>
          <w:b/>
          <w:lang w:val="bg-BG"/>
        </w:rPr>
        <w:t>пътнически</w:t>
      </w:r>
      <w:r w:rsidR="00391ED2" w:rsidRPr="00391ED2">
        <w:rPr>
          <w:lang w:val="bg-BG"/>
        </w:rPr>
        <w:t xml:space="preserve"> </w:t>
      </w:r>
      <w:r w:rsidR="00E712B4">
        <w:rPr>
          <w:b/>
          <w:szCs w:val="24"/>
          <w:lang w:val="bg-BG"/>
        </w:rPr>
        <w:t>влак № 50215 по време на</w:t>
      </w:r>
      <w:r w:rsidR="00391ED2">
        <w:rPr>
          <w:b/>
          <w:szCs w:val="24"/>
          <w:lang w:val="bg-BG"/>
        </w:rPr>
        <w:t xml:space="preserve"> престои</w:t>
      </w:r>
      <w:r w:rsidR="00391ED2" w:rsidRPr="00391ED2">
        <w:rPr>
          <w:b/>
          <w:szCs w:val="24"/>
          <w:lang w:val="bg-BG"/>
        </w:rPr>
        <w:t xml:space="preserve"> в гара Перник разпределителна на 04.09.2021 г.</w:t>
      </w:r>
    </w:p>
    <w:p w14:paraId="192A01C3" w14:textId="77777777" w:rsidR="005624C6" w:rsidRPr="00DD1B53" w:rsidRDefault="005624C6" w:rsidP="005624C6">
      <w:pPr>
        <w:shd w:val="clear" w:color="auto" w:fill="FFFFFF"/>
        <w:spacing w:line="240" w:lineRule="exact"/>
        <w:rPr>
          <w:szCs w:val="24"/>
          <w:lang w:val="bg-BG"/>
        </w:rPr>
      </w:pPr>
    </w:p>
    <w:p w14:paraId="7B925A19" w14:textId="77777777" w:rsidR="005624C6" w:rsidRPr="00DD1B53" w:rsidRDefault="005624C6" w:rsidP="005624C6">
      <w:pPr>
        <w:shd w:val="clear" w:color="auto" w:fill="FFFFFF"/>
        <w:tabs>
          <w:tab w:val="left" w:pos="936"/>
        </w:tabs>
        <w:spacing w:line="240" w:lineRule="exact"/>
        <w:rPr>
          <w:szCs w:val="24"/>
          <w:lang w:val="bg-BG"/>
        </w:rPr>
      </w:pPr>
    </w:p>
    <w:p w14:paraId="38975D21" w14:textId="77777777" w:rsidR="005624C6" w:rsidRPr="00DD1B53" w:rsidRDefault="005624C6" w:rsidP="005624C6">
      <w:pPr>
        <w:shd w:val="clear" w:color="auto" w:fill="FFFFFF"/>
        <w:tabs>
          <w:tab w:val="left" w:pos="936"/>
        </w:tabs>
        <w:spacing w:line="240" w:lineRule="exact"/>
        <w:rPr>
          <w:szCs w:val="24"/>
          <w:lang w:val="bg-BG"/>
        </w:rPr>
      </w:pPr>
    </w:p>
    <w:p w14:paraId="21DC9222" w14:textId="3AB83CF8" w:rsidR="005624C6" w:rsidRPr="00DD1B53" w:rsidRDefault="005624C6" w:rsidP="005624C6">
      <w:pPr>
        <w:jc w:val="center"/>
        <w:rPr>
          <w:szCs w:val="24"/>
          <w:lang w:val="bg-BG"/>
        </w:rPr>
      </w:pPr>
      <w:r w:rsidRPr="00DD1B53">
        <w:rPr>
          <w:noProof/>
          <w:lang w:val="bg-BG" w:eastAsia="bg-BG"/>
        </w:rPr>
        <w:drawing>
          <wp:inline distT="0" distB="0" distL="0" distR="0" wp14:anchorId="7B9F8CA1" wp14:editId="6A7E5661">
            <wp:extent cx="2909570" cy="2880279"/>
            <wp:effectExtent l="0" t="0" r="508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88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EDF58" w14:textId="2DA83A6F" w:rsidR="005624C6" w:rsidRDefault="005624C6" w:rsidP="005624C6">
      <w:pPr>
        <w:pStyle w:val="Text1"/>
        <w:spacing w:after="0"/>
        <w:ind w:left="0"/>
        <w:rPr>
          <w:szCs w:val="24"/>
          <w:lang w:val="bg-BG"/>
        </w:rPr>
      </w:pPr>
    </w:p>
    <w:p w14:paraId="29D67DFB" w14:textId="1B6F74DF" w:rsidR="00003F92" w:rsidRDefault="00003F92" w:rsidP="005624C6">
      <w:pPr>
        <w:pStyle w:val="Text1"/>
        <w:spacing w:after="0"/>
        <w:ind w:left="0"/>
        <w:rPr>
          <w:szCs w:val="24"/>
          <w:lang w:val="bg-BG"/>
        </w:rPr>
      </w:pPr>
    </w:p>
    <w:p w14:paraId="1DE34BA2" w14:textId="77777777" w:rsidR="00003F92" w:rsidRPr="00DD1B53" w:rsidRDefault="00003F92" w:rsidP="005624C6">
      <w:pPr>
        <w:pStyle w:val="Text1"/>
        <w:spacing w:after="0"/>
        <w:ind w:left="0"/>
        <w:rPr>
          <w:szCs w:val="24"/>
          <w:lang w:val="bg-BG"/>
        </w:rPr>
      </w:pPr>
    </w:p>
    <w:p w14:paraId="722B0743" w14:textId="77777777" w:rsidR="005624C6" w:rsidRPr="00DD1B53" w:rsidRDefault="005624C6" w:rsidP="005624C6">
      <w:pPr>
        <w:pStyle w:val="Text1"/>
        <w:spacing w:after="0"/>
        <w:ind w:left="0"/>
        <w:rPr>
          <w:szCs w:val="24"/>
          <w:lang w:val="bg-BG"/>
        </w:rPr>
      </w:pPr>
    </w:p>
    <w:p w14:paraId="77C27C70" w14:textId="77777777" w:rsidR="005624C6" w:rsidRPr="00DD1B53" w:rsidRDefault="005624C6" w:rsidP="005624C6">
      <w:pPr>
        <w:pStyle w:val="Text1"/>
        <w:spacing w:after="0"/>
        <w:ind w:left="0"/>
        <w:rPr>
          <w:szCs w:val="24"/>
          <w:lang w:val="bg-BG"/>
        </w:rPr>
      </w:pPr>
    </w:p>
    <w:p w14:paraId="019404B8" w14:textId="305F7BC7" w:rsidR="00BA6C1D" w:rsidRPr="00A23FF2" w:rsidRDefault="005F3B5D" w:rsidP="00A23FF2">
      <w:pPr>
        <w:pStyle w:val="Text1"/>
        <w:spacing w:after="0"/>
        <w:ind w:left="0"/>
        <w:jc w:val="center"/>
        <w:rPr>
          <w:b/>
          <w:sz w:val="28"/>
          <w:szCs w:val="22"/>
          <w:lang w:val="bg-BG"/>
        </w:rPr>
      </w:pPr>
      <w:r>
        <w:rPr>
          <w:b/>
          <w:sz w:val="28"/>
          <w:szCs w:val="22"/>
          <w:lang w:val="bg-BG"/>
        </w:rPr>
        <w:t>2022</w:t>
      </w:r>
      <w:r w:rsidR="00BA6C1D">
        <w:rPr>
          <w:b/>
          <w:sz w:val="28"/>
          <w:szCs w:val="28"/>
          <w:lang w:val="bg-BG"/>
        </w:rPr>
        <w:br w:type="page"/>
      </w:r>
    </w:p>
    <w:p w14:paraId="2685AB56" w14:textId="77777777" w:rsidR="00EF4F95" w:rsidRPr="00400FB2" w:rsidRDefault="00EF4F95" w:rsidP="00400FB2">
      <w:pPr>
        <w:tabs>
          <w:tab w:val="left" w:pos="3402"/>
        </w:tabs>
        <w:autoSpaceDE w:val="0"/>
        <w:autoSpaceDN w:val="0"/>
        <w:adjustRightInd w:val="0"/>
        <w:spacing w:line="360" w:lineRule="auto"/>
        <w:jc w:val="center"/>
        <w:rPr>
          <w:b/>
          <w:szCs w:val="24"/>
          <w:lang w:val="bg-BG"/>
        </w:rPr>
      </w:pPr>
      <w:r w:rsidRPr="00400FB2">
        <w:rPr>
          <w:b/>
          <w:szCs w:val="24"/>
          <w:lang w:val="bg-BG"/>
        </w:rPr>
        <w:lastRenderedPageBreak/>
        <w:t>ЦЕЛ НА РАЗСЛЕДВАНЕТО И СТЕПЕН НА ОТГОВОРНОСТ</w:t>
      </w:r>
    </w:p>
    <w:p w14:paraId="1C59BC08" w14:textId="41912DD4" w:rsidR="003C6275" w:rsidRPr="003348A7" w:rsidRDefault="003C6275" w:rsidP="003C6275">
      <w:pPr>
        <w:tabs>
          <w:tab w:val="left" w:pos="8080"/>
        </w:tabs>
        <w:spacing w:line="360" w:lineRule="auto"/>
        <w:ind w:right="28"/>
        <w:rPr>
          <w:b/>
          <w:sz w:val="28"/>
          <w:szCs w:val="28"/>
          <w:lang w:val="bg-BG"/>
        </w:rPr>
      </w:pPr>
      <w:r w:rsidRPr="003C6275">
        <w:rPr>
          <w:sz w:val="28"/>
          <w:szCs w:val="28"/>
          <w:lang w:val="bg-BG"/>
        </w:rPr>
        <w:t>Разследването на тежки произшествия, произшествия и инциденти се осъществява от независим разследващ орган ,,Национален борд за разследване на произшествия във въздушния, водния и железопътния транспорт“ (НБРПВВЖТ) към Министерски съвет (МС) на Република България</w:t>
      </w:r>
      <w:r w:rsidR="003348A7">
        <w:rPr>
          <w:sz w:val="28"/>
          <w:szCs w:val="28"/>
          <w:lang w:val="bg-BG"/>
        </w:rPr>
        <w:t>. Разследването</w:t>
      </w:r>
      <w:r w:rsidRPr="003C6275">
        <w:rPr>
          <w:sz w:val="28"/>
          <w:szCs w:val="28"/>
          <w:lang w:val="bg-BG"/>
        </w:rPr>
        <w:t xml:space="preserve"> има за цел да установи обстоятелствата и причините, довели до тяхното реализиране, с оглед подобряване на безопасността </w:t>
      </w:r>
      <w:r w:rsidR="003348A7">
        <w:rPr>
          <w:sz w:val="28"/>
          <w:szCs w:val="28"/>
          <w:lang w:val="bg-BG"/>
        </w:rPr>
        <w:t xml:space="preserve">в железопътния транспорт </w:t>
      </w:r>
      <w:r w:rsidRPr="003C6275">
        <w:rPr>
          <w:sz w:val="28"/>
          <w:szCs w:val="28"/>
          <w:lang w:val="bg-BG"/>
        </w:rPr>
        <w:t xml:space="preserve">и предотвратяването на други, </w:t>
      </w:r>
      <w:r w:rsidRPr="003348A7">
        <w:rPr>
          <w:b/>
          <w:sz w:val="28"/>
          <w:szCs w:val="28"/>
          <w:lang w:val="bg-BG"/>
        </w:rPr>
        <w:t xml:space="preserve">без да търси вина и отговорности. </w:t>
      </w:r>
    </w:p>
    <w:p w14:paraId="398F3082" w14:textId="59948DDC" w:rsidR="003C6275" w:rsidRPr="003C6275" w:rsidRDefault="003C6275" w:rsidP="003C6275">
      <w:pPr>
        <w:tabs>
          <w:tab w:val="left" w:pos="8080"/>
        </w:tabs>
        <w:spacing w:line="360" w:lineRule="auto"/>
        <w:ind w:right="28"/>
        <w:rPr>
          <w:sz w:val="28"/>
          <w:szCs w:val="28"/>
          <w:lang w:val="bg-BG"/>
        </w:rPr>
      </w:pPr>
      <w:r w:rsidRPr="003C6275">
        <w:rPr>
          <w:sz w:val="28"/>
          <w:szCs w:val="28"/>
          <w:lang w:val="bg-BG"/>
        </w:rPr>
        <w:t>Разследването се извършва в съответствие с изискванията на ДИРЕКТИВА (ЕС) 2016/798 на Европейския парламент и на Съвета от 11 май 2016 година относно безопасността на железопъ</w:t>
      </w:r>
      <w:r w:rsidR="003348A7">
        <w:rPr>
          <w:sz w:val="28"/>
          <w:szCs w:val="28"/>
          <w:lang w:val="bg-BG"/>
        </w:rPr>
        <w:t xml:space="preserve">тния транспорт, </w:t>
      </w:r>
      <w:r w:rsidRPr="003C6275">
        <w:rPr>
          <w:sz w:val="28"/>
          <w:szCs w:val="28"/>
          <w:lang w:val="bg-BG"/>
        </w:rPr>
        <w:t>Закона за железопътния транспорт (ЗЖТ), Наредба № 59 от 5.12.2006 г. за управление на безопасността в железопътния транспорт, Наредба № Н-32 от 19.09.2007 г. за съгласуването на действията и обмяната на информация при разследване на железопътни произшествия и инциденти и Споразумение за взаимодействие  при разследване на произшествия и инциденти във въздушния, водния и железопътния транспорт между Прокуратурата на Република България, Министерството на вътрешните работи и Министерството на транспорта, информационните технологии и съобщенията, в сила от 17.04.2018 г.</w:t>
      </w:r>
    </w:p>
    <w:p w14:paraId="01811B98" w14:textId="4544CE82" w:rsidR="005624C6" w:rsidRPr="00DD1B53" w:rsidRDefault="003C6275" w:rsidP="003C6275">
      <w:pPr>
        <w:tabs>
          <w:tab w:val="left" w:pos="8080"/>
        </w:tabs>
        <w:spacing w:line="360" w:lineRule="auto"/>
        <w:ind w:right="28"/>
        <w:rPr>
          <w:lang w:val="bg-BG"/>
        </w:rPr>
      </w:pPr>
      <w:r w:rsidRPr="003C6275">
        <w:rPr>
          <w:sz w:val="28"/>
          <w:szCs w:val="28"/>
          <w:lang w:val="bg-BG"/>
        </w:rPr>
        <w:t xml:space="preserve"> Докладите следват изискванията на РЕГЛАМЕНТ (ЕС) 2020/572 на Комисията от 24 април 2020 година относно структурата за докладване, която трябва да бъде следвана при докладите за разследване на железопътни произшествия и инциденти.</w:t>
      </w:r>
    </w:p>
    <w:bookmarkEnd w:id="0"/>
    <w:p w14:paraId="510C56E2" w14:textId="77777777" w:rsidR="00972DC3" w:rsidRPr="00DD1B53" w:rsidRDefault="00972DC3" w:rsidP="003C6275">
      <w:pPr>
        <w:spacing w:line="360" w:lineRule="auto"/>
        <w:rPr>
          <w:lang w:val="bg-BG"/>
        </w:rPr>
      </w:pPr>
      <w:r w:rsidRPr="00DD1B53">
        <w:rPr>
          <w:lang w:val="bg-BG"/>
        </w:rPr>
        <w:br w:type="page"/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5"/>
        <w:gridCol w:w="8197"/>
        <w:gridCol w:w="708"/>
      </w:tblGrid>
      <w:tr w:rsidR="00BF62D9" w:rsidRPr="00DD1B53" w14:paraId="5119ABDA" w14:textId="77777777" w:rsidTr="00D73F17">
        <w:tc>
          <w:tcPr>
            <w:tcW w:w="9350" w:type="dxa"/>
            <w:gridSpan w:val="3"/>
          </w:tcPr>
          <w:p w14:paraId="616DEC93" w14:textId="77777777" w:rsidR="00BF62D9" w:rsidRPr="00DD1B53" w:rsidRDefault="00BF62D9" w:rsidP="00033EEF">
            <w:pPr>
              <w:ind w:firstLine="0"/>
              <w:jc w:val="center"/>
              <w:rPr>
                <w:b/>
                <w:bCs/>
                <w:lang w:val="bg-BG"/>
              </w:rPr>
            </w:pPr>
            <w:r w:rsidRPr="00954483">
              <w:rPr>
                <w:b/>
                <w:bCs/>
                <w:sz w:val="32"/>
                <w:szCs w:val="24"/>
                <w:lang w:val="bg-BG"/>
              </w:rPr>
              <w:lastRenderedPageBreak/>
              <w:t>СЪДЪРЖАНИЕ</w:t>
            </w:r>
          </w:p>
        </w:tc>
      </w:tr>
      <w:tr w:rsidR="00BF62D9" w:rsidRPr="00DD1B53" w14:paraId="47C5AD58" w14:textId="77777777" w:rsidTr="00D73F17">
        <w:tc>
          <w:tcPr>
            <w:tcW w:w="445" w:type="dxa"/>
          </w:tcPr>
          <w:p w14:paraId="60E2ABFA" w14:textId="77777777" w:rsidR="00BF62D9" w:rsidRPr="00DD1B53" w:rsidRDefault="00BF62D9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 w:rsidRPr="00DD1B53">
              <w:rPr>
                <w:lang w:val="bg-BG"/>
              </w:rPr>
              <w:t>№</w:t>
            </w:r>
          </w:p>
        </w:tc>
        <w:tc>
          <w:tcPr>
            <w:tcW w:w="8197" w:type="dxa"/>
          </w:tcPr>
          <w:p w14:paraId="72EC713B" w14:textId="77777777" w:rsidR="00BF62D9" w:rsidRPr="00DD1B53" w:rsidRDefault="00BF62D9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 w:rsidRPr="00DD1B53">
              <w:rPr>
                <w:lang w:val="bg-BG"/>
              </w:rPr>
              <w:t>Наименование на раздела</w:t>
            </w:r>
          </w:p>
        </w:tc>
        <w:tc>
          <w:tcPr>
            <w:tcW w:w="708" w:type="dxa"/>
          </w:tcPr>
          <w:p w14:paraId="73C0D559" w14:textId="77777777" w:rsidR="00BF62D9" w:rsidRPr="00DD1B53" w:rsidRDefault="00BF62D9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 w:rsidRPr="00DD1B53">
              <w:rPr>
                <w:lang w:val="bg-BG"/>
              </w:rPr>
              <w:t>Стр.</w:t>
            </w:r>
          </w:p>
        </w:tc>
      </w:tr>
      <w:tr w:rsidR="002D5B60" w:rsidRPr="00DD1B53" w14:paraId="78A75DA1" w14:textId="77777777" w:rsidTr="00D73F17">
        <w:tc>
          <w:tcPr>
            <w:tcW w:w="445" w:type="dxa"/>
          </w:tcPr>
          <w:p w14:paraId="3B393DCE" w14:textId="77777777" w:rsidR="002D5B60" w:rsidRPr="002D5B60" w:rsidRDefault="002D5B60" w:rsidP="00980917">
            <w:pPr>
              <w:pStyle w:val="ab"/>
              <w:numPr>
                <w:ilvl w:val="0"/>
                <w:numId w:val="8"/>
              </w:numPr>
              <w:spacing w:before="240"/>
              <w:jc w:val="center"/>
              <w:rPr>
                <w:lang w:val="bg-BG"/>
              </w:rPr>
            </w:pPr>
          </w:p>
        </w:tc>
        <w:tc>
          <w:tcPr>
            <w:tcW w:w="8197" w:type="dxa"/>
          </w:tcPr>
          <w:p w14:paraId="1E04C894" w14:textId="3DA0F01E" w:rsidR="002D5B60" w:rsidRPr="00D73F17" w:rsidRDefault="00A14DDE" w:rsidP="00954483">
            <w:pPr>
              <w:spacing w:before="240"/>
              <w:ind w:firstLine="0"/>
              <w:rPr>
                <w:b/>
                <w:bCs/>
                <w:sz w:val="28"/>
                <w:szCs w:val="28"/>
                <w:lang w:val="bg-BG"/>
              </w:rPr>
            </w:pPr>
            <w:hyperlink w:anchor="резюме" w:history="1">
              <w:r w:rsidR="002D5B60" w:rsidRPr="00D73F17">
                <w:rPr>
                  <w:rStyle w:val="a9"/>
                  <w:b/>
                  <w:bCs/>
                  <w:sz w:val="28"/>
                  <w:szCs w:val="28"/>
                  <w:lang w:val="bg-BG"/>
                </w:rPr>
                <w:t>Резюме</w:t>
              </w:r>
            </w:hyperlink>
            <w:r w:rsidR="002D5B60" w:rsidRPr="00D73F17">
              <w:rPr>
                <w:b/>
                <w:bCs/>
                <w:sz w:val="28"/>
                <w:szCs w:val="28"/>
                <w:lang w:val="bg-BG"/>
              </w:rPr>
              <w:t xml:space="preserve"> </w:t>
            </w:r>
          </w:p>
        </w:tc>
        <w:tc>
          <w:tcPr>
            <w:tcW w:w="708" w:type="dxa"/>
          </w:tcPr>
          <w:p w14:paraId="388F9DD9" w14:textId="347BCA06" w:rsidR="002D5B60" w:rsidRPr="00DD1B53" w:rsidRDefault="002D5B60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>
              <w:rPr>
                <w:lang w:val="bg-BG"/>
              </w:rPr>
              <w:t>5</w:t>
            </w:r>
          </w:p>
        </w:tc>
      </w:tr>
      <w:tr w:rsidR="002D5B60" w:rsidRPr="00DD1B53" w14:paraId="00753ED3" w14:textId="77777777" w:rsidTr="00D73F17">
        <w:tc>
          <w:tcPr>
            <w:tcW w:w="445" w:type="dxa"/>
          </w:tcPr>
          <w:p w14:paraId="6F056AAC" w14:textId="77777777" w:rsidR="002D5B60" w:rsidRPr="002D5B60" w:rsidRDefault="002D5B60" w:rsidP="00980917">
            <w:pPr>
              <w:pStyle w:val="ab"/>
              <w:numPr>
                <w:ilvl w:val="0"/>
                <w:numId w:val="8"/>
              </w:numPr>
              <w:spacing w:before="240"/>
              <w:jc w:val="center"/>
              <w:rPr>
                <w:lang w:val="bg-BG"/>
              </w:rPr>
            </w:pPr>
          </w:p>
        </w:tc>
        <w:tc>
          <w:tcPr>
            <w:tcW w:w="8197" w:type="dxa"/>
          </w:tcPr>
          <w:p w14:paraId="3DDA39C7" w14:textId="4F7ADD64" w:rsidR="002D5B60" w:rsidRPr="00D73F17" w:rsidRDefault="00A14DDE" w:rsidP="00954483">
            <w:pPr>
              <w:spacing w:before="240"/>
              <w:ind w:firstLine="0"/>
              <w:rPr>
                <w:b/>
                <w:bCs/>
                <w:sz w:val="28"/>
                <w:szCs w:val="28"/>
                <w:lang w:val="bg-BG"/>
              </w:rPr>
            </w:pPr>
            <w:hyperlink w:anchor="разследване" w:history="1">
              <w:r w:rsidR="002D5B60" w:rsidRPr="00D73F17">
                <w:rPr>
                  <w:rStyle w:val="a9"/>
                  <w:b/>
                  <w:bCs/>
                  <w:sz w:val="28"/>
                  <w:szCs w:val="28"/>
                  <w:lang w:val="bg-BG"/>
                </w:rPr>
                <w:t>Разследване</w:t>
              </w:r>
            </w:hyperlink>
          </w:p>
        </w:tc>
        <w:tc>
          <w:tcPr>
            <w:tcW w:w="708" w:type="dxa"/>
          </w:tcPr>
          <w:p w14:paraId="77E75358" w14:textId="0E76B62A" w:rsidR="002D5B60" w:rsidRPr="00DD1B53" w:rsidRDefault="00D73F17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>
              <w:rPr>
                <w:lang w:val="bg-BG"/>
              </w:rPr>
              <w:t>8</w:t>
            </w:r>
          </w:p>
        </w:tc>
      </w:tr>
      <w:tr w:rsidR="002D5B60" w:rsidRPr="00DD1B53" w14:paraId="21D40B6E" w14:textId="77777777" w:rsidTr="00D73F17">
        <w:tc>
          <w:tcPr>
            <w:tcW w:w="445" w:type="dxa"/>
          </w:tcPr>
          <w:p w14:paraId="6FD39F49" w14:textId="77777777" w:rsidR="002D5B60" w:rsidRPr="002D5B60" w:rsidRDefault="002D5B60" w:rsidP="00980917">
            <w:pPr>
              <w:pStyle w:val="ab"/>
              <w:numPr>
                <w:ilvl w:val="0"/>
                <w:numId w:val="8"/>
              </w:numPr>
              <w:spacing w:before="240"/>
              <w:jc w:val="center"/>
              <w:rPr>
                <w:lang w:val="bg-BG"/>
              </w:rPr>
            </w:pPr>
          </w:p>
        </w:tc>
        <w:tc>
          <w:tcPr>
            <w:tcW w:w="8197" w:type="dxa"/>
          </w:tcPr>
          <w:p w14:paraId="2492A50A" w14:textId="3EFF5F1F" w:rsidR="002D5B60" w:rsidRPr="00D73F17" w:rsidRDefault="00A14DDE" w:rsidP="00954483">
            <w:pPr>
              <w:spacing w:before="240"/>
              <w:ind w:firstLine="0"/>
              <w:rPr>
                <w:b/>
                <w:bCs/>
                <w:sz w:val="28"/>
                <w:szCs w:val="28"/>
                <w:lang w:val="bg-BG"/>
              </w:rPr>
            </w:pPr>
            <w:hyperlink w:anchor="описание" w:history="1">
              <w:r w:rsidR="00D73F17" w:rsidRPr="00D73F17">
                <w:rPr>
                  <w:rStyle w:val="a9"/>
                  <w:b/>
                  <w:bCs/>
                  <w:sz w:val="28"/>
                  <w:szCs w:val="28"/>
                  <w:lang w:val="bg-BG"/>
                </w:rPr>
                <w:t>Описание на събитието</w:t>
              </w:r>
            </w:hyperlink>
          </w:p>
        </w:tc>
        <w:tc>
          <w:tcPr>
            <w:tcW w:w="708" w:type="dxa"/>
          </w:tcPr>
          <w:p w14:paraId="28D22B4E" w14:textId="0B6D5473" w:rsidR="002D5B60" w:rsidRPr="00DD1B53" w:rsidRDefault="00D73F17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>
              <w:rPr>
                <w:lang w:val="bg-BG"/>
              </w:rPr>
              <w:t>11</w:t>
            </w:r>
          </w:p>
        </w:tc>
      </w:tr>
      <w:tr w:rsidR="002D5B60" w:rsidRPr="00DD1B53" w14:paraId="7D3D469F" w14:textId="77777777" w:rsidTr="00D73F17">
        <w:tc>
          <w:tcPr>
            <w:tcW w:w="445" w:type="dxa"/>
          </w:tcPr>
          <w:p w14:paraId="47CD09F2" w14:textId="77777777" w:rsidR="002D5B60" w:rsidRPr="002D5B60" w:rsidRDefault="002D5B60" w:rsidP="00980917">
            <w:pPr>
              <w:pStyle w:val="ab"/>
              <w:numPr>
                <w:ilvl w:val="0"/>
                <w:numId w:val="8"/>
              </w:numPr>
              <w:spacing w:before="240"/>
              <w:jc w:val="center"/>
              <w:rPr>
                <w:lang w:val="bg-BG"/>
              </w:rPr>
            </w:pPr>
          </w:p>
        </w:tc>
        <w:tc>
          <w:tcPr>
            <w:tcW w:w="8197" w:type="dxa"/>
          </w:tcPr>
          <w:p w14:paraId="20035DCF" w14:textId="707CC98A" w:rsidR="002D5B60" w:rsidRPr="00D73F17" w:rsidRDefault="00A14DDE" w:rsidP="00954483">
            <w:pPr>
              <w:spacing w:before="240"/>
              <w:ind w:firstLine="0"/>
              <w:rPr>
                <w:b/>
                <w:bCs/>
                <w:sz w:val="28"/>
                <w:szCs w:val="28"/>
                <w:lang w:val="bg-BG"/>
              </w:rPr>
            </w:pPr>
            <w:hyperlink w:anchor="анализ" w:history="1">
              <w:r w:rsidR="00D73F17" w:rsidRPr="00D73F17">
                <w:rPr>
                  <w:rStyle w:val="a9"/>
                  <w:b/>
                  <w:bCs/>
                  <w:sz w:val="28"/>
                  <w:szCs w:val="28"/>
                  <w:lang w:val="bg-BG"/>
                </w:rPr>
                <w:t>Анализ на събитието</w:t>
              </w:r>
            </w:hyperlink>
          </w:p>
        </w:tc>
        <w:tc>
          <w:tcPr>
            <w:tcW w:w="708" w:type="dxa"/>
          </w:tcPr>
          <w:p w14:paraId="3C32A052" w14:textId="40852AB8" w:rsidR="002D5B60" w:rsidRPr="00DD1B53" w:rsidRDefault="00D73F17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>
              <w:rPr>
                <w:lang w:val="bg-BG"/>
              </w:rPr>
              <w:t>18</w:t>
            </w:r>
          </w:p>
        </w:tc>
      </w:tr>
      <w:tr w:rsidR="002D5B60" w:rsidRPr="00DD1B53" w14:paraId="5ADB5D3D" w14:textId="77777777" w:rsidTr="00D73F17">
        <w:tc>
          <w:tcPr>
            <w:tcW w:w="445" w:type="dxa"/>
          </w:tcPr>
          <w:p w14:paraId="47DCC6AE" w14:textId="77777777" w:rsidR="002D5B60" w:rsidRPr="002D5B60" w:rsidRDefault="002D5B60" w:rsidP="00980917">
            <w:pPr>
              <w:pStyle w:val="ab"/>
              <w:numPr>
                <w:ilvl w:val="0"/>
                <w:numId w:val="8"/>
              </w:numPr>
              <w:spacing w:before="240"/>
              <w:jc w:val="center"/>
              <w:rPr>
                <w:lang w:val="bg-BG"/>
              </w:rPr>
            </w:pPr>
          </w:p>
        </w:tc>
        <w:tc>
          <w:tcPr>
            <w:tcW w:w="8197" w:type="dxa"/>
          </w:tcPr>
          <w:p w14:paraId="7BBEE1CA" w14:textId="6EB24B29" w:rsidR="002D5B60" w:rsidRPr="00D73F17" w:rsidRDefault="00A14DDE" w:rsidP="00954483">
            <w:pPr>
              <w:spacing w:before="240"/>
              <w:ind w:firstLine="0"/>
              <w:rPr>
                <w:b/>
                <w:bCs/>
                <w:sz w:val="28"/>
                <w:szCs w:val="28"/>
                <w:lang w:val="bg-BG"/>
              </w:rPr>
            </w:pPr>
            <w:hyperlink w:anchor="заключения" w:history="1">
              <w:r w:rsidR="00D73F17" w:rsidRPr="00D73F17">
                <w:rPr>
                  <w:rStyle w:val="a9"/>
                  <w:b/>
                  <w:bCs/>
                  <w:sz w:val="28"/>
                  <w:szCs w:val="28"/>
                  <w:lang w:val="bg-BG"/>
                </w:rPr>
                <w:t>Заключения</w:t>
              </w:r>
            </w:hyperlink>
            <w:r w:rsidR="00D73F17" w:rsidRPr="00D73F17">
              <w:rPr>
                <w:b/>
                <w:bCs/>
                <w:sz w:val="28"/>
                <w:szCs w:val="28"/>
                <w:lang w:val="bg-BG"/>
              </w:rPr>
              <w:t xml:space="preserve"> </w:t>
            </w:r>
          </w:p>
        </w:tc>
        <w:tc>
          <w:tcPr>
            <w:tcW w:w="708" w:type="dxa"/>
          </w:tcPr>
          <w:p w14:paraId="64E907C1" w14:textId="4734C3D5" w:rsidR="002D5B60" w:rsidRPr="00DD1B53" w:rsidRDefault="00D73F17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>
              <w:rPr>
                <w:lang w:val="bg-BG"/>
              </w:rPr>
              <w:t>33</w:t>
            </w:r>
          </w:p>
        </w:tc>
      </w:tr>
      <w:tr w:rsidR="002D5B60" w:rsidRPr="00DD1B53" w14:paraId="1FF3E4D0" w14:textId="77777777" w:rsidTr="00D73F17">
        <w:tc>
          <w:tcPr>
            <w:tcW w:w="445" w:type="dxa"/>
          </w:tcPr>
          <w:p w14:paraId="427D8A6B" w14:textId="77777777" w:rsidR="002D5B60" w:rsidRPr="002D5B60" w:rsidRDefault="002D5B60" w:rsidP="00980917">
            <w:pPr>
              <w:pStyle w:val="ab"/>
              <w:numPr>
                <w:ilvl w:val="0"/>
                <w:numId w:val="8"/>
              </w:numPr>
              <w:spacing w:before="240"/>
              <w:jc w:val="center"/>
              <w:rPr>
                <w:lang w:val="bg-BG"/>
              </w:rPr>
            </w:pPr>
          </w:p>
        </w:tc>
        <w:tc>
          <w:tcPr>
            <w:tcW w:w="8197" w:type="dxa"/>
          </w:tcPr>
          <w:p w14:paraId="6533F38D" w14:textId="6A2AFE9D" w:rsidR="002D5B60" w:rsidRPr="00D73F17" w:rsidRDefault="00A14DDE" w:rsidP="00954483">
            <w:pPr>
              <w:spacing w:before="240"/>
              <w:ind w:firstLine="0"/>
              <w:rPr>
                <w:b/>
                <w:bCs/>
                <w:sz w:val="28"/>
                <w:szCs w:val="28"/>
                <w:lang w:val="bg-BG"/>
              </w:rPr>
            </w:pPr>
            <w:hyperlink w:anchor="препоръки" w:history="1">
              <w:r w:rsidR="002D5B60" w:rsidRPr="00D73F17">
                <w:rPr>
                  <w:rStyle w:val="a9"/>
                  <w:b/>
                  <w:bCs/>
                  <w:sz w:val="28"/>
                  <w:szCs w:val="28"/>
                  <w:lang w:val="bg-BG"/>
                </w:rPr>
                <w:t>Препоръки за безопасност</w:t>
              </w:r>
            </w:hyperlink>
          </w:p>
        </w:tc>
        <w:tc>
          <w:tcPr>
            <w:tcW w:w="708" w:type="dxa"/>
          </w:tcPr>
          <w:p w14:paraId="15134968" w14:textId="79C418F6" w:rsidR="002D5B60" w:rsidRPr="00DD1B53" w:rsidRDefault="00D73F17" w:rsidP="00954483">
            <w:pPr>
              <w:spacing w:before="240"/>
              <w:ind w:firstLine="0"/>
              <w:jc w:val="center"/>
              <w:rPr>
                <w:lang w:val="bg-BG"/>
              </w:rPr>
            </w:pPr>
            <w:r>
              <w:rPr>
                <w:lang w:val="bg-BG"/>
              </w:rPr>
              <w:t>38</w:t>
            </w:r>
          </w:p>
        </w:tc>
      </w:tr>
    </w:tbl>
    <w:p w14:paraId="0597E61C" w14:textId="77777777" w:rsidR="00DD1B53" w:rsidRPr="00DD1B53" w:rsidRDefault="00BF62D9" w:rsidP="00DD1B53">
      <w:pPr>
        <w:rPr>
          <w:lang w:val="bg-BG"/>
        </w:rPr>
      </w:pPr>
      <w:r w:rsidRPr="00DD1B53">
        <w:rPr>
          <w:lang w:val="bg-BG"/>
        </w:rPr>
        <w:br w:type="page"/>
      </w:r>
    </w:p>
    <w:p w14:paraId="2F636B2F" w14:textId="0F80DCD6" w:rsidR="00DD1B53" w:rsidRDefault="00DD1B53" w:rsidP="00DD1B53">
      <w:pPr>
        <w:jc w:val="center"/>
        <w:rPr>
          <w:b/>
          <w:bCs/>
          <w:lang w:val="bg-BG"/>
        </w:rPr>
      </w:pPr>
      <w:r w:rsidRPr="00DD1B53">
        <w:rPr>
          <w:b/>
          <w:bCs/>
          <w:lang w:val="bg-BG"/>
        </w:rPr>
        <w:lastRenderedPageBreak/>
        <w:t>АБРЕВИАТУРИ, ИЗПОЛЗВАНИ В ДОКЛАДА</w:t>
      </w:r>
    </w:p>
    <w:p w14:paraId="5DA4B50A" w14:textId="77777777" w:rsidR="0043760A" w:rsidRDefault="0043760A" w:rsidP="00DD1B53">
      <w:pPr>
        <w:jc w:val="center"/>
        <w:rPr>
          <w:b/>
          <w:bCs/>
          <w:lang w:val="bg-BG"/>
        </w:rPr>
      </w:pPr>
    </w:p>
    <w:p w14:paraId="12691511" w14:textId="7DB53E41" w:rsidR="00391ED2" w:rsidRDefault="00391ED2" w:rsidP="004C4A2C">
      <w:pPr>
        <w:spacing w:before="120"/>
        <w:rPr>
          <w:lang w:val="bg-BG"/>
        </w:rPr>
      </w:pPr>
      <w:r w:rsidRPr="00391ED2">
        <w:rPr>
          <w:lang w:val="bg-BG"/>
        </w:rPr>
        <w:t>БДЖ ПП ЕООД – ,,БДЖ-Пътнически превози“ ЕООД</w:t>
      </w:r>
    </w:p>
    <w:p w14:paraId="4908EF54" w14:textId="3D9B85CE" w:rsidR="00277880" w:rsidRDefault="00277880" w:rsidP="004C4A2C">
      <w:pPr>
        <w:spacing w:before="120"/>
        <w:rPr>
          <w:lang w:val="bg-BG"/>
        </w:rPr>
      </w:pPr>
      <w:r>
        <w:rPr>
          <w:lang w:val="bg-BG"/>
        </w:rPr>
        <w:t xml:space="preserve">БДЖ </w:t>
      </w:r>
      <w:r w:rsidRPr="00B61E9D">
        <w:rPr>
          <w:lang w:val="bg-BG"/>
        </w:rPr>
        <w:t xml:space="preserve">ТП ЕООД – </w:t>
      </w:r>
      <w:r>
        <w:rPr>
          <w:lang w:val="bg-BG"/>
        </w:rPr>
        <w:t>,,БДЖ-Товарни превози“ ЕООД</w:t>
      </w:r>
    </w:p>
    <w:p w14:paraId="7D8573AC" w14:textId="18640DC1" w:rsidR="00277880" w:rsidRDefault="00277880" w:rsidP="004C4A2C">
      <w:pPr>
        <w:spacing w:before="120"/>
        <w:rPr>
          <w:lang w:val="bg-BG"/>
        </w:rPr>
      </w:pPr>
      <w:r>
        <w:rPr>
          <w:lang w:val="bg-BG"/>
        </w:rPr>
        <w:t>ДП НКЖИ – Д</w:t>
      </w:r>
      <w:r w:rsidRPr="00B61E9D">
        <w:rPr>
          <w:lang w:val="bg-BG"/>
        </w:rPr>
        <w:t>ържавно предприятие „Национална компания железопътна инфраструктура“ (управител на железопътната инфраструктура)</w:t>
      </w:r>
    </w:p>
    <w:p w14:paraId="1A5AEA2B" w14:textId="09C573F3" w:rsidR="00277880" w:rsidRDefault="00277880" w:rsidP="004C4A2C">
      <w:pPr>
        <w:spacing w:before="120"/>
        <w:rPr>
          <w:lang w:val="bg-BG"/>
        </w:rPr>
      </w:pPr>
      <w:r w:rsidRPr="009A3261">
        <w:rPr>
          <w:lang w:val="bg-BG"/>
        </w:rPr>
        <w:t>ИАЖА – Изпълнителна агенция „Железопътна администрация“</w:t>
      </w:r>
      <w:r w:rsidR="00743E3C">
        <w:rPr>
          <w:lang w:val="bg-BG"/>
        </w:rPr>
        <w:t xml:space="preserve"> (национален орган по безопасността)</w:t>
      </w:r>
    </w:p>
    <w:p w14:paraId="4C7D43F0" w14:textId="06E95D2B" w:rsidR="00277880" w:rsidRDefault="00277880" w:rsidP="004C4A2C">
      <w:pPr>
        <w:spacing w:before="120"/>
        <w:rPr>
          <w:lang w:val="bg-BG"/>
        </w:rPr>
      </w:pPr>
      <w:r w:rsidRPr="009A3261">
        <w:rPr>
          <w:lang w:val="bg-BG"/>
        </w:rPr>
        <w:t>НБРПВВЖТ – Национален борд за разследване на произшествия във въздушния, водния и же</w:t>
      </w:r>
      <w:r w:rsidR="00743E3C">
        <w:rPr>
          <w:lang w:val="bg-BG"/>
        </w:rPr>
        <w:t>лезопътния транспорт (</w:t>
      </w:r>
      <w:r w:rsidR="00743E3C" w:rsidRPr="00743E3C">
        <w:rPr>
          <w:lang w:val="bg-BG"/>
        </w:rPr>
        <w:t>държавен</w:t>
      </w:r>
      <w:r w:rsidR="00743E3C">
        <w:rPr>
          <w:lang w:val="bg-BG"/>
        </w:rPr>
        <w:t>,</w:t>
      </w:r>
      <w:r w:rsidR="00743E3C" w:rsidRPr="00743E3C">
        <w:rPr>
          <w:lang w:val="bg-BG"/>
        </w:rPr>
        <w:t xml:space="preserve"> </w:t>
      </w:r>
      <w:r w:rsidR="00743E3C">
        <w:rPr>
          <w:lang w:val="bg-BG"/>
        </w:rPr>
        <w:t>независим</w:t>
      </w:r>
      <w:r>
        <w:rPr>
          <w:lang w:val="bg-BG"/>
        </w:rPr>
        <w:t xml:space="preserve"> </w:t>
      </w:r>
      <w:r w:rsidR="00743E3C" w:rsidRPr="00743E3C">
        <w:rPr>
          <w:lang w:val="bg-BG"/>
        </w:rPr>
        <w:t xml:space="preserve">специализиран </w:t>
      </w:r>
      <w:r w:rsidR="00743E3C">
        <w:rPr>
          <w:lang w:val="bg-BG"/>
        </w:rPr>
        <w:t>орган</w:t>
      </w:r>
      <w:r w:rsidR="00006366">
        <w:rPr>
          <w:lang w:val="bg-BG"/>
        </w:rPr>
        <w:t>)</w:t>
      </w:r>
    </w:p>
    <w:p w14:paraId="41A7F690" w14:textId="66F324C4" w:rsidR="00006366" w:rsidRDefault="00006366" w:rsidP="004C4A2C">
      <w:pPr>
        <w:spacing w:before="120"/>
        <w:rPr>
          <w:lang w:val="bg-BG"/>
        </w:rPr>
      </w:pPr>
      <w:r>
        <w:rPr>
          <w:lang w:val="bg-BG"/>
        </w:rPr>
        <w:t>ВД Надежда – Вагонно депо Надежда (пътнически вагони)</w:t>
      </w:r>
    </w:p>
    <w:p w14:paraId="6AFD6E5A" w14:textId="77777777" w:rsidR="00743E3C" w:rsidRPr="00743E3C" w:rsidRDefault="00743E3C" w:rsidP="00743E3C">
      <w:pPr>
        <w:spacing w:before="120"/>
        <w:rPr>
          <w:lang w:val="bg-BG"/>
        </w:rPr>
      </w:pPr>
      <w:r w:rsidRPr="00743E3C">
        <w:rPr>
          <w:lang w:val="bg-BG"/>
        </w:rPr>
        <w:t>ЛОП – Лице, отговорно за поддръжката</w:t>
      </w:r>
    </w:p>
    <w:p w14:paraId="2F2DF197" w14:textId="177F7466" w:rsidR="00743E3C" w:rsidRDefault="00743E3C" w:rsidP="00743E3C">
      <w:pPr>
        <w:spacing w:before="120"/>
        <w:rPr>
          <w:lang w:val="bg-BG"/>
        </w:rPr>
      </w:pPr>
      <w:r w:rsidRPr="00743E3C">
        <w:rPr>
          <w:lang w:val="bg-BG"/>
        </w:rPr>
        <w:t>МРЦ Н68 – Маршрутно-релейна централизация тип Н68</w:t>
      </w:r>
    </w:p>
    <w:p w14:paraId="35781399" w14:textId="7B1C6D9C" w:rsidR="00743E3C" w:rsidRDefault="00E27AE9" w:rsidP="004C4A2C">
      <w:pPr>
        <w:spacing w:before="120"/>
        <w:rPr>
          <w:lang w:val="bg-BG"/>
        </w:rPr>
      </w:pPr>
      <w:r>
        <w:rPr>
          <w:lang w:val="bg-BG"/>
        </w:rPr>
        <w:t>МВ – Маневрен</w:t>
      </w:r>
      <w:r w:rsidR="00743E3C" w:rsidRPr="00743E3C">
        <w:rPr>
          <w:lang w:val="bg-BG"/>
        </w:rPr>
        <w:t xml:space="preserve"> влак</w:t>
      </w:r>
    </w:p>
    <w:p w14:paraId="7CA421F4" w14:textId="0CF2CBD8" w:rsidR="00277880" w:rsidRDefault="00277880" w:rsidP="004C4A2C">
      <w:pPr>
        <w:spacing w:before="120"/>
        <w:rPr>
          <w:bCs/>
          <w:lang w:val="bg-BG"/>
        </w:rPr>
      </w:pPr>
      <w:r>
        <w:rPr>
          <w:bCs/>
          <w:lang w:val="bg-BG"/>
        </w:rPr>
        <w:t>ОГ – Оперативна група</w:t>
      </w:r>
    </w:p>
    <w:p w14:paraId="5982CBFF" w14:textId="7F6974BB" w:rsidR="00C01CF8" w:rsidRDefault="00C01CF8" w:rsidP="004C4A2C">
      <w:pPr>
        <w:spacing w:before="120"/>
        <w:rPr>
          <w:bCs/>
          <w:lang w:val="bg-BG"/>
        </w:rPr>
      </w:pPr>
      <w:r>
        <w:rPr>
          <w:bCs/>
          <w:lang w:val="bg-BG"/>
        </w:rPr>
        <w:t>ТПМ – Тежко подбивна машина</w:t>
      </w:r>
    </w:p>
    <w:p w14:paraId="3FB790B1" w14:textId="0232AB00" w:rsidR="00277880" w:rsidRDefault="00277880" w:rsidP="004C4A2C">
      <w:pPr>
        <w:spacing w:before="120"/>
        <w:rPr>
          <w:bCs/>
          <w:lang w:val="bg-BG"/>
        </w:rPr>
      </w:pPr>
      <w:r w:rsidRPr="00EA041F">
        <w:rPr>
          <w:bCs/>
          <w:lang w:val="bg-BG"/>
        </w:rPr>
        <w:t>ПДВ</w:t>
      </w:r>
      <w:r>
        <w:rPr>
          <w:bCs/>
          <w:lang w:val="bg-BG"/>
        </w:rPr>
        <w:t>и</w:t>
      </w:r>
      <w:r w:rsidRPr="00EA041F">
        <w:rPr>
          <w:bCs/>
          <w:lang w:val="bg-BG"/>
        </w:rPr>
        <w:t>МР</w:t>
      </w:r>
      <w:r>
        <w:rPr>
          <w:bCs/>
          <w:lang w:val="bg-BG"/>
        </w:rPr>
        <w:t xml:space="preserve"> – Правила за движение на влаковете и маневрената работа в железопътния транспорт</w:t>
      </w:r>
    </w:p>
    <w:p w14:paraId="6CD6C2BD" w14:textId="56E8D162" w:rsidR="00033EEF" w:rsidRDefault="00033EEF" w:rsidP="004C4A2C">
      <w:pPr>
        <w:spacing w:before="120"/>
        <w:rPr>
          <w:bCs/>
          <w:lang w:val="bg-BG"/>
        </w:rPr>
      </w:pPr>
      <w:r>
        <w:rPr>
          <w:bCs/>
          <w:lang w:val="bg-BG"/>
        </w:rPr>
        <w:t>ПТЕЖИ – Правила за техническата експлоатация в железопътната инфраструктура</w:t>
      </w:r>
    </w:p>
    <w:p w14:paraId="3CB56F19" w14:textId="4BADF22E" w:rsidR="001A532E" w:rsidRDefault="001A532E" w:rsidP="004C4A2C">
      <w:pPr>
        <w:spacing w:before="120"/>
        <w:rPr>
          <w:bCs/>
          <w:lang w:val="bg-BG"/>
        </w:rPr>
      </w:pPr>
      <w:r>
        <w:rPr>
          <w:bCs/>
          <w:lang w:val="bg-BG"/>
        </w:rPr>
        <w:t>ПЖПС – Подвижен железопътен състав</w:t>
      </w:r>
    </w:p>
    <w:p w14:paraId="5638C690" w14:textId="1A9FF2DE" w:rsidR="00277880" w:rsidRPr="004C4A2C" w:rsidRDefault="00277880" w:rsidP="004C4A2C">
      <w:pPr>
        <w:spacing w:before="120"/>
        <w:rPr>
          <w:bCs/>
          <w:lang w:val="bg-BG"/>
        </w:rPr>
      </w:pPr>
      <w:r>
        <w:rPr>
          <w:bCs/>
          <w:lang w:val="bg-BG"/>
        </w:rPr>
        <w:t>ПЛС – Предписание на локомотивно стопанство в БДЖ ТП ЕООД</w:t>
      </w:r>
    </w:p>
    <w:p w14:paraId="1E2FF3C9" w14:textId="0786B775" w:rsidR="00277880" w:rsidRPr="00DD1B53" w:rsidRDefault="00277880" w:rsidP="004C4A2C">
      <w:pPr>
        <w:spacing w:before="120"/>
        <w:rPr>
          <w:b/>
          <w:bCs/>
          <w:lang w:val="bg-BG"/>
        </w:rPr>
      </w:pPr>
      <w:r>
        <w:rPr>
          <w:szCs w:val="24"/>
          <w:lang w:val="bg-BG"/>
        </w:rPr>
        <w:t>СУБ – Система за управление на безопасността</w:t>
      </w:r>
    </w:p>
    <w:p w14:paraId="3DDDF82D" w14:textId="06F1F257" w:rsidR="00277880" w:rsidRDefault="00277880" w:rsidP="004C4A2C">
      <w:pPr>
        <w:spacing w:before="120"/>
        <w:rPr>
          <w:szCs w:val="24"/>
          <w:lang w:val="bg-BG"/>
        </w:rPr>
      </w:pPr>
      <w:r>
        <w:rPr>
          <w:szCs w:val="24"/>
          <w:lang w:val="bg-BG"/>
        </w:rPr>
        <w:t>ТМРВ – Техник-механик ревизор вагони</w:t>
      </w:r>
    </w:p>
    <w:p w14:paraId="09D08EDA" w14:textId="3E1A9219" w:rsidR="00E11765" w:rsidRDefault="00D429E5" w:rsidP="004C4A2C">
      <w:pPr>
        <w:spacing w:before="120"/>
        <w:rPr>
          <w:lang w:val="bg-BG"/>
        </w:rPr>
      </w:pPr>
      <w:r>
        <w:rPr>
          <w:lang w:val="bg-BG"/>
        </w:rPr>
        <w:t>УКСС – У</w:t>
      </w:r>
      <w:r w:rsidR="00E11765">
        <w:rPr>
          <w:lang w:val="bg-BG"/>
        </w:rPr>
        <w:t>стройство за комуникации, свръзки и съобщения</w:t>
      </w:r>
    </w:p>
    <w:p w14:paraId="1C63A565" w14:textId="062792B7" w:rsidR="003F52FD" w:rsidRDefault="003F52FD" w:rsidP="004C4A2C">
      <w:pPr>
        <w:spacing w:before="120"/>
        <w:rPr>
          <w:lang w:val="bg-BG"/>
        </w:rPr>
      </w:pPr>
      <w:r>
        <w:rPr>
          <w:lang w:val="bg-BG"/>
        </w:rPr>
        <w:t>РУКЗ – Релейно уредба с ключова зависимост</w:t>
      </w:r>
    </w:p>
    <w:p w14:paraId="44101C71" w14:textId="5C3F27A1" w:rsidR="0004262F" w:rsidRDefault="0004262F" w:rsidP="004C4A2C">
      <w:pPr>
        <w:spacing w:before="120"/>
        <w:rPr>
          <w:lang w:val="bg-BG"/>
        </w:rPr>
      </w:pPr>
      <w:r>
        <w:rPr>
          <w:lang w:val="bg-BG"/>
        </w:rPr>
        <w:t>ЗЖТ – Закон за железопътния транспорт</w:t>
      </w:r>
    </w:p>
    <w:p w14:paraId="7DE02014" w14:textId="5EDE38F0" w:rsidR="0004262F" w:rsidRDefault="0004262F" w:rsidP="004C4A2C">
      <w:pPr>
        <w:spacing w:before="120"/>
        <w:rPr>
          <w:lang w:val="bg-BG"/>
        </w:rPr>
      </w:pPr>
      <w:r>
        <w:rPr>
          <w:lang w:val="bg-BG"/>
        </w:rPr>
        <w:t>Наредба № 59 – наредба за управление на безопасността в железопътния транспорт</w:t>
      </w:r>
    </w:p>
    <w:p w14:paraId="0E3B48B9" w14:textId="271C6861" w:rsidR="004C4A2C" w:rsidRDefault="004C4A2C" w:rsidP="004C4A2C">
      <w:pPr>
        <w:spacing w:before="120"/>
        <w:rPr>
          <w:lang w:val="bg-BG"/>
        </w:rPr>
      </w:pPr>
    </w:p>
    <w:p w14:paraId="07DD12BB" w14:textId="3B65E63E" w:rsidR="004C4A2C" w:rsidRDefault="004C4A2C" w:rsidP="004C4A2C">
      <w:pPr>
        <w:spacing w:before="60"/>
        <w:rPr>
          <w:lang w:val="bg-BG"/>
        </w:rPr>
      </w:pPr>
    </w:p>
    <w:p w14:paraId="4F3EB297" w14:textId="1ED62F9D" w:rsidR="004C4A2C" w:rsidRDefault="004C4A2C" w:rsidP="004C4A2C">
      <w:pPr>
        <w:spacing w:before="60"/>
        <w:rPr>
          <w:lang w:val="bg-BG"/>
        </w:rPr>
      </w:pPr>
    </w:p>
    <w:p w14:paraId="19ED615F" w14:textId="72A36AE0" w:rsidR="004C4A2C" w:rsidRDefault="004C4A2C" w:rsidP="004C4A2C">
      <w:pPr>
        <w:spacing w:before="60"/>
        <w:rPr>
          <w:lang w:val="bg-BG"/>
        </w:rPr>
      </w:pPr>
    </w:p>
    <w:p w14:paraId="02480139" w14:textId="3FB152E3" w:rsidR="004C4A2C" w:rsidRDefault="004C4A2C" w:rsidP="004C4A2C">
      <w:pPr>
        <w:spacing w:before="60"/>
        <w:rPr>
          <w:lang w:val="bg-BG"/>
        </w:rPr>
      </w:pPr>
    </w:p>
    <w:p w14:paraId="10C59952" w14:textId="55743A96" w:rsidR="004C4A2C" w:rsidRDefault="004C4A2C" w:rsidP="004C4A2C">
      <w:pPr>
        <w:spacing w:before="60"/>
        <w:rPr>
          <w:lang w:val="bg-BG"/>
        </w:rPr>
      </w:pPr>
    </w:p>
    <w:p w14:paraId="1F6F6770" w14:textId="56524A6A" w:rsidR="004C4A2C" w:rsidRDefault="004C4A2C" w:rsidP="004C4A2C">
      <w:pPr>
        <w:spacing w:before="60"/>
        <w:ind w:firstLine="0"/>
        <w:rPr>
          <w:lang w:val="bg-BG"/>
        </w:rPr>
      </w:pPr>
    </w:p>
    <w:p w14:paraId="2DFDA996" w14:textId="2C5718E4" w:rsidR="003170D5" w:rsidRDefault="003170D5" w:rsidP="004C4A2C">
      <w:pPr>
        <w:spacing w:before="60"/>
        <w:ind w:firstLine="0"/>
        <w:rPr>
          <w:lang w:val="bg-BG"/>
        </w:rPr>
      </w:pPr>
    </w:p>
    <w:p w14:paraId="2462A824" w14:textId="390C5A0D" w:rsidR="003170D5" w:rsidRDefault="003170D5" w:rsidP="004C4A2C">
      <w:pPr>
        <w:spacing w:before="60"/>
        <w:ind w:firstLine="0"/>
        <w:rPr>
          <w:lang w:val="bg-BG"/>
        </w:rPr>
      </w:pPr>
    </w:p>
    <w:p w14:paraId="29E7889B" w14:textId="32031668" w:rsidR="003170D5" w:rsidRDefault="003170D5" w:rsidP="004C4A2C">
      <w:pPr>
        <w:spacing w:before="60"/>
        <w:ind w:firstLine="0"/>
        <w:rPr>
          <w:lang w:val="bg-BG"/>
        </w:rPr>
      </w:pPr>
    </w:p>
    <w:p w14:paraId="784CA1F9" w14:textId="07AEAA3E" w:rsidR="00411960" w:rsidRDefault="00411960" w:rsidP="004C4A2C">
      <w:pPr>
        <w:spacing w:before="60"/>
        <w:ind w:firstLine="0"/>
        <w:rPr>
          <w:lang w:val="bg-BG"/>
        </w:rPr>
      </w:pPr>
    </w:p>
    <w:p w14:paraId="4B49FB2F" w14:textId="25B2F1E0" w:rsidR="00277880" w:rsidRPr="00DD1B53" w:rsidRDefault="00277880" w:rsidP="00551EC2">
      <w:pPr>
        <w:pStyle w:val="ab"/>
        <w:numPr>
          <w:ilvl w:val="0"/>
          <w:numId w:val="1"/>
        </w:numPr>
        <w:ind w:firstLine="349"/>
        <w:rPr>
          <w:b/>
          <w:bCs/>
          <w:sz w:val="28"/>
          <w:szCs w:val="22"/>
          <w:lang w:val="bg-BG"/>
        </w:rPr>
      </w:pPr>
      <w:r w:rsidRPr="00DD1B53">
        <w:rPr>
          <w:b/>
          <w:bCs/>
          <w:sz w:val="28"/>
          <w:szCs w:val="22"/>
          <w:lang w:val="bg-BG"/>
        </w:rPr>
        <w:t>Резю</w:t>
      </w:r>
      <w:bookmarkStart w:id="1" w:name="резюме"/>
      <w:bookmarkEnd w:id="1"/>
      <w:r w:rsidRPr="00DD1B53">
        <w:rPr>
          <w:b/>
          <w:bCs/>
          <w:sz w:val="28"/>
          <w:szCs w:val="22"/>
          <w:lang w:val="bg-BG"/>
        </w:rPr>
        <w:t>ме</w:t>
      </w:r>
    </w:p>
    <w:p w14:paraId="51112A90" w14:textId="77777777" w:rsidR="00BF62D9" w:rsidRDefault="00BF62D9" w:rsidP="00E9622E">
      <w:pPr>
        <w:pStyle w:val="ab"/>
        <w:numPr>
          <w:ilvl w:val="1"/>
          <w:numId w:val="1"/>
        </w:numPr>
        <w:ind w:left="0" w:firstLine="709"/>
        <w:contextualSpacing w:val="0"/>
        <w:rPr>
          <w:i/>
          <w:iCs/>
          <w:lang w:val="bg-BG"/>
        </w:rPr>
      </w:pPr>
      <w:r w:rsidRPr="003C706B">
        <w:rPr>
          <w:i/>
          <w:iCs/>
          <w:lang w:val="bg-BG"/>
        </w:rPr>
        <w:t>Кратко описание на събитието</w:t>
      </w:r>
      <w:r w:rsidR="003C706B" w:rsidRPr="003C706B">
        <w:rPr>
          <w:i/>
          <w:iCs/>
          <w:lang w:val="bg-BG"/>
        </w:rPr>
        <w:t>.</w:t>
      </w:r>
    </w:p>
    <w:p w14:paraId="6BDAC085" w14:textId="24F0DCEA" w:rsidR="00DF5B8C" w:rsidRDefault="00411960" w:rsidP="00227B46">
      <w:pPr>
        <w:rPr>
          <w:lang w:val="bg-BG"/>
        </w:rPr>
      </w:pPr>
      <w:r>
        <w:rPr>
          <w:lang w:val="bg-BG"/>
        </w:rPr>
        <w:t>На 04.09.2021 г.</w:t>
      </w:r>
      <w:r w:rsidRPr="00411960">
        <w:rPr>
          <w:lang w:val="bg-BG"/>
        </w:rPr>
        <w:t xml:space="preserve"> бърз влак № 7623 </w:t>
      </w:r>
      <w:r w:rsidR="00BD6701">
        <w:rPr>
          <w:lang w:val="bg-BG"/>
        </w:rPr>
        <w:t xml:space="preserve">от гара Видин </w:t>
      </w:r>
      <w:r>
        <w:rPr>
          <w:lang w:val="bg-BG"/>
        </w:rPr>
        <w:t xml:space="preserve">е пристигнал в крайна гара София в </w:t>
      </w:r>
      <w:r w:rsidR="00BD6701">
        <w:rPr>
          <w:lang w:val="bg-BG"/>
        </w:rPr>
        <w:t>17:10 часа. В</w:t>
      </w:r>
      <w:r w:rsidR="00BD6701" w:rsidRPr="00BD6701">
        <w:rPr>
          <w:lang w:val="bg-BG"/>
        </w:rPr>
        <w:t xml:space="preserve"> 19:15 часа </w:t>
      </w:r>
      <w:r w:rsidR="00BD6701">
        <w:rPr>
          <w:lang w:val="bg-BG"/>
        </w:rPr>
        <w:t>композицията от влака</w:t>
      </w:r>
      <w:r w:rsidRPr="00411960">
        <w:rPr>
          <w:lang w:val="bg-BG"/>
        </w:rPr>
        <w:t xml:space="preserve"> е подадена в</w:t>
      </w:r>
      <w:r w:rsidR="00BB5DED">
        <w:rPr>
          <w:lang w:val="bg-BG"/>
        </w:rPr>
        <w:t>ъв ВД</w:t>
      </w:r>
      <w:r w:rsidR="00BD6701">
        <w:rPr>
          <w:lang w:val="bg-BG"/>
        </w:rPr>
        <w:t xml:space="preserve"> Надежда </w:t>
      </w:r>
      <w:r w:rsidRPr="00411960">
        <w:rPr>
          <w:lang w:val="bg-BG"/>
        </w:rPr>
        <w:t>за екипировка, почистване и технически преглед</w:t>
      </w:r>
      <w:r w:rsidR="00BD6701">
        <w:rPr>
          <w:lang w:val="bg-BG"/>
        </w:rPr>
        <w:t xml:space="preserve">. </w:t>
      </w:r>
      <w:r w:rsidR="00BB5DED">
        <w:rPr>
          <w:lang w:val="bg-BG"/>
        </w:rPr>
        <w:t>В</w:t>
      </w:r>
      <w:r w:rsidR="00BB5DED" w:rsidRPr="00BB5DED">
        <w:rPr>
          <w:lang w:val="bg-BG"/>
        </w:rPr>
        <w:t xml:space="preserve"> 20:30 часа </w:t>
      </w:r>
      <w:r w:rsidR="00BB5DED">
        <w:rPr>
          <w:lang w:val="bg-BG"/>
        </w:rPr>
        <w:t>след извърш</w:t>
      </w:r>
      <w:r w:rsidR="00983850">
        <w:rPr>
          <w:lang w:val="bg-BG"/>
        </w:rPr>
        <w:t>ване на необходимите</w:t>
      </w:r>
      <w:r w:rsidR="00BB5DED">
        <w:rPr>
          <w:lang w:val="bg-BG"/>
        </w:rPr>
        <w:t xml:space="preserve"> прегледи и екипировки</w:t>
      </w:r>
      <w:r w:rsidR="00BD6701">
        <w:rPr>
          <w:lang w:val="bg-BG"/>
        </w:rPr>
        <w:t xml:space="preserve"> в депото </w:t>
      </w:r>
      <w:r w:rsidR="00BB5DED">
        <w:rPr>
          <w:lang w:val="bg-BG"/>
        </w:rPr>
        <w:t>композицията</w:t>
      </w:r>
      <w:r w:rsidRPr="00411960">
        <w:rPr>
          <w:lang w:val="bg-BG"/>
        </w:rPr>
        <w:t xml:space="preserve"> </w:t>
      </w:r>
      <w:r w:rsidR="00BD6701">
        <w:rPr>
          <w:lang w:val="bg-BG"/>
        </w:rPr>
        <w:t>е предадена за експлоатация</w:t>
      </w:r>
      <w:r w:rsidR="00BB5DED">
        <w:rPr>
          <w:lang w:val="bg-BG"/>
        </w:rPr>
        <w:t xml:space="preserve">. </w:t>
      </w:r>
      <w:r w:rsidR="00983850">
        <w:rPr>
          <w:lang w:val="bg-BG"/>
        </w:rPr>
        <w:t xml:space="preserve">Съставът </w:t>
      </w:r>
      <w:r w:rsidRPr="00411960">
        <w:rPr>
          <w:lang w:val="bg-BG"/>
        </w:rPr>
        <w:t xml:space="preserve">е </w:t>
      </w:r>
      <w:r w:rsidR="00BD6701">
        <w:rPr>
          <w:lang w:val="bg-BG"/>
        </w:rPr>
        <w:t xml:space="preserve">изтеглен и </w:t>
      </w:r>
      <w:r w:rsidRPr="00411960">
        <w:rPr>
          <w:lang w:val="bg-BG"/>
        </w:rPr>
        <w:t xml:space="preserve">композиран на седми коловоз в гара София </w:t>
      </w:r>
      <w:r w:rsidR="00BD6701" w:rsidRPr="00BD6701">
        <w:rPr>
          <w:lang w:val="bg-BG"/>
        </w:rPr>
        <w:t xml:space="preserve">за </w:t>
      </w:r>
      <w:r w:rsidR="00BD6701">
        <w:rPr>
          <w:lang w:val="bg-BG"/>
        </w:rPr>
        <w:t xml:space="preserve">пътнически </w:t>
      </w:r>
      <w:r w:rsidR="00BD6701" w:rsidRPr="00BD6701">
        <w:rPr>
          <w:lang w:val="bg-BG"/>
        </w:rPr>
        <w:t>влак № 50215</w:t>
      </w:r>
      <w:r w:rsidR="00BB5DED">
        <w:rPr>
          <w:lang w:val="bg-BG"/>
        </w:rPr>
        <w:t xml:space="preserve"> в направление гара Перник</w:t>
      </w:r>
      <w:r w:rsidR="00BD6701">
        <w:rPr>
          <w:lang w:val="bg-BG"/>
        </w:rPr>
        <w:t xml:space="preserve">. </w:t>
      </w:r>
    </w:p>
    <w:p w14:paraId="607DAD2B" w14:textId="6E317866" w:rsidR="00FE0246" w:rsidRDefault="008B5077" w:rsidP="00227B46">
      <w:pPr>
        <w:rPr>
          <w:lang w:val="bg-BG"/>
        </w:rPr>
      </w:pPr>
      <w:r>
        <w:rPr>
          <w:lang w:val="bg-BG"/>
        </w:rPr>
        <w:t>Влак</w:t>
      </w:r>
      <w:r w:rsidR="00DF5B8C" w:rsidRPr="00DF5B8C">
        <w:rPr>
          <w:lang w:val="bg-BG"/>
        </w:rPr>
        <w:t xml:space="preserve"> </w:t>
      </w:r>
      <w:r w:rsidRPr="008B5077">
        <w:rPr>
          <w:lang w:val="bg-BG"/>
        </w:rPr>
        <w:t xml:space="preserve">№ 50215 </w:t>
      </w:r>
      <w:r w:rsidR="00DF5B8C" w:rsidRPr="00DF5B8C">
        <w:rPr>
          <w:lang w:val="bg-BG"/>
        </w:rPr>
        <w:t xml:space="preserve">е заминал по разписание </w:t>
      </w:r>
      <w:r w:rsidR="00DF5B8C">
        <w:rPr>
          <w:lang w:val="bg-BG"/>
        </w:rPr>
        <w:t xml:space="preserve">от гара София </w:t>
      </w:r>
      <w:r w:rsidR="00DF5B8C" w:rsidRPr="00DF5B8C">
        <w:rPr>
          <w:lang w:val="bg-BG"/>
        </w:rPr>
        <w:t>в 22:30 часа</w:t>
      </w:r>
      <w:r w:rsidR="00BB5DED">
        <w:rPr>
          <w:lang w:val="bg-BG"/>
        </w:rPr>
        <w:t xml:space="preserve"> </w:t>
      </w:r>
      <w:r w:rsidR="005D1C1E">
        <w:rPr>
          <w:lang w:val="bg-BG"/>
        </w:rPr>
        <w:t xml:space="preserve">с маршрут на движение София – Владая – Перник разпределителна – Перник. </w:t>
      </w:r>
      <w:r w:rsidR="00DF5B8C">
        <w:rPr>
          <w:lang w:val="bg-BG"/>
        </w:rPr>
        <w:t>Влакът е обслужван</w:t>
      </w:r>
      <w:r w:rsidR="00411960" w:rsidRPr="00411960">
        <w:rPr>
          <w:lang w:val="bg-BG"/>
        </w:rPr>
        <w:t xml:space="preserve">  с </w:t>
      </w:r>
      <w:r w:rsidR="00DF5B8C">
        <w:rPr>
          <w:lang w:val="bg-BG"/>
        </w:rPr>
        <w:t xml:space="preserve">електрически локомотив № </w:t>
      </w:r>
      <w:r w:rsidR="005D1C1E">
        <w:rPr>
          <w:lang w:val="bg-BG"/>
        </w:rPr>
        <w:t>915200</w:t>
      </w:r>
      <w:r w:rsidR="00DF5B8C">
        <w:rPr>
          <w:lang w:val="bg-BG"/>
        </w:rPr>
        <w:t>44</w:t>
      </w:r>
      <w:r w:rsidR="00411960" w:rsidRPr="00411960">
        <w:rPr>
          <w:lang w:val="bg-BG"/>
        </w:rPr>
        <w:t>098</w:t>
      </w:r>
      <w:r w:rsidR="005D1C1E">
        <w:rPr>
          <w:lang w:val="bg-BG"/>
        </w:rPr>
        <w:t>-9</w:t>
      </w:r>
      <w:r w:rsidR="00411960" w:rsidRPr="00411960">
        <w:rPr>
          <w:lang w:val="bg-BG"/>
        </w:rPr>
        <w:t xml:space="preserve"> с ло</w:t>
      </w:r>
      <w:r w:rsidR="00DF5B8C">
        <w:rPr>
          <w:lang w:val="bg-BG"/>
        </w:rPr>
        <w:t xml:space="preserve">комотивна бригада – </w:t>
      </w:r>
      <w:r w:rsidR="005D1C1E" w:rsidRPr="005D1C1E">
        <w:rPr>
          <w:lang w:val="bg-BG"/>
        </w:rPr>
        <w:t xml:space="preserve">локомотивен машинист </w:t>
      </w:r>
      <w:r w:rsidR="00DF5B8C">
        <w:rPr>
          <w:lang w:val="bg-BG"/>
        </w:rPr>
        <w:t>първо лице</w:t>
      </w:r>
      <w:r w:rsidR="00411960" w:rsidRPr="00411960">
        <w:rPr>
          <w:lang w:val="bg-BG"/>
        </w:rPr>
        <w:t xml:space="preserve"> и </w:t>
      </w:r>
      <w:r w:rsidR="00DF5B8C" w:rsidRPr="00DF5B8C">
        <w:rPr>
          <w:lang w:val="bg-BG"/>
        </w:rPr>
        <w:t xml:space="preserve">локомотивен машинист </w:t>
      </w:r>
      <w:r w:rsidR="00D20737">
        <w:rPr>
          <w:lang w:val="bg-BG"/>
        </w:rPr>
        <w:t>второ лице и</w:t>
      </w:r>
      <w:r w:rsidR="00DF5B8C">
        <w:rPr>
          <w:lang w:val="bg-BG"/>
        </w:rPr>
        <w:t xml:space="preserve"> </w:t>
      </w:r>
      <w:r w:rsidR="00D20737">
        <w:rPr>
          <w:lang w:val="bg-BG"/>
        </w:rPr>
        <w:t>п</w:t>
      </w:r>
      <w:r w:rsidR="00DF5B8C">
        <w:rPr>
          <w:lang w:val="bg-BG"/>
        </w:rPr>
        <w:t>ревозна</w:t>
      </w:r>
      <w:r w:rsidR="00BB5DED">
        <w:rPr>
          <w:lang w:val="bg-BG"/>
        </w:rPr>
        <w:t xml:space="preserve"> бригада</w:t>
      </w:r>
      <w:r w:rsidR="00DF5B8C">
        <w:rPr>
          <w:lang w:val="bg-BG"/>
        </w:rPr>
        <w:t xml:space="preserve"> началник влак</w:t>
      </w:r>
      <w:r w:rsidR="00411960" w:rsidRPr="00411960">
        <w:rPr>
          <w:lang w:val="bg-BG"/>
        </w:rPr>
        <w:t xml:space="preserve"> и к</w:t>
      </w:r>
      <w:r w:rsidR="00DF5B8C">
        <w:rPr>
          <w:lang w:val="bg-BG"/>
        </w:rPr>
        <w:t>ондуктор</w:t>
      </w:r>
      <w:r w:rsidR="005D1C1E">
        <w:rPr>
          <w:lang w:val="bg-BG"/>
        </w:rPr>
        <w:t>.</w:t>
      </w:r>
      <w:r w:rsidR="00411960" w:rsidRPr="00411960">
        <w:rPr>
          <w:lang w:val="bg-BG"/>
        </w:rPr>
        <w:t xml:space="preserve"> </w:t>
      </w:r>
      <w:r w:rsidR="00DF5B8C">
        <w:rPr>
          <w:lang w:val="bg-BG"/>
        </w:rPr>
        <w:t xml:space="preserve">Влакът се обслужва от </w:t>
      </w:r>
      <w:r w:rsidR="00BB5DED">
        <w:rPr>
          <w:lang w:val="bg-BG"/>
        </w:rPr>
        <w:t>железопътно</w:t>
      </w:r>
      <w:r w:rsidR="00DF5B8C">
        <w:rPr>
          <w:lang w:val="bg-BG"/>
        </w:rPr>
        <w:t xml:space="preserve"> предприятие за пътнически превози ,,БДЖ-Пътнически превози“</w:t>
      </w:r>
      <w:r w:rsidR="00D20737">
        <w:rPr>
          <w:lang w:val="bg-BG"/>
        </w:rPr>
        <w:t xml:space="preserve"> ЕООД.</w:t>
      </w:r>
      <w:r w:rsidR="00DF5B8C">
        <w:rPr>
          <w:lang w:val="bg-BG"/>
        </w:rPr>
        <w:t xml:space="preserve"> </w:t>
      </w:r>
    </w:p>
    <w:p w14:paraId="1A4B2501" w14:textId="20628466" w:rsidR="00277880" w:rsidRDefault="00AA5E0D" w:rsidP="00227B46">
      <w:pPr>
        <w:rPr>
          <w:lang w:val="bg-BG"/>
        </w:rPr>
      </w:pP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1CC1FF92" wp14:editId="103B1E24">
                <wp:simplePos x="0" y="0"/>
                <wp:positionH relativeFrom="column">
                  <wp:posOffset>619191</wp:posOffset>
                </wp:positionH>
                <wp:positionV relativeFrom="page">
                  <wp:posOffset>5419725</wp:posOffset>
                </wp:positionV>
                <wp:extent cx="4580255" cy="3761740"/>
                <wp:effectExtent l="0" t="0" r="0" b="0"/>
                <wp:wrapTopAndBottom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0255" cy="3761740"/>
                          <a:chOff x="837744" y="1667290"/>
                          <a:chExt cx="4580860" cy="376196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837810" y="1667290"/>
                            <a:ext cx="4580794" cy="3435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 Box 9"/>
                        <wps:cNvSpPr txBox="1"/>
                        <wps:spPr>
                          <a:xfrm>
                            <a:off x="837744" y="5101572"/>
                            <a:ext cx="4580611" cy="32767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2A512C9" w14:textId="77777777" w:rsidR="0043760A" w:rsidRPr="00FA6DA1" w:rsidRDefault="0043760A" w:rsidP="00AA5E0D">
                              <w:pPr>
                                <w:ind w:firstLine="0"/>
                                <w:jc w:val="center"/>
                                <w:rPr>
                                  <w:b/>
                                  <w:lang w:val="bg-BG"/>
                                </w:rPr>
                              </w:pPr>
                              <w:r w:rsidRPr="00FA6DA1">
                                <w:rPr>
                                  <w:b/>
                                  <w:lang w:val="bg-BG"/>
                                </w:rPr>
                                <w:t>Фиг. 1.1. Опожарен вагон № 51522563019-0 – поглед отвън.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C1FF92" id="Group 7" o:spid="_x0000_s1026" style="position:absolute;left:0;text-align:left;margin-left:48.75pt;margin-top:426.75pt;width:360.65pt;height:296.2pt;z-index:251625472;mso-position-vertical-relative:page;mso-height-relative:margin" coordorigin="8377,16672" coordsize="45808,376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8378;top:16672;width:45808;height:34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">
                  <v:imagedata r:id="rId10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" o:spid="_x0000_s1028" type="#_x0000_t202" style="position:absolute;left:8377;top:51015;width:45806;height:3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" fillcolor="white [3201]" stroked="f" strokeweight=".5pt">
                  <v:textbox>
                    <w:txbxContent>
                      <w:p w14:paraId="02A512C9" w14:textId="77777777" w:rsidR="0043760A" w:rsidRPr="00FA6DA1" w:rsidRDefault="0043760A" w:rsidP="00AA5E0D">
                        <w:pPr>
                          <w:ind w:firstLine="0"/>
                          <w:jc w:val="center"/>
                          <w:rPr>
                            <w:b/>
                            <w:lang w:val="bg-BG"/>
                          </w:rPr>
                        </w:pPr>
                        <w:r w:rsidRPr="00FA6DA1">
                          <w:rPr>
                            <w:b/>
                            <w:lang w:val="bg-BG"/>
                          </w:rPr>
                          <w:t>Фиг. 1.1. Опожарен вагон № 51522563019-0 – поглед отвън.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411960" w:rsidRPr="00411960">
        <w:rPr>
          <w:lang w:val="bg-BG"/>
        </w:rPr>
        <w:t xml:space="preserve">В гара Перник разпределителна влакът пристига в 23:18 часа на четвърти </w:t>
      </w:r>
      <w:r w:rsidR="00FE0246">
        <w:rPr>
          <w:lang w:val="bg-BG"/>
        </w:rPr>
        <w:t xml:space="preserve">главен </w:t>
      </w:r>
      <w:r w:rsidR="00411960" w:rsidRPr="00411960">
        <w:rPr>
          <w:lang w:val="bg-BG"/>
        </w:rPr>
        <w:t>коловоз и сле</w:t>
      </w:r>
      <w:r w:rsidR="00D20737">
        <w:rPr>
          <w:lang w:val="bg-BG"/>
        </w:rPr>
        <w:t>д престой от една минута заминава</w:t>
      </w:r>
      <w:r w:rsidR="00411960" w:rsidRPr="00411960">
        <w:rPr>
          <w:lang w:val="bg-BG"/>
        </w:rPr>
        <w:t xml:space="preserve"> в 23:19 часа. При потегляне</w:t>
      </w:r>
      <w:r w:rsidR="005D1C1E">
        <w:rPr>
          <w:lang w:val="bg-BG"/>
        </w:rPr>
        <w:t xml:space="preserve">то на влака </w:t>
      </w:r>
      <w:r w:rsidR="00D20737">
        <w:rPr>
          <w:lang w:val="bg-BG"/>
        </w:rPr>
        <w:t>е задействана внезапна</w:t>
      </w:r>
      <w:r w:rsidR="00411960" w:rsidRPr="00411960">
        <w:rPr>
          <w:lang w:val="bg-BG"/>
        </w:rPr>
        <w:t xml:space="preserve"> спирачка от неизвестно лице </w:t>
      </w:r>
      <w:r w:rsidR="00FE0246">
        <w:rPr>
          <w:lang w:val="bg-BG"/>
        </w:rPr>
        <w:t xml:space="preserve">(пътник) </w:t>
      </w:r>
      <w:r w:rsidR="00411960" w:rsidRPr="00411960">
        <w:rPr>
          <w:lang w:val="bg-BG"/>
        </w:rPr>
        <w:t>и влак</w:t>
      </w:r>
      <w:r w:rsidR="00983850">
        <w:rPr>
          <w:lang w:val="bg-BG"/>
        </w:rPr>
        <w:t>ът</w:t>
      </w:r>
      <w:r w:rsidR="00411960" w:rsidRPr="00411960">
        <w:rPr>
          <w:lang w:val="bg-BG"/>
        </w:rPr>
        <w:t xml:space="preserve"> спира. Дежурният р</w:t>
      </w:r>
      <w:r w:rsidR="005D1C1E">
        <w:rPr>
          <w:lang w:val="bg-BG"/>
        </w:rPr>
        <w:t>ъководител движение забелязва</w:t>
      </w:r>
      <w:r w:rsidR="00983850">
        <w:rPr>
          <w:lang w:val="bg-BG"/>
        </w:rPr>
        <w:t>,</w:t>
      </w:r>
      <w:r w:rsidR="00411960" w:rsidRPr="00411960">
        <w:rPr>
          <w:lang w:val="bg-BG"/>
        </w:rPr>
        <w:t xml:space="preserve"> че от последния вагон № 51522563019</w:t>
      </w:r>
      <w:r w:rsidR="007F3C5E">
        <w:rPr>
          <w:lang w:val="bg-BG"/>
        </w:rPr>
        <w:t>-</w:t>
      </w:r>
      <w:r w:rsidR="00411960" w:rsidRPr="00411960">
        <w:rPr>
          <w:lang w:val="bg-BG"/>
        </w:rPr>
        <w:t>0</w:t>
      </w:r>
      <w:r w:rsidR="009920FC">
        <w:rPr>
          <w:lang w:val="bg-BG"/>
        </w:rPr>
        <w:t>, пети от състава на влака</w:t>
      </w:r>
      <w:r w:rsidR="00411960" w:rsidRPr="00411960">
        <w:rPr>
          <w:lang w:val="bg-BG"/>
        </w:rPr>
        <w:t xml:space="preserve"> излиза пушек</w:t>
      </w:r>
      <w:r w:rsidR="00FA6DA1">
        <w:rPr>
          <w:lang w:val="bg-BG"/>
        </w:rPr>
        <w:t xml:space="preserve"> (фиг. 1.1)</w:t>
      </w:r>
      <w:r w:rsidR="005D1C1E">
        <w:rPr>
          <w:lang w:val="bg-BG"/>
        </w:rPr>
        <w:t>. В</w:t>
      </w:r>
      <w:r w:rsidR="00411960" w:rsidRPr="00411960">
        <w:rPr>
          <w:lang w:val="bg-BG"/>
        </w:rPr>
        <w:t xml:space="preserve">зима </w:t>
      </w:r>
      <w:r w:rsidR="005D1C1E">
        <w:rPr>
          <w:lang w:val="bg-BG"/>
        </w:rPr>
        <w:t xml:space="preserve">един </w:t>
      </w:r>
      <w:r w:rsidR="00411960" w:rsidRPr="00411960">
        <w:rPr>
          <w:lang w:val="bg-BG"/>
        </w:rPr>
        <w:t>пожарогасит</w:t>
      </w:r>
      <w:r w:rsidR="005D1C1E">
        <w:rPr>
          <w:lang w:val="bg-BG"/>
        </w:rPr>
        <w:t>ел от гарата и тръгва към вагона. При отваряне</w:t>
      </w:r>
      <w:r w:rsidR="00411960" w:rsidRPr="00411960">
        <w:rPr>
          <w:lang w:val="bg-BG"/>
        </w:rPr>
        <w:t xml:space="preserve"> вратата на вагона забелязва, че от вътрешната част на вагона излиза гъст </w:t>
      </w:r>
      <w:r w:rsidR="00AE206F">
        <w:rPr>
          <w:lang w:val="bg-BG"/>
        </w:rPr>
        <w:t xml:space="preserve">черен </w:t>
      </w:r>
      <w:r w:rsidR="00411960" w:rsidRPr="00411960">
        <w:rPr>
          <w:lang w:val="bg-BG"/>
        </w:rPr>
        <w:t>дим и установява</w:t>
      </w:r>
      <w:r w:rsidR="00983850">
        <w:rPr>
          <w:lang w:val="bg-BG"/>
        </w:rPr>
        <w:t>,</w:t>
      </w:r>
      <w:r w:rsidR="00AE206F">
        <w:rPr>
          <w:lang w:val="bg-BG"/>
        </w:rPr>
        <w:t xml:space="preserve"> че вагон</w:t>
      </w:r>
      <w:r w:rsidR="00983850">
        <w:rPr>
          <w:lang w:val="bg-BG"/>
        </w:rPr>
        <w:t>ът</w:t>
      </w:r>
      <w:r w:rsidR="00AE206F">
        <w:rPr>
          <w:lang w:val="bg-BG"/>
        </w:rPr>
        <w:t xml:space="preserve"> гори и не влиза</w:t>
      </w:r>
      <w:r w:rsidR="005D1C1E">
        <w:rPr>
          <w:lang w:val="bg-BG"/>
        </w:rPr>
        <w:t xml:space="preserve">. </w:t>
      </w:r>
      <w:r w:rsidR="00FE0246">
        <w:rPr>
          <w:lang w:val="bg-BG"/>
        </w:rPr>
        <w:t>П</w:t>
      </w:r>
      <w:r w:rsidR="00FE0246" w:rsidRPr="00FE0246">
        <w:rPr>
          <w:lang w:val="bg-BG"/>
        </w:rPr>
        <w:t>ерсонал</w:t>
      </w:r>
      <w:r w:rsidR="00983850">
        <w:rPr>
          <w:lang w:val="bg-BG"/>
        </w:rPr>
        <w:t>ът</w:t>
      </w:r>
      <w:r w:rsidR="00FE0246" w:rsidRPr="00FE0246">
        <w:rPr>
          <w:lang w:val="bg-BG"/>
        </w:rPr>
        <w:t xml:space="preserve"> на влака </w:t>
      </w:r>
      <w:r w:rsidR="00FE0246">
        <w:rPr>
          <w:lang w:val="bg-BG"/>
        </w:rPr>
        <w:t>е подал</w:t>
      </w:r>
      <w:r w:rsidR="00FE0246" w:rsidRPr="00FE0246">
        <w:rPr>
          <w:lang w:val="bg-BG"/>
        </w:rPr>
        <w:t xml:space="preserve"> уведомление </w:t>
      </w:r>
      <w:r w:rsidR="00FE0246">
        <w:rPr>
          <w:lang w:val="bg-BG"/>
        </w:rPr>
        <w:t>н</w:t>
      </w:r>
      <w:r w:rsidR="005D1C1E">
        <w:rPr>
          <w:lang w:val="bg-BG"/>
        </w:rPr>
        <w:t xml:space="preserve">а </w:t>
      </w:r>
      <w:r w:rsidR="00983850">
        <w:rPr>
          <w:lang w:val="bg-BG"/>
        </w:rPr>
        <w:t xml:space="preserve">единния </w:t>
      </w:r>
      <w:r w:rsidR="00411960" w:rsidRPr="00411960">
        <w:rPr>
          <w:lang w:val="bg-BG"/>
        </w:rPr>
        <w:t xml:space="preserve">телефон </w:t>
      </w:r>
      <w:r w:rsidR="00983850">
        <w:rPr>
          <w:lang w:val="bg-BG"/>
        </w:rPr>
        <w:t xml:space="preserve">за спешни повиквания </w:t>
      </w:r>
      <w:r w:rsidR="00411960" w:rsidRPr="00411960">
        <w:rPr>
          <w:lang w:val="bg-BG"/>
        </w:rPr>
        <w:t xml:space="preserve">112 </w:t>
      </w:r>
      <w:r w:rsidR="00F15965">
        <w:rPr>
          <w:lang w:val="bg-BG"/>
        </w:rPr>
        <w:t xml:space="preserve">за възникнал </w:t>
      </w:r>
      <w:r w:rsidR="00FE0246">
        <w:rPr>
          <w:lang w:val="bg-BG"/>
        </w:rPr>
        <w:t>пожар в пътнически</w:t>
      </w:r>
      <w:r w:rsidR="009920FC">
        <w:rPr>
          <w:lang w:val="bg-BG"/>
        </w:rPr>
        <w:t>я</w:t>
      </w:r>
      <w:r w:rsidR="00FE0246">
        <w:rPr>
          <w:lang w:val="bg-BG"/>
        </w:rPr>
        <w:t xml:space="preserve"> влак</w:t>
      </w:r>
      <w:r w:rsidR="00F15965">
        <w:rPr>
          <w:lang w:val="bg-BG"/>
        </w:rPr>
        <w:t>.</w:t>
      </w:r>
      <w:r w:rsidR="00411960" w:rsidRPr="00411960">
        <w:rPr>
          <w:lang w:val="bg-BG"/>
        </w:rPr>
        <w:t xml:space="preserve"> Напрежението е изключено</w:t>
      </w:r>
      <w:r w:rsidR="00F15965">
        <w:rPr>
          <w:lang w:val="bg-BG"/>
        </w:rPr>
        <w:t xml:space="preserve"> в 23:23 часа. П</w:t>
      </w:r>
      <w:r w:rsidR="00411960" w:rsidRPr="00411960">
        <w:rPr>
          <w:lang w:val="bg-BG"/>
        </w:rPr>
        <w:t>ътниците от влака са евакуирани на безопасно разстояние</w:t>
      </w:r>
      <w:r w:rsidR="00FE0246">
        <w:rPr>
          <w:lang w:val="bg-BG"/>
        </w:rPr>
        <w:t>, а</w:t>
      </w:r>
      <w:r w:rsidR="00411960" w:rsidRPr="00411960">
        <w:rPr>
          <w:lang w:val="bg-BG"/>
        </w:rPr>
        <w:t xml:space="preserve"> вагон</w:t>
      </w:r>
      <w:r w:rsidR="00983850">
        <w:rPr>
          <w:lang w:val="bg-BG"/>
        </w:rPr>
        <w:t>ът</w:t>
      </w:r>
      <w:r w:rsidR="00411960" w:rsidRPr="00411960">
        <w:rPr>
          <w:lang w:val="bg-BG"/>
        </w:rPr>
        <w:t xml:space="preserve"> е отделен от </w:t>
      </w:r>
      <w:r w:rsidR="00F15965">
        <w:rPr>
          <w:lang w:val="bg-BG"/>
        </w:rPr>
        <w:t xml:space="preserve">състава на влака. </w:t>
      </w:r>
      <w:r w:rsidR="00884F4F">
        <w:rPr>
          <w:lang w:val="bg-BG"/>
        </w:rPr>
        <w:t xml:space="preserve">След пристигане в 23:40 часа </w:t>
      </w:r>
      <w:r w:rsidR="009920FC">
        <w:rPr>
          <w:lang w:val="bg-BG"/>
        </w:rPr>
        <w:t>на специализиран автомобил на</w:t>
      </w:r>
      <w:r w:rsidR="00FE0246">
        <w:rPr>
          <w:lang w:val="bg-BG"/>
        </w:rPr>
        <w:t xml:space="preserve"> ПБиЗН –</w:t>
      </w:r>
      <w:r w:rsidR="00884F4F">
        <w:rPr>
          <w:lang w:val="bg-BG"/>
        </w:rPr>
        <w:t xml:space="preserve"> Перник, пожарът във вагона</w:t>
      </w:r>
      <w:r w:rsidR="00C61238">
        <w:rPr>
          <w:lang w:val="bg-BG"/>
        </w:rPr>
        <w:t xml:space="preserve"> е потушен в 00:20</w:t>
      </w:r>
      <w:r w:rsidR="00411960" w:rsidRPr="00411960">
        <w:rPr>
          <w:lang w:val="bg-BG"/>
        </w:rPr>
        <w:t xml:space="preserve"> часа</w:t>
      </w:r>
      <w:r w:rsidR="00F15965">
        <w:rPr>
          <w:lang w:val="bg-BG"/>
        </w:rPr>
        <w:t xml:space="preserve">. </w:t>
      </w:r>
      <w:r w:rsidR="00C61238">
        <w:rPr>
          <w:lang w:val="bg-BG"/>
        </w:rPr>
        <w:lastRenderedPageBreak/>
        <w:t xml:space="preserve">Напрежението </w:t>
      </w:r>
      <w:r w:rsidR="00FE0246" w:rsidRPr="00FE0246">
        <w:rPr>
          <w:lang w:val="bg-BG"/>
        </w:rPr>
        <w:t xml:space="preserve">в гарата </w:t>
      </w:r>
      <w:r w:rsidR="00C61238">
        <w:rPr>
          <w:lang w:val="bg-BG"/>
        </w:rPr>
        <w:t>е включено в 00:48</w:t>
      </w:r>
      <w:r w:rsidR="00C61238" w:rsidRPr="00C61238">
        <w:rPr>
          <w:lang w:val="bg-BG"/>
        </w:rPr>
        <w:t xml:space="preserve"> часа.</w:t>
      </w:r>
      <w:r w:rsidR="00C61238">
        <w:rPr>
          <w:lang w:val="bg-BG"/>
        </w:rPr>
        <w:t xml:space="preserve"> </w:t>
      </w:r>
      <w:r w:rsidR="009920FC">
        <w:rPr>
          <w:lang w:val="bg-BG"/>
        </w:rPr>
        <w:t>Извършена е</w:t>
      </w:r>
      <w:r w:rsidR="00411960" w:rsidRPr="00411960">
        <w:rPr>
          <w:lang w:val="bg-BG"/>
        </w:rPr>
        <w:t xml:space="preserve"> проба </w:t>
      </w:r>
      <w:r w:rsidR="00F15965">
        <w:rPr>
          <w:lang w:val="bg-BG"/>
        </w:rPr>
        <w:t>,,</w:t>
      </w:r>
      <w:r w:rsidR="00F15965">
        <w:t>D</w:t>
      </w:r>
      <w:r w:rsidR="00F15965">
        <w:rPr>
          <w:lang w:val="bg-BG"/>
        </w:rPr>
        <w:t>“</w:t>
      </w:r>
      <w:r w:rsidR="00F15965" w:rsidRPr="00F15965">
        <w:rPr>
          <w:lang w:val="bg-BG"/>
        </w:rPr>
        <w:t xml:space="preserve"> </w:t>
      </w:r>
      <w:r w:rsidR="009920FC">
        <w:rPr>
          <w:lang w:val="bg-BG"/>
        </w:rPr>
        <w:t>на ПВ № 50215 и</w:t>
      </w:r>
      <w:r w:rsidR="00C61238">
        <w:rPr>
          <w:lang w:val="bg-BG"/>
        </w:rPr>
        <w:t xml:space="preserve"> същия</w:t>
      </w:r>
      <w:r w:rsidR="00FE0246">
        <w:rPr>
          <w:lang w:val="bg-BG"/>
        </w:rPr>
        <w:t>т е</w:t>
      </w:r>
      <w:r w:rsidR="00C61238">
        <w:rPr>
          <w:lang w:val="bg-BG"/>
        </w:rPr>
        <w:t xml:space="preserve"> заминал</w:t>
      </w:r>
      <w:r w:rsidR="00F15965">
        <w:rPr>
          <w:lang w:val="bg-BG"/>
        </w:rPr>
        <w:t xml:space="preserve"> </w:t>
      </w:r>
      <w:r w:rsidR="00411960" w:rsidRPr="00411960">
        <w:rPr>
          <w:lang w:val="bg-BG"/>
        </w:rPr>
        <w:t xml:space="preserve">в 00:48 часа </w:t>
      </w:r>
      <w:r w:rsidR="00F15965">
        <w:rPr>
          <w:lang w:val="bg-BG"/>
        </w:rPr>
        <w:t>за гара Перник</w:t>
      </w:r>
      <w:r w:rsidR="00C61238">
        <w:rPr>
          <w:lang w:val="bg-BG"/>
        </w:rPr>
        <w:t>,</w:t>
      </w:r>
      <w:r w:rsidR="00411960" w:rsidRPr="00411960">
        <w:rPr>
          <w:lang w:val="bg-BG"/>
        </w:rPr>
        <w:t xml:space="preserve"> </w:t>
      </w:r>
      <w:r w:rsidR="00C61238">
        <w:rPr>
          <w:lang w:val="bg-BG"/>
        </w:rPr>
        <w:t>крайна гара н</w:t>
      </w:r>
      <w:r w:rsidR="00D20737">
        <w:rPr>
          <w:lang w:val="bg-BG"/>
        </w:rPr>
        <w:t>а влака</w:t>
      </w:r>
      <w:r w:rsidR="00277880" w:rsidRPr="00277880">
        <w:rPr>
          <w:lang w:val="bg-BG"/>
        </w:rPr>
        <w:t>.</w:t>
      </w:r>
      <w:r w:rsidR="00FE0246">
        <w:rPr>
          <w:lang w:val="bg-BG"/>
        </w:rPr>
        <w:t xml:space="preserve"> </w:t>
      </w:r>
    </w:p>
    <w:p w14:paraId="170575A9" w14:textId="4876BDF0" w:rsidR="00F15965" w:rsidRDefault="009C6EB9" w:rsidP="00227B46">
      <w:pPr>
        <w:rPr>
          <w:lang w:val="bg-BG"/>
        </w:rPr>
      </w:pP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7C3111A0" wp14:editId="46FFF2B7">
                <wp:simplePos x="0" y="0"/>
                <wp:positionH relativeFrom="column">
                  <wp:posOffset>685165</wp:posOffset>
                </wp:positionH>
                <wp:positionV relativeFrom="page">
                  <wp:posOffset>1162050</wp:posOffset>
                </wp:positionV>
                <wp:extent cx="4580255" cy="3760470"/>
                <wp:effectExtent l="0" t="0" r="0" b="0"/>
                <wp:wrapTopAndBottom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0255" cy="3760470"/>
                          <a:chOff x="837744" y="1668032"/>
                          <a:chExt cx="4580860" cy="3761218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837810" y="1668032"/>
                            <a:ext cx="4580794" cy="3434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 Box 6"/>
                        <wps:cNvSpPr txBox="1"/>
                        <wps:spPr>
                          <a:xfrm>
                            <a:off x="837744" y="5101572"/>
                            <a:ext cx="4580611" cy="32767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002B35E" w14:textId="35AB6C21" w:rsidR="0043760A" w:rsidRPr="00FA6DA1" w:rsidRDefault="0043760A" w:rsidP="001F00EC">
                              <w:pPr>
                                <w:ind w:firstLine="0"/>
                                <w:jc w:val="center"/>
                                <w:rPr>
                                  <w:b/>
                                  <w:lang w:val="bg-BG"/>
                                </w:rPr>
                              </w:pPr>
                              <w:r w:rsidRPr="00FA6DA1">
                                <w:rPr>
                                  <w:b/>
                                  <w:lang w:val="bg-BG"/>
                                </w:rPr>
                                <w:t>Фиг. 1.2. Опожарен салон на вагон № 51522563019-0.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3111A0" id="Group 4" o:spid="_x0000_s1029" style="position:absolute;left:0;text-align:left;margin-left:53.95pt;margin-top:91.5pt;width:360.65pt;height:296.1pt;z-index:251623424;mso-position-vertical-relative:page" coordorigin="8377,16680" coordsize="45808,37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">
                <v:shape id="Picture 5" o:spid="_x0000_s1030" type="#_x0000_t75" style="position:absolute;left:8378;top:16680;width:45808;height:34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">
                  <v:imagedata r:id="rId12" o:title=""/>
                  <v:path arrowok="t"/>
                </v:shape>
                <v:shape id="Text Box 6" o:spid="_x0000_s1031" type="#_x0000_t202" style="position:absolute;left:8377;top:51015;width:45806;height:3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" fillcolor="white [3201]" stroked="f" strokeweight=".5pt">
                  <v:textbox>
                    <w:txbxContent>
                      <w:p w14:paraId="7002B35E" w14:textId="35AB6C21" w:rsidR="0043760A" w:rsidRPr="00FA6DA1" w:rsidRDefault="0043760A" w:rsidP="001F00EC">
                        <w:pPr>
                          <w:ind w:firstLine="0"/>
                          <w:jc w:val="center"/>
                          <w:rPr>
                            <w:b/>
                            <w:lang w:val="bg-BG"/>
                          </w:rPr>
                        </w:pPr>
                        <w:r w:rsidRPr="00FA6DA1">
                          <w:rPr>
                            <w:b/>
                            <w:lang w:val="bg-BG"/>
                          </w:rPr>
                          <w:t>Фиг. 1.2. Опожарен салон на вагон № 51522563019-0.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F15965">
        <w:rPr>
          <w:lang w:val="bg-BG"/>
        </w:rPr>
        <w:t xml:space="preserve">Вследствие на възникналия </w:t>
      </w:r>
      <w:r w:rsidR="00D20737">
        <w:rPr>
          <w:lang w:val="bg-BG"/>
        </w:rPr>
        <w:t>пожар в</w:t>
      </w:r>
      <w:r w:rsidR="00F15965">
        <w:rPr>
          <w:lang w:val="bg-BG"/>
        </w:rPr>
        <w:t xml:space="preserve"> ПВ № 50215 няма пострадали пътници и персонал, нанесени са щети на пътническия вагон (опожарен</w:t>
      </w:r>
      <w:r w:rsidR="00983850">
        <w:rPr>
          <w:lang w:val="bg-BG"/>
        </w:rPr>
        <w:t>а</w:t>
      </w:r>
      <w:r w:rsidR="00F15965">
        <w:rPr>
          <w:lang w:val="bg-BG"/>
        </w:rPr>
        <w:t xml:space="preserve"> </w:t>
      </w:r>
      <w:r w:rsidR="009920FC">
        <w:rPr>
          <w:lang w:val="bg-BG"/>
        </w:rPr>
        <w:t xml:space="preserve">е </w:t>
      </w:r>
      <w:r w:rsidR="00983850">
        <w:rPr>
          <w:lang w:val="bg-BG"/>
        </w:rPr>
        <w:t>голяма част от</w:t>
      </w:r>
      <w:r w:rsidR="009920FC">
        <w:rPr>
          <w:lang w:val="bg-BG"/>
        </w:rPr>
        <w:t xml:space="preserve"> </w:t>
      </w:r>
      <w:r w:rsidR="00F15965">
        <w:rPr>
          <w:lang w:val="bg-BG"/>
        </w:rPr>
        <w:t>салон</w:t>
      </w:r>
      <w:r w:rsidR="00983850">
        <w:rPr>
          <w:lang w:val="bg-BG"/>
        </w:rPr>
        <w:t>а</w:t>
      </w:r>
      <w:r w:rsidR="00F15965">
        <w:rPr>
          <w:lang w:val="bg-BG"/>
        </w:rPr>
        <w:t>)</w:t>
      </w:r>
      <w:r>
        <w:rPr>
          <w:lang w:val="bg-BG"/>
        </w:rPr>
        <w:t xml:space="preserve"> (фиг. 1.2)</w:t>
      </w:r>
      <w:r w:rsidR="00F15965">
        <w:rPr>
          <w:lang w:val="bg-BG"/>
        </w:rPr>
        <w:t>.</w:t>
      </w:r>
    </w:p>
    <w:p w14:paraId="1FE38AAE" w14:textId="376797B7" w:rsidR="00F15965" w:rsidRDefault="00F15965" w:rsidP="00227B46">
      <w:pPr>
        <w:rPr>
          <w:lang w:val="bg-BG"/>
        </w:rPr>
      </w:pPr>
      <w:r>
        <w:rPr>
          <w:lang w:val="bg-BG"/>
        </w:rPr>
        <w:t>Движението на влаковете през гара Перник разпределителна не е прекъсвано.</w:t>
      </w:r>
    </w:p>
    <w:p w14:paraId="3ECE7286" w14:textId="30B38E61" w:rsidR="003C706B" w:rsidRDefault="003C706B" w:rsidP="006B2C60">
      <w:pPr>
        <w:pStyle w:val="ab"/>
        <w:numPr>
          <w:ilvl w:val="1"/>
          <w:numId w:val="1"/>
        </w:numPr>
        <w:spacing w:before="120"/>
        <w:ind w:left="709" w:firstLine="0"/>
        <w:contextualSpacing w:val="0"/>
        <w:rPr>
          <w:i/>
          <w:iCs/>
          <w:lang w:val="bg-BG"/>
        </w:rPr>
      </w:pPr>
      <w:r w:rsidRPr="006B2C60">
        <w:rPr>
          <w:i/>
          <w:iCs/>
          <w:lang w:val="bg-BG"/>
        </w:rPr>
        <w:t>Място и време на настъпване на събитието.</w:t>
      </w:r>
    </w:p>
    <w:p w14:paraId="226CA114" w14:textId="585F4449" w:rsidR="00642AE8" w:rsidRPr="00642AE8" w:rsidRDefault="00DF317E" w:rsidP="00642AE8">
      <w:pPr>
        <w:pStyle w:val="ab"/>
        <w:ind w:left="0"/>
        <w:rPr>
          <w:iCs/>
          <w:lang w:val="bg-BG"/>
        </w:rPr>
      </w:pP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4358B904" wp14:editId="640F33B0">
                <wp:simplePos x="0" y="0"/>
                <wp:positionH relativeFrom="column">
                  <wp:posOffset>542925</wp:posOffset>
                </wp:positionH>
                <wp:positionV relativeFrom="page">
                  <wp:posOffset>6305550</wp:posOffset>
                </wp:positionV>
                <wp:extent cx="4467225" cy="2971800"/>
                <wp:effectExtent l="0" t="0" r="9525" b="0"/>
                <wp:wrapTopAndBottom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7225" cy="2971800"/>
                          <a:chOff x="295250" y="1482010"/>
                          <a:chExt cx="5648350" cy="375823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95263" y="1482010"/>
                            <a:ext cx="5648337" cy="31917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 Box 5"/>
                        <wps:cNvSpPr txBox="1"/>
                        <wps:spPr>
                          <a:xfrm>
                            <a:off x="295250" y="4665478"/>
                            <a:ext cx="5647875" cy="57476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B4309DE" w14:textId="77777777" w:rsidR="0043760A" w:rsidRDefault="0043760A" w:rsidP="00FA6DA1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szCs w:val="24"/>
                                </w:rPr>
                              </w:pPr>
                              <w:r w:rsidRPr="00A478DA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1.3.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Скица на запалването на вагон № 51522563019-0 – пети от състава на ПВ № 50215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58B904" id="Group 21" o:spid="_x0000_s1032" style="position:absolute;left:0;text-align:left;margin-left:42.75pt;margin-top:496.5pt;width:351.75pt;height:234pt;z-index:251629568;mso-position-vertical-relative:page;mso-width-relative:margin;mso-height-relative:margin" coordorigin="2952,14820" coordsize="56483,375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">
                <v:shape id="Picture 22" o:spid="_x0000_s1033" type="#_x0000_t75" style="position:absolute;left:2952;top:14820;width:56484;height:3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">
                  <v:imagedata r:id="rId14" o:title=""/>
                  <v:path arrowok="t"/>
                </v:shape>
                <v:shape id="Text Box 5" o:spid="_x0000_s1034" type="#_x0000_t202" style="position:absolute;left:2952;top:46654;width:56479;height:5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" fillcolor="white [3201]" stroked="f" strokeweight=".5pt">
                  <v:textbox>
                    <w:txbxContent>
                      <w:p w14:paraId="6B4309DE" w14:textId="77777777" w:rsidR="0043760A" w:rsidRDefault="0043760A" w:rsidP="00FA6DA1">
                        <w:pPr>
                          <w:ind w:firstLine="0"/>
                          <w:jc w:val="center"/>
                          <w:rPr>
                            <w:rFonts w:eastAsia="Calibri"/>
                            <w:b/>
                            <w:bCs/>
                            <w:szCs w:val="24"/>
                          </w:rPr>
                        </w:pPr>
                        <w:r w:rsidRPr="00A478DA"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Фиг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1.3.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Скица на запалването на вагон № 51522563019-0 – пети от състава на ПВ № 50215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9920FC" w:rsidRPr="009920FC">
        <w:rPr>
          <w:iCs/>
          <w:lang w:val="bg-BG"/>
        </w:rPr>
        <w:t>ПВ № 50215</w:t>
      </w:r>
      <w:r w:rsidR="009920FC">
        <w:rPr>
          <w:iCs/>
          <w:lang w:val="bg-BG"/>
        </w:rPr>
        <w:t xml:space="preserve"> </w:t>
      </w:r>
      <w:r w:rsidR="002C3DFA" w:rsidRPr="002C3DFA">
        <w:rPr>
          <w:iCs/>
          <w:lang w:val="bg-BG"/>
        </w:rPr>
        <w:t xml:space="preserve">по разписание </w:t>
      </w:r>
      <w:r w:rsidR="008A4359">
        <w:rPr>
          <w:iCs/>
          <w:lang w:val="bg-BG"/>
        </w:rPr>
        <w:t>пристига и спира</w:t>
      </w:r>
      <w:r w:rsidR="008A4359" w:rsidRPr="008A4359">
        <w:rPr>
          <w:iCs/>
          <w:lang w:val="bg-BG"/>
        </w:rPr>
        <w:t xml:space="preserve"> </w:t>
      </w:r>
      <w:r w:rsidR="007A2D00" w:rsidRPr="007A2D00">
        <w:rPr>
          <w:iCs/>
          <w:lang w:val="bg-BG"/>
        </w:rPr>
        <w:t xml:space="preserve">в 23:18 часа </w:t>
      </w:r>
      <w:r w:rsidR="00AE206F">
        <w:rPr>
          <w:iCs/>
          <w:lang w:val="bg-BG"/>
        </w:rPr>
        <w:t>на четвърти</w:t>
      </w:r>
      <w:r w:rsidR="007A2D00">
        <w:rPr>
          <w:iCs/>
          <w:lang w:val="bg-BG"/>
        </w:rPr>
        <w:t xml:space="preserve"> главен коловоз</w:t>
      </w:r>
      <w:r w:rsidR="00AE206F">
        <w:rPr>
          <w:iCs/>
          <w:lang w:val="bg-BG"/>
        </w:rPr>
        <w:t xml:space="preserve"> </w:t>
      </w:r>
      <w:r w:rsidR="00156592">
        <w:rPr>
          <w:iCs/>
          <w:lang w:val="bg-BG"/>
        </w:rPr>
        <w:t>в</w:t>
      </w:r>
      <w:r w:rsidR="007A2D00">
        <w:rPr>
          <w:iCs/>
          <w:lang w:val="bg-BG"/>
        </w:rPr>
        <w:t xml:space="preserve"> гара Перник разпределителна</w:t>
      </w:r>
      <w:r w:rsidR="002C3DFA">
        <w:rPr>
          <w:iCs/>
          <w:lang w:val="bg-BG"/>
        </w:rPr>
        <w:t xml:space="preserve">. До момента няма индикации за пожар </w:t>
      </w:r>
      <w:r w:rsidR="007A2D00">
        <w:rPr>
          <w:iCs/>
          <w:lang w:val="bg-BG"/>
        </w:rPr>
        <w:t xml:space="preserve">в пети последен вагон № </w:t>
      </w:r>
      <w:r w:rsidR="007A2D00" w:rsidRPr="007A2D00">
        <w:rPr>
          <w:iCs/>
          <w:lang w:val="bg-BG"/>
        </w:rPr>
        <w:t>51522563019</w:t>
      </w:r>
      <w:r w:rsidR="007F3C5E">
        <w:rPr>
          <w:iCs/>
          <w:lang w:val="bg-BG"/>
        </w:rPr>
        <w:t>-</w:t>
      </w:r>
      <w:r w:rsidR="007A2D00" w:rsidRPr="007A2D00">
        <w:rPr>
          <w:iCs/>
          <w:lang w:val="bg-BG"/>
        </w:rPr>
        <w:t>0</w:t>
      </w:r>
      <w:r w:rsidR="007A2D00">
        <w:rPr>
          <w:iCs/>
          <w:lang w:val="bg-BG"/>
        </w:rPr>
        <w:t xml:space="preserve"> от влака. </w:t>
      </w:r>
      <w:r w:rsidR="00156592" w:rsidRPr="00156592">
        <w:rPr>
          <w:iCs/>
          <w:lang w:val="bg-BG"/>
        </w:rPr>
        <w:t xml:space="preserve"> </w:t>
      </w:r>
      <w:r w:rsidR="00DD3C42">
        <w:rPr>
          <w:iCs/>
          <w:lang w:val="bg-BG"/>
        </w:rPr>
        <w:t>След потегляне</w:t>
      </w:r>
      <w:r w:rsidR="007A2D00">
        <w:rPr>
          <w:iCs/>
          <w:lang w:val="bg-BG"/>
        </w:rPr>
        <w:t xml:space="preserve"> в 23:19 часа </w:t>
      </w:r>
      <w:r w:rsidR="00DD3C42" w:rsidRPr="00DD3C42">
        <w:rPr>
          <w:iCs/>
          <w:lang w:val="bg-BG"/>
        </w:rPr>
        <w:t xml:space="preserve">влакът </w:t>
      </w:r>
      <w:r w:rsidR="00DD3C42">
        <w:rPr>
          <w:iCs/>
          <w:lang w:val="bg-BG"/>
        </w:rPr>
        <w:t>е спрян</w:t>
      </w:r>
      <w:r w:rsidR="00DD3C42" w:rsidRPr="00DD3C42">
        <w:rPr>
          <w:iCs/>
          <w:lang w:val="bg-BG"/>
        </w:rPr>
        <w:t xml:space="preserve"> принудително </w:t>
      </w:r>
      <w:r w:rsidR="00A478DA">
        <w:rPr>
          <w:iCs/>
          <w:lang w:val="bg-BG"/>
        </w:rPr>
        <w:lastRenderedPageBreak/>
        <w:t>чрез</w:t>
      </w:r>
      <w:r w:rsidR="009920FC">
        <w:rPr>
          <w:iCs/>
          <w:lang w:val="bg-BG"/>
        </w:rPr>
        <w:t xml:space="preserve"> задействана</w:t>
      </w:r>
      <w:r w:rsidR="007A2D00">
        <w:rPr>
          <w:iCs/>
          <w:lang w:val="bg-BG"/>
        </w:rPr>
        <w:t xml:space="preserve"> внезапна спирачка </w:t>
      </w:r>
      <w:r w:rsidR="00060A96">
        <w:rPr>
          <w:iCs/>
          <w:lang w:val="bg-BG"/>
        </w:rPr>
        <w:t>във влака</w:t>
      </w:r>
      <w:r w:rsidR="00DD3C42">
        <w:rPr>
          <w:iCs/>
          <w:lang w:val="bg-BG"/>
        </w:rPr>
        <w:t xml:space="preserve"> </w:t>
      </w:r>
      <w:r w:rsidR="007A2D00">
        <w:rPr>
          <w:iCs/>
          <w:lang w:val="bg-BG"/>
        </w:rPr>
        <w:t xml:space="preserve">от </w:t>
      </w:r>
      <w:r w:rsidR="00DD3C42">
        <w:rPr>
          <w:iCs/>
          <w:lang w:val="bg-BG"/>
        </w:rPr>
        <w:t>пътник</w:t>
      </w:r>
      <w:r w:rsidR="007A2D00">
        <w:rPr>
          <w:iCs/>
          <w:lang w:val="bg-BG"/>
        </w:rPr>
        <w:t xml:space="preserve">. </w:t>
      </w:r>
      <w:r w:rsidR="002C3DFA">
        <w:rPr>
          <w:iCs/>
          <w:lang w:val="bg-BG"/>
        </w:rPr>
        <w:t xml:space="preserve">Дежурният ръководител движение първи установява пожара в последния вагон на влака </w:t>
      </w:r>
      <w:r w:rsidR="00A06CD7">
        <w:rPr>
          <w:iCs/>
          <w:lang w:val="bg-BG"/>
        </w:rPr>
        <w:t>(фиг. 1</w:t>
      </w:r>
      <w:r w:rsidR="00642AE8">
        <w:rPr>
          <w:iCs/>
          <w:lang w:val="bg-BG"/>
        </w:rPr>
        <w:t>.</w:t>
      </w:r>
      <w:r w:rsidR="00DC2F7B">
        <w:rPr>
          <w:iCs/>
          <w:lang w:val="bg-BG"/>
        </w:rPr>
        <w:t>3</w:t>
      </w:r>
      <w:r w:rsidR="00A06CD7">
        <w:rPr>
          <w:iCs/>
          <w:lang w:val="bg-BG"/>
        </w:rPr>
        <w:t>).</w:t>
      </w:r>
    </w:p>
    <w:p w14:paraId="1C16ED9F" w14:textId="53445EC0" w:rsidR="00642AE8" w:rsidRPr="00A06CD7" w:rsidRDefault="00642AE8" w:rsidP="00A06CD7">
      <w:pPr>
        <w:pStyle w:val="ab"/>
        <w:ind w:left="0"/>
        <w:rPr>
          <w:iCs/>
          <w:lang w:val="bg-BG"/>
        </w:rPr>
      </w:pPr>
    </w:p>
    <w:p w14:paraId="6F832069" w14:textId="77777777" w:rsidR="00FA6DA1" w:rsidRPr="00FA6DA1" w:rsidRDefault="00FA6DA1" w:rsidP="00FA6DA1">
      <w:pPr>
        <w:pStyle w:val="ab"/>
        <w:numPr>
          <w:ilvl w:val="1"/>
          <w:numId w:val="1"/>
        </w:numPr>
        <w:tabs>
          <w:tab w:val="left" w:pos="2972"/>
        </w:tabs>
        <w:ind w:left="709" w:firstLine="0"/>
        <w:rPr>
          <w:i/>
          <w:iCs/>
          <w:lang w:val="bg-BG"/>
        </w:rPr>
      </w:pPr>
      <w:r w:rsidRPr="00FA6DA1">
        <w:rPr>
          <w:i/>
          <w:iCs/>
          <w:lang w:val="bg-BG"/>
        </w:rPr>
        <w:t>Фактори, определящи събитието.</w:t>
      </w:r>
    </w:p>
    <w:p w14:paraId="649C92A5" w14:textId="556D4BC5" w:rsidR="009F5833" w:rsidRDefault="004175E6" w:rsidP="0043760A">
      <w:pPr>
        <w:tabs>
          <w:tab w:val="left" w:pos="2972"/>
        </w:tabs>
        <w:rPr>
          <w:iCs/>
          <w:lang w:val="bg-BG"/>
        </w:rPr>
      </w:pPr>
      <w:r>
        <w:rPr>
          <w:iCs/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56CDE95" wp14:editId="363EE5A4">
                <wp:simplePos x="0" y="0"/>
                <wp:positionH relativeFrom="column">
                  <wp:posOffset>1609725</wp:posOffset>
                </wp:positionH>
                <wp:positionV relativeFrom="page">
                  <wp:posOffset>1685925</wp:posOffset>
                </wp:positionV>
                <wp:extent cx="2593340" cy="3629025"/>
                <wp:effectExtent l="0" t="0" r="0" b="9525"/>
                <wp:wrapTopAndBottom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3340" cy="3629025"/>
                          <a:chOff x="0" y="0"/>
                          <a:chExt cx="2593340" cy="3629025"/>
                        </a:xfrm>
                      </wpg:grpSpPr>
                      <wpg:grpSp>
                        <wpg:cNvPr id="3" name="Group 3"/>
                        <wpg:cNvGrpSpPr/>
                        <wpg:grpSpPr>
                          <a:xfrm>
                            <a:off x="0" y="0"/>
                            <a:ext cx="2593340" cy="3629025"/>
                            <a:chOff x="0" y="0"/>
                            <a:chExt cx="2593340" cy="3629025"/>
                          </a:xfrm>
                        </wpg:grpSpPr>
                        <wpg:grpSp>
                          <wpg:cNvPr id="13" name="Group 13"/>
                          <wpg:cNvGrpSpPr/>
                          <wpg:grpSpPr>
                            <a:xfrm>
                              <a:off x="0" y="0"/>
                              <a:ext cx="2593340" cy="3629025"/>
                              <a:chOff x="1840768" y="331255"/>
                              <a:chExt cx="3577582" cy="5004202"/>
                            </a:xfrm>
                          </wpg:grpSpPr>
                          <pic:pic xmlns:pic="http://schemas.openxmlformats.org/drawingml/2006/picture">
                            <pic:nvPicPr>
                              <pic:cNvPr id="14" name="Picture 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1840768" y="331255"/>
                                <a:ext cx="3577582" cy="449668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5" name="Text Box 15"/>
                            <wps:cNvSpPr txBox="1"/>
                            <wps:spPr>
                              <a:xfrm>
                                <a:off x="1840907" y="4864050"/>
                                <a:ext cx="3577443" cy="47140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9C752AA" w14:textId="416C37FD" w:rsidR="0043760A" w:rsidRPr="000D5698" w:rsidRDefault="0043760A" w:rsidP="009C6EB9">
                                  <w:pPr>
                                    <w:ind w:firstLine="0"/>
                                    <w:jc w:val="center"/>
                                    <w:rPr>
                                      <w:lang w:val="bg-BG"/>
                                    </w:rPr>
                                  </w:pPr>
                                  <w:r w:rsidRPr="000D5698">
                                    <w:rPr>
                                      <w:b/>
                                      <w:bCs/>
                                      <w:lang w:val="bg-BG"/>
                                    </w:rPr>
                                    <w:t>Фиг. 1.</w:t>
                                  </w:r>
                                  <w:r>
                                    <w:rPr>
                                      <w:b/>
                                      <w:bCs/>
                                      <w:lang w:val="bg-BG"/>
                                    </w:rPr>
                                    <w:t>4</w:t>
                                  </w:r>
                                  <w:r w:rsidRPr="000D5698">
                                    <w:rPr>
                                      <w:b/>
                                      <w:bCs/>
                                      <w:lang w:val="bg-BG"/>
                                    </w:rPr>
                                    <w:t>.</w:t>
                                  </w:r>
                                  <w:r>
                                    <w:rPr>
                                      <w:b/>
                                      <w:bCs/>
                                      <w:lang w:val="bg-BG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" name="Straight Arrow Connector 1"/>
                          <wps:cNvCnPr/>
                          <wps:spPr>
                            <a:xfrm flipH="1">
                              <a:off x="1238251" y="1295400"/>
                              <a:ext cx="49874" cy="171450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FF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" name="Text Box 10"/>
                        <wps:cNvSpPr txBox="1"/>
                        <wps:spPr>
                          <a:xfrm>
                            <a:off x="1095375" y="2914650"/>
                            <a:ext cx="706120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484161" w14:textId="0922CF52" w:rsidR="0043760A" w:rsidRPr="004175E6" w:rsidRDefault="0043760A" w:rsidP="004175E6">
                              <w:pPr>
                                <w:ind w:firstLine="0"/>
                                <w:rPr>
                                  <w:color w:val="FFFF00"/>
                                  <w:sz w:val="36"/>
                                  <w:szCs w:val="28"/>
                                  <w:lang w:val="bg-BG"/>
                                </w:rPr>
                              </w:pPr>
                              <w:r w:rsidRPr="004175E6">
                                <w:rPr>
                                  <w:color w:val="FFFF00"/>
                                  <w:sz w:val="36"/>
                                  <w:szCs w:val="28"/>
                                  <w:lang w:val="bg-BG"/>
                                </w:rPr>
                                <w:t>Ред 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6CDE95" id="Group 11" o:spid="_x0000_s1035" style="position:absolute;left:0;text-align:left;margin-left:126.75pt;margin-top:132.75pt;width:204.2pt;height:285.75pt;z-index:251754496;mso-position-vertical-relative:page" coordsize="25933,36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">
                <v:group id="Group 3" o:spid="_x0000_s1036" style="position:absolute;width:25933;height:36290" coordsize="25933,36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group id="Group 13" o:spid="_x0000_s1037" style="position:absolute;width:25933;height:36290" coordorigin="18407,3312" coordsize="35775,50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 id="Picture 14" o:spid="_x0000_s1038" type="#_x0000_t75" style="position:absolute;left:18407;top:3312;width:35776;height:44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">
                      <v:imagedata r:id="rId16" o:title=""/>
                      <v:path arrowok="t"/>
                    </v:shape>
                    <v:shape id="Text Box 15" o:spid="_x0000_s1039" type="#_x0000_t202" style="position:absolute;left:18409;top:48640;width:35774;height:4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" fillcolor="white [3201]" stroked="f" strokeweight=".5pt">
                      <v:textbox>
                        <w:txbxContent>
                          <w:p w14:paraId="19C752AA" w14:textId="416C37FD" w:rsidR="0043760A" w:rsidRPr="000D5698" w:rsidRDefault="0043760A" w:rsidP="009C6EB9">
                            <w:pPr>
                              <w:ind w:firstLine="0"/>
                              <w:jc w:val="center"/>
                              <w:rPr>
                                <w:lang w:val="bg-BG"/>
                              </w:rPr>
                            </w:pPr>
                            <w:r w:rsidRPr="000D5698">
                              <w:rPr>
                                <w:b/>
                                <w:bCs/>
                                <w:lang w:val="bg-BG"/>
                              </w:rPr>
                              <w:t>Фиг. 1.</w:t>
                            </w:r>
                            <w:r>
                              <w:rPr>
                                <w:b/>
                                <w:bCs/>
                                <w:lang w:val="bg-BG"/>
                              </w:rPr>
                              <w:t>4</w:t>
                            </w:r>
                            <w:r w:rsidRPr="000D5698">
                              <w:rPr>
                                <w:b/>
                                <w:bCs/>
                                <w:lang w:val="bg-BG"/>
                              </w:rPr>
                              <w:t>.</w:t>
                            </w:r>
                            <w:r>
                              <w:rPr>
                                <w:b/>
                                <w:bCs/>
                                <w:lang w:val="bg-BG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v:group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1" o:spid="_x0000_s1040" type="#_x0000_t32" style="position:absolute;left:12382;top:12954;width:499;height:1714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" strokecolor="yellow" strokeweight="3pt">
                    <v:stroke endarrow="block"/>
                  </v:shape>
                </v:group>
                <v:shape id="Text Box 10" o:spid="_x0000_s1041" type="#_x0000_t202" style="position:absolute;left:10953;top:29146;width:7061;height:342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" filled="f" stroked="f" strokeweight=".5pt">
                  <v:textbox>
                    <w:txbxContent>
                      <w:p w14:paraId="4F484161" w14:textId="0922CF52" w:rsidR="0043760A" w:rsidRPr="004175E6" w:rsidRDefault="0043760A" w:rsidP="004175E6">
                        <w:pPr>
                          <w:ind w:firstLine="0"/>
                          <w:rPr>
                            <w:color w:val="FFFF00"/>
                            <w:sz w:val="36"/>
                            <w:szCs w:val="28"/>
                            <w:lang w:val="bg-BG"/>
                          </w:rPr>
                        </w:pPr>
                        <w:r w:rsidRPr="004175E6">
                          <w:rPr>
                            <w:color w:val="FFFF00"/>
                            <w:sz w:val="36"/>
                            <w:szCs w:val="28"/>
                            <w:lang w:val="bg-BG"/>
                          </w:rPr>
                          <w:t>Ред 8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3F61AC" w:rsidRPr="003F61AC">
        <w:rPr>
          <w:iCs/>
          <w:lang w:val="bg-BG"/>
        </w:rPr>
        <w:t xml:space="preserve">Обуславящ фактор за настъпване на произшествието е </w:t>
      </w:r>
      <w:r w:rsidR="00735490">
        <w:rPr>
          <w:iCs/>
          <w:lang w:val="bg-BG"/>
        </w:rPr>
        <w:t xml:space="preserve">запалване на част от електрическото оборудване на </w:t>
      </w:r>
      <w:proofErr w:type="spellStart"/>
      <w:r w:rsidR="00E424D8">
        <w:rPr>
          <w:iCs/>
          <w:lang w:val="bg-BG"/>
        </w:rPr>
        <w:t>безкупейния</w:t>
      </w:r>
      <w:proofErr w:type="spellEnd"/>
      <w:r w:rsidR="00E424D8">
        <w:rPr>
          <w:iCs/>
          <w:lang w:val="bg-BG"/>
        </w:rPr>
        <w:t xml:space="preserve"> </w:t>
      </w:r>
      <w:r w:rsidR="00735490">
        <w:rPr>
          <w:iCs/>
          <w:lang w:val="bg-BG"/>
        </w:rPr>
        <w:t>пътнически</w:t>
      </w:r>
      <w:r w:rsidR="00E424D8">
        <w:rPr>
          <w:iCs/>
          <w:lang w:val="bg-BG"/>
        </w:rPr>
        <w:t xml:space="preserve"> </w:t>
      </w:r>
      <w:r w:rsidR="00735490">
        <w:rPr>
          <w:iCs/>
          <w:lang w:val="bg-BG"/>
        </w:rPr>
        <w:t xml:space="preserve">вагон </w:t>
      </w:r>
      <w:r w:rsidR="00E424D8">
        <w:rPr>
          <w:iCs/>
          <w:lang w:val="bg-BG"/>
        </w:rPr>
        <w:t xml:space="preserve">№ 51522563019-0 </w:t>
      </w:r>
      <w:r w:rsidR="00735490">
        <w:rPr>
          <w:iCs/>
          <w:lang w:val="bg-BG"/>
        </w:rPr>
        <w:t xml:space="preserve">в зоната на </w:t>
      </w:r>
      <w:r w:rsidR="00735490" w:rsidRPr="009F5833">
        <w:rPr>
          <w:iCs/>
          <w:lang w:val="bg-BG"/>
        </w:rPr>
        <w:t>багажни</w:t>
      </w:r>
      <w:r w:rsidR="009F5833" w:rsidRPr="009F5833">
        <w:rPr>
          <w:iCs/>
          <w:lang w:val="bg-BG"/>
        </w:rPr>
        <w:t>т</w:t>
      </w:r>
      <w:r w:rsidR="009F5833">
        <w:rPr>
          <w:iCs/>
          <w:lang w:val="bg-BG"/>
        </w:rPr>
        <w:t>е отделения</w:t>
      </w:r>
      <w:r w:rsidR="00735490">
        <w:rPr>
          <w:iCs/>
          <w:lang w:val="bg-BG"/>
        </w:rPr>
        <w:t xml:space="preserve"> над седалките </w:t>
      </w:r>
      <w:r w:rsidR="000B264F">
        <w:rPr>
          <w:iCs/>
          <w:lang w:val="bg-BG"/>
        </w:rPr>
        <w:t xml:space="preserve">от ред 8 по посока на нарастване на номерата на седящите места </w:t>
      </w:r>
      <w:r w:rsidR="003F61AC" w:rsidRPr="009F5833">
        <w:rPr>
          <w:iCs/>
          <w:lang w:val="bg-BG"/>
        </w:rPr>
        <w:t>(фиг. 1.</w:t>
      </w:r>
      <w:r w:rsidR="00DF317E">
        <w:rPr>
          <w:iCs/>
          <w:lang w:val="bg-BG"/>
        </w:rPr>
        <w:t>4</w:t>
      </w:r>
      <w:r w:rsidR="003F61AC" w:rsidRPr="009F5833">
        <w:rPr>
          <w:iCs/>
          <w:lang w:val="bg-BG"/>
        </w:rPr>
        <w:t>)</w:t>
      </w:r>
      <w:r w:rsidR="003F61AC" w:rsidRPr="003F61AC">
        <w:rPr>
          <w:iCs/>
          <w:lang w:val="bg-BG"/>
        </w:rPr>
        <w:t>.</w:t>
      </w:r>
    </w:p>
    <w:p w14:paraId="5E6FAF1C" w14:textId="4A8996ED" w:rsidR="00E424D8" w:rsidRDefault="003F61AC" w:rsidP="003F61AC">
      <w:pPr>
        <w:rPr>
          <w:szCs w:val="24"/>
          <w:lang w:val="bg-BG"/>
        </w:rPr>
      </w:pPr>
      <w:r w:rsidRPr="003F61AC">
        <w:rPr>
          <w:lang w:val="bg-BG"/>
        </w:rPr>
        <w:t>Допринасящ</w:t>
      </w:r>
      <w:r w:rsidR="005F40B0">
        <w:rPr>
          <w:lang w:val="bg-BG"/>
        </w:rPr>
        <w:t>и</w:t>
      </w:r>
      <w:r w:rsidRPr="003F61AC">
        <w:rPr>
          <w:lang w:val="bg-BG"/>
        </w:rPr>
        <w:t xml:space="preserve"> фактор</w:t>
      </w:r>
      <w:r w:rsidR="005F40B0">
        <w:rPr>
          <w:lang w:val="bg-BG"/>
        </w:rPr>
        <w:t>и</w:t>
      </w:r>
      <w:r w:rsidRPr="003F61AC">
        <w:rPr>
          <w:lang w:val="bg-BG"/>
        </w:rPr>
        <w:t xml:space="preserve"> за настъпване на</w:t>
      </w:r>
      <w:r w:rsidR="00710E17">
        <w:rPr>
          <w:lang w:val="bg-BG"/>
        </w:rPr>
        <w:t xml:space="preserve"> произшествието</w:t>
      </w:r>
      <w:r w:rsidR="005F40B0">
        <w:rPr>
          <w:lang w:val="bg-BG"/>
        </w:rPr>
        <w:t xml:space="preserve"> са:</w:t>
      </w:r>
      <w:r w:rsidR="005F40B0" w:rsidRPr="005F40B0">
        <w:rPr>
          <w:szCs w:val="24"/>
          <w:lang w:val="bg-BG"/>
        </w:rPr>
        <w:t xml:space="preserve"> </w:t>
      </w:r>
      <w:r w:rsidR="00735490">
        <w:rPr>
          <w:szCs w:val="24"/>
          <w:lang w:val="bg-BG"/>
        </w:rPr>
        <w:t xml:space="preserve">наличие на </w:t>
      </w:r>
      <w:r w:rsidR="00983984">
        <w:rPr>
          <w:szCs w:val="24"/>
          <w:lang w:val="bg-BG"/>
        </w:rPr>
        <w:t xml:space="preserve">запалими </w:t>
      </w:r>
      <w:r w:rsidR="005E7980">
        <w:rPr>
          <w:szCs w:val="24"/>
          <w:lang w:val="bg-BG"/>
        </w:rPr>
        <w:t>елементи</w:t>
      </w:r>
      <w:r w:rsidR="00A73DBB">
        <w:rPr>
          <w:szCs w:val="24"/>
          <w:lang w:val="bg-BG"/>
        </w:rPr>
        <w:t xml:space="preserve"> от електрическото оборудване</w:t>
      </w:r>
      <w:r w:rsidR="003E4B8D">
        <w:rPr>
          <w:szCs w:val="24"/>
          <w:lang w:val="bg-BG"/>
        </w:rPr>
        <w:t>.</w:t>
      </w:r>
    </w:p>
    <w:p w14:paraId="0573371D" w14:textId="4168FDDE" w:rsidR="005F40B0" w:rsidRDefault="00DC2F7B" w:rsidP="00DC2F7B">
      <w:pPr>
        <w:spacing w:after="240"/>
        <w:rPr>
          <w:szCs w:val="24"/>
          <w:lang w:val="bg-BG"/>
        </w:rPr>
      </w:pPr>
      <w:r>
        <w:rPr>
          <w:szCs w:val="24"/>
          <w:lang w:val="bg-BG"/>
        </w:rPr>
        <w:t>Фактът, че вагонът не е оборудван с</w:t>
      </w:r>
      <w:r w:rsidR="00735490" w:rsidRPr="003E4B8D">
        <w:rPr>
          <w:szCs w:val="24"/>
          <w:lang w:val="bg-BG"/>
        </w:rPr>
        <w:t xml:space="preserve"> пожароизвестителна инсталация</w:t>
      </w:r>
      <w:r w:rsidR="00E424D8">
        <w:rPr>
          <w:szCs w:val="24"/>
          <w:lang w:val="bg-BG"/>
        </w:rPr>
        <w:t xml:space="preserve"> е способствал за разрастване на пожара и за ненавременното му откриване и погасяване преди да настъпят значителни щети по вътрешното оборудване на вагона.</w:t>
      </w:r>
    </w:p>
    <w:p w14:paraId="32DF20AB" w14:textId="37F99556" w:rsidR="003C706B" w:rsidRPr="00B22337" w:rsidRDefault="0059562B" w:rsidP="00980917">
      <w:pPr>
        <w:pStyle w:val="ab"/>
        <w:numPr>
          <w:ilvl w:val="1"/>
          <w:numId w:val="9"/>
        </w:numPr>
        <w:tabs>
          <w:tab w:val="left" w:pos="1134"/>
        </w:tabs>
        <w:ind w:hanging="11"/>
        <w:rPr>
          <w:i/>
          <w:iCs/>
          <w:color w:val="FF0000"/>
          <w:lang w:val="bg-BG"/>
        </w:rPr>
      </w:pPr>
      <w:r w:rsidRPr="00B22337">
        <w:rPr>
          <w:i/>
          <w:iCs/>
          <w:color w:val="FF0000"/>
          <w:lang w:val="bg-BG"/>
        </w:rPr>
        <w:t xml:space="preserve"> </w:t>
      </w:r>
      <w:r w:rsidR="003C706B" w:rsidRPr="00FA6DA1">
        <w:rPr>
          <w:i/>
          <w:iCs/>
          <w:lang w:val="bg-BG"/>
        </w:rPr>
        <w:t>Непосредствени причини и последствия от събитието.</w:t>
      </w:r>
    </w:p>
    <w:p w14:paraId="34F51B03" w14:textId="468045A9" w:rsidR="00DD3C42" w:rsidRDefault="00FA43B1" w:rsidP="00DD3C42">
      <w:pPr>
        <w:pStyle w:val="ab"/>
        <w:ind w:left="0"/>
        <w:rPr>
          <w:szCs w:val="24"/>
          <w:lang w:val="bg-BG"/>
        </w:rPr>
      </w:pPr>
      <w:r w:rsidRPr="00DB1581">
        <w:rPr>
          <w:lang w:val="bg-BG"/>
        </w:rPr>
        <w:t xml:space="preserve"> </w:t>
      </w:r>
      <w:r w:rsidRPr="002A6292">
        <w:rPr>
          <w:lang w:val="bg-BG"/>
        </w:rPr>
        <w:t xml:space="preserve">Най-вероятната причина за възникване на произшествието е </w:t>
      </w:r>
      <w:r w:rsidR="00735490">
        <w:rPr>
          <w:lang w:val="bg-BG"/>
        </w:rPr>
        <w:t>принудително запалване от външен източник в зоната на високоговорителя и съгласуващия трансформатор на озвучителната уредба, намиращи се в зоната за поставян</w:t>
      </w:r>
      <w:r w:rsidR="005E7980">
        <w:rPr>
          <w:lang w:val="bg-BG"/>
        </w:rPr>
        <w:t>е</w:t>
      </w:r>
      <w:r w:rsidR="00735490">
        <w:rPr>
          <w:lang w:val="bg-BG"/>
        </w:rPr>
        <w:t xml:space="preserve"> багажа на пътниците </w:t>
      </w:r>
      <w:r w:rsidR="005E7980">
        <w:rPr>
          <w:lang w:val="bg-BG"/>
        </w:rPr>
        <w:t>над седалките във</w:t>
      </w:r>
      <w:r w:rsidR="00735490">
        <w:rPr>
          <w:lang w:val="bg-BG"/>
        </w:rPr>
        <w:t xml:space="preserve"> вагона</w:t>
      </w:r>
      <w:r w:rsidR="005E7980">
        <w:rPr>
          <w:lang w:val="bg-BG"/>
        </w:rPr>
        <w:t>.</w:t>
      </w:r>
    </w:p>
    <w:p w14:paraId="3A1A023B" w14:textId="74D13189" w:rsidR="003C706B" w:rsidRPr="00FA6DA1" w:rsidRDefault="0059562B" w:rsidP="00A7408C">
      <w:pPr>
        <w:pStyle w:val="ab"/>
        <w:tabs>
          <w:tab w:val="left" w:pos="1134"/>
        </w:tabs>
        <w:spacing w:before="120"/>
        <w:ind w:left="0"/>
        <w:contextualSpacing w:val="0"/>
        <w:rPr>
          <w:i/>
          <w:iCs/>
          <w:lang w:val="bg-BG"/>
        </w:rPr>
      </w:pPr>
      <w:r w:rsidRPr="00FA6DA1">
        <w:rPr>
          <w:i/>
          <w:iCs/>
          <w:lang w:val="bg-BG"/>
        </w:rPr>
        <w:t>1.5.</w:t>
      </w:r>
      <w:r w:rsidR="003F61AC" w:rsidRPr="00B22337">
        <w:rPr>
          <w:i/>
          <w:iCs/>
          <w:color w:val="FF0000"/>
          <w:lang w:val="bg-BG"/>
        </w:rPr>
        <w:t xml:space="preserve"> </w:t>
      </w:r>
      <w:r w:rsidR="003C706B" w:rsidRPr="00FA6DA1">
        <w:rPr>
          <w:i/>
          <w:iCs/>
          <w:lang w:val="bg-BG"/>
        </w:rPr>
        <w:t>Препоръки за безопасност и адресати, към които са насочени.</w:t>
      </w:r>
    </w:p>
    <w:p w14:paraId="6D902B25" w14:textId="4EA9BBC7" w:rsidR="0001160A" w:rsidRPr="0001160A" w:rsidRDefault="0059562B" w:rsidP="0001160A">
      <w:pPr>
        <w:rPr>
          <w:lang w:val="bg-BG"/>
        </w:rPr>
      </w:pPr>
      <w:r>
        <w:rPr>
          <w:iCs/>
          <w:lang w:val="bg-BG"/>
        </w:rPr>
        <w:tab/>
      </w:r>
      <w:r w:rsidR="0001160A" w:rsidRPr="0001160A">
        <w:rPr>
          <w:lang w:val="bg-BG"/>
        </w:rPr>
        <w:t>Комисията за разследване предлага препоръки за безопасност, адресирани до Националния орган по безопасността – Изпълнителна агенция „Железопътна администрация“ относими към двата субекта, участващи в произшествието.</w:t>
      </w:r>
    </w:p>
    <w:p w14:paraId="4ED42CE4" w14:textId="222D5C9E" w:rsidR="0001160A" w:rsidRPr="0001160A" w:rsidRDefault="0043760A" w:rsidP="0001160A">
      <w:pPr>
        <w:rPr>
          <w:lang w:val="bg-BG"/>
        </w:rPr>
      </w:pPr>
      <w:r>
        <w:rPr>
          <w:lang w:val="bg-BG"/>
        </w:rPr>
        <w:sym w:font="Symbol" w:char="F0B7"/>
      </w:r>
      <w:r w:rsidR="0001160A" w:rsidRPr="0043760A">
        <w:rPr>
          <w:lang w:val="bg-BG"/>
        </w:rPr>
        <w:t xml:space="preserve"> </w:t>
      </w:r>
      <w:r w:rsidR="0001160A" w:rsidRPr="0001160A">
        <w:rPr>
          <w:lang w:val="bg-BG"/>
        </w:rPr>
        <w:t xml:space="preserve">С препоръка 1 се предлага ДП НКЖИ и БДЖ ПП ЕООД да запознаят заинтересования персонал със съдържанието на настоящия </w:t>
      </w:r>
      <w:r w:rsidR="00C57AA4">
        <w:rPr>
          <w:lang w:val="bg-BG"/>
        </w:rPr>
        <w:t xml:space="preserve">окончателен </w:t>
      </w:r>
      <w:r w:rsidR="0001160A" w:rsidRPr="0001160A">
        <w:rPr>
          <w:lang w:val="bg-BG"/>
        </w:rPr>
        <w:t>доклад.</w:t>
      </w:r>
    </w:p>
    <w:p w14:paraId="3CCB1772" w14:textId="085165D5" w:rsidR="0001160A" w:rsidRPr="0001160A" w:rsidRDefault="0043760A" w:rsidP="0001160A">
      <w:pPr>
        <w:rPr>
          <w:lang w:val="bg-BG"/>
        </w:rPr>
      </w:pPr>
      <w:r>
        <w:rPr>
          <w:lang w:val="bg-BG"/>
        </w:rPr>
        <w:sym w:font="Symbol" w:char="F0B7"/>
      </w:r>
      <w:r w:rsidR="0001160A" w:rsidRPr="0043760A">
        <w:rPr>
          <w:lang w:val="bg-BG"/>
        </w:rPr>
        <w:t xml:space="preserve"> </w:t>
      </w:r>
      <w:r w:rsidR="0001160A" w:rsidRPr="0001160A">
        <w:rPr>
          <w:lang w:val="bg-BG"/>
        </w:rPr>
        <w:t xml:space="preserve">С препоръка 2 се предлага БДЖ ПП ЕООД при извършване на обновяване или модернизация (капитален ремонт) на пътнически вагони в спецификацията да </w:t>
      </w:r>
      <w:r w:rsidR="00C57AA4">
        <w:rPr>
          <w:lang w:val="bg-BG"/>
        </w:rPr>
        <w:t xml:space="preserve">се включат </w:t>
      </w:r>
      <w:r w:rsidR="00C57AA4">
        <w:rPr>
          <w:lang w:val="bg-BG"/>
        </w:rPr>
        <w:lastRenderedPageBreak/>
        <w:t xml:space="preserve">технически изисквания </w:t>
      </w:r>
      <w:r w:rsidR="0001160A" w:rsidRPr="0001160A">
        <w:rPr>
          <w:lang w:val="bg-BG"/>
        </w:rPr>
        <w:t>относно оборудването и зоните</w:t>
      </w:r>
      <w:r w:rsidR="00C57AA4">
        <w:rPr>
          <w:lang w:val="bg-BG"/>
        </w:rPr>
        <w:t>,</w:t>
      </w:r>
      <w:r w:rsidR="0001160A" w:rsidRPr="0001160A">
        <w:rPr>
          <w:lang w:val="bg-BG"/>
        </w:rPr>
        <w:t xml:space="preserve"> свързани с опасност от възникване на пожар, </w:t>
      </w:r>
      <w:r w:rsidR="00C57AA4">
        <w:rPr>
          <w:lang w:val="bg-BG"/>
        </w:rPr>
        <w:t xml:space="preserve">като вагоните </w:t>
      </w:r>
      <w:r w:rsidR="0001160A" w:rsidRPr="0001160A">
        <w:rPr>
          <w:lang w:val="bg-BG"/>
        </w:rPr>
        <w:t xml:space="preserve">трябва да са оборудвани със система, откриваща пожар на ранен етап (пожароизвестителна инсталация). </w:t>
      </w:r>
    </w:p>
    <w:p w14:paraId="564F4A7A" w14:textId="671A0A8E" w:rsidR="0001160A" w:rsidRPr="0001160A" w:rsidRDefault="0043760A" w:rsidP="0001160A">
      <w:pPr>
        <w:rPr>
          <w:lang w:val="bg-BG"/>
        </w:rPr>
      </w:pPr>
      <w:r>
        <w:rPr>
          <w:lang w:val="bg-BG"/>
        </w:rPr>
        <w:sym w:font="Symbol" w:char="F0B7"/>
      </w:r>
      <w:r w:rsidR="0001160A" w:rsidRPr="0043760A">
        <w:rPr>
          <w:lang w:val="bg-BG"/>
        </w:rPr>
        <w:t xml:space="preserve"> </w:t>
      </w:r>
      <w:r w:rsidR="0001160A" w:rsidRPr="0001160A">
        <w:rPr>
          <w:lang w:val="bg-BG"/>
        </w:rPr>
        <w:t xml:space="preserve">С препоръка 3 се предлага БДЖ ПП ЕООД при извършване на обновяване или модернизация (капитален ремонт) на пътнически вагони в спецификацията </w:t>
      </w:r>
      <w:r w:rsidR="00C57AA4" w:rsidRPr="0001160A">
        <w:rPr>
          <w:lang w:val="bg-BG"/>
        </w:rPr>
        <w:t xml:space="preserve">да </w:t>
      </w:r>
      <w:r w:rsidR="00C57AA4">
        <w:rPr>
          <w:lang w:val="bg-BG"/>
        </w:rPr>
        <w:t>се включат технически изисквания</w:t>
      </w:r>
      <w:r w:rsidR="0001160A" w:rsidRPr="0001160A">
        <w:rPr>
          <w:lang w:val="bg-BG"/>
        </w:rPr>
        <w:t xml:space="preserve">, </w:t>
      </w:r>
      <w:r w:rsidR="00C57AA4">
        <w:rPr>
          <w:lang w:val="bg-BG"/>
        </w:rPr>
        <w:t xml:space="preserve">по силата на </w:t>
      </w:r>
      <w:r w:rsidR="0001160A" w:rsidRPr="0001160A">
        <w:rPr>
          <w:lang w:val="bg-BG"/>
        </w:rPr>
        <w:t>които при откриването на пожар да се задейства светлинен и звуков алармен сигнал в</w:t>
      </w:r>
      <w:r w:rsidR="00C57AA4">
        <w:rPr>
          <w:lang w:val="bg-BG"/>
        </w:rPr>
        <w:t>ъв</w:t>
      </w:r>
      <w:r w:rsidR="0001160A" w:rsidRPr="0001160A">
        <w:rPr>
          <w:lang w:val="bg-BG"/>
        </w:rPr>
        <w:t xml:space="preserve"> вагона.</w:t>
      </w:r>
    </w:p>
    <w:p w14:paraId="3AE910E6" w14:textId="04AC0F88" w:rsidR="0001160A" w:rsidRPr="0001160A" w:rsidRDefault="0043760A" w:rsidP="0001160A">
      <w:pPr>
        <w:rPr>
          <w:lang w:val="bg-BG"/>
        </w:rPr>
      </w:pPr>
      <w:r>
        <w:rPr>
          <w:lang w:val="bg-BG"/>
        </w:rPr>
        <w:sym w:font="Symbol" w:char="F0B7"/>
      </w:r>
      <w:r w:rsidR="0001160A" w:rsidRPr="0043760A">
        <w:rPr>
          <w:lang w:val="bg-BG"/>
        </w:rPr>
        <w:t xml:space="preserve"> </w:t>
      </w:r>
      <w:r w:rsidR="0001160A" w:rsidRPr="0001160A">
        <w:rPr>
          <w:lang w:val="bg-BG"/>
        </w:rPr>
        <w:t>С препоръка 4 се предлага БДЖ ПП ЕООД при извършване на обновяване или модернизация (капитален ремонт) на всички серии пътнически вагони</w:t>
      </w:r>
      <w:r w:rsidR="00366115">
        <w:rPr>
          <w:lang w:val="bg-BG"/>
        </w:rPr>
        <w:t>,</w:t>
      </w:r>
      <w:r w:rsidR="0001160A" w:rsidRPr="0001160A">
        <w:rPr>
          <w:lang w:val="bg-BG"/>
        </w:rPr>
        <w:t xml:space="preserve"> в </w:t>
      </w:r>
      <w:r w:rsidR="00366115">
        <w:rPr>
          <w:lang w:val="bg-BG"/>
        </w:rPr>
        <w:t xml:space="preserve">техническата </w:t>
      </w:r>
      <w:r w:rsidR="0001160A" w:rsidRPr="0001160A">
        <w:rPr>
          <w:lang w:val="bg-BG"/>
        </w:rPr>
        <w:t>спецификация да се предвид</w:t>
      </w:r>
      <w:r w:rsidR="00366115">
        <w:rPr>
          <w:lang w:val="bg-BG"/>
        </w:rPr>
        <w:t>и</w:t>
      </w:r>
      <w:r w:rsidR="0001160A" w:rsidRPr="0001160A">
        <w:rPr>
          <w:lang w:val="bg-BG"/>
        </w:rPr>
        <w:t xml:space="preserve"> в двата края на вагона </w:t>
      </w:r>
      <w:r w:rsidR="00366115">
        <w:rPr>
          <w:lang w:val="bg-BG"/>
        </w:rPr>
        <w:t xml:space="preserve">да бъдат монтирани </w:t>
      </w:r>
      <w:r w:rsidR="0001160A" w:rsidRPr="0001160A">
        <w:rPr>
          <w:lang w:val="bg-BG"/>
        </w:rPr>
        <w:t>видео записващи камери за наблюдение действията на пътниците.</w:t>
      </w:r>
    </w:p>
    <w:p w14:paraId="778ABFEF" w14:textId="1A3A1495" w:rsidR="00CB5EAF" w:rsidRDefault="00CB5EAF" w:rsidP="0001160A">
      <w:pPr>
        <w:tabs>
          <w:tab w:val="left" w:pos="709"/>
        </w:tabs>
        <w:ind w:firstLine="0"/>
        <w:rPr>
          <w:rFonts w:eastAsiaTheme="minorEastAsia"/>
          <w:szCs w:val="24"/>
          <w:lang w:val="bg-BG"/>
        </w:rPr>
      </w:pPr>
      <w:r>
        <w:rPr>
          <w:rFonts w:eastAsiaTheme="minorEastAsia"/>
          <w:szCs w:val="24"/>
          <w:lang w:val="bg-BG"/>
        </w:rPr>
        <w:br w:type="page"/>
      </w:r>
    </w:p>
    <w:p w14:paraId="772D503E" w14:textId="5748670D" w:rsidR="003C706B" w:rsidRPr="0059562B" w:rsidRDefault="003C706B" w:rsidP="00980917">
      <w:pPr>
        <w:pStyle w:val="ab"/>
        <w:numPr>
          <w:ilvl w:val="0"/>
          <w:numId w:val="9"/>
        </w:numPr>
        <w:tabs>
          <w:tab w:val="left" w:pos="993"/>
        </w:tabs>
        <w:spacing w:before="120"/>
        <w:ind w:firstLine="349"/>
        <w:rPr>
          <w:lang w:val="bg-BG"/>
        </w:rPr>
      </w:pPr>
      <w:r w:rsidRPr="0059562B">
        <w:rPr>
          <w:b/>
          <w:bCs/>
          <w:sz w:val="28"/>
          <w:szCs w:val="22"/>
          <w:lang w:val="bg-BG"/>
        </w:rPr>
        <w:lastRenderedPageBreak/>
        <w:t>Разследв</w:t>
      </w:r>
      <w:bookmarkStart w:id="2" w:name="разследване"/>
      <w:bookmarkEnd w:id="2"/>
      <w:r w:rsidRPr="0059562B">
        <w:rPr>
          <w:b/>
          <w:bCs/>
          <w:sz w:val="28"/>
          <w:szCs w:val="22"/>
          <w:lang w:val="bg-BG"/>
        </w:rPr>
        <w:t>ане</w:t>
      </w:r>
    </w:p>
    <w:p w14:paraId="405D5AEE" w14:textId="2E88764E" w:rsidR="0059562B" w:rsidRPr="0059562B" w:rsidRDefault="0059562B" w:rsidP="00980917">
      <w:pPr>
        <w:pStyle w:val="ab"/>
        <w:numPr>
          <w:ilvl w:val="1"/>
          <w:numId w:val="10"/>
        </w:numPr>
        <w:tabs>
          <w:tab w:val="left" w:pos="1134"/>
        </w:tabs>
        <w:spacing w:before="120"/>
        <w:ind w:left="709" w:firstLine="0"/>
        <w:contextualSpacing w:val="0"/>
        <w:rPr>
          <w:i/>
          <w:iCs/>
          <w:lang w:val="bg-BG"/>
        </w:rPr>
      </w:pPr>
      <w:r>
        <w:rPr>
          <w:i/>
          <w:iCs/>
          <w:lang w:val="bg-BG"/>
        </w:rPr>
        <w:t xml:space="preserve"> </w:t>
      </w:r>
      <w:r w:rsidR="003C706B" w:rsidRPr="0059562B">
        <w:rPr>
          <w:i/>
          <w:iCs/>
          <w:lang w:val="bg-BG"/>
        </w:rPr>
        <w:t>Решение за започване на разследването.</w:t>
      </w:r>
    </w:p>
    <w:p w14:paraId="3148445A" w14:textId="0171F067" w:rsidR="0059562B" w:rsidRDefault="0059562B" w:rsidP="0059562B">
      <w:pPr>
        <w:pStyle w:val="ab"/>
        <w:tabs>
          <w:tab w:val="left" w:pos="1134"/>
        </w:tabs>
        <w:ind w:left="0"/>
        <w:contextualSpacing w:val="0"/>
        <w:rPr>
          <w:iCs/>
          <w:lang w:val="bg-BG"/>
        </w:rPr>
      </w:pPr>
      <w:r w:rsidRPr="0059562B">
        <w:rPr>
          <w:iCs/>
          <w:lang w:val="bg-BG"/>
        </w:rPr>
        <w:t>Решение за започване разследване на произшествието е взето предвид сериозността и неговото въздействие върху безопасността. Разследването цели предотвратяването на такъв вид произшествия, които при малко по</w:t>
      </w:r>
      <w:r w:rsidR="00A25331">
        <w:rPr>
          <w:iCs/>
          <w:lang w:val="bg-BG"/>
        </w:rPr>
        <w:t>-</w:t>
      </w:r>
      <w:r w:rsidRPr="0059562B">
        <w:rPr>
          <w:iCs/>
          <w:lang w:val="bg-BG"/>
        </w:rPr>
        <w:t>различни обстоятелства биха могли да доведат до тежки произшествия, включително технически повреди в структурните подсистеми.</w:t>
      </w:r>
    </w:p>
    <w:p w14:paraId="55B5E2DA" w14:textId="77777777" w:rsidR="0059562B" w:rsidRDefault="0059562B" w:rsidP="00980917">
      <w:pPr>
        <w:pStyle w:val="ab"/>
        <w:numPr>
          <w:ilvl w:val="1"/>
          <w:numId w:val="10"/>
        </w:numPr>
        <w:tabs>
          <w:tab w:val="left" w:pos="1134"/>
        </w:tabs>
        <w:spacing w:before="120"/>
        <w:ind w:left="709" w:firstLine="0"/>
        <w:contextualSpacing w:val="0"/>
        <w:rPr>
          <w:i/>
          <w:iCs/>
          <w:lang w:val="bg-BG"/>
        </w:rPr>
      </w:pPr>
      <w:r>
        <w:rPr>
          <w:iCs/>
          <w:lang w:val="bg-BG"/>
        </w:rPr>
        <w:t xml:space="preserve"> </w:t>
      </w:r>
      <w:r w:rsidR="003C706B" w:rsidRPr="0059562B">
        <w:rPr>
          <w:i/>
          <w:iCs/>
          <w:lang w:val="bg-BG"/>
        </w:rPr>
        <w:t>Мотиви за решението за започване на разследването.</w:t>
      </w:r>
    </w:p>
    <w:p w14:paraId="109013D5" w14:textId="5130D48B" w:rsidR="0059562B" w:rsidRDefault="0059562B" w:rsidP="0059562B">
      <w:pPr>
        <w:pStyle w:val="ab"/>
        <w:tabs>
          <w:tab w:val="left" w:pos="1134"/>
        </w:tabs>
        <w:ind w:left="0"/>
        <w:contextualSpacing w:val="0"/>
        <w:rPr>
          <w:lang w:val="bg-BG"/>
        </w:rPr>
      </w:pPr>
      <w:r w:rsidRPr="0059562B">
        <w:rPr>
          <w:lang w:val="bg-BG"/>
        </w:rPr>
        <w:t>Решението за започване на разследване е на основание чл. 20, параграф 2, (а) и (в) от Директива (ЕС)</w:t>
      </w:r>
      <w:r w:rsidR="00B66158">
        <w:rPr>
          <w:lang w:val="bg-BG"/>
        </w:rPr>
        <w:t xml:space="preserve"> 2016/798, чл. 115к, ал. 1, т. 2</w:t>
      </w:r>
      <w:r w:rsidRPr="0059562B">
        <w:rPr>
          <w:lang w:val="bg-BG"/>
        </w:rPr>
        <w:t xml:space="preserve"> от ЗЖТ, чл. 76, ал. 1, т. 2 от Наредба № 59 от 5.12.2006 г. и назначена Комисия за разследване на железопътното произшествие със заповед на НБРПВВЖТ.</w:t>
      </w:r>
    </w:p>
    <w:p w14:paraId="32FE8982" w14:textId="7E80E9DF" w:rsidR="003C706B" w:rsidRPr="0059562B" w:rsidRDefault="0059562B" w:rsidP="00980917">
      <w:pPr>
        <w:pStyle w:val="ab"/>
        <w:numPr>
          <w:ilvl w:val="1"/>
          <w:numId w:val="10"/>
        </w:numPr>
        <w:tabs>
          <w:tab w:val="left" w:pos="1134"/>
        </w:tabs>
        <w:spacing w:before="120"/>
        <w:ind w:hanging="11"/>
        <w:contextualSpacing w:val="0"/>
        <w:rPr>
          <w:i/>
          <w:iCs/>
          <w:lang w:val="bg-BG"/>
        </w:rPr>
      </w:pPr>
      <w:r>
        <w:rPr>
          <w:lang w:val="bg-BG"/>
        </w:rPr>
        <w:t xml:space="preserve"> </w:t>
      </w:r>
      <w:r w:rsidR="003C706B" w:rsidRPr="0059562B">
        <w:rPr>
          <w:i/>
          <w:iCs/>
          <w:lang w:val="bg-BG"/>
        </w:rPr>
        <w:t>Обхват и ограничения на разследването.</w:t>
      </w:r>
    </w:p>
    <w:p w14:paraId="6ED67EE4" w14:textId="56381102" w:rsidR="001B75CB" w:rsidRPr="001B75CB" w:rsidRDefault="001B75CB" w:rsidP="001B75CB">
      <w:pPr>
        <w:ind w:firstLine="720"/>
        <w:rPr>
          <w:lang w:val="bg-BG"/>
        </w:rPr>
      </w:pPr>
      <w:bookmarkStart w:id="3" w:name="_Hlk57877996"/>
      <w:r w:rsidRPr="001B75CB">
        <w:rPr>
          <w:lang w:val="bg-BG"/>
        </w:rPr>
        <w:t xml:space="preserve">В обхвата на разследването са разгледани сериозността на произшествието и са анализирани нарушенията върху безопасността на железопътния транспорт, допуснати </w:t>
      </w:r>
      <w:r w:rsidR="00A25331">
        <w:rPr>
          <w:lang w:val="bg-BG"/>
        </w:rPr>
        <w:t>при</w:t>
      </w:r>
      <w:r w:rsidR="00640440">
        <w:rPr>
          <w:lang w:val="bg-BG"/>
        </w:rPr>
        <w:t xml:space="preserve"> </w:t>
      </w:r>
      <w:r w:rsidRPr="001B75CB">
        <w:rPr>
          <w:lang w:val="bg-BG"/>
        </w:rPr>
        <w:t>експлоатация</w:t>
      </w:r>
      <w:r w:rsidR="003B6990">
        <w:rPr>
          <w:lang w:val="bg-BG"/>
        </w:rPr>
        <w:t>та, ремонта и поддръжката на подвижния състав (пътнически вагони)</w:t>
      </w:r>
      <w:r w:rsidRPr="001B75CB">
        <w:rPr>
          <w:lang w:val="bg-BG"/>
        </w:rPr>
        <w:t xml:space="preserve">. </w:t>
      </w:r>
    </w:p>
    <w:p w14:paraId="45930A8B" w14:textId="4DB7C2A6" w:rsidR="00400998" w:rsidRPr="00400998" w:rsidRDefault="001B75CB" w:rsidP="001B75CB">
      <w:pPr>
        <w:ind w:firstLine="720"/>
        <w:rPr>
          <w:lang w:val="bg-BG"/>
        </w:rPr>
      </w:pPr>
      <w:r w:rsidRPr="001B75CB">
        <w:rPr>
          <w:lang w:val="bg-BG"/>
        </w:rPr>
        <w:t xml:space="preserve">Предвид </w:t>
      </w:r>
      <w:r w:rsidR="00640440" w:rsidRPr="00640440">
        <w:rPr>
          <w:lang w:val="bg-BG"/>
        </w:rPr>
        <w:t>реализираните</w:t>
      </w:r>
      <w:r w:rsidRPr="001B75CB">
        <w:rPr>
          <w:lang w:val="bg-BG"/>
        </w:rPr>
        <w:t xml:space="preserve"> щети </w:t>
      </w:r>
      <w:r w:rsidR="00EB677F">
        <w:rPr>
          <w:lang w:val="bg-BG"/>
        </w:rPr>
        <w:t>на подвижния съста</w:t>
      </w:r>
      <w:r w:rsidR="003B6990">
        <w:rPr>
          <w:lang w:val="bg-BG"/>
        </w:rPr>
        <w:t>в</w:t>
      </w:r>
      <w:r w:rsidR="00924798">
        <w:rPr>
          <w:lang w:val="bg-BG"/>
        </w:rPr>
        <w:t>,</w:t>
      </w:r>
      <w:r w:rsidR="00EB677F">
        <w:rPr>
          <w:lang w:val="bg-BG"/>
        </w:rPr>
        <w:t xml:space="preserve"> </w:t>
      </w:r>
      <w:r w:rsidRPr="001B75CB">
        <w:rPr>
          <w:lang w:val="bg-BG"/>
        </w:rPr>
        <w:t xml:space="preserve">разследването е ориентирано върху </w:t>
      </w:r>
      <w:r w:rsidR="00B22337">
        <w:rPr>
          <w:lang w:val="bg-BG"/>
        </w:rPr>
        <w:t>извършения капитален ремонт</w:t>
      </w:r>
      <w:r w:rsidR="003B6990">
        <w:rPr>
          <w:lang w:val="bg-BG"/>
        </w:rPr>
        <w:t xml:space="preserve"> </w:t>
      </w:r>
      <w:r w:rsidR="00B22337">
        <w:rPr>
          <w:lang w:val="bg-BG"/>
        </w:rPr>
        <w:t>във Вагонен завод Интерком – Дряново</w:t>
      </w:r>
      <w:r w:rsidR="009751A4">
        <w:rPr>
          <w:lang w:val="bg-BG"/>
        </w:rPr>
        <w:t xml:space="preserve"> в периода 27.02. ÷ 22.04.2020 г.</w:t>
      </w:r>
      <w:r w:rsidR="00B22337">
        <w:rPr>
          <w:lang w:val="bg-BG"/>
        </w:rPr>
        <w:t>, поддръжката на пътническия вагон</w:t>
      </w:r>
      <w:r w:rsidR="009751A4">
        <w:rPr>
          <w:lang w:val="bg-BG"/>
        </w:rPr>
        <w:t xml:space="preserve">, извършвана от </w:t>
      </w:r>
      <w:r w:rsidR="00B22337">
        <w:rPr>
          <w:lang w:val="bg-BG"/>
        </w:rPr>
        <w:t>,,БДЖ-Пътнически превози“ ЕООД и</w:t>
      </w:r>
      <w:r w:rsidR="00B22337" w:rsidRPr="00B22337">
        <w:rPr>
          <w:lang w:val="bg-BG"/>
        </w:rPr>
        <w:t xml:space="preserve"> </w:t>
      </w:r>
      <w:r w:rsidR="00B22337">
        <w:rPr>
          <w:lang w:val="bg-BG"/>
        </w:rPr>
        <w:t>обстоятелствата</w:t>
      </w:r>
      <w:r w:rsidR="009751A4">
        <w:rPr>
          <w:lang w:val="bg-BG"/>
        </w:rPr>
        <w:t>,</w:t>
      </w:r>
      <w:r w:rsidR="003B6990">
        <w:rPr>
          <w:lang w:val="bg-BG"/>
        </w:rPr>
        <w:t xml:space="preserve"> предизвикали</w:t>
      </w:r>
      <w:r w:rsidR="00B22337">
        <w:rPr>
          <w:lang w:val="bg-BG"/>
        </w:rPr>
        <w:t xml:space="preserve"> </w:t>
      </w:r>
      <w:r w:rsidR="009751A4">
        <w:rPr>
          <w:lang w:val="bg-BG"/>
        </w:rPr>
        <w:t xml:space="preserve">запалването </w:t>
      </w:r>
      <w:r w:rsidR="00B22337">
        <w:rPr>
          <w:lang w:val="bg-BG"/>
        </w:rPr>
        <w:t>във</w:t>
      </w:r>
      <w:r w:rsidR="00640440">
        <w:rPr>
          <w:lang w:val="bg-BG"/>
        </w:rPr>
        <w:t xml:space="preserve"> </w:t>
      </w:r>
      <w:r w:rsidR="003B6990">
        <w:rPr>
          <w:lang w:val="bg-BG"/>
        </w:rPr>
        <w:t>вагон</w:t>
      </w:r>
      <w:r w:rsidR="00E666D6">
        <w:rPr>
          <w:lang w:val="bg-BG"/>
        </w:rPr>
        <w:t xml:space="preserve"> № 51522563019-0</w:t>
      </w:r>
      <w:r w:rsidR="003B6990">
        <w:rPr>
          <w:lang w:val="bg-BG"/>
        </w:rPr>
        <w:t xml:space="preserve"> </w:t>
      </w:r>
      <w:r w:rsidR="00640440">
        <w:rPr>
          <w:lang w:val="bg-BG"/>
        </w:rPr>
        <w:t xml:space="preserve">от </w:t>
      </w:r>
      <w:r w:rsidR="00E26135">
        <w:rPr>
          <w:lang w:val="bg-BG"/>
        </w:rPr>
        <w:t xml:space="preserve">състава на </w:t>
      </w:r>
      <w:r w:rsidR="003B6990">
        <w:rPr>
          <w:lang w:val="bg-BG"/>
        </w:rPr>
        <w:t xml:space="preserve">ПВ № 50215 </w:t>
      </w:r>
      <w:r w:rsidR="00E666D6">
        <w:rPr>
          <w:lang w:val="bg-BG"/>
        </w:rPr>
        <w:t>по време на движение между гарите Драгичево и</w:t>
      </w:r>
      <w:r w:rsidR="003B6990">
        <w:rPr>
          <w:lang w:val="bg-BG"/>
        </w:rPr>
        <w:t xml:space="preserve"> Перник разпределителна</w:t>
      </w:r>
      <w:r w:rsidR="00400998" w:rsidRPr="00400998">
        <w:rPr>
          <w:lang w:val="bg-BG"/>
        </w:rPr>
        <w:t xml:space="preserve">. </w:t>
      </w:r>
    </w:p>
    <w:bookmarkEnd w:id="3"/>
    <w:p w14:paraId="6E1493BA" w14:textId="77777777" w:rsidR="003C706B" w:rsidRPr="00684D27" w:rsidRDefault="003C706B" w:rsidP="00980917">
      <w:pPr>
        <w:pStyle w:val="ab"/>
        <w:numPr>
          <w:ilvl w:val="1"/>
          <w:numId w:val="10"/>
        </w:numPr>
        <w:tabs>
          <w:tab w:val="left" w:pos="1134"/>
        </w:tabs>
        <w:spacing w:before="120"/>
        <w:ind w:left="788" w:hanging="79"/>
        <w:contextualSpacing w:val="0"/>
        <w:rPr>
          <w:i/>
          <w:iCs/>
          <w:lang w:val="bg-BG"/>
        </w:rPr>
      </w:pPr>
      <w:r w:rsidRPr="00684D27">
        <w:rPr>
          <w:i/>
          <w:iCs/>
          <w:lang w:val="bg-BG"/>
        </w:rPr>
        <w:t>Компетентности на лицата, участващи в разследването.</w:t>
      </w:r>
    </w:p>
    <w:p w14:paraId="26742881" w14:textId="61F874D0" w:rsidR="00684D27" w:rsidRPr="00684D27" w:rsidRDefault="00400998" w:rsidP="00684D27">
      <w:pPr>
        <w:ind w:firstLine="720"/>
        <w:rPr>
          <w:lang w:val="bg-BG"/>
        </w:rPr>
      </w:pPr>
      <w:bookmarkStart w:id="4" w:name="_Hlk57878045"/>
      <w:r w:rsidRPr="00227307">
        <w:rPr>
          <w:szCs w:val="24"/>
          <w:lang w:val="bg-BG"/>
        </w:rPr>
        <w:t xml:space="preserve">В състава на комисията са включени външни независими експерти </w:t>
      </w:r>
      <w:r>
        <w:rPr>
          <w:szCs w:val="24"/>
          <w:lang w:val="bg-BG"/>
        </w:rPr>
        <w:t>– хабилитирани лица от научни</w:t>
      </w:r>
      <w:r w:rsidRPr="00227307">
        <w:rPr>
          <w:szCs w:val="24"/>
          <w:lang w:val="bg-BG"/>
        </w:rPr>
        <w:t xml:space="preserve"> среди и </w:t>
      </w:r>
      <w:r>
        <w:rPr>
          <w:szCs w:val="24"/>
          <w:lang w:val="bg-BG"/>
        </w:rPr>
        <w:t>експерти със свободна професия</w:t>
      </w:r>
      <w:r w:rsidRPr="00227307">
        <w:rPr>
          <w:szCs w:val="24"/>
          <w:lang w:val="bg-BG"/>
        </w:rPr>
        <w:t xml:space="preserve"> с квалификация и про</w:t>
      </w:r>
      <w:r>
        <w:rPr>
          <w:szCs w:val="24"/>
          <w:lang w:val="bg-BG"/>
        </w:rPr>
        <w:t>фесионална насоченост в области на дейности – железопътна инфраструктура</w:t>
      </w:r>
      <w:r w:rsidRPr="00227307">
        <w:rPr>
          <w:szCs w:val="24"/>
          <w:lang w:val="bg-BG"/>
        </w:rPr>
        <w:t xml:space="preserve"> и подвижен железопътен състав.</w:t>
      </w:r>
      <w:bookmarkEnd w:id="4"/>
    </w:p>
    <w:p w14:paraId="51429FEC" w14:textId="77777777" w:rsidR="003C706B" w:rsidRPr="00684D27" w:rsidRDefault="003C706B" w:rsidP="00980917">
      <w:pPr>
        <w:pStyle w:val="ab"/>
        <w:numPr>
          <w:ilvl w:val="1"/>
          <w:numId w:val="10"/>
        </w:numPr>
        <w:tabs>
          <w:tab w:val="left" w:pos="1134"/>
        </w:tabs>
        <w:spacing w:before="120"/>
        <w:ind w:left="788" w:hanging="79"/>
        <w:contextualSpacing w:val="0"/>
        <w:rPr>
          <w:i/>
          <w:iCs/>
          <w:lang w:val="bg-BG"/>
        </w:rPr>
      </w:pPr>
      <w:r w:rsidRPr="00684D27">
        <w:rPr>
          <w:i/>
          <w:iCs/>
          <w:lang w:val="bg-BG"/>
        </w:rPr>
        <w:t>Комуникация и консултации с лицата и субектите, участващи в събитието.</w:t>
      </w:r>
    </w:p>
    <w:p w14:paraId="03FE1062" w14:textId="5DAE2A72" w:rsidR="00684D27" w:rsidRPr="00684D27" w:rsidRDefault="00400998" w:rsidP="00684D27">
      <w:pPr>
        <w:ind w:firstLine="720"/>
        <w:rPr>
          <w:lang w:val="bg-BG"/>
        </w:rPr>
      </w:pPr>
      <w:bookmarkStart w:id="5" w:name="_Hlk57878093"/>
      <w:r w:rsidRPr="00227307">
        <w:rPr>
          <w:lang w:val="bg-BG"/>
        </w:rPr>
        <w:t xml:space="preserve">По време на разследването са извършени консултации </w:t>
      </w:r>
      <w:r>
        <w:rPr>
          <w:lang w:val="bg-BG"/>
        </w:rPr>
        <w:t xml:space="preserve">с оперативната група, която включва представители от двата субекта. </w:t>
      </w:r>
      <w:r w:rsidR="001055FE">
        <w:rPr>
          <w:lang w:val="bg-BG"/>
        </w:rPr>
        <w:t>Ръководителят на Оперативната група е събрал</w:t>
      </w:r>
      <w:r w:rsidR="00B83246">
        <w:rPr>
          <w:lang w:val="bg-BG"/>
        </w:rPr>
        <w:t>а</w:t>
      </w:r>
      <w:r w:rsidR="003B6990">
        <w:rPr>
          <w:lang w:val="bg-BG"/>
        </w:rPr>
        <w:t xml:space="preserve"> </w:t>
      </w:r>
      <w:r w:rsidR="00924798">
        <w:rPr>
          <w:lang w:val="bg-BG"/>
        </w:rPr>
        <w:t>документи</w:t>
      </w:r>
      <w:r>
        <w:rPr>
          <w:lang w:val="bg-BG"/>
        </w:rPr>
        <w:t xml:space="preserve"> и образци, както и свалени</w:t>
      </w:r>
      <w:r w:rsidR="002D25CA">
        <w:rPr>
          <w:lang w:val="bg-BG"/>
        </w:rPr>
        <w:t>те</w:t>
      </w:r>
      <w:r w:rsidR="00DD0507">
        <w:rPr>
          <w:lang w:val="bg-BG"/>
        </w:rPr>
        <w:t xml:space="preserve"> записи от записващото устройство на</w:t>
      </w:r>
      <w:r w:rsidR="001055FE">
        <w:rPr>
          <w:lang w:val="bg-BG"/>
        </w:rPr>
        <w:t xml:space="preserve"> </w:t>
      </w:r>
      <w:r>
        <w:rPr>
          <w:lang w:val="bg-BG"/>
        </w:rPr>
        <w:t>локомотив</w:t>
      </w:r>
      <w:r w:rsidR="001055FE">
        <w:rPr>
          <w:lang w:val="bg-BG"/>
        </w:rPr>
        <w:t>а</w:t>
      </w:r>
      <w:r>
        <w:rPr>
          <w:lang w:val="bg-BG"/>
        </w:rPr>
        <w:t xml:space="preserve">. Проведени бяха интервюта с лицата, пряко участвали в произшествието. От субектите </w:t>
      </w:r>
      <w:r w:rsidR="00232FB8">
        <w:rPr>
          <w:lang w:val="bg-BG"/>
        </w:rPr>
        <w:t>б</w:t>
      </w:r>
      <w:r>
        <w:rPr>
          <w:lang w:val="bg-BG"/>
        </w:rPr>
        <w:t>е</w:t>
      </w:r>
      <w:r w:rsidR="00E70E2D">
        <w:rPr>
          <w:lang w:val="bg-BG"/>
        </w:rPr>
        <w:t>ше</w:t>
      </w:r>
      <w:r>
        <w:rPr>
          <w:lang w:val="bg-BG"/>
        </w:rPr>
        <w:t xml:space="preserve"> изиска</w:t>
      </w:r>
      <w:r w:rsidR="00232FB8">
        <w:rPr>
          <w:lang w:val="bg-BG"/>
        </w:rPr>
        <w:t>на и предоставена</w:t>
      </w:r>
      <w:r w:rsidR="00DD0507">
        <w:rPr>
          <w:lang w:val="bg-BG"/>
        </w:rPr>
        <w:t xml:space="preserve"> информация</w:t>
      </w:r>
      <w:r>
        <w:rPr>
          <w:lang w:val="bg-BG"/>
        </w:rPr>
        <w:t xml:space="preserve"> относно ремонта и под</w:t>
      </w:r>
      <w:r w:rsidR="001055FE">
        <w:rPr>
          <w:lang w:val="bg-BG"/>
        </w:rPr>
        <w:t>дръжк</w:t>
      </w:r>
      <w:r w:rsidR="002504F2">
        <w:rPr>
          <w:lang w:val="bg-BG"/>
        </w:rPr>
        <w:t>ата на запаления</w:t>
      </w:r>
      <w:r>
        <w:rPr>
          <w:lang w:val="bg-BG"/>
        </w:rPr>
        <w:t xml:space="preserve"> вагон</w:t>
      </w:r>
      <w:r w:rsidR="00B22337">
        <w:rPr>
          <w:lang w:val="bg-BG"/>
        </w:rPr>
        <w:t xml:space="preserve"> от състава на влака</w:t>
      </w:r>
      <w:r>
        <w:rPr>
          <w:lang w:val="bg-BG"/>
        </w:rPr>
        <w:t xml:space="preserve">. Проведени бяха интервюта с </w:t>
      </w:r>
      <w:r w:rsidRPr="00526FA2">
        <w:rPr>
          <w:lang w:val="bg-BG"/>
        </w:rPr>
        <w:t xml:space="preserve">органите по безопасността </w:t>
      </w:r>
      <w:r>
        <w:rPr>
          <w:lang w:val="bg-BG"/>
        </w:rPr>
        <w:t xml:space="preserve">на </w:t>
      </w:r>
      <w:r w:rsidR="00E70E2D">
        <w:rPr>
          <w:lang w:val="bg-BG"/>
        </w:rPr>
        <w:t>двата субекта</w:t>
      </w:r>
      <w:r>
        <w:rPr>
          <w:lang w:val="bg-BG"/>
        </w:rPr>
        <w:t xml:space="preserve"> и </w:t>
      </w:r>
      <w:r w:rsidR="001055FE">
        <w:rPr>
          <w:lang w:val="bg-BG"/>
        </w:rPr>
        <w:t>с ръководители</w:t>
      </w:r>
      <w:r>
        <w:rPr>
          <w:lang w:val="bg-BG"/>
        </w:rPr>
        <w:t xml:space="preserve"> на</w:t>
      </w:r>
      <w:r w:rsidR="002504F2">
        <w:rPr>
          <w:lang w:val="bg-BG"/>
        </w:rPr>
        <w:t xml:space="preserve"> железопътното предприятие БДЖ П</w:t>
      </w:r>
      <w:r>
        <w:rPr>
          <w:lang w:val="bg-BG"/>
        </w:rPr>
        <w:t>П ЕООД.</w:t>
      </w:r>
      <w:bookmarkEnd w:id="5"/>
    </w:p>
    <w:p w14:paraId="44C72571" w14:textId="77777777" w:rsidR="003C706B" w:rsidRPr="00684D27" w:rsidRDefault="003C706B" w:rsidP="00980917">
      <w:pPr>
        <w:pStyle w:val="ab"/>
        <w:numPr>
          <w:ilvl w:val="1"/>
          <w:numId w:val="10"/>
        </w:numPr>
        <w:tabs>
          <w:tab w:val="left" w:pos="1134"/>
        </w:tabs>
        <w:spacing w:before="120"/>
        <w:ind w:left="788" w:hanging="79"/>
        <w:contextualSpacing w:val="0"/>
        <w:rPr>
          <w:i/>
          <w:iCs/>
          <w:lang w:val="bg-BG"/>
        </w:rPr>
      </w:pPr>
      <w:r w:rsidRPr="00684D27">
        <w:rPr>
          <w:i/>
          <w:iCs/>
          <w:lang w:val="bg-BG"/>
        </w:rPr>
        <w:t>Степен на съдействие от страна на участващите субекти.</w:t>
      </w:r>
    </w:p>
    <w:p w14:paraId="68994715" w14:textId="7D9F38AB" w:rsidR="00232FB8" w:rsidRDefault="00400998" w:rsidP="00684D27">
      <w:pPr>
        <w:ind w:firstLine="720"/>
        <w:rPr>
          <w:lang w:val="bg-BG"/>
        </w:rPr>
      </w:pPr>
      <w:bookmarkStart w:id="6" w:name="_Hlk57878339"/>
      <w:r w:rsidRPr="00227307">
        <w:rPr>
          <w:lang w:val="bg-BG"/>
        </w:rPr>
        <w:t>По време на р</w:t>
      </w:r>
      <w:r>
        <w:rPr>
          <w:lang w:val="bg-BG"/>
        </w:rPr>
        <w:t>азследването</w:t>
      </w:r>
      <w:r w:rsidR="00E733BC">
        <w:rPr>
          <w:lang w:val="bg-BG"/>
        </w:rPr>
        <w:t xml:space="preserve"> субектите</w:t>
      </w:r>
      <w:r>
        <w:rPr>
          <w:lang w:val="bg-BG"/>
        </w:rPr>
        <w:t xml:space="preserve"> БДЖ</w:t>
      </w:r>
      <w:r w:rsidR="002504F2">
        <w:rPr>
          <w:lang w:val="bg-BG"/>
        </w:rPr>
        <w:t xml:space="preserve"> П</w:t>
      </w:r>
      <w:r>
        <w:rPr>
          <w:lang w:val="bg-BG"/>
        </w:rPr>
        <w:t>П ЕООД</w:t>
      </w:r>
      <w:r w:rsidR="00B22337">
        <w:rPr>
          <w:lang w:val="bg-BG"/>
        </w:rPr>
        <w:t xml:space="preserve"> и</w:t>
      </w:r>
      <w:r>
        <w:rPr>
          <w:lang w:val="bg-BG"/>
        </w:rPr>
        <w:t xml:space="preserve"> </w:t>
      </w:r>
      <w:r w:rsidR="00B22337">
        <w:rPr>
          <w:lang w:val="bg-BG"/>
        </w:rPr>
        <w:t>ДП НКЖИ</w:t>
      </w:r>
      <w:r>
        <w:rPr>
          <w:lang w:val="bg-BG"/>
        </w:rPr>
        <w:t xml:space="preserve"> </w:t>
      </w:r>
      <w:r w:rsidR="00362BAA">
        <w:rPr>
          <w:lang w:val="bg-BG"/>
        </w:rPr>
        <w:t>оказаха</w:t>
      </w:r>
      <w:r w:rsidRPr="00227307">
        <w:rPr>
          <w:lang w:val="bg-BG"/>
        </w:rPr>
        <w:t xml:space="preserve"> съдействие на Комисията</w:t>
      </w:r>
      <w:r>
        <w:rPr>
          <w:lang w:val="bg-BG"/>
        </w:rPr>
        <w:t xml:space="preserve"> за разследване</w:t>
      </w:r>
      <w:r w:rsidR="0063311A">
        <w:rPr>
          <w:lang w:val="bg-BG"/>
        </w:rPr>
        <w:t xml:space="preserve"> в</w:t>
      </w:r>
      <w:r w:rsidR="001055FE">
        <w:rPr>
          <w:lang w:val="bg-BG"/>
        </w:rPr>
        <w:t xml:space="preserve"> </w:t>
      </w:r>
      <w:r w:rsidR="001055FE" w:rsidRPr="001055FE">
        <w:rPr>
          <w:lang w:val="bg-BG"/>
        </w:rPr>
        <w:t>НБРПВВЖТ</w:t>
      </w:r>
      <w:r w:rsidRPr="00227307">
        <w:rPr>
          <w:lang w:val="bg-BG"/>
        </w:rPr>
        <w:t>.</w:t>
      </w:r>
      <w:bookmarkEnd w:id="6"/>
      <w:r>
        <w:rPr>
          <w:lang w:val="bg-BG"/>
        </w:rPr>
        <w:t xml:space="preserve"> </w:t>
      </w:r>
    </w:p>
    <w:p w14:paraId="55EDC9FE" w14:textId="13DCDDD1" w:rsidR="00E733BC" w:rsidRDefault="00642AE8" w:rsidP="00684D27">
      <w:pPr>
        <w:ind w:firstLine="720"/>
        <w:rPr>
          <w:lang w:val="bg-BG"/>
        </w:rPr>
      </w:pPr>
      <w:r>
        <w:rPr>
          <w:lang w:val="bg-BG"/>
        </w:rPr>
        <w:t>З</w:t>
      </w:r>
      <w:r w:rsidRPr="00642AE8">
        <w:rPr>
          <w:lang w:val="bg-BG"/>
        </w:rPr>
        <w:t>а установяване на обстоятелствата и причините за възникване на произшествието</w:t>
      </w:r>
      <w:r>
        <w:rPr>
          <w:lang w:val="bg-BG"/>
        </w:rPr>
        <w:t xml:space="preserve"> Комисията за разследване</w:t>
      </w:r>
      <w:r w:rsidR="00E733BC" w:rsidRPr="00E733BC">
        <w:rPr>
          <w:lang w:val="bg-BG"/>
        </w:rPr>
        <w:t xml:space="preserve"> </w:t>
      </w:r>
      <w:r>
        <w:rPr>
          <w:lang w:val="bg-BG"/>
        </w:rPr>
        <w:t>изиска</w:t>
      </w:r>
      <w:r w:rsidRPr="00642AE8">
        <w:rPr>
          <w:lang w:val="bg-BG"/>
        </w:rPr>
        <w:t xml:space="preserve"> </w:t>
      </w:r>
      <w:r w:rsidR="00E733BC" w:rsidRPr="00E733BC">
        <w:rPr>
          <w:lang w:val="bg-BG"/>
        </w:rPr>
        <w:t xml:space="preserve">допълнително документи и материали </w:t>
      </w:r>
      <w:r>
        <w:rPr>
          <w:lang w:val="bg-BG"/>
        </w:rPr>
        <w:t xml:space="preserve">от </w:t>
      </w:r>
      <w:r w:rsidR="00E666D6">
        <w:rPr>
          <w:lang w:val="bg-BG"/>
        </w:rPr>
        <w:t xml:space="preserve">БДЖ ПП ЕООД и </w:t>
      </w:r>
      <w:r w:rsidRPr="00642AE8">
        <w:rPr>
          <w:lang w:val="bg-BG"/>
        </w:rPr>
        <w:t xml:space="preserve">Вагонен завод </w:t>
      </w:r>
      <w:r w:rsidR="00B83246">
        <w:rPr>
          <w:lang w:val="bg-BG"/>
        </w:rPr>
        <w:t>„</w:t>
      </w:r>
      <w:r w:rsidRPr="00642AE8">
        <w:rPr>
          <w:lang w:val="bg-BG"/>
        </w:rPr>
        <w:t>Интерком</w:t>
      </w:r>
      <w:r>
        <w:rPr>
          <w:lang w:val="bg-BG"/>
        </w:rPr>
        <w:t>“</w:t>
      </w:r>
      <w:r w:rsidRPr="00642AE8">
        <w:rPr>
          <w:lang w:val="bg-BG"/>
        </w:rPr>
        <w:t xml:space="preserve"> – Дряново</w:t>
      </w:r>
      <w:r w:rsidR="00E666D6">
        <w:rPr>
          <w:lang w:val="bg-BG"/>
        </w:rPr>
        <w:t>,</w:t>
      </w:r>
      <w:r w:rsidRPr="00642AE8">
        <w:rPr>
          <w:lang w:val="bg-BG"/>
        </w:rPr>
        <w:t xml:space="preserve"> </w:t>
      </w:r>
      <w:r w:rsidR="00B22337">
        <w:rPr>
          <w:lang w:val="bg-BG"/>
        </w:rPr>
        <w:t>извършил ремонт</w:t>
      </w:r>
      <w:r w:rsidR="00E666D6">
        <w:rPr>
          <w:lang w:val="bg-BG"/>
        </w:rPr>
        <w:t>а</w:t>
      </w:r>
      <w:r w:rsidR="00B22337">
        <w:rPr>
          <w:lang w:val="bg-BG"/>
        </w:rPr>
        <w:t xml:space="preserve"> на вагон</w:t>
      </w:r>
      <w:r w:rsidR="00E666D6">
        <w:rPr>
          <w:lang w:val="bg-BG"/>
        </w:rPr>
        <w:t xml:space="preserve"> № 51522563019-0</w:t>
      </w:r>
      <w:r w:rsidR="00E733BC" w:rsidRPr="00E733BC">
        <w:rPr>
          <w:lang w:val="bg-BG"/>
        </w:rPr>
        <w:t>.</w:t>
      </w:r>
    </w:p>
    <w:p w14:paraId="00CE237B" w14:textId="77777777" w:rsidR="003C706B" w:rsidRPr="00684D27" w:rsidRDefault="003C706B" w:rsidP="00980917">
      <w:pPr>
        <w:pStyle w:val="ab"/>
        <w:numPr>
          <w:ilvl w:val="1"/>
          <w:numId w:val="10"/>
        </w:numPr>
        <w:tabs>
          <w:tab w:val="left" w:pos="1276"/>
        </w:tabs>
        <w:spacing w:before="120"/>
        <w:ind w:left="788" w:hanging="79"/>
        <w:contextualSpacing w:val="0"/>
        <w:rPr>
          <w:i/>
          <w:iCs/>
          <w:lang w:val="bg-BG"/>
        </w:rPr>
      </w:pPr>
      <w:r w:rsidRPr="00684D27">
        <w:rPr>
          <w:i/>
          <w:iCs/>
          <w:lang w:val="bg-BG"/>
        </w:rPr>
        <w:t xml:space="preserve">Методи и </w:t>
      </w:r>
      <w:r w:rsidR="00684D27" w:rsidRPr="00684D27">
        <w:rPr>
          <w:i/>
          <w:iCs/>
          <w:lang w:val="bg-BG"/>
        </w:rPr>
        <w:t>техники на разследване и анализ.</w:t>
      </w:r>
    </w:p>
    <w:p w14:paraId="50EB7F80" w14:textId="2AAB88D8" w:rsidR="00E26135" w:rsidRDefault="002D25CA" w:rsidP="00E26135">
      <w:pPr>
        <w:rPr>
          <w:lang w:val="bg-BG"/>
        </w:rPr>
      </w:pPr>
      <w:bookmarkStart w:id="7" w:name="_Hlk57878799"/>
      <w:r>
        <w:rPr>
          <w:lang w:val="bg-BG"/>
        </w:rPr>
        <w:t xml:space="preserve">След </w:t>
      </w:r>
      <w:r w:rsidR="00A50D7F">
        <w:rPr>
          <w:lang w:val="bg-BG"/>
        </w:rPr>
        <w:t xml:space="preserve">извършените огледи </w:t>
      </w:r>
      <w:r w:rsidR="0063311A">
        <w:rPr>
          <w:lang w:val="bg-BG"/>
        </w:rPr>
        <w:t xml:space="preserve">и анализ </w:t>
      </w:r>
      <w:r w:rsidR="00AE4352">
        <w:rPr>
          <w:lang w:val="bg-BG"/>
        </w:rPr>
        <w:t>във ВД Надежда</w:t>
      </w:r>
      <w:r w:rsidR="00E712B4">
        <w:rPr>
          <w:lang w:val="bg-BG"/>
        </w:rPr>
        <w:t xml:space="preserve"> на 05.09.202 г.</w:t>
      </w:r>
      <w:r w:rsidR="00A50D7F">
        <w:rPr>
          <w:lang w:val="bg-BG"/>
        </w:rPr>
        <w:t>,</w:t>
      </w:r>
      <w:r w:rsidR="00E26135">
        <w:rPr>
          <w:lang w:val="bg-BG"/>
        </w:rPr>
        <w:t xml:space="preserve"> </w:t>
      </w:r>
      <w:r w:rsidR="00E26135" w:rsidRPr="00E26135">
        <w:rPr>
          <w:lang w:val="bg-BG"/>
        </w:rPr>
        <w:t>членът на УС на НБРПВВЖТ</w:t>
      </w:r>
      <w:r w:rsidR="0063311A">
        <w:rPr>
          <w:lang w:val="bg-BG"/>
        </w:rPr>
        <w:t xml:space="preserve"> в съответствие с чл. 71, ал. 2 от Наредба № 59</w:t>
      </w:r>
      <w:r w:rsidR="002A33AB">
        <w:rPr>
          <w:lang w:val="bg-BG"/>
        </w:rPr>
        <w:t>, е</w:t>
      </w:r>
      <w:r w:rsidR="00E26135" w:rsidRPr="00E26135">
        <w:rPr>
          <w:lang w:val="bg-BG"/>
        </w:rPr>
        <w:t xml:space="preserve"> </w:t>
      </w:r>
      <w:r w:rsidR="00456BC2">
        <w:rPr>
          <w:lang w:val="bg-BG"/>
        </w:rPr>
        <w:t>класифицирал събитието за което е</w:t>
      </w:r>
      <w:r w:rsidR="0063311A">
        <w:rPr>
          <w:lang w:val="bg-BG"/>
        </w:rPr>
        <w:t xml:space="preserve"> </w:t>
      </w:r>
      <w:r w:rsidR="002A33AB">
        <w:rPr>
          <w:lang w:val="bg-BG"/>
        </w:rPr>
        <w:t>информирал</w:t>
      </w:r>
      <w:r w:rsidR="002A33AB" w:rsidRPr="002A33AB">
        <w:rPr>
          <w:lang w:val="bg-BG"/>
        </w:rPr>
        <w:t xml:space="preserve"> субектите</w:t>
      </w:r>
      <w:r w:rsidR="007700E4">
        <w:rPr>
          <w:lang w:val="bg-BG"/>
        </w:rPr>
        <w:t>,</w:t>
      </w:r>
      <w:r w:rsidR="002A33AB" w:rsidRPr="002A33AB">
        <w:rPr>
          <w:lang w:val="bg-BG"/>
        </w:rPr>
        <w:t xml:space="preserve"> </w:t>
      </w:r>
      <w:r w:rsidR="002A33AB">
        <w:rPr>
          <w:lang w:val="bg-BG"/>
        </w:rPr>
        <w:t xml:space="preserve">участващи </w:t>
      </w:r>
      <w:r w:rsidR="002A33AB" w:rsidRPr="002A33AB">
        <w:rPr>
          <w:lang w:val="bg-BG"/>
        </w:rPr>
        <w:t xml:space="preserve">в произшествието </w:t>
      </w:r>
      <w:r w:rsidR="002A33AB">
        <w:rPr>
          <w:lang w:val="bg-BG"/>
        </w:rPr>
        <w:t>(</w:t>
      </w:r>
      <w:r w:rsidR="002A33AB" w:rsidRPr="002A33AB">
        <w:rPr>
          <w:lang w:val="bg-BG"/>
        </w:rPr>
        <w:t xml:space="preserve">ДП НКЖИ </w:t>
      </w:r>
      <w:r w:rsidR="002A33AB">
        <w:rPr>
          <w:lang w:val="bg-BG"/>
        </w:rPr>
        <w:t xml:space="preserve">и </w:t>
      </w:r>
      <w:r w:rsidR="002504F2">
        <w:rPr>
          <w:lang w:val="bg-BG"/>
        </w:rPr>
        <w:t>БДЖ П</w:t>
      </w:r>
      <w:r w:rsidR="002A33AB" w:rsidRPr="002A33AB">
        <w:rPr>
          <w:lang w:val="bg-BG"/>
        </w:rPr>
        <w:t>П ЕООД</w:t>
      </w:r>
      <w:r w:rsidR="002A33AB">
        <w:rPr>
          <w:lang w:val="bg-BG"/>
        </w:rPr>
        <w:t>)</w:t>
      </w:r>
      <w:r w:rsidR="002A33AB" w:rsidRPr="002A33AB">
        <w:rPr>
          <w:lang w:val="bg-BG"/>
        </w:rPr>
        <w:t xml:space="preserve"> </w:t>
      </w:r>
      <w:r w:rsidR="00456BC2">
        <w:rPr>
          <w:lang w:val="bg-BG"/>
        </w:rPr>
        <w:t>за</w:t>
      </w:r>
      <w:r w:rsidR="00400998">
        <w:rPr>
          <w:lang w:val="bg-BG"/>
        </w:rPr>
        <w:t xml:space="preserve"> предприемане на разследване.</w:t>
      </w:r>
    </w:p>
    <w:p w14:paraId="5C866642" w14:textId="59C6F9F4" w:rsidR="002A33AB" w:rsidRDefault="0039484C" w:rsidP="00E64F78">
      <w:pPr>
        <w:spacing w:line="228" w:lineRule="auto"/>
        <w:rPr>
          <w:lang w:val="bg-BG"/>
        </w:rPr>
      </w:pPr>
      <w:r>
        <w:rPr>
          <w:lang w:val="bg-BG"/>
        </w:rPr>
        <w:lastRenderedPageBreak/>
        <w:t>В съответствие с изискванията на чл. 25, параграф 1 от Директива 2016/798 и на чл. 80 от Наредба № 59, н</w:t>
      </w:r>
      <w:r w:rsidR="002504F2">
        <w:rPr>
          <w:lang w:val="bg-BG"/>
        </w:rPr>
        <w:t>а 17.09</w:t>
      </w:r>
      <w:r w:rsidR="002A33AB">
        <w:rPr>
          <w:lang w:val="bg-BG"/>
        </w:rPr>
        <w:t>.2021 г</w:t>
      </w:r>
      <w:r w:rsidR="007700E4">
        <w:rPr>
          <w:lang w:val="bg-BG"/>
        </w:rPr>
        <w:t>.</w:t>
      </w:r>
      <w:r w:rsidRPr="0039484C">
        <w:rPr>
          <w:lang w:val="bg-BG"/>
        </w:rPr>
        <w:t xml:space="preserve"> </w:t>
      </w:r>
      <w:r w:rsidR="007700E4">
        <w:rPr>
          <w:lang w:val="bg-BG"/>
        </w:rPr>
        <w:t xml:space="preserve">събитието е </w:t>
      </w:r>
      <w:r>
        <w:rPr>
          <w:lang w:val="bg-BG"/>
        </w:rPr>
        <w:t>нотифицирано</w:t>
      </w:r>
      <w:r w:rsidR="0063340C" w:rsidRPr="0063340C">
        <w:rPr>
          <w:lang w:val="bg-BG"/>
        </w:rPr>
        <w:t xml:space="preserve"> </w:t>
      </w:r>
      <w:r w:rsidR="002504F2">
        <w:rPr>
          <w:lang w:val="bg-BG"/>
        </w:rPr>
        <w:t>под № BG 10124</w:t>
      </w:r>
      <w:r w:rsidR="00575585">
        <w:rPr>
          <w:lang w:val="bg-BG"/>
        </w:rPr>
        <w:t xml:space="preserve"> </w:t>
      </w:r>
      <w:r w:rsidR="0063340C" w:rsidRPr="0063340C">
        <w:rPr>
          <w:lang w:val="bg-BG"/>
        </w:rPr>
        <w:t>в Европейската железопътна агенция (ЕЖА)</w:t>
      </w:r>
      <w:r w:rsidR="0063340C">
        <w:rPr>
          <w:lang w:val="bg-BG"/>
        </w:rPr>
        <w:t>,</w:t>
      </w:r>
      <w:r>
        <w:rPr>
          <w:lang w:val="bg-BG"/>
        </w:rPr>
        <w:t xml:space="preserve"> разследване </w:t>
      </w:r>
      <w:r w:rsidR="0063340C">
        <w:rPr>
          <w:lang w:val="bg-BG"/>
        </w:rPr>
        <w:t>на железопътно произшествие</w:t>
      </w:r>
      <w:r w:rsidR="0063340C" w:rsidRPr="0063340C">
        <w:rPr>
          <w:lang w:val="bg-BG"/>
        </w:rPr>
        <w:t xml:space="preserve"> </w:t>
      </w:r>
      <w:r>
        <w:rPr>
          <w:lang w:val="bg-BG"/>
        </w:rPr>
        <w:t xml:space="preserve">от </w:t>
      </w:r>
      <w:r>
        <w:t>NIB</w:t>
      </w:r>
      <w:r w:rsidRPr="0039484C">
        <w:rPr>
          <w:lang w:val="bg-BG"/>
        </w:rPr>
        <w:t xml:space="preserve"> – </w:t>
      </w:r>
      <w:r>
        <w:t>BG</w:t>
      </w:r>
      <w:r>
        <w:rPr>
          <w:lang w:val="bg-BG"/>
        </w:rPr>
        <w:t>.</w:t>
      </w:r>
      <w:r w:rsidR="002A33AB">
        <w:rPr>
          <w:lang w:val="bg-BG"/>
        </w:rPr>
        <w:t xml:space="preserve"> </w:t>
      </w:r>
    </w:p>
    <w:p w14:paraId="1F79AFE2" w14:textId="0FEE7A20" w:rsidR="00807A59" w:rsidRDefault="002504F2" w:rsidP="00E64F78">
      <w:pPr>
        <w:spacing w:line="228" w:lineRule="auto"/>
        <w:rPr>
          <w:lang w:val="bg-BG"/>
        </w:rPr>
      </w:pPr>
      <w:r>
        <w:rPr>
          <w:lang w:val="bg-BG"/>
        </w:rPr>
        <w:t>Проведени бяха</w:t>
      </w:r>
      <w:r w:rsidR="00400998">
        <w:rPr>
          <w:lang w:val="bg-BG"/>
        </w:rPr>
        <w:t xml:space="preserve"> интервюта </w:t>
      </w:r>
      <w:r w:rsidR="00232FB8">
        <w:rPr>
          <w:lang w:val="bg-BG"/>
        </w:rPr>
        <w:t>с</w:t>
      </w:r>
      <w:r w:rsidR="00400998">
        <w:rPr>
          <w:lang w:val="bg-BG"/>
        </w:rPr>
        <w:t xml:space="preserve"> персонала, участвал в произшествието</w:t>
      </w:r>
      <w:r w:rsidR="00B83246">
        <w:rPr>
          <w:lang w:val="bg-BG"/>
        </w:rPr>
        <w:t>,</w:t>
      </w:r>
      <w:r w:rsidR="00400998">
        <w:rPr>
          <w:lang w:val="bg-BG"/>
        </w:rPr>
        <w:t xml:space="preserve"> от страна на дв</w:t>
      </w:r>
      <w:r w:rsidR="00795140">
        <w:rPr>
          <w:lang w:val="bg-BG"/>
        </w:rPr>
        <w:t xml:space="preserve">ата субекта. </w:t>
      </w:r>
      <w:r w:rsidR="00400998">
        <w:rPr>
          <w:lang w:val="bg-BG"/>
        </w:rPr>
        <w:t>Изиска се сва</w:t>
      </w:r>
      <w:r w:rsidR="00215CD4">
        <w:rPr>
          <w:lang w:val="bg-BG"/>
        </w:rPr>
        <w:t>ляне на записите от регистриращото устройство на</w:t>
      </w:r>
      <w:r w:rsidR="00E26135">
        <w:rPr>
          <w:lang w:val="bg-BG"/>
        </w:rPr>
        <w:t xml:space="preserve"> </w:t>
      </w:r>
      <w:r w:rsidR="00215CD4">
        <w:rPr>
          <w:lang w:val="bg-BG"/>
        </w:rPr>
        <w:t>локомотива</w:t>
      </w:r>
      <w:r w:rsidR="00400998">
        <w:rPr>
          <w:lang w:val="bg-BG"/>
        </w:rPr>
        <w:t>.</w:t>
      </w:r>
    </w:p>
    <w:p w14:paraId="0F6558C9" w14:textId="4076FA00" w:rsidR="004A580C" w:rsidRDefault="00807A59" w:rsidP="00E64F78">
      <w:pPr>
        <w:spacing w:line="228" w:lineRule="auto"/>
        <w:rPr>
          <w:lang w:val="bg-BG"/>
        </w:rPr>
      </w:pPr>
      <w:r>
        <w:rPr>
          <w:lang w:val="bg-BG"/>
        </w:rPr>
        <w:t xml:space="preserve">На </w:t>
      </w:r>
      <w:r w:rsidR="001018F7" w:rsidRPr="007F3C5E">
        <w:rPr>
          <w:lang w:val="bg-BG"/>
        </w:rPr>
        <w:t>23.09</w:t>
      </w:r>
      <w:r w:rsidRPr="007F3C5E">
        <w:rPr>
          <w:lang w:val="bg-BG"/>
        </w:rPr>
        <w:t>.2021</w:t>
      </w:r>
      <w:r w:rsidR="001018F7">
        <w:rPr>
          <w:lang w:val="bg-BG"/>
        </w:rPr>
        <w:t xml:space="preserve"> г. във Вагонно депо Надежда</w:t>
      </w:r>
      <w:r w:rsidR="004A580C" w:rsidRPr="004A580C">
        <w:rPr>
          <w:lang w:val="bg-BG"/>
        </w:rPr>
        <w:t xml:space="preserve"> в присъствието на представители на операт</w:t>
      </w:r>
      <w:r w:rsidR="001018F7">
        <w:rPr>
          <w:lang w:val="bg-BG"/>
        </w:rPr>
        <w:t>ивната група на субект</w:t>
      </w:r>
      <w:r w:rsidR="006B1656">
        <w:rPr>
          <w:lang w:val="bg-BG"/>
        </w:rPr>
        <w:t>ите</w:t>
      </w:r>
      <w:r w:rsidR="001018F7">
        <w:rPr>
          <w:lang w:val="bg-BG"/>
        </w:rPr>
        <w:t xml:space="preserve"> </w:t>
      </w:r>
      <w:r w:rsidR="007F3C5E">
        <w:rPr>
          <w:lang w:val="bg-BG"/>
        </w:rPr>
        <w:t>и на представители от ,,Вагонен завод Интерком“ АД</w:t>
      </w:r>
      <w:r w:rsidR="006B1656">
        <w:rPr>
          <w:lang w:val="bg-BG"/>
        </w:rPr>
        <w:t>,</w:t>
      </w:r>
      <w:r w:rsidR="007F3C5E">
        <w:rPr>
          <w:lang w:val="bg-BG"/>
        </w:rPr>
        <w:t xml:space="preserve"> извършили </w:t>
      </w:r>
      <w:r w:rsidR="006B1656">
        <w:rPr>
          <w:lang w:val="bg-BG"/>
        </w:rPr>
        <w:t>ремонта</w:t>
      </w:r>
      <w:r w:rsidR="007F3C5E">
        <w:rPr>
          <w:lang w:val="bg-BG"/>
        </w:rPr>
        <w:t xml:space="preserve"> на вагон</w:t>
      </w:r>
      <w:r w:rsidR="006B1656">
        <w:rPr>
          <w:lang w:val="bg-BG"/>
        </w:rPr>
        <w:t xml:space="preserve"> № 51522563019-0</w:t>
      </w:r>
      <w:r w:rsidR="007F3C5E">
        <w:rPr>
          <w:lang w:val="bg-BG"/>
        </w:rPr>
        <w:t xml:space="preserve">, </w:t>
      </w:r>
      <w:r w:rsidR="001018F7">
        <w:rPr>
          <w:lang w:val="bg-BG"/>
        </w:rPr>
        <w:t>се извършиха</w:t>
      </w:r>
      <w:r w:rsidR="004A580C" w:rsidRPr="004A580C">
        <w:rPr>
          <w:lang w:val="bg-BG"/>
        </w:rPr>
        <w:t xml:space="preserve"> огледи и измервания на </w:t>
      </w:r>
      <w:r w:rsidR="001018F7">
        <w:rPr>
          <w:lang w:val="bg-BG"/>
        </w:rPr>
        <w:t xml:space="preserve">опожарения вагон № </w:t>
      </w:r>
      <w:r w:rsidR="007F3C5E" w:rsidRPr="007F3C5E">
        <w:rPr>
          <w:lang w:val="bg-BG"/>
        </w:rPr>
        <w:t>51522563019-0</w:t>
      </w:r>
      <w:r w:rsidR="006B1656">
        <w:rPr>
          <w:lang w:val="bg-BG"/>
        </w:rPr>
        <w:t>,</w:t>
      </w:r>
      <w:r w:rsidR="007700E4">
        <w:rPr>
          <w:lang w:val="bg-BG"/>
        </w:rPr>
        <w:t xml:space="preserve"> </w:t>
      </w:r>
      <w:r w:rsidR="001018F7">
        <w:rPr>
          <w:lang w:val="bg-BG"/>
        </w:rPr>
        <w:t>изготв</w:t>
      </w:r>
      <w:r w:rsidR="004A580C" w:rsidRPr="004A580C">
        <w:rPr>
          <w:lang w:val="bg-BG"/>
        </w:rPr>
        <w:t xml:space="preserve">и </w:t>
      </w:r>
      <w:r w:rsidR="006B1656">
        <w:rPr>
          <w:lang w:val="bg-BG"/>
        </w:rPr>
        <w:t xml:space="preserve">се </w:t>
      </w:r>
      <w:r w:rsidR="004A580C" w:rsidRPr="004A580C">
        <w:rPr>
          <w:lang w:val="bg-BG"/>
        </w:rPr>
        <w:t>констатив</w:t>
      </w:r>
      <w:r w:rsidR="001018F7">
        <w:rPr>
          <w:lang w:val="bg-BG"/>
        </w:rPr>
        <w:t>ен протокол за техническото</w:t>
      </w:r>
      <w:r w:rsidR="006B1656">
        <w:rPr>
          <w:lang w:val="bg-BG"/>
        </w:rPr>
        <w:t xml:space="preserve"> </w:t>
      </w:r>
      <w:r w:rsidR="004A580C" w:rsidRPr="004A580C">
        <w:rPr>
          <w:lang w:val="bg-BG"/>
        </w:rPr>
        <w:t>състояние</w:t>
      </w:r>
      <w:r w:rsidR="006B1656">
        <w:rPr>
          <w:lang w:val="bg-BG"/>
        </w:rPr>
        <w:t xml:space="preserve"> на вагона</w:t>
      </w:r>
      <w:r w:rsidR="004A580C" w:rsidRPr="004A580C">
        <w:rPr>
          <w:lang w:val="bg-BG"/>
        </w:rPr>
        <w:t>.</w:t>
      </w:r>
    </w:p>
    <w:p w14:paraId="0266BFA3" w14:textId="218CA4EF" w:rsidR="00507F0C" w:rsidRDefault="007F7903" w:rsidP="00E64F78">
      <w:pPr>
        <w:spacing w:line="228" w:lineRule="auto"/>
        <w:rPr>
          <w:lang w:val="bg-BG"/>
        </w:rPr>
      </w:pPr>
      <w:r>
        <w:rPr>
          <w:lang w:val="bg-BG"/>
        </w:rPr>
        <w:t>На 07.10</w:t>
      </w:r>
      <w:r w:rsidR="007F3C5E">
        <w:rPr>
          <w:lang w:val="bg-BG"/>
        </w:rPr>
        <w:t xml:space="preserve">.2021 г. </w:t>
      </w:r>
      <w:r w:rsidR="007F3C5E" w:rsidRPr="007F3C5E">
        <w:rPr>
          <w:lang w:val="bg-BG"/>
        </w:rPr>
        <w:t>във Вагонно депо Надежда</w:t>
      </w:r>
      <w:r w:rsidR="007F3C5E">
        <w:rPr>
          <w:lang w:val="bg-BG"/>
        </w:rPr>
        <w:t xml:space="preserve"> Комисията за раз</w:t>
      </w:r>
      <w:r w:rsidR="00507F0C">
        <w:rPr>
          <w:lang w:val="bg-BG"/>
        </w:rPr>
        <w:t>следване в НБРПВВЖТ извърши</w:t>
      </w:r>
      <w:r w:rsidR="007F3C5E">
        <w:rPr>
          <w:lang w:val="bg-BG"/>
        </w:rPr>
        <w:t xml:space="preserve"> </w:t>
      </w:r>
      <w:r w:rsidR="006B1656">
        <w:rPr>
          <w:lang w:val="bg-BG"/>
        </w:rPr>
        <w:t xml:space="preserve">повторни </w:t>
      </w:r>
      <w:r w:rsidR="007F3C5E">
        <w:rPr>
          <w:lang w:val="bg-BG"/>
        </w:rPr>
        <w:t xml:space="preserve">огледи и изиска измерване на електрическите вериги относно електрическото </w:t>
      </w:r>
      <w:r w:rsidR="00507F0C">
        <w:rPr>
          <w:lang w:val="bg-BG"/>
        </w:rPr>
        <w:t>осветлени</w:t>
      </w:r>
      <w:r w:rsidR="00913B01">
        <w:rPr>
          <w:lang w:val="bg-BG"/>
        </w:rPr>
        <w:t>е</w:t>
      </w:r>
      <w:r w:rsidR="006B1656">
        <w:rPr>
          <w:lang w:val="bg-BG"/>
        </w:rPr>
        <w:t>,</w:t>
      </w:r>
      <w:r w:rsidR="00913B01">
        <w:rPr>
          <w:lang w:val="bg-BG"/>
        </w:rPr>
        <w:t xml:space="preserve"> разговорна</w:t>
      </w:r>
      <w:r w:rsidR="006B1656">
        <w:rPr>
          <w:lang w:val="bg-BG"/>
        </w:rPr>
        <w:t>та</w:t>
      </w:r>
      <w:r w:rsidR="00913B01">
        <w:rPr>
          <w:lang w:val="bg-BG"/>
        </w:rPr>
        <w:t xml:space="preserve"> уредба </w:t>
      </w:r>
      <w:r w:rsidR="006B1656">
        <w:rPr>
          <w:lang w:val="bg-BG"/>
        </w:rPr>
        <w:t>и контактите, захранвани с напрежение 220</w:t>
      </w:r>
      <w:r w:rsidR="006B1656">
        <w:t>V</w:t>
      </w:r>
      <w:r w:rsidR="006B1656">
        <w:rPr>
          <w:lang w:val="bg-BG"/>
        </w:rPr>
        <w:t xml:space="preserve"> </w:t>
      </w:r>
      <w:r w:rsidR="00913B01">
        <w:rPr>
          <w:lang w:val="bg-BG"/>
        </w:rPr>
        <w:t xml:space="preserve">в </w:t>
      </w:r>
      <w:r w:rsidR="00913B01" w:rsidRPr="00913B01">
        <w:rPr>
          <w:lang w:val="bg-BG"/>
        </w:rPr>
        <w:t>опожарения вагон № 51522563019-0</w:t>
      </w:r>
      <w:r w:rsidR="00507F0C">
        <w:rPr>
          <w:lang w:val="bg-BG"/>
        </w:rPr>
        <w:t>.</w:t>
      </w:r>
      <w:r w:rsidR="00366115">
        <w:rPr>
          <w:lang w:val="bg-BG"/>
        </w:rPr>
        <w:t xml:space="preserve"> Установи се, че вне</w:t>
      </w:r>
      <w:r w:rsidR="00E64F78">
        <w:rPr>
          <w:lang w:val="bg-BG"/>
        </w:rPr>
        <w:t>запната спирачка е задействана в гара Перник разпределителна от единствения пътник във вагона, който е слязъл на гарата.</w:t>
      </w:r>
    </w:p>
    <w:p w14:paraId="3C949FC1" w14:textId="26523472" w:rsidR="007F3C5E" w:rsidRDefault="00507F0C" w:rsidP="00E64F78">
      <w:pPr>
        <w:tabs>
          <w:tab w:val="left" w:pos="993"/>
          <w:tab w:val="left" w:pos="1134"/>
          <w:tab w:val="left" w:pos="1276"/>
        </w:tabs>
        <w:spacing w:line="228" w:lineRule="auto"/>
        <w:rPr>
          <w:lang w:val="bg-BG"/>
        </w:rPr>
      </w:pPr>
      <w:r>
        <w:rPr>
          <w:lang w:val="bg-BG"/>
        </w:rPr>
        <w:t xml:space="preserve">На </w:t>
      </w:r>
      <w:r w:rsidR="00456BC2">
        <w:rPr>
          <w:lang w:val="bg-BG"/>
        </w:rPr>
        <w:t>10</w:t>
      </w:r>
      <w:r>
        <w:rPr>
          <w:lang w:val="bg-BG"/>
        </w:rPr>
        <w:t xml:space="preserve">.12.2021 г. </w:t>
      </w:r>
      <w:r w:rsidR="007F3C5E">
        <w:rPr>
          <w:lang w:val="bg-BG"/>
        </w:rPr>
        <w:t xml:space="preserve"> </w:t>
      </w:r>
      <w:r w:rsidRPr="00507F0C">
        <w:rPr>
          <w:lang w:val="bg-BG"/>
        </w:rPr>
        <w:t xml:space="preserve">във Вагонно депо Надежда Комисията за разследване в НБРПВВЖТ </w:t>
      </w:r>
      <w:r w:rsidR="006B1656">
        <w:rPr>
          <w:lang w:val="bg-BG"/>
        </w:rPr>
        <w:t xml:space="preserve">отново </w:t>
      </w:r>
      <w:r w:rsidRPr="00507F0C">
        <w:rPr>
          <w:lang w:val="bg-BG"/>
        </w:rPr>
        <w:t>извърши огледи и изиска</w:t>
      </w:r>
      <w:r w:rsidR="00A06CD7">
        <w:rPr>
          <w:lang w:val="bg-BG"/>
        </w:rPr>
        <w:t xml:space="preserve"> </w:t>
      </w:r>
      <w:r w:rsidR="007F7903">
        <w:rPr>
          <w:lang w:val="bg-BG"/>
        </w:rPr>
        <w:t xml:space="preserve">от </w:t>
      </w:r>
      <w:r w:rsidR="007F7903" w:rsidRPr="007F7903">
        <w:rPr>
          <w:lang w:val="bg-BG"/>
        </w:rPr>
        <w:t xml:space="preserve">БДЖ ПП ЕООД </w:t>
      </w:r>
      <w:r w:rsidR="00A06CD7">
        <w:rPr>
          <w:lang w:val="bg-BG"/>
        </w:rPr>
        <w:t xml:space="preserve">да се представят </w:t>
      </w:r>
      <w:r w:rsidR="007F7903" w:rsidRPr="007F7903">
        <w:rPr>
          <w:lang w:val="bg-BG"/>
        </w:rPr>
        <w:t xml:space="preserve">допълнително </w:t>
      </w:r>
      <w:r w:rsidR="00A06CD7">
        <w:rPr>
          <w:lang w:val="bg-BG"/>
        </w:rPr>
        <w:t xml:space="preserve">документи относно извършения капитален ремонт на вагона </w:t>
      </w:r>
      <w:r w:rsidR="007F7903">
        <w:rPr>
          <w:lang w:val="bg-BG"/>
        </w:rPr>
        <w:t xml:space="preserve">във </w:t>
      </w:r>
      <w:r w:rsidR="007F7903" w:rsidRPr="007F7903">
        <w:rPr>
          <w:lang w:val="bg-BG"/>
        </w:rPr>
        <w:t xml:space="preserve">Вагонен завод </w:t>
      </w:r>
      <w:r w:rsidR="00B83246">
        <w:rPr>
          <w:lang w:val="bg-BG"/>
        </w:rPr>
        <w:t>„</w:t>
      </w:r>
      <w:r w:rsidR="007F7903" w:rsidRPr="007F7903">
        <w:rPr>
          <w:lang w:val="bg-BG"/>
        </w:rPr>
        <w:t xml:space="preserve">Интерком“ АД </w:t>
      </w:r>
      <w:r w:rsidR="00A06CD7">
        <w:rPr>
          <w:lang w:val="bg-BG"/>
        </w:rPr>
        <w:t>и регистрирани</w:t>
      </w:r>
      <w:r w:rsidR="001460B6">
        <w:rPr>
          <w:lang w:val="bg-BG"/>
        </w:rPr>
        <w:t xml:space="preserve">те откази </w:t>
      </w:r>
      <w:r w:rsidR="00A06CD7">
        <w:rPr>
          <w:lang w:val="bg-BG"/>
        </w:rPr>
        <w:t>по време на неговата експлоатация</w:t>
      </w:r>
      <w:r w:rsidR="007F7903">
        <w:rPr>
          <w:lang w:val="bg-BG"/>
        </w:rPr>
        <w:t>.</w:t>
      </w:r>
      <w:r w:rsidR="00A06CD7">
        <w:rPr>
          <w:lang w:val="bg-BG"/>
        </w:rPr>
        <w:t xml:space="preserve"> </w:t>
      </w:r>
    </w:p>
    <w:p w14:paraId="474A4336" w14:textId="7203CF2B" w:rsidR="00400998" w:rsidRDefault="00400998" w:rsidP="00E64F78">
      <w:pPr>
        <w:spacing w:line="228" w:lineRule="auto"/>
        <w:rPr>
          <w:lang w:val="bg-BG"/>
        </w:rPr>
      </w:pPr>
      <w:r>
        <w:rPr>
          <w:lang w:val="bg-BG"/>
        </w:rPr>
        <w:t>Комисията за разследване извърши анализ на</w:t>
      </w:r>
      <w:r w:rsidR="00E26135">
        <w:rPr>
          <w:lang w:val="bg-BG"/>
        </w:rPr>
        <w:t xml:space="preserve"> </w:t>
      </w:r>
      <w:r w:rsidR="001460B6">
        <w:rPr>
          <w:lang w:val="bg-BG"/>
        </w:rPr>
        <w:t>снетите</w:t>
      </w:r>
      <w:r w:rsidR="0025338B" w:rsidRPr="0025338B">
        <w:rPr>
          <w:lang w:val="bg-BG"/>
        </w:rPr>
        <w:t xml:space="preserve"> </w:t>
      </w:r>
      <w:r w:rsidR="0025338B">
        <w:rPr>
          <w:lang w:val="bg-BG"/>
        </w:rPr>
        <w:t xml:space="preserve">данни от </w:t>
      </w:r>
      <w:r w:rsidR="000D72F4">
        <w:rPr>
          <w:lang w:val="bg-BG"/>
        </w:rPr>
        <w:t>регистриращото устройство</w:t>
      </w:r>
      <w:r w:rsidR="0025338B">
        <w:rPr>
          <w:lang w:val="bg-BG"/>
        </w:rPr>
        <w:t xml:space="preserve"> на</w:t>
      </w:r>
      <w:r w:rsidR="00E26135">
        <w:rPr>
          <w:lang w:val="bg-BG"/>
        </w:rPr>
        <w:t xml:space="preserve"> </w:t>
      </w:r>
      <w:r>
        <w:rPr>
          <w:lang w:val="bg-BG"/>
        </w:rPr>
        <w:t>локомотив</w:t>
      </w:r>
      <w:r w:rsidR="0025338B" w:rsidRPr="0025338B">
        <w:rPr>
          <w:lang w:val="bg-BG"/>
        </w:rPr>
        <w:t xml:space="preserve"> № </w:t>
      </w:r>
      <w:r w:rsidR="000D72F4" w:rsidRPr="000D72F4">
        <w:rPr>
          <w:lang w:val="bg-BG"/>
        </w:rPr>
        <w:t xml:space="preserve">91520044098-9 </w:t>
      </w:r>
      <w:r w:rsidR="0042069F">
        <w:rPr>
          <w:lang w:val="bg-BG"/>
        </w:rPr>
        <w:t>за</w:t>
      </w:r>
      <w:r w:rsidR="0025338B">
        <w:rPr>
          <w:lang w:val="bg-BG"/>
        </w:rPr>
        <w:t xml:space="preserve"> установяв</w:t>
      </w:r>
      <w:r w:rsidR="0042069F">
        <w:rPr>
          <w:lang w:val="bg-BG"/>
        </w:rPr>
        <w:t>ане</w:t>
      </w:r>
      <w:r w:rsidR="0025338B">
        <w:rPr>
          <w:lang w:val="bg-BG"/>
        </w:rPr>
        <w:t xml:space="preserve"> </w:t>
      </w:r>
      <w:r w:rsidR="001460B6">
        <w:rPr>
          <w:lang w:val="bg-BG"/>
        </w:rPr>
        <w:t>параметрите</w:t>
      </w:r>
      <w:r w:rsidR="0025338B">
        <w:rPr>
          <w:lang w:val="bg-BG"/>
        </w:rPr>
        <w:t xml:space="preserve"> на движение на </w:t>
      </w:r>
      <w:r w:rsidR="000D72F4">
        <w:rPr>
          <w:lang w:val="bg-BG"/>
        </w:rPr>
        <w:t>ПВ № 50215 на 04.09.2021 г.</w:t>
      </w:r>
      <w:r w:rsidR="001460B6">
        <w:rPr>
          <w:lang w:val="bg-BG"/>
        </w:rPr>
        <w:t xml:space="preserve"> между гарите Драгичево и</w:t>
      </w:r>
      <w:r w:rsidR="000D72F4">
        <w:rPr>
          <w:lang w:val="bg-BG"/>
        </w:rPr>
        <w:t xml:space="preserve"> Перник разпределителна</w:t>
      </w:r>
      <w:r>
        <w:rPr>
          <w:lang w:val="bg-BG"/>
        </w:rPr>
        <w:t>.</w:t>
      </w:r>
    </w:p>
    <w:p w14:paraId="71186968" w14:textId="193C1EAA" w:rsidR="00144159" w:rsidRDefault="006D1166" w:rsidP="00E64F78">
      <w:pPr>
        <w:spacing w:line="228" w:lineRule="auto"/>
        <w:rPr>
          <w:lang w:val="bg-BG"/>
        </w:rPr>
      </w:pPr>
      <w:r>
        <w:rPr>
          <w:lang w:val="bg-BG"/>
        </w:rPr>
        <w:t xml:space="preserve">Във връзка с чл. 73, ал. 3 от Наредба № 59, поради неспазване на срока за предоставяне на необходимата информация от </w:t>
      </w:r>
      <w:r w:rsidR="001460B6">
        <w:rPr>
          <w:lang w:val="bg-BG"/>
        </w:rPr>
        <w:t xml:space="preserve">участващите </w:t>
      </w:r>
      <w:r>
        <w:rPr>
          <w:lang w:val="bg-BG"/>
        </w:rPr>
        <w:t>субек</w:t>
      </w:r>
      <w:r w:rsidR="000D72F4">
        <w:rPr>
          <w:lang w:val="bg-BG"/>
        </w:rPr>
        <w:t>т</w:t>
      </w:r>
      <w:r w:rsidR="001460B6">
        <w:rPr>
          <w:lang w:val="bg-BG"/>
        </w:rPr>
        <w:t>и,</w:t>
      </w:r>
      <w:r>
        <w:rPr>
          <w:lang w:val="bg-BG"/>
        </w:rPr>
        <w:t xml:space="preserve"> ръководителят на оперативната група е поискал удължаване на срока от председателя на Комисията за разследване в НБРПВВЖТ</w:t>
      </w:r>
      <w:r w:rsidR="00E27AE9">
        <w:rPr>
          <w:lang w:val="bg-BG"/>
        </w:rPr>
        <w:t>, който</w:t>
      </w:r>
      <w:r>
        <w:rPr>
          <w:lang w:val="bg-BG"/>
        </w:rPr>
        <w:t xml:space="preserve"> е дал р</w:t>
      </w:r>
      <w:r w:rsidR="00E27AE9">
        <w:rPr>
          <w:lang w:val="bg-BG"/>
        </w:rPr>
        <w:t>азрешение</w:t>
      </w:r>
      <w:r w:rsidR="00E64F78">
        <w:rPr>
          <w:lang w:val="bg-BG"/>
        </w:rPr>
        <w:t xml:space="preserve"> до 21.09.2021 г</w:t>
      </w:r>
      <w:r>
        <w:rPr>
          <w:lang w:val="bg-BG"/>
        </w:rPr>
        <w:t>.</w:t>
      </w:r>
    </w:p>
    <w:p w14:paraId="7F33D615" w14:textId="3EA70D51" w:rsidR="00684D27" w:rsidRPr="00684D27" w:rsidRDefault="009A046F" w:rsidP="00E64F78">
      <w:pPr>
        <w:spacing w:line="228" w:lineRule="auto"/>
        <w:ind w:firstLine="720"/>
        <w:rPr>
          <w:lang w:val="bg-BG"/>
        </w:rPr>
      </w:pPr>
      <w:r>
        <w:rPr>
          <w:lang w:val="bg-BG"/>
        </w:rPr>
        <w:t>Н</w:t>
      </w:r>
      <w:r w:rsidR="000D72F4">
        <w:rPr>
          <w:lang w:val="bg-BG"/>
        </w:rPr>
        <w:t>а 21.09</w:t>
      </w:r>
      <w:r w:rsidR="0025338B">
        <w:rPr>
          <w:lang w:val="bg-BG"/>
        </w:rPr>
        <w:t>.2021 г. в РИБП – София</w:t>
      </w:r>
      <w:r w:rsidR="00400998">
        <w:rPr>
          <w:lang w:val="bg-BG"/>
        </w:rPr>
        <w:t xml:space="preserve"> </w:t>
      </w:r>
      <w:r w:rsidR="00E27AE9">
        <w:rPr>
          <w:lang w:val="bg-BG"/>
        </w:rPr>
        <w:t xml:space="preserve">председателят на </w:t>
      </w:r>
      <w:r w:rsidRPr="00682235">
        <w:rPr>
          <w:lang w:val="bg-BG"/>
        </w:rPr>
        <w:t xml:space="preserve">Комисията </w:t>
      </w:r>
      <w:r>
        <w:rPr>
          <w:lang w:val="bg-BG"/>
        </w:rPr>
        <w:t xml:space="preserve">за разследване </w:t>
      </w:r>
      <w:r w:rsidR="00E27AE9" w:rsidRPr="00E27AE9">
        <w:rPr>
          <w:lang w:val="bg-BG"/>
        </w:rPr>
        <w:t xml:space="preserve">в НБРПВВЖТ </w:t>
      </w:r>
      <w:r w:rsidRPr="00682235">
        <w:rPr>
          <w:lang w:val="bg-BG"/>
        </w:rPr>
        <w:t>получи</w:t>
      </w:r>
      <w:r>
        <w:rPr>
          <w:lang w:val="bg-BG"/>
        </w:rPr>
        <w:t xml:space="preserve"> събраната документация, предадена от </w:t>
      </w:r>
      <w:r w:rsidR="00E27AE9">
        <w:rPr>
          <w:lang w:val="bg-BG"/>
        </w:rPr>
        <w:t xml:space="preserve">ръководителя на </w:t>
      </w:r>
      <w:r>
        <w:rPr>
          <w:lang w:val="bg-BG"/>
        </w:rPr>
        <w:t>О</w:t>
      </w:r>
      <w:r w:rsidR="0025338B">
        <w:rPr>
          <w:lang w:val="bg-BG"/>
        </w:rPr>
        <w:t>перативна група II-ра</w:t>
      </w:r>
      <w:r w:rsidR="00400998">
        <w:rPr>
          <w:lang w:val="bg-BG"/>
        </w:rPr>
        <w:t xml:space="preserve"> категория</w:t>
      </w:r>
      <w:r w:rsidR="0025338B">
        <w:rPr>
          <w:lang w:val="bg-BG"/>
        </w:rPr>
        <w:t xml:space="preserve"> относно </w:t>
      </w:r>
      <w:r w:rsidR="004D665B">
        <w:rPr>
          <w:lang w:val="bg-BG"/>
        </w:rPr>
        <w:t xml:space="preserve">произшествие – </w:t>
      </w:r>
      <w:r w:rsidR="00E64F78">
        <w:rPr>
          <w:lang w:val="bg-BG"/>
        </w:rPr>
        <w:t xml:space="preserve">възникване на </w:t>
      </w:r>
      <w:r w:rsidR="000D72F4">
        <w:rPr>
          <w:lang w:val="bg-BG"/>
        </w:rPr>
        <w:t>пожар в</w:t>
      </w:r>
      <w:r w:rsidR="0025338B">
        <w:rPr>
          <w:lang w:val="bg-BG"/>
        </w:rPr>
        <w:t xml:space="preserve"> пет</w:t>
      </w:r>
      <w:r w:rsidR="000D72F4">
        <w:rPr>
          <w:lang w:val="bg-BG"/>
        </w:rPr>
        <w:t xml:space="preserve">и вагон </w:t>
      </w:r>
      <w:r w:rsidR="001460B6">
        <w:rPr>
          <w:lang w:val="bg-BG"/>
        </w:rPr>
        <w:t xml:space="preserve">с </w:t>
      </w:r>
      <w:r w:rsidR="000D72F4">
        <w:rPr>
          <w:lang w:val="bg-BG"/>
        </w:rPr>
        <w:t>№ 51522563019-0</w:t>
      </w:r>
      <w:r>
        <w:rPr>
          <w:lang w:val="bg-BG"/>
        </w:rPr>
        <w:t xml:space="preserve"> о</w:t>
      </w:r>
      <w:r w:rsidR="0025338B">
        <w:rPr>
          <w:lang w:val="bg-BG"/>
        </w:rPr>
        <w:t xml:space="preserve">т състава на </w:t>
      </w:r>
      <w:r w:rsidR="000D72F4">
        <w:rPr>
          <w:lang w:val="bg-BG"/>
        </w:rPr>
        <w:t>ПВ № 50215 в гара Перник разпределителна, около 23</w:t>
      </w:r>
      <w:r w:rsidR="0025338B">
        <w:rPr>
          <w:lang w:val="bg-BG"/>
        </w:rPr>
        <w:t>:</w:t>
      </w:r>
      <w:r w:rsidR="000D72F4">
        <w:rPr>
          <w:lang w:val="bg-BG"/>
        </w:rPr>
        <w:t>19</w:t>
      </w:r>
      <w:r w:rsidR="00EA35D6">
        <w:rPr>
          <w:lang w:val="bg-BG"/>
        </w:rPr>
        <w:t xml:space="preserve"> часа</w:t>
      </w:r>
      <w:r w:rsidR="000D72F4">
        <w:rPr>
          <w:lang w:val="bg-BG"/>
        </w:rPr>
        <w:t xml:space="preserve"> на 04.09</w:t>
      </w:r>
      <w:r>
        <w:rPr>
          <w:lang w:val="bg-BG"/>
        </w:rPr>
        <w:t>.2021 г</w:t>
      </w:r>
      <w:r w:rsidR="00400998">
        <w:rPr>
          <w:lang w:val="bg-BG"/>
        </w:rPr>
        <w:t>.</w:t>
      </w:r>
      <w:bookmarkEnd w:id="7"/>
    </w:p>
    <w:p w14:paraId="02A8F0E0" w14:textId="503DAA06" w:rsidR="00684D27" w:rsidRDefault="00684D27" w:rsidP="00E64F78">
      <w:pPr>
        <w:pStyle w:val="ab"/>
        <w:numPr>
          <w:ilvl w:val="1"/>
          <w:numId w:val="10"/>
        </w:numPr>
        <w:tabs>
          <w:tab w:val="left" w:pos="1276"/>
        </w:tabs>
        <w:spacing w:before="120" w:line="228" w:lineRule="auto"/>
        <w:ind w:left="788" w:hanging="79"/>
        <w:contextualSpacing w:val="0"/>
        <w:rPr>
          <w:i/>
          <w:iCs/>
          <w:lang w:val="bg-BG"/>
        </w:rPr>
      </w:pPr>
      <w:r w:rsidRPr="00684D27">
        <w:rPr>
          <w:i/>
          <w:iCs/>
          <w:lang w:val="bg-BG"/>
        </w:rPr>
        <w:t>Трудности, срещани по време на разследването.</w:t>
      </w:r>
    </w:p>
    <w:p w14:paraId="027BA17C" w14:textId="77777777" w:rsidR="00642AE8" w:rsidRDefault="00642AE8" w:rsidP="00E64F78">
      <w:pPr>
        <w:pStyle w:val="ab"/>
        <w:tabs>
          <w:tab w:val="left" w:pos="1276"/>
        </w:tabs>
        <w:spacing w:line="228" w:lineRule="auto"/>
        <w:ind w:left="0"/>
        <w:contextualSpacing w:val="0"/>
        <w:rPr>
          <w:iCs/>
          <w:lang w:val="bg-BG"/>
        </w:rPr>
      </w:pPr>
      <w:r w:rsidRPr="00642AE8">
        <w:rPr>
          <w:iCs/>
          <w:lang w:val="bg-BG"/>
        </w:rPr>
        <w:t>Във връзка с изискванията на чл. 69, ал. 1, т. 2 от Наредба № 59,</w:t>
      </w:r>
      <w:r w:rsidRPr="00642AE8">
        <w:rPr>
          <w:lang w:val="bg-BG"/>
        </w:rPr>
        <w:t xml:space="preserve"> </w:t>
      </w:r>
      <w:r w:rsidRPr="00642AE8">
        <w:rPr>
          <w:iCs/>
          <w:lang w:val="bg-BG"/>
        </w:rPr>
        <w:t xml:space="preserve">членът на УС на НБРПВВЖТ с компетентност да разследва железопътни произшествия и инциденти </w:t>
      </w:r>
      <w:r>
        <w:rPr>
          <w:iCs/>
          <w:lang w:val="bg-BG"/>
        </w:rPr>
        <w:t>не е уведомен</w:t>
      </w:r>
      <w:r w:rsidRPr="00642AE8">
        <w:rPr>
          <w:iCs/>
          <w:lang w:val="bg-BG"/>
        </w:rPr>
        <w:t xml:space="preserve"> от управителя на железопътната инфраструктура </w:t>
      </w:r>
      <w:r>
        <w:rPr>
          <w:iCs/>
          <w:lang w:val="bg-BG"/>
        </w:rPr>
        <w:t xml:space="preserve">ДП НКЖИ </w:t>
      </w:r>
      <w:r w:rsidRPr="00642AE8">
        <w:rPr>
          <w:iCs/>
          <w:lang w:val="bg-BG"/>
        </w:rPr>
        <w:t>и железопътното предприятие / превозвач БДЖ ПП ЕООД за въ</w:t>
      </w:r>
      <w:r>
        <w:rPr>
          <w:iCs/>
          <w:lang w:val="bg-BG"/>
        </w:rPr>
        <w:t>зникналото произшествие</w:t>
      </w:r>
      <w:r w:rsidRPr="00642AE8">
        <w:rPr>
          <w:iCs/>
          <w:lang w:val="bg-BG"/>
        </w:rPr>
        <w:t xml:space="preserve">. </w:t>
      </w:r>
    </w:p>
    <w:p w14:paraId="7633BDDB" w14:textId="31816580" w:rsidR="00642AE8" w:rsidRPr="00642AE8" w:rsidRDefault="00642AE8" w:rsidP="00E64F78">
      <w:pPr>
        <w:pStyle w:val="ab"/>
        <w:tabs>
          <w:tab w:val="left" w:pos="1276"/>
        </w:tabs>
        <w:spacing w:line="228" w:lineRule="auto"/>
        <w:ind w:left="0"/>
        <w:contextualSpacing w:val="0"/>
        <w:rPr>
          <w:iCs/>
          <w:lang w:val="bg-BG"/>
        </w:rPr>
      </w:pPr>
      <w:r w:rsidRPr="00642AE8">
        <w:rPr>
          <w:iCs/>
          <w:lang w:val="bg-BG"/>
        </w:rPr>
        <w:t xml:space="preserve">На 05.09.2021 г. в 09:15 часа, след полученото уведомление от </w:t>
      </w:r>
      <w:r>
        <w:rPr>
          <w:iCs/>
          <w:lang w:val="bg-BG"/>
        </w:rPr>
        <w:t>дежурния диспечер</w:t>
      </w:r>
      <w:r w:rsidRPr="00642AE8">
        <w:rPr>
          <w:iCs/>
          <w:lang w:val="bg-BG"/>
        </w:rPr>
        <w:t xml:space="preserve"> на  БДЖ ПП ЕООД, членът на УС на НБРПВВЖТ, анализира пода</w:t>
      </w:r>
      <w:r>
        <w:rPr>
          <w:iCs/>
          <w:lang w:val="bg-BG"/>
        </w:rPr>
        <w:t>дената информация и предприе</w:t>
      </w:r>
      <w:r w:rsidRPr="00642AE8">
        <w:rPr>
          <w:iCs/>
          <w:lang w:val="bg-BG"/>
        </w:rPr>
        <w:t xml:space="preserve"> действия за извършване на огледи на опожарения вагон във ВД Надежда – София.</w:t>
      </w:r>
      <w:r>
        <w:rPr>
          <w:iCs/>
          <w:lang w:val="bg-BG"/>
        </w:rPr>
        <w:t xml:space="preserve"> </w:t>
      </w:r>
    </w:p>
    <w:p w14:paraId="76D63089" w14:textId="77777777" w:rsidR="00E64F78" w:rsidRPr="00E64F78" w:rsidRDefault="00E64F78" w:rsidP="0043760A">
      <w:pPr>
        <w:pStyle w:val="ab"/>
        <w:numPr>
          <w:ilvl w:val="1"/>
          <w:numId w:val="10"/>
        </w:numPr>
        <w:spacing w:before="120"/>
        <w:ind w:left="0" w:firstLine="709"/>
        <w:contextualSpacing w:val="0"/>
        <w:rPr>
          <w:lang w:val="bg-BG"/>
        </w:rPr>
      </w:pPr>
      <w:r w:rsidRPr="00E64F78">
        <w:rPr>
          <w:i/>
          <w:iCs/>
          <w:lang w:val="bg-BG"/>
        </w:rPr>
        <w:t>Взаимодействие със съдебните органи.</w:t>
      </w:r>
    </w:p>
    <w:p w14:paraId="687D507F" w14:textId="77777777" w:rsidR="00E64F78" w:rsidRDefault="0037696D" w:rsidP="00E64F78">
      <w:pPr>
        <w:spacing w:line="228" w:lineRule="auto"/>
        <w:rPr>
          <w:lang w:val="bg-BG"/>
        </w:rPr>
      </w:pPr>
      <w:r w:rsidRPr="0037696D">
        <w:rPr>
          <w:lang w:val="bg-BG"/>
        </w:rPr>
        <w:t>По време на разследването комуникацията между Комис</w:t>
      </w:r>
      <w:r w:rsidR="00A06CD7">
        <w:rPr>
          <w:lang w:val="bg-BG"/>
        </w:rPr>
        <w:t>ията за разследване и страните</w:t>
      </w:r>
      <w:r w:rsidR="00B83246">
        <w:rPr>
          <w:lang w:val="bg-BG"/>
        </w:rPr>
        <w:t>,</w:t>
      </w:r>
      <w:r w:rsidR="00A06CD7">
        <w:rPr>
          <w:lang w:val="bg-BG"/>
        </w:rPr>
        <w:t xml:space="preserve"> участващи в произшествието</w:t>
      </w:r>
      <w:r w:rsidR="00B83246">
        <w:rPr>
          <w:lang w:val="bg-BG"/>
        </w:rPr>
        <w:t>,</w:t>
      </w:r>
      <w:r w:rsidRPr="0037696D">
        <w:rPr>
          <w:lang w:val="bg-BG"/>
        </w:rPr>
        <w:t xml:space="preserve"> беше на необходимото ниво. </w:t>
      </w:r>
    </w:p>
    <w:p w14:paraId="49C19FD1" w14:textId="34894D6F" w:rsidR="00FE4438" w:rsidRDefault="00456BC2" w:rsidP="00E64F78">
      <w:pPr>
        <w:tabs>
          <w:tab w:val="left" w:pos="1276"/>
        </w:tabs>
        <w:spacing w:line="228" w:lineRule="auto"/>
        <w:rPr>
          <w:lang w:val="bg-BG"/>
        </w:rPr>
      </w:pPr>
      <w:r>
        <w:rPr>
          <w:lang w:val="bg-BG"/>
        </w:rPr>
        <w:t>С</w:t>
      </w:r>
      <w:r w:rsidR="00FE4438" w:rsidRPr="00FE4438">
        <w:rPr>
          <w:lang w:val="bg-BG"/>
        </w:rPr>
        <w:t>лед извършените</w:t>
      </w:r>
      <w:r w:rsidR="00642AE8">
        <w:rPr>
          <w:lang w:val="bg-BG"/>
        </w:rPr>
        <w:t xml:space="preserve"> огледи </w:t>
      </w:r>
      <w:r w:rsidR="0038535F" w:rsidRPr="00753FC5">
        <w:rPr>
          <w:lang w:val="bg-BG"/>
        </w:rPr>
        <w:t>от органите на МВР</w:t>
      </w:r>
      <w:r w:rsidR="0038535F">
        <w:rPr>
          <w:lang w:val="bg-BG"/>
        </w:rPr>
        <w:t xml:space="preserve"> </w:t>
      </w:r>
      <w:r w:rsidR="00642AE8">
        <w:rPr>
          <w:lang w:val="bg-BG"/>
        </w:rPr>
        <w:t xml:space="preserve">в гара Перник разпределителна </w:t>
      </w:r>
      <w:r w:rsidR="00E3753C">
        <w:rPr>
          <w:lang w:val="bg-BG"/>
        </w:rPr>
        <w:t xml:space="preserve">около 00:30 часа </w:t>
      </w:r>
      <w:r w:rsidR="00642AE8">
        <w:rPr>
          <w:lang w:val="bg-BG"/>
        </w:rPr>
        <w:t xml:space="preserve">на </w:t>
      </w:r>
      <w:r w:rsidR="00E3753C">
        <w:rPr>
          <w:lang w:val="bg-BG"/>
        </w:rPr>
        <w:t>04.09.2021 г.</w:t>
      </w:r>
      <w:r w:rsidR="001460B6">
        <w:rPr>
          <w:lang w:val="bg-BG"/>
        </w:rPr>
        <w:t>,</w:t>
      </w:r>
      <w:r w:rsidR="00E3753C">
        <w:rPr>
          <w:lang w:val="bg-BG"/>
        </w:rPr>
        <w:t xml:space="preserve"> </w:t>
      </w:r>
      <w:r w:rsidR="00E712B4" w:rsidRPr="00E712B4">
        <w:rPr>
          <w:lang w:val="bg-BG"/>
        </w:rPr>
        <w:t>опожарения</w:t>
      </w:r>
      <w:r w:rsidR="001460B6">
        <w:rPr>
          <w:lang w:val="bg-BG"/>
        </w:rPr>
        <w:t>т</w:t>
      </w:r>
      <w:r w:rsidR="00E712B4" w:rsidRPr="00E712B4">
        <w:rPr>
          <w:lang w:val="bg-BG"/>
        </w:rPr>
        <w:t xml:space="preserve"> вагон</w:t>
      </w:r>
      <w:r w:rsidR="00FE4438" w:rsidRPr="00FE4438">
        <w:rPr>
          <w:lang w:val="bg-BG"/>
        </w:rPr>
        <w:t xml:space="preserve"> е освободен от надзор</w:t>
      </w:r>
      <w:r>
        <w:rPr>
          <w:lang w:val="bg-BG"/>
        </w:rPr>
        <w:t xml:space="preserve">. </w:t>
      </w:r>
      <w:r w:rsidR="001D1637">
        <w:rPr>
          <w:lang w:val="bg-BG"/>
        </w:rPr>
        <w:t>В процеса на разследването беше обменена информация с орга</w:t>
      </w:r>
      <w:r w:rsidR="00427D47">
        <w:rPr>
          <w:lang w:val="bg-BG"/>
        </w:rPr>
        <w:t>ните на МВР и ПБиЗН</w:t>
      </w:r>
      <w:r w:rsidR="001460B6">
        <w:rPr>
          <w:lang w:val="bg-BG"/>
        </w:rPr>
        <w:t>,</w:t>
      </w:r>
      <w:r w:rsidR="00642AE8">
        <w:rPr>
          <w:lang w:val="bg-BG"/>
        </w:rPr>
        <w:t xml:space="preserve"> участвали в огледа и гасенето на пожара</w:t>
      </w:r>
      <w:r w:rsidR="005D1C07">
        <w:rPr>
          <w:lang w:val="bg-BG"/>
        </w:rPr>
        <w:t>.</w:t>
      </w:r>
    </w:p>
    <w:p w14:paraId="20FA6C87" w14:textId="6D3E8C5D" w:rsidR="00684D27" w:rsidRDefault="00684D27" w:rsidP="00980917">
      <w:pPr>
        <w:pStyle w:val="ab"/>
        <w:numPr>
          <w:ilvl w:val="1"/>
          <w:numId w:val="10"/>
        </w:numPr>
        <w:tabs>
          <w:tab w:val="left" w:pos="1276"/>
        </w:tabs>
        <w:spacing w:before="120"/>
        <w:ind w:left="0" w:firstLine="709"/>
        <w:contextualSpacing w:val="0"/>
        <w:rPr>
          <w:i/>
          <w:iCs/>
          <w:lang w:val="bg-BG"/>
        </w:rPr>
      </w:pPr>
      <w:r w:rsidRPr="00FE4438">
        <w:rPr>
          <w:i/>
          <w:iCs/>
          <w:lang w:val="bg-BG"/>
        </w:rPr>
        <w:t>Друга информация от значение за контекста на разследването.</w:t>
      </w:r>
    </w:p>
    <w:p w14:paraId="139BBC1B" w14:textId="60617AAF" w:rsidR="00E64F78" w:rsidRDefault="00427D47" w:rsidP="00427D47">
      <w:pPr>
        <w:pStyle w:val="ab"/>
        <w:tabs>
          <w:tab w:val="left" w:pos="1276"/>
        </w:tabs>
        <w:spacing w:before="120"/>
        <w:ind w:left="709" w:firstLine="0"/>
        <w:contextualSpacing w:val="0"/>
        <w:rPr>
          <w:iCs/>
          <w:lang w:val="bg-BG"/>
        </w:rPr>
      </w:pPr>
      <w:r w:rsidRPr="00427D47">
        <w:rPr>
          <w:iCs/>
          <w:lang w:val="bg-BG"/>
        </w:rPr>
        <w:t>Не е приложимо</w:t>
      </w:r>
      <w:r w:rsidR="00E64F78">
        <w:rPr>
          <w:iCs/>
          <w:lang w:val="bg-BG"/>
        </w:rPr>
        <w:br w:type="page"/>
      </w:r>
    </w:p>
    <w:p w14:paraId="33A0A3AC" w14:textId="77777777" w:rsidR="00684D27" w:rsidRPr="00684D27" w:rsidRDefault="00684D27" w:rsidP="00980917">
      <w:pPr>
        <w:pStyle w:val="ab"/>
        <w:numPr>
          <w:ilvl w:val="0"/>
          <w:numId w:val="10"/>
        </w:numPr>
        <w:ind w:firstLine="349"/>
        <w:rPr>
          <w:b/>
          <w:bCs/>
          <w:sz w:val="28"/>
          <w:szCs w:val="22"/>
          <w:lang w:val="bg-BG"/>
        </w:rPr>
      </w:pPr>
      <w:r w:rsidRPr="00684D27">
        <w:rPr>
          <w:b/>
          <w:bCs/>
          <w:sz w:val="28"/>
          <w:szCs w:val="22"/>
          <w:lang w:val="bg-BG"/>
        </w:rPr>
        <w:lastRenderedPageBreak/>
        <w:t>Описани</w:t>
      </w:r>
      <w:bookmarkStart w:id="8" w:name="описание"/>
      <w:bookmarkEnd w:id="8"/>
      <w:r w:rsidRPr="00684D27">
        <w:rPr>
          <w:b/>
          <w:bCs/>
          <w:sz w:val="28"/>
          <w:szCs w:val="22"/>
          <w:lang w:val="bg-BG"/>
        </w:rPr>
        <w:t>е на събитието</w:t>
      </w:r>
    </w:p>
    <w:p w14:paraId="34B3BFB9" w14:textId="77777777" w:rsidR="00BA6C1D" w:rsidRDefault="00BA6C1D" w:rsidP="00980917">
      <w:pPr>
        <w:pStyle w:val="ab"/>
        <w:numPr>
          <w:ilvl w:val="1"/>
          <w:numId w:val="11"/>
        </w:numPr>
        <w:spacing w:before="120"/>
        <w:ind w:hanging="11"/>
        <w:contextualSpacing w:val="0"/>
        <w:rPr>
          <w:i/>
          <w:iCs/>
          <w:lang w:val="bg-BG"/>
        </w:rPr>
      </w:pPr>
      <w:r>
        <w:rPr>
          <w:i/>
          <w:iCs/>
          <w:lang w:val="bg-BG"/>
        </w:rPr>
        <w:t>Информация за събитието и контекста.</w:t>
      </w:r>
    </w:p>
    <w:p w14:paraId="6ECEE58F" w14:textId="77777777" w:rsidR="00684D27" w:rsidRPr="00BA6C1D" w:rsidRDefault="00684D27" w:rsidP="00980917">
      <w:pPr>
        <w:pStyle w:val="ab"/>
        <w:numPr>
          <w:ilvl w:val="2"/>
          <w:numId w:val="11"/>
        </w:numPr>
        <w:ind w:hanging="731"/>
        <w:contextualSpacing w:val="0"/>
        <w:rPr>
          <w:i/>
          <w:iCs/>
          <w:lang w:val="bg-BG"/>
        </w:rPr>
      </w:pPr>
      <w:r w:rsidRPr="00BA6C1D">
        <w:rPr>
          <w:i/>
          <w:iCs/>
          <w:lang w:val="bg-BG"/>
        </w:rPr>
        <w:t>Описание на вида на събитието.</w:t>
      </w:r>
    </w:p>
    <w:p w14:paraId="1DA0001D" w14:textId="377F3AD5" w:rsidR="00BB5DED" w:rsidRPr="00983984" w:rsidRDefault="00E57E27" w:rsidP="00983984">
      <w:pPr>
        <w:rPr>
          <w:lang w:val="bg-BG"/>
        </w:rPr>
      </w:pP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2700CFA7" wp14:editId="25FCA457">
                <wp:simplePos x="0" y="0"/>
                <wp:positionH relativeFrom="column">
                  <wp:posOffset>190500</wp:posOffset>
                </wp:positionH>
                <wp:positionV relativeFrom="paragraph">
                  <wp:posOffset>1663065</wp:posOffset>
                </wp:positionV>
                <wp:extent cx="5587192" cy="5557242"/>
                <wp:effectExtent l="0" t="0" r="0" b="5715"/>
                <wp:wrapTopAndBottom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7192" cy="5557242"/>
                          <a:chOff x="68379" y="-113386"/>
                          <a:chExt cx="5588188" cy="5557242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68379" y="-113386"/>
                            <a:ext cx="5588188" cy="5557242"/>
                            <a:chOff x="354155" y="1120846"/>
                            <a:chExt cx="5588720" cy="5558292"/>
                          </a:xfrm>
                        </wpg:grpSpPr>
                        <wps:wsp>
                          <wps:cNvPr id="28" name="Oval 28"/>
                          <wps:cNvSpPr/>
                          <wps:spPr>
                            <a:xfrm>
                              <a:off x="532425" y="5465105"/>
                              <a:ext cx="123825" cy="123190"/>
                            </a:xfrm>
                            <a:prstGeom prst="ellipse">
                              <a:avLst/>
                            </a:prstGeom>
                            <a:gradFill>
                              <a:gsLst>
                                <a:gs pos="67000">
                                  <a:srgbClr val="0070C0"/>
                                </a:gs>
                                <a:gs pos="0">
                                  <a:schemeClr val="bg1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</a:gradFill>
                            <a:ln w="31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Oval 29"/>
                          <wps:cNvSpPr/>
                          <wps:spPr>
                            <a:xfrm>
                              <a:off x="532425" y="5285400"/>
                              <a:ext cx="123825" cy="122555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67000">
                                  <a:srgbClr val="00B050"/>
                                </a:gs>
                                <a:gs pos="0">
                                  <a:schemeClr val="bg1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  <a:tileRect/>
                            </a:gradFill>
                            <a:ln w="31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0" name="Group 30"/>
                          <wpg:cNvGrpSpPr/>
                          <wpg:grpSpPr>
                            <a:xfrm>
                              <a:off x="354155" y="1120846"/>
                              <a:ext cx="5588720" cy="5558292"/>
                              <a:chOff x="354155" y="1120846"/>
                              <a:chExt cx="5588720" cy="5558292"/>
                            </a:xfrm>
                          </wpg:grpSpPr>
                          <wpg:grpSp>
                            <wpg:cNvPr id="31" name="Group 31"/>
                            <wpg:cNvGrpSpPr/>
                            <wpg:grpSpPr>
                              <a:xfrm>
                                <a:off x="354155" y="1120846"/>
                                <a:ext cx="5588720" cy="5558292"/>
                                <a:chOff x="354155" y="1120846"/>
                                <a:chExt cx="5588720" cy="55582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Picture 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>
                                <a:xfrm>
                                  <a:off x="354155" y="1120846"/>
                                  <a:ext cx="5588720" cy="3543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3" name="Text Box 5"/>
                              <wps:cNvSpPr txBox="1"/>
                              <wps:spPr>
                                <a:xfrm>
                                  <a:off x="780678" y="4664815"/>
                                  <a:ext cx="5162197" cy="201432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BE4DEF7" w14:textId="58FE4594" w:rsidR="0043760A" w:rsidRPr="002105EA" w:rsidRDefault="0043760A" w:rsidP="004B010F">
                                    <w:pPr>
                                      <w:ind w:firstLine="0"/>
                                      <w:jc w:val="center"/>
                                      <w:rPr>
                                        <w:rFonts w:eastAsia="Calibri"/>
                                        <w:b/>
                                        <w:bCs/>
                                        <w:lang w:val="bg-BG"/>
                                      </w:rPr>
                                    </w:pPr>
                                    <w:r w:rsidRPr="002105EA">
                                      <w:rPr>
                                        <w:rFonts w:eastAsia="Calibri"/>
                                        <w:b/>
                                        <w:bCs/>
                                        <w:lang w:val="bg-BG"/>
                                      </w:rPr>
                                      <w:t>Фиг. 3.1. Схема на маршрута за движение на ПВ № 50215 с мястото на запалване на вагона – гара Перник разпределителна.</w:t>
                                    </w:r>
                                  </w:p>
                                  <w:p w14:paraId="764A8CB5" w14:textId="77777777" w:rsidR="0043760A" w:rsidRPr="002105EA" w:rsidRDefault="0043760A" w:rsidP="004B010F">
                                    <w:pPr>
                                      <w:ind w:firstLine="0"/>
                                      <w:jc w:val="center"/>
                                      <w:rPr>
                                        <w:rFonts w:eastAsia="Calibri"/>
                                        <w:b/>
                                        <w:bCs/>
                                        <w:lang w:val="bg-BG"/>
                                      </w:rPr>
                                    </w:pPr>
                                  </w:p>
                                  <w:p w14:paraId="2504F9EF" w14:textId="77777777" w:rsidR="0043760A" w:rsidRPr="002105EA" w:rsidRDefault="0043760A" w:rsidP="00980917">
                                    <w:pPr>
                                      <w:pStyle w:val="ab"/>
                                      <w:numPr>
                                        <w:ilvl w:val="0"/>
                                        <w:numId w:val="3"/>
                                      </w:numPr>
                                      <w:ind w:left="360"/>
                                      <w:rPr>
                                        <w:lang w:val="bg-BG"/>
                                      </w:rPr>
                                    </w:pPr>
                                    <w:r w:rsidRPr="002105EA">
                                      <w:rPr>
                                        <w:lang w:val="bg-BG"/>
                                      </w:rPr>
                                      <w:t>Начална гара за движението на влака;</w:t>
                                    </w:r>
                                  </w:p>
                                  <w:p w14:paraId="4AF51B2B" w14:textId="0B4E83CE" w:rsidR="0043760A" w:rsidRDefault="0043760A" w:rsidP="00980917">
                                    <w:pPr>
                                      <w:pStyle w:val="ab"/>
                                      <w:numPr>
                                        <w:ilvl w:val="0"/>
                                        <w:numId w:val="3"/>
                                      </w:numPr>
                                      <w:spacing w:line="276" w:lineRule="auto"/>
                                      <w:ind w:left="360"/>
                                      <w:rPr>
                                        <w:lang w:val="bg-BG"/>
                                      </w:rPr>
                                    </w:pPr>
                                    <w:r w:rsidRPr="002105EA">
                                      <w:rPr>
                                        <w:lang w:val="bg-BG"/>
                                      </w:rPr>
                                      <w:t>Последна гара, в която влакът е спирал;</w:t>
                                    </w:r>
                                  </w:p>
                                  <w:p w14:paraId="5E233C31" w14:textId="0D881345" w:rsidR="0043760A" w:rsidRPr="002105EA" w:rsidRDefault="0043760A" w:rsidP="00980917">
                                    <w:pPr>
                                      <w:pStyle w:val="ab"/>
                                      <w:numPr>
                                        <w:ilvl w:val="0"/>
                                        <w:numId w:val="3"/>
                                      </w:numPr>
                                      <w:spacing w:line="276" w:lineRule="auto"/>
                                      <w:ind w:left="360"/>
                                      <w:rPr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lang w:val="bg-BG"/>
                                      </w:rPr>
                                      <w:t>По-важни гари по маршрута;</w:t>
                                    </w:r>
                                  </w:p>
                                  <w:p w14:paraId="38201631" w14:textId="77777777" w:rsidR="0043760A" w:rsidRPr="002105EA" w:rsidRDefault="0043760A" w:rsidP="00980917">
                                    <w:pPr>
                                      <w:pStyle w:val="ab"/>
                                      <w:numPr>
                                        <w:ilvl w:val="0"/>
                                        <w:numId w:val="3"/>
                                      </w:numPr>
                                      <w:spacing w:line="276" w:lineRule="auto"/>
                                      <w:ind w:left="360"/>
                                      <w:rPr>
                                        <w:lang w:val="bg-BG"/>
                                      </w:rPr>
                                    </w:pPr>
                                    <w:r w:rsidRPr="002105EA">
                                      <w:rPr>
                                        <w:lang w:val="bg-BG"/>
                                      </w:rPr>
                                      <w:t>Крайна гара за движението на влака;</w:t>
                                    </w:r>
                                  </w:p>
                                  <w:p w14:paraId="420019E9" w14:textId="77777777" w:rsidR="0043760A" w:rsidRPr="002105EA" w:rsidRDefault="0043760A" w:rsidP="00980917">
                                    <w:pPr>
                                      <w:pStyle w:val="ab"/>
                                      <w:numPr>
                                        <w:ilvl w:val="0"/>
                                        <w:numId w:val="3"/>
                                      </w:numPr>
                                      <w:spacing w:line="276" w:lineRule="auto"/>
                                      <w:ind w:left="360"/>
                                      <w:rPr>
                                        <w:lang w:val="bg-BG"/>
                                      </w:rPr>
                                    </w:pPr>
                                    <w:r w:rsidRPr="002105EA">
                                      <w:rPr>
                                        <w:lang w:val="bg-BG"/>
                                      </w:rPr>
                                      <w:t>Място на произшествието;</w:t>
                                    </w:r>
                                  </w:p>
                                  <w:p w14:paraId="18EEDDC2" w14:textId="77777777" w:rsidR="0043760A" w:rsidRPr="002105EA" w:rsidRDefault="0043760A" w:rsidP="00980917">
                                    <w:pPr>
                                      <w:pStyle w:val="ab"/>
                                      <w:numPr>
                                        <w:ilvl w:val="0"/>
                                        <w:numId w:val="3"/>
                                      </w:numPr>
                                      <w:spacing w:line="276" w:lineRule="auto"/>
                                      <w:ind w:left="360"/>
                                      <w:rPr>
                                        <w:lang w:val="bg-BG"/>
                                      </w:rPr>
                                    </w:pPr>
                                    <w:r w:rsidRPr="002105EA">
                                      <w:rPr>
                                        <w:lang w:val="bg-BG"/>
                                      </w:rPr>
                                      <w:t>Път, който влакът е изминал;</w:t>
                                    </w:r>
                                  </w:p>
                                  <w:p w14:paraId="7D1F6EFF" w14:textId="0C8BD8E0" w:rsidR="0043760A" w:rsidRPr="002105EA" w:rsidRDefault="0043760A" w:rsidP="00980917">
                                    <w:pPr>
                                      <w:pStyle w:val="ab"/>
                                      <w:numPr>
                                        <w:ilvl w:val="0"/>
                                        <w:numId w:val="3"/>
                                      </w:numPr>
                                      <w:spacing w:line="276" w:lineRule="auto"/>
                                      <w:ind w:left="360"/>
                                      <w:rPr>
                                        <w:lang w:val="bg-BG"/>
                                      </w:rPr>
                                    </w:pPr>
                                    <w:r w:rsidRPr="002105EA">
                                      <w:rPr>
                                        <w:lang w:val="bg-BG"/>
                                      </w:rPr>
                                      <w:t>Път, който влакът не е успял да измине.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4" name="Oval 34"/>
                            <wps:cNvSpPr/>
                            <wps:spPr>
                              <a:xfrm>
                                <a:off x="532425" y="5851429"/>
                                <a:ext cx="123825" cy="122555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67000">
                                    <a:srgbClr val="FFFF00"/>
                                  </a:gs>
                                  <a:gs pos="0">
                                    <a:schemeClr val="bg1"/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" name="Straight Connector 35"/>
                            <wps:cNvCnPr/>
                            <wps:spPr>
                              <a:xfrm>
                                <a:off x="383835" y="6328299"/>
                                <a:ext cx="39624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" name="Straight Connector 36"/>
                            <wps:cNvCnPr/>
                            <wps:spPr>
                              <a:xfrm>
                                <a:off x="384470" y="6537438"/>
                                <a:ext cx="39624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FF00"/>
                                </a:solidFill>
                                <a:prstDash val="soli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7" name="Oval 37"/>
                            <wps:cNvSpPr/>
                            <wps:spPr>
                              <a:xfrm>
                                <a:off x="532425" y="6056947"/>
                                <a:ext cx="123825" cy="12192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67000">
                                    <a:srgbClr val="FF0000"/>
                                  </a:gs>
                                  <a:gs pos="0">
                                    <a:schemeClr val="bg1"/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38" name="Oval 38"/>
                        <wps:cNvSpPr/>
                        <wps:spPr>
                          <a:xfrm>
                            <a:off x="247650" y="4429125"/>
                            <a:ext cx="123813" cy="123167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100000">
                                <a:schemeClr val="bg1">
                                  <a:lumMod val="5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00CFA7" id="Group 39" o:spid="_x0000_s1042" style="position:absolute;left:0;text-align:left;margin-left:15pt;margin-top:130.95pt;width:439.95pt;height:437.6pt;z-index:251768832;mso-width-relative:margin;mso-height-relative:margin" coordorigin="683,-1133" coordsize="55881,555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k5JS09MT1YAAAAFkAMAAgAAABQAABCi&#10;kAQAAgAAABQAABC2kpEAAgAAAAMxOQAAkpIAAgAAAAMxOQAA6hwABwAACAwAAAiWAAAAABzqAAAA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PD94cGFja2V0IGVuZD0ndyc/Pv/bAEMABgQFBgUEBgYFBgcHBggKEAoKCQkKFA4P&#10;DBAXFBgYFxQWFhodJR8aGyMcFhYgLCAjJicpKikZHy0wLSgwJSgpKP/bAEMBBwcHCggKEwoKEyga&#10;FhooKCgoKCgoKCgoKCgoKCgoKCgoKCgoKCgoKCgoKCgoKCgoKCgoKCgoKCgoKCgoKCgoKP/AABEI&#10;AMkBP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">
                <v:group id="Group 27" o:spid="_x0000_s1043" style="position:absolute;left:683;top:-1133;width:55882;height:55571" coordorigin="3541,11208" coordsize="55887,55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oval id="Oval 28" o:spid="_x0000_s1044" style="position:absolute;left:5324;top:54651;width:1238;height:12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" fillcolor="white [3212]" strokecolor="black [3213]" strokeweight=".25pt">
                    <v:fill color2="#0070c0" focusposition=".5,.5" focussize="" colors="0 white;43909f #0070c0" focus="100%" type="gradientRadial"/>
                  </v:oval>
                  <v:oval id="Oval 29" o:spid="_x0000_s1045" style="position:absolute;left:5324;top:52854;width:1238;height:1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" fillcolor="white [3212]" strokecolor="black [3213]" strokeweight=".25pt">
                    <v:fill color2="#00b050" rotate="t" focusposition=".5,.5" focussize="" colors="0 white;43909f #00b050" focus="100%" type="gradientRadial"/>
                  </v:oval>
                  <v:group id="Group 30" o:spid="_x0000_s1046" style="position:absolute;left:3541;top:11208;width:55887;height:55583" coordorigin="3541,11208" coordsize="55887,55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<v:group id="Group 31" o:spid="_x0000_s1047" style="position:absolute;left:3541;top:11208;width:55887;height:55583" coordorigin="3541,11208" coordsize="55887,55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  <v:shape id="Picture 32" o:spid="_x0000_s1048" type="#_x0000_t75" style="position:absolute;left:3541;top:11208;width:55887;height:3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">
                        <v:imagedata r:id="rId18" o:title=""/>
                        <v:path arrowok="t"/>
                      </v:shape>
                      <v:shape id="Text Box 5" o:spid="_x0000_s1049" type="#_x0000_t202" style="position:absolute;left:7806;top:46648;width:51622;height:20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" fillcolor="white [3201]" stroked="f" strokeweight=".5pt">
                        <v:textbox>
                          <w:txbxContent>
                            <w:p w14:paraId="5BE4DEF7" w14:textId="58FE4594" w:rsidR="0043760A" w:rsidRPr="002105EA" w:rsidRDefault="0043760A" w:rsidP="004B010F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</w:pPr>
                              <w:r w:rsidRPr="002105EA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Фиг. 3.1. Схема на маршрута за движение на ПВ № 50215 с мястото на запалване на вагона – гара Перник разпределителна.</w:t>
                              </w:r>
                            </w:p>
                            <w:p w14:paraId="764A8CB5" w14:textId="77777777" w:rsidR="0043760A" w:rsidRPr="002105EA" w:rsidRDefault="0043760A" w:rsidP="004B010F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</w:pPr>
                            </w:p>
                            <w:p w14:paraId="2504F9EF" w14:textId="77777777" w:rsidR="0043760A" w:rsidRPr="002105EA" w:rsidRDefault="0043760A" w:rsidP="00980917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ind w:left="360"/>
                                <w:rPr>
                                  <w:lang w:val="bg-BG"/>
                                </w:rPr>
                              </w:pPr>
                              <w:r w:rsidRPr="002105EA">
                                <w:rPr>
                                  <w:lang w:val="bg-BG"/>
                                </w:rPr>
                                <w:t>Начална гара за движението на влака;</w:t>
                              </w:r>
                            </w:p>
                            <w:p w14:paraId="4AF51B2B" w14:textId="0B4E83CE" w:rsidR="0043760A" w:rsidRDefault="0043760A" w:rsidP="00980917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spacing w:line="276" w:lineRule="auto"/>
                                <w:ind w:left="360"/>
                                <w:rPr>
                                  <w:lang w:val="bg-BG"/>
                                </w:rPr>
                              </w:pPr>
                              <w:r w:rsidRPr="002105EA">
                                <w:rPr>
                                  <w:lang w:val="bg-BG"/>
                                </w:rPr>
                                <w:t>Последна гара, в която влакът е спирал;</w:t>
                              </w:r>
                            </w:p>
                            <w:p w14:paraId="5E233C31" w14:textId="0D881345" w:rsidR="0043760A" w:rsidRPr="002105EA" w:rsidRDefault="0043760A" w:rsidP="00980917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spacing w:line="276" w:lineRule="auto"/>
                                <w:ind w:left="360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lang w:val="bg-BG"/>
                                </w:rPr>
                                <w:t>По-важни гари по маршрута;</w:t>
                              </w:r>
                            </w:p>
                            <w:p w14:paraId="38201631" w14:textId="77777777" w:rsidR="0043760A" w:rsidRPr="002105EA" w:rsidRDefault="0043760A" w:rsidP="00980917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spacing w:line="276" w:lineRule="auto"/>
                                <w:ind w:left="360"/>
                                <w:rPr>
                                  <w:lang w:val="bg-BG"/>
                                </w:rPr>
                              </w:pPr>
                              <w:r w:rsidRPr="002105EA">
                                <w:rPr>
                                  <w:lang w:val="bg-BG"/>
                                </w:rPr>
                                <w:t>Крайна гара за движението на влака;</w:t>
                              </w:r>
                            </w:p>
                            <w:p w14:paraId="420019E9" w14:textId="77777777" w:rsidR="0043760A" w:rsidRPr="002105EA" w:rsidRDefault="0043760A" w:rsidP="00980917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spacing w:line="276" w:lineRule="auto"/>
                                <w:ind w:left="360"/>
                                <w:rPr>
                                  <w:lang w:val="bg-BG"/>
                                </w:rPr>
                              </w:pPr>
                              <w:r w:rsidRPr="002105EA">
                                <w:rPr>
                                  <w:lang w:val="bg-BG"/>
                                </w:rPr>
                                <w:t>Място на произшествието;</w:t>
                              </w:r>
                            </w:p>
                            <w:p w14:paraId="18EEDDC2" w14:textId="77777777" w:rsidR="0043760A" w:rsidRPr="002105EA" w:rsidRDefault="0043760A" w:rsidP="00980917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spacing w:line="276" w:lineRule="auto"/>
                                <w:ind w:left="360"/>
                                <w:rPr>
                                  <w:lang w:val="bg-BG"/>
                                </w:rPr>
                              </w:pPr>
                              <w:r w:rsidRPr="002105EA">
                                <w:rPr>
                                  <w:lang w:val="bg-BG"/>
                                </w:rPr>
                                <w:t>Път, който влакът е изминал;</w:t>
                              </w:r>
                            </w:p>
                            <w:p w14:paraId="7D1F6EFF" w14:textId="0C8BD8E0" w:rsidR="0043760A" w:rsidRPr="002105EA" w:rsidRDefault="0043760A" w:rsidP="00980917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spacing w:line="276" w:lineRule="auto"/>
                                <w:ind w:left="360"/>
                                <w:rPr>
                                  <w:lang w:val="bg-BG"/>
                                </w:rPr>
                              </w:pPr>
                              <w:r w:rsidRPr="002105EA">
                                <w:rPr>
                                  <w:lang w:val="bg-BG"/>
                                </w:rPr>
                                <w:t>Път, който влакът не е успял да измине.</w:t>
                              </w:r>
                            </w:p>
                          </w:txbxContent>
                        </v:textbox>
                      </v:shape>
                    </v:group>
                    <v:oval id="Oval 34" o:spid="_x0000_s1050" style="position:absolute;left:5324;top:58514;width:1238;height:1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" fillcolor="white [3212]" strokecolor="black [3213]" strokeweight=".25pt">
                      <v:fill color2="yellow" rotate="t" focusposition=".5,.5" focussize="" colors="0 white;43909f yellow" focus="100%" type="gradientRadial"/>
                    </v:oval>
                    <v:line id="Straight Connector 35" o:spid="_x0000_s1051" style="position:absolute;visibility:visible;mso-wrap-style:square" from="3838,63282" to="7800,632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" strokecolor="#17365d [2415]" strokeweight="3pt"/>
                    <v:line id="Straight Connector 36" o:spid="_x0000_s1052" style="position:absolute;visibility:visible;mso-wrap-style:square" from="3844,65374" to="7807,65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" strokecolor="yellow" strokeweight="3pt"/>
                    <v:oval id="Oval 37" o:spid="_x0000_s1053" style="position:absolute;left:5324;top:60569;width:1238;height:12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" fillcolor="white [3212]" strokecolor="black [3213]" strokeweight=".25pt">
                      <v:fill color2="red" rotate="t" focusposition=".5,.5" focussize="" colors="0 white;43909f red" focus="100%" type="gradientRadial"/>
                    </v:oval>
                  </v:group>
                </v:group>
                <v:oval id="Oval 38" o:spid="_x0000_s1054" style="position:absolute;left:2476;top:44291;width:1238;height:12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" fillcolor="white [3212]" strokecolor="black [3213]" strokeweight=".25pt">
                  <v:fill color2="#7f7f7f [1612]" rotate="t" focusposition=".5,.5" focussize="" focus="100%" type="gradientRadial"/>
                </v:oval>
                <w10:wrap type="topAndBottom"/>
              </v:group>
            </w:pict>
          </mc:Fallback>
        </mc:AlternateContent>
      </w:r>
      <w:r w:rsidR="00BB5DED" w:rsidRPr="00983984">
        <w:rPr>
          <w:lang w:val="bg-BG"/>
        </w:rPr>
        <w:t>На 04.09.2021 г. бърз влак № 7623 от гара Видин е пристигнал в крайна гара София в 17:10 часа. В 19:15 часа композицията от влака е подадена във ВД Надежда за екипировка, почистване и технически преглед. В 20:30 часа след извършените прегледи и екипировки в депото композицията е предадена за експлоатация. Композицията е изтеглена и композирана на седми коловоз в гара София за пътнически влак № 50215 в направление гара Перник. При извършване на технически преглед и</w:t>
      </w:r>
      <w:r w:rsidR="00326847" w:rsidRPr="00983984">
        <w:rPr>
          <w:lang w:val="bg-BG"/>
        </w:rPr>
        <w:t xml:space="preserve"> </w:t>
      </w:r>
      <w:r w:rsidR="00BB5DED" w:rsidRPr="00983984">
        <w:rPr>
          <w:lang w:val="bg-BG"/>
        </w:rPr>
        <w:t xml:space="preserve">проба </w:t>
      </w:r>
      <w:r w:rsidR="00326847" w:rsidRPr="00983984">
        <w:rPr>
          <w:lang w:val="bg-BG"/>
        </w:rPr>
        <w:t xml:space="preserve">А </w:t>
      </w:r>
      <w:r w:rsidR="00BB5DED" w:rsidRPr="00983984">
        <w:rPr>
          <w:lang w:val="bg-BG"/>
        </w:rPr>
        <w:t xml:space="preserve">на влака в гара София, не са констатирани нередности по ходовата част и електрическото оборудване на влака. При извършената проверка във ВД Надежда по електрическото осветление на влака също не са констатирани нередности. </w:t>
      </w:r>
    </w:p>
    <w:p w14:paraId="1E3122F1" w14:textId="63623819" w:rsidR="00BB5DED" w:rsidRPr="00BB5DED" w:rsidRDefault="00BB5DED" w:rsidP="00642AE8">
      <w:pPr>
        <w:pStyle w:val="ab"/>
        <w:ind w:left="0"/>
        <w:rPr>
          <w:lang w:val="bg-BG"/>
        </w:rPr>
      </w:pPr>
      <w:r w:rsidRPr="00BB5DED">
        <w:rPr>
          <w:lang w:val="bg-BG"/>
        </w:rPr>
        <w:t xml:space="preserve">Влакът е заминал по разписание от гара София в 22:30 часа. Влакът </w:t>
      </w:r>
      <w:r w:rsidR="00E712B4">
        <w:rPr>
          <w:lang w:val="bg-BG"/>
        </w:rPr>
        <w:t>с</w:t>
      </w:r>
      <w:r w:rsidRPr="00BB5DED">
        <w:rPr>
          <w:lang w:val="bg-BG"/>
        </w:rPr>
        <w:t xml:space="preserve">е </w:t>
      </w:r>
      <w:r w:rsidR="00E712B4">
        <w:rPr>
          <w:lang w:val="bg-BG"/>
        </w:rPr>
        <w:t>движи ежедневно по маршрут</w:t>
      </w:r>
      <w:r w:rsidRPr="00BB5DED">
        <w:rPr>
          <w:lang w:val="bg-BG"/>
        </w:rPr>
        <w:t xml:space="preserve"> София – Владая – Перник разпределителна – Перник</w:t>
      </w:r>
      <w:r w:rsidR="00326847">
        <w:rPr>
          <w:lang w:val="bg-BG"/>
        </w:rPr>
        <w:t xml:space="preserve"> (фиг. 3.1)</w:t>
      </w:r>
      <w:r w:rsidRPr="00BB5DED">
        <w:rPr>
          <w:lang w:val="bg-BG"/>
        </w:rPr>
        <w:t xml:space="preserve">. Влакът е обслужван  с електрически локомотив № 91520044098-9 с локомотивна бригада – локомотивен машинист първо лице и локомотивен машинист второ лице. Превозната </w:t>
      </w:r>
      <w:r w:rsidRPr="00BB5DED">
        <w:rPr>
          <w:lang w:val="bg-BG"/>
        </w:rPr>
        <w:lastRenderedPageBreak/>
        <w:t xml:space="preserve">бригада се състои от началник влак и кондуктор. Влакът се обслужва от държавното железопътното предприятие за пътнически превози ,,БДЖ-Пътнически превози“ ЕООД. Персоналът е от същото предприятие. По време на движението на влака до гара Перник разпределителна не са констатирани нередности по вагоните. В последния вагон на влака е имало двама пътници, като единият е слязъл на спирка </w:t>
      </w:r>
      <w:r w:rsidR="00A97202">
        <w:rPr>
          <w:lang w:val="bg-BG"/>
        </w:rPr>
        <w:t>Метал</w:t>
      </w:r>
      <w:r w:rsidRPr="00BB5DED">
        <w:rPr>
          <w:lang w:val="bg-BG"/>
        </w:rPr>
        <w:t>, а другият на гара Перник разпределителна</w:t>
      </w:r>
      <w:r w:rsidRPr="00AE1F66">
        <w:rPr>
          <w:lang w:val="bg-BG"/>
        </w:rPr>
        <w:t>. В гара Перник разпределителна влакът пристига в 23:18</w:t>
      </w:r>
      <w:r w:rsidR="00AE1F66" w:rsidRPr="00AE1F66">
        <w:rPr>
          <w:lang w:val="bg-BG"/>
        </w:rPr>
        <w:t>:50</w:t>
      </w:r>
      <w:r w:rsidRPr="00AE1F66">
        <w:rPr>
          <w:lang w:val="bg-BG"/>
        </w:rPr>
        <w:t xml:space="preserve"> часа на четвърти коловоз и след престой от </w:t>
      </w:r>
      <w:r w:rsidR="00AE1F66" w:rsidRPr="00AE1F66">
        <w:rPr>
          <w:lang w:val="bg-BG"/>
        </w:rPr>
        <w:t>30 секунди</w:t>
      </w:r>
      <w:r w:rsidRPr="00AE1F66">
        <w:rPr>
          <w:lang w:val="bg-BG"/>
        </w:rPr>
        <w:t xml:space="preserve"> потегля в 23:19</w:t>
      </w:r>
      <w:r w:rsidR="00AE1F66" w:rsidRPr="00AE1F66">
        <w:rPr>
          <w:lang w:val="bg-BG"/>
        </w:rPr>
        <w:t>:20</w:t>
      </w:r>
      <w:r w:rsidRPr="00AE1F66">
        <w:rPr>
          <w:lang w:val="bg-BG"/>
        </w:rPr>
        <w:t xml:space="preserve"> часа</w:t>
      </w:r>
      <w:r w:rsidR="005B1214" w:rsidRPr="00AE1F66">
        <w:rPr>
          <w:lang w:val="bg-BG"/>
        </w:rPr>
        <w:t xml:space="preserve"> </w:t>
      </w:r>
      <w:r w:rsidR="005B1214" w:rsidRPr="00983984">
        <w:rPr>
          <w:lang w:val="bg-BG"/>
        </w:rPr>
        <w:t xml:space="preserve">(фиг. </w:t>
      </w:r>
      <w:r w:rsidR="00983984" w:rsidRPr="00983984">
        <w:rPr>
          <w:lang w:val="bg-BG"/>
        </w:rPr>
        <w:t>4</w:t>
      </w:r>
      <w:r w:rsidR="005B1214" w:rsidRPr="00983984">
        <w:rPr>
          <w:lang w:val="bg-BG"/>
        </w:rPr>
        <w:t>.</w:t>
      </w:r>
      <w:r w:rsidR="00983984" w:rsidRPr="00983984">
        <w:rPr>
          <w:lang w:val="bg-BG"/>
        </w:rPr>
        <w:t>4</w:t>
      </w:r>
      <w:r w:rsidR="005B1214" w:rsidRPr="00983984">
        <w:rPr>
          <w:lang w:val="bg-BG"/>
        </w:rPr>
        <w:t>)</w:t>
      </w:r>
      <w:r w:rsidRPr="00AE1F66">
        <w:rPr>
          <w:lang w:val="bg-BG"/>
        </w:rPr>
        <w:t>. При потеглянето на влака е задействана внезапната спирачка от неизвестно лице и влак</w:t>
      </w:r>
      <w:r w:rsidR="00AE1F66" w:rsidRPr="00AE1F66">
        <w:rPr>
          <w:lang w:val="bg-BG"/>
        </w:rPr>
        <w:t>ът</w:t>
      </w:r>
      <w:r w:rsidRPr="00AE1F66">
        <w:rPr>
          <w:lang w:val="bg-BG"/>
        </w:rPr>
        <w:t xml:space="preserve"> спира.</w:t>
      </w:r>
      <w:r w:rsidRPr="00BB5DED">
        <w:rPr>
          <w:lang w:val="bg-BG"/>
        </w:rPr>
        <w:t xml:space="preserve"> Дежурният ръководител движение забелязва</w:t>
      </w:r>
      <w:r w:rsidR="00AE1F66">
        <w:rPr>
          <w:lang w:val="bg-BG"/>
        </w:rPr>
        <w:t>,</w:t>
      </w:r>
      <w:r w:rsidRPr="00BB5DED">
        <w:rPr>
          <w:lang w:val="bg-BG"/>
        </w:rPr>
        <w:t xml:space="preserve"> че от последния вагон № 51522563019</w:t>
      </w:r>
      <w:r w:rsidR="00AE1F66">
        <w:rPr>
          <w:lang w:val="bg-BG"/>
        </w:rPr>
        <w:t>-</w:t>
      </w:r>
      <w:r w:rsidRPr="00BB5DED">
        <w:rPr>
          <w:lang w:val="bg-BG"/>
        </w:rPr>
        <w:t>0</w:t>
      </w:r>
      <w:r w:rsidR="00AE1F66">
        <w:rPr>
          <w:lang w:val="bg-BG"/>
        </w:rPr>
        <w:t>,</w:t>
      </w:r>
      <w:r w:rsidRPr="00BB5DED">
        <w:rPr>
          <w:lang w:val="bg-BG"/>
        </w:rPr>
        <w:t xml:space="preserve"> пети от състава на влака, излиза пушек. Взима един пожарогасител от гарата и тръгва към вагона. При отваряне вратата на вагона забелязва, че от вътрешната част на вагона излиза гъст дим и установява че вагон</w:t>
      </w:r>
      <w:r w:rsidR="00AE1F66">
        <w:rPr>
          <w:lang w:val="bg-BG"/>
        </w:rPr>
        <w:t>ът</w:t>
      </w:r>
      <w:r w:rsidRPr="00BB5DED">
        <w:rPr>
          <w:lang w:val="bg-BG"/>
        </w:rPr>
        <w:t xml:space="preserve"> гори и не влиза </w:t>
      </w:r>
      <w:r w:rsidR="00A97202">
        <w:rPr>
          <w:lang w:val="bg-BG"/>
        </w:rPr>
        <w:t>в него</w:t>
      </w:r>
      <w:r w:rsidRPr="00BB5DED">
        <w:rPr>
          <w:lang w:val="bg-BG"/>
        </w:rPr>
        <w:t>. На телефон</w:t>
      </w:r>
      <w:r w:rsidR="00AE1F66">
        <w:rPr>
          <w:lang w:val="bg-BG"/>
        </w:rPr>
        <w:t>а за спешни повиквания</w:t>
      </w:r>
      <w:r w:rsidRPr="00BB5DED">
        <w:rPr>
          <w:lang w:val="bg-BG"/>
        </w:rPr>
        <w:t xml:space="preserve"> 112 е подадено уведомление за възникнал пожар във влака. Напрежението е изключено в 23:23 часа. Пътниците от влака са евакуирани на безопасно разстояние и вагон</w:t>
      </w:r>
      <w:r w:rsidR="00AE1F66">
        <w:rPr>
          <w:lang w:val="bg-BG"/>
        </w:rPr>
        <w:t>ът</w:t>
      </w:r>
      <w:r w:rsidRPr="00BB5DED">
        <w:rPr>
          <w:lang w:val="bg-BG"/>
        </w:rPr>
        <w:t xml:space="preserve"> е отделен от състава на влака. Пожар</w:t>
      </w:r>
      <w:r w:rsidR="00AE1F66">
        <w:rPr>
          <w:lang w:val="bg-BG"/>
        </w:rPr>
        <w:t>ът</w:t>
      </w:r>
      <w:r w:rsidRPr="00BB5DED">
        <w:rPr>
          <w:lang w:val="bg-BG"/>
        </w:rPr>
        <w:t xml:space="preserve"> е потушен в 00:25 часа. След извършване проба ,,D“ на влака същия</w:t>
      </w:r>
      <w:r w:rsidR="00AE1F66">
        <w:rPr>
          <w:lang w:val="bg-BG"/>
        </w:rPr>
        <w:t>т</w:t>
      </w:r>
      <w:r w:rsidRPr="00BB5DED">
        <w:rPr>
          <w:lang w:val="bg-BG"/>
        </w:rPr>
        <w:t xml:space="preserve"> заминава в 00:48 часа за гара Перник</w:t>
      </w:r>
      <w:r w:rsidR="00A97202">
        <w:rPr>
          <w:lang w:val="bg-BG"/>
        </w:rPr>
        <w:t xml:space="preserve"> с четири вагона</w:t>
      </w:r>
      <w:r w:rsidRPr="005367BE">
        <w:rPr>
          <w:lang w:val="bg-BG"/>
        </w:rPr>
        <w:t>.</w:t>
      </w:r>
    </w:p>
    <w:p w14:paraId="5E1644B0" w14:textId="5705DF9A" w:rsidR="00BB5DED" w:rsidRPr="00BB5DED" w:rsidRDefault="00BB5DED" w:rsidP="00E712B4">
      <w:pPr>
        <w:pStyle w:val="ab"/>
        <w:ind w:left="0"/>
        <w:rPr>
          <w:lang w:val="bg-BG"/>
        </w:rPr>
      </w:pPr>
      <w:r w:rsidRPr="00BB5DED">
        <w:rPr>
          <w:lang w:val="bg-BG"/>
        </w:rPr>
        <w:t>Вследствие на възникналия пожар в пети вагон от състава на ПВ № 50215 няма пострадали пътници и персонал, нанесени са щети на пътническия вагон (опожарен салон).</w:t>
      </w:r>
    </w:p>
    <w:p w14:paraId="175600EC" w14:textId="77777777" w:rsidR="00BB5DED" w:rsidRPr="000E401D" w:rsidRDefault="00BB5DED" w:rsidP="000E401D">
      <w:pPr>
        <w:rPr>
          <w:lang w:val="bg-BG"/>
        </w:rPr>
      </w:pPr>
      <w:r w:rsidRPr="000E401D">
        <w:rPr>
          <w:lang w:val="bg-BG"/>
        </w:rPr>
        <w:t>Движението на влаковете през гара Перник разпределителна не е прекъсвано.</w:t>
      </w:r>
    </w:p>
    <w:p w14:paraId="11517797" w14:textId="09170520" w:rsidR="00234601" w:rsidRDefault="00234601" w:rsidP="00980917">
      <w:pPr>
        <w:pStyle w:val="ab"/>
        <w:numPr>
          <w:ilvl w:val="3"/>
          <w:numId w:val="10"/>
        </w:numPr>
        <w:ind w:hanging="949"/>
        <w:rPr>
          <w:i/>
          <w:iCs/>
          <w:lang w:val="bg-BG"/>
        </w:rPr>
      </w:pPr>
      <w:r w:rsidRPr="00234601">
        <w:rPr>
          <w:i/>
          <w:iCs/>
          <w:lang w:val="bg-BG"/>
        </w:rPr>
        <w:t>Обстоятелства, предшестващи произшествието.</w:t>
      </w:r>
    </w:p>
    <w:p w14:paraId="4C434BDE" w14:textId="1EA0DC09" w:rsidR="00642AE8" w:rsidRPr="00611AD4" w:rsidRDefault="005B5FDF" w:rsidP="00611AD4">
      <w:pPr>
        <w:rPr>
          <w:lang w:val="bg-BG"/>
        </w:rPr>
      </w:pPr>
      <w:r w:rsidRPr="00611AD4">
        <w:rPr>
          <w:lang w:val="bg-BG"/>
        </w:rPr>
        <w:t xml:space="preserve">По писмените </w:t>
      </w:r>
      <w:r w:rsidR="00611AD4" w:rsidRPr="00611AD4">
        <w:rPr>
          <w:lang w:val="bg-BG"/>
        </w:rPr>
        <w:t xml:space="preserve">обяснения на кондуктора на влак № 50215 </w:t>
      </w:r>
      <w:r w:rsidR="00611AD4">
        <w:rPr>
          <w:lang w:val="bg-BG"/>
        </w:rPr>
        <w:t>при проверка на билетите той е установил, че до спирка Метал във вагона е имало двама пътници, единият от които е слязъл от влака на спирката, а другият пътник е слязъл в гара Перник разпределителна от влака преди установяване на пожара във вагона от дежурния ръководител движение.</w:t>
      </w:r>
    </w:p>
    <w:p w14:paraId="2C6B9880" w14:textId="2B25CD72" w:rsidR="00684D27" w:rsidRDefault="00684D27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BA6C1D">
        <w:rPr>
          <w:i/>
          <w:iCs/>
          <w:lang w:val="bg-BG"/>
        </w:rPr>
        <w:t>Дата, точно време и място на събитието.</w:t>
      </w:r>
    </w:p>
    <w:p w14:paraId="2A256352" w14:textId="2C6197C2" w:rsidR="005367BE" w:rsidRPr="00932A7D" w:rsidRDefault="00DD4FC1" w:rsidP="00086AD4">
      <w:pPr>
        <w:rPr>
          <w:iCs/>
          <w:lang w:val="bg-BG"/>
        </w:rPr>
      </w:pP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1109FA9F" wp14:editId="7500C8BB">
                <wp:simplePos x="0" y="0"/>
                <wp:positionH relativeFrom="column">
                  <wp:posOffset>161925</wp:posOffset>
                </wp:positionH>
                <wp:positionV relativeFrom="page">
                  <wp:posOffset>5581650</wp:posOffset>
                </wp:positionV>
                <wp:extent cx="5490210" cy="2571750"/>
                <wp:effectExtent l="0" t="0" r="0" b="0"/>
                <wp:wrapTopAndBottom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0210" cy="2571750"/>
                          <a:chOff x="452015" y="2399361"/>
                          <a:chExt cx="5490622" cy="2572428"/>
                        </a:xfrm>
                      </wpg:grpSpPr>
                      <wpg:grpSp>
                        <wpg:cNvPr id="46" name="Group 46"/>
                        <wpg:cNvGrpSpPr/>
                        <wpg:grpSpPr>
                          <a:xfrm>
                            <a:off x="452015" y="2399361"/>
                            <a:ext cx="5490622" cy="2572428"/>
                            <a:chOff x="452015" y="2399361"/>
                            <a:chExt cx="5490622" cy="2572428"/>
                          </a:xfrm>
                        </wpg:grpSpPr>
                        <wpg:grpSp>
                          <wpg:cNvPr id="47" name="Group 47"/>
                          <wpg:cNvGrpSpPr/>
                          <wpg:grpSpPr>
                            <a:xfrm>
                              <a:off x="452015" y="2399361"/>
                              <a:ext cx="5490622" cy="2572428"/>
                              <a:chOff x="452015" y="2399361"/>
                              <a:chExt cx="5490622" cy="2572428"/>
                            </a:xfrm>
                          </wpg:grpSpPr>
                          <pic:pic xmlns:pic="http://schemas.openxmlformats.org/drawingml/2006/picture">
                            <pic:nvPicPr>
                              <pic:cNvPr id="48" name="Picture 4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0898" t="35768" r="7285" b="39742"/>
                              <a:stretch/>
                            </pic:blipFill>
                            <pic:spPr>
                              <a:xfrm>
                                <a:off x="452032" y="2399361"/>
                                <a:ext cx="5490605" cy="219129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9" name="Text Box 5"/>
                            <wps:cNvSpPr txBox="1"/>
                            <wps:spPr>
                              <a:xfrm>
                                <a:off x="452015" y="4664172"/>
                                <a:ext cx="5490562" cy="30761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CFC780F" w14:textId="5A115409" w:rsidR="0043760A" w:rsidRPr="003A508C" w:rsidRDefault="0043760A" w:rsidP="00A45FD3">
                                  <w:pPr>
                                    <w:ind w:firstLine="0"/>
                                    <w:jc w:val="center"/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</w:pPr>
                                  <w:r w:rsidRPr="00862BEB"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Фиг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3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>.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2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Разписание за движение на ПВ № 50215.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0" name="Rectangle 50"/>
                          <wps:cNvSpPr/>
                          <wps:spPr>
                            <a:xfrm>
                              <a:off x="1332471" y="3945301"/>
                              <a:ext cx="3414457" cy="219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Straight Arrow Connector 51"/>
                          <wps:cNvCnPr/>
                          <wps:spPr>
                            <a:xfrm flipH="1">
                              <a:off x="4079019" y="3617843"/>
                              <a:ext cx="333955" cy="405517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FF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2" name="Text Box 52"/>
                        <wps:cNvSpPr txBox="1"/>
                        <wps:spPr>
                          <a:xfrm>
                            <a:off x="4211113" y="3447229"/>
                            <a:ext cx="201887" cy="2876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968528" w14:textId="77777777" w:rsidR="0043760A" w:rsidRPr="00614356" w:rsidRDefault="0043760A" w:rsidP="00A45FD3">
                              <w:pPr>
                                <w:ind w:firstLine="0"/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FF00"/>
                                  <w:sz w:val="40"/>
                                  <w:szCs w:val="36"/>
                                  <w:lang w:val="bg-BG"/>
                                </w:rPr>
                              </w:pPr>
                              <w:r w:rsidRPr="00614356"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FF00"/>
                                  <w:sz w:val="40"/>
                                  <w:szCs w:val="36"/>
                                  <w:lang w:val="bg-BG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108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09FA9F" id="Group 45" o:spid="_x0000_s1055" style="position:absolute;left:0;text-align:left;margin-left:12.75pt;margin-top:439.5pt;width:432.3pt;height:202.5pt;z-index:251636736;mso-position-vertical-relative:page" coordorigin="4520,23993" coordsize="54906,257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">
                <v:group id="Group 46" o:spid="_x0000_s1056" style="position:absolute;left:4520;top:23993;width:54906;height:25724" coordorigin="4520,23993" coordsize="54906,25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group id="Group 47" o:spid="_x0000_s1057" style="position:absolute;left:4520;top:23993;width:54906;height:25724" coordorigin="4520,23993" coordsize="54906,25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  <v:shape id="Picture 48" o:spid="_x0000_s1058" type="#_x0000_t75" style="position:absolute;left:4520;top:23993;width:54906;height:2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">
                      <v:imagedata r:id="rId20" o:title="" croptop="23441f" cropbottom="26045f" cropleft="7142f" cropright="4774f"/>
                      <v:path arrowok="t"/>
                    </v:shape>
                    <v:shape id="Text Box 5" o:spid="_x0000_s1059" type="#_x0000_t202" style="position:absolute;left:4520;top:46641;width:54905;height:3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" fillcolor="white [3201]" stroked="f" strokeweight=".5pt">
                      <v:textbox>
                        <w:txbxContent>
                          <w:p w14:paraId="0CFC780F" w14:textId="5A115409" w:rsidR="0043760A" w:rsidRPr="003A508C" w:rsidRDefault="0043760A" w:rsidP="00A45FD3">
                            <w:pPr>
                              <w:ind w:firstLine="0"/>
                              <w:jc w:val="center"/>
                              <w:rPr>
                                <w:rFonts w:eastAsia="Calibri"/>
                                <w:b/>
                                <w:bCs/>
                              </w:rPr>
                            </w:pPr>
                            <w:r w:rsidRPr="00862BEB"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Фиг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 xml:space="preserve">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3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>.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2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 xml:space="preserve">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Разписание за движение на ПВ № 50215.</w:t>
                            </w:r>
                          </w:p>
                        </w:txbxContent>
                      </v:textbox>
                    </v:shape>
                  </v:group>
                  <v:rect id="Rectangle 50" o:spid="_x0000_s1060" style="position:absolute;left:13324;top:39453;width:34145;height:2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" filled="f" strokecolor="red" strokeweight="2pt"/>
                  <v:shape id="Straight Arrow Connector 51" o:spid="_x0000_s1061" type="#_x0000_t32" style="position:absolute;left:40790;top:36178;width:3339;height:405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" strokecolor="yellow" strokeweight="3pt">
                    <v:stroke endarrow="block"/>
                  </v:shape>
                </v:group>
                <v:shape id="Text Box 52" o:spid="_x0000_s1062" type="#_x0000_t202" style="position:absolute;left:42111;top:34472;width:2019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" filled="f" stroked="f" strokeweight=".5pt">
                  <v:textbox inset="0,0,3mm,0">
                    <w:txbxContent>
                      <w:p w14:paraId="4C968528" w14:textId="77777777" w:rsidR="0043760A" w:rsidRPr="00614356" w:rsidRDefault="0043760A" w:rsidP="00A45FD3">
                        <w:pPr>
                          <w:ind w:firstLine="0"/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FF00"/>
                            <w:sz w:val="40"/>
                            <w:szCs w:val="36"/>
                            <w:lang w:val="bg-BG"/>
                          </w:rPr>
                        </w:pPr>
                        <w:r w:rsidRPr="00614356"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FF00"/>
                            <w:sz w:val="40"/>
                            <w:szCs w:val="36"/>
                            <w:lang w:val="bg-BG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323CEF">
        <w:rPr>
          <w:iCs/>
          <w:lang w:val="bg-BG"/>
        </w:rPr>
        <w:t>Пожар</w:t>
      </w:r>
      <w:r w:rsidR="00611AD4">
        <w:rPr>
          <w:iCs/>
          <w:lang w:val="bg-BG"/>
        </w:rPr>
        <w:t>ът</w:t>
      </w:r>
      <w:r w:rsidR="00323CEF">
        <w:rPr>
          <w:iCs/>
          <w:lang w:val="bg-BG"/>
        </w:rPr>
        <w:t xml:space="preserve"> в ПВ № 50215 е установен</w:t>
      </w:r>
      <w:r w:rsidR="003E61F5">
        <w:rPr>
          <w:iCs/>
          <w:lang w:val="bg-BG"/>
        </w:rPr>
        <w:t xml:space="preserve"> на 04.09</w:t>
      </w:r>
      <w:r w:rsidR="0018344A">
        <w:rPr>
          <w:iCs/>
          <w:lang w:val="bg-BG"/>
        </w:rPr>
        <w:t xml:space="preserve">.2021 г. в </w:t>
      </w:r>
      <w:r w:rsidR="00323CEF">
        <w:rPr>
          <w:iCs/>
          <w:lang w:val="bg-BG"/>
        </w:rPr>
        <w:t>23:19 часа при заминаване</w:t>
      </w:r>
      <w:r w:rsidR="003E61F5">
        <w:rPr>
          <w:iCs/>
          <w:lang w:val="bg-BG"/>
        </w:rPr>
        <w:t xml:space="preserve"> на влака след </w:t>
      </w:r>
      <w:r w:rsidR="005367BE">
        <w:rPr>
          <w:iCs/>
          <w:lang w:val="bg-BG"/>
        </w:rPr>
        <w:t xml:space="preserve">действителен </w:t>
      </w:r>
      <w:r w:rsidR="003E61F5">
        <w:rPr>
          <w:iCs/>
          <w:lang w:val="bg-BG"/>
        </w:rPr>
        <w:t>престо</w:t>
      </w:r>
      <w:r w:rsidR="00611AD4">
        <w:rPr>
          <w:iCs/>
          <w:lang w:val="bg-BG"/>
        </w:rPr>
        <w:t>й</w:t>
      </w:r>
      <w:r w:rsidR="003E61F5">
        <w:rPr>
          <w:iCs/>
          <w:lang w:val="bg-BG"/>
        </w:rPr>
        <w:t xml:space="preserve"> от </w:t>
      </w:r>
      <w:r w:rsidR="00AE1F66">
        <w:rPr>
          <w:iCs/>
          <w:lang w:val="bg-BG"/>
        </w:rPr>
        <w:t>30 секунди</w:t>
      </w:r>
      <w:r w:rsidR="003E61F5">
        <w:rPr>
          <w:iCs/>
          <w:lang w:val="bg-BG"/>
        </w:rPr>
        <w:t xml:space="preserve"> </w:t>
      </w:r>
      <w:r w:rsidR="00807B72">
        <w:rPr>
          <w:iCs/>
          <w:lang w:val="bg-BG"/>
        </w:rPr>
        <w:t xml:space="preserve">на </w:t>
      </w:r>
      <w:r w:rsidR="003E61F5">
        <w:rPr>
          <w:iCs/>
          <w:lang w:val="bg-BG"/>
        </w:rPr>
        <w:t>гара Перник разпределителна</w:t>
      </w:r>
      <w:r w:rsidR="00932A7D" w:rsidRPr="00932A7D">
        <w:rPr>
          <w:iCs/>
          <w:lang w:val="bg-BG"/>
        </w:rPr>
        <w:t xml:space="preserve"> (фиг. 3.</w:t>
      </w:r>
      <w:r w:rsidR="005367BE">
        <w:rPr>
          <w:iCs/>
          <w:lang w:val="bg-BG"/>
        </w:rPr>
        <w:t>2</w:t>
      </w:r>
      <w:r w:rsidR="00A45FD3">
        <w:rPr>
          <w:iCs/>
          <w:lang w:val="bg-BG"/>
        </w:rPr>
        <w:t>, поз. 1</w:t>
      </w:r>
      <w:r w:rsidR="00932A7D" w:rsidRPr="00932A7D">
        <w:rPr>
          <w:iCs/>
          <w:lang w:val="bg-BG"/>
        </w:rPr>
        <w:t>).</w:t>
      </w:r>
    </w:p>
    <w:p w14:paraId="6E1DC118" w14:textId="6E3AB308" w:rsidR="00684D27" w:rsidRDefault="00684D27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BA6C1D">
        <w:rPr>
          <w:i/>
          <w:iCs/>
          <w:lang w:val="bg-BG"/>
        </w:rPr>
        <w:t>Описание на мястото на събитието:</w:t>
      </w:r>
    </w:p>
    <w:p w14:paraId="73D4717C" w14:textId="4CAEB2E7" w:rsidR="00E26E19" w:rsidRDefault="00BB0AB7" w:rsidP="005F339A">
      <w:pPr>
        <w:rPr>
          <w:iCs/>
          <w:lang w:val="bg-BG"/>
        </w:rPr>
      </w:pPr>
      <w:r w:rsidRPr="00BB0AB7">
        <w:rPr>
          <w:iCs/>
          <w:lang w:val="bg-BG"/>
        </w:rPr>
        <w:t>Железопътното произшествие е възн</w:t>
      </w:r>
      <w:r w:rsidR="003E61F5">
        <w:rPr>
          <w:iCs/>
          <w:lang w:val="bg-BG"/>
        </w:rPr>
        <w:t>икнало</w:t>
      </w:r>
      <w:r w:rsidR="005F339A">
        <w:rPr>
          <w:iCs/>
          <w:lang w:val="bg-BG"/>
        </w:rPr>
        <w:t xml:space="preserve"> на четвърти главен коловоз</w:t>
      </w:r>
      <w:r w:rsidR="003E61F5">
        <w:rPr>
          <w:iCs/>
          <w:lang w:val="bg-BG"/>
        </w:rPr>
        <w:t xml:space="preserve"> </w:t>
      </w:r>
      <w:r w:rsidR="005F339A">
        <w:rPr>
          <w:iCs/>
          <w:lang w:val="bg-BG"/>
        </w:rPr>
        <w:t>в гара Перник разпределителна</w:t>
      </w:r>
      <w:r w:rsidR="00807B72">
        <w:rPr>
          <w:iCs/>
          <w:lang w:val="bg-BG"/>
        </w:rPr>
        <w:t>. Коловозът е</w:t>
      </w:r>
      <w:r w:rsidR="00035EB6">
        <w:rPr>
          <w:iCs/>
          <w:lang w:val="bg-BG"/>
        </w:rPr>
        <w:t xml:space="preserve"> в права с профил 0,70 ‰ в надолнище</w:t>
      </w:r>
      <w:r w:rsidR="00A45FD3">
        <w:rPr>
          <w:iCs/>
          <w:lang w:val="bg-BG"/>
        </w:rPr>
        <w:t xml:space="preserve"> (фиг. 3.3)</w:t>
      </w:r>
      <w:r w:rsidR="00035EB6">
        <w:rPr>
          <w:iCs/>
          <w:lang w:val="bg-BG"/>
        </w:rPr>
        <w:t xml:space="preserve">.  </w:t>
      </w:r>
    </w:p>
    <w:p w14:paraId="016347BD" w14:textId="7E675420" w:rsidR="00B75519" w:rsidRDefault="00035EB6" w:rsidP="005F339A">
      <w:pPr>
        <w:rPr>
          <w:iCs/>
          <w:lang w:val="bg-BG"/>
        </w:rPr>
      </w:pPr>
      <w:r>
        <w:rPr>
          <w:iCs/>
          <w:lang w:val="bg-BG"/>
        </w:rPr>
        <w:t>Гара</w:t>
      </w:r>
      <w:r w:rsidR="00BB0AB7" w:rsidRPr="00BB0AB7">
        <w:rPr>
          <w:iCs/>
          <w:lang w:val="bg-BG"/>
        </w:rPr>
        <w:t xml:space="preserve"> </w:t>
      </w:r>
      <w:r w:rsidR="005F339A" w:rsidRPr="005F339A">
        <w:rPr>
          <w:iCs/>
          <w:lang w:val="bg-BG"/>
        </w:rPr>
        <w:t xml:space="preserve">Перник разпределителна </w:t>
      </w:r>
      <w:r w:rsidR="005F339A">
        <w:rPr>
          <w:iCs/>
          <w:lang w:val="bg-BG"/>
        </w:rPr>
        <w:t>е разположена</w:t>
      </w:r>
      <w:r w:rsidR="00BB0AB7" w:rsidRPr="00BB0AB7">
        <w:rPr>
          <w:iCs/>
          <w:lang w:val="bg-BG"/>
        </w:rPr>
        <w:t xml:space="preserve"> на основна железопътна линия № 5. Основна железопътна линия № 5 е в направление София – Перник – Радомир –</w:t>
      </w:r>
      <w:r w:rsidR="00BB0AB7">
        <w:rPr>
          <w:iCs/>
          <w:lang w:val="bg-BG"/>
        </w:rPr>
        <w:t xml:space="preserve"> </w:t>
      </w:r>
      <w:r w:rsidR="00984504">
        <w:rPr>
          <w:iCs/>
          <w:lang w:val="bg-BG"/>
        </w:rPr>
        <w:t xml:space="preserve">Дупница – </w:t>
      </w:r>
      <w:r w:rsidR="00984504">
        <w:rPr>
          <w:iCs/>
          <w:lang w:val="bg-BG"/>
        </w:rPr>
        <w:lastRenderedPageBreak/>
        <w:t xml:space="preserve">Благоевград – Кулата, свързваща </w:t>
      </w:r>
      <w:r w:rsidR="005F339A">
        <w:rPr>
          <w:iCs/>
          <w:lang w:val="bg-BG"/>
        </w:rPr>
        <w:t xml:space="preserve">железопътна връзка </w:t>
      </w:r>
      <w:r w:rsidR="00984504">
        <w:rPr>
          <w:iCs/>
          <w:lang w:val="bg-BG"/>
        </w:rPr>
        <w:t>с</w:t>
      </w:r>
      <w:r w:rsidR="00BB0AB7" w:rsidRPr="00BB0AB7">
        <w:rPr>
          <w:iCs/>
          <w:lang w:val="bg-BG"/>
        </w:rPr>
        <w:t xml:space="preserve"> Р</w:t>
      </w:r>
      <w:r w:rsidR="00A93BCA">
        <w:rPr>
          <w:iCs/>
          <w:lang w:val="bg-BG"/>
        </w:rPr>
        <w:t>епублика</w:t>
      </w:r>
      <w:r w:rsidR="00BB0AB7" w:rsidRPr="00BB0AB7">
        <w:rPr>
          <w:iCs/>
          <w:lang w:val="bg-BG"/>
        </w:rPr>
        <w:t xml:space="preserve"> Гърция. Железопътната линия е </w:t>
      </w:r>
      <w:r w:rsidR="00984504">
        <w:rPr>
          <w:iCs/>
          <w:lang w:val="bg-BG"/>
        </w:rPr>
        <w:t xml:space="preserve">еднопътна, електрифицирана, </w:t>
      </w:r>
      <w:r w:rsidR="00BB0AB7" w:rsidRPr="00BB0AB7">
        <w:rPr>
          <w:iCs/>
          <w:lang w:val="bg-BG"/>
        </w:rPr>
        <w:t>конвенционална</w:t>
      </w:r>
      <w:r w:rsidR="004B51C4">
        <w:rPr>
          <w:iCs/>
          <w:lang w:val="bg-BG"/>
        </w:rPr>
        <w:t>,</w:t>
      </w:r>
      <w:r w:rsidR="00BB0AB7" w:rsidRPr="00BB0AB7">
        <w:rPr>
          <w:iCs/>
          <w:lang w:val="bg-BG"/>
        </w:rPr>
        <w:t xml:space="preserve"> със скорости на движение до 110 </w:t>
      </w:r>
      <w:r w:rsidR="00DD4FC1">
        <w:rPr>
          <w:iCs/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5AFE3801" wp14:editId="32D36E95">
                <wp:simplePos x="0" y="0"/>
                <wp:positionH relativeFrom="column">
                  <wp:posOffset>-152400</wp:posOffset>
                </wp:positionH>
                <wp:positionV relativeFrom="page">
                  <wp:posOffset>1166143</wp:posOffset>
                </wp:positionV>
                <wp:extent cx="6142355" cy="3132455"/>
                <wp:effectExtent l="0" t="0" r="0" b="0"/>
                <wp:wrapTopAndBottom/>
                <wp:docPr id="136" name="Group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2355" cy="3132455"/>
                          <a:chOff x="0" y="0"/>
                          <a:chExt cx="6142355" cy="3132455"/>
                        </a:xfrm>
                      </wpg:grpSpPr>
                      <wpg:grpSp>
                        <wpg:cNvPr id="53" name="Group 53"/>
                        <wpg:cNvGrpSpPr/>
                        <wpg:grpSpPr>
                          <a:xfrm>
                            <a:off x="0" y="0"/>
                            <a:ext cx="6142355" cy="3132455"/>
                            <a:chOff x="0" y="2266122"/>
                            <a:chExt cx="6142745" cy="3132941"/>
                          </a:xfrm>
                        </wpg:grpSpPr>
                        <wpg:grpSp>
                          <wpg:cNvPr id="54" name="Group 54"/>
                          <wpg:cNvGrpSpPr/>
                          <wpg:grpSpPr>
                            <a:xfrm>
                              <a:off x="0" y="2266122"/>
                              <a:ext cx="6142745" cy="3132941"/>
                              <a:chOff x="0" y="2266122"/>
                              <a:chExt cx="6142745" cy="3132941"/>
                            </a:xfrm>
                          </wpg:grpSpPr>
                          <pic:pic xmlns:pic="http://schemas.openxmlformats.org/drawingml/2006/picture">
                            <pic:nvPicPr>
                              <pic:cNvPr id="55" name="Picture 5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342" t="21753" r="3134" b="43739"/>
                              <a:stretch/>
                            </pic:blipFill>
                            <pic:spPr>
                              <a:xfrm>
                                <a:off x="0" y="2266122"/>
                                <a:ext cx="6142745" cy="28144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56" name="Text Box 5"/>
                            <wps:cNvSpPr txBox="1"/>
                            <wps:spPr>
                              <a:xfrm>
                                <a:off x="0" y="5091446"/>
                                <a:ext cx="6142745" cy="30761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ACED011" w14:textId="467AB454" w:rsidR="0043760A" w:rsidRPr="003A508C" w:rsidRDefault="0043760A" w:rsidP="00E26E19">
                                  <w:pPr>
                                    <w:ind w:firstLine="0"/>
                                    <w:jc w:val="center"/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</w:pPr>
                                  <w:r w:rsidRPr="00862BEB"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Фиг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3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.3.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Схема на гара Перник разпределителна.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7" name="Straight Connector 57"/>
                          <wps:cNvCnPr/>
                          <wps:spPr>
                            <a:xfrm>
                              <a:off x="71562" y="4174435"/>
                              <a:ext cx="5963478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8" name="Straight Arrow Connector 58"/>
                          <wps:cNvCnPr/>
                          <wps:spPr>
                            <a:xfrm>
                              <a:off x="402636" y="3185593"/>
                              <a:ext cx="301625" cy="93789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0070C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9" name="Straight Arrow Connector 59"/>
                          <wps:cNvCnPr/>
                          <wps:spPr>
                            <a:xfrm flipH="1">
                              <a:off x="3917113" y="3233683"/>
                              <a:ext cx="365760" cy="88963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" name="Text Box 60"/>
                          <wps:cNvSpPr txBox="1"/>
                          <wps:spPr>
                            <a:xfrm>
                              <a:off x="253952" y="2498851"/>
                              <a:ext cx="1165860" cy="63379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AB6E431" w14:textId="77777777" w:rsidR="0043760A" w:rsidRPr="0091416A" w:rsidRDefault="0043760A" w:rsidP="00E26E19">
                                <w:pPr>
                                  <w:ind w:firstLine="0"/>
                                  <w:rPr>
                                    <w:color w:val="0070C0"/>
                                    <w:lang w:val="bg-BG"/>
                                  </w:rPr>
                                </w:pPr>
                                <w:r w:rsidRPr="0091416A">
                                  <w:rPr>
                                    <w:color w:val="0070C0"/>
                                    <w:lang w:val="bg-BG"/>
                                  </w:rPr>
                                  <w:t xml:space="preserve">Четвърти </w:t>
                                </w:r>
                              </w:p>
                              <w:p w14:paraId="555D21BD" w14:textId="77777777" w:rsidR="0043760A" w:rsidRPr="0091416A" w:rsidRDefault="0043760A" w:rsidP="00E26E19">
                                <w:pPr>
                                  <w:ind w:firstLine="0"/>
                                  <w:rPr>
                                    <w:color w:val="0070C0"/>
                                    <w:lang w:val="bg-BG"/>
                                  </w:rPr>
                                </w:pPr>
                                <w:r w:rsidRPr="0091416A">
                                  <w:rPr>
                                    <w:color w:val="0070C0"/>
                                    <w:lang w:val="bg-BG"/>
                                  </w:rPr>
                                  <w:t xml:space="preserve">главен коловоз </w:t>
                                </w:r>
                              </w:p>
                              <w:p w14:paraId="70E425E6" w14:textId="77777777" w:rsidR="0043760A" w:rsidRPr="0091416A" w:rsidRDefault="0043760A" w:rsidP="00E26E19">
                                <w:pPr>
                                  <w:ind w:firstLine="0"/>
                                  <w:rPr>
                                    <w:color w:val="0070C0"/>
                                    <w:lang w:val="bg-BG"/>
                                  </w:rPr>
                                </w:pPr>
                                <w:r w:rsidRPr="0091416A">
                                  <w:rPr>
                                    <w:color w:val="0070C0"/>
                                    <w:lang w:val="bg-BG"/>
                                  </w:rPr>
                                  <w:t>на гарата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Text Box 28"/>
                          <wps:cNvSpPr txBox="1"/>
                          <wps:spPr>
                            <a:xfrm>
                              <a:off x="3856465" y="2791368"/>
                              <a:ext cx="1697990" cy="44379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4E8C7C6" w14:textId="77777777" w:rsidR="0043760A" w:rsidRDefault="0043760A" w:rsidP="00E26E19">
                                <w:pPr>
                                  <w:ind w:firstLine="0"/>
                                  <w:rPr>
                                    <w:rFonts w:eastAsia="Calibri"/>
                                    <w:color w:val="FF0000"/>
                                    <w:lang w:val="bg-BG"/>
                                  </w:rPr>
                                </w:pPr>
                                <w:r>
                                  <w:rPr>
                                    <w:rFonts w:eastAsia="Calibri"/>
                                    <w:color w:val="FF0000"/>
                                    <w:lang w:val="bg-BG"/>
                                  </w:rPr>
                                  <w:t xml:space="preserve">Място на установяване </w:t>
                                </w:r>
                              </w:p>
                              <w:p w14:paraId="6144C12F" w14:textId="77777777" w:rsidR="0043760A" w:rsidRPr="00D573C3" w:rsidRDefault="0043760A" w:rsidP="00E26E19">
                                <w:pPr>
                                  <w:ind w:firstLine="0"/>
                                  <w:rPr>
                                    <w:rFonts w:eastAsia="Calibri"/>
                                    <w:color w:val="FF0000"/>
                                    <w:lang w:val="bg-BG"/>
                                  </w:rPr>
                                </w:pPr>
                                <w:r>
                                  <w:rPr>
                                    <w:rFonts w:eastAsia="Calibri"/>
                                    <w:color w:val="FF0000"/>
                                    <w:lang w:val="bg-BG"/>
                                  </w:rPr>
                                  <w:t>на ПВ № 50215</w:t>
                                </w:r>
                              </w:p>
                            </w:txbxContent>
                          </wps:txbx>
                          <wps:bodyPr rot="0" spcFirstLastPara="0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33" name="Straight Arrow Connector 133"/>
                        <wps:cNvCnPr/>
                        <wps:spPr>
                          <a:xfrm>
                            <a:off x="1473958" y="1855811"/>
                            <a:ext cx="1395453" cy="17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4" name="Text Box 134"/>
                        <wps:cNvSpPr txBox="1"/>
                        <wps:spPr>
                          <a:xfrm>
                            <a:off x="996286" y="716507"/>
                            <a:ext cx="1011555" cy="6337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7E4244" w14:textId="77777777" w:rsidR="0043760A" w:rsidRPr="0091416A" w:rsidRDefault="0043760A" w:rsidP="0091416A">
                              <w:pPr>
                                <w:ind w:firstLine="0"/>
                                <w:rPr>
                                  <w:color w:val="00B050"/>
                                  <w:lang w:val="bg-BG"/>
                                </w:rPr>
                              </w:pPr>
                              <w:r w:rsidRPr="0091416A">
                                <w:rPr>
                                  <w:color w:val="00B050"/>
                                  <w:lang w:val="bg-BG"/>
                                </w:rPr>
                                <w:t xml:space="preserve">Посока </w:t>
                              </w:r>
                            </w:p>
                            <w:p w14:paraId="7540F197" w14:textId="77777777" w:rsidR="0043760A" w:rsidRPr="0091416A" w:rsidRDefault="0043760A" w:rsidP="0091416A">
                              <w:pPr>
                                <w:ind w:firstLine="0"/>
                                <w:rPr>
                                  <w:color w:val="00B050"/>
                                  <w:lang w:val="bg-BG"/>
                                </w:rPr>
                              </w:pPr>
                              <w:r w:rsidRPr="0091416A">
                                <w:rPr>
                                  <w:color w:val="00B050"/>
                                  <w:lang w:val="bg-BG"/>
                                </w:rPr>
                                <w:t xml:space="preserve">на движение </w:t>
                              </w:r>
                            </w:p>
                            <w:p w14:paraId="6D70F246" w14:textId="79C0D1E3" w:rsidR="0043760A" w:rsidRPr="0091416A" w:rsidRDefault="0043760A" w:rsidP="0091416A">
                              <w:pPr>
                                <w:ind w:firstLine="0"/>
                                <w:rPr>
                                  <w:color w:val="00B050"/>
                                  <w:lang w:val="bg-BG"/>
                                </w:rPr>
                              </w:pPr>
                              <w:r w:rsidRPr="0091416A">
                                <w:rPr>
                                  <w:color w:val="00B050"/>
                                  <w:lang w:val="bg-BG"/>
                                </w:rPr>
                                <w:t>на влака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Straight Connector 135"/>
                        <wps:cNvCnPr/>
                        <wps:spPr>
                          <a:xfrm>
                            <a:off x="1603612" y="1269241"/>
                            <a:ext cx="118753" cy="586248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FE3801" id="Group 136" o:spid="_x0000_s1063" style="position:absolute;left:0;text-align:left;margin-left:-12pt;margin-top:91.8pt;width:483.65pt;height:246.65pt;z-index:251648000;mso-position-vertical-relative:page" coordsize="61423,31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4Bf8HyKRW11+zDfRQx+dLH4zSSRk&#10;BJVToZUc+hdvzr9/a/Iv/g6i/wCCeXjH9vQ/An/hE/iJpugf8Ip/wk/2j+0LSSXz/tX9k7duzpt+&#10;znOeu4UAVf8Agyp/5RZePv8As4DVf/THodfr9X5A/wDBlT/yiy8ff9nAar/6Y9Dr9f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x/wDas/ZSs/2nDoP2zxdc&#10;aV/Yf2rb5Fosvm+d5XXcy4x5XvnNewUUAfkH/wAGWESxf8Es/HW2TO/49aoxXuP+JLoo/Lj+dfr5&#10;X5D/APBlvHEn/BLLxwYVOG+PGqEttxk/2Noo9fav14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C/wBtL44fGn4NHw2PhDp+nT/2l9s/tD7fCrbfL8jy9uXX&#10;+++evbpXulfHP/BWhVb/AIQDcuf+Qr/7Z0AfJ3/Blt/yis8a/wDZeNV/9M2i1+u9fkR/wZbf8orP&#10;Gv8A2XjVf/TNotfrv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HP/BWf/mQP+4r/AO2dfY1fHP8AwVn/AOZA/wC4r/7Z0AfJ3/Blt/yis8a/9l41X/0zaLX6&#10;71+RH/Blt/yis8a/9l41X/0zaLX67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xz/wAFZ/8AmQP+4r/7Z19jV8c/8FZ/+ZA/7iv/ALZ0AfJ3/Blt/wAorPGv&#10;/ZeNV/8ATNotfrvX5Ef8GW3/ACis8a/9l41X/wBM2i1+u9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8c/wDBWf8A5kD/ALiv/tnX2NXxz/wVn/5kD/uK/wDt&#10;nQB8nf8ABlt/yis8a/8AZeNV/wDTNotfrvX5Ef8ABlt/yis8a/8AZeNV/wDTNotfrv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HP/BWf/mQP+4r/wC2dfY1&#10;fHP/AAVn/wCZA/7iv/tnQB8nf8GW3/KKzxr/ANl41X/0zaLX671+RH/Blt/yis8a/wDZeNV/9M2i&#10;1+u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+f8A/wAF&#10;0P2mfgP+zr/wq3/hdvxO03w3/bH9t/2Z/aMhX7R5X2DzNuAfu+ZHn/eFfoBX4Ef8Hx95Naf8Mv8A&#10;kn73/Ca56/8AUBoA+gP+DLb/AJRWeNf+y8ar/wCmbRa/XevyI/4Mtv8AlFZ41/7Lxqv/AKZtFr9d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8A/+D5KaMTf&#10;swRSBlwvjQhjGCDk6Fx16jH6iv38r+fP/g+HvDF40/ZuhdvlGl+KmX92DyZNKz6egoA+sf8Agzi8&#10;CXvhD/gkffa9da7pN5H4o+Lmsapb2+m6gs01iiWthZGG6QcwTlrNpRG3Jhmgk6SCv1br8/8A/g1x&#10;LH/ghf8ABFi3VvE2F/u/8VNqvH/681+g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56/wDg+Q/5Hn9m7/sE+Kf/AEbpdf0KV/PX&#10;/wAHyH/I8/s3f9gnxT/6N0ugD9FP+DXD/lBZ8D/97xN/6k2q1+gFfn//AMGuH/KCz4H/AO94m/8A&#10;Um1Wv0A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56/+&#10;D5D/AJHn9m7/ALBPin/0bpdf0KV/PX/wfIf8jz+zd/2CfFP/AKN0ugD9FP8Ag1w/5QWfA/8A3vE3&#10;/qTarX6AV+f/APwa4f8AKCz4H/73ib/1JtVr9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+ev8A4PkP+R5/Zu/7BPin/wBG6XX9ClfgB/wfE2OnW2r/ALM2&#10;sXMMsklxb+MIdqyKqqsbaKwPKNyfMPfsKAPv/wD4NcP+UFnwP/3vE3/qTarX6AV8K/8ABtfpsejf&#10;8EafhVpMeh/2WLXVvF0X9lfbBcfYtvivVx5AlGfMCY278ndjPevuq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/AP/g+Z/wCbXf8Audv/AHA1+/lfin/weD/s&#10;h/tAftVt+zuPgX8L5vEn9g/8Jb/anlazaWf2bz/7G8vP2iRN+7yZPu5xt56igD6s/wCDXD/lBb8E&#10;Dj+LxN/6k2q1+gFfn/8A8GuH/KCz4H/73ib/ANSbVa/QC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+Of+Cs//Mgf9xX/ANs6+xq+Of8AgrP/AMyB/wBxX/2z&#10;oA4X/g1w/wCUFnwP/wB7xN/6k2q1+gFfn/8A8GuH/KCz4H/73ib/ANSbVa/QC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Of+Cs//Mgf9xX/ANs6+xq+Of8A&#10;grP/AMyB/wBxX/2zoA4X/g1x4/4IW/A9T6+Jv/Um1Wv0Ar4H/wCDYjVtR13/AIIg/BfW9Y1C4vLu&#10;6n8US3N1dTGSWVz4n1XLMzElj7k5N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8c/8FZ/+ZA/7iv8A7Z19jV8c/wDBWf8A5kD/ALiv/tnQBxv/AAbEaVqO&#10;hf8ABEH4L6Lq+n3Fpd2s/iiK5tbqExyxOPE+q5VlYAqfYjIr74r8/wD/AINcef8Aghb8D2Pr4m/9&#10;SbVa/QC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wF/4Pk4pZ2/ZfSCJnZf+E1LBVzjP9g4/kfyr9+q/nv8A&#10;+D4q4kg8c/s37NvOk+KfvKD/AMtdL9aAP0V/4Ngb2bU/+CH3wX1W5SFZbqfxRJItvbpCgJ8T6rwq&#10;IAqr6KAABwABxX33XwF/wa9WtzZf8ENfgnZ3ttJDNFJ4nSWKVCrIw8T6sCCDyCD2r79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wF/4PlIZJv+GX/LXOP+E2z/AOUGv36r85/+C/n/&#10;AATw+H37ex+E3/Cd+EPFmq/8In/b32X/AIRdpR5X2r+zt3m+Wjdfs67c46NQB0X/AAbI6VJoX/BE&#10;74O6LcXNvNLZ3XiiGaa1uVmidl8T6sCUdSVdT1DA4IOe9fe1fDv/AAbi3OpXv/BHr4YXusa/Y6rd&#10;za14ve61LTGDW11IfFmsF5YiOCjMSy44wRivuK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+Of+CtCgnwASP+gr/7Z19jV8c/8FZ/+ZA/7iv/ALZ0AcX/AMGw&#10;VhPpX/BDz4K6bdPC0kE3ihHa3uEmjJHifVhlZIyyOOOGUkEcgkV99V8D/wDBsVpupaR/wRF+DOma&#10;zZzW93bz+J4bq2uITHJDInifVlZGUgFWBBBUjIOfpX3x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G3/AAVsuIID8PxNMqZ/tXG5gM/8edfZNfgR/wAHx88E&#10;B/ZfM9kk27/hNcb2YY/5APoRQB+hv/BthaeJ7D/gjX8K7Hxv539tw6t4tTWGnuFldroeKtX80s6k&#10;q7b92WBIJ7191V8X/wDBv0Cf+CWPguRg25vGXjgHcxPTxhrIwOcD8K+0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8A/+D5n/m13/udv/cDX7+V+An/B8sjv&#10;/wAMvbELf8jt0H/YBoA/S7/g3+wP+CV3glQf+Zy8c5/HxjrRr7Nr5x/4JXx3MH7LutWt/wDZftUX&#10;x0+KS3TWcDRRGT/hP/EGdiMWKr6AsSBwTxX0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z4/wDB8RdyQeN/2b06r/ZXik7Tnj97pXoRX9B1fz1/8HyH/I8/&#10;s3f9gnxT/wCjdLoA/aT/AIJ92Gjad8DNet9BVlt2+NHxHlZX1OO8ImfxtrbzfvI0RVHms+Itu6EY&#10;idneNnb3CvlT/gjD4c8Y+D/2FYfCXxD8RHWNe0v4sfEez1rVvtUk/wBtu4vHOupNN5suHk3yKzb2&#10;AZt2SMk19V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8&#10;9f8AwfIf8jz+zd/2CfFP/o3S6/oUr+bv/g9t+K2iax+1F8D/AIIR6ddx6t4e8A6jrt5cOq+RJb6j&#10;fC3hVSDnzA2lzl8gDDx4JJIUA/f39lvxjqnjr4balruq3VrNJD4/8V6dG1osQVY7PxDqNpGp8u5u&#10;BvCQKHy6vv3b4bd91vF6PVPSYhEkiiPb85ON2TyzHP68f5A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5gP+D1P/lKZ4B/7IBpX/p71&#10;yv6f6/mA/wCD1P8A5SmeAf8AsgGlf+nvXKAP6f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+YD/g9T/5SmeAf+yAaV/6e9cr+n+v5gP8Ag9T/AOUpngH/&#10;ALIBpX/p71ygD+n+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rMrSG&#10;MA5H60AOooooAKKKKACiiigAooooAKKKKACiiigAooooAKKKKACiiigAooooAKKKKACiiigAoooo&#10;AKKKKACiiigAooooAK/mA/4PU/8AlKZ4B/7IBpX/AKe9cr+n+v5gP+D1P/lKZ4B/7IBpX/p71ygD&#10;+n+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/mr/AOD2DR9Pj/bK+DviSCPw79puvhncWs0lvfStrDJFqMrqLmEny47QGd/s7qA7&#10;yfbQ5IjTH9Klfzaf8HtHiXV7v9rb4LeELjwBqlrZWPw5vLy18TS3szWWoST37JJaRRFfKSa3W3jk&#10;kdGLut7AHAWOIsAf0l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82P/B7P4N8QWH7XvwX+IFz4j1STS9U+G93p9no80OLK2uLbUHlmuIm805mlW8gSRfK&#10;TC20H7yXO2L+k6v5uf8Ag9n13S5v2ofgj4VgsbVbyz8A6jd3FwurLJO8c18FjRrbduijUwSFZioW&#10;VnkUMxgYKAf0j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8xP/B6trGpS/wDBTH4c+HZLomytfgXY3MFvtGEll1rWFkfOM5YQxj/gP1z/AE7V/MB/wep/&#10;8pTPAP8A2QDSv/T3rlAH9P8A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y/8A/B6gwf8A4KkeAZV6f8KC0tfxGua5X9QFfzg/8Ht3w/0rT/2kvgX8VodP&#10;tVvta8D6ppM90vm+fJDZXkc0SPlzHsVr+UrtQPl5NzOvlhAD+j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/np/4PjIki8c/s37B10nxT3/6a6XX9C1fz&#10;1/8AB8h/yPP7N3/YJ8U/+jdLoA/oU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56/+D5D/kef2bv+wT4p/wDRul1/QpX89f8AwfIf8jz+zd/2CfFP/o3S&#10;6AP6F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+ev&#10;/g+Q/wCR5/Zu/wCwT4p/9G6XX9Clfz1/8HyH/I8/s3f9gnxT/wCjdLoA/oU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56/8Ag+Q/5Hn9m7/sE+Kf/Rul&#10;1/QpX89f/B8h/wAjz+zd/wBgnxT/AOjdLoA/oU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56/wDg+Q/5Hn9m7/sE+Kf/AEbpdf0KV/PX/wAHyH/I8/s3&#10;f9gnxT/6N0ugD+hS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/nr/4PkP+R5/Zu/7BPin/ANG6XX9Clfz1/wDB8h/yPP7N3/YJ8U/+jdLoA/oU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56/+D5D/AJHn9m7/&#10;ALBPin/0bpdf0KV/PX/wfIf8jz+zd/2CfFP/AKN0ugD+h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/nr/wCD5D/kef2bv+wT4p/9G6XX9Clfz1/8HyH/&#10;ACPP7N3/AGCfFP8A6N0ugD+hS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/nr/AOD5D/kef2bv+wT4p/8ARul1/QpX89f/AAfIf8jz+zd/2CfFP/o3S6AP&#10;6F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+ev/g+&#10;Q/5Hn9m7/sE+Kf8A0bpdf0KV/OP/AMHuvxM8M6x+0R8B/hDb3zNrmh+C9X1jULfyWCx2t9dwwW7B&#10;8YYs+nXQIByAqk43AkA/o4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5gP+D1P/lKZ4B/7IBpX/p71yv6f6/mA/4PU/8AlKZ4B/7IBpX/AKe9coA/p/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5g/wDg9Jgm&#10;l/4KheAL2SFvLf4B6YsbKMAka3rZI9/vA/Qiv6fK/mL/AOD1HXNZX/gpn8O/Dg1S4/s+3+BOn3Nv&#10;ZeafKjml1nWEkkVegZlhhVmHJESA/dGAD+nS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/mA/4PU/+UpngH/sgGlf+nvXK/p/r+YD/AIPU/wDlKZ4B/wCy&#10;AaV/6e9coA/p/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5gP+D1P/lKZ4B/7IBpX/p71yv6f6/mA/wCD1P8A5SmeAf8AsgGlf+nvXKAP6f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+YD/g9T/5SmeAf+yAa&#10;V/6e9cr+n+v5gP8Ag9T/AOUpngH/ALIBpX/p71ygD+n+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/mA/4PU/+UpngH/sgGlf+nvXK/p/r+X//AIPUiD/w&#10;VM8A4P8AzQDSv/T3rlAH9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/Mj/weo+G4bX/goZ8MfGCavbvJffBmCzbT1uITNCsGrajIJWjEhlVH+0lVd41R&#10;mhkCO7JKsX9N1fy+f8HpDFv+CovgE54/4UHpeF9P+J3rdAH9Qd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/Nv/wAHs/gbVrD9qr4J/EyU2f8AZ+r/AA/v&#10;9MtVW2jFz5tpfedJvkEIkeLbfRbFaV0VvNKxxM8jS/0kV/PX/wAHyH/I8/s3f9gnxT/6N0ugD+hS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/nr/4PkP+&#10;R5/Zu/7BPin/ANG6XX9Clfz1/wDB8h/yPP7N3/YJ8U/+jdLoA/oU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56/+D5D/AJHn9m7/ALBPin/0bpdf0KV/&#10;PX/wfIf8jz+zd/2CfFP/AKN0ugD+hS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/nl/wCD4m8hn8f/ALONurr5kekeKC0e4bgDLpmCR2BwceuK/oar+X//&#10;AIPUFCf8FSvAKj/ogOl/+nzXKAP6g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Nt/GHhe78W3ngO1161k1rT9Ptr6+0xZQZoLa4eeOCZl6hJHtrhVJ4JhcD&#10;7poA0qKKKACiiigAooooAKKKKACiiigAooooAKKKKACiiigAooooAKKKKACiiigAooooAKKKKACi&#10;iigAr+YD/g9T/wCUpngH/sgGlf8Ap71yv6f6/l//AOD1B1f/AIKl+ASp/wCaA6WP/K5rlAH9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n2/hXw/aeKLrxpa&#10;6NaR6rf2dvZ32oLaoLie3gaZ4YXkxvaONridlQkqpmkKgF3LaFFABRRRQAUUUUAFFFFABRRRQAUU&#10;UUAFFFFABRRRQAUUUUAFFFFABRRRQAUUUUAFFFFABRRRQAUUUUAFfy/f8Hpsaxf8FSPAKAf80D0s&#10;5z665rlf1A1/MB/wep/8pTPAP/ZANK/9PeuUAf0/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85v/AAe7eBfDGn/HT4BfE230dV17WPCet6ZqOoZbdNaW&#10;l1bS20WCcYR726YEAEmY5JAAH9GVfz1/8HyH/I8/s3f9gnxT/wCjdLoA/oU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">
                <v:group id="Group 53" o:spid="_x0000_s1064" style="position:absolute;width:61423;height:31324" coordorigin=",22661" coordsize="61427,31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group id="Group 54" o:spid="_x0000_s1065" style="position:absolute;top:22661;width:61427;height:31329" coordorigin=",22661" coordsize="61427,31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  <v:shape id="Picture 55" o:spid="_x0000_s1066" type="#_x0000_t75" style="position:absolute;top:22661;width:61427;height:28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">
                      <v:imagedata r:id="rId22" o:title="" croptop="14256f" cropbottom="28665f" cropleft="2190f" cropright="2054f"/>
                      <v:path arrowok="t"/>
                    </v:shape>
                    <v:shape id="Text Box 5" o:spid="_x0000_s1067" type="#_x0000_t202" style="position:absolute;top:50914;width:61427;height:3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" fillcolor="white [3201]" stroked="f" strokeweight=".5pt">
                      <v:textbox>
                        <w:txbxContent>
                          <w:p w14:paraId="6ACED011" w14:textId="467AB454" w:rsidR="0043760A" w:rsidRPr="003A508C" w:rsidRDefault="0043760A" w:rsidP="00E26E19">
                            <w:pPr>
                              <w:ind w:firstLine="0"/>
                              <w:jc w:val="center"/>
                              <w:rPr>
                                <w:rFonts w:eastAsia="Calibri"/>
                                <w:b/>
                                <w:bCs/>
                              </w:rPr>
                            </w:pPr>
                            <w:r w:rsidRPr="00862BEB"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Фиг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 xml:space="preserve">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3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 xml:space="preserve">.3.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Схема на гара Перник разпределителна.</w:t>
                            </w:r>
                          </w:p>
                        </w:txbxContent>
                      </v:textbox>
                    </v:shape>
                  </v:group>
                  <v:line id="Straight Connector 57" o:spid="_x0000_s1068" style="position:absolute;visibility:visible;mso-wrap-style:square" from="715,41744" to="60350,41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" strokecolor="#0070c0" strokeweight="3pt"/>
                  <v:shape id="Straight Arrow Connector 58" o:spid="_x0000_s1069" type="#_x0000_t32" style="position:absolute;left:4026;top:31855;width:3016;height:937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" strokecolor="#0070c0" strokeweight="2.25pt">
                    <v:stroke endarrow="block"/>
                  </v:shape>
                  <v:shape id="Straight Arrow Connector 59" o:spid="_x0000_s1070" type="#_x0000_t32" style="position:absolute;left:39171;top:32336;width:3657;height:889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" strokecolor="red" strokeweight="2.25pt">
                    <v:stroke endarrow="block"/>
                  </v:shape>
                  <v:shape id="Text Box 60" o:spid="_x0000_s1071" type="#_x0000_t202" style="position:absolute;left:2539;top:24988;width:11659;height:633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" filled="f" stroked="f" strokeweight=".5pt">
                    <v:textbox>
                      <w:txbxContent>
                        <w:p w14:paraId="7AB6E431" w14:textId="77777777" w:rsidR="0043760A" w:rsidRPr="0091416A" w:rsidRDefault="0043760A" w:rsidP="00E26E19">
                          <w:pPr>
                            <w:ind w:firstLine="0"/>
                            <w:rPr>
                              <w:color w:val="0070C0"/>
                              <w:lang w:val="bg-BG"/>
                            </w:rPr>
                          </w:pPr>
                          <w:r w:rsidRPr="0091416A">
                            <w:rPr>
                              <w:color w:val="0070C0"/>
                              <w:lang w:val="bg-BG"/>
                            </w:rPr>
                            <w:t xml:space="preserve">Четвърти </w:t>
                          </w:r>
                        </w:p>
                        <w:p w14:paraId="555D21BD" w14:textId="77777777" w:rsidR="0043760A" w:rsidRPr="0091416A" w:rsidRDefault="0043760A" w:rsidP="00E26E19">
                          <w:pPr>
                            <w:ind w:firstLine="0"/>
                            <w:rPr>
                              <w:color w:val="0070C0"/>
                              <w:lang w:val="bg-BG"/>
                            </w:rPr>
                          </w:pPr>
                          <w:r w:rsidRPr="0091416A">
                            <w:rPr>
                              <w:color w:val="0070C0"/>
                              <w:lang w:val="bg-BG"/>
                            </w:rPr>
                            <w:t xml:space="preserve">главен коловоз </w:t>
                          </w:r>
                        </w:p>
                        <w:p w14:paraId="70E425E6" w14:textId="77777777" w:rsidR="0043760A" w:rsidRPr="0091416A" w:rsidRDefault="0043760A" w:rsidP="00E26E19">
                          <w:pPr>
                            <w:ind w:firstLine="0"/>
                            <w:rPr>
                              <w:color w:val="0070C0"/>
                              <w:lang w:val="bg-BG"/>
                            </w:rPr>
                          </w:pPr>
                          <w:r w:rsidRPr="0091416A">
                            <w:rPr>
                              <w:color w:val="0070C0"/>
                              <w:lang w:val="bg-BG"/>
                            </w:rPr>
                            <w:t>на гарата</w:t>
                          </w:r>
                        </w:p>
                      </w:txbxContent>
                    </v:textbox>
                  </v:shape>
                  <v:shape id="Text Box 28" o:spid="_x0000_s1072" type="#_x0000_t202" style="position:absolute;left:38564;top:27913;width:16980;height:443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" filled="f" stroked="f" strokeweight=".5pt">
                    <v:textbox>
                      <w:txbxContent>
                        <w:p w14:paraId="34E8C7C6" w14:textId="77777777" w:rsidR="0043760A" w:rsidRDefault="0043760A" w:rsidP="00E26E19">
                          <w:pPr>
                            <w:ind w:firstLine="0"/>
                            <w:rPr>
                              <w:rFonts w:eastAsia="Calibri"/>
                              <w:color w:val="FF0000"/>
                              <w:lang w:val="bg-BG"/>
                            </w:rPr>
                          </w:pPr>
                          <w:r>
                            <w:rPr>
                              <w:rFonts w:eastAsia="Calibri"/>
                              <w:color w:val="FF0000"/>
                              <w:lang w:val="bg-BG"/>
                            </w:rPr>
                            <w:t xml:space="preserve">Място на установяване </w:t>
                          </w:r>
                        </w:p>
                        <w:p w14:paraId="6144C12F" w14:textId="77777777" w:rsidR="0043760A" w:rsidRPr="00D573C3" w:rsidRDefault="0043760A" w:rsidP="00E26E19">
                          <w:pPr>
                            <w:ind w:firstLine="0"/>
                            <w:rPr>
                              <w:rFonts w:eastAsia="Calibri"/>
                              <w:color w:val="FF0000"/>
                              <w:lang w:val="bg-BG"/>
                            </w:rPr>
                          </w:pPr>
                          <w:r>
                            <w:rPr>
                              <w:rFonts w:eastAsia="Calibri"/>
                              <w:color w:val="FF0000"/>
                              <w:lang w:val="bg-BG"/>
                            </w:rPr>
                            <w:t>на ПВ № 50215</w:t>
                          </w:r>
                        </w:p>
                      </w:txbxContent>
                    </v:textbox>
                  </v:shape>
                </v:group>
                <v:shape id="Straight Arrow Connector 133" o:spid="_x0000_s1073" type="#_x0000_t32" style="position:absolute;left:14739;top:18558;width:1395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" strokecolor="#00b050" strokeweight="3pt">
                  <v:stroke endarrow="block"/>
                </v:shape>
                <v:shape id="Text Box 134" o:spid="_x0000_s1074" type="#_x0000_t202" style="position:absolute;left:9962;top:7165;width:10116;height:633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" filled="f" stroked="f" strokeweight=".5pt">
                  <v:textbox>
                    <w:txbxContent>
                      <w:p w14:paraId="0F7E4244" w14:textId="77777777" w:rsidR="0043760A" w:rsidRPr="0091416A" w:rsidRDefault="0043760A" w:rsidP="0091416A">
                        <w:pPr>
                          <w:ind w:firstLine="0"/>
                          <w:rPr>
                            <w:color w:val="00B050"/>
                            <w:lang w:val="bg-BG"/>
                          </w:rPr>
                        </w:pPr>
                        <w:r w:rsidRPr="0091416A">
                          <w:rPr>
                            <w:color w:val="00B050"/>
                            <w:lang w:val="bg-BG"/>
                          </w:rPr>
                          <w:t xml:space="preserve">Посока </w:t>
                        </w:r>
                      </w:p>
                      <w:p w14:paraId="7540F197" w14:textId="77777777" w:rsidR="0043760A" w:rsidRPr="0091416A" w:rsidRDefault="0043760A" w:rsidP="0091416A">
                        <w:pPr>
                          <w:ind w:firstLine="0"/>
                          <w:rPr>
                            <w:color w:val="00B050"/>
                            <w:lang w:val="bg-BG"/>
                          </w:rPr>
                        </w:pPr>
                        <w:r w:rsidRPr="0091416A">
                          <w:rPr>
                            <w:color w:val="00B050"/>
                            <w:lang w:val="bg-BG"/>
                          </w:rPr>
                          <w:t xml:space="preserve">на движение </w:t>
                        </w:r>
                      </w:p>
                      <w:p w14:paraId="6D70F246" w14:textId="79C0D1E3" w:rsidR="0043760A" w:rsidRPr="0091416A" w:rsidRDefault="0043760A" w:rsidP="0091416A">
                        <w:pPr>
                          <w:ind w:firstLine="0"/>
                          <w:rPr>
                            <w:color w:val="00B050"/>
                            <w:lang w:val="bg-BG"/>
                          </w:rPr>
                        </w:pPr>
                        <w:r w:rsidRPr="0091416A">
                          <w:rPr>
                            <w:color w:val="00B050"/>
                            <w:lang w:val="bg-BG"/>
                          </w:rPr>
                          <w:t>на влака</w:t>
                        </w:r>
                      </w:p>
                    </w:txbxContent>
                  </v:textbox>
                </v:shape>
                <v:line id="Straight Connector 135" o:spid="_x0000_s1075" style="position:absolute;visibility:visible;mso-wrap-style:square" from="16036,12692" to="17223,18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" strokecolor="#00b050"/>
                <w10:wrap type="topAndBottom" anchory="page"/>
              </v:group>
            </w:pict>
          </mc:Fallback>
        </mc:AlternateContent>
      </w:r>
      <w:r w:rsidR="00DD4FC1">
        <w:rPr>
          <w:iCs/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67E8017F" wp14:editId="203C61AD">
                <wp:simplePos x="0" y="0"/>
                <wp:positionH relativeFrom="column">
                  <wp:posOffset>-152400</wp:posOffset>
                </wp:positionH>
                <wp:positionV relativeFrom="page">
                  <wp:posOffset>4314825</wp:posOffset>
                </wp:positionV>
                <wp:extent cx="6142355" cy="4648835"/>
                <wp:effectExtent l="0" t="0" r="0" b="0"/>
                <wp:wrapTopAndBottom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2355" cy="4648835"/>
                          <a:chOff x="0" y="0"/>
                          <a:chExt cx="6142355" cy="4648835"/>
                        </a:xfrm>
                      </wpg:grpSpPr>
                      <wpg:grpSp>
                        <wpg:cNvPr id="62" name="Group 62"/>
                        <wpg:cNvGrpSpPr/>
                        <wpg:grpSpPr>
                          <a:xfrm>
                            <a:off x="0" y="0"/>
                            <a:ext cx="6142355" cy="4648835"/>
                            <a:chOff x="0" y="1526650"/>
                            <a:chExt cx="6142745" cy="4649030"/>
                          </a:xfrm>
                        </wpg:grpSpPr>
                        <pic:pic xmlns:pic="http://schemas.openxmlformats.org/drawingml/2006/picture">
                          <pic:nvPicPr>
                            <pic:cNvPr id="63" name="Picture 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75" r="475"/>
                            <a:stretch/>
                          </pic:blipFill>
                          <pic:spPr>
                            <a:xfrm>
                              <a:off x="0" y="1526650"/>
                              <a:ext cx="6142745" cy="4341413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8" name="Text Box 5"/>
                          <wps:cNvSpPr txBox="1"/>
                          <wps:spPr>
                            <a:xfrm>
                              <a:off x="0" y="5868063"/>
                              <a:ext cx="6142745" cy="30761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C5811C1" w14:textId="142098F5" w:rsidR="0043760A" w:rsidRPr="003A508C" w:rsidRDefault="0043760A" w:rsidP="00B37FD6">
                                <w:pPr>
                                  <w:ind w:firstLine="0"/>
                                  <w:jc w:val="center"/>
                                  <w:rPr>
                                    <w:rFonts w:eastAsia="Calibri"/>
                                    <w:b/>
                                    <w:bCs/>
                                  </w:rPr>
                                </w:pPr>
                                <w:r w:rsidRPr="00862BEB">
                                  <w:rPr>
                                    <w:rFonts w:eastAsia="Calibri"/>
                                    <w:b/>
                                    <w:bCs/>
                                    <w:lang w:val="bg-BG"/>
                                  </w:rPr>
                                  <w:t>Фиг</w:t>
                                </w:r>
                                <w:r>
                                  <w:rPr>
                                    <w:rFonts w:eastAsia="Calibri"/>
                                    <w:b/>
                                    <w:bCs/>
                                  </w:rPr>
                                  <w:t xml:space="preserve">. </w:t>
                                </w:r>
                                <w:r>
                                  <w:rPr>
                                    <w:rFonts w:eastAsia="Calibri"/>
                                    <w:b/>
                                    <w:bCs/>
                                    <w:lang w:val="bg-BG"/>
                                  </w:rPr>
                                  <w:t>3</w:t>
                                </w:r>
                                <w:r>
                                  <w:rPr>
                                    <w:rFonts w:eastAsia="Calibri"/>
                                    <w:b/>
                                    <w:bCs/>
                                  </w:rPr>
                                  <w:t>.</w:t>
                                </w:r>
                                <w:r>
                                  <w:rPr>
                                    <w:rFonts w:eastAsia="Calibri"/>
                                    <w:b/>
                                    <w:bCs/>
                                    <w:lang w:val="bg-BG"/>
                                  </w:rPr>
                                  <w:t>4</w:t>
                                </w:r>
                                <w:r>
                                  <w:rPr>
                                    <w:rFonts w:eastAsia="Calibri"/>
                                    <w:b/>
                                    <w:bCs/>
                                  </w:rPr>
                                  <w:t xml:space="preserve">. </w:t>
                                </w:r>
                                <w:r>
                                  <w:rPr>
                                    <w:rFonts w:eastAsia="Calibri"/>
                                    <w:b/>
                                    <w:bCs/>
                                    <w:lang w:val="bg-BG"/>
                                  </w:rPr>
                                  <w:t>Схема на основна жп линия № 5 с разположение на по-големи гари.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" name="Text Box 40"/>
                        <wps:cNvSpPr txBox="1"/>
                        <wps:spPr>
                          <a:xfrm>
                            <a:off x="704850" y="66675"/>
                            <a:ext cx="4067809" cy="3048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649C5F4" w14:textId="3EE7311A" w:rsidR="0043760A" w:rsidRPr="00DD4FC1" w:rsidRDefault="0043760A" w:rsidP="00DD4FC1">
                              <w:pPr>
                                <w:ind w:firstLine="0"/>
                                <w:jc w:val="center"/>
                                <w:rPr>
                                  <w:lang w:val="bg-BG"/>
                                </w:rPr>
                              </w:pPr>
                              <w:r>
                                <w:rPr>
                                  <w:lang w:val="bg-BG"/>
                                </w:rPr>
                                <w:t>Карта на железопътната мрежа на Република България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E8017F" id="Group 41" o:spid="_x0000_s1076" style="position:absolute;left:0;text-align:left;margin-left:-12pt;margin-top:339.75pt;width:483.65pt;height:366.05pt;z-index:251770880;mso-position-vertical-relative:page" coordsize="61423,46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">
                <v:group id="Group 62" o:spid="_x0000_s1077" style="position:absolute;width:61423;height:46488" coordorigin=",15266" coordsize="61427,46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Picture 63" o:spid="_x0000_s1078" type="#_x0000_t75" style="position:absolute;top:15266;width:61427;height:43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">
                    <v:imagedata r:id="rId24" o:title="" cropleft="311f" cropright="311f"/>
                    <v:path arrowok="t"/>
                  </v:shape>
                  <v:shape id="Text Box 5" o:spid="_x0000_s1079" type="#_x0000_t202" style="position:absolute;top:58680;width:61427;height:3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" fillcolor="white [3201]" stroked="f" strokeweight=".5pt">
                    <v:textbox>
                      <w:txbxContent>
                        <w:p w14:paraId="0C5811C1" w14:textId="142098F5" w:rsidR="0043760A" w:rsidRPr="003A508C" w:rsidRDefault="0043760A" w:rsidP="00B37FD6">
                          <w:pPr>
                            <w:ind w:firstLine="0"/>
                            <w:jc w:val="center"/>
                            <w:rPr>
                              <w:rFonts w:eastAsia="Calibri"/>
                              <w:b/>
                              <w:bCs/>
                            </w:rPr>
                          </w:pPr>
                          <w:r w:rsidRPr="00862BEB">
                            <w:rPr>
                              <w:rFonts w:eastAsia="Calibri"/>
                              <w:b/>
                              <w:bCs/>
                              <w:lang w:val="bg-BG"/>
                            </w:rPr>
                            <w:t>Фиг</w:t>
                          </w:r>
                          <w:r>
                            <w:rPr>
                              <w:rFonts w:eastAsia="Calibri"/>
                              <w:b/>
                              <w:bCs/>
                            </w:rPr>
                            <w:t xml:space="preserve">. </w:t>
                          </w:r>
                          <w:r>
                            <w:rPr>
                              <w:rFonts w:eastAsia="Calibri"/>
                              <w:b/>
                              <w:bCs/>
                              <w:lang w:val="bg-BG"/>
                            </w:rPr>
                            <w:t>3</w:t>
                          </w:r>
                          <w:r>
                            <w:rPr>
                              <w:rFonts w:eastAsia="Calibri"/>
                              <w:b/>
                              <w:bCs/>
                            </w:rPr>
                            <w:t>.</w:t>
                          </w:r>
                          <w:r>
                            <w:rPr>
                              <w:rFonts w:eastAsia="Calibri"/>
                              <w:b/>
                              <w:bCs/>
                              <w:lang w:val="bg-BG"/>
                            </w:rPr>
                            <w:t>4</w:t>
                          </w:r>
                          <w:r>
                            <w:rPr>
                              <w:rFonts w:eastAsia="Calibri"/>
                              <w:b/>
                              <w:bCs/>
                            </w:rPr>
                            <w:t xml:space="preserve">. </w:t>
                          </w:r>
                          <w:r>
                            <w:rPr>
                              <w:rFonts w:eastAsia="Calibri"/>
                              <w:b/>
                              <w:bCs/>
                              <w:lang w:val="bg-BG"/>
                            </w:rPr>
                            <w:t>Схема на основна жп линия № 5 с разположение на по-големи гари.</w:t>
                          </w:r>
                        </w:p>
                      </w:txbxContent>
                    </v:textbox>
                  </v:shape>
                </v:group>
                <v:shape id="Text Box 40" o:spid="_x0000_s1080" type="#_x0000_t202" style="position:absolute;left:7048;top:666;width:40678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" fillcolor="white [3201]" strokeweight=".5pt">
                  <v:textbox>
                    <w:txbxContent>
                      <w:p w14:paraId="1649C5F4" w14:textId="3EE7311A" w:rsidR="0043760A" w:rsidRPr="00DD4FC1" w:rsidRDefault="0043760A" w:rsidP="00DD4FC1">
                        <w:pPr>
                          <w:ind w:firstLine="0"/>
                          <w:jc w:val="center"/>
                          <w:rPr>
                            <w:lang w:val="bg-BG"/>
                          </w:rPr>
                        </w:pPr>
                        <w:r>
                          <w:rPr>
                            <w:lang w:val="bg-BG"/>
                          </w:rPr>
                          <w:t>Карта на железопътната мрежа на Република България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BB0AB7" w:rsidRPr="00BB0AB7">
        <w:rPr>
          <w:iCs/>
          <w:lang w:val="bg-BG"/>
        </w:rPr>
        <w:t xml:space="preserve">км/ч </w:t>
      </w:r>
      <w:r w:rsidR="00BB0AB7">
        <w:rPr>
          <w:iCs/>
          <w:lang w:val="bg-BG"/>
        </w:rPr>
        <w:t xml:space="preserve"> </w:t>
      </w:r>
      <w:r w:rsidR="00BB0AB7" w:rsidRPr="00BB0AB7">
        <w:rPr>
          <w:iCs/>
          <w:lang w:val="bg-BG"/>
        </w:rPr>
        <w:t>(фиг. 3.</w:t>
      </w:r>
      <w:r w:rsidR="00E26E19">
        <w:rPr>
          <w:iCs/>
          <w:lang w:val="bg-BG"/>
        </w:rPr>
        <w:t>4</w:t>
      </w:r>
      <w:r w:rsidR="00BB0AB7" w:rsidRPr="00BB0AB7">
        <w:rPr>
          <w:iCs/>
          <w:lang w:val="bg-BG"/>
        </w:rPr>
        <w:t>).</w:t>
      </w:r>
    </w:p>
    <w:p w14:paraId="2C58EED3" w14:textId="0CD52E3B" w:rsidR="00E26E19" w:rsidRPr="00BB0AB7" w:rsidRDefault="00E26E19" w:rsidP="005F339A">
      <w:pPr>
        <w:rPr>
          <w:iCs/>
          <w:lang w:val="bg-BG"/>
        </w:rPr>
      </w:pPr>
    </w:p>
    <w:p w14:paraId="0685AF1B" w14:textId="5CE7672F" w:rsidR="00684D27" w:rsidRPr="00623B1B" w:rsidRDefault="00684D27" w:rsidP="00980917">
      <w:pPr>
        <w:pStyle w:val="ab"/>
        <w:numPr>
          <w:ilvl w:val="3"/>
          <w:numId w:val="10"/>
        </w:numPr>
        <w:tabs>
          <w:tab w:val="left" w:pos="1843"/>
        </w:tabs>
        <w:spacing w:before="120"/>
        <w:ind w:left="1723" w:hanging="646"/>
        <w:contextualSpacing w:val="0"/>
        <w:rPr>
          <w:i/>
          <w:iCs/>
          <w:lang w:val="bg-BG"/>
        </w:rPr>
      </w:pPr>
      <w:r w:rsidRPr="00623B1B">
        <w:rPr>
          <w:i/>
          <w:iCs/>
          <w:lang w:val="bg-BG"/>
        </w:rPr>
        <w:lastRenderedPageBreak/>
        <w:t>Метеорологични и географски условия в момента на събитието.</w:t>
      </w:r>
    </w:p>
    <w:p w14:paraId="0955B7CD" w14:textId="4BF14A57" w:rsidR="00893D17" w:rsidRPr="00893D17" w:rsidRDefault="005F339A" w:rsidP="00980917">
      <w:pPr>
        <w:pStyle w:val="ab"/>
        <w:numPr>
          <w:ilvl w:val="0"/>
          <w:numId w:val="4"/>
        </w:numPr>
        <w:rPr>
          <w:lang w:val="bg-BG"/>
        </w:rPr>
      </w:pPr>
      <w:r>
        <w:rPr>
          <w:lang w:val="bg-BG"/>
        </w:rPr>
        <w:t>В тъмната</w:t>
      </w:r>
      <w:r w:rsidR="008E4601">
        <w:rPr>
          <w:lang w:val="bg-BG"/>
        </w:rPr>
        <w:t xml:space="preserve"> част на денонощието – </w:t>
      </w:r>
      <w:r>
        <w:rPr>
          <w:lang w:val="bg-BG"/>
        </w:rPr>
        <w:t>23:18</w:t>
      </w:r>
      <w:r w:rsidR="00893D17" w:rsidRPr="00893D17">
        <w:rPr>
          <w:lang w:val="bg-BG"/>
        </w:rPr>
        <w:t xml:space="preserve"> часа; </w:t>
      </w:r>
    </w:p>
    <w:p w14:paraId="3878E3BA" w14:textId="4C9FF9D8" w:rsidR="00893D17" w:rsidRPr="00893D17" w:rsidRDefault="00893D17" w:rsidP="00980917">
      <w:pPr>
        <w:pStyle w:val="ab"/>
        <w:numPr>
          <w:ilvl w:val="0"/>
          <w:numId w:val="4"/>
        </w:numPr>
        <w:rPr>
          <w:lang w:val="bg-BG"/>
        </w:rPr>
      </w:pPr>
      <w:r w:rsidRPr="00893D17">
        <w:rPr>
          <w:lang w:val="bg-BG"/>
        </w:rPr>
        <w:t>Температура на въздуха +</w:t>
      </w:r>
      <w:r w:rsidR="005F339A">
        <w:rPr>
          <w:lang w:val="bg-BG"/>
        </w:rPr>
        <w:t>1</w:t>
      </w:r>
      <w:r w:rsidR="00623B1B">
        <w:rPr>
          <w:lang w:val="bg-BG"/>
        </w:rPr>
        <w:t>3</w:t>
      </w:r>
      <w:r w:rsidRPr="00893D17">
        <w:rPr>
          <w:lang w:val="bg-BG"/>
        </w:rPr>
        <w:t>º</w:t>
      </w:r>
      <w:r w:rsidR="00B75519">
        <w:rPr>
          <w:lang w:val="bg-BG"/>
        </w:rPr>
        <w:t>С</w:t>
      </w:r>
      <w:r w:rsidRPr="00893D17">
        <w:rPr>
          <w:lang w:val="bg-BG"/>
        </w:rPr>
        <w:t>;</w:t>
      </w:r>
    </w:p>
    <w:p w14:paraId="10C52F83" w14:textId="25EA10E8" w:rsidR="00893D17" w:rsidRPr="00893D17" w:rsidRDefault="001D1637" w:rsidP="00980917">
      <w:pPr>
        <w:pStyle w:val="ab"/>
        <w:numPr>
          <w:ilvl w:val="0"/>
          <w:numId w:val="4"/>
        </w:numPr>
        <w:rPr>
          <w:lang w:val="bg-BG"/>
        </w:rPr>
      </w:pPr>
      <w:r>
        <w:rPr>
          <w:lang w:val="bg-BG"/>
        </w:rPr>
        <w:t xml:space="preserve">Скорост </w:t>
      </w:r>
      <w:r w:rsidR="005F339A">
        <w:rPr>
          <w:lang w:val="bg-BG"/>
        </w:rPr>
        <w:t>на вятъра 8,2</w:t>
      </w:r>
      <w:r w:rsidR="00893D17" w:rsidRPr="00893D17">
        <w:rPr>
          <w:lang w:val="bg-BG"/>
        </w:rPr>
        <w:t xml:space="preserve"> км/ч;</w:t>
      </w:r>
    </w:p>
    <w:p w14:paraId="77BC7F5D" w14:textId="6EFE83D6" w:rsidR="00893D17" w:rsidRPr="00893D17" w:rsidRDefault="001D1637" w:rsidP="00980917">
      <w:pPr>
        <w:pStyle w:val="ab"/>
        <w:numPr>
          <w:ilvl w:val="0"/>
          <w:numId w:val="4"/>
        </w:numPr>
        <w:rPr>
          <w:lang w:val="bg-BG"/>
        </w:rPr>
      </w:pPr>
      <w:r>
        <w:rPr>
          <w:lang w:val="bg-BG"/>
        </w:rPr>
        <w:t>Време – ясно</w:t>
      </w:r>
      <w:r w:rsidR="00893D17" w:rsidRPr="00893D17">
        <w:rPr>
          <w:lang w:val="bg-BG"/>
        </w:rPr>
        <w:t xml:space="preserve"> с нормална видимост на сигналите;</w:t>
      </w:r>
    </w:p>
    <w:p w14:paraId="502BFB1F" w14:textId="4FC20C40" w:rsidR="00684D27" w:rsidRPr="0056231A" w:rsidRDefault="00684D27" w:rsidP="00980917">
      <w:pPr>
        <w:pStyle w:val="ab"/>
        <w:numPr>
          <w:ilvl w:val="3"/>
          <w:numId w:val="10"/>
        </w:numPr>
        <w:tabs>
          <w:tab w:val="left" w:pos="1843"/>
        </w:tabs>
        <w:spacing w:before="120"/>
        <w:ind w:left="1723" w:hanging="646"/>
        <w:contextualSpacing w:val="0"/>
        <w:rPr>
          <w:i/>
          <w:iCs/>
          <w:lang w:val="bg-BG"/>
        </w:rPr>
      </w:pPr>
      <w:r w:rsidRPr="0056231A">
        <w:rPr>
          <w:i/>
          <w:iCs/>
          <w:lang w:val="bg-BG"/>
        </w:rPr>
        <w:t>Извършване на строителни работи на мястото или в близост до него.</w:t>
      </w:r>
    </w:p>
    <w:p w14:paraId="424DA6C2" w14:textId="3654D027" w:rsidR="002E38AC" w:rsidRPr="00BA6C1D" w:rsidRDefault="00623B1B" w:rsidP="00BA6C1D">
      <w:pPr>
        <w:ind w:firstLine="720"/>
        <w:rPr>
          <w:lang w:val="bg-BG"/>
        </w:rPr>
      </w:pPr>
      <w:r>
        <w:rPr>
          <w:lang w:val="bg-BG"/>
        </w:rPr>
        <w:t>Н</w:t>
      </w:r>
      <w:r w:rsidR="000E401D">
        <w:rPr>
          <w:lang w:val="bg-BG"/>
        </w:rPr>
        <w:t>е е приложимо</w:t>
      </w:r>
    </w:p>
    <w:p w14:paraId="380339CB" w14:textId="5B987055" w:rsidR="002E38AC" w:rsidRPr="00BA6C1D" w:rsidRDefault="002E38A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BA6C1D">
        <w:rPr>
          <w:i/>
          <w:iCs/>
          <w:lang w:val="bg-BG"/>
        </w:rPr>
        <w:t>Смъртни случаи, наранявания и материални щети:</w:t>
      </w:r>
    </w:p>
    <w:p w14:paraId="6ECCE800" w14:textId="39F44014" w:rsidR="002E38AC" w:rsidRPr="00BA6C1D" w:rsidRDefault="002E38AC" w:rsidP="00980917">
      <w:pPr>
        <w:pStyle w:val="ab"/>
        <w:numPr>
          <w:ilvl w:val="3"/>
          <w:numId w:val="10"/>
        </w:numPr>
        <w:ind w:left="709" w:firstLine="425"/>
        <w:rPr>
          <w:i/>
          <w:iCs/>
          <w:lang w:val="bg-BG"/>
        </w:rPr>
      </w:pPr>
      <w:r w:rsidRPr="00BA6C1D">
        <w:rPr>
          <w:i/>
          <w:iCs/>
          <w:lang w:val="bg-BG"/>
        </w:rPr>
        <w:t>Служители на управителя на инфраструктурата или на железопътно предприятие.</w:t>
      </w:r>
    </w:p>
    <w:p w14:paraId="45ED3E3D" w14:textId="1386964F" w:rsidR="002E38AC" w:rsidRPr="002E38AC" w:rsidRDefault="00893D17" w:rsidP="002E38AC">
      <w:pPr>
        <w:ind w:firstLine="720"/>
        <w:rPr>
          <w:lang w:val="bg-BG"/>
        </w:rPr>
      </w:pPr>
      <w:r>
        <w:rPr>
          <w:lang w:val="bg-BG"/>
        </w:rPr>
        <w:t>Няма.</w:t>
      </w:r>
    </w:p>
    <w:p w14:paraId="397975EA" w14:textId="574A6222" w:rsidR="002E38AC" w:rsidRPr="00BA6C1D" w:rsidRDefault="002E38A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>Други лица, служебно свързани с мястото на събитието.</w:t>
      </w:r>
    </w:p>
    <w:p w14:paraId="03AD5DFD" w14:textId="3D8B7C3C" w:rsidR="002E38AC" w:rsidRPr="00BA6C1D" w:rsidRDefault="00893D17" w:rsidP="00BA6C1D">
      <w:pPr>
        <w:ind w:firstLine="720"/>
        <w:rPr>
          <w:lang w:val="bg-BG"/>
        </w:rPr>
      </w:pPr>
      <w:r>
        <w:rPr>
          <w:lang w:val="bg-BG"/>
        </w:rPr>
        <w:t>Няма.</w:t>
      </w:r>
    </w:p>
    <w:p w14:paraId="2CFB6D6E" w14:textId="470E12A6" w:rsidR="002E38AC" w:rsidRPr="00BA6C1D" w:rsidRDefault="002E38A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>Пътници.</w:t>
      </w:r>
    </w:p>
    <w:p w14:paraId="44A1E97B" w14:textId="0E862551" w:rsidR="002E38AC" w:rsidRPr="00BA6C1D" w:rsidRDefault="00893D17" w:rsidP="00BA6C1D">
      <w:pPr>
        <w:ind w:firstLine="720"/>
        <w:rPr>
          <w:lang w:val="bg-BG"/>
        </w:rPr>
      </w:pPr>
      <w:r>
        <w:rPr>
          <w:lang w:val="bg-BG"/>
        </w:rPr>
        <w:t>Няма.</w:t>
      </w:r>
    </w:p>
    <w:p w14:paraId="1286E954" w14:textId="790E20C1" w:rsidR="002E38AC" w:rsidRPr="00BA6C1D" w:rsidRDefault="002E38A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>Външни лица.</w:t>
      </w:r>
    </w:p>
    <w:p w14:paraId="5CB20698" w14:textId="0C87DA42" w:rsidR="002E38AC" w:rsidRPr="00BA6C1D" w:rsidRDefault="00893D17" w:rsidP="00BA6C1D">
      <w:pPr>
        <w:ind w:firstLine="720"/>
        <w:rPr>
          <w:lang w:val="bg-BG"/>
        </w:rPr>
      </w:pPr>
      <w:r>
        <w:rPr>
          <w:lang w:val="bg-BG"/>
        </w:rPr>
        <w:t>Няма.</w:t>
      </w:r>
    </w:p>
    <w:p w14:paraId="34B3CF35" w14:textId="00A22AF1" w:rsidR="002E38AC" w:rsidRPr="00BA6C1D" w:rsidRDefault="002E38A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>Товари, багаж или друго имущество.</w:t>
      </w:r>
    </w:p>
    <w:p w14:paraId="712103DC" w14:textId="4A3E55FB" w:rsidR="002E38AC" w:rsidRPr="00BA6C1D" w:rsidRDefault="00893D17" w:rsidP="00BA6C1D">
      <w:pPr>
        <w:ind w:firstLine="720"/>
        <w:rPr>
          <w:lang w:val="bg-BG"/>
        </w:rPr>
      </w:pPr>
      <w:r>
        <w:rPr>
          <w:lang w:val="bg-BG"/>
        </w:rPr>
        <w:t>Няма.</w:t>
      </w:r>
    </w:p>
    <w:p w14:paraId="1A9E066F" w14:textId="2398A95F" w:rsidR="002E38AC" w:rsidRDefault="00893D17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 xml:space="preserve">Околна </w:t>
      </w:r>
      <w:r w:rsidR="002E38AC" w:rsidRPr="00BA6C1D">
        <w:rPr>
          <w:i/>
          <w:iCs/>
          <w:lang w:val="bg-BG"/>
        </w:rPr>
        <w:t>среда.</w:t>
      </w:r>
    </w:p>
    <w:p w14:paraId="32A6773B" w14:textId="51AB1B8E" w:rsidR="00A11130" w:rsidRPr="00A11130" w:rsidRDefault="00A11130" w:rsidP="00A11130">
      <w:pPr>
        <w:rPr>
          <w:iCs/>
          <w:lang w:val="bg-BG"/>
        </w:rPr>
      </w:pPr>
      <w:r>
        <w:rPr>
          <w:iCs/>
          <w:lang w:val="bg-BG"/>
        </w:rPr>
        <w:t>Няма.</w:t>
      </w:r>
    </w:p>
    <w:p w14:paraId="5536D472" w14:textId="0BD1DA9F" w:rsidR="00893D17" w:rsidRDefault="00893D17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>Подвижен състав.</w:t>
      </w:r>
    </w:p>
    <w:p w14:paraId="47172BF4" w14:textId="392B5B84" w:rsidR="00230FB2" w:rsidRDefault="001D1637" w:rsidP="00893D17">
      <w:pPr>
        <w:rPr>
          <w:lang w:val="bg-BG"/>
        </w:rPr>
      </w:pPr>
      <w:r>
        <w:rPr>
          <w:lang w:val="bg-BG"/>
        </w:rPr>
        <w:t>Нанесени щети</w:t>
      </w:r>
      <w:r w:rsidR="008A2B10">
        <w:rPr>
          <w:lang w:val="bg-BG"/>
        </w:rPr>
        <w:t xml:space="preserve"> </w:t>
      </w:r>
      <w:r w:rsidR="00C75C4B">
        <w:rPr>
          <w:lang w:val="bg-BG"/>
        </w:rPr>
        <w:t>опожарения</w:t>
      </w:r>
      <w:r w:rsidR="008A2B10">
        <w:rPr>
          <w:lang w:val="bg-BG"/>
        </w:rPr>
        <w:t xml:space="preserve"> вагон № </w:t>
      </w:r>
      <w:r w:rsidR="008A2B10" w:rsidRPr="008A2B10">
        <w:rPr>
          <w:lang w:val="bg-BG"/>
        </w:rPr>
        <w:t>51522563019-0</w:t>
      </w:r>
      <w:r w:rsidR="004B5F8B">
        <w:rPr>
          <w:lang w:val="bg-BG"/>
        </w:rPr>
        <w:t xml:space="preserve"> от ПВ № 50215</w:t>
      </w:r>
      <w:r w:rsidR="00230FB2">
        <w:rPr>
          <w:lang w:val="bg-BG"/>
        </w:rPr>
        <w:t>;</w:t>
      </w:r>
    </w:p>
    <w:p w14:paraId="6ED1EC5F" w14:textId="014FE3A2" w:rsidR="00893D17" w:rsidRPr="00893D17" w:rsidRDefault="00C75C4B" w:rsidP="00893D17">
      <w:pPr>
        <w:rPr>
          <w:lang w:val="bg-BG"/>
        </w:rPr>
      </w:pPr>
      <w:r>
        <w:rPr>
          <w:lang w:val="bg-BG"/>
        </w:rPr>
        <w:t>Ж</w:t>
      </w:r>
      <w:r w:rsidR="00A11130">
        <w:rPr>
          <w:lang w:val="bg-BG"/>
        </w:rPr>
        <w:t xml:space="preserve">елезопътното предприятие </w:t>
      </w:r>
      <w:r>
        <w:rPr>
          <w:lang w:val="bg-BG"/>
        </w:rPr>
        <w:t xml:space="preserve">за пътнически превози </w:t>
      </w:r>
      <w:r w:rsidR="000E401D">
        <w:rPr>
          <w:lang w:val="bg-BG"/>
        </w:rPr>
        <w:t>БДЖ П</w:t>
      </w:r>
      <w:r w:rsidR="001E1A9E">
        <w:rPr>
          <w:lang w:val="bg-BG"/>
        </w:rPr>
        <w:t>П ЕООД</w:t>
      </w:r>
      <w:r w:rsidR="00CD13B8">
        <w:rPr>
          <w:lang w:val="bg-BG"/>
        </w:rPr>
        <w:t xml:space="preserve"> представи</w:t>
      </w:r>
      <w:r>
        <w:rPr>
          <w:lang w:val="bg-BG"/>
        </w:rPr>
        <w:t xml:space="preserve"> </w:t>
      </w:r>
      <w:r w:rsidR="00CD13B8">
        <w:rPr>
          <w:lang w:val="bg-BG"/>
        </w:rPr>
        <w:t>информация за нанесените щети в размер на 68 368,05 лв.</w:t>
      </w:r>
      <w:r w:rsidR="00230FB2">
        <w:rPr>
          <w:lang w:val="bg-BG"/>
        </w:rPr>
        <w:t>;</w:t>
      </w:r>
    </w:p>
    <w:p w14:paraId="7F720BAC" w14:textId="06F1A97D" w:rsidR="00893D17" w:rsidRPr="00893D17" w:rsidRDefault="00A11130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>
        <w:rPr>
          <w:i/>
          <w:iCs/>
          <w:lang w:val="bg-BG"/>
        </w:rPr>
        <w:t>Железопътна и</w:t>
      </w:r>
      <w:r w:rsidR="00893D17" w:rsidRPr="00BA6C1D">
        <w:rPr>
          <w:i/>
          <w:iCs/>
          <w:lang w:val="bg-BG"/>
        </w:rPr>
        <w:t>нфраструктура.</w:t>
      </w:r>
    </w:p>
    <w:p w14:paraId="01352BFD" w14:textId="6667FA2C" w:rsidR="00A3180A" w:rsidRPr="00A3180A" w:rsidRDefault="000E401D" w:rsidP="00C75C4B">
      <w:pPr>
        <w:ind w:firstLine="720"/>
        <w:rPr>
          <w:lang w:val="bg-BG"/>
        </w:rPr>
      </w:pPr>
      <w:r>
        <w:rPr>
          <w:lang w:val="bg-BG"/>
        </w:rPr>
        <w:t>Няма щети</w:t>
      </w:r>
    </w:p>
    <w:p w14:paraId="5E13F18D" w14:textId="3F528CF4" w:rsidR="002E38AC" w:rsidRDefault="002E38AC" w:rsidP="00980917">
      <w:pPr>
        <w:pStyle w:val="ab"/>
        <w:numPr>
          <w:ilvl w:val="2"/>
          <w:numId w:val="10"/>
        </w:numPr>
        <w:tabs>
          <w:tab w:val="left" w:pos="1276"/>
        </w:tabs>
        <w:spacing w:before="120"/>
        <w:ind w:left="1225" w:hanging="505"/>
        <w:contextualSpacing w:val="0"/>
        <w:rPr>
          <w:i/>
          <w:iCs/>
          <w:lang w:val="bg-BG"/>
        </w:rPr>
      </w:pPr>
      <w:r w:rsidRPr="00BA6C1D">
        <w:rPr>
          <w:i/>
          <w:iCs/>
          <w:lang w:val="bg-BG"/>
        </w:rPr>
        <w:t>Описание на други последствия, включително въздействие на събитието върху обичайната дейност на участниците.</w:t>
      </w:r>
    </w:p>
    <w:p w14:paraId="5CF64F8B" w14:textId="41EBC68C" w:rsidR="000174CE" w:rsidRPr="000174CE" w:rsidRDefault="000174CE" w:rsidP="000174CE">
      <w:pPr>
        <w:tabs>
          <w:tab w:val="left" w:pos="1276"/>
        </w:tabs>
        <w:spacing w:before="120"/>
        <w:ind w:left="720" w:firstLine="0"/>
        <w:rPr>
          <w:iCs/>
          <w:lang w:val="bg-BG"/>
        </w:rPr>
      </w:pPr>
      <w:r w:rsidRPr="000174CE">
        <w:rPr>
          <w:iCs/>
          <w:lang w:val="bg-BG"/>
        </w:rPr>
        <w:t>Не е приложимо</w:t>
      </w:r>
    </w:p>
    <w:p w14:paraId="69DF4138" w14:textId="77777777" w:rsidR="002E38AC" w:rsidRPr="00BA6C1D" w:rsidRDefault="002E38AC" w:rsidP="00980917">
      <w:pPr>
        <w:pStyle w:val="ab"/>
        <w:numPr>
          <w:ilvl w:val="2"/>
          <w:numId w:val="10"/>
        </w:numPr>
        <w:tabs>
          <w:tab w:val="left" w:pos="1276"/>
        </w:tabs>
        <w:spacing w:before="120"/>
        <w:ind w:left="1225" w:hanging="505"/>
        <w:contextualSpacing w:val="0"/>
        <w:rPr>
          <w:i/>
          <w:iCs/>
          <w:lang w:val="bg-BG"/>
        </w:rPr>
      </w:pPr>
      <w:r w:rsidRPr="00BA6C1D">
        <w:rPr>
          <w:i/>
          <w:iCs/>
          <w:lang w:val="bg-BG"/>
        </w:rPr>
        <w:t>Самоличност на участниците и техните функции.</w:t>
      </w:r>
    </w:p>
    <w:p w14:paraId="71537050" w14:textId="77777777" w:rsidR="00893D17" w:rsidRPr="00E11765" w:rsidRDefault="00893D17" w:rsidP="00980917">
      <w:pPr>
        <w:pStyle w:val="ab"/>
        <w:numPr>
          <w:ilvl w:val="3"/>
          <w:numId w:val="10"/>
        </w:numPr>
        <w:ind w:right="28"/>
        <w:rPr>
          <w:bCs/>
          <w:i/>
          <w:iCs/>
          <w:szCs w:val="24"/>
          <w:lang w:val="bg-BG"/>
        </w:rPr>
      </w:pPr>
      <w:r w:rsidRPr="00E11765">
        <w:rPr>
          <w:bCs/>
          <w:i/>
          <w:iCs/>
          <w:szCs w:val="24"/>
          <w:lang w:val="bg-BG"/>
        </w:rPr>
        <w:t>Железопътна инфраструктура:</w:t>
      </w:r>
    </w:p>
    <w:p w14:paraId="040B5417" w14:textId="671DEB6B" w:rsidR="005D4634" w:rsidRDefault="005D4634" w:rsidP="00980917">
      <w:pPr>
        <w:pStyle w:val="ab"/>
        <w:numPr>
          <w:ilvl w:val="0"/>
          <w:numId w:val="5"/>
        </w:numPr>
        <w:tabs>
          <w:tab w:val="left" w:pos="993"/>
        </w:tabs>
        <w:ind w:right="28" w:firstLine="349"/>
        <w:rPr>
          <w:szCs w:val="24"/>
          <w:lang w:val="bg-BG"/>
        </w:rPr>
      </w:pPr>
      <w:r w:rsidRPr="005D4634">
        <w:rPr>
          <w:szCs w:val="24"/>
          <w:lang w:val="bg-BG"/>
        </w:rPr>
        <w:t>ДП ,,Национална компания железопътна инфраструктура“ притежава</w:t>
      </w:r>
      <w:r w:rsidRPr="00B231A2">
        <w:rPr>
          <w:lang w:val="bg-BG"/>
        </w:rPr>
        <w:t xml:space="preserve"> Удостоверение</w:t>
      </w:r>
      <w:r w:rsidRPr="00B231A2">
        <w:rPr>
          <w:szCs w:val="24"/>
          <w:lang w:val="bg-BG"/>
        </w:rPr>
        <w:t xml:space="preserve"> за безопасност № </w:t>
      </w:r>
      <w:r w:rsidRPr="00B231A2">
        <w:rPr>
          <w:szCs w:val="24"/>
        </w:rPr>
        <w:t>BG</w:t>
      </w:r>
      <w:r w:rsidRPr="00B231A2">
        <w:rPr>
          <w:szCs w:val="24"/>
          <w:lang w:val="bg-BG"/>
        </w:rPr>
        <w:t xml:space="preserve"> 21/2018/0001 валидно от 01.07.2018 г. до 30.06.2023 г.</w:t>
      </w:r>
    </w:p>
    <w:p w14:paraId="226C4554" w14:textId="38815000" w:rsidR="00B231A2" w:rsidRPr="00213BDD" w:rsidRDefault="00B231A2" w:rsidP="00B231A2">
      <w:pPr>
        <w:tabs>
          <w:tab w:val="left" w:pos="993"/>
        </w:tabs>
        <w:ind w:right="28"/>
        <w:rPr>
          <w:i/>
          <w:szCs w:val="24"/>
          <w:lang w:val="bg-BG"/>
        </w:rPr>
      </w:pPr>
      <w:r w:rsidRPr="00213BDD">
        <w:rPr>
          <w:i/>
          <w:szCs w:val="24"/>
          <w:lang w:val="bg-BG"/>
        </w:rPr>
        <w:t xml:space="preserve">Персоналът на ДП НКЖИ </w:t>
      </w:r>
      <w:r w:rsidR="00213BDD">
        <w:rPr>
          <w:i/>
          <w:szCs w:val="24"/>
          <w:lang w:val="bg-BG"/>
        </w:rPr>
        <w:t>с отношение към произшествието</w:t>
      </w:r>
      <w:r w:rsidRPr="00213BDD">
        <w:rPr>
          <w:i/>
          <w:szCs w:val="24"/>
          <w:lang w:val="bg-BG"/>
        </w:rPr>
        <w:t>:</w:t>
      </w:r>
    </w:p>
    <w:p w14:paraId="1744B2D8" w14:textId="22EC2CCB" w:rsidR="00893D17" w:rsidRPr="000174CE" w:rsidRDefault="00893D17" w:rsidP="00980917">
      <w:pPr>
        <w:pStyle w:val="ab"/>
        <w:numPr>
          <w:ilvl w:val="0"/>
          <w:numId w:val="5"/>
        </w:numPr>
        <w:tabs>
          <w:tab w:val="left" w:pos="993"/>
        </w:tabs>
        <w:ind w:right="28" w:firstLine="349"/>
        <w:rPr>
          <w:szCs w:val="24"/>
          <w:lang w:val="bg-BG"/>
        </w:rPr>
      </w:pPr>
      <w:r w:rsidRPr="00554B3D">
        <w:rPr>
          <w:szCs w:val="24"/>
          <w:lang w:val="bg-BG"/>
        </w:rPr>
        <w:t>Дежурен ръко</w:t>
      </w:r>
      <w:r w:rsidR="0045675C">
        <w:rPr>
          <w:szCs w:val="24"/>
          <w:lang w:val="bg-BG"/>
        </w:rPr>
        <w:t>во</w:t>
      </w:r>
      <w:r w:rsidR="000174CE">
        <w:rPr>
          <w:szCs w:val="24"/>
          <w:lang w:val="bg-BG"/>
        </w:rPr>
        <w:t>дител движение в гара Перник разпределителна</w:t>
      </w:r>
      <w:r w:rsidRPr="00554B3D">
        <w:rPr>
          <w:szCs w:val="24"/>
          <w:lang w:val="bg-BG"/>
        </w:rPr>
        <w:t>;</w:t>
      </w:r>
    </w:p>
    <w:p w14:paraId="557AF8BA" w14:textId="77777777" w:rsidR="00893D17" w:rsidRPr="00E11765" w:rsidRDefault="00893D17" w:rsidP="00980917">
      <w:pPr>
        <w:pStyle w:val="ab"/>
        <w:numPr>
          <w:ilvl w:val="3"/>
          <w:numId w:val="10"/>
        </w:numPr>
        <w:ind w:right="28"/>
        <w:rPr>
          <w:bCs/>
          <w:i/>
          <w:iCs/>
          <w:szCs w:val="24"/>
          <w:lang w:val="bg-BG"/>
        </w:rPr>
      </w:pPr>
      <w:r w:rsidRPr="00E11765">
        <w:rPr>
          <w:bCs/>
          <w:i/>
          <w:iCs/>
          <w:szCs w:val="24"/>
          <w:lang w:val="bg-BG"/>
        </w:rPr>
        <w:t>Железопътно предприятие:</w:t>
      </w:r>
    </w:p>
    <w:p w14:paraId="189A0A42" w14:textId="194A5BE4" w:rsidR="005D4634" w:rsidRPr="005D4634" w:rsidRDefault="000E401D" w:rsidP="00980917">
      <w:pPr>
        <w:pStyle w:val="ab"/>
        <w:numPr>
          <w:ilvl w:val="0"/>
          <w:numId w:val="5"/>
        </w:numPr>
        <w:tabs>
          <w:tab w:val="left" w:pos="993"/>
          <w:tab w:val="left" w:pos="1134"/>
        </w:tabs>
        <w:ind w:right="28" w:firstLine="349"/>
        <w:rPr>
          <w:szCs w:val="24"/>
          <w:lang w:val="bg-BG"/>
        </w:rPr>
      </w:pPr>
      <w:r>
        <w:rPr>
          <w:szCs w:val="24"/>
          <w:lang w:val="bg-BG"/>
        </w:rPr>
        <w:t>„БДЖ-Пътнически</w:t>
      </w:r>
      <w:r w:rsidR="005D4634" w:rsidRPr="005D4634">
        <w:rPr>
          <w:szCs w:val="24"/>
          <w:lang w:val="bg-BG"/>
        </w:rPr>
        <w:t xml:space="preserve"> превози“ ЕООД притежава:</w:t>
      </w:r>
      <w:r w:rsidR="005D4634" w:rsidRPr="005D4634">
        <w:rPr>
          <w:lang w:val="bg-BG"/>
        </w:rPr>
        <w:t xml:space="preserve"> </w:t>
      </w:r>
    </w:p>
    <w:p w14:paraId="688853AD" w14:textId="77777777" w:rsidR="005D4634" w:rsidRPr="002F3531" w:rsidRDefault="005D4634" w:rsidP="00980917">
      <w:pPr>
        <w:pStyle w:val="ab"/>
        <w:numPr>
          <w:ilvl w:val="2"/>
          <w:numId w:val="5"/>
        </w:numPr>
        <w:ind w:left="1134" w:right="28" w:hanging="196"/>
        <w:rPr>
          <w:szCs w:val="24"/>
          <w:lang w:val="bg-BG"/>
        </w:rPr>
      </w:pPr>
      <w:r w:rsidRPr="002F3531">
        <w:rPr>
          <w:szCs w:val="24"/>
          <w:lang w:val="bg-BG"/>
        </w:rPr>
        <w:t xml:space="preserve">Лиценз за извършване на железопътни транспортни услуги № 203/31.12.2018 г.; </w:t>
      </w:r>
    </w:p>
    <w:p w14:paraId="50FF128D" w14:textId="01B1E560" w:rsidR="005D4634" w:rsidRPr="002F3531" w:rsidRDefault="005D4634" w:rsidP="00980917">
      <w:pPr>
        <w:pStyle w:val="ab"/>
        <w:numPr>
          <w:ilvl w:val="2"/>
          <w:numId w:val="5"/>
        </w:numPr>
        <w:ind w:left="1134" w:right="28" w:hanging="196"/>
        <w:rPr>
          <w:szCs w:val="24"/>
          <w:lang w:val="bg-BG"/>
        </w:rPr>
      </w:pPr>
      <w:r w:rsidRPr="002F3531">
        <w:rPr>
          <w:szCs w:val="24"/>
          <w:lang w:val="bg-BG"/>
        </w:rPr>
        <w:t>Сертификат за безопасност част А BG 11 2017 0008, валиден до 30.12.2022 г.;</w:t>
      </w:r>
    </w:p>
    <w:p w14:paraId="64778AFB" w14:textId="7D1F8AE4" w:rsidR="005D4634" w:rsidRPr="002F3531" w:rsidRDefault="005D4634" w:rsidP="00980917">
      <w:pPr>
        <w:pStyle w:val="ab"/>
        <w:numPr>
          <w:ilvl w:val="2"/>
          <w:numId w:val="5"/>
        </w:numPr>
        <w:ind w:left="1134" w:hanging="196"/>
        <w:rPr>
          <w:lang w:val="bg-BG"/>
        </w:rPr>
      </w:pPr>
      <w:r w:rsidRPr="002F3531">
        <w:rPr>
          <w:szCs w:val="24"/>
          <w:lang w:val="bg-BG"/>
        </w:rPr>
        <w:t xml:space="preserve">Сертификат за безопасност част Б BG </w:t>
      </w:r>
      <w:r w:rsidR="000B3FF8" w:rsidRPr="002F3531">
        <w:rPr>
          <w:szCs w:val="24"/>
          <w:lang w:val="bg-BG"/>
        </w:rPr>
        <w:t>1</w:t>
      </w:r>
      <w:r w:rsidRPr="002F3531">
        <w:rPr>
          <w:szCs w:val="24"/>
          <w:lang w:val="bg-BG"/>
        </w:rPr>
        <w:t>2 2017 0008, валиден до 30.12.2022 г.</w:t>
      </w:r>
    </w:p>
    <w:p w14:paraId="150377FC" w14:textId="74BF2701" w:rsidR="00293554" w:rsidRPr="00213BDD" w:rsidRDefault="000E401D" w:rsidP="00293554">
      <w:pPr>
        <w:tabs>
          <w:tab w:val="left" w:pos="993"/>
        </w:tabs>
        <w:ind w:right="28"/>
        <w:rPr>
          <w:i/>
          <w:szCs w:val="24"/>
          <w:lang w:val="bg-BG"/>
        </w:rPr>
      </w:pPr>
      <w:r>
        <w:rPr>
          <w:i/>
          <w:szCs w:val="24"/>
          <w:lang w:val="bg-BG"/>
        </w:rPr>
        <w:t>Персоналът на БДЖ П</w:t>
      </w:r>
      <w:r w:rsidR="00293554" w:rsidRPr="00213BDD">
        <w:rPr>
          <w:i/>
          <w:szCs w:val="24"/>
          <w:lang w:val="bg-BG"/>
        </w:rPr>
        <w:t xml:space="preserve">П ЕООД </w:t>
      </w:r>
      <w:r w:rsidR="00213BDD">
        <w:rPr>
          <w:i/>
          <w:szCs w:val="24"/>
          <w:lang w:val="bg-BG"/>
        </w:rPr>
        <w:t>с отношение към произшествието</w:t>
      </w:r>
      <w:r w:rsidR="00293554" w:rsidRPr="00213BDD">
        <w:rPr>
          <w:i/>
          <w:szCs w:val="24"/>
          <w:lang w:val="bg-BG"/>
        </w:rPr>
        <w:t>:</w:t>
      </w:r>
    </w:p>
    <w:p w14:paraId="69A4EC15" w14:textId="27B982B9" w:rsidR="00893D17" w:rsidRPr="00753FC5" w:rsidRDefault="00893D17" w:rsidP="00980917">
      <w:pPr>
        <w:pStyle w:val="ab"/>
        <w:numPr>
          <w:ilvl w:val="0"/>
          <w:numId w:val="5"/>
        </w:numPr>
        <w:tabs>
          <w:tab w:val="left" w:pos="993"/>
        </w:tabs>
        <w:ind w:right="28" w:firstLine="349"/>
        <w:rPr>
          <w:szCs w:val="24"/>
          <w:lang w:val="bg-BG"/>
        </w:rPr>
      </w:pPr>
      <w:r w:rsidRPr="00753FC5">
        <w:rPr>
          <w:szCs w:val="24"/>
          <w:lang w:val="bg-BG"/>
        </w:rPr>
        <w:t xml:space="preserve">Машинист, локомотивен </w:t>
      </w:r>
      <w:r w:rsidR="000174CE" w:rsidRPr="00753FC5">
        <w:rPr>
          <w:szCs w:val="24"/>
        </w:rPr>
        <w:t>I</w:t>
      </w:r>
      <w:r w:rsidR="000174CE" w:rsidRPr="00753FC5">
        <w:rPr>
          <w:szCs w:val="24"/>
          <w:lang w:val="bg-BG"/>
        </w:rPr>
        <w:t xml:space="preserve">-во лице </w:t>
      </w:r>
      <w:r w:rsidRPr="00753FC5">
        <w:rPr>
          <w:szCs w:val="24"/>
          <w:lang w:val="bg-BG"/>
        </w:rPr>
        <w:t>на локомотив №</w:t>
      </w:r>
      <w:r w:rsidR="0045675C" w:rsidRPr="00753FC5">
        <w:rPr>
          <w:szCs w:val="24"/>
          <w:lang w:val="bg-BG"/>
        </w:rPr>
        <w:t xml:space="preserve"> </w:t>
      </w:r>
      <w:r w:rsidR="000174CE" w:rsidRPr="00753FC5">
        <w:rPr>
          <w:szCs w:val="24"/>
          <w:lang w:val="bg-BG"/>
        </w:rPr>
        <w:t>91520044098-9</w:t>
      </w:r>
      <w:r w:rsidRPr="00753FC5">
        <w:rPr>
          <w:szCs w:val="24"/>
          <w:lang w:val="bg-BG"/>
        </w:rPr>
        <w:t>;</w:t>
      </w:r>
    </w:p>
    <w:p w14:paraId="495FB2FD" w14:textId="44F3C8B1" w:rsidR="0045675C" w:rsidRPr="00753FC5" w:rsidRDefault="000174CE" w:rsidP="00980917">
      <w:pPr>
        <w:pStyle w:val="ab"/>
        <w:numPr>
          <w:ilvl w:val="0"/>
          <w:numId w:val="5"/>
        </w:numPr>
        <w:tabs>
          <w:tab w:val="left" w:pos="851"/>
          <w:tab w:val="left" w:pos="993"/>
        </w:tabs>
        <w:ind w:firstLine="349"/>
        <w:rPr>
          <w:szCs w:val="24"/>
          <w:lang w:val="bg-BG"/>
        </w:rPr>
      </w:pPr>
      <w:r w:rsidRPr="00753FC5">
        <w:rPr>
          <w:szCs w:val="24"/>
          <w:lang w:val="bg-BG"/>
        </w:rPr>
        <w:tab/>
        <w:t xml:space="preserve">Машинист, локомотивен </w:t>
      </w:r>
      <w:r w:rsidRPr="00753FC5">
        <w:rPr>
          <w:szCs w:val="24"/>
        </w:rPr>
        <w:t>II</w:t>
      </w:r>
      <w:r w:rsidRPr="00753FC5">
        <w:rPr>
          <w:szCs w:val="24"/>
          <w:lang w:val="bg-BG"/>
        </w:rPr>
        <w:t xml:space="preserve">-ро лице на локомотив </w:t>
      </w:r>
      <w:r w:rsidR="00893D17" w:rsidRPr="00753FC5">
        <w:rPr>
          <w:szCs w:val="24"/>
          <w:lang w:val="bg-BG"/>
        </w:rPr>
        <w:t>№</w:t>
      </w:r>
      <w:r w:rsidR="007E5887" w:rsidRPr="00753FC5">
        <w:rPr>
          <w:szCs w:val="24"/>
          <w:lang w:val="bg-BG"/>
        </w:rPr>
        <w:t xml:space="preserve"> </w:t>
      </w:r>
      <w:r w:rsidRPr="00753FC5">
        <w:rPr>
          <w:szCs w:val="24"/>
          <w:lang w:val="bg-BG"/>
        </w:rPr>
        <w:t>91520044098-9</w:t>
      </w:r>
      <w:r w:rsidR="00916B67">
        <w:rPr>
          <w:szCs w:val="24"/>
          <w:lang w:val="bg-BG"/>
        </w:rPr>
        <w:t>.</w:t>
      </w:r>
    </w:p>
    <w:p w14:paraId="102BB35D" w14:textId="77777777" w:rsidR="002E38AC" w:rsidRPr="00BA6C1D" w:rsidRDefault="002E38AC" w:rsidP="00980917">
      <w:pPr>
        <w:pStyle w:val="ab"/>
        <w:numPr>
          <w:ilvl w:val="2"/>
          <w:numId w:val="10"/>
        </w:numPr>
        <w:tabs>
          <w:tab w:val="left" w:pos="1276"/>
        </w:tabs>
        <w:spacing w:before="120"/>
        <w:ind w:left="1225" w:hanging="505"/>
        <w:contextualSpacing w:val="0"/>
        <w:rPr>
          <w:i/>
          <w:iCs/>
          <w:lang w:val="bg-BG"/>
        </w:rPr>
      </w:pPr>
      <w:r w:rsidRPr="00BA6C1D">
        <w:rPr>
          <w:i/>
          <w:iCs/>
          <w:lang w:val="bg-BG"/>
        </w:rPr>
        <w:lastRenderedPageBreak/>
        <w:t>Описание на съответните части на инфраструктурата и системата за сигнализация:</w:t>
      </w:r>
    </w:p>
    <w:p w14:paraId="778CB01A" w14:textId="5CD21775" w:rsidR="002E38AC" w:rsidRPr="00BA6C1D" w:rsidRDefault="002E38A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>Вид на коловоза, железопътната стрелка</w:t>
      </w:r>
      <w:r w:rsidR="00D57513">
        <w:rPr>
          <w:i/>
          <w:iCs/>
          <w:lang w:val="bg-BG"/>
        </w:rPr>
        <w:t>, железопътния прелез и др.</w:t>
      </w:r>
    </w:p>
    <w:p w14:paraId="6B4CD3EC" w14:textId="39E52D7C" w:rsidR="00BA6C1D" w:rsidRDefault="00D96C55" w:rsidP="00BA6C1D">
      <w:pPr>
        <w:rPr>
          <w:lang w:val="bg-BG"/>
        </w:rPr>
      </w:pPr>
      <w:r>
        <w:rPr>
          <w:lang w:val="bg-BG"/>
        </w:rPr>
        <w:t>Четвърти коловоз в гара Перник разпределителна е главен приемн</w:t>
      </w:r>
      <w:r w:rsidR="008D19AB">
        <w:rPr>
          <w:lang w:val="bg-BG"/>
        </w:rPr>
        <w:t xml:space="preserve">о-отправен коловоз за пътническо движение с наклон </w:t>
      </w:r>
      <w:r w:rsidR="008D19AB" w:rsidRPr="008D19AB">
        <w:rPr>
          <w:lang w:val="bg-BG"/>
        </w:rPr>
        <w:t>0,70 ‰ в надолнище</w:t>
      </w:r>
      <w:r w:rsidR="004164BA">
        <w:rPr>
          <w:lang w:val="bg-BG"/>
        </w:rPr>
        <w:t>;</w:t>
      </w:r>
    </w:p>
    <w:p w14:paraId="7D6AF5F3" w14:textId="77777777" w:rsidR="002E38AC" w:rsidRPr="00BA6C1D" w:rsidRDefault="002E38A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>Междугарова блокировка, гарова инсталация, вид на сигнализацията.</w:t>
      </w:r>
    </w:p>
    <w:p w14:paraId="0B6A56CE" w14:textId="7B2E298B" w:rsidR="00BA6C1D" w:rsidRDefault="0045675C" w:rsidP="00BA6C1D">
      <w:pPr>
        <w:ind w:firstLine="720"/>
        <w:rPr>
          <w:lang w:val="bg-BG"/>
        </w:rPr>
      </w:pPr>
      <w:r>
        <w:rPr>
          <w:lang w:val="bg-BG"/>
        </w:rPr>
        <w:t>Ме</w:t>
      </w:r>
      <w:r w:rsidR="00D96C55">
        <w:rPr>
          <w:lang w:val="bg-BG"/>
        </w:rPr>
        <w:t>ждугарието Драгичево – Перник разпределителна</w:t>
      </w:r>
      <w:r w:rsidR="000174CE">
        <w:rPr>
          <w:lang w:val="bg-BG"/>
        </w:rPr>
        <w:t xml:space="preserve"> – Перник </w:t>
      </w:r>
      <w:r w:rsidR="00E11765">
        <w:rPr>
          <w:lang w:val="bg-BG"/>
        </w:rPr>
        <w:t xml:space="preserve">е съоръжено с </w:t>
      </w:r>
      <w:r>
        <w:rPr>
          <w:lang w:val="bg-BG"/>
        </w:rPr>
        <w:t>полу</w:t>
      </w:r>
      <w:r w:rsidR="00E11765">
        <w:rPr>
          <w:lang w:val="bg-BG"/>
        </w:rPr>
        <w:t>авто</w:t>
      </w:r>
      <w:r>
        <w:rPr>
          <w:lang w:val="bg-BG"/>
        </w:rPr>
        <w:t xml:space="preserve">матична </w:t>
      </w:r>
      <w:r w:rsidR="00E11765">
        <w:rPr>
          <w:lang w:val="bg-BG"/>
        </w:rPr>
        <w:t>блокировка (</w:t>
      </w:r>
      <w:r>
        <w:rPr>
          <w:lang w:val="bg-BG"/>
        </w:rPr>
        <w:t>ПАБ)</w:t>
      </w:r>
      <w:r w:rsidR="004164BA">
        <w:rPr>
          <w:lang w:val="bg-BG"/>
        </w:rPr>
        <w:t>;</w:t>
      </w:r>
    </w:p>
    <w:p w14:paraId="30746CF5" w14:textId="74CF1619" w:rsidR="00F12A63" w:rsidRPr="00BA6C1D" w:rsidRDefault="00D96C55" w:rsidP="00BA6C1D">
      <w:pPr>
        <w:ind w:firstLine="720"/>
        <w:rPr>
          <w:lang w:val="bg-BG"/>
        </w:rPr>
      </w:pPr>
      <w:r>
        <w:rPr>
          <w:lang w:val="bg-BG"/>
        </w:rPr>
        <w:t>Гара Перник разпределителна е съоръжена</w:t>
      </w:r>
      <w:r w:rsidR="00F12A63">
        <w:rPr>
          <w:lang w:val="bg-BG"/>
        </w:rPr>
        <w:t xml:space="preserve"> с гарова оси</w:t>
      </w:r>
      <w:r w:rsidR="00C6200F">
        <w:rPr>
          <w:lang w:val="bg-BG"/>
        </w:rPr>
        <w:t>гурителна техника тип Електро-механична централизация</w:t>
      </w:r>
      <w:r>
        <w:rPr>
          <w:lang w:val="bg-BG"/>
        </w:rPr>
        <w:t xml:space="preserve"> (</w:t>
      </w:r>
      <w:r w:rsidR="00C6200F">
        <w:rPr>
          <w:lang w:val="bg-BG"/>
        </w:rPr>
        <w:t>ЕМЦ</w:t>
      </w:r>
      <w:r w:rsidR="00F12A63">
        <w:rPr>
          <w:lang w:val="bg-BG"/>
        </w:rPr>
        <w:t>);</w:t>
      </w:r>
    </w:p>
    <w:p w14:paraId="0990C321" w14:textId="77777777" w:rsidR="002E38AC" w:rsidRPr="00BA6C1D" w:rsidRDefault="002E38A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A6C1D">
        <w:rPr>
          <w:i/>
          <w:iCs/>
          <w:lang w:val="bg-BG"/>
        </w:rPr>
        <w:t>Системи за влакова защита.</w:t>
      </w:r>
    </w:p>
    <w:p w14:paraId="119A7580" w14:textId="1F960ED5" w:rsidR="00BA6C1D" w:rsidRDefault="00DA72E5" w:rsidP="00BA6C1D">
      <w:pPr>
        <w:ind w:firstLine="720"/>
        <w:rPr>
          <w:lang w:val="bg-BG"/>
        </w:rPr>
      </w:pPr>
      <w:r>
        <w:rPr>
          <w:lang w:val="bg-BG"/>
        </w:rPr>
        <w:t>На о</w:t>
      </w:r>
      <w:r w:rsidRPr="00DA72E5">
        <w:rPr>
          <w:lang w:val="bg-BG"/>
        </w:rPr>
        <w:t xml:space="preserve">сновна железопътна линия № 5 </w:t>
      </w:r>
      <w:r>
        <w:rPr>
          <w:lang w:val="bg-BG"/>
        </w:rPr>
        <w:t>няма системи</w:t>
      </w:r>
      <w:r w:rsidR="00FE3DBC">
        <w:rPr>
          <w:lang w:val="bg-BG"/>
        </w:rPr>
        <w:t xml:space="preserve"> за влакова защита. Г</w:t>
      </w:r>
      <w:r w:rsidR="00C6200F">
        <w:rPr>
          <w:lang w:val="bg-BG"/>
        </w:rPr>
        <w:t>ара Перник разпределителна</w:t>
      </w:r>
      <w:r w:rsidR="00F12A63" w:rsidRPr="00F12A63">
        <w:rPr>
          <w:lang w:val="bg-BG"/>
        </w:rPr>
        <w:t xml:space="preserve"> </w:t>
      </w:r>
      <w:r w:rsidR="00C6200F">
        <w:rPr>
          <w:lang w:val="bg-BG"/>
        </w:rPr>
        <w:t>е съоръжена</w:t>
      </w:r>
      <w:r w:rsidR="00E11765">
        <w:rPr>
          <w:lang w:val="bg-BG"/>
        </w:rPr>
        <w:t xml:space="preserve"> с влакова диспечерска радиовръзка (ВДРВ), с чиято помощ </w:t>
      </w:r>
      <w:r w:rsidR="00D429E5">
        <w:rPr>
          <w:lang w:val="bg-BG"/>
        </w:rPr>
        <w:t>локомотивният машинист</w:t>
      </w:r>
      <w:r w:rsidR="00E11765">
        <w:rPr>
          <w:lang w:val="bg-BG"/>
        </w:rPr>
        <w:t xml:space="preserve"> осъществява радиовръзка с влаков диспечер</w:t>
      </w:r>
      <w:r>
        <w:rPr>
          <w:lang w:val="bg-BG"/>
        </w:rPr>
        <w:t xml:space="preserve"> и дежурен ръководител движение в</w:t>
      </w:r>
      <w:r w:rsidR="00E11765">
        <w:rPr>
          <w:lang w:val="bg-BG"/>
        </w:rPr>
        <w:t xml:space="preserve"> отделни</w:t>
      </w:r>
      <w:r>
        <w:rPr>
          <w:lang w:val="bg-BG"/>
        </w:rPr>
        <w:t>те</w:t>
      </w:r>
      <w:r w:rsidR="00E11765">
        <w:rPr>
          <w:lang w:val="bg-BG"/>
        </w:rPr>
        <w:t xml:space="preserve"> гари, с влаковете в съответния участък. Входящите и изходя</w:t>
      </w:r>
      <w:r>
        <w:rPr>
          <w:lang w:val="bg-BG"/>
        </w:rPr>
        <w:t>щи съобщения се осъществяват с у</w:t>
      </w:r>
      <w:r w:rsidR="00E11765">
        <w:rPr>
          <w:lang w:val="bg-BG"/>
        </w:rPr>
        <w:t>стройство за комуника</w:t>
      </w:r>
      <w:r w:rsidR="00C6200F">
        <w:rPr>
          <w:lang w:val="bg-BG"/>
        </w:rPr>
        <w:t>ции (УКАС-8</w:t>
      </w:r>
      <w:r w:rsidR="00F12A63">
        <w:rPr>
          <w:lang w:val="bg-BG"/>
        </w:rPr>
        <w:t>)</w:t>
      </w:r>
      <w:r w:rsidR="00636FEF">
        <w:rPr>
          <w:lang w:val="bg-BG"/>
        </w:rPr>
        <w:t>.</w:t>
      </w:r>
    </w:p>
    <w:p w14:paraId="1DC59C85" w14:textId="22B4C21B" w:rsidR="00337282" w:rsidRDefault="00636FEF" w:rsidP="00BA6C1D">
      <w:pPr>
        <w:ind w:firstLine="720"/>
        <w:rPr>
          <w:lang w:val="bg-BG"/>
        </w:rPr>
      </w:pPr>
      <w:r>
        <w:rPr>
          <w:lang w:val="bg-BG"/>
        </w:rPr>
        <w:t xml:space="preserve">Локомотив </w:t>
      </w:r>
      <w:r w:rsidR="00F12A63" w:rsidRPr="00F12A63">
        <w:rPr>
          <w:lang w:val="bg-BG"/>
        </w:rPr>
        <w:t xml:space="preserve">№ </w:t>
      </w:r>
      <w:r w:rsidR="00A11658" w:rsidRPr="00A11658">
        <w:rPr>
          <w:lang w:val="bg-BG"/>
        </w:rPr>
        <w:t xml:space="preserve">91520044098-9 </w:t>
      </w:r>
      <w:r w:rsidR="00337282">
        <w:rPr>
          <w:lang w:val="bg-BG"/>
        </w:rPr>
        <w:t>е съоръжен с регистриращ скоростомер тип „</w:t>
      </w:r>
      <w:r w:rsidR="00337282">
        <w:t>Hasler</w:t>
      </w:r>
      <w:r w:rsidR="00337282">
        <w:rPr>
          <w:lang w:val="bg-BG"/>
        </w:rPr>
        <w:t>“</w:t>
      </w:r>
      <w:r w:rsidR="00337282" w:rsidRPr="00AA5D98">
        <w:rPr>
          <w:lang w:val="bg-BG"/>
        </w:rPr>
        <w:t xml:space="preserve"> </w:t>
      </w:r>
      <w:r w:rsidR="00337282">
        <w:t>RT</w:t>
      </w:r>
      <w:r w:rsidR="00337282" w:rsidRPr="00AA5D98">
        <w:rPr>
          <w:lang w:val="bg-BG"/>
        </w:rPr>
        <w:t>9</w:t>
      </w:r>
      <w:r w:rsidR="00337282">
        <w:rPr>
          <w:lang w:val="bg-BG"/>
        </w:rPr>
        <w:t xml:space="preserve"> и нерегистриращ скоростомер тип „</w:t>
      </w:r>
      <w:r w:rsidR="00337282">
        <w:t>Hasler</w:t>
      </w:r>
      <w:r w:rsidR="00337282">
        <w:rPr>
          <w:lang w:val="bg-BG"/>
        </w:rPr>
        <w:t xml:space="preserve">“ А16 </w:t>
      </w:r>
      <w:r w:rsidR="00F12A63">
        <w:rPr>
          <w:lang w:val="bg-BG"/>
        </w:rPr>
        <w:t xml:space="preserve">и </w:t>
      </w:r>
      <w:r w:rsidR="00337282">
        <w:rPr>
          <w:lang w:val="bg-BG"/>
        </w:rPr>
        <w:t xml:space="preserve">устройство за бдителност активен тип. </w:t>
      </w:r>
    </w:p>
    <w:p w14:paraId="6D9A5EED" w14:textId="7F4F40F2" w:rsidR="00BA6C1D" w:rsidRDefault="002E38A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BA6C1D">
        <w:rPr>
          <w:i/>
          <w:iCs/>
          <w:lang w:val="bg-BG"/>
        </w:rPr>
        <w:t>Друга информация относно събитието.</w:t>
      </w:r>
    </w:p>
    <w:p w14:paraId="49AA1DF7" w14:textId="12AC5D77" w:rsidR="007B42C5" w:rsidRDefault="00916B67" w:rsidP="007B42C5">
      <w:pPr>
        <w:ind w:firstLine="720"/>
        <w:rPr>
          <w:lang w:val="bg-BG"/>
        </w:rPr>
      </w:pP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63F95699" wp14:editId="5DD12747">
                <wp:simplePos x="0" y="0"/>
                <wp:positionH relativeFrom="column">
                  <wp:posOffset>313690</wp:posOffset>
                </wp:positionH>
                <wp:positionV relativeFrom="page">
                  <wp:posOffset>5105400</wp:posOffset>
                </wp:positionV>
                <wp:extent cx="5295265" cy="3962400"/>
                <wp:effectExtent l="0" t="0" r="635" b="0"/>
                <wp:wrapTopAndBottom/>
                <wp:docPr id="137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5265" cy="3962400"/>
                          <a:chOff x="0" y="2472856"/>
                          <a:chExt cx="5295569" cy="3962732"/>
                        </a:xfrm>
                      </wpg:grpSpPr>
                      <pic:pic xmlns:pic="http://schemas.openxmlformats.org/drawingml/2006/picture">
                        <pic:nvPicPr>
                          <pic:cNvPr id="138" name="Picture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9" b="159"/>
                          <a:stretch/>
                        </pic:blipFill>
                        <pic:spPr>
                          <a:xfrm>
                            <a:off x="0" y="2472856"/>
                            <a:ext cx="5295569" cy="365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Text Box 5"/>
                        <wps:cNvSpPr txBox="1"/>
                        <wps:spPr>
                          <a:xfrm>
                            <a:off x="0" y="6127971"/>
                            <a:ext cx="5295568" cy="3076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2BDD60B" w14:textId="4AD9D69A" w:rsidR="0043760A" w:rsidRPr="003A508C" w:rsidRDefault="0043760A" w:rsidP="004D46E7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</w:rPr>
                              </w:pPr>
                              <w:r w:rsidRPr="00862BEB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3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5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Пътен лист на ПВ № 50215 – лицева част.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F95699" id="Group 137" o:spid="_x0000_s1081" style="position:absolute;left:0;text-align:left;margin-left:24.7pt;margin-top:402pt;width:416.95pt;height:312pt;z-index:251650048;mso-position-vertical-relative:page" coordorigin=",24728" coordsize="52955,39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">
                <v:shape id="Picture 138" o:spid="_x0000_s1082" type="#_x0000_t75" style="position:absolute;top:24728;width:52955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">
                  <v:imagedata r:id="rId26" o:title="" croptop="1448f" cropbottom="104f"/>
                  <v:path arrowok="t"/>
                </v:shape>
                <v:shape id="Text Box 5" o:spid="_x0000_s1083" type="#_x0000_t202" style="position:absolute;top:61279;width:52955;height:3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" fillcolor="white [3201]" stroked="f" strokeweight=".5pt">
                  <v:textbox>
                    <w:txbxContent>
                      <w:p w14:paraId="02BDD60B" w14:textId="4AD9D69A" w:rsidR="0043760A" w:rsidRPr="003A508C" w:rsidRDefault="0043760A" w:rsidP="004D46E7">
                        <w:pPr>
                          <w:ind w:firstLine="0"/>
                          <w:jc w:val="center"/>
                          <w:rPr>
                            <w:rFonts w:eastAsia="Calibri"/>
                            <w:b/>
                            <w:bCs/>
                          </w:rPr>
                        </w:pPr>
                        <w:r w:rsidRPr="00862BEB"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Фиг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3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5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Пътен лист на ПВ № 50215 – лицева част.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636FEF">
        <w:rPr>
          <w:lang w:val="bg-BG"/>
        </w:rPr>
        <w:t xml:space="preserve">Влаковите документи </w:t>
      </w:r>
      <w:r w:rsidR="00293554">
        <w:rPr>
          <w:lang w:val="bg-BG"/>
        </w:rPr>
        <w:t>„Пътен лист“</w:t>
      </w:r>
      <w:r w:rsidR="00293554" w:rsidRPr="00293554">
        <w:rPr>
          <w:lang w:val="bg-BG"/>
        </w:rPr>
        <w:t xml:space="preserve"> </w:t>
      </w:r>
      <w:r w:rsidR="000174CE">
        <w:rPr>
          <w:lang w:val="bg-BG"/>
        </w:rPr>
        <w:t>(фиг. 3.</w:t>
      </w:r>
      <w:r>
        <w:rPr>
          <w:lang w:val="bg-BG"/>
        </w:rPr>
        <w:t>5</w:t>
      </w:r>
      <w:r w:rsidR="00666021">
        <w:rPr>
          <w:lang w:val="bg-BG"/>
        </w:rPr>
        <w:t xml:space="preserve"> и 3.</w:t>
      </w:r>
      <w:r>
        <w:rPr>
          <w:lang w:val="bg-BG"/>
        </w:rPr>
        <w:t>6</w:t>
      </w:r>
      <w:r w:rsidR="0053275A">
        <w:rPr>
          <w:lang w:val="bg-BG"/>
        </w:rPr>
        <w:t>)</w:t>
      </w:r>
      <w:r w:rsidR="00293554">
        <w:rPr>
          <w:lang w:val="bg-BG"/>
        </w:rPr>
        <w:t xml:space="preserve">, </w:t>
      </w:r>
      <w:r w:rsidR="000174CE">
        <w:rPr>
          <w:lang w:val="bg-BG"/>
        </w:rPr>
        <w:t>,,Придружителен лист“ (фиг. 3.</w:t>
      </w:r>
      <w:r>
        <w:rPr>
          <w:lang w:val="bg-BG"/>
        </w:rPr>
        <w:t>7</w:t>
      </w:r>
      <w:r w:rsidR="000174CE">
        <w:rPr>
          <w:lang w:val="bg-BG"/>
        </w:rPr>
        <w:t>)</w:t>
      </w:r>
      <w:r w:rsidR="00666021">
        <w:rPr>
          <w:lang w:val="bg-BG"/>
        </w:rPr>
        <w:t>, „Натурен лист“ (фиг. 3.</w:t>
      </w:r>
      <w:r>
        <w:rPr>
          <w:lang w:val="bg-BG"/>
        </w:rPr>
        <w:t>8</w:t>
      </w:r>
      <w:r w:rsidR="00666021">
        <w:rPr>
          <w:lang w:val="bg-BG"/>
        </w:rPr>
        <w:t>)</w:t>
      </w:r>
      <w:r w:rsidR="000174CE">
        <w:rPr>
          <w:lang w:val="bg-BG"/>
        </w:rPr>
        <w:t xml:space="preserve"> и</w:t>
      </w:r>
      <w:r w:rsidR="00293554">
        <w:rPr>
          <w:lang w:val="bg-BG"/>
        </w:rPr>
        <w:t xml:space="preserve"> </w:t>
      </w:r>
      <w:r w:rsidR="00636FEF">
        <w:rPr>
          <w:lang w:val="bg-BG"/>
        </w:rPr>
        <w:t>„Удостоверение за спирачна маса“</w:t>
      </w:r>
      <w:r w:rsidR="0053275A">
        <w:rPr>
          <w:lang w:val="bg-BG"/>
        </w:rPr>
        <w:t xml:space="preserve"> (фиг. </w:t>
      </w:r>
      <w:r w:rsidR="000174CE">
        <w:rPr>
          <w:lang w:val="bg-BG"/>
        </w:rPr>
        <w:t>3.</w:t>
      </w:r>
      <w:r>
        <w:rPr>
          <w:lang w:val="bg-BG"/>
        </w:rPr>
        <w:t>9</w:t>
      </w:r>
      <w:r w:rsidR="00293554">
        <w:rPr>
          <w:lang w:val="bg-BG"/>
        </w:rPr>
        <w:t>)</w:t>
      </w:r>
      <w:r w:rsidR="00636FEF">
        <w:rPr>
          <w:lang w:val="bg-BG"/>
        </w:rPr>
        <w:t xml:space="preserve"> </w:t>
      </w:r>
      <w:r w:rsidR="007B42C5" w:rsidRPr="007B42C5">
        <w:rPr>
          <w:lang w:val="bg-BG"/>
        </w:rPr>
        <w:t xml:space="preserve">съответстват на часовете на действителното  движение на </w:t>
      </w:r>
      <w:r w:rsidR="004B51C4">
        <w:rPr>
          <w:lang w:val="bg-BG"/>
        </w:rPr>
        <w:t>П</w:t>
      </w:r>
      <w:r w:rsidR="007B42C5" w:rsidRPr="007B42C5">
        <w:rPr>
          <w:lang w:val="bg-BG"/>
        </w:rPr>
        <w:t>В № 50215 по представените данни от ДП НКЖИ и скоростомерната лента на локомотив № 91520044098-9</w:t>
      </w:r>
      <w:r w:rsidR="00666021">
        <w:rPr>
          <w:lang w:val="bg-BG"/>
        </w:rPr>
        <w:t xml:space="preserve"> и са водени точно и коректно</w:t>
      </w:r>
      <w:r w:rsidR="007B42C5" w:rsidRPr="007B42C5">
        <w:rPr>
          <w:lang w:val="bg-BG"/>
        </w:rPr>
        <w:t>.</w:t>
      </w:r>
    </w:p>
    <w:p w14:paraId="0DE1C8EF" w14:textId="4722CB3D" w:rsidR="00337282" w:rsidRDefault="00337282" w:rsidP="00CA2031">
      <w:pPr>
        <w:ind w:firstLine="0"/>
        <w:rPr>
          <w:noProof/>
          <w:lang w:val="bg-BG" w:eastAsia="bg-BG"/>
        </w:rPr>
      </w:pPr>
    </w:p>
    <w:p w14:paraId="1CDBC5B1" w14:textId="3CF97957" w:rsidR="004D46E7" w:rsidRDefault="00916B67" w:rsidP="00CA2031">
      <w:pPr>
        <w:ind w:firstLine="0"/>
        <w:rPr>
          <w:noProof/>
          <w:lang w:val="bg-BG" w:eastAsia="bg-BG"/>
        </w:rPr>
      </w:pPr>
      <w:r>
        <w:rPr>
          <w:noProof/>
          <w:lang w:val="bg-BG" w:eastAsia="bg-BG"/>
        </w:rPr>
        <w:lastRenderedPageBreak/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3E79AD0" wp14:editId="3BDCB78B">
                <wp:simplePos x="0" y="0"/>
                <wp:positionH relativeFrom="column">
                  <wp:posOffset>-9526</wp:posOffset>
                </wp:positionH>
                <wp:positionV relativeFrom="page">
                  <wp:posOffset>4343400</wp:posOffset>
                </wp:positionV>
                <wp:extent cx="5845810" cy="4398010"/>
                <wp:effectExtent l="0" t="0" r="2540" b="2540"/>
                <wp:wrapTopAndBottom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5810" cy="4398010"/>
                          <a:chOff x="0" y="0"/>
                          <a:chExt cx="5846197" cy="4398641"/>
                        </a:xfrm>
                      </wpg:grpSpPr>
                      <pic:pic xmlns:pic="http://schemas.openxmlformats.org/drawingml/2006/picture">
                        <pic:nvPicPr>
                          <pic:cNvPr id="144" name="Picture 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56" t="5493" r="4054" b="4856"/>
                          <a:stretch/>
                        </pic:blipFill>
                        <pic:spPr>
                          <a:xfrm>
                            <a:off x="0" y="0"/>
                            <a:ext cx="2902226" cy="4082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Text Box 5"/>
                        <wps:cNvSpPr txBox="1"/>
                        <wps:spPr>
                          <a:xfrm>
                            <a:off x="0" y="4091024"/>
                            <a:ext cx="5846196" cy="3076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99428F7" w14:textId="39B42DD3" w:rsidR="0043760A" w:rsidRPr="003A508C" w:rsidRDefault="0043760A" w:rsidP="00666021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</w:rPr>
                              </w:pPr>
                              <w:r w:rsidRPr="00862BEB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3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7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Придружителен лист на ПВ № 50215.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146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4" t="4068" r="5063" b="6012"/>
                          <a:stretch/>
                        </pic:blipFill>
                        <pic:spPr>
                          <a:xfrm>
                            <a:off x="2854518" y="0"/>
                            <a:ext cx="2991679" cy="4174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E79AD0" id="Group 143" o:spid="_x0000_s1084" style="position:absolute;left:0;text-align:left;margin-left:-.75pt;margin-top:342pt;width:460.3pt;height:346.3pt;z-index:251654144;mso-position-vertical-relative:page" coordsize="58461,43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">
                <v:shape id="Picture 144" o:spid="_x0000_s1085" type="#_x0000_t75" style="position:absolute;width:29022;height:40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">
                  <v:imagedata r:id="rId29" o:title="" croptop="3600f" cropbottom="3182f" cropleft="3838f" cropright="2657f"/>
                  <v:path arrowok="t"/>
                </v:shape>
                <v:shape id="Text Box 5" o:spid="_x0000_s1086" type="#_x0000_t202" style="position:absolute;top:40910;width:58461;height:3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" fillcolor="white [3201]" stroked="f" strokeweight=".5pt">
                  <v:textbox>
                    <w:txbxContent>
                      <w:p w14:paraId="799428F7" w14:textId="39B42DD3" w:rsidR="0043760A" w:rsidRPr="003A508C" w:rsidRDefault="0043760A" w:rsidP="00666021">
                        <w:pPr>
                          <w:ind w:firstLine="0"/>
                          <w:jc w:val="center"/>
                          <w:rPr>
                            <w:rFonts w:eastAsia="Calibri"/>
                            <w:b/>
                            <w:bCs/>
                          </w:rPr>
                        </w:pPr>
                        <w:r w:rsidRPr="00862BEB"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Фиг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3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7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Придружителен лист на ПВ № 50215.</w:t>
                        </w:r>
                      </w:p>
                    </w:txbxContent>
                  </v:textbox>
                </v:shape>
                <v:shape id="Picture 146" o:spid="_x0000_s1087" type="#_x0000_t75" alt="Diagram&#10;&#10;Description automatically generated" style="position:absolute;left:28545;width:29916;height:41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">
                  <v:imagedata r:id="rId30" o:title="Diagram&#10;&#10;Description automatically generated" croptop="2666f" cropbottom="3940f" cropleft="2519f" cropright="3318f"/>
                  <v:path arrowok="t"/>
                </v:shape>
                <w10:wrap type="topAndBottom" anchory="page"/>
              </v:group>
            </w:pict>
          </mc:Fallback>
        </mc:AlternateContent>
      </w: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2E03476" wp14:editId="1D7A26CA">
                <wp:simplePos x="0" y="0"/>
                <wp:positionH relativeFrom="column">
                  <wp:posOffset>179705</wp:posOffset>
                </wp:positionH>
                <wp:positionV relativeFrom="page">
                  <wp:posOffset>381000</wp:posOffset>
                </wp:positionV>
                <wp:extent cx="5295265" cy="3962400"/>
                <wp:effectExtent l="0" t="0" r="635" b="0"/>
                <wp:wrapTopAndBottom/>
                <wp:docPr id="140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5265" cy="3962400"/>
                          <a:chOff x="0" y="2472856"/>
                          <a:chExt cx="5295569" cy="3962732"/>
                        </a:xfrm>
                      </wpg:grpSpPr>
                      <pic:pic xmlns:pic="http://schemas.openxmlformats.org/drawingml/2006/picture">
                        <pic:nvPicPr>
                          <pic:cNvPr id="141" name="Picture 141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4" b="1184"/>
                          <a:stretch/>
                        </pic:blipFill>
                        <pic:spPr>
                          <a:xfrm>
                            <a:off x="0" y="2472856"/>
                            <a:ext cx="5295569" cy="365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 Box 5"/>
                        <wps:cNvSpPr txBox="1"/>
                        <wps:spPr>
                          <a:xfrm>
                            <a:off x="0" y="6127971"/>
                            <a:ext cx="5295568" cy="3076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6BD0731" w14:textId="7BDB9407" w:rsidR="0043760A" w:rsidRPr="003A508C" w:rsidRDefault="0043760A" w:rsidP="00666021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</w:rPr>
                              </w:pPr>
                              <w:r w:rsidRPr="00862BEB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3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6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Пътен лист на ПВ № 50215 – гръб.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E03476" id="Group 140" o:spid="_x0000_s1088" style="position:absolute;left:0;text-align:left;margin-left:14.15pt;margin-top:30pt;width:416.95pt;height:312pt;z-index:251652096;mso-position-vertical-relative:page" coordorigin=",24728" coordsize="52955,39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">
                <v:shape id="Picture 141" o:spid="_x0000_s1089" type="#_x0000_t75" style="position:absolute;top:24728;width:52955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">
                  <v:imagedata r:id="rId32" o:title="" croptop="776f" cropbottom="776f"/>
                  <v:path arrowok="t"/>
                </v:shape>
                <v:shape id="Text Box 5" o:spid="_x0000_s1090" type="#_x0000_t202" style="position:absolute;top:61279;width:52955;height:3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" fillcolor="white [3201]" stroked="f" strokeweight=".5pt">
                  <v:textbox>
                    <w:txbxContent>
                      <w:p w14:paraId="16BD0731" w14:textId="7BDB9407" w:rsidR="0043760A" w:rsidRPr="003A508C" w:rsidRDefault="0043760A" w:rsidP="00666021">
                        <w:pPr>
                          <w:ind w:firstLine="0"/>
                          <w:jc w:val="center"/>
                          <w:rPr>
                            <w:rFonts w:eastAsia="Calibri"/>
                            <w:b/>
                            <w:bCs/>
                          </w:rPr>
                        </w:pPr>
                        <w:r w:rsidRPr="00862BEB"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Фиг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3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6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Пътен лист на ПВ № 50215 – гръб.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</w:p>
    <w:p w14:paraId="39A63281" w14:textId="4831026B" w:rsidR="004D46E7" w:rsidRDefault="004D46E7" w:rsidP="00CA2031">
      <w:pPr>
        <w:ind w:firstLine="0"/>
        <w:rPr>
          <w:noProof/>
          <w:lang w:val="bg-BG" w:eastAsia="bg-BG"/>
        </w:rPr>
      </w:pPr>
    </w:p>
    <w:p w14:paraId="598A04F0" w14:textId="1CDDB66B" w:rsidR="00666021" w:rsidRDefault="00916B67" w:rsidP="00CA2031">
      <w:pPr>
        <w:ind w:firstLine="0"/>
        <w:rPr>
          <w:noProof/>
          <w:lang w:val="bg-BG" w:eastAsia="bg-BG"/>
        </w:rPr>
      </w:pPr>
      <w:r>
        <w:rPr>
          <w:noProof/>
          <w:lang w:val="bg-BG" w:eastAsia="bg-BG"/>
        </w:rPr>
        <w:lastRenderedPageBreak/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5D0E05A4" wp14:editId="722EDE4F">
                <wp:simplePos x="0" y="0"/>
                <wp:positionH relativeFrom="column">
                  <wp:posOffset>-19049</wp:posOffset>
                </wp:positionH>
                <wp:positionV relativeFrom="page">
                  <wp:posOffset>4516120</wp:posOffset>
                </wp:positionV>
                <wp:extent cx="5972810" cy="4398010"/>
                <wp:effectExtent l="0" t="0" r="8890" b="2540"/>
                <wp:wrapTopAndBottom/>
                <wp:docPr id="147" name="Group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2810" cy="4398010"/>
                          <a:chOff x="-1" y="0"/>
                          <a:chExt cx="5973418" cy="4398641"/>
                        </a:xfrm>
                      </wpg:grpSpPr>
                      <pic:pic xmlns:pic="http://schemas.openxmlformats.org/drawingml/2006/picture">
                        <pic:nvPicPr>
                          <pic:cNvPr id="148" name="Picture 1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26" r="4566"/>
                          <a:stretch/>
                        </pic:blipFill>
                        <pic:spPr>
                          <a:xfrm>
                            <a:off x="-1" y="0"/>
                            <a:ext cx="2981739" cy="4082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Text Box 5"/>
                        <wps:cNvSpPr txBox="1"/>
                        <wps:spPr>
                          <a:xfrm>
                            <a:off x="0" y="4091024"/>
                            <a:ext cx="5846196" cy="3076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725C31E" w14:textId="07612730" w:rsidR="0043760A" w:rsidRPr="003A508C" w:rsidRDefault="0043760A" w:rsidP="00031F52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</w:rPr>
                              </w:pPr>
                              <w:r w:rsidRPr="00862BEB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3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9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Удостоверение за спирачната маса на ПВ № 50215.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150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6" r="3506"/>
                          <a:stretch/>
                        </pic:blipFill>
                        <pic:spPr>
                          <a:xfrm>
                            <a:off x="2981738" y="0"/>
                            <a:ext cx="2991679" cy="4174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E05A4" id="Group 147" o:spid="_x0000_s1091" style="position:absolute;left:0;text-align:left;margin-left:-1.5pt;margin-top:355.6pt;width:470.3pt;height:346.3pt;z-index:251656192;mso-position-vertical-relative:page" coordorigin="" coordsize="59734,439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in/AIN0/EOv+J/+CLHwB1LxLrl5qFxH4VurSO4vrp5nW3t9Ru4IIQzEkJHDHHEi9ESNVUAK&#10;APta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/2VBLAwQKAAAAAAAAACEA2CmkqeBi&#10;AwDgYgMAFQAAAGRycy9tZWRpYS9pbWFnZTIuanBlZ//Y/+AAEEpGSUYAAQEBANwA3AAA/9sAQwAC&#10;AQEBAQECAQEBAgICAgIEAwICAgIFBAQDBAYFBgYGBQYGBgcJCAYHCQcGBggLCAkKCgoKCgYICwwL&#10;CgwJCgoK/9sAQwECAgICAgIFAwMFCgcGBwoKCgoKCgoKCgoKCgoKCgoKCgoKCgoKCgoKCgoKCgoK&#10;CgoKCgoKCgoKCgoKCgoKCgoK/8AAEQgD7QM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">
                <v:shape id="Picture 148" o:spid="_x0000_s1092" type="#_x0000_t75" style="position:absolute;width:29817;height:40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">
                  <v:imagedata r:id="rId35" o:title="" cropleft="4539f" cropright="2992f"/>
                  <v:path arrowok="t"/>
                </v:shape>
                <v:shape id="Text Box 5" o:spid="_x0000_s1093" type="#_x0000_t202" style="position:absolute;top:40910;width:58461;height:3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" fillcolor="white [3201]" stroked="f" strokeweight=".5pt">
                  <v:textbox>
                    <w:txbxContent>
                      <w:p w14:paraId="3725C31E" w14:textId="07612730" w:rsidR="0043760A" w:rsidRPr="003A508C" w:rsidRDefault="0043760A" w:rsidP="00031F52">
                        <w:pPr>
                          <w:ind w:firstLine="0"/>
                          <w:jc w:val="center"/>
                          <w:rPr>
                            <w:rFonts w:eastAsia="Calibri"/>
                            <w:b/>
                            <w:bCs/>
                          </w:rPr>
                        </w:pPr>
                        <w:r w:rsidRPr="00862BEB"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Фиг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3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9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Удостоверение за спирачната маса на ПВ № 50215.</w:t>
                        </w:r>
                      </w:p>
                    </w:txbxContent>
                  </v:textbox>
                </v:shape>
                <v:shape id="Picture 150" o:spid="_x0000_s1094" type="#_x0000_t75" style="position:absolute;left:29817;width:29917;height:41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">
                  <v:imagedata r:id="rId36" o:title="" cropleft="2298f" cropright="2298f"/>
                  <v:path arrowok="t"/>
                </v:shape>
                <w10:wrap type="topAndBottom" anchory="page"/>
              </v:group>
            </w:pict>
          </mc:Fallback>
        </mc:AlternateContent>
      </w: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8A1F974" wp14:editId="0B136F1E">
                <wp:simplePos x="0" y="0"/>
                <wp:positionH relativeFrom="column">
                  <wp:posOffset>400050</wp:posOffset>
                </wp:positionH>
                <wp:positionV relativeFrom="page">
                  <wp:posOffset>361950</wp:posOffset>
                </wp:positionV>
                <wp:extent cx="5295265" cy="3962400"/>
                <wp:effectExtent l="0" t="0" r="635" b="0"/>
                <wp:wrapTopAndBottom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5265" cy="3962400"/>
                          <a:chOff x="0" y="2472856"/>
                          <a:chExt cx="5295569" cy="3962732"/>
                        </a:xfrm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4" b="1184"/>
                          <a:stretch/>
                        </pic:blipFill>
                        <pic:spPr>
                          <a:xfrm>
                            <a:off x="0" y="2472856"/>
                            <a:ext cx="5295569" cy="3657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Text Box 5"/>
                        <wps:cNvSpPr txBox="1"/>
                        <wps:spPr>
                          <a:xfrm>
                            <a:off x="0" y="6127971"/>
                            <a:ext cx="5295568" cy="3076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78B2357" w14:textId="045CC9C9" w:rsidR="0043760A" w:rsidRPr="003A508C" w:rsidRDefault="0043760A" w:rsidP="00031F52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</w:rPr>
                              </w:pPr>
                              <w:r w:rsidRPr="00862BEB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3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8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Натурен лист на ПВ № 50215.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A1F974" id="Group 151" o:spid="_x0000_s1095" style="position:absolute;left:0;text-align:left;margin-left:31.5pt;margin-top:28.5pt;width:416.95pt;height:312pt;z-index:251658240;mso-position-vertical-relative:page" coordorigin=",24728" coordsize="52955,39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">
                <v:shape id="Picture 152" o:spid="_x0000_s1096" type="#_x0000_t75" style="position:absolute;top:24728;width:52955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">
                  <v:imagedata r:id="rId38" o:title="" croptop="776f" cropbottom="776f"/>
                  <v:path arrowok="t"/>
                </v:shape>
                <v:shape id="Text Box 5" o:spid="_x0000_s1097" type="#_x0000_t202" style="position:absolute;top:61279;width:52955;height:3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" fillcolor="white [3201]" stroked="f" strokeweight=".5pt">
                  <v:textbox>
                    <w:txbxContent>
                      <w:p w14:paraId="078B2357" w14:textId="045CC9C9" w:rsidR="0043760A" w:rsidRPr="003A508C" w:rsidRDefault="0043760A" w:rsidP="00031F52">
                        <w:pPr>
                          <w:ind w:firstLine="0"/>
                          <w:jc w:val="center"/>
                          <w:rPr>
                            <w:rFonts w:eastAsia="Calibri"/>
                            <w:b/>
                            <w:bCs/>
                          </w:rPr>
                        </w:pPr>
                        <w:r w:rsidRPr="00862BEB"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Фиг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3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8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Натурен лист на ПВ № 50215.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</w:p>
    <w:p w14:paraId="39047FFD" w14:textId="77ACA0E2" w:rsidR="00666021" w:rsidRDefault="00666021" w:rsidP="00CA2031">
      <w:pPr>
        <w:ind w:firstLine="0"/>
        <w:rPr>
          <w:noProof/>
          <w:lang w:val="bg-BG" w:eastAsia="bg-BG"/>
        </w:rPr>
      </w:pPr>
    </w:p>
    <w:p w14:paraId="50678828" w14:textId="4C70C260" w:rsidR="004D46E7" w:rsidRDefault="004D46E7" w:rsidP="00CA2031">
      <w:pPr>
        <w:ind w:firstLine="0"/>
        <w:rPr>
          <w:noProof/>
          <w:lang w:val="bg-BG" w:eastAsia="bg-BG"/>
        </w:rPr>
      </w:pPr>
    </w:p>
    <w:p w14:paraId="56CA7F11" w14:textId="09354C87" w:rsidR="00BA6C1D" w:rsidRPr="00755BEB" w:rsidRDefault="00BA6C1D" w:rsidP="00980917">
      <w:pPr>
        <w:pStyle w:val="ab"/>
        <w:numPr>
          <w:ilvl w:val="1"/>
          <w:numId w:val="10"/>
        </w:numPr>
        <w:ind w:hanging="83"/>
        <w:rPr>
          <w:i/>
          <w:iCs/>
          <w:lang w:val="bg-BG"/>
        </w:rPr>
      </w:pPr>
      <w:r w:rsidRPr="00755BEB">
        <w:rPr>
          <w:i/>
          <w:iCs/>
          <w:lang w:val="bg-BG"/>
        </w:rPr>
        <w:t>Фактическо описание на случилото се</w:t>
      </w:r>
      <w:r w:rsidR="008C0832" w:rsidRPr="00755BEB">
        <w:rPr>
          <w:i/>
          <w:iCs/>
          <w:lang w:val="bg-BG"/>
        </w:rPr>
        <w:t>.</w:t>
      </w:r>
    </w:p>
    <w:p w14:paraId="31798F89" w14:textId="533F6DB8" w:rsidR="008C0832" w:rsidRDefault="008C0832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>
        <w:rPr>
          <w:i/>
          <w:iCs/>
          <w:lang w:val="bg-BG"/>
        </w:rPr>
        <w:t>Непосредствена последователност на случките, довели до събитието, включително:</w:t>
      </w:r>
    </w:p>
    <w:p w14:paraId="1F8444E0" w14:textId="712478A6" w:rsidR="008C0832" w:rsidRDefault="008C0832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>
        <w:rPr>
          <w:i/>
          <w:iCs/>
          <w:lang w:val="bg-BG"/>
        </w:rPr>
        <w:t>Действия, предприети от участващи в събитието лица.</w:t>
      </w:r>
    </w:p>
    <w:p w14:paraId="366AA44F" w14:textId="249C6B13" w:rsidR="0002358B" w:rsidRDefault="002B3FD0" w:rsidP="00397678">
      <w:pPr>
        <w:rPr>
          <w:iCs/>
          <w:lang w:val="bg-BG"/>
        </w:rPr>
      </w:pPr>
      <w:r w:rsidRPr="00753FC5">
        <w:rPr>
          <w:iCs/>
          <w:lang w:val="bg-BG"/>
        </w:rPr>
        <w:t>В 23:</w:t>
      </w:r>
      <w:r w:rsidR="00DC20F5" w:rsidRPr="00753FC5">
        <w:rPr>
          <w:iCs/>
          <w:lang w:val="bg-BG"/>
        </w:rPr>
        <w:t>18</w:t>
      </w:r>
      <w:r w:rsidR="00397678" w:rsidRPr="00753FC5">
        <w:rPr>
          <w:iCs/>
          <w:lang w:val="bg-BG"/>
        </w:rPr>
        <w:t xml:space="preserve"> часа </w:t>
      </w:r>
      <w:r w:rsidR="00DC20F5" w:rsidRPr="00753FC5">
        <w:rPr>
          <w:iCs/>
          <w:lang w:val="bg-BG"/>
        </w:rPr>
        <w:t>ПВ № 50215</w:t>
      </w:r>
      <w:r w:rsidR="00FB5853" w:rsidRPr="00753FC5">
        <w:rPr>
          <w:iCs/>
          <w:lang w:val="bg-BG"/>
        </w:rPr>
        <w:t xml:space="preserve"> </w:t>
      </w:r>
      <w:r w:rsidR="00DC20F5" w:rsidRPr="00753FC5">
        <w:rPr>
          <w:iCs/>
          <w:lang w:val="bg-BG"/>
        </w:rPr>
        <w:t>е приет в гара Перник разпределителна</w:t>
      </w:r>
      <w:r w:rsidR="00397678" w:rsidRPr="00753FC5">
        <w:rPr>
          <w:iCs/>
          <w:lang w:val="bg-BG"/>
        </w:rPr>
        <w:t xml:space="preserve"> на </w:t>
      </w:r>
      <w:r w:rsidR="00DC20F5" w:rsidRPr="00753FC5">
        <w:rPr>
          <w:iCs/>
          <w:lang w:val="bg-BG"/>
        </w:rPr>
        <w:t>четвърти</w:t>
      </w:r>
      <w:r w:rsidR="00397678" w:rsidRPr="00753FC5">
        <w:rPr>
          <w:iCs/>
          <w:lang w:val="bg-BG"/>
        </w:rPr>
        <w:t xml:space="preserve"> главен коловоз със спиране</w:t>
      </w:r>
      <w:r w:rsidR="00DC20F5" w:rsidRPr="00753FC5">
        <w:rPr>
          <w:iCs/>
          <w:lang w:val="bg-BG"/>
        </w:rPr>
        <w:t xml:space="preserve"> по разписание. След </w:t>
      </w:r>
      <w:r w:rsidR="00DC20F5" w:rsidRPr="00290181">
        <w:rPr>
          <w:iCs/>
          <w:lang w:val="bg-BG"/>
        </w:rPr>
        <w:t>престо</w:t>
      </w:r>
      <w:r w:rsidR="00290181" w:rsidRPr="00290181">
        <w:rPr>
          <w:iCs/>
          <w:lang w:val="bg-BG"/>
        </w:rPr>
        <w:t>й</w:t>
      </w:r>
      <w:r w:rsidR="00DC20F5" w:rsidRPr="00290181">
        <w:rPr>
          <w:iCs/>
          <w:lang w:val="bg-BG"/>
        </w:rPr>
        <w:t xml:space="preserve"> от </w:t>
      </w:r>
      <w:r w:rsidR="00290181">
        <w:rPr>
          <w:iCs/>
          <w:lang w:val="bg-BG"/>
        </w:rPr>
        <w:t>30 секунди след</w:t>
      </w:r>
      <w:r w:rsidR="00DC20F5" w:rsidRPr="00753FC5">
        <w:rPr>
          <w:iCs/>
          <w:lang w:val="bg-BG"/>
        </w:rPr>
        <w:t xml:space="preserve"> разрешаващо показание на изходния светофор</w:t>
      </w:r>
      <w:r w:rsidR="00AA1956" w:rsidRPr="00753FC5">
        <w:rPr>
          <w:iCs/>
          <w:lang w:val="bg-BG"/>
        </w:rPr>
        <w:t xml:space="preserve"> и </w:t>
      </w:r>
      <w:r w:rsidR="00290181">
        <w:rPr>
          <w:iCs/>
          <w:lang w:val="bg-BG"/>
        </w:rPr>
        <w:t>заповед за заминаване</w:t>
      </w:r>
      <w:r w:rsidR="00AA1956" w:rsidRPr="00753FC5">
        <w:rPr>
          <w:iCs/>
          <w:lang w:val="bg-BG"/>
        </w:rPr>
        <w:t xml:space="preserve"> от дежурния ръководител движение</w:t>
      </w:r>
      <w:r w:rsidR="00DC20F5" w:rsidRPr="00753FC5">
        <w:rPr>
          <w:iCs/>
          <w:lang w:val="bg-BG"/>
        </w:rPr>
        <w:t xml:space="preserve">, влакът потегля и след </w:t>
      </w:r>
      <w:r w:rsidR="00290181">
        <w:rPr>
          <w:iCs/>
          <w:lang w:val="bg-BG"/>
        </w:rPr>
        <w:t>10-15</w:t>
      </w:r>
      <w:r w:rsidR="00DC20F5" w:rsidRPr="00753FC5">
        <w:rPr>
          <w:iCs/>
          <w:lang w:val="bg-BG"/>
        </w:rPr>
        <w:t xml:space="preserve"> метра </w:t>
      </w:r>
      <w:r w:rsidR="009B5728" w:rsidRPr="00753FC5">
        <w:rPr>
          <w:iCs/>
          <w:lang w:val="bg-BG"/>
        </w:rPr>
        <w:t xml:space="preserve">спира. </w:t>
      </w:r>
      <w:r w:rsidR="00AA1956" w:rsidRPr="00753FC5">
        <w:rPr>
          <w:iCs/>
          <w:lang w:val="bg-BG"/>
        </w:rPr>
        <w:t xml:space="preserve">По време на разследването се установи, че е </w:t>
      </w:r>
      <w:r w:rsidR="009B0D2A">
        <w:rPr>
          <w:iCs/>
          <w:lang w:val="bg-BG"/>
        </w:rPr>
        <w:t>задействана</w:t>
      </w:r>
      <w:r w:rsidR="00AA1956" w:rsidRPr="00753FC5">
        <w:rPr>
          <w:iCs/>
          <w:lang w:val="bg-BG"/>
        </w:rPr>
        <w:t xml:space="preserve"> </w:t>
      </w:r>
      <w:r w:rsidR="005D1A30">
        <w:rPr>
          <w:iCs/>
          <w:lang w:val="bg-BG"/>
        </w:rPr>
        <w:t>внезапната</w:t>
      </w:r>
      <w:r w:rsidR="00AA1956" w:rsidRPr="00753FC5">
        <w:rPr>
          <w:iCs/>
          <w:lang w:val="bg-BG"/>
        </w:rPr>
        <w:t xml:space="preserve"> спирачка </w:t>
      </w:r>
      <w:r w:rsidR="00AA1956" w:rsidRPr="00290181">
        <w:rPr>
          <w:iCs/>
          <w:lang w:val="bg-BG"/>
        </w:rPr>
        <w:t>от пътник</w:t>
      </w:r>
      <w:r w:rsidR="00AA1956" w:rsidRPr="00753FC5">
        <w:rPr>
          <w:iCs/>
          <w:lang w:val="bg-BG"/>
        </w:rPr>
        <w:t xml:space="preserve"> </w:t>
      </w:r>
      <w:r w:rsidR="00290181">
        <w:rPr>
          <w:iCs/>
          <w:lang w:val="bg-BG"/>
        </w:rPr>
        <w:t>в</w:t>
      </w:r>
      <w:r w:rsidR="00AA1956" w:rsidRPr="00753FC5">
        <w:rPr>
          <w:iCs/>
          <w:lang w:val="bg-BG"/>
        </w:rPr>
        <w:t xml:space="preserve"> петия вагон</w:t>
      </w:r>
      <w:r w:rsidR="0002358B">
        <w:rPr>
          <w:iCs/>
          <w:lang w:val="bg-BG"/>
        </w:rPr>
        <w:t xml:space="preserve"> (фиг. 3.1</w:t>
      </w:r>
      <w:r w:rsidR="005D1A30">
        <w:rPr>
          <w:iCs/>
          <w:lang w:val="bg-BG"/>
        </w:rPr>
        <w:t>0</w:t>
      </w:r>
      <w:r w:rsidR="0002358B">
        <w:rPr>
          <w:iCs/>
          <w:lang w:val="bg-BG"/>
        </w:rPr>
        <w:t>)</w:t>
      </w:r>
      <w:r w:rsidR="00AA1956" w:rsidRPr="00753FC5">
        <w:rPr>
          <w:iCs/>
          <w:lang w:val="bg-BG"/>
        </w:rPr>
        <w:t xml:space="preserve">. </w:t>
      </w:r>
    </w:p>
    <w:p w14:paraId="33EF3E7B" w14:textId="1FC47C50" w:rsidR="007811F1" w:rsidRPr="00753FC5" w:rsidRDefault="005D1A30" w:rsidP="00397678">
      <w:pPr>
        <w:rPr>
          <w:iCs/>
          <w:lang w:val="bg-BG"/>
        </w:rPr>
      </w:pPr>
      <w:r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19F258F" wp14:editId="039A9377">
                <wp:simplePos x="0" y="0"/>
                <wp:positionH relativeFrom="column">
                  <wp:posOffset>504825</wp:posOffset>
                </wp:positionH>
                <wp:positionV relativeFrom="page">
                  <wp:posOffset>4495165</wp:posOffset>
                </wp:positionV>
                <wp:extent cx="5034280" cy="4200525"/>
                <wp:effectExtent l="0" t="0" r="0" b="9525"/>
                <wp:wrapTopAndBottom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34280" cy="4200525"/>
                          <a:chOff x="381001" y="0"/>
                          <a:chExt cx="5295900" cy="4418337"/>
                        </a:xfrm>
                      </wpg:grpSpPr>
                      <wps:wsp>
                        <wps:cNvPr id="195" name="Text Box 195"/>
                        <wps:cNvSpPr txBox="1"/>
                        <wps:spPr>
                          <a:xfrm>
                            <a:off x="381001" y="3635910"/>
                            <a:ext cx="5295900" cy="78242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A879AC9" w14:textId="298FAC78" w:rsidR="0043760A" w:rsidRPr="00692BC1" w:rsidRDefault="0043760A" w:rsidP="0002358B">
                              <w:pPr>
                                <w:ind w:firstLine="0"/>
                                <w:jc w:val="center"/>
                                <w:rPr>
                                  <w:b/>
                                  <w:bCs/>
                                  <w:lang w:val="bg-BG"/>
                                </w:rPr>
                              </w:pPr>
                              <w:r w:rsidRPr="00692BC1">
                                <w:rPr>
                                  <w:b/>
                                  <w:bCs/>
                                  <w:lang w:val="bg-BG"/>
                                </w:rPr>
                                <w:t xml:space="preserve">Фиг. </w:t>
                              </w:r>
                              <w:r>
                                <w:rPr>
                                  <w:b/>
                                  <w:bCs/>
                                  <w:lang w:val="bg-BG"/>
                                </w:rPr>
                                <w:t>3</w:t>
                              </w:r>
                              <w:r w:rsidRPr="00692BC1">
                                <w:rPr>
                                  <w:b/>
                                  <w:bCs/>
                                  <w:lang w:val="bg-BG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bCs/>
                                  <w:lang w:val="bg-BG"/>
                                </w:rPr>
                                <w:t>10. Задействаната внезапна спирачка в задната част на вагон № 51522563019-0.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Picture 196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884" b="24884"/>
                          <a:stretch/>
                        </pic:blipFill>
                        <pic:spPr>
                          <a:xfrm>
                            <a:off x="381001" y="0"/>
                            <a:ext cx="5295900" cy="3547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9F258F" id="Group 194" o:spid="_x0000_s1098" style="position:absolute;left:0;text-align:left;margin-left:39.75pt;margin-top:353.95pt;width:396.4pt;height:330.75pt;z-index:251696128;mso-position-vertical-relative:page;mso-width-relative:margin;mso-height-relative:margin" coordorigin="3810" coordsize="52959,441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">
                <v:shape id="Text Box 195" o:spid="_x0000_s1099" type="#_x0000_t202" style="position:absolute;left:3810;top:36359;width:52959;height:7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" fillcolor="white [3201]" stroked="f" strokeweight=".5pt">
                  <v:textbox>
                    <w:txbxContent>
                      <w:p w14:paraId="0A879AC9" w14:textId="298FAC78" w:rsidR="0043760A" w:rsidRPr="00692BC1" w:rsidRDefault="0043760A" w:rsidP="0002358B">
                        <w:pPr>
                          <w:ind w:firstLine="0"/>
                          <w:jc w:val="center"/>
                          <w:rPr>
                            <w:b/>
                            <w:bCs/>
                            <w:lang w:val="bg-BG"/>
                          </w:rPr>
                        </w:pPr>
                        <w:r w:rsidRPr="00692BC1">
                          <w:rPr>
                            <w:b/>
                            <w:bCs/>
                            <w:lang w:val="bg-BG"/>
                          </w:rPr>
                          <w:t xml:space="preserve">Фиг. </w:t>
                        </w:r>
                        <w:r>
                          <w:rPr>
                            <w:b/>
                            <w:bCs/>
                            <w:lang w:val="bg-BG"/>
                          </w:rPr>
                          <w:t>3</w:t>
                        </w:r>
                        <w:r w:rsidRPr="00692BC1">
                          <w:rPr>
                            <w:b/>
                            <w:bCs/>
                            <w:lang w:val="bg-BG"/>
                          </w:rPr>
                          <w:t>.</w:t>
                        </w:r>
                        <w:r>
                          <w:rPr>
                            <w:b/>
                            <w:bCs/>
                            <w:lang w:val="bg-BG"/>
                          </w:rPr>
                          <w:t>10. Задействаната внезапна спирачка в задната част на вагон № 51522563019-0.</w:t>
                        </w:r>
                      </w:p>
                    </w:txbxContent>
                  </v:textbox>
                </v:shape>
                <v:shape id="Picture 196" o:spid="_x0000_s1100" type="#_x0000_t75" style="position:absolute;left:3810;width:52959;height:35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">
                  <v:imagedata r:id="rId40" o:title="" croptop="16308f" cropbottom="16308f"/>
                  <v:path arrowok="t"/>
                </v:shape>
                <w10:wrap type="topAndBottom" anchory="page"/>
              </v:group>
            </w:pict>
          </mc:Fallback>
        </mc:AlternateContent>
      </w:r>
      <w:r w:rsidR="00AA1956" w:rsidRPr="00753FC5">
        <w:rPr>
          <w:iCs/>
          <w:lang w:val="bg-BG"/>
        </w:rPr>
        <w:t>Дежурния</w:t>
      </w:r>
      <w:r w:rsidR="00290181">
        <w:rPr>
          <w:iCs/>
          <w:lang w:val="bg-BG"/>
        </w:rPr>
        <w:t>т</w:t>
      </w:r>
      <w:r w:rsidR="00AA1956" w:rsidRPr="00753FC5">
        <w:rPr>
          <w:iCs/>
          <w:lang w:val="bg-BG"/>
        </w:rPr>
        <w:t xml:space="preserve"> ръководител на</w:t>
      </w:r>
      <w:r w:rsidR="009B5728" w:rsidRPr="00753FC5">
        <w:rPr>
          <w:iCs/>
          <w:lang w:val="bg-BG"/>
        </w:rPr>
        <w:t xml:space="preserve"> перона вижда, че от петия</w:t>
      </w:r>
      <w:r w:rsidR="00290181">
        <w:rPr>
          <w:iCs/>
          <w:lang w:val="bg-BG"/>
        </w:rPr>
        <w:t>,</w:t>
      </w:r>
      <w:r w:rsidR="009B5728" w:rsidRPr="00753FC5">
        <w:rPr>
          <w:iCs/>
          <w:lang w:val="bg-BG"/>
        </w:rPr>
        <w:t xml:space="preserve"> последен вагон излиза пушек</w:t>
      </w:r>
      <w:r w:rsidR="00290181">
        <w:rPr>
          <w:iCs/>
          <w:lang w:val="bg-BG"/>
        </w:rPr>
        <w:t xml:space="preserve"> (фиг. 3.1</w:t>
      </w:r>
      <w:r>
        <w:rPr>
          <w:iCs/>
          <w:lang w:val="bg-BG"/>
        </w:rPr>
        <w:t>1</w:t>
      </w:r>
      <w:r w:rsidR="00290181">
        <w:rPr>
          <w:iCs/>
          <w:lang w:val="bg-BG"/>
        </w:rPr>
        <w:t>)</w:t>
      </w:r>
      <w:r w:rsidR="009B5728" w:rsidRPr="00753FC5">
        <w:rPr>
          <w:iCs/>
          <w:lang w:val="bg-BG"/>
        </w:rPr>
        <w:t>. Връща се в гарата</w:t>
      </w:r>
      <w:r w:rsidR="00290181">
        <w:rPr>
          <w:iCs/>
          <w:lang w:val="bg-BG"/>
        </w:rPr>
        <w:t>,</w:t>
      </w:r>
      <w:r w:rsidR="009B5728" w:rsidRPr="00753FC5">
        <w:rPr>
          <w:iCs/>
          <w:lang w:val="bg-BG"/>
        </w:rPr>
        <w:t xml:space="preserve"> взема един пожарогасител и се </w:t>
      </w:r>
      <w:r>
        <w:rPr>
          <w:iCs/>
          <w:lang w:val="bg-BG"/>
        </w:rPr>
        <w:t>отправя</w:t>
      </w:r>
      <w:r w:rsidR="009B5728" w:rsidRPr="00753FC5">
        <w:rPr>
          <w:iCs/>
          <w:lang w:val="bg-BG"/>
        </w:rPr>
        <w:t xml:space="preserve"> към петия вагон. </w:t>
      </w:r>
      <w:r w:rsidR="00AA1956" w:rsidRPr="00753FC5">
        <w:rPr>
          <w:iCs/>
          <w:lang w:val="bg-BG"/>
        </w:rPr>
        <w:t xml:space="preserve">Отваря вратата </w:t>
      </w:r>
      <w:r w:rsidR="002B3FD0" w:rsidRPr="00753FC5">
        <w:rPr>
          <w:iCs/>
          <w:lang w:val="bg-BG"/>
        </w:rPr>
        <w:t xml:space="preserve">на вагона и от нея започва да излиза гъст черен </w:t>
      </w:r>
      <w:r w:rsidR="009B0D2A">
        <w:rPr>
          <w:iCs/>
          <w:lang w:val="bg-BG"/>
        </w:rPr>
        <w:t>дим</w:t>
      </w:r>
      <w:r w:rsidR="002B3FD0" w:rsidRPr="00753FC5">
        <w:rPr>
          <w:iCs/>
          <w:lang w:val="bg-BG"/>
        </w:rPr>
        <w:t>, забелязва, че вагон</w:t>
      </w:r>
      <w:r w:rsidR="00290181">
        <w:rPr>
          <w:iCs/>
          <w:lang w:val="bg-BG"/>
        </w:rPr>
        <w:t>ът</w:t>
      </w:r>
      <w:r w:rsidR="002B3FD0" w:rsidRPr="00753FC5">
        <w:rPr>
          <w:iCs/>
          <w:lang w:val="bg-BG"/>
        </w:rPr>
        <w:t xml:space="preserve"> гори </w:t>
      </w:r>
      <w:r w:rsidR="008D19AB" w:rsidRPr="00753FC5">
        <w:rPr>
          <w:iCs/>
          <w:lang w:val="bg-BG"/>
        </w:rPr>
        <w:t xml:space="preserve">отвътре </w:t>
      </w:r>
      <w:r w:rsidR="002B3FD0" w:rsidRPr="00753FC5">
        <w:rPr>
          <w:iCs/>
          <w:lang w:val="bg-BG"/>
        </w:rPr>
        <w:t>и се връща. Началникът на влака и кондуктор</w:t>
      </w:r>
      <w:r w:rsidR="00290181">
        <w:rPr>
          <w:iCs/>
          <w:lang w:val="bg-BG"/>
        </w:rPr>
        <w:t>ът</w:t>
      </w:r>
      <w:r w:rsidR="002B3FD0" w:rsidRPr="00753FC5">
        <w:rPr>
          <w:iCs/>
          <w:lang w:val="bg-BG"/>
        </w:rPr>
        <w:t xml:space="preserve"> извеждат пътниците от влака. Локомотивната бригада разкача горящи</w:t>
      </w:r>
      <w:r w:rsidR="008D19AB" w:rsidRPr="00753FC5">
        <w:rPr>
          <w:iCs/>
          <w:lang w:val="bg-BG"/>
        </w:rPr>
        <w:t>я вагон от състава на влака и</w:t>
      </w:r>
      <w:r w:rsidR="002B3FD0" w:rsidRPr="00753FC5">
        <w:rPr>
          <w:iCs/>
          <w:lang w:val="bg-BG"/>
        </w:rPr>
        <w:t xml:space="preserve"> изтегля </w:t>
      </w:r>
      <w:r w:rsidR="008D19AB" w:rsidRPr="00753FC5">
        <w:rPr>
          <w:iCs/>
          <w:lang w:val="bg-BG"/>
        </w:rPr>
        <w:t xml:space="preserve">влака </w:t>
      </w:r>
      <w:r w:rsidR="002B3FD0" w:rsidRPr="00753FC5">
        <w:rPr>
          <w:iCs/>
          <w:lang w:val="bg-BG"/>
        </w:rPr>
        <w:t>на безопасно разстояние.</w:t>
      </w:r>
      <w:r w:rsidR="007811F1" w:rsidRPr="00753FC5">
        <w:rPr>
          <w:iCs/>
          <w:lang w:val="bg-BG"/>
        </w:rPr>
        <w:t xml:space="preserve"> Персонал</w:t>
      </w:r>
      <w:r w:rsidR="00290181">
        <w:rPr>
          <w:iCs/>
          <w:lang w:val="bg-BG"/>
        </w:rPr>
        <w:t>ът</w:t>
      </w:r>
      <w:r w:rsidR="007811F1" w:rsidRPr="00753FC5">
        <w:rPr>
          <w:iCs/>
          <w:lang w:val="bg-BG"/>
        </w:rPr>
        <w:t xml:space="preserve"> на влака е подал уведомление на </w:t>
      </w:r>
      <w:r w:rsidR="00290181">
        <w:rPr>
          <w:iCs/>
          <w:lang w:val="bg-BG"/>
        </w:rPr>
        <w:t>телефона за спешни обаждания</w:t>
      </w:r>
      <w:r w:rsidR="007811F1" w:rsidRPr="00753FC5">
        <w:rPr>
          <w:iCs/>
          <w:lang w:val="bg-BG"/>
        </w:rPr>
        <w:t xml:space="preserve"> 112 за възникнал пожар в пътническия влак. Напрежението в контактната мрежа е изключено в 23:23 часа. След пристигане в 23:40 часа на специализиран автомобил на ПБиЗН – Перник, пожарът във вагона е потушен в 00:20 часа. Напрежението в гарата е включено в 00:48 часа. Извършена е проба ,,D“ на ПВ № 50215 и същият е заминал в 00:48 часа </w:t>
      </w:r>
      <w:r w:rsidR="008D19AB" w:rsidRPr="00753FC5">
        <w:rPr>
          <w:iCs/>
          <w:lang w:val="bg-BG"/>
        </w:rPr>
        <w:t xml:space="preserve">с четири вагона </w:t>
      </w:r>
      <w:r w:rsidR="007811F1" w:rsidRPr="00753FC5">
        <w:rPr>
          <w:iCs/>
          <w:lang w:val="bg-BG"/>
        </w:rPr>
        <w:t>за гара Перник, крайна гара на влака.</w:t>
      </w:r>
    </w:p>
    <w:p w14:paraId="244FC87D" w14:textId="71FC282A" w:rsidR="00FE3198" w:rsidRPr="00753FC5" w:rsidRDefault="007811F1" w:rsidP="0002358B">
      <w:pPr>
        <w:rPr>
          <w:iCs/>
          <w:lang w:val="bg-BG"/>
        </w:rPr>
      </w:pPr>
      <w:r w:rsidRPr="00753FC5">
        <w:rPr>
          <w:iCs/>
          <w:lang w:val="bg-BG"/>
        </w:rPr>
        <w:lastRenderedPageBreak/>
        <w:t>,,БДЖ-Пътнически превози“ ЕООД</w:t>
      </w:r>
      <w:r w:rsidR="0057327C" w:rsidRPr="00753FC5">
        <w:rPr>
          <w:iCs/>
          <w:lang w:val="bg-BG"/>
        </w:rPr>
        <w:t xml:space="preserve"> е</w:t>
      </w:r>
      <w:r w:rsidR="008D19AB" w:rsidRPr="00753FC5">
        <w:rPr>
          <w:iCs/>
          <w:lang w:val="bg-BG"/>
        </w:rPr>
        <w:t xml:space="preserve"> отвозил</w:t>
      </w:r>
      <w:r w:rsidRPr="00753FC5">
        <w:rPr>
          <w:iCs/>
          <w:lang w:val="bg-BG"/>
        </w:rPr>
        <w:t xml:space="preserve"> </w:t>
      </w:r>
      <w:r w:rsidR="008D19AB" w:rsidRPr="00753FC5">
        <w:rPr>
          <w:iCs/>
          <w:lang w:val="bg-BG"/>
        </w:rPr>
        <w:t xml:space="preserve">самостоятелно </w:t>
      </w:r>
      <w:r w:rsidRPr="00753FC5">
        <w:rPr>
          <w:iCs/>
          <w:lang w:val="bg-BG"/>
        </w:rPr>
        <w:t xml:space="preserve">опожарения </w:t>
      </w:r>
      <w:r w:rsidR="0057327C" w:rsidRPr="00753FC5">
        <w:rPr>
          <w:iCs/>
          <w:lang w:val="bg-BG"/>
        </w:rPr>
        <w:t xml:space="preserve">вагон с локомотив № </w:t>
      </w:r>
      <w:r w:rsidR="006A06E8" w:rsidRPr="00753FC5">
        <w:rPr>
          <w:iCs/>
          <w:lang w:val="bg-BG"/>
        </w:rPr>
        <w:t>97</w:t>
      </w:r>
      <w:r w:rsidR="0057327C" w:rsidRPr="00753FC5">
        <w:rPr>
          <w:iCs/>
          <w:lang w:val="bg-BG"/>
        </w:rPr>
        <w:t>52</w:t>
      </w:r>
      <w:r w:rsidR="006A06E8" w:rsidRPr="00753FC5">
        <w:rPr>
          <w:iCs/>
          <w:lang w:val="bg-BG"/>
        </w:rPr>
        <w:t>00</w:t>
      </w:r>
      <w:r w:rsidR="0057327C" w:rsidRPr="00753FC5">
        <w:rPr>
          <w:iCs/>
          <w:lang w:val="bg-BG"/>
        </w:rPr>
        <w:t>61012-</w:t>
      </w:r>
      <w:r w:rsidR="006A06E8" w:rsidRPr="00753FC5">
        <w:rPr>
          <w:iCs/>
          <w:lang w:val="bg-BG"/>
        </w:rPr>
        <w:t xml:space="preserve">2 </w:t>
      </w:r>
      <w:r w:rsidRPr="00753FC5">
        <w:rPr>
          <w:iCs/>
          <w:lang w:val="bg-BG"/>
        </w:rPr>
        <w:t xml:space="preserve">до ВД Надежда </w:t>
      </w:r>
      <w:r w:rsidR="0057327C" w:rsidRPr="00753FC5">
        <w:rPr>
          <w:iCs/>
          <w:lang w:val="bg-BG"/>
        </w:rPr>
        <w:t xml:space="preserve">около 04:00 часа на 05.09.2021 г. </w:t>
      </w:r>
      <w:r w:rsidRPr="00753FC5">
        <w:rPr>
          <w:iCs/>
          <w:lang w:val="bg-BG"/>
        </w:rPr>
        <w:t>за извършване на последващи действия по разследването.</w:t>
      </w:r>
      <w:r w:rsidR="002B3FD0" w:rsidRPr="00753FC5">
        <w:rPr>
          <w:iCs/>
          <w:lang w:val="bg-BG"/>
        </w:rPr>
        <w:t xml:space="preserve">  </w:t>
      </w:r>
      <w:r w:rsidR="00AA1956" w:rsidRPr="00753FC5">
        <w:rPr>
          <w:iCs/>
          <w:lang w:val="bg-BG"/>
        </w:rPr>
        <w:t xml:space="preserve"> </w:t>
      </w:r>
      <w:r w:rsidR="00FE3198">
        <w:rPr>
          <w:noProof/>
          <w:lang w:val="bg-BG" w:eastAsia="bg-BG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5DD06DD" wp14:editId="5C17ED3B">
                <wp:simplePos x="0" y="0"/>
                <wp:positionH relativeFrom="column">
                  <wp:posOffset>409575</wp:posOffset>
                </wp:positionH>
                <wp:positionV relativeFrom="page">
                  <wp:posOffset>533400</wp:posOffset>
                </wp:positionV>
                <wp:extent cx="5295265" cy="3781425"/>
                <wp:effectExtent l="0" t="0" r="635" b="9525"/>
                <wp:wrapTopAndBottom/>
                <wp:docPr id="154" name="Group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5265" cy="3781425"/>
                          <a:chOff x="0" y="2035534"/>
                          <a:chExt cx="5295569" cy="3781456"/>
                        </a:xfrm>
                      </wpg:grpSpPr>
                      <pic:pic xmlns:pic="http://schemas.openxmlformats.org/drawingml/2006/picture">
                        <pic:nvPicPr>
                          <pic:cNvPr id="155" name="Picture 1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06" b="35361"/>
                          <a:stretch/>
                        </pic:blipFill>
                        <pic:spPr>
                          <a:xfrm>
                            <a:off x="0" y="2035534"/>
                            <a:ext cx="5295569" cy="32997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Text Box 5"/>
                        <wps:cNvSpPr txBox="1"/>
                        <wps:spPr>
                          <a:xfrm>
                            <a:off x="0" y="5332841"/>
                            <a:ext cx="5295568" cy="48414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3CB1D1B" w14:textId="0D774681" w:rsidR="0043760A" w:rsidRPr="003A508C" w:rsidRDefault="0043760A" w:rsidP="00FE3198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</w:rPr>
                              </w:pPr>
                              <w:r w:rsidRPr="00862BEB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3.11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Следи от опожаряването на вагон № 51522563019-0 от външната му страна.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DD06DD" id="Group 154" o:spid="_x0000_s1101" style="position:absolute;left:0;text-align:left;margin-left:32.25pt;margin-top:42pt;width:416.95pt;height:297.75pt;z-index:251660288;mso-position-vertical-relative:page;mso-height-relative:margin" coordorigin=",20355" coordsize="52955,378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">
                <v:shape id="Picture 155" o:spid="_x0000_s1102" type="#_x0000_t75" style="position:absolute;top:20355;width:52955;height:3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">
                  <v:imagedata r:id="rId42" o:title="" croptop="11735f" cropbottom="23174f"/>
                  <v:path arrowok="t"/>
                </v:shape>
                <v:shape id="Text Box 5" o:spid="_x0000_s1103" type="#_x0000_t202" style="position:absolute;top:53328;width:52955;height:4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" fillcolor="white [3201]" stroked="f" strokeweight=".5pt">
                  <v:textbox>
                    <w:txbxContent>
                      <w:p w14:paraId="23CB1D1B" w14:textId="0D774681" w:rsidR="0043760A" w:rsidRPr="003A508C" w:rsidRDefault="0043760A" w:rsidP="00FE3198">
                        <w:pPr>
                          <w:ind w:firstLine="0"/>
                          <w:jc w:val="center"/>
                          <w:rPr>
                            <w:rFonts w:eastAsia="Calibri"/>
                            <w:b/>
                            <w:bCs/>
                          </w:rPr>
                        </w:pPr>
                        <w:r w:rsidRPr="00862BEB"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Фиг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3.11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Следи от опожаряването на вагон № 51522563019-0 от външната му страна.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</w:p>
    <w:p w14:paraId="7DD34A51" w14:textId="75246D23" w:rsidR="008C0832" w:rsidRPr="00BC2676" w:rsidRDefault="008C0832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BC2676">
        <w:rPr>
          <w:i/>
          <w:iCs/>
          <w:lang w:val="bg-BG"/>
        </w:rPr>
        <w:t>Функциониране на подвижния състав и техническите съоръжения.</w:t>
      </w:r>
    </w:p>
    <w:p w14:paraId="5A444924" w14:textId="0E758750" w:rsidR="00FB5853" w:rsidRDefault="00FB5853" w:rsidP="00FB5853">
      <w:pPr>
        <w:ind w:firstLine="720"/>
        <w:rPr>
          <w:lang w:val="bg-BG"/>
        </w:rPr>
      </w:pPr>
      <w:r>
        <w:rPr>
          <w:lang w:val="bg-BG"/>
        </w:rPr>
        <w:t>До момента на произшествието подвижният състав е изправен и функционира нормално.</w:t>
      </w:r>
    </w:p>
    <w:p w14:paraId="2AF77AB8" w14:textId="4271D5C7" w:rsidR="008C0832" w:rsidRDefault="008C0832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>
        <w:rPr>
          <w:i/>
          <w:iCs/>
          <w:lang w:val="bg-BG"/>
        </w:rPr>
        <w:t>Функциониране на оперативната система.</w:t>
      </w:r>
    </w:p>
    <w:p w14:paraId="732BB6D0" w14:textId="1A55D51A" w:rsidR="008C0832" w:rsidRPr="008C0832" w:rsidRDefault="00FB5853" w:rsidP="008C0832">
      <w:pPr>
        <w:pStyle w:val="ab"/>
        <w:ind w:left="0"/>
        <w:rPr>
          <w:lang w:val="bg-BG"/>
        </w:rPr>
      </w:pPr>
      <w:r>
        <w:rPr>
          <w:lang w:val="bg-BG"/>
        </w:rPr>
        <w:t xml:space="preserve">Оперативната система </w:t>
      </w:r>
      <w:r w:rsidR="00553616">
        <w:rPr>
          <w:lang w:val="bg-BG"/>
        </w:rPr>
        <w:t xml:space="preserve">преди и след произшествието </w:t>
      </w:r>
      <w:r>
        <w:rPr>
          <w:lang w:val="bg-BG"/>
        </w:rPr>
        <w:t>е изправна и функционира нормално.</w:t>
      </w:r>
    </w:p>
    <w:p w14:paraId="6F113ED3" w14:textId="4183DE7C" w:rsidR="008C0832" w:rsidRDefault="008C0832" w:rsidP="00980917">
      <w:pPr>
        <w:pStyle w:val="ab"/>
        <w:numPr>
          <w:ilvl w:val="2"/>
          <w:numId w:val="10"/>
        </w:numPr>
        <w:tabs>
          <w:tab w:val="left" w:pos="1276"/>
        </w:tabs>
        <w:spacing w:before="120"/>
        <w:ind w:left="1225" w:hanging="505"/>
        <w:contextualSpacing w:val="0"/>
        <w:rPr>
          <w:i/>
          <w:iCs/>
          <w:lang w:val="bg-BG"/>
        </w:rPr>
      </w:pPr>
      <w:r>
        <w:rPr>
          <w:i/>
          <w:iCs/>
          <w:lang w:val="bg-BG"/>
        </w:rPr>
        <w:t>Последователност на случките от началото на събитието до края на действията на спасителните служби:</w:t>
      </w:r>
    </w:p>
    <w:p w14:paraId="78A325C2" w14:textId="109FF609" w:rsidR="00FB5853" w:rsidRPr="00753FC5" w:rsidRDefault="0057327C" w:rsidP="00FB5853">
      <w:pPr>
        <w:tabs>
          <w:tab w:val="left" w:pos="709"/>
        </w:tabs>
        <w:rPr>
          <w:iCs/>
          <w:lang w:val="bg-BG"/>
        </w:rPr>
      </w:pPr>
      <w:r w:rsidRPr="00753FC5">
        <w:rPr>
          <w:iCs/>
          <w:lang w:val="bg-BG"/>
        </w:rPr>
        <w:t>В 23</w:t>
      </w:r>
      <w:r w:rsidR="00553616" w:rsidRPr="00753FC5">
        <w:rPr>
          <w:iCs/>
          <w:lang w:val="bg-BG"/>
        </w:rPr>
        <w:t>:19 часа е установен</w:t>
      </w:r>
      <w:r w:rsidR="00DA420D" w:rsidRPr="00753FC5">
        <w:rPr>
          <w:iCs/>
          <w:lang w:val="bg-BG"/>
        </w:rPr>
        <w:t xml:space="preserve"> пожар</w:t>
      </w:r>
      <w:r w:rsidRPr="00753FC5">
        <w:rPr>
          <w:iCs/>
          <w:lang w:val="bg-BG"/>
        </w:rPr>
        <w:t xml:space="preserve"> във</w:t>
      </w:r>
      <w:r w:rsidR="00FB5853" w:rsidRPr="00753FC5">
        <w:rPr>
          <w:iCs/>
          <w:lang w:val="bg-BG"/>
        </w:rPr>
        <w:t xml:space="preserve">  вагон №</w:t>
      </w:r>
      <w:r w:rsidR="00D83C03" w:rsidRPr="00753FC5">
        <w:rPr>
          <w:iCs/>
          <w:lang w:val="bg-BG"/>
        </w:rPr>
        <w:t xml:space="preserve"> </w:t>
      </w:r>
      <w:r w:rsidR="00DA420D" w:rsidRPr="00753FC5">
        <w:rPr>
          <w:iCs/>
          <w:lang w:val="bg-BG"/>
        </w:rPr>
        <w:t>51522563019-0</w:t>
      </w:r>
      <w:r w:rsidR="00FE3198">
        <w:rPr>
          <w:iCs/>
          <w:lang w:val="bg-BG"/>
        </w:rPr>
        <w:t>,</w:t>
      </w:r>
      <w:r w:rsidR="00DA420D" w:rsidRPr="00753FC5">
        <w:rPr>
          <w:iCs/>
          <w:lang w:val="bg-BG"/>
        </w:rPr>
        <w:t xml:space="preserve"> пети </w:t>
      </w:r>
      <w:r w:rsidRPr="00753FC5">
        <w:rPr>
          <w:iCs/>
          <w:lang w:val="bg-BG"/>
        </w:rPr>
        <w:t>от състава на П</w:t>
      </w:r>
      <w:r w:rsidR="00FB5853" w:rsidRPr="00753FC5">
        <w:rPr>
          <w:iCs/>
          <w:lang w:val="bg-BG"/>
        </w:rPr>
        <w:t xml:space="preserve">В </w:t>
      </w:r>
      <w:r w:rsidR="001851C4" w:rsidRPr="00753FC5">
        <w:rPr>
          <w:iCs/>
          <w:lang w:val="bg-BG"/>
        </w:rPr>
        <w:t xml:space="preserve">№ </w:t>
      </w:r>
      <w:r w:rsidRPr="00753FC5">
        <w:rPr>
          <w:iCs/>
          <w:lang w:val="bg-BG"/>
        </w:rPr>
        <w:t>50215</w:t>
      </w:r>
      <w:r w:rsidR="00553616" w:rsidRPr="00753FC5">
        <w:rPr>
          <w:iCs/>
          <w:lang w:val="bg-BG"/>
        </w:rPr>
        <w:t xml:space="preserve"> при заминаване от</w:t>
      </w:r>
      <w:r w:rsidRPr="00753FC5">
        <w:rPr>
          <w:iCs/>
          <w:lang w:val="bg-BG"/>
        </w:rPr>
        <w:t xml:space="preserve"> гара Перник разпределителна. </w:t>
      </w:r>
      <w:r w:rsidR="00553616" w:rsidRPr="00753FC5">
        <w:rPr>
          <w:iCs/>
          <w:lang w:val="bg-BG"/>
        </w:rPr>
        <w:t xml:space="preserve">Чрез </w:t>
      </w:r>
      <w:r w:rsidR="00FE3198">
        <w:rPr>
          <w:iCs/>
          <w:lang w:val="bg-BG"/>
        </w:rPr>
        <w:t>телефона за спешни повиквания</w:t>
      </w:r>
      <w:r w:rsidR="00553616" w:rsidRPr="00753FC5">
        <w:rPr>
          <w:iCs/>
          <w:lang w:val="bg-BG"/>
        </w:rPr>
        <w:t xml:space="preserve"> 112 </w:t>
      </w:r>
      <w:r w:rsidR="00FE3198" w:rsidRPr="00753FC5">
        <w:rPr>
          <w:iCs/>
          <w:lang w:val="bg-BG"/>
        </w:rPr>
        <w:t xml:space="preserve">са уведомени </w:t>
      </w:r>
      <w:r w:rsidR="00553616" w:rsidRPr="00753FC5">
        <w:rPr>
          <w:iCs/>
          <w:lang w:val="bg-BG"/>
        </w:rPr>
        <w:t xml:space="preserve">органите на ПБиЗН. </w:t>
      </w:r>
      <w:r w:rsidRPr="00753FC5">
        <w:rPr>
          <w:iCs/>
          <w:lang w:val="bg-BG"/>
        </w:rPr>
        <w:t xml:space="preserve">След </w:t>
      </w:r>
      <w:r w:rsidR="00553616" w:rsidRPr="00753FC5">
        <w:rPr>
          <w:iCs/>
          <w:lang w:val="bg-BG"/>
        </w:rPr>
        <w:t xml:space="preserve">пристигане и </w:t>
      </w:r>
      <w:r w:rsidRPr="00753FC5">
        <w:rPr>
          <w:iCs/>
          <w:lang w:val="bg-BG"/>
        </w:rPr>
        <w:t xml:space="preserve">потушаване на пожара от </w:t>
      </w:r>
      <w:r w:rsidR="00DA420D" w:rsidRPr="00753FC5">
        <w:rPr>
          <w:iCs/>
          <w:lang w:val="bg-BG"/>
        </w:rPr>
        <w:t>органите на ПБиЗН в 00:20 часа, влакът с четири вагона е заминал в 00:48 часа за гара Перник.</w:t>
      </w:r>
    </w:p>
    <w:p w14:paraId="03A408D6" w14:textId="7187047C" w:rsidR="008C0832" w:rsidRDefault="008C0832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>
        <w:rPr>
          <w:i/>
          <w:iCs/>
          <w:lang w:val="bg-BG"/>
        </w:rPr>
        <w:t>Мерки, предприети за защита и охрана на мястото на събитието.</w:t>
      </w:r>
    </w:p>
    <w:p w14:paraId="7D6FE98A" w14:textId="0635455E" w:rsidR="007B42C5" w:rsidRPr="007B42C5" w:rsidRDefault="007B42C5" w:rsidP="007B42C5">
      <w:pPr>
        <w:ind w:left="1080" w:firstLine="0"/>
        <w:rPr>
          <w:iCs/>
          <w:lang w:val="bg-BG"/>
        </w:rPr>
      </w:pPr>
      <w:r w:rsidRPr="007B42C5">
        <w:rPr>
          <w:iCs/>
          <w:lang w:val="bg-BG"/>
        </w:rPr>
        <w:t>Не е приложимо</w:t>
      </w:r>
    </w:p>
    <w:p w14:paraId="0C745897" w14:textId="4957E7DF" w:rsidR="008C0832" w:rsidRPr="00753FC5" w:rsidRDefault="008C0832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753FC5">
        <w:rPr>
          <w:i/>
          <w:iCs/>
          <w:lang w:val="bg-BG"/>
        </w:rPr>
        <w:t>Д</w:t>
      </w:r>
      <w:r w:rsidR="00512645" w:rsidRPr="00753FC5">
        <w:rPr>
          <w:i/>
          <w:iCs/>
          <w:lang w:val="bg-BG"/>
        </w:rPr>
        <w:t>ействия на аварийно-спасителни</w:t>
      </w:r>
      <w:r w:rsidRPr="00753FC5">
        <w:rPr>
          <w:i/>
          <w:iCs/>
          <w:lang w:val="bg-BG"/>
        </w:rPr>
        <w:t xml:space="preserve"> служби.</w:t>
      </w:r>
    </w:p>
    <w:p w14:paraId="5D6E715E" w14:textId="12150FBF" w:rsidR="00F11AA6" w:rsidRPr="00F11AA6" w:rsidRDefault="00F11AA6" w:rsidP="00F11AA6">
      <w:pPr>
        <w:ind w:left="720" w:firstLine="360"/>
        <w:rPr>
          <w:lang w:val="bg-BG"/>
        </w:rPr>
      </w:pPr>
      <w:r w:rsidRPr="00F11AA6">
        <w:rPr>
          <w:lang w:val="bg-BG"/>
        </w:rPr>
        <w:t>Не е приложимо.</w:t>
      </w:r>
    </w:p>
    <w:p w14:paraId="5410AB09" w14:textId="396485FC" w:rsidR="00FB5853" w:rsidRDefault="00FB5853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>
        <w:rPr>
          <w:i/>
          <w:iCs/>
          <w:lang w:val="bg-BG"/>
        </w:rPr>
        <w:t>Действия на аварийно-</w:t>
      </w:r>
      <w:r w:rsidR="00512645">
        <w:rPr>
          <w:i/>
          <w:iCs/>
          <w:lang w:val="bg-BG"/>
        </w:rPr>
        <w:t>възстановителни</w:t>
      </w:r>
      <w:r>
        <w:rPr>
          <w:i/>
          <w:iCs/>
          <w:lang w:val="bg-BG"/>
        </w:rPr>
        <w:t xml:space="preserve"> служби.</w:t>
      </w:r>
    </w:p>
    <w:p w14:paraId="095C2EB1" w14:textId="16F99671" w:rsidR="00F11AA6" w:rsidRDefault="00DA420D" w:rsidP="00DA420D">
      <w:pPr>
        <w:ind w:left="371"/>
        <w:rPr>
          <w:lang w:val="bg-BG"/>
        </w:rPr>
      </w:pPr>
      <w:r>
        <w:rPr>
          <w:lang w:val="bg-BG"/>
        </w:rPr>
        <w:t>Не е приложимо</w:t>
      </w:r>
      <w:r w:rsidR="00F11AA6">
        <w:rPr>
          <w:lang w:val="bg-BG"/>
        </w:rPr>
        <w:t>.</w:t>
      </w:r>
      <w:r w:rsidR="00F11AA6">
        <w:rPr>
          <w:lang w:val="bg-BG"/>
        </w:rPr>
        <w:br w:type="page"/>
      </w:r>
    </w:p>
    <w:p w14:paraId="000D1F1B" w14:textId="77777777" w:rsidR="00BA6C1D" w:rsidRDefault="00BA6C1D" w:rsidP="00DA420D">
      <w:pPr>
        <w:ind w:left="371"/>
        <w:rPr>
          <w:lang w:val="bg-BG"/>
        </w:rPr>
      </w:pPr>
    </w:p>
    <w:p w14:paraId="3078001D" w14:textId="77777777" w:rsidR="00BA6C1D" w:rsidRPr="008C0832" w:rsidRDefault="008C0832" w:rsidP="00980917">
      <w:pPr>
        <w:pStyle w:val="ab"/>
        <w:numPr>
          <w:ilvl w:val="0"/>
          <w:numId w:val="10"/>
        </w:numPr>
        <w:spacing w:before="120"/>
        <w:ind w:left="0" w:firstLine="709"/>
        <w:contextualSpacing w:val="0"/>
        <w:rPr>
          <w:b/>
          <w:bCs/>
          <w:sz w:val="28"/>
          <w:szCs w:val="22"/>
          <w:lang w:val="bg-BG"/>
        </w:rPr>
      </w:pPr>
      <w:r w:rsidRPr="008C0832">
        <w:rPr>
          <w:b/>
          <w:bCs/>
          <w:sz w:val="28"/>
          <w:szCs w:val="22"/>
          <w:lang w:val="bg-BG"/>
        </w:rPr>
        <w:t>Анализ</w:t>
      </w:r>
      <w:bookmarkStart w:id="9" w:name="анализ"/>
      <w:bookmarkEnd w:id="9"/>
      <w:r w:rsidRPr="008C0832">
        <w:rPr>
          <w:b/>
          <w:bCs/>
          <w:sz w:val="28"/>
          <w:szCs w:val="22"/>
          <w:lang w:val="bg-BG"/>
        </w:rPr>
        <w:t xml:space="preserve"> на събитието</w:t>
      </w:r>
    </w:p>
    <w:p w14:paraId="06A91AC7" w14:textId="7B57C3F5" w:rsidR="008C0832" w:rsidRPr="00707F14" w:rsidRDefault="008C0832" w:rsidP="00980917">
      <w:pPr>
        <w:pStyle w:val="ab"/>
        <w:numPr>
          <w:ilvl w:val="1"/>
          <w:numId w:val="10"/>
        </w:numPr>
        <w:spacing w:before="120"/>
        <w:ind w:left="788" w:hanging="79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Участие и задължения на субектите, участващи в събитието</w:t>
      </w:r>
      <w:r w:rsidR="0058734C" w:rsidRPr="00707F14">
        <w:rPr>
          <w:i/>
          <w:iCs/>
          <w:lang w:val="bg-BG"/>
        </w:rPr>
        <w:t>:</w:t>
      </w:r>
    </w:p>
    <w:p w14:paraId="2074E749" w14:textId="2CB0EDDF" w:rsidR="008C0832" w:rsidRDefault="008C0832" w:rsidP="00980917">
      <w:pPr>
        <w:pStyle w:val="ab"/>
        <w:numPr>
          <w:ilvl w:val="2"/>
          <w:numId w:val="10"/>
        </w:numPr>
        <w:ind w:left="709" w:firstLine="0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Железопътно предприятие.</w:t>
      </w:r>
    </w:p>
    <w:p w14:paraId="1AA242E1" w14:textId="359E8BCE" w:rsidR="008867AB" w:rsidRDefault="008867AB" w:rsidP="00980917">
      <w:pPr>
        <w:pStyle w:val="ab"/>
        <w:numPr>
          <w:ilvl w:val="3"/>
          <w:numId w:val="10"/>
        </w:numPr>
        <w:contextualSpacing w:val="0"/>
        <w:rPr>
          <w:i/>
          <w:iCs/>
          <w:lang w:val="bg-BG"/>
        </w:rPr>
      </w:pPr>
      <w:r w:rsidRPr="005B6C0F">
        <w:rPr>
          <w:i/>
          <w:iCs/>
          <w:lang w:val="bg-BG"/>
        </w:rPr>
        <w:t>Анализ на движението на влака.</w:t>
      </w:r>
    </w:p>
    <w:p w14:paraId="3ACBD8C3" w14:textId="7C737009" w:rsidR="00FE3198" w:rsidRDefault="00FE3198" w:rsidP="00FE3198">
      <w:pPr>
        <w:ind w:firstLine="720"/>
        <w:rPr>
          <w:lang w:val="bg-BG"/>
        </w:rPr>
      </w:pPr>
      <w:bookmarkStart w:id="10" w:name="_Hlk93868733"/>
      <w:r>
        <w:rPr>
          <w:lang w:val="bg-BG"/>
        </w:rPr>
        <w:t xml:space="preserve">Анализът на движението на ПВ № 50215 е направен от момента на пристигането му в гара Драгичево до </w:t>
      </w:r>
      <w:r w:rsidR="00D176B4">
        <w:rPr>
          <w:lang w:val="bg-BG"/>
        </w:rPr>
        <w:t xml:space="preserve">момента на аварийното спиране в гара Перник разпределителна поради възникналия пожар. Необходимо е да се отбележи, че поради изместване на писците, регистриращи времето и налягането в главния въздухопровод спрямо този, регистриращ скоростта на движение, на графиката те са отбелязани с две прави вертикални пунктирани линии: жълта за регистрациите на скоростта </w:t>
      </w:r>
      <w:r w:rsidR="00AA6357">
        <w:rPr>
          <w:lang w:val="bg-BG"/>
        </w:rPr>
        <w:t xml:space="preserve">(фиг. 4.1, поз. 1) </w:t>
      </w:r>
      <w:r w:rsidR="00D176B4">
        <w:rPr>
          <w:lang w:val="bg-BG"/>
        </w:rPr>
        <w:t>и тъмносиня за отчитане на времето</w:t>
      </w:r>
      <w:r w:rsidR="00AA6357">
        <w:rPr>
          <w:lang w:val="bg-BG"/>
        </w:rPr>
        <w:t xml:space="preserve"> (фиг. 4.1, поз. </w:t>
      </w:r>
      <w:r w:rsidR="00103A87">
        <w:rPr>
          <w:lang w:val="bg-BG"/>
        </w:rPr>
        <w:t>2</w:t>
      </w:r>
      <w:r w:rsidR="00AA6357">
        <w:rPr>
          <w:lang w:val="bg-BG"/>
        </w:rPr>
        <w:t>)</w:t>
      </w:r>
      <w:r w:rsidR="00D176B4">
        <w:rPr>
          <w:lang w:val="bg-BG"/>
        </w:rPr>
        <w:t xml:space="preserve">, като двете линии </w:t>
      </w:r>
      <w:r w:rsidR="00F07B2E">
        <w:rPr>
          <w:lang w:val="bg-BG"/>
        </w:rPr>
        <w:t>съвместно отчитат един и същ момент, регистриран от двата писеца.</w:t>
      </w:r>
    </w:p>
    <w:p w14:paraId="43963B31" w14:textId="30DBBD39" w:rsidR="00F07B2E" w:rsidRDefault="00F07B2E" w:rsidP="00FE3198">
      <w:pPr>
        <w:ind w:firstLine="720"/>
        <w:rPr>
          <w:lang w:val="bg-BG"/>
        </w:rPr>
      </w:pPr>
      <w:r>
        <w:rPr>
          <w:lang w:val="bg-BG"/>
        </w:rPr>
        <w:t>С жълти хоризонтални линии допълнително са пояснени стойностите на скоростта, отбелязани през десет км/ч с техните числови стойности, а между тях са нанесени по-тънки линии, уточняващи стойностите през 2 км/ч</w:t>
      </w:r>
      <w:r w:rsidR="00484639">
        <w:rPr>
          <w:lang w:val="bg-BG"/>
        </w:rPr>
        <w:t xml:space="preserve"> (фиг. 4.1, поз. </w:t>
      </w:r>
      <w:r w:rsidR="00103A87">
        <w:rPr>
          <w:lang w:val="bg-BG"/>
        </w:rPr>
        <w:t>3</w:t>
      </w:r>
      <w:r w:rsidR="00484639">
        <w:rPr>
          <w:lang w:val="bg-BG"/>
        </w:rPr>
        <w:t>)</w:t>
      </w:r>
      <w:r>
        <w:rPr>
          <w:lang w:val="bg-BG"/>
        </w:rPr>
        <w:t xml:space="preserve">. </w:t>
      </w:r>
    </w:p>
    <w:p w14:paraId="5B00C446" w14:textId="18A383FC" w:rsidR="00F07B2E" w:rsidRDefault="00F07B2E" w:rsidP="00FE3198">
      <w:pPr>
        <w:ind w:firstLine="720"/>
        <w:rPr>
          <w:lang w:val="bg-BG"/>
        </w:rPr>
      </w:pPr>
      <w:r>
        <w:rPr>
          <w:lang w:val="bg-BG"/>
        </w:rPr>
        <w:t xml:space="preserve">В зоната на регистриране на времето допълнително са нанесени светлосини хоризонтални линии, уточняващи минутите на събитията, като първата, петата и десетата </w:t>
      </w:r>
      <w:r w:rsidR="00484639">
        <w:rPr>
          <w:lang w:val="bg-BG"/>
        </w:rPr>
        <w:t xml:space="preserve">линия са по-дебели и с допълнителни числени стойности, а между линиите, обозначаващи минутите, мащабно са нанесени по-тънки линии, всяка обозначаваща десет секунди в съответната минута (фиг. 4.1, поз. </w:t>
      </w:r>
      <w:r w:rsidR="00103A87">
        <w:rPr>
          <w:lang w:val="bg-BG"/>
        </w:rPr>
        <w:t>4</w:t>
      </w:r>
      <w:r w:rsidR="00484639">
        <w:rPr>
          <w:lang w:val="bg-BG"/>
        </w:rPr>
        <w:t xml:space="preserve">). По този начин се дава възможност времето да бъде изчислено с точност до 10 секунди. </w:t>
      </w:r>
      <w:r>
        <w:rPr>
          <w:lang w:val="bg-BG"/>
        </w:rPr>
        <w:t>Всичко това е направено за по-добра прегледност и яснота при извършване на анализа.</w:t>
      </w:r>
      <w:r w:rsidR="00484639" w:rsidRPr="0043760A">
        <w:rPr>
          <w:noProof/>
          <w:lang w:val="bg-BG"/>
        </w:rPr>
        <w:t xml:space="preserve"> </w:t>
      </w:r>
    </w:p>
    <w:p w14:paraId="2AD814CD" w14:textId="72B7CF9E" w:rsidR="00FE3198" w:rsidRPr="00FE3198" w:rsidRDefault="00FE3198" w:rsidP="00FE3198">
      <w:pPr>
        <w:ind w:firstLine="720"/>
        <w:rPr>
          <w:lang w:val="bg-BG"/>
        </w:rPr>
      </w:pPr>
      <w:r w:rsidRPr="00FE3198">
        <w:rPr>
          <w:lang w:val="bg-BG"/>
        </w:rPr>
        <w:t xml:space="preserve">ПВ № 50215 пристига в гара Драгичево </w:t>
      </w:r>
      <w:r w:rsidR="00484639">
        <w:rPr>
          <w:lang w:val="bg-BG"/>
        </w:rPr>
        <w:t xml:space="preserve">(фиг. 4.1, поз. </w:t>
      </w:r>
      <w:r w:rsidR="00103A87">
        <w:rPr>
          <w:lang w:val="bg-BG"/>
        </w:rPr>
        <w:t>5</w:t>
      </w:r>
      <w:r w:rsidR="00484639">
        <w:rPr>
          <w:lang w:val="bg-BG"/>
        </w:rPr>
        <w:t xml:space="preserve">) </w:t>
      </w:r>
      <w:r w:rsidRPr="00FE3198">
        <w:rPr>
          <w:lang w:val="bg-BG"/>
        </w:rPr>
        <w:t>в 23:09</w:t>
      </w:r>
      <w:r>
        <w:rPr>
          <w:lang w:val="bg-BG"/>
        </w:rPr>
        <w:t>:00</w:t>
      </w:r>
      <w:r w:rsidRPr="00FE3198">
        <w:rPr>
          <w:lang w:val="bg-BG"/>
        </w:rPr>
        <w:t xml:space="preserve"> часа и след престой от 30 секунди заминава в 23:09:30 часа</w:t>
      </w:r>
      <w:r w:rsidR="00484639">
        <w:rPr>
          <w:lang w:val="bg-BG"/>
        </w:rPr>
        <w:t xml:space="preserve"> (фиг. 4.1, поз. </w:t>
      </w:r>
      <w:r w:rsidR="00103A87">
        <w:rPr>
          <w:lang w:val="bg-BG"/>
        </w:rPr>
        <w:t>6</w:t>
      </w:r>
      <w:r w:rsidR="00484639">
        <w:rPr>
          <w:lang w:val="bg-BG"/>
        </w:rPr>
        <w:t>)</w:t>
      </w:r>
      <w:r w:rsidRPr="00FE3198">
        <w:rPr>
          <w:lang w:val="bg-BG"/>
        </w:rPr>
        <w:t>. Развива максимална скорост 63 км/ч</w:t>
      </w:r>
      <w:r w:rsidR="00D176B4">
        <w:rPr>
          <w:lang w:val="bg-BG"/>
        </w:rPr>
        <w:t xml:space="preserve"> </w:t>
      </w:r>
      <w:r w:rsidR="00AA30F8">
        <w:rPr>
          <w:lang w:val="bg-BG"/>
        </w:rPr>
        <w:t xml:space="preserve">(фиг. 4.1, поз. 7) </w:t>
      </w:r>
      <w:r w:rsidR="00D176B4">
        <w:rPr>
          <w:lang w:val="bg-BG"/>
        </w:rPr>
        <w:t>при допустима за участъка Владя – Перник разпределителна 90 км/ч</w:t>
      </w:r>
      <w:r w:rsidRPr="00FE3198">
        <w:rPr>
          <w:lang w:val="bg-BG"/>
        </w:rPr>
        <w:t>, след което намалява скоростта, като на два пъти задържа с автоматичната спирачка на влака, изпускайки въздух от главния въздухопровод и в 23:11:20 часа се установява на спирка Даскалово</w:t>
      </w:r>
      <w:r w:rsidR="00D176B4">
        <w:rPr>
          <w:lang w:val="bg-BG"/>
        </w:rPr>
        <w:t xml:space="preserve"> (фиг. 4.</w:t>
      </w:r>
      <w:r w:rsidR="00CA1124">
        <w:rPr>
          <w:lang w:val="bg-BG"/>
        </w:rPr>
        <w:t>2</w:t>
      </w:r>
      <w:r w:rsidR="00AA30F8">
        <w:rPr>
          <w:lang w:val="bg-BG"/>
        </w:rPr>
        <w:t xml:space="preserve">, поз. </w:t>
      </w:r>
      <w:r w:rsidR="00CA1124">
        <w:rPr>
          <w:lang w:val="bg-BG"/>
        </w:rPr>
        <w:t>1</w:t>
      </w:r>
      <w:r w:rsidR="00D176B4">
        <w:rPr>
          <w:lang w:val="bg-BG"/>
        </w:rPr>
        <w:t>)</w:t>
      </w:r>
      <w:r w:rsidRPr="00FE3198">
        <w:rPr>
          <w:lang w:val="bg-BG"/>
        </w:rPr>
        <w:t>. След престой от 1 минута, потегля в 23:12:20 часа</w:t>
      </w:r>
      <w:r w:rsidR="005B6C0F">
        <w:rPr>
          <w:lang w:val="bg-BG"/>
        </w:rPr>
        <w:t xml:space="preserve"> (фиг. 4.2, поз. 2)</w:t>
      </w:r>
      <w:r w:rsidRPr="00FE3198">
        <w:rPr>
          <w:lang w:val="bg-BG"/>
        </w:rPr>
        <w:t xml:space="preserve">. При пътуването си до спирка Метал развива максимална скорост 60 км/ч </w:t>
      </w:r>
      <w:r w:rsidR="005B6C0F">
        <w:rPr>
          <w:lang w:val="bg-BG"/>
        </w:rPr>
        <w:t xml:space="preserve">(фиг. 4.2, поз. 3) </w:t>
      </w:r>
      <w:r w:rsidRPr="00FE3198">
        <w:rPr>
          <w:lang w:val="bg-BG"/>
        </w:rPr>
        <w:t>и пристига на спирката в 23:14:00 часа</w:t>
      </w:r>
      <w:r w:rsidR="005B6C0F">
        <w:rPr>
          <w:lang w:val="bg-BG"/>
        </w:rPr>
        <w:t xml:space="preserve"> (фиг. 4.</w:t>
      </w:r>
      <w:r w:rsidR="00C6679A">
        <w:rPr>
          <w:lang w:val="bg-BG"/>
        </w:rPr>
        <w:t>3</w:t>
      </w:r>
      <w:r w:rsidR="005B6C0F">
        <w:rPr>
          <w:lang w:val="bg-BG"/>
        </w:rPr>
        <w:t>, поз. 1)</w:t>
      </w:r>
      <w:r w:rsidRPr="00FE3198">
        <w:rPr>
          <w:lang w:val="bg-BG"/>
        </w:rPr>
        <w:t>. Престоява 30 секунди и в 23:14:30 часа потегля.</w:t>
      </w:r>
      <w:r w:rsidR="00FC5931" w:rsidRPr="0043760A">
        <w:rPr>
          <w:noProof/>
          <w:lang w:val="bg-BG"/>
        </w:rPr>
        <w:t xml:space="preserve"> </w:t>
      </w:r>
    </w:p>
    <w:p w14:paraId="3EA2B485" w14:textId="77729DFA" w:rsidR="00FE3198" w:rsidRPr="00FE3198" w:rsidRDefault="00FE3198" w:rsidP="00FE3198">
      <w:pPr>
        <w:ind w:firstLine="720"/>
        <w:rPr>
          <w:lang w:val="bg-BG"/>
        </w:rPr>
      </w:pPr>
      <w:r w:rsidRPr="00FE3198">
        <w:rPr>
          <w:lang w:val="bg-BG"/>
        </w:rPr>
        <w:t xml:space="preserve">След потегляне от спирка Метал влакът ускорява и отново развива </w:t>
      </w:r>
      <w:r w:rsidR="007E26EF">
        <w:rPr>
          <w:lang w:val="bg-BG"/>
        </w:rPr>
        <w:t xml:space="preserve">скорост до </w:t>
      </w:r>
      <w:r w:rsidRPr="00FE3198">
        <w:rPr>
          <w:lang w:val="bg-BG"/>
        </w:rPr>
        <w:t>63 км/ч</w:t>
      </w:r>
      <w:r w:rsidR="000C1021">
        <w:rPr>
          <w:lang w:val="bg-BG"/>
        </w:rPr>
        <w:t xml:space="preserve"> (фиг. 4.4, поз. 1)</w:t>
      </w:r>
      <w:r w:rsidRPr="00FE3198">
        <w:rPr>
          <w:lang w:val="bg-BG"/>
        </w:rPr>
        <w:t>, след което скоростта започва плавно да намалява до 47 км/ч поради това, че локомотивният машинист задържа с автоматичната влакова спирачка, като намалява налягането в главния въздухопровод от 5 на 4 бара, след което разхлабва спирачката, скоростта се увеличава до 50 км/ч, отново машинистът задържа с влаковата спирачка, скоростта намалява до 48 км/ч, следва ново увеличаване на скоростта до 50 км/ч поради ново разхлабване на спирачката, след което скоростта започва да намалява на степени отново поради неколкократно задържане с автоматичната спирачка докато накрая скоростта намалява до 0 км/ч и влакът се установява в гара Перник разпределителна в 23:18:50 часа</w:t>
      </w:r>
      <w:r w:rsidR="000C1021">
        <w:rPr>
          <w:lang w:val="bg-BG"/>
        </w:rPr>
        <w:t xml:space="preserve"> (фиг. 4.4, поз. 2)</w:t>
      </w:r>
      <w:r w:rsidRPr="00FE3198">
        <w:rPr>
          <w:lang w:val="bg-BG"/>
        </w:rPr>
        <w:t>. Влакът престоява в продължение на 30 секунди на гарата</w:t>
      </w:r>
      <w:r w:rsidR="000C1021">
        <w:rPr>
          <w:lang w:val="bg-BG"/>
        </w:rPr>
        <w:t xml:space="preserve"> (фиг. 4.4, поз. 3)</w:t>
      </w:r>
      <w:r w:rsidRPr="00FE3198">
        <w:rPr>
          <w:lang w:val="bg-BG"/>
        </w:rPr>
        <w:t>.</w:t>
      </w:r>
    </w:p>
    <w:p w14:paraId="5449F643" w14:textId="332A5F57" w:rsidR="00FE3198" w:rsidRDefault="005233EA" w:rsidP="00D176B4">
      <w:pPr>
        <w:pStyle w:val="af7"/>
        <w:spacing w:before="0" w:beforeAutospacing="0" w:after="0" w:afterAutospacing="0"/>
        <w:ind w:firstLine="72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AD68E37" wp14:editId="1CF4E8B2">
                <wp:simplePos x="0" y="0"/>
                <wp:positionH relativeFrom="column">
                  <wp:posOffset>-330200</wp:posOffset>
                </wp:positionH>
                <wp:positionV relativeFrom="page">
                  <wp:posOffset>1543050</wp:posOffset>
                </wp:positionV>
                <wp:extent cx="3365500" cy="7705725"/>
                <wp:effectExtent l="0" t="0" r="6350" b="9525"/>
                <wp:wrapTopAndBottom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5500" cy="7705725"/>
                          <a:chOff x="0" y="0"/>
                          <a:chExt cx="4067175" cy="6956184"/>
                        </a:xfrm>
                      </wpg:grpSpPr>
                      <wpg:grpSp>
                        <wpg:cNvPr id="184" name="Group 184"/>
                        <wpg:cNvGrpSpPr/>
                        <wpg:grpSpPr>
                          <a:xfrm>
                            <a:off x="0" y="0"/>
                            <a:ext cx="4067175" cy="6956184"/>
                            <a:chOff x="0" y="0"/>
                            <a:chExt cx="4067175" cy="6956184"/>
                          </a:xfrm>
                        </wpg:grpSpPr>
                        <wpg:grpSp>
                          <wpg:cNvPr id="181" name="Group 181"/>
                          <wpg:cNvGrpSpPr/>
                          <wpg:grpSpPr>
                            <a:xfrm>
                              <a:off x="0" y="0"/>
                              <a:ext cx="4067175" cy="6956184"/>
                              <a:chOff x="0" y="0"/>
                              <a:chExt cx="4067175" cy="6956184"/>
                            </a:xfrm>
                          </wpg:grpSpPr>
                          <wpg:grpSp>
                            <wpg:cNvPr id="179" name="Group 179"/>
                            <wpg:cNvGrpSpPr/>
                            <wpg:grpSpPr>
                              <a:xfrm>
                                <a:off x="0" y="0"/>
                                <a:ext cx="4067175" cy="6956184"/>
                                <a:chOff x="0" y="0"/>
                                <a:chExt cx="4067175" cy="6956184"/>
                              </a:xfrm>
                            </wpg:grpSpPr>
                            <wpg:grpSp>
                              <wpg:cNvPr id="177" name="Group 177"/>
                              <wpg:cNvGrpSpPr/>
                              <wpg:grpSpPr>
                                <a:xfrm>
                                  <a:off x="0" y="0"/>
                                  <a:ext cx="4067175" cy="6956184"/>
                                  <a:chOff x="0" y="0"/>
                                  <a:chExt cx="4067175" cy="6956828"/>
                                </a:xfrm>
                              </wpg:grpSpPr>
                              <wpg:grpSp>
                                <wpg:cNvPr id="175" name="Group 175"/>
                                <wpg:cNvGrpSpPr/>
                                <wpg:grpSpPr>
                                  <a:xfrm>
                                    <a:off x="0" y="0"/>
                                    <a:ext cx="4067175" cy="6956828"/>
                                    <a:chOff x="0" y="0"/>
                                    <a:chExt cx="4067175" cy="6956828"/>
                                  </a:xfrm>
                                </wpg:grpSpPr>
                                <wpg:grpSp>
                                  <wpg:cNvPr id="174" name="Group 174"/>
                                  <wpg:cNvGrpSpPr/>
                                  <wpg:grpSpPr>
                                    <a:xfrm>
                                      <a:off x="0" y="0"/>
                                      <a:ext cx="4067175" cy="6956828"/>
                                      <a:chOff x="0" y="0"/>
                                      <a:chExt cx="4067175" cy="6956828"/>
                                    </a:xfrm>
                                  </wpg:grpSpPr>
                                  <wpg:grpSp>
                                    <wpg:cNvPr id="173" name="Group 173"/>
                                    <wpg:cNvGrpSpPr/>
                                    <wpg:grpSpPr>
                                      <a:xfrm>
                                        <a:off x="0" y="0"/>
                                        <a:ext cx="4067175" cy="6956828"/>
                                        <a:chOff x="0" y="0"/>
                                        <a:chExt cx="4067175" cy="6956828"/>
                                      </a:xfrm>
                                    </wpg:grpSpPr>
                                    <wpg:grpSp>
                                      <wpg:cNvPr id="172" name="Group 172"/>
                                      <wpg:cNvGrpSpPr/>
                                      <wpg:grpSpPr>
                                        <a:xfrm>
                                          <a:off x="0" y="0"/>
                                          <a:ext cx="4067175" cy="6956828"/>
                                          <a:chOff x="0" y="0"/>
                                          <a:chExt cx="4067175" cy="6956828"/>
                                        </a:xfrm>
                                      </wpg:grpSpPr>
                                      <wpg:grpSp>
                                        <wpg:cNvPr id="165" name="Group 165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4067175" cy="6956828"/>
                                            <a:chOff x="0" y="0"/>
                                            <a:chExt cx="4067175" cy="6956828"/>
                                          </a:xfrm>
                                        </wpg:grpSpPr>
                                        <wpg:grpSp>
                                          <wpg:cNvPr id="157" name="Group 157"/>
                                          <wpg:cNvGrpSpPr/>
                                          <wpg:grpSpPr>
                                            <a:xfrm>
                                              <a:off x="0" y="0"/>
                                              <a:ext cx="4067175" cy="6956828"/>
                                              <a:chOff x="302148" y="87464"/>
                                              <a:chExt cx="4067300" cy="8008233"/>
                                            </a:xfrm>
                                          </wpg:grpSpPr>
                                          <pic:pic xmlns:pic="http://schemas.openxmlformats.org/drawingml/2006/picture">
                                            <pic:nvPicPr>
                                              <pic:cNvPr id="158" name="Picture 158"/>
                                              <pic:cNvPicPr>
                                                <a:picLocks noChangeAspect="1"/>
                                              </pic:cNvPicPr>
                                            </pic:nvPicPr>
                                            <pic:blipFill rotWithShape="1">
                                              <a:blip r:embed="rId43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t="381" b="-664"/>
                                              <a:stretch/>
                                            </pic:blipFill>
                                            <pic:spPr>
                                              <a:xfrm>
                                                <a:off x="302149" y="87464"/>
                                                <a:ext cx="4067299" cy="717019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  <wps:wsp>
                                            <wps:cNvPr id="159" name="Text Box 5"/>
                                            <wps:cNvSpPr txBox="1"/>
                                            <wps:spPr>
                                              <a:xfrm>
                                                <a:off x="302148" y="7257661"/>
                                                <a:ext cx="4067299" cy="83803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chemeClr val="lt1"/>
                                              </a:solidFill>
                                              <a:ln w="6350">
                                                <a:noFill/>
                                              </a:ln>
                                            </wps:spPr>
                                            <wps:txbx>
                                              <w:txbxContent>
                                                <w:p w14:paraId="3EE72744" w14:textId="37845229" w:rsidR="0043760A" w:rsidRPr="003A508C" w:rsidRDefault="0043760A" w:rsidP="00484639">
                                                  <w:pPr>
                                                    <w:ind w:firstLine="0"/>
                                                    <w:jc w:val="center"/>
                                                    <w:rPr>
                                                      <w:rFonts w:eastAsia="Calibri"/>
                                                      <w:b/>
                                                      <w:bCs/>
                                                    </w:rPr>
                                                  </w:pPr>
                                                  <w:r w:rsidRPr="00862BEB">
                                                    <w:rPr>
                                                      <w:rFonts w:eastAsia="Calibri"/>
                                                      <w:b/>
                                                      <w:bCs/>
                                                      <w:lang w:val="bg-BG"/>
                                                    </w:rPr>
                                                    <w:t>Фиг</w:t>
                                                  </w:r>
                                                  <w:r>
                                                    <w:rPr>
                                                      <w:rFonts w:eastAsia="Calibri"/>
                                                      <w:b/>
                                                      <w:bCs/>
                                                    </w:rPr>
                                                    <w:t xml:space="preserve">. </w:t>
                                                  </w:r>
                                                  <w:r>
                                                    <w:rPr>
                                                      <w:rFonts w:eastAsia="Calibri"/>
                                                      <w:b/>
                                                      <w:bCs/>
                                                      <w:lang w:val="bg-BG"/>
                                                    </w:rPr>
                                                    <w:t>4</w:t>
                                                  </w:r>
                                                  <w:r>
                                                    <w:rPr>
                                                      <w:rFonts w:eastAsia="Calibri"/>
                                                      <w:b/>
                                                      <w:bCs/>
                                                    </w:rPr>
                                                    <w:t>.</w:t>
                                                  </w:r>
                                                  <w:r>
                                                    <w:rPr>
                                                      <w:rFonts w:eastAsia="Calibri"/>
                                                      <w:b/>
                                                      <w:bCs/>
                                                      <w:lang w:val="bg-BG"/>
                                                    </w:rPr>
                                                    <w:t>1</w:t>
                                                  </w:r>
                                                  <w:r>
                                                    <w:rPr>
                                                      <w:rFonts w:eastAsia="Calibri"/>
                                                      <w:b/>
                                                      <w:bCs/>
                                                    </w:rPr>
                                                    <w:t xml:space="preserve">. </w:t>
                                                  </w:r>
                                                  <w:r>
                                                    <w:rPr>
                                                      <w:rFonts w:eastAsia="Calibri"/>
                                                      <w:b/>
                                                      <w:bCs/>
                                                      <w:lang w:val="bg-BG"/>
                                                    </w:rPr>
                                                    <w:t>Разшифровка на движението на влака от пристигането в гара Драгичево до спирането на спирка Даскалово.</w:t>
                                                  </w:r>
                                                </w:p>
                                              </w:txbxContent>
                                            </wps:txbx>
    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  <wps:wsp>
                                          <wps:cNvPr id="160" name="Straight Arrow Connector 160"/>
                                          <wps:cNvCnPr/>
                                          <wps:spPr>
                                            <a:xfrm flipV="1">
                                              <a:off x="2657475" y="4391025"/>
                                              <a:ext cx="409575" cy="314325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ln w="28575">
                                              <a:solidFill>
                                                <a:srgbClr val="FF0000"/>
                                              </a:solidFill>
                                              <a:tailEnd type="triangle"/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161" name="Straight Arrow Connector 161"/>
                                          <wps:cNvCnPr/>
                                          <wps:spPr>
                                            <a:xfrm>
                                              <a:off x="581025" y="2152650"/>
                                              <a:ext cx="581025" cy="533400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ln w="28575">
                                              <a:solidFill>
                                                <a:srgbClr val="FF0000"/>
                                              </a:solidFill>
                                              <a:tailEnd type="triangle"/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162" name="Straight Arrow Connector 162"/>
                                          <wps:cNvCnPr/>
                                          <wps:spPr>
                                            <a:xfrm flipV="1">
                                              <a:off x="2105025" y="1762125"/>
                                              <a:ext cx="276225" cy="390525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ln w="28575">
                                              <a:solidFill>
                                                <a:srgbClr val="FF0000"/>
                                              </a:solidFill>
                                              <a:tailEnd type="triangle"/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163" name="Straight Arrow Connector 163"/>
                                          <wps:cNvCnPr/>
                                          <wps:spPr>
                                            <a:xfrm flipH="1" flipV="1">
                                              <a:off x="3248025" y="1762125"/>
                                              <a:ext cx="409577" cy="266700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ln w="28575">
                                              <a:solidFill>
                                                <a:srgbClr val="FF0000"/>
                                              </a:solidFill>
                                              <a:tailEnd type="triangle"/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  <wps:wsp>
                                          <wps:cNvPr id="164" name="Straight Arrow Connector 164"/>
                                          <wps:cNvCnPr/>
                                          <wps:spPr>
                                            <a:xfrm flipV="1">
                                              <a:off x="2667000" y="4038600"/>
                                              <a:ext cx="409575" cy="314325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ln w="28575">
                                              <a:solidFill>
                                                <a:srgbClr val="FF0000"/>
                                              </a:solidFill>
                                              <a:tailEnd type="triangle"/>
                                            </a:ln>
                                          </wps:spPr>
                                          <wps:style>
                                            <a:lnRef idx="1">
                                              <a:schemeClr val="accent1"/>
                                            </a:lnRef>
                                            <a:fillRef idx="0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tx1"/>
                                            </a:fontRef>
                                          </wps:style>
                                          <wps:bodyPr/>
                                        </wps:wsp>
                                      </wpg:grpSp>
                                      <wps:wsp>
                                        <wps:cNvPr id="168" name="Text Box 168"/>
                                        <wps:cNvSpPr txBox="1"/>
                                        <wps:spPr>
                                          <a:xfrm>
                                            <a:off x="390525" y="1762078"/>
                                            <a:ext cx="275258" cy="389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6350"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4D681F62" w14:textId="6175D747" w:rsidR="0043760A" w:rsidRPr="00AA6357" w:rsidRDefault="0043760A" w:rsidP="00AA6357">
                                              <w:pPr>
                                                <w:ind w:firstLine="0"/>
                                                <w:rPr>
                                                  <w:rFonts w:ascii="ISOCPEUR" w:hAnsi="ISOCPEUR"/>
                                                  <w:b/>
                                                  <w:bCs/>
                                                  <w:i/>
                                                  <w:iCs/>
                                                  <w:color w:val="FF0000"/>
                                                  <w:sz w:val="52"/>
                                                  <w:szCs w:val="44"/>
                                                  <w:lang w:val="bg-BG"/>
                                                </w:rPr>
                                              </w:pPr>
                                              <w:r>
                                                <w:rPr>
                                                  <w:rFonts w:ascii="ISOCPEUR" w:hAnsi="ISOCPEUR"/>
                                                  <w:b/>
                                                  <w:bCs/>
                                                  <w:i/>
                                                  <w:iCs/>
                                                  <w:color w:val="FF0000"/>
                                                  <w:sz w:val="52"/>
                                                  <w:szCs w:val="44"/>
                                                  <w:lang w:val="bg-BG"/>
                                                </w:rPr>
                                                <w:t>3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169" name="Text Box 169"/>
                                      <wps:cNvSpPr txBox="1"/>
                                      <wps:spPr>
                                        <a:xfrm>
                                          <a:off x="1914525" y="2028772"/>
                                          <a:ext cx="275258" cy="39040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6350">
                                          <a:noFill/>
                                        </a:ln>
                                      </wps:spPr>
                                      <wps:txbx>
                                        <w:txbxContent>
                                          <w:p w14:paraId="5B19C3DC" w14:textId="1A9C2F12" w:rsidR="0043760A" w:rsidRPr="00AA6357" w:rsidRDefault="0043760A" w:rsidP="00AA6357">
                                            <w:pPr>
                                              <w:ind w:firstLine="0"/>
                                              <w:rPr>
                                                <w:rFonts w:ascii="ISOCPEUR" w:hAnsi="ISOCPEUR"/>
                                                <w:b/>
                                                <w:bCs/>
                                                <w:i/>
                                                <w:iCs/>
                                                <w:color w:val="FF0000"/>
                                                <w:sz w:val="52"/>
                                                <w:szCs w:val="44"/>
                                                <w:lang w:val="bg-BG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ISOCPEUR" w:hAnsi="ISOCPEUR"/>
                                                <w:b/>
                                                <w:bCs/>
                                                <w:i/>
                                                <w:iCs/>
                                                <w:color w:val="FF0000"/>
                                                <w:sz w:val="52"/>
                                                <w:szCs w:val="44"/>
                                                <w:lang w:val="bg-BG"/>
                                              </w:rPr>
                                              <w:t>4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70" name="Text Box 170"/>
                                    <wps:cNvSpPr txBox="1"/>
                                    <wps:spPr>
                                      <a:xfrm>
                                        <a:off x="3533775" y="1971624"/>
                                        <a:ext cx="279095" cy="39040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828D4A7" w14:textId="34560536" w:rsidR="0043760A" w:rsidRPr="00AA6357" w:rsidRDefault="0043760A" w:rsidP="00AA6357">
                                          <w:pPr>
                                            <w:ind w:firstLine="0"/>
                                            <w:rPr>
                                              <w:rFonts w:ascii="ISOCPEUR" w:hAnsi="ISOCPEUR"/>
                                              <w:b/>
                                              <w:bCs/>
                                              <w:i/>
                                              <w:iCs/>
                                              <w:color w:val="FF0000"/>
                                              <w:sz w:val="52"/>
                                              <w:szCs w:val="44"/>
                                              <w:lang w:val="bg-BG"/>
                                            </w:rPr>
                                          </w:pPr>
                                          <w:r>
                                            <w:rPr>
                                              <w:rFonts w:ascii="ISOCPEUR" w:hAnsi="ISOCPEUR"/>
                                              <w:b/>
                                              <w:bCs/>
                                              <w:i/>
                                              <w:iCs/>
                                              <w:color w:val="FF0000"/>
                                              <w:sz w:val="52"/>
                                              <w:szCs w:val="44"/>
                                              <w:lang w:val="bg-BG"/>
                                            </w:rP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66" name="Text Box 166"/>
                                  <wps:cNvSpPr txBox="1"/>
                                  <wps:spPr>
                                    <a:xfrm>
                                      <a:off x="2466975" y="4514732"/>
                                      <a:ext cx="273723" cy="3898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E98F2D7" w14:textId="1B820426" w:rsidR="0043760A" w:rsidRPr="00AA6357" w:rsidRDefault="0043760A" w:rsidP="00AA6357">
                                        <w:pPr>
                                          <w:ind w:firstLine="0"/>
                                          <w:rPr>
                                            <w:rFonts w:ascii="ISOCPEUR" w:hAnsi="ISOCPEUR"/>
                                            <w:b/>
                                            <w:bCs/>
                                            <w:i/>
                                            <w:iCs/>
                                            <w:color w:val="FF0000"/>
                                            <w:sz w:val="52"/>
                                            <w:szCs w:val="44"/>
                                            <w:lang w:val="bg-BG"/>
                                          </w:rPr>
                                        </w:pPr>
                                        <w:r w:rsidRPr="00AA6357">
                                          <w:rPr>
                                            <w:rFonts w:ascii="ISOCPEUR" w:hAnsi="ISOCPEUR"/>
                                            <w:b/>
                                            <w:bCs/>
                                            <w:i/>
                                            <w:iCs/>
                                            <w:color w:val="FF0000"/>
                                            <w:sz w:val="52"/>
                                            <w:szCs w:val="44"/>
                                            <w:lang w:val="bg-BG"/>
                                          </w:rPr>
                                          <w:t>1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67" name="Text Box 167"/>
                                <wps:cNvSpPr txBox="1"/>
                                <wps:spPr>
                                  <a:xfrm>
                                    <a:off x="2466975" y="4124217"/>
                                    <a:ext cx="273723" cy="3904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33490A2" w14:textId="067D7F81" w:rsidR="0043760A" w:rsidRPr="00AA6357" w:rsidRDefault="0043760A" w:rsidP="00AA6357">
                                      <w:pPr>
                                        <w:ind w:firstLine="0"/>
                                        <w:rPr>
                                          <w:rFonts w:ascii="ISOCPEUR" w:hAnsi="ISOCPEUR"/>
                                          <w:b/>
                                          <w:bCs/>
                                          <w:i/>
                                          <w:iCs/>
                                          <w:color w:val="FF0000"/>
                                          <w:sz w:val="52"/>
                                          <w:szCs w:val="44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ISOCPEUR" w:hAnsi="ISOCPEUR"/>
                                          <w:b/>
                                          <w:bCs/>
                                          <w:i/>
                                          <w:iCs/>
                                          <w:color w:val="FF0000"/>
                                          <w:sz w:val="52"/>
                                          <w:szCs w:val="44"/>
                                          <w:lang w:val="bg-BG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78" name="Straight Arrow Connector 178"/>
                              <wps:cNvCnPr/>
                              <wps:spPr>
                                <a:xfrm flipH="1">
                                  <a:off x="3267075" y="1343025"/>
                                  <a:ext cx="390525" cy="199390"/>
                                </a:xfrm>
                                <a:prstGeom prst="straightConnector1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180" name="Text Box 180"/>
                            <wps:cNvSpPr txBox="1"/>
                            <wps:spPr>
                              <a:xfrm>
                                <a:off x="3600450" y="1009624"/>
                                <a:ext cx="273723" cy="38979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D23F956" w14:textId="10753896" w:rsidR="0043760A" w:rsidRPr="00AA6357" w:rsidRDefault="0043760A" w:rsidP="00103A87">
                                  <w:pPr>
                                    <w:ind w:firstLine="0"/>
                                    <w:rPr>
                                      <w:rFonts w:ascii="ISOCPEUR" w:hAnsi="ISOCPEUR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52"/>
                                      <w:szCs w:val="44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ISOCPEUR" w:hAnsi="ISOCPEUR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52"/>
                                      <w:szCs w:val="44"/>
                                      <w:lang w:val="bg-BG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82" name="Straight Arrow Connector 182"/>
                          <wps:cNvCnPr/>
                          <wps:spPr>
                            <a:xfrm>
                              <a:off x="3248025" y="2543175"/>
                              <a:ext cx="285750" cy="533351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83" name="Text Box 183"/>
                        <wps:cNvSpPr txBox="1"/>
                        <wps:spPr>
                          <a:xfrm>
                            <a:off x="3152251" y="2152594"/>
                            <a:ext cx="273723" cy="3903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8AEA63" w14:textId="48F68756" w:rsidR="0043760A" w:rsidRPr="00AA6357" w:rsidRDefault="0043760A" w:rsidP="00103A87">
                              <w:pPr>
                                <w:ind w:firstLine="0"/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</w:pPr>
                              <w:r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D68E37" id="Group 185" o:spid="_x0000_s1104" style="position:absolute;left:0;text-align:left;margin-left:-26pt;margin-top:121.5pt;width:265pt;height:606.75pt;z-index:251689984;mso-position-vertical-relative:page;mso-width-relative:margin;mso-height-relative:margin" coordsize="40671,695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">
                <v:group id="Group 184" o:spid="_x0000_s1105" style="position:absolute;width:40671;height:69561" coordsize="40671,69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<v:group id="Group 181" o:spid="_x0000_s1106" style="position:absolute;width:40671;height:69561" coordsize="40671,69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">
                    <v:group id="Group 179" o:spid="_x0000_s1107" style="position:absolute;width:40671;height:69561" coordsize="40671,69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    <v:group id="Group 177" o:spid="_x0000_s1108" style="position:absolute;width:40671;height:69561" coordsize="40671,69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      <v:group id="Group 175" o:spid="_x0000_s1109" style="position:absolute;width:40671;height:69568" coordsize="40671,69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        <v:group id="Group 174" o:spid="_x0000_s1110" style="position:absolute;width:40671;height:69568" coordsize="40671,69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e8i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+Rv8PhMukKsfAAAA//8DAFBLAQItABQABgAIAAAAIQDb4fbL7gAAAIUBAAATAAAAAAAAAAAA&#10;AAAAAAAAAABbQ29udGVudF9UeXBlc10ueG1sUEsBAi0AFAAGAAgAAAAhAFr0LFu/AAAAFQEAAAsA&#10;AAAAAAAAAAAAAAAAHwEAAF9yZWxzLy5yZWxzUEsBAi0AFAAGAAgAAAAhAGz57yLEAAAA3AAAAA8A&#10;AAAAAAAAAAAAAAAABwIAAGRycy9kb3ducmV2LnhtbFBLBQYAAAAAAwADALcAAAD4AgAAAAA=&#10;">
                            <v:group id="Group 173" o:spid="_x0000_s1111" style="position:absolute;width:40671;height:69568" coordsize="40671,69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            <v:group id="Group 172" o:spid="_x0000_s1112" style="position:absolute;width:40671;height:69568" coordsize="40671,69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              <v:group id="Group 165" o:spid="_x0000_s1113" style="position:absolute;width:40671;height:69568" coordsize="40671,69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xk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">
                                  <v:group id="Group 157" o:spid="_x0000_s1114" style="position:absolute;width:40671;height:69568" coordorigin="3021,874" coordsize="40673,80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                      <v:shapetype id="_x0000_t75" coordsize="21600,21600" o:spt="75" o:preferrelative="t" path="m@4@5l@4@11@9@11@9@5xe" filled="f" stroked="f">
                                      <v:stroke joinstyle="miter"/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  <v:path o:extrusionok="f" gradientshapeok="t" o:connecttype="rect"/>
                                      <o:lock v:ext="edit" aspectratio="t"/>
                                    </v:shapetype>
                                    <v:shape id="Picture 158" o:spid="_x0000_s1115" type="#_x0000_t75" style="position:absolute;left:3021;top:874;width:40673;height:7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">
                                      <v:imagedata r:id="rId44" o:title="" croptop="250f" cropbottom="-435f"/>
                                      <v:path arrowok="t"/>
                                    </v:shape>
                                    <v:shapetype id="_x0000_t202" coordsize="21600,21600" o:spt="202" path="m,l,21600r21600,l21600,xe">
                                      <v:stroke joinstyle="miter"/>
                                      <v:path gradientshapeok="t" o:connecttype="rect"/>
                                    </v:shapetype>
                                    <v:shape id="Text Box 5" o:spid="_x0000_s1116" type="#_x0000_t202" style="position:absolute;left:3021;top:72576;width:40673;height:8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" fillcolor="white [3201]" stroked="f" strokeweight=".5pt">
                                      <v:textbox>
                                        <w:txbxContent>
                                          <w:p w14:paraId="3EE72744" w14:textId="37845229" w:rsidR="0043760A" w:rsidRPr="003A508C" w:rsidRDefault="0043760A" w:rsidP="00484639">
                                            <w:pPr>
                                              <w:ind w:firstLine="0"/>
                                              <w:jc w:val="center"/>
                                              <w:rPr>
                                                <w:rFonts w:eastAsia="Calibri"/>
                                                <w:b/>
                                                <w:bCs/>
                                              </w:rPr>
                                            </w:pPr>
                                            <w:r w:rsidRPr="00862BEB">
                                              <w:rPr>
                                                <w:rFonts w:eastAsia="Calibri"/>
                                                <w:b/>
                                                <w:bCs/>
                                                <w:lang w:val="bg-BG"/>
                                              </w:rPr>
                                              <w:t>Фиг</w:t>
                                            </w:r>
                                            <w:r>
                                              <w:rPr>
                                                <w:rFonts w:eastAsia="Calibri"/>
                                                <w:b/>
                                                <w:bCs/>
                                              </w:rPr>
                                              <w:t xml:space="preserve">. </w:t>
                                            </w:r>
                                            <w:r>
                                              <w:rPr>
                                                <w:rFonts w:eastAsia="Calibri"/>
                                                <w:b/>
                                                <w:bCs/>
                                                <w:lang w:val="bg-BG"/>
                                              </w:rPr>
                                              <w:t>4</w:t>
                                            </w:r>
                                            <w:r>
                                              <w:rPr>
                                                <w:rFonts w:eastAsia="Calibri"/>
                                                <w:b/>
                                                <w:bCs/>
                                              </w:rPr>
                                              <w:t>.</w:t>
                                            </w:r>
                                            <w:r>
                                              <w:rPr>
                                                <w:rFonts w:eastAsia="Calibri"/>
                                                <w:b/>
                                                <w:bCs/>
                                                <w:lang w:val="bg-BG"/>
                                              </w:rPr>
                                              <w:t>1</w:t>
                                            </w:r>
                                            <w:r>
                                              <w:rPr>
                                                <w:rFonts w:eastAsia="Calibri"/>
                                                <w:b/>
                                                <w:bCs/>
                                              </w:rPr>
                                              <w:t xml:space="preserve">. </w:t>
                                            </w:r>
                                            <w:r>
                                              <w:rPr>
                                                <w:rFonts w:eastAsia="Calibri"/>
                                                <w:b/>
                                                <w:bCs/>
                                                <w:lang w:val="bg-BG"/>
                                              </w:rPr>
                                              <w:t>Разшифровка на движението на влака от пристигането в гара Драгичево до спирането на спирка Даскалово.</w:t>
                                            </w:r>
                                          </w:p>
                                        </w:txbxContent>
                                      </v:textbox>
                                    </v:shape>
                                  </v:group>
                                  <v:shapetype id="_x0000_t32" coordsize="21600,21600" o:spt="32" o:oned="t" path="m,l21600,21600e" filled="f">
                                    <v:path arrowok="t" fillok="f" o:connecttype="none"/>
                                    <o:lock v:ext="edit" shapetype="t"/>
                                  </v:shapetype>
                                  <v:shape id="Straight Arrow Connector 160" o:spid="_x0000_s1117" type="#_x0000_t32" style="position:absolute;left:26574;top:43910;width:4096;height:314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" strokecolor="red" strokeweight="2.25pt">
                                    <v:stroke endarrow="block"/>
                                  </v:shape>
                                  <v:shape id="Straight Arrow Connector 161" o:spid="_x0000_s1118" type="#_x0000_t32" style="position:absolute;left:5810;top:21526;width:5810;height:53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" strokecolor="red" strokeweight="2.25pt">
                                    <v:stroke endarrow="block"/>
                                  </v:shape>
                                  <v:shape id="Straight Arrow Connector 162" o:spid="_x0000_s1119" type="#_x0000_t32" style="position:absolute;left:21050;top:17621;width:2762;height:390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" strokecolor="red" strokeweight="2.25pt">
                                    <v:stroke endarrow="block"/>
                                  </v:shape>
                                  <v:shape id="Straight Arrow Connector 163" o:spid="_x0000_s1120" type="#_x0000_t32" style="position:absolute;left:32480;top:17621;width:4096;height:266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" strokecolor="red" strokeweight="2.25pt">
                                    <v:stroke endarrow="block"/>
                                  </v:shape>
                                  <v:shape id="Straight Arrow Connector 164" o:spid="_x0000_s1121" type="#_x0000_t32" style="position:absolute;left:26670;top:40386;width:4095;height:314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" strokecolor="red" strokeweight="2.25pt">
                                    <v:stroke endarrow="block"/>
                                  </v:shape>
                                </v:group>
                                <v:shape id="Text Box 168" o:spid="_x0000_s1122" type="#_x0000_t202" style="position:absolute;left:3905;top:17620;width:2752;height:389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" filled="f" stroked="f" strokeweight=".5pt">
                                  <v:textbox inset="0,0,1mm,0">
                                    <w:txbxContent>
                                      <w:p w14:paraId="4D681F62" w14:textId="6175D747" w:rsidR="0043760A" w:rsidRPr="00AA6357" w:rsidRDefault="0043760A" w:rsidP="00AA6357">
                                        <w:pPr>
                                          <w:ind w:firstLine="0"/>
                                          <w:rPr>
                                            <w:rFonts w:ascii="ISOCPEUR" w:hAnsi="ISOCPEUR"/>
                                            <w:b/>
                                            <w:bCs/>
                                            <w:i/>
                                            <w:iCs/>
                                            <w:color w:val="FF0000"/>
                                            <w:sz w:val="52"/>
                                            <w:szCs w:val="44"/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ISOCPEUR" w:hAnsi="ISOCPEUR"/>
                                            <w:b/>
                                            <w:bCs/>
                                            <w:i/>
                                            <w:iCs/>
                                            <w:color w:val="FF0000"/>
                                            <w:sz w:val="52"/>
                                            <w:szCs w:val="44"/>
                                            <w:lang w:val="bg-BG"/>
                                          </w:rPr>
                                          <w:t>3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Text Box 169" o:spid="_x0000_s1123" type="#_x0000_t202" style="position:absolute;left:19145;top:20287;width:2752;height:39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" filled="f" stroked="f" strokeweight=".5pt">
                                <v:textbox inset="0,0,1mm,0">
                                  <w:txbxContent>
                                    <w:p w14:paraId="5B19C3DC" w14:textId="1A9C2F12" w:rsidR="0043760A" w:rsidRPr="00AA6357" w:rsidRDefault="0043760A" w:rsidP="00AA6357">
                                      <w:pPr>
                                        <w:ind w:firstLine="0"/>
                                        <w:rPr>
                                          <w:rFonts w:ascii="ISOCPEUR" w:hAnsi="ISOCPEUR"/>
                                          <w:b/>
                                          <w:bCs/>
                                          <w:i/>
                                          <w:iCs/>
                                          <w:color w:val="FF0000"/>
                                          <w:sz w:val="52"/>
                                          <w:szCs w:val="44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ISOCPEUR" w:hAnsi="ISOCPEUR"/>
                                          <w:b/>
                                          <w:bCs/>
                                          <w:i/>
                                          <w:iCs/>
                                          <w:color w:val="FF0000"/>
                                          <w:sz w:val="52"/>
                                          <w:szCs w:val="44"/>
                                          <w:lang w:val="bg-BG"/>
                                        </w:rPr>
                                        <w:t>4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Text Box 170" o:spid="_x0000_s1124" type="#_x0000_t202" style="position:absolute;left:35337;top:19716;width:2791;height:39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" filled="f" stroked="f" strokeweight=".5pt">
                              <v:textbox inset="0,0,1mm,0">
                                <w:txbxContent>
                                  <w:p w14:paraId="0828D4A7" w14:textId="34560536" w:rsidR="0043760A" w:rsidRPr="00AA6357" w:rsidRDefault="0043760A" w:rsidP="00AA6357">
                                    <w:pPr>
                                      <w:ind w:firstLine="0"/>
                                      <w:rPr>
                                        <w:rFonts w:ascii="ISOCPEUR" w:hAnsi="ISOCPEUR"/>
                                        <w:b/>
                                        <w:bCs/>
                                        <w:i/>
                                        <w:iCs/>
                                        <w:color w:val="FF0000"/>
                                        <w:sz w:val="52"/>
                                        <w:szCs w:val="44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ISOCPEUR" w:hAnsi="ISOCPEUR"/>
                                        <w:b/>
                                        <w:bCs/>
                                        <w:i/>
                                        <w:iCs/>
                                        <w:color w:val="FF0000"/>
                                        <w:sz w:val="52"/>
                                        <w:szCs w:val="44"/>
                                        <w:lang w:val="bg-BG"/>
                                      </w:rP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166" o:spid="_x0000_s1125" type="#_x0000_t202" style="position:absolute;left:24669;top:45147;width:2737;height:38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" filled="f" stroked="f" strokeweight=".5pt">
                            <v:textbox inset="0,0,1mm,0">
                              <w:txbxContent>
                                <w:p w14:paraId="4E98F2D7" w14:textId="1B820426" w:rsidR="0043760A" w:rsidRPr="00AA6357" w:rsidRDefault="0043760A" w:rsidP="00AA6357">
                                  <w:pPr>
                                    <w:ind w:firstLine="0"/>
                                    <w:rPr>
                                      <w:rFonts w:ascii="ISOCPEUR" w:hAnsi="ISOCPEUR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52"/>
                                      <w:szCs w:val="44"/>
                                      <w:lang w:val="bg-BG"/>
                                    </w:rPr>
                                  </w:pPr>
                                  <w:r w:rsidRPr="00AA6357">
                                    <w:rPr>
                                      <w:rFonts w:ascii="ISOCPEUR" w:hAnsi="ISOCPEUR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52"/>
                                      <w:szCs w:val="44"/>
                                      <w:lang w:val="bg-BG"/>
                                    </w:rPr>
                                    <w:t>1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167" o:spid="_x0000_s1126" type="#_x0000_t202" style="position:absolute;left:24669;top:41242;width:2737;height:39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" filled="f" stroked="f" strokeweight=".5pt">
                          <v:textbox inset="0,0,1mm,0">
                            <w:txbxContent>
                              <w:p w14:paraId="233490A2" w14:textId="067D7F81" w:rsidR="0043760A" w:rsidRPr="00AA6357" w:rsidRDefault="0043760A" w:rsidP="00AA6357">
                                <w:pPr>
                                  <w:ind w:firstLine="0"/>
                                  <w:rPr>
                                    <w:rFonts w:ascii="ISOCPEUR" w:hAnsi="ISOCPEUR"/>
                                    <w:b/>
                                    <w:bCs/>
                                    <w:i/>
                                    <w:iCs/>
                                    <w:color w:val="FF0000"/>
                                    <w:sz w:val="52"/>
                                    <w:szCs w:val="44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ISOCPEUR" w:hAnsi="ISOCPEUR"/>
                                    <w:b/>
                                    <w:bCs/>
                                    <w:i/>
                                    <w:iCs/>
                                    <w:color w:val="FF0000"/>
                                    <w:sz w:val="52"/>
                                    <w:szCs w:val="44"/>
                                    <w:lang w:val="bg-BG"/>
                                  </w:rPr>
                                  <w:t>5</w:t>
                                </w:r>
                              </w:p>
                            </w:txbxContent>
                          </v:textbox>
                        </v:shape>
                      </v:group>
                      <v:shape id="Straight Arrow Connector 178" o:spid="_x0000_s1127" type="#_x0000_t32" style="position:absolute;left:32670;top:13430;width:3906;height:199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" strokecolor="red" strokeweight="2.25pt">
                        <v:stroke endarrow="block"/>
                      </v:shape>
                    </v:group>
                    <v:shape id="Text Box 180" o:spid="_x0000_s1128" type="#_x0000_t202" style="position:absolute;left:36004;top:10096;width:2737;height:38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" filled="f" stroked="f" strokeweight=".5pt">
                      <v:textbox inset="0,0,1mm,0">
                        <w:txbxContent>
                          <w:p w14:paraId="7D23F956" w14:textId="10753896" w:rsidR="0043760A" w:rsidRPr="00AA6357" w:rsidRDefault="0043760A" w:rsidP="00103A87">
                            <w:pPr>
                              <w:ind w:firstLine="0"/>
                              <w:rPr>
                                <w:rFonts w:ascii="ISOCPEUR" w:hAnsi="ISOCPEUR"/>
                                <w:b/>
                                <w:bCs/>
                                <w:i/>
                                <w:iCs/>
                                <w:color w:val="FF0000"/>
                                <w:sz w:val="52"/>
                                <w:szCs w:val="44"/>
                                <w:lang w:val="bg-BG"/>
                              </w:rPr>
                            </w:pPr>
                            <w:r>
                              <w:rPr>
                                <w:rFonts w:ascii="ISOCPEUR" w:hAnsi="ISOCPEUR"/>
                                <w:b/>
                                <w:bCs/>
                                <w:i/>
                                <w:iCs/>
                                <w:color w:val="FF0000"/>
                                <w:sz w:val="52"/>
                                <w:szCs w:val="44"/>
                                <w:lang w:val="bg-BG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v:group>
                  <v:shape id="Straight Arrow Connector 182" o:spid="_x0000_s1129" type="#_x0000_t32" style="position:absolute;left:32480;top:25431;width:2857;height:533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" strokecolor="red" strokeweight="2.25pt">
                    <v:stroke endarrow="block"/>
                  </v:shape>
                </v:group>
                <v:shape id="Text Box 183" o:spid="_x0000_s1130" type="#_x0000_t202" style="position:absolute;left:31522;top:21525;width:2737;height:39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" filled="f" stroked="f" strokeweight=".5pt">
                  <v:textbox inset="0,0,1mm,0">
                    <w:txbxContent>
                      <w:p w14:paraId="0B8AEA63" w14:textId="48F68756" w:rsidR="0043760A" w:rsidRPr="00AA6357" w:rsidRDefault="0043760A" w:rsidP="00103A87">
                        <w:pPr>
                          <w:ind w:firstLine="0"/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0000"/>
                            <w:sz w:val="52"/>
                            <w:szCs w:val="44"/>
                            <w:lang w:val="bg-BG"/>
                          </w:rPr>
                        </w:pPr>
                        <w:r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0000"/>
                            <w:sz w:val="52"/>
                            <w:szCs w:val="44"/>
                            <w:lang w:val="bg-BG"/>
                          </w:rPr>
                          <w:t>7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67EA34AA" wp14:editId="7A8FBC98">
                <wp:simplePos x="0" y="0"/>
                <wp:positionH relativeFrom="column">
                  <wp:posOffset>3097530</wp:posOffset>
                </wp:positionH>
                <wp:positionV relativeFrom="page">
                  <wp:posOffset>1543050</wp:posOffset>
                </wp:positionV>
                <wp:extent cx="3204210" cy="7658100"/>
                <wp:effectExtent l="0" t="0" r="0" b="0"/>
                <wp:wrapTopAndBottom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4210" cy="7658100"/>
                          <a:chOff x="0" y="0"/>
                          <a:chExt cx="3204210" cy="7753350"/>
                        </a:xfrm>
                      </wpg:grpSpPr>
                      <wpg:grpSp>
                        <wpg:cNvPr id="205" name="Group 205"/>
                        <wpg:cNvGrpSpPr/>
                        <wpg:grpSpPr>
                          <a:xfrm>
                            <a:off x="0" y="0"/>
                            <a:ext cx="3204210" cy="7753350"/>
                            <a:chOff x="0" y="0"/>
                            <a:chExt cx="3204210" cy="7753350"/>
                          </a:xfrm>
                        </wpg:grpSpPr>
                        <wpg:grpSp>
                          <wpg:cNvPr id="203" name="Group 203"/>
                          <wpg:cNvGrpSpPr/>
                          <wpg:grpSpPr>
                            <a:xfrm>
                              <a:off x="0" y="0"/>
                              <a:ext cx="3204210" cy="7753350"/>
                              <a:chOff x="0" y="0"/>
                              <a:chExt cx="3204210" cy="7753350"/>
                            </a:xfrm>
                          </wpg:grpSpPr>
                          <wpg:grpSp>
                            <wpg:cNvPr id="202" name="Group 202"/>
                            <wpg:cNvGrpSpPr/>
                            <wpg:grpSpPr>
                              <a:xfrm>
                                <a:off x="0" y="0"/>
                                <a:ext cx="3204210" cy="7753350"/>
                                <a:chOff x="0" y="0"/>
                                <a:chExt cx="3204210" cy="7753350"/>
                              </a:xfrm>
                            </wpg:grpSpPr>
                            <wpg:grpSp>
                              <wpg:cNvPr id="201" name="Group 201"/>
                              <wpg:cNvGrpSpPr/>
                              <wpg:grpSpPr>
                                <a:xfrm>
                                  <a:off x="0" y="0"/>
                                  <a:ext cx="3204210" cy="7753350"/>
                                  <a:chOff x="0" y="0"/>
                                  <a:chExt cx="3204210" cy="7753350"/>
                                </a:xfrm>
                              </wpg:grpSpPr>
                              <wpg:grpSp>
                                <wpg:cNvPr id="191" name="Group 191"/>
                                <wpg:cNvGrpSpPr/>
                                <wpg:grpSpPr>
                                  <a:xfrm>
                                    <a:off x="0" y="0"/>
                                    <a:ext cx="3204210" cy="7753350"/>
                                    <a:chOff x="723568" y="87464"/>
                                    <a:chExt cx="3204377" cy="8017002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92" name="Picture 192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4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318" r="13773"/>
                                    <a:stretch/>
                                  </pic:blipFill>
                                  <pic:spPr>
                                    <a:xfrm>
                                      <a:off x="723568" y="87464"/>
                                      <a:ext cx="3204377" cy="71701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193" name="Text Box 5"/>
                                  <wps:cNvSpPr txBox="1"/>
                                  <wps:spPr>
                                    <a:xfrm>
                                      <a:off x="723568" y="7257032"/>
                                      <a:ext cx="3204377" cy="84743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lt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2DAD694" w14:textId="3D9AC59D" w:rsidR="0043760A" w:rsidRPr="003A508C" w:rsidRDefault="0043760A" w:rsidP="00FC5931">
                                        <w:pPr>
                                          <w:ind w:firstLine="0"/>
                                          <w:jc w:val="center"/>
                                          <w:rPr>
                                            <w:rFonts w:eastAsia="Calibri"/>
                                            <w:b/>
                                            <w:bCs/>
                                          </w:rPr>
                                        </w:pPr>
                                        <w:r w:rsidRPr="00862BEB">
                                          <w:rPr>
                                            <w:rFonts w:eastAsia="Calibri"/>
                                            <w:b/>
                                            <w:bCs/>
                                            <w:lang w:val="bg-BG"/>
                                          </w:rPr>
                                          <w:t>Фиг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</w:rPr>
                                          <w:t xml:space="preserve">. 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  <w:lang w:val="bg-BG"/>
                                          </w:rPr>
                                          <w:t>4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</w:rPr>
                                          <w:t>.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  <w:lang w:val="bg-BG"/>
                                          </w:rPr>
                                          <w:t>2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</w:rPr>
                                          <w:t xml:space="preserve">. 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  <w:lang w:val="bg-BG"/>
                                          </w:rPr>
                                          <w:t>Разшифровка на движението на влака от пристигането на спирка Даскалово до заминаването за спирка Метал.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97" name="Straight Arrow Connector 197"/>
                                <wps:cNvCnPr/>
                                <wps:spPr>
                                  <a:xfrm flipV="1">
                                    <a:off x="2457450" y="4514850"/>
                                    <a:ext cx="276225" cy="400050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solidFill>
                                      <a:srgbClr val="FF0000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99" name="Straight Arrow Connector 199"/>
                                <wps:cNvCnPr/>
                                <wps:spPr>
                                  <a:xfrm flipH="1">
                                    <a:off x="2905125" y="1323975"/>
                                    <a:ext cx="152400" cy="371475"/>
                                  </a:xfrm>
                                  <a:prstGeom prst="straightConnector1">
                                    <a:avLst/>
                                  </a:prstGeom>
                                  <a:ln w="28575">
                                    <a:solidFill>
                                      <a:srgbClr val="FF0000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00" name="Text Box 200"/>
                              <wps:cNvSpPr txBox="1"/>
                              <wps:spPr>
                                <a:xfrm>
                                  <a:off x="2904685" y="971549"/>
                                  <a:ext cx="226500" cy="3555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205955" w14:textId="5A457695" w:rsidR="0043760A" w:rsidRPr="00AA6357" w:rsidRDefault="0043760A" w:rsidP="00CA1124">
                                    <w:pPr>
                                      <w:ind w:firstLine="0"/>
                                      <w:rPr>
                                        <w:rFonts w:ascii="ISOCPEUR" w:hAnsi="ISOCPEUR"/>
                                        <w:b/>
                                        <w:bCs/>
                                        <w:i/>
                                        <w:iCs/>
                                        <w:color w:val="FF0000"/>
                                        <w:sz w:val="52"/>
                                        <w:szCs w:val="44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ISOCPEUR" w:hAnsi="ISOCPEUR"/>
                                        <w:b/>
                                        <w:bCs/>
                                        <w:i/>
                                        <w:iCs/>
                                        <w:color w:val="FF0000"/>
                                        <w:sz w:val="52"/>
                                        <w:szCs w:val="44"/>
                                        <w:lang w:val="bg-BG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98" name="Text Box 198"/>
                            <wps:cNvSpPr txBox="1"/>
                            <wps:spPr>
                              <a:xfrm>
                                <a:off x="2238036" y="4781550"/>
                                <a:ext cx="226500" cy="3561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B81E39A" w14:textId="23876889" w:rsidR="0043760A" w:rsidRPr="00AA6357" w:rsidRDefault="0043760A" w:rsidP="00CA1124">
                                  <w:pPr>
                                    <w:ind w:firstLine="0"/>
                                    <w:rPr>
                                      <w:rFonts w:ascii="ISOCPEUR" w:hAnsi="ISOCPEUR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52"/>
                                      <w:szCs w:val="44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ISOCPEUR" w:hAnsi="ISOCPEUR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52"/>
                                      <w:szCs w:val="44"/>
                                      <w:lang w:val="bg-BG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04" name="Straight Arrow Connector 204"/>
                          <wps:cNvCnPr/>
                          <wps:spPr>
                            <a:xfrm>
                              <a:off x="2647950" y="2981325"/>
                              <a:ext cx="257175" cy="552450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06" name="Text Box 206"/>
                        <wps:cNvSpPr txBox="1"/>
                        <wps:spPr>
                          <a:xfrm>
                            <a:off x="2428507" y="2628900"/>
                            <a:ext cx="226500" cy="3555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1B7D5D" w14:textId="04E216CD" w:rsidR="0043760A" w:rsidRPr="00AA6357" w:rsidRDefault="0043760A" w:rsidP="005B6C0F">
                              <w:pPr>
                                <w:ind w:firstLine="0"/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</w:pPr>
                              <w:r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A34AA" id="Group 207" o:spid="_x0000_s1131" style="position:absolute;left:0;text-align:left;margin-left:243.9pt;margin-top:121.5pt;width:252.3pt;height:603pt;z-index:251707392;mso-position-vertical-relative:page;mso-height-relative:margin" coordsize="32042,775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">
                <v:group id="Group 205" o:spid="_x0000_s1132" style="position:absolute;width:32042;height:77533" coordsize="32042,77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<v:group id="Group 203" o:spid="_x0000_s1133" style="position:absolute;width:32042;height:77533" coordsize="32042,77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  <v:group id="Group 202" o:spid="_x0000_s1134" style="position:absolute;width:32042;height:77533" coordsize="32042,77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    <v:group id="Group 201" o:spid="_x0000_s1135" style="position:absolute;width:32042;height:77533" coordsize="32042,77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      <v:group id="Group 191" o:spid="_x0000_s1136" style="position:absolute;width:32042;height:77533" coordorigin="7235,874" coordsize="32043,8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pA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Vwn8PhMukJsfAAAA//8DAFBLAQItABQABgAIAAAAIQDb4fbL7gAAAIUBAAATAAAAAAAAAAAA&#10;AAAAAAAAAABbQ29udGVudF9UeXBlc10ueG1sUEsBAi0AFAAGAAgAAAAhAFr0LFu/AAAAFQEAAAsA&#10;AAAAAAAAAAAAAAAAHwEAAF9yZWxzLy5yZWxzUEsBAi0AFAAGAAgAAAAhAMyCqkDEAAAA3AAAAA8A&#10;AAAAAAAAAAAAAAAABwIAAGRycy9kb3ducmV2LnhtbFBLBQYAAAAAAwADALcAAAD4AgAAAAA=&#10;">
                          <v:shape id="Picture 192" o:spid="_x0000_s1137" type="#_x0000_t75" style="position:absolute;left:7235;top:874;width:32044;height:7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">
                            <v:imagedata r:id="rId46" o:title="" cropleft="8728f" cropright="9026f"/>
                            <v:path arrowok="t"/>
                          </v:shape>
                          <v:shape id="Text Box 5" o:spid="_x0000_s1138" type="#_x0000_t202" style="position:absolute;left:7235;top:72570;width:32044;height:8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" fillcolor="white [3201]" stroked="f" strokeweight=".5pt">
                            <v:textbox>
                              <w:txbxContent>
                                <w:p w14:paraId="52DAD694" w14:textId="3D9AC59D" w:rsidR="0043760A" w:rsidRPr="003A508C" w:rsidRDefault="0043760A" w:rsidP="00FC5931">
                                  <w:pPr>
                                    <w:ind w:firstLine="0"/>
                                    <w:jc w:val="center"/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</w:pPr>
                                  <w:r w:rsidRPr="00862BEB"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Фиг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4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>.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2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Разшифровка на движението на влака от пристигането на спирка Даскалово до заминаването за спирка Метал.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Straight Arrow Connector 197" o:spid="_x0000_s1139" type="#_x0000_t32" style="position:absolute;left:24574;top:45148;width:2762;height:400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" strokecolor="red" strokeweight="2.25pt">
                          <v:stroke endarrow="block"/>
                        </v:shape>
                        <v:shape id="Straight Arrow Connector 199" o:spid="_x0000_s1140" type="#_x0000_t32" style="position:absolute;left:29051;top:13239;width:1524;height:371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" strokecolor="red" strokeweight="2.25pt">
                          <v:stroke endarrow="block"/>
                        </v:shape>
                      </v:group>
                      <v:shape id="Text Box 200" o:spid="_x0000_s1141" type="#_x0000_t202" style="position:absolute;left:29046;top:9715;width:2265;height:35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" filled="f" stroked="f" strokeweight=".5pt">
                        <v:textbox inset="0,0,1mm,0">
                          <w:txbxContent>
                            <w:p w14:paraId="69205955" w14:textId="5A457695" w:rsidR="0043760A" w:rsidRPr="00AA6357" w:rsidRDefault="0043760A" w:rsidP="00CA1124">
                              <w:pPr>
                                <w:ind w:firstLine="0"/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</w:pPr>
                              <w:r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  <v:shape id="Text Box 198" o:spid="_x0000_s1142" type="#_x0000_t202" style="position:absolute;left:22380;top:47815;width:2265;height:356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" filled="f" stroked="f" strokeweight=".5pt">
                      <v:textbox inset="0,0,1mm,0">
                        <w:txbxContent>
                          <w:p w14:paraId="7B81E39A" w14:textId="23876889" w:rsidR="0043760A" w:rsidRPr="00AA6357" w:rsidRDefault="0043760A" w:rsidP="00CA1124">
                            <w:pPr>
                              <w:ind w:firstLine="0"/>
                              <w:rPr>
                                <w:rFonts w:ascii="ISOCPEUR" w:hAnsi="ISOCPEUR"/>
                                <w:b/>
                                <w:bCs/>
                                <w:i/>
                                <w:iCs/>
                                <w:color w:val="FF0000"/>
                                <w:sz w:val="52"/>
                                <w:szCs w:val="44"/>
                                <w:lang w:val="bg-BG"/>
                              </w:rPr>
                            </w:pPr>
                            <w:r>
                              <w:rPr>
                                <w:rFonts w:ascii="ISOCPEUR" w:hAnsi="ISOCPEUR"/>
                                <w:b/>
                                <w:bCs/>
                                <w:i/>
                                <w:iCs/>
                                <w:color w:val="FF0000"/>
                                <w:sz w:val="52"/>
                                <w:szCs w:val="44"/>
                                <w:lang w:val="bg-BG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v:group>
                  <v:shape id="Straight Arrow Connector 204" o:spid="_x0000_s1143" type="#_x0000_t32" style="position:absolute;left:26479;top:29813;width:2572;height:55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" strokecolor="red" strokeweight="2.25pt">
                    <v:stroke endarrow="block"/>
                  </v:shape>
                </v:group>
                <v:shape id="Text Box 206" o:spid="_x0000_s1144" type="#_x0000_t202" style="position:absolute;left:24285;top:26289;width:2265;height:35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" filled="f" stroked="f" strokeweight=".5pt">
                  <v:textbox inset="0,0,1mm,0">
                    <w:txbxContent>
                      <w:p w14:paraId="221B7D5D" w14:textId="04E216CD" w:rsidR="0043760A" w:rsidRPr="00AA6357" w:rsidRDefault="0043760A" w:rsidP="005B6C0F">
                        <w:pPr>
                          <w:ind w:firstLine="0"/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0000"/>
                            <w:sz w:val="52"/>
                            <w:szCs w:val="44"/>
                            <w:lang w:val="bg-BG"/>
                          </w:rPr>
                        </w:pPr>
                        <w:r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0000"/>
                            <w:sz w:val="52"/>
                            <w:szCs w:val="44"/>
                            <w:lang w:val="bg-BG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FE3198">
        <w:t xml:space="preserve">Влак № 50215 потегля в 23:19:20 часа, развива скорост до 15 км/ч, изминава 15-20 метра за около 10 секунди, след което спира рязко в 23:19:30 </w:t>
      </w:r>
      <w:r w:rsidR="00857144">
        <w:t xml:space="preserve">часа </w:t>
      </w:r>
      <w:r w:rsidR="00FE3198">
        <w:t>поради задействане на автоматичната влакова спирачка в режим „бързо спиране“</w:t>
      </w:r>
      <w:r w:rsidR="000C1021">
        <w:t xml:space="preserve"> (фиг. 4.4, поз. 4)</w:t>
      </w:r>
      <w:r w:rsidR="00FE3198">
        <w:t>.</w:t>
      </w:r>
      <w:r w:rsidR="004C7FCE" w:rsidRPr="004C7FCE">
        <w:rPr>
          <w:noProof/>
        </w:rPr>
        <w:t xml:space="preserve"> </w:t>
      </w:r>
    </w:p>
    <w:p w14:paraId="2A8592A5" w14:textId="5BEA7E10" w:rsidR="00C0514A" w:rsidRDefault="00C0514A" w:rsidP="00FE3198">
      <w:pPr>
        <w:pStyle w:val="af7"/>
        <w:rPr>
          <w:color w:val="0000CC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63278040" wp14:editId="7742FB71">
                <wp:simplePos x="0" y="0"/>
                <wp:positionH relativeFrom="column">
                  <wp:posOffset>76200</wp:posOffset>
                </wp:positionH>
                <wp:positionV relativeFrom="page">
                  <wp:posOffset>361950</wp:posOffset>
                </wp:positionV>
                <wp:extent cx="5829300" cy="7639050"/>
                <wp:effectExtent l="0" t="0" r="0" b="0"/>
                <wp:wrapTopAndBottom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300" cy="7639050"/>
                          <a:chOff x="0" y="0"/>
                          <a:chExt cx="3204377" cy="7639108"/>
                        </a:xfrm>
                      </wpg:grpSpPr>
                      <wpg:grpSp>
                        <wpg:cNvPr id="212" name="Group 212"/>
                        <wpg:cNvGrpSpPr/>
                        <wpg:grpSpPr>
                          <a:xfrm>
                            <a:off x="0" y="0"/>
                            <a:ext cx="3204377" cy="7639108"/>
                            <a:chOff x="0" y="0"/>
                            <a:chExt cx="3204377" cy="7639108"/>
                          </a:xfrm>
                        </wpg:grpSpPr>
                        <wpg:grpSp>
                          <wpg:cNvPr id="208" name="Group 208"/>
                          <wpg:cNvGrpSpPr/>
                          <wpg:grpSpPr>
                            <a:xfrm>
                              <a:off x="0" y="0"/>
                              <a:ext cx="3204377" cy="7639108"/>
                              <a:chOff x="723568" y="87464"/>
                              <a:chExt cx="3204377" cy="7639108"/>
                            </a:xfrm>
                          </wpg:grpSpPr>
                          <pic:pic xmlns:pic="http://schemas.openxmlformats.org/drawingml/2006/picture">
                            <pic:nvPicPr>
                              <pic:cNvPr id="209" name="Picture 20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2463" r="12463"/>
                              <a:stretch/>
                            </pic:blipFill>
                            <pic:spPr>
                              <a:xfrm>
                                <a:off x="723568" y="87464"/>
                                <a:ext cx="3204377" cy="71701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10" name="Text Box 5"/>
                            <wps:cNvSpPr txBox="1"/>
                            <wps:spPr>
                              <a:xfrm>
                                <a:off x="723568" y="7257663"/>
                                <a:ext cx="3204377" cy="46890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A923479" w14:textId="2D4A9947" w:rsidR="0043760A" w:rsidRPr="003A508C" w:rsidRDefault="0043760A" w:rsidP="004C7FCE">
                                  <w:pPr>
                                    <w:ind w:firstLine="0"/>
                                    <w:jc w:val="center"/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</w:pPr>
                                  <w:r w:rsidRPr="00862BEB"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Фиг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4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>.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3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Разшифровка на движението на влака от пристигането на спирка Метал до заминаването за Перник разпределителна.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11" name="Straight Arrow Connector 211"/>
                          <wps:cNvCnPr/>
                          <wps:spPr>
                            <a:xfrm>
                              <a:off x="2638425" y="1066800"/>
                              <a:ext cx="438039" cy="371460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13" name="Text Box 213"/>
                        <wps:cNvSpPr txBox="1"/>
                        <wps:spPr>
                          <a:xfrm>
                            <a:off x="2447395" y="771525"/>
                            <a:ext cx="124507" cy="3556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443CCD" w14:textId="77777777" w:rsidR="0043760A" w:rsidRPr="00AA6357" w:rsidRDefault="0043760A" w:rsidP="004C7FCE">
                              <w:pPr>
                                <w:ind w:firstLine="0"/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</w:pPr>
                              <w:r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278040" id="Group 214" o:spid="_x0000_s1145" style="position:absolute;margin-left:6pt;margin-top:28.5pt;width:459pt;height:601.5pt;z-index:251715584;mso-position-vertical-relative:page;mso-width-relative:margin;mso-height-relative:margin" coordsize="32043,76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">
                <v:group id="Group 212" o:spid="_x0000_s1146" style="position:absolute;width:32043;height:76391" coordsize="32043,76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group id="Group 208" o:spid="_x0000_s1147" style="position:absolute;width:32043;height:76391" coordorigin="7235,874" coordsize="32043,76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  <v:shape id="Picture 209" o:spid="_x0000_s1148" type="#_x0000_t75" style="position:absolute;left:7235;top:874;width:32044;height:71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">
                      <v:imagedata r:id="rId48" o:title="" cropleft="8168f" cropright="8168f"/>
                      <v:path arrowok="t"/>
                    </v:shape>
                    <v:shape id="Text Box 5" o:spid="_x0000_s1149" type="#_x0000_t202" style="position:absolute;left:7235;top:72576;width:32044;height:4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" fillcolor="white [3201]" stroked="f" strokeweight=".5pt">
                      <v:textbox>
                        <w:txbxContent>
                          <w:p w14:paraId="4A923479" w14:textId="2D4A9947" w:rsidR="0043760A" w:rsidRPr="003A508C" w:rsidRDefault="0043760A" w:rsidP="004C7FCE">
                            <w:pPr>
                              <w:ind w:firstLine="0"/>
                              <w:jc w:val="center"/>
                              <w:rPr>
                                <w:rFonts w:eastAsia="Calibri"/>
                                <w:b/>
                                <w:bCs/>
                              </w:rPr>
                            </w:pPr>
                            <w:r w:rsidRPr="00862BEB"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Фиг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 xml:space="preserve">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4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>.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3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 xml:space="preserve">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Разшифровка на движението на влака от пристигането на спирка Метал до заминаването за Перник разпределителна.</w:t>
                            </w:r>
                          </w:p>
                        </w:txbxContent>
                      </v:textbox>
                    </v:shape>
                  </v:group>
                  <v:shape id="Straight Arrow Connector 211" o:spid="_x0000_s1150" type="#_x0000_t32" style="position:absolute;left:26384;top:10668;width:4380;height:371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" strokecolor="red" strokeweight="2.25pt">
                    <v:stroke endarrow="block"/>
                  </v:shape>
                </v:group>
                <v:shape id="Text Box 213" o:spid="_x0000_s1151" type="#_x0000_t202" style="position:absolute;left:24473;top:7715;width:1246;height:355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" filled="f" stroked="f" strokeweight=".5pt">
                  <v:textbox inset="0,0,1mm,0">
                    <w:txbxContent>
                      <w:p w14:paraId="2F443CCD" w14:textId="77777777" w:rsidR="0043760A" w:rsidRPr="00AA6357" w:rsidRDefault="0043760A" w:rsidP="004C7FCE">
                        <w:pPr>
                          <w:ind w:firstLine="0"/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0000"/>
                            <w:sz w:val="52"/>
                            <w:szCs w:val="44"/>
                            <w:lang w:val="bg-BG"/>
                          </w:rPr>
                        </w:pPr>
                        <w:r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0000"/>
                            <w:sz w:val="52"/>
                            <w:szCs w:val="44"/>
                            <w:lang w:val="bg-BG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</w:p>
    <w:p w14:paraId="771F2C6A" w14:textId="77777777" w:rsidR="00C0514A" w:rsidRDefault="00C0514A" w:rsidP="00FE3198">
      <w:pPr>
        <w:pStyle w:val="af7"/>
        <w:rPr>
          <w:color w:val="0000CC"/>
        </w:rPr>
      </w:pPr>
    </w:p>
    <w:p w14:paraId="1C2AC93F" w14:textId="77777777" w:rsidR="00C0514A" w:rsidRDefault="00C0514A" w:rsidP="00FE3198">
      <w:pPr>
        <w:pStyle w:val="af7"/>
        <w:rPr>
          <w:color w:val="0000CC"/>
        </w:rPr>
      </w:pPr>
    </w:p>
    <w:p w14:paraId="364EDE9C" w14:textId="26025B91" w:rsidR="00C0514A" w:rsidRPr="005B6C0F" w:rsidRDefault="007F10AE" w:rsidP="00980917">
      <w:pPr>
        <w:pStyle w:val="ab"/>
        <w:numPr>
          <w:ilvl w:val="3"/>
          <w:numId w:val="10"/>
        </w:numPr>
        <w:contextualSpacing w:val="0"/>
        <w:rPr>
          <w:i/>
          <w:iCs/>
          <w:lang w:val="bg-BG"/>
        </w:rPr>
      </w:pPr>
      <w:r w:rsidRPr="00D74609">
        <w:rPr>
          <w:b/>
          <w:bCs/>
          <w:noProof/>
          <w:lang w:val="bg-BG" w:eastAsia="bg-BG"/>
        </w:rPr>
        <w:lastRenderedPageBreak/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5F798191" wp14:editId="5FB5115D">
                <wp:simplePos x="0" y="0"/>
                <wp:positionH relativeFrom="column">
                  <wp:posOffset>123825</wp:posOffset>
                </wp:positionH>
                <wp:positionV relativeFrom="page">
                  <wp:posOffset>300638</wp:posOffset>
                </wp:positionV>
                <wp:extent cx="5957570" cy="4657725"/>
                <wp:effectExtent l="0" t="0" r="5080" b="9525"/>
                <wp:wrapTopAndBottom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7570" cy="4657725"/>
                          <a:chOff x="0" y="0"/>
                          <a:chExt cx="5957570" cy="4657725"/>
                        </a:xfrm>
                      </wpg:grpSpPr>
                      <wpg:grpSp>
                        <wpg:cNvPr id="233" name="Group 233"/>
                        <wpg:cNvGrpSpPr/>
                        <wpg:grpSpPr>
                          <a:xfrm>
                            <a:off x="0" y="0"/>
                            <a:ext cx="5957570" cy="4657725"/>
                            <a:chOff x="0" y="0"/>
                            <a:chExt cx="5957570" cy="4657725"/>
                          </a:xfrm>
                        </wpg:grpSpPr>
                        <wpg:grpSp>
                          <wpg:cNvPr id="229" name="Group 229"/>
                          <wpg:cNvGrpSpPr/>
                          <wpg:grpSpPr>
                            <a:xfrm>
                              <a:off x="0" y="0"/>
                              <a:ext cx="5957570" cy="4657725"/>
                              <a:chOff x="0" y="0"/>
                              <a:chExt cx="5957570" cy="4657725"/>
                            </a:xfrm>
                          </wpg:grpSpPr>
                          <wpg:grpSp>
                            <wpg:cNvPr id="227" name="Group 227"/>
                            <wpg:cNvGrpSpPr/>
                            <wpg:grpSpPr>
                              <a:xfrm>
                                <a:off x="0" y="0"/>
                                <a:ext cx="5957570" cy="4657725"/>
                                <a:chOff x="0" y="0"/>
                                <a:chExt cx="5957570" cy="4657725"/>
                              </a:xfrm>
                            </wpg:grpSpPr>
                            <wpg:grpSp>
                              <wpg:cNvPr id="225" name="Group 225"/>
                              <wpg:cNvGrpSpPr/>
                              <wpg:grpSpPr>
                                <a:xfrm>
                                  <a:off x="0" y="0"/>
                                  <a:ext cx="5957570" cy="4657725"/>
                                  <a:chOff x="0" y="0"/>
                                  <a:chExt cx="5957570" cy="4657725"/>
                                </a:xfrm>
                              </wpg:grpSpPr>
                              <wpg:grpSp>
                                <wpg:cNvPr id="223" name="Group 223"/>
                                <wpg:cNvGrpSpPr/>
                                <wpg:grpSpPr>
                                  <a:xfrm>
                                    <a:off x="0" y="0"/>
                                    <a:ext cx="5957570" cy="4657725"/>
                                    <a:chOff x="0" y="0"/>
                                    <a:chExt cx="5957570" cy="4657725"/>
                                  </a:xfrm>
                                </wpg:grpSpPr>
                                <wpg:grpSp>
                                  <wpg:cNvPr id="221" name="Group 221"/>
                                  <wpg:cNvGrpSpPr/>
                                  <wpg:grpSpPr>
                                    <a:xfrm>
                                      <a:off x="0" y="0"/>
                                      <a:ext cx="5957570" cy="4657725"/>
                                      <a:chOff x="0" y="0"/>
                                      <a:chExt cx="5957570" cy="4657725"/>
                                    </a:xfrm>
                                  </wpg:grpSpPr>
                                  <wpg:grpSp>
                                    <wpg:cNvPr id="218" name="Group 218"/>
                                    <wpg:cNvGrpSpPr/>
                                    <wpg:grpSpPr>
                                      <a:xfrm>
                                        <a:off x="0" y="0"/>
                                        <a:ext cx="5957570" cy="4657725"/>
                                        <a:chOff x="0" y="0"/>
                                        <a:chExt cx="5957570" cy="4658381"/>
                                      </a:xfrm>
                                    </wpg:grpSpPr>
                                    <wpg:grpSp>
                                      <wpg:cNvPr id="215" name="Group 215"/>
                                      <wpg:cNvGrpSpPr/>
                                      <wpg:grpSpPr>
                                        <a:xfrm>
                                          <a:off x="0" y="0"/>
                                          <a:ext cx="5957570" cy="4658381"/>
                                          <a:chOff x="-500932" y="87464"/>
                                          <a:chExt cx="5957847" cy="4658848"/>
                                        </a:xfrm>
                                      </wpg:grpSpPr>
                                      <pic:pic xmlns:pic="http://schemas.openxmlformats.org/drawingml/2006/picture">
                                        <pic:nvPicPr>
                                          <pic:cNvPr id="216" name="Picture 2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1253" r="103"/>
                                          <a:stretch/>
                                        </pic:blipFill>
                                        <pic:spPr>
                                          <a:xfrm>
                                            <a:off x="-500932" y="87464"/>
                                            <a:ext cx="5957847" cy="40153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  <wps:wsp>
                                        <wps:cNvPr id="217" name="Text Box 5"/>
                                        <wps:cNvSpPr txBox="1"/>
                                        <wps:spPr>
                                          <a:xfrm>
                                            <a:off x="-500932" y="4118601"/>
                                            <a:ext cx="5957847" cy="627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chemeClr val="lt1"/>
                                          </a:solidFill>
                                          <a:ln w="6350">
                                            <a:noFill/>
                                          </a:ln>
                                        </wps:spPr>
                                        <wps:txbx>
                                          <w:txbxContent>
                                            <w:p w14:paraId="67C1E2A9" w14:textId="16DC887B" w:rsidR="0043760A" w:rsidRPr="003A508C" w:rsidRDefault="0043760A" w:rsidP="00C6679A">
                                              <w:pPr>
                                                <w:ind w:firstLine="0"/>
                                                <w:jc w:val="center"/>
                                                <w:rPr>
                                                  <w:rFonts w:eastAsia="Calibri"/>
                                                  <w:b/>
                                                  <w:bCs/>
                                                </w:rPr>
                                              </w:pPr>
                                              <w:r w:rsidRPr="00862BEB">
                                                <w:rPr>
                                                  <w:rFonts w:eastAsia="Calibri"/>
                                                  <w:b/>
                                                  <w:bCs/>
                                                  <w:lang w:val="bg-BG"/>
                                                </w:rPr>
                                                <w:t>Фиг</w:t>
                                              </w:r>
                                              <w:r>
                                                <w:rPr>
                                                  <w:rFonts w:eastAsia="Calibri"/>
                                                  <w:b/>
                                                  <w:bCs/>
                                                </w:rPr>
                                                <w:t xml:space="preserve">. </w:t>
                                              </w:r>
                                              <w:r>
                                                <w:rPr>
                                                  <w:rFonts w:eastAsia="Calibri"/>
                                                  <w:b/>
                                                  <w:bCs/>
                                                  <w:lang w:val="bg-BG"/>
                                                </w:rPr>
                                                <w:t>4</w:t>
                                              </w:r>
                                              <w:r>
                                                <w:rPr>
                                                  <w:rFonts w:eastAsia="Calibri"/>
                                                  <w:b/>
                                                  <w:bCs/>
                                                </w:rPr>
                                                <w:t>.</w:t>
                                              </w:r>
                                              <w:r>
                                                <w:rPr>
                                                  <w:rFonts w:eastAsia="Calibri"/>
                                                  <w:b/>
                                                  <w:bCs/>
                                                  <w:lang w:val="bg-BG"/>
                                                </w:rPr>
                                                <w:t>4</w:t>
                                              </w:r>
                                              <w:r>
                                                <w:rPr>
                                                  <w:rFonts w:eastAsia="Calibri"/>
                                                  <w:b/>
                                                  <w:bCs/>
                                                </w:rPr>
                                                <w:t xml:space="preserve">. </w:t>
                                              </w:r>
                                              <w:r>
                                                <w:rPr>
                                                  <w:rFonts w:eastAsia="Calibri"/>
                                                  <w:b/>
                                                  <w:bCs/>
                                                  <w:lang w:val="bg-BG"/>
                                                </w:rPr>
                                                <w:t>Разшифровка на движението на влака от заминаването от спирка Метал до установяването на пожара във вагон № 51522563019-0 при потеглянето му в гара Перник разпределителна.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186" name="Straight Arrow Connector 186"/>
                                      <wps:cNvCnPr/>
                                      <wps:spPr>
                                        <a:xfrm>
                                          <a:off x="3373230" y="1286056"/>
                                          <a:ext cx="370095" cy="650967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ln w="28575">
                                          <a:solidFill>
                                            <a:srgbClr val="FF0000"/>
                                          </a:solidFill>
                                          <a:tailEnd type="triangle"/>
                                        </a:ln>
                                      </wps:spPr>
                                      <wps:style>
                                        <a:lnRef idx="1">
                                          <a:schemeClr val="accent1"/>
                                        </a:lnRef>
                                        <a:fillRef idx="0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grpSp>
                                  <wps:wsp>
                                    <wps:cNvPr id="220" name="Text Box 220"/>
                                    <wps:cNvSpPr txBox="1"/>
                                    <wps:spPr>
                                      <a:xfrm>
                                        <a:off x="3181350" y="1085850"/>
                                        <a:ext cx="226500" cy="3556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89AB01F" w14:textId="77777777" w:rsidR="0043760A" w:rsidRPr="00AA6357" w:rsidRDefault="0043760A" w:rsidP="000C1021">
                                          <w:pPr>
                                            <w:ind w:firstLine="0"/>
                                            <w:rPr>
                                              <w:rFonts w:ascii="ISOCPEUR" w:hAnsi="ISOCPEUR"/>
                                              <w:b/>
                                              <w:bCs/>
                                              <w:i/>
                                              <w:iCs/>
                                              <w:color w:val="FF0000"/>
                                              <w:sz w:val="52"/>
                                              <w:szCs w:val="44"/>
                                              <w:lang w:val="bg-BG"/>
                                            </w:rPr>
                                          </w:pPr>
                                          <w:r>
                                            <w:rPr>
                                              <w:rFonts w:ascii="ISOCPEUR" w:hAnsi="ISOCPEUR"/>
                                              <w:b/>
                                              <w:bCs/>
                                              <w:i/>
                                              <w:iCs/>
                                              <w:color w:val="FF0000"/>
                                              <w:sz w:val="52"/>
                                              <w:szCs w:val="44"/>
                                              <w:lang w:val="bg-BG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222" name="Straight Arrow Connector 222"/>
                                  <wps:cNvCnPr/>
                                  <wps:spPr>
                                    <a:xfrm flipV="1">
                                      <a:off x="4905375" y="533400"/>
                                      <a:ext cx="166370" cy="595313"/>
                                    </a:xfrm>
                                    <a:prstGeom prst="straightConnector1">
                                      <a:avLst/>
                                    </a:prstGeom>
                                    <a:ln w="28575">
                                      <a:solidFill>
                                        <a:srgbClr val="FF0000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  <wps:wsp>
                                <wps:cNvPr id="224" name="Text Box 224"/>
                                <wps:cNvSpPr txBox="1"/>
                                <wps:spPr>
                                  <a:xfrm>
                                    <a:off x="4714875" y="1085850"/>
                                    <a:ext cx="226500" cy="3556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808F6BE" w14:textId="44A9B018" w:rsidR="0043760A" w:rsidRPr="00AA6357" w:rsidRDefault="0043760A" w:rsidP="000C1021">
                                      <w:pPr>
                                        <w:ind w:firstLine="0"/>
                                        <w:rPr>
                                          <w:rFonts w:ascii="ISOCPEUR" w:hAnsi="ISOCPEUR"/>
                                          <w:b/>
                                          <w:bCs/>
                                          <w:i/>
                                          <w:iCs/>
                                          <w:color w:val="FF0000"/>
                                          <w:sz w:val="52"/>
                                          <w:szCs w:val="44"/>
                                          <w:lang w:val="bg-BG"/>
                                        </w:rPr>
                                      </w:pPr>
                                      <w:r>
                                        <w:rPr>
                                          <w:rFonts w:ascii="ISOCPEUR" w:hAnsi="ISOCPEUR"/>
                                          <w:b/>
                                          <w:bCs/>
                                          <w:i/>
                                          <w:iCs/>
                                          <w:color w:val="FF0000"/>
                                          <w:sz w:val="52"/>
                                          <w:szCs w:val="44"/>
                                          <w:lang w:val="bg-BG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26" name="Straight Arrow Connector 226"/>
                              <wps:cNvCnPr/>
                              <wps:spPr>
                                <a:xfrm>
                                  <a:off x="4490624" y="262186"/>
                                  <a:ext cx="547252" cy="201952"/>
                                </a:xfrm>
                                <a:prstGeom prst="straightConnector1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228" name="Text Box 228"/>
                            <wps:cNvSpPr txBox="1"/>
                            <wps:spPr>
                              <a:xfrm>
                                <a:off x="4307722" y="42285"/>
                                <a:ext cx="226500" cy="355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CD2D133" w14:textId="7A0BB9DD" w:rsidR="0043760A" w:rsidRPr="00AA6357" w:rsidRDefault="0043760A" w:rsidP="000C1021">
                                  <w:pPr>
                                    <w:ind w:firstLine="0"/>
                                    <w:rPr>
                                      <w:rFonts w:ascii="ISOCPEUR" w:hAnsi="ISOCPEUR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52"/>
                                      <w:szCs w:val="44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ISOCPEUR" w:hAnsi="ISOCPEUR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52"/>
                                      <w:szCs w:val="44"/>
                                      <w:lang w:val="bg-BG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32" name="Text Box 232"/>
                          <wps:cNvSpPr txBox="1"/>
                          <wps:spPr>
                            <a:xfrm>
                              <a:off x="5323438" y="1783532"/>
                              <a:ext cx="226500" cy="3556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3CF94F8" w14:textId="3AA62FAC" w:rsidR="0043760A" w:rsidRPr="00AA6357" w:rsidRDefault="0043760A" w:rsidP="00C0514A">
                                <w:pPr>
                                  <w:ind w:firstLine="0"/>
                                  <w:rPr>
                                    <w:rFonts w:ascii="ISOCPEUR" w:hAnsi="ISOCPEUR"/>
                                    <w:b/>
                                    <w:bCs/>
                                    <w:i/>
                                    <w:iCs/>
                                    <w:color w:val="FF0000"/>
                                    <w:sz w:val="52"/>
                                    <w:szCs w:val="44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ISOCPEUR" w:hAnsi="ISOCPEUR"/>
                                    <w:b/>
                                    <w:bCs/>
                                    <w:i/>
                                    <w:iCs/>
                                    <w:color w:val="FF0000"/>
                                    <w:sz w:val="52"/>
                                    <w:szCs w:val="44"/>
                                    <w:lang w:val="bg-BG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0" name="Straight Arrow Connector 230"/>
                        <wps:cNvCnPr/>
                        <wps:spPr>
                          <a:xfrm flipH="1">
                            <a:off x="5008453" y="2137561"/>
                            <a:ext cx="314853" cy="210952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1" name="Straight Arrow Connector 231"/>
                        <wps:cNvCnPr/>
                        <wps:spPr>
                          <a:xfrm flipH="1">
                            <a:off x="5108041" y="2137561"/>
                            <a:ext cx="215397" cy="917983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798191" id="Group 234" o:spid="_x0000_s1152" style="position:absolute;left:0;text-align:left;margin-left:9.75pt;margin-top:23.65pt;width:469.1pt;height:366.75pt;z-index:251740160;mso-position-vertical-relative:page" coordsize="59575,46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zfiXTfiPdePfDuoeGdetbfQL&#10;b7X/AMJJYzKPNu90QFv5Z8tsbZMk4ZOD/F0rpKxdb1jxbZeLtF0rSPCf2zS7z7T/AGxqn2xE+wbI&#10;wYv3Z+aTzGyvy/dxk1w5hGlLDx9o5pc9P4Oa9/aRsny68jdlUv7vJzc9oczNKPNzaW2e9rbPv17d&#10;b2trY2hwMUUDPcUV3G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fFT4k6J8IvAl98QvEdpdT&#10;Wen+X50VlGrStvkWMbQzKOrjOSOM10NU9f1/QPDGlSa34n1i10+xhx513fTrHEmSFGWYgDJIAyeS&#10;QKuVyQ9r9eneonHlhaFtYu87ybvdqeiSsknCTTd2lo7eyT5Xu9ej209V116rbqUUUV1m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zviX4m&#10;aH4X8eeHfh5fWd3Je+Jvtf2CSGNTFH9niEj+YSwIyCAMBsnrjrXRVSvdf8P6fq1noeo6xaQ32oeZ&#10;9gs5p1WW52Lufy1Jy+1Tk4zgcmuTGe19ivZ1FTfNDVq6a543jutZq8Iu+kpJpO1npT5ebVX0e3pv&#10;8t36F2igdOKK6z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j4k8N+H/F2jzeH/FOkW99Y3G3z&#10;rW6iDxvtYMMg8HDAH6irwrn/AIp/DbQ/i74Evvh74ku7uGy1Dy/OksZFWUbJVkGCysOqDOQeM/Wu&#10;grjpxqf2hUk6SS5YWndc0mnO8WrXShdNO7Tc5WSs29Hb2S97q9Oi21+fXTovkUUUV2G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n6h4Z8P&#10;arrVj4g1LSLea/03zP7Pu5IwZLbzF2ybG6ruXAOOorQrnfEnw00LxR488O/EO/u7yO98M/bPsEcM&#10;iCKT7TEI38wFSThRxgrg9c9K48dGpKilCmqnvQ0bsklON5bPWCvOKtrKKSabutKdubWVtHt6PT57&#10;PyZ0Q4GKKAMDFFdhm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g/ErSvHOteC7zTfht4jh0jWp&#10;PL+xahcW6yJFiRS+VZWBygZehxnPvW8OBiuf+KWp/ELR/A19qHwr8P2uqa9H5f2GxvJAscuZFD5J&#10;dAMIXI+Ycgdeh6CuCn7P+06tufm5IXvzeztzVLct/c5735+X3rez5tOQ1lzexjta77X2W/W21r6X&#10;vbqFFFFd5k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c/wCIdK8eXfjbQNS8P+IoLXRbX7V/b+nyQKz3u6MCDaxUlNj5Y4K5B5z0roK53xHq&#10;nxCtPHXh7TvDnh61uNBuvtf/AAkV9LIBJabYgbfYN4J3PlThWwMfd61w5h7P6vHn57c9P4Obmv7S&#10;Nr8uvJe3tL+77Pm5vdua0ebmdrbPe1tn369ut7W1OiHAxRQDxRXcZ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78VPiRo3wk8C33xA8QWl1cWdh5fnQ2MatK2+VYxtDMoPLgnJHGfpXRCsvxn408M&#10;/D7w3ceLvGGqLZ6dabPtFy0bME3OEXhQTyzAcDvWpXHTlL+0KkfappRg+Sy5o3c/ebve07Wimkk4&#10;Ss3d20dvYr3er16PRafLd+q+ZRRRXYZ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O+JPiXofhfx74d+Hl/a3T3vif7Z9gkhjUxR/Z4hI/mE&#10;sCMqeMBsnrjrXRVlat418MaH4l0rwhquqrDqWt+f/ZdqY2Jn8lA8mCBgbVIPJGe2a48dOVOimqqp&#10;+9BXaTTvOK5NWtZ35Iu91KSaTdk9Kesvhvo9Pk9flu/JGrRRRXYZ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">
                <v:group id="Group 233" o:spid="_x0000_s1153" style="position:absolute;width:59575;height:46577" coordsize="59575,46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group id="Group 229" o:spid="_x0000_s1154" style="position:absolute;width:59575;height:46577" coordsize="59575,46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  <v:group id="Group 227" o:spid="_x0000_s1155" style="position:absolute;width:59575;height:46577" coordsize="59575,46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    <v:group id="Group 225" o:spid="_x0000_s1156" style="position:absolute;width:59575;height:46577" coordsize="59575,46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      <v:group id="Group 223" o:spid="_x0000_s1157" style="position:absolute;width:59575;height:46577" coordsize="59575,46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        <v:group id="Group 221" o:spid="_x0000_s1158" style="position:absolute;width:59575;height:46577" coordsize="59575,46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          <v:group id="Group 218" o:spid="_x0000_s1159" style="position:absolute;width:59575;height:46577" coordsize="59575,46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            <v:group id="Group 215" o:spid="_x0000_s1160" style="position:absolute;width:59575;height:46583" coordorigin="-5009,874" coordsize="59578,46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              <v:shape id="Picture 216" o:spid="_x0000_s1161" type="#_x0000_t75" style="position:absolute;left:-5009;top:874;width:59578;height:40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">
                                  <v:imagedata r:id="rId50" o:title="" cropleft="27036f" cropright="68f"/>
                                  <v:path arrowok="t"/>
                                </v:shape>
                                <v:shape id="Text Box 5" o:spid="_x0000_s1162" type="#_x0000_t202" style="position:absolute;left:-5009;top:41186;width:59578;height:6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" fillcolor="white [3201]" stroked="f" strokeweight=".5pt">
                                  <v:textbox>
                                    <w:txbxContent>
                                      <w:p w14:paraId="67C1E2A9" w14:textId="16DC887B" w:rsidR="0043760A" w:rsidRPr="003A508C" w:rsidRDefault="0043760A" w:rsidP="00C6679A">
                                        <w:pPr>
                                          <w:ind w:firstLine="0"/>
                                          <w:jc w:val="center"/>
                                          <w:rPr>
                                            <w:rFonts w:eastAsia="Calibri"/>
                                            <w:b/>
                                            <w:bCs/>
                                          </w:rPr>
                                        </w:pPr>
                                        <w:r w:rsidRPr="00862BEB">
                                          <w:rPr>
                                            <w:rFonts w:eastAsia="Calibri"/>
                                            <w:b/>
                                            <w:bCs/>
                                            <w:lang w:val="bg-BG"/>
                                          </w:rPr>
                                          <w:t>Фиг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</w:rPr>
                                          <w:t xml:space="preserve">. 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  <w:lang w:val="bg-BG"/>
                                          </w:rPr>
                                          <w:t>4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</w:rPr>
                                          <w:t>.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  <w:lang w:val="bg-BG"/>
                                          </w:rPr>
                                          <w:t>4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</w:rPr>
                                          <w:t xml:space="preserve">. </w:t>
                                        </w:r>
                                        <w:r>
                                          <w:rPr>
                                            <w:rFonts w:eastAsia="Calibri"/>
                                            <w:b/>
                                            <w:bCs/>
                                            <w:lang w:val="bg-BG"/>
                                          </w:rPr>
                                          <w:t>Разшифровка на движението на влака от заминаването от спирка Метал до установяването на пожара във вагон № 51522563019-0 при потеглянето му в гара Перник разпределителна.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Straight Arrow Connector 186" o:spid="_x0000_s1163" type="#_x0000_t32" style="position:absolute;left:33732;top:12860;width:3701;height:65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" strokecolor="red" strokeweight="2.25pt">
                                <v:stroke endarrow="block"/>
                              </v:shape>
                            </v:group>
                            <v:shape id="Text Box 220" o:spid="_x0000_s1164" type="#_x0000_t202" style="position:absolute;left:31813;top:10858;width:2265;height:355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" filled="f" stroked="f" strokeweight=".5pt">
                              <v:textbox inset="0,0,1mm,0">
                                <w:txbxContent>
                                  <w:p w14:paraId="189AB01F" w14:textId="77777777" w:rsidR="0043760A" w:rsidRPr="00AA6357" w:rsidRDefault="0043760A" w:rsidP="000C1021">
                                    <w:pPr>
                                      <w:ind w:firstLine="0"/>
                                      <w:rPr>
                                        <w:rFonts w:ascii="ISOCPEUR" w:hAnsi="ISOCPEUR"/>
                                        <w:b/>
                                        <w:bCs/>
                                        <w:i/>
                                        <w:iCs/>
                                        <w:color w:val="FF0000"/>
                                        <w:sz w:val="52"/>
                                        <w:szCs w:val="44"/>
                                        <w:lang w:val="bg-BG"/>
                                      </w:rPr>
                                    </w:pPr>
                                    <w:r>
                                      <w:rPr>
                                        <w:rFonts w:ascii="ISOCPEUR" w:hAnsi="ISOCPEUR"/>
                                        <w:b/>
                                        <w:bCs/>
                                        <w:i/>
                                        <w:iCs/>
                                        <w:color w:val="FF0000"/>
                                        <w:sz w:val="52"/>
                                        <w:szCs w:val="44"/>
                                        <w:lang w:val="bg-BG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Straight Arrow Connector 222" o:spid="_x0000_s1165" type="#_x0000_t32" style="position:absolute;left:49053;top:5334;width:1664;height:595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" strokecolor="red" strokeweight="2.25pt">
                            <v:stroke endarrow="block"/>
                          </v:shape>
                        </v:group>
                        <v:shape id="Text Box 224" o:spid="_x0000_s1166" type="#_x0000_t202" style="position:absolute;left:47148;top:10858;width:2265;height:355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" filled="f" stroked="f" strokeweight=".5pt">
                          <v:textbox inset="0,0,1mm,0">
                            <w:txbxContent>
                              <w:p w14:paraId="7808F6BE" w14:textId="44A9B018" w:rsidR="0043760A" w:rsidRPr="00AA6357" w:rsidRDefault="0043760A" w:rsidP="000C1021">
                                <w:pPr>
                                  <w:ind w:firstLine="0"/>
                                  <w:rPr>
                                    <w:rFonts w:ascii="ISOCPEUR" w:hAnsi="ISOCPEUR"/>
                                    <w:b/>
                                    <w:bCs/>
                                    <w:i/>
                                    <w:iCs/>
                                    <w:color w:val="FF0000"/>
                                    <w:sz w:val="52"/>
                                    <w:szCs w:val="44"/>
                                    <w:lang w:val="bg-BG"/>
                                  </w:rPr>
                                </w:pPr>
                                <w:r>
                                  <w:rPr>
                                    <w:rFonts w:ascii="ISOCPEUR" w:hAnsi="ISOCPEUR"/>
                                    <w:b/>
                                    <w:bCs/>
                                    <w:i/>
                                    <w:iCs/>
                                    <w:color w:val="FF0000"/>
                                    <w:sz w:val="52"/>
                                    <w:szCs w:val="44"/>
                                    <w:lang w:val="bg-BG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</v:group>
                      <v:shape id="Straight Arrow Connector 226" o:spid="_x0000_s1167" type="#_x0000_t32" style="position:absolute;left:44906;top:2621;width:5472;height:20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" strokecolor="red" strokeweight="2.25pt">
                        <v:stroke endarrow="block"/>
                      </v:shape>
                    </v:group>
                    <v:shape id="Text Box 228" o:spid="_x0000_s1168" type="#_x0000_t202" style="position:absolute;left:43077;top:422;width:2265;height:355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" filled="f" stroked="f" strokeweight=".5pt">
                      <v:textbox inset="0,0,1mm,0">
                        <w:txbxContent>
                          <w:p w14:paraId="2CD2D133" w14:textId="7A0BB9DD" w:rsidR="0043760A" w:rsidRPr="00AA6357" w:rsidRDefault="0043760A" w:rsidP="000C1021">
                            <w:pPr>
                              <w:ind w:firstLine="0"/>
                              <w:rPr>
                                <w:rFonts w:ascii="ISOCPEUR" w:hAnsi="ISOCPEUR"/>
                                <w:b/>
                                <w:bCs/>
                                <w:i/>
                                <w:iCs/>
                                <w:color w:val="FF0000"/>
                                <w:sz w:val="52"/>
                                <w:szCs w:val="44"/>
                                <w:lang w:val="bg-BG"/>
                              </w:rPr>
                            </w:pPr>
                            <w:r>
                              <w:rPr>
                                <w:rFonts w:ascii="ISOCPEUR" w:hAnsi="ISOCPEUR"/>
                                <w:b/>
                                <w:bCs/>
                                <w:i/>
                                <w:iCs/>
                                <w:color w:val="FF0000"/>
                                <w:sz w:val="52"/>
                                <w:szCs w:val="44"/>
                                <w:lang w:val="bg-BG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  <v:shape id="Text Box 232" o:spid="_x0000_s1169" type="#_x0000_t202" style="position:absolute;left:53234;top:17835;width:2265;height:355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" filled="f" stroked="f" strokeweight=".5pt">
                    <v:textbox inset="0,0,1mm,0">
                      <w:txbxContent>
                        <w:p w14:paraId="13CF94F8" w14:textId="3AA62FAC" w:rsidR="0043760A" w:rsidRPr="00AA6357" w:rsidRDefault="0043760A" w:rsidP="00C0514A">
                          <w:pPr>
                            <w:ind w:firstLine="0"/>
                            <w:rPr>
                              <w:rFonts w:ascii="ISOCPEUR" w:hAnsi="ISOCPEUR"/>
                              <w:b/>
                              <w:bCs/>
                              <w:i/>
                              <w:iCs/>
                              <w:color w:val="FF0000"/>
                              <w:sz w:val="52"/>
                              <w:szCs w:val="44"/>
                              <w:lang w:val="bg-BG"/>
                            </w:rPr>
                          </w:pPr>
                          <w:r>
                            <w:rPr>
                              <w:rFonts w:ascii="ISOCPEUR" w:hAnsi="ISOCPEUR"/>
                              <w:b/>
                              <w:bCs/>
                              <w:i/>
                              <w:iCs/>
                              <w:color w:val="FF0000"/>
                              <w:sz w:val="52"/>
                              <w:szCs w:val="44"/>
                              <w:lang w:val="bg-BG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Straight Arrow Connector 230" o:spid="_x0000_s1170" type="#_x0000_t32" style="position:absolute;left:50084;top:21375;width:3149;height:21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" strokecolor="red" strokeweight="2.25pt">
                  <v:stroke endarrow="block"/>
                </v:shape>
                <v:shape id="Straight Arrow Connector 231" o:spid="_x0000_s1171" type="#_x0000_t32" style="position:absolute;left:51080;top:21375;width:2154;height:91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" strokecolor="red" strokeweight="2.25pt">
                  <v:stroke endarrow="block"/>
                </v:shape>
                <w10:wrap type="topAndBottom" anchory="page"/>
              </v:group>
            </w:pict>
          </mc:Fallback>
        </mc:AlternateContent>
      </w:r>
      <w:r w:rsidR="00C0514A">
        <w:rPr>
          <w:i/>
          <w:iCs/>
          <w:lang w:val="bg-BG"/>
        </w:rPr>
        <w:t>Анализ на запалването на вагон № 51522563019-0.</w:t>
      </w:r>
    </w:p>
    <w:p w14:paraId="2B8673EE" w14:textId="312CC60B" w:rsidR="00C0514A" w:rsidRDefault="00D74609" w:rsidP="00D74609">
      <w:pPr>
        <w:pStyle w:val="af7"/>
        <w:spacing w:before="0" w:beforeAutospacing="0" w:after="0" w:afterAutospacing="0"/>
        <w:ind w:firstLine="720"/>
        <w:jc w:val="both"/>
      </w:pPr>
      <w:bookmarkStart w:id="11" w:name="_Hlk93869276"/>
      <w:bookmarkEnd w:id="10"/>
      <w:r w:rsidRPr="00D74609">
        <w:t>Комисията за разследване извърши няколко подробни огледи на опожарения вагон във ВД „Надежда“. По време на огледите бяха огледани, обсъдени и анализирани всички възможни хипотези за възникване на пожара</w:t>
      </w:r>
      <w:r>
        <w:t>.</w:t>
      </w:r>
    </w:p>
    <w:p w14:paraId="49E43110" w14:textId="139714B7" w:rsidR="00D74609" w:rsidRDefault="00D74609" w:rsidP="00D74609">
      <w:pPr>
        <w:pStyle w:val="af7"/>
        <w:spacing w:before="0" w:beforeAutospacing="0" w:after="0" w:afterAutospacing="0"/>
        <w:ind w:firstLine="720"/>
        <w:jc w:val="both"/>
      </w:pPr>
      <w:r>
        <w:t>Като първоначална хипотеза бе обсъдена и анализирана възможността за запалване от запалителна течност: алкохол или друга подобна субстанция. В първия момент тя изглеждаше достатъчно достоверна, но след по-подробен оглед на мястото на запалването бе оценена като малко вероятна</w:t>
      </w:r>
      <w:r w:rsidR="00A41899">
        <w:t xml:space="preserve">. Причината за тази оценка бе наличието на изключително висока температура в зоната на отделенията за багаж, съсредоточена в </w:t>
      </w:r>
      <w:r w:rsidR="000C3DE7">
        <w:t>ограничена малка област</w:t>
      </w:r>
      <w:r w:rsidR="00A41899">
        <w:t xml:space="preserve"> (фиг. 4.5</w:t>
      </w:r>
      <w:r w:rsidR="00127649">
        <w:t>, поз. 1</w:t>
      </w:r>
      <w:r w:rsidR="00A41899">
        <w:t>). Запалването на тапицерията на седалките в областта на пожара бе очевидно, но при едно подобно развитие на огъня той би се разпространил нагоре върху много по-голяма площ и едва ли температурата на огъня би достигнала такива стойности</w:t>
      </w:r>
      <w:r w:rsidR="000C3DE7">
        <w:t xml:space="preserve"> и със сигурност не в толкова малка област</w:t>
      </w:r>
      <w:r w:rsidR="00A41899">
        <w:t>, които да разтопят и огънат алуминиевите скелети на багажните отделения</w:t>
      </w:r>
      <w:r w:rsidR="00127649">
        <w:t xml:space="preserve">, изгаряйки заедно с това всички </w:t>
      </w:r>
      <w:r w:rsidR="000C3DE7">
        <w:t xml:space="preserve">елементи и </w:t>
      </w:r>
      <w:r w:rsidR="00B81273">
        <w:t>проводници</w:t>
      </w:r>
      <w:r w:rsidR="000C3DE7">
        <w:t xml:space="preserve"> от електрическото оборудване на вагона</w:t>
      </w:r>
      <w:r w:rsidR="00B81273">
        <w:t xml:space="preserve">, намиращи се </w:t>
      </w:r>
      <w:r w:rsidR="000C3DE7">
        <w:t>там</w:t>
      </w:r>
      <w:r w:rsidR="00A41899">
        <w:t>.</w:t>
      </w:r>
    </w:p>
    <w:p w14:paraId="265BF6FC" w14:textId="786A9699" w:rsidR="00CC48CE" w:rsidRDefault="00CC48CE" w:rsidP="00CC48CE">
      <w:pPr>
        <w:pStyle w:val="af7"/>
        <w:spacing w:before="0" w:beforeAutospacing="0" w:after="0" w:afterAutospacing="0"/>
        <w:ind w:firstLine="720"/>
        <w:jc w:val="both"/>
      </w:pPr>
      <w:r>
        <w:t>Втората хипотеза, разгледана и анализирана задълбочено от Комисията за разследване</w:t>
      </w:r>
      <w:r w:rsidR="007F10AE">
        <w:t>,</w:t>
      </w:r>
      <w:r>
        <w:t xml:space="preserve"> бе свързана с неизправности в електрическото оборудване на вагона, свързани с проектирането и изпълнението му. Тази хипотеза бе разгледана във връзка с възникналата в огнището на пожара изключително висока температура (над 700-800°С), довела до разтопяването на алуминиевите профили на багажните отделения, напълно изгаряне и овъгляване на изолацията на проводниците и структурна и цветова промяна на самите медни проводници</w:t>
      </w:r>
      <w:r w:rsidR="007F10AE">
        <w:t xml:space="preserve"> (фиг. 4.6)</w:t>
      </w:r>
      <w:r>
        <w:t xml:space="preserve">. </w:t>
      </w:r>
    </w:p>
    <w:p w14:paraId="142EE8B0" w14:textId="2090F3EA" w:rsidR="007F10AE" w:rsidRDefault="007F10AE" w:rsidP="00CC48CE">
      <w:pPr>
        <w:pStyle w:val="af7"/>
        <w:spacing w:before="0" w:beforeAutospacing="0" w:after="0" w:afterAutospacing="0"/>
        <w:ind w:firstLine="720"/>
        <w:jc w:val="both"/>
      </w:pPr>
    </w:p>
    <w:p w14:paraId="5E855E70" w14:textId="77777777" w:rsidR="007F10AE" w:rsidRDefault="007F10AE" w:rsidP="00CC48CE">
      <w:pPr>
        <w:pStyle w:val="af7"/>
        <w:spacing w:before="0" w:beforeAutospacing="0" w:after="0" w:afterAutospacing="0"/>
        <w:ind w:firstLine="720"/>
        <w:jc w:val="both"/>
      </w:pPr>
    </w:p>
    <w:p w14:paraId="768DA9B8" w14:textId="40D7CAA8" w:rsidR="007F10AE" w:rsidRDefault="004175E6" w:rsidP="00CC48CE">
      <w:pPr>
        <w:pStyle w:val="af7"/>
        <w:spacing w:before="0" w:beforeAutospacing="0" w:after="0" w:afterAutospacing="0"/>
        <w:ind w:firstLine="72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4BBA21FD" wp14:editId="40680B9B">
                <wp:simplePos x="0" y="0"/>
                <wp:positionH relativeFrom="column">
                  <wp:posOffset>866775</wp:posOffset>
                </wp:positionH>
                <wp:positionV relativeFrom="page">
                  <wp:posOffset>219075</wp:posOffset>
                </wp:positionV>
                <wp:extent cx="4133850" cy="5289550"/>
                <wp:effectExtent l="0" t="0" r="0" b="6350"/>
                <wp:wrapTopAndBottom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850" cy="5289550"/>
                          <a:chOff x="0" y="0"/>
                          <a:chExt cx="4133850" cy="5289550"/>
                        </a:xfrm>
                      </wpg:grpSpPr>
                      <wpg:grpSp>
                        <wpg:cNvPr id="243" name="Group 243"/>
                        <wpg:cNvGrpSpPr/>
                        <wpg:grpSpPr>
                          <a:xfrm>
                            <a:off x="0" y="0"/>
                            <a:ext cx="4133850" cy="5289550"/>
                            <a:chOff x="0" y="0"/>
                            <a:chExt cx="4133850" cy="5289550"/>
                          </a:xfrm>
                        </wpg:grpSpPr>
                        <wpg:grpSp>
                          <wpg:cNvPr id="235" name="Group 235"/>
                          <wpg:cNvGrpSpPr/>
                          <wpg:grpSpPr>
                            <a:xfrm>
                              <a:off x="0" y="0"/>
                              <a:ext cx="4133850" cy="5289550"/>
                              <a:chOff x="111319" y="87464"/>
                              <a:chExt cx="4496232" cy="5753100"/>
                            </a:xfrm>
                          </wpg:grpSpPr>
                          <pic:pic xmlns:pic="http://schemas.openxmlformats.org/drawingml/2006/picture">
                            <pic:nvPicPr>
                              <pic:cNvPr id="236" name="Picture 23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-147" b="44"/>
                              <a:stretch/>
                            </pic:blipFill>
                            <pic:spPr>
                              <a:xfrm>
                                <a:off x="111319" y="87464"/>
                                <a:ext cx="4496232" cy="527966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37" name="Text Box 5"/>
                            <wps:cNvSpPr txBox="1"/>
                            <wps:spPr>
                              <a:xfrm>
                                <a:off x="111319" y="5366607"/>
                                <a:ext cx="4496232" cy="47395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405C12D" w14:textId="2C3E9742" w:rsidR="0043760A" w:rsidRPr="003A508C" w:rsidRDefault="0043760A" w:rsidP="00127649">
                                  <w:pPr>
                                    <w:ind w:firstLine="0"/>
                                    <w:jc w:val="center"/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</w:pPr>
                                  <w:r w:rsidRPr="00862BEB"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Фиг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4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>.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5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rFonts w:eastAsia="Calibri"/>
                                      <w:b/>
                                      <w:bCs/>
                                      <w:lang w:val="bg-BG"/>
                                    </w:rPr>
                                    <w:t>Място на най-интензивното горене в салона на вагона.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41" name="Straight Arrow Connector 241"/>
                          <wps:cNvCnPr/>
                          <wps:spPr>
                            <a:xfrm flipV="1">
                              <a:off x="1819275" y="428625"/>
                              <a:ext cx="276225" cy="757239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42" name="Text Box 242"/>
                        <wps:cNvSpPr txBox="1"/>
                        <wps:spPr>
                          <a:xfrm>
                            <a:off x="1600200" y="1085850"/>
                            <a:ext cx="226500" cy="355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FC0E4E" w14:textId="6B4AE78E" w:rsidR="0043760A" w:rsidRPr="00AA6357" w:rsidRDefault="0043760A" w:rsidP="000C3DE7">
                              <w:pPr>
                                <w:ind w:firstLine="0"/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</w:pPr>
                              <w:r>
                                <w:rPr>
                                  <w:rFonts w:ascii="ISOCPEUR" w:hAnsi="ISOCPEUR"/>
                                  <w:b/>
                                  <w:bCs/>
                                  <w:i/>
                                  <w:iCs/>
                                  <w:color w:val="FF0000"/>
                                  <w:sz w:val="52"/>
                                  <w:szCs w:val="44"/>
                                  <w:lang w:val="bg-BG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3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BA21FD" id="Group 244" o:spid="_x0000_s1172" style="position:absolute;left:0;text-align:left;margin-left:68.25pt;margin-top:17.25pt;width:325.5pt;height:416.5pt;z-index:251750400;mso-position-vertical-relative:page" coordsize="41338,52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">
                <v:group id="Group 243" o:spid="_x0000_s1173" style="position:absolute;width:41338;height:52895" coordsize="41338,5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group id="Group 235" o:spid="_x0000_s1174" style="position:absolute;width:41338;height:52895" coordorigin="1113,874" coordsize="44962,57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  <v:shape id="Picture 236" o:spid="_x0000_s1175" type="#_x0000_t75" style="position:absolute;left:1113;top:874;width:44962;height:52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">
                      <v:imagedata r:id="rId52" o:title="" croptop="-96f" cropbottom="29f"/>
                      <v:path arrowok="t"/>
                    </v:shape>
                    <v:shape id="Text Box 5" o:spid="_x0000_s1176" type="#_x0000_t202" style="position:absolute;left:1113;top:53666;width:44962;height:4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" fillcolor="white [3201]" stroked="f" strokeweight=".5pt">
                      <v:textbox>
                        <w:txbxContent>
                          <w:p w14:paraId="4405C12D" w14:textId="2C3E9742" w:rsidR="0043760A" w:rsidRPr="003A508C" w:rsidRDefault="0043760A" w:rsidP="00127649">
                            <w:pPr>
                              <w:ind w:firstLine="0"/>
                              <w:jc w:val="center"/>
                              <w:rPr>
                                <w:rFonts w:eastAsia="Calibri"/>
                                <w:b/>
                                <w:bCs/>
                              </w:rPr>
                            </w:pPr>
                            <w:r w:rsidRPr="00862BEB"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Фиг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 xml:space="preserve">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4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>.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5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</w:rPr>
                              <w:t xml:space="preserve">.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lang w:val="bg-BG"/>
                              </w:rPr>
                              <w:t>Място на най-интензивното горене в салона на вагона.</w:t>
                            </w:r>
                          </w:p>
                        </w:txbxContent>
                      </v:textbox>
                    </v:shape>
                  </v:group>
                  <v:shape id="Straight Arrow Connector 241" o:spid="_x0000_s1177" type="#_x0000_t32" style="position:absolute;left:18192;top:4286;width:2763;height:757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" strokecolor="red" strokeweight="2.25pt">
                    <v:stroke endarrow="block"/>
                  </v:shape>
                </v:group>
                <v:shape id="Text Box 242" o:spid="_x0000_s1178" type="#_x0000_t202" style="position:absolute;left:16002;top:10858;width:2265;height:355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" filled="f" stroked="f" strokeweight=".5pt">
                  <v:textbox inset="0,0,1mm,0">
                    <w:txbxContent>
                      <w:p w14:paraId="21FC0E4E" w14:textId="6B4AE78E" w:rsidR="0043760A" w:rsidRPr="00AA6357" w:rsidRDefault="0043760A" w:rsidP="000C3DE7">
                        <w:pPr>
                          <w:ind w:firstLine="0"/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0000"/>
                            <w:sz w:val="52"/>
                            <w:szCs w:val="44"/>
                            <w:lang w:val="bg-BG"/>
                          </w:rPr>
                        </w:pPr>
                        <w:r>
                          <w:rPr>
                            <w:rFonts w:ascii="ISOCPEUR" w:hAnsi="ISOCPEUR"/>
                            <w:b/>
                            <w:bCs/>
                            <w:i/>
                            <w:iCs/>
                            <w:color w:val="FF0000"/>
                            <w:sz w:val="52"/>
                            <w:szCs w:val="44"/>
                            <w:lang w:val="bg-BG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="007F10AE"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21C33F27" wp14:editId="72920595">
                <wp:simplePos x="0" y="0"/>
                <wp:positionH relativeFrom="column">
                  <wp:posOffset>935355</wp:posOffset>
                </wp:positionH>
                <wp:positionV relativeFrom="page">
                  <wp:posOffset>5508625</wp:posOffset>
                </wp:positionV>
                <wp:extent cx="4012565" cy="3657600"/>
                <wp:effectExtent l="0" t="0" r="6985" b="0"/>
                <wp:wrapTopAndBottom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2565" cy="3657600"/>
                          <a:chOff x="111319" y="87465"/>
                          <a:chExt cx="4551571" cy="4148803"/>
                        </a:xfrm>
                      </wpg:grpSpPr>
                      <pic:pic xmlns:pic="http://schemas.openxmlformats.org/drawingml/2006/picture">
                        <pic:nvPicPr>
                          <pic:cNvPr id="239" name="Picture 2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52" r="12"/>
                          <a:stretch/>
                        </pic:blipFill>
                        <pic:spPr>
                          <a:xfrm>
                            <a:off x="111319" y="87465"/>
                            <a:ext cx="4551571" cy="3411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Text Box 5"/>
                        <wps:cNvSpPr txBox="1"/>
                        <wps:spPr>
                          <a:xfrm>
                            <a:off x="135172" y="3498576"/>
                            <a:ext cx="4496232" cy="73769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8108CA2" w14:textId="247AC9E0" w:rsidR="0043760A" w:rsidRPr="003A508C" w:rsidRDefault="0043760A" w:rsidP="00B81273">
                              <w:pPr>
                                <w:ind w:firstLine="0"/>
                                <w:jc w:val="center"/>
                                <w:rPr>
                                  <w:rFonts w:eastAsia="Calibri"/>
                                  <w:b/>
                                  <w:bCs/>
                                </w:rPr>
                              </w:pPr>
                              <w:r w:rsidRPr="00862BEB"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Фиг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4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.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6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 xml:space="preserve">. </w:t>
                              </w:r>
                              <w:r>
                                <w:rPr>
                                  <w:rFonts w:eastAsia="Calibri"/>
                                  <w:b/>
                                  <w:bCs/>
                                  <w:lang w:val="bg-BG"/>
                                </w:rPr>
                                <w:t>Изгорели елементи от електрическото оборудване на вагона, намиращи се в кухините на скелета на багажното отделение.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C33F27" id="Group 238" o:spid="_x0000_s1179" style="position:absolute;left:0;text-align:left;margin-left:73.65pt;margin-top:433.75pt;width:315.95pt;height:4in;z-index:251744256;mso-position-vertical-relative:page;mso-width-relative:margin;mso-height-relative:margin" coordorigin="1113,874" coordsize="45515,41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">
                <v:shape id="Picture 239" o:spid="_x0000_s1180" type="#_x0000_t75" style="position:absolute;left:1113;top:874;width:45515;height:3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">
                  <v:imagedata r:id="rId54" o:title="" cropleft="-100f" cropright="8f"/>
                  <v:path arrowok="t"/>
                </v:shape>
                <v:shape id="Text Box 5" o:spid="_x0000_s1181" type="#_x0000_t202" style="position:absolute;left:1351;top:34985;width:44963;height:7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" fillcolor="white [3201]" stroked="f" strokeweight=".5pt">
                  <v:textbox>
                    <w:txbxContent>
                      <w:p w14:paraId="28108CA2" w14:textId="247AC9E0" w:rsidR="0043760A" w:rsidRPr="003A508C" w:rsidRDefault="0043760A" w:rsidP="00B81273">
                        <w:pPr>
                          <w:ind w:firstLine="0"/>
                          <w:jc w:val="center"/>
                          <w:rPr>
                            <w:rFonts w:eastAsia="Calibri"/>
                            <w:b/>
                            <w:bCs/>
                          </w:rPr>
                        </w:pPr>
                        <w:r w:rsidRPr="00862BEB"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Фиг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4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>.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6</w:t>
                        </w:r>
                        <w:r>
                          <w:rPr>
                            <w:rFonts w:eastAsia="Calibri"/>
                            <w:b/>
                            <w:bCs/>
                          </w:rPr>
                          <w:t xml:space="preserve">. </w:t>
                        </w:r>
                        <w:r>
                          <w:rPr>
                            <w:rFonts w:eastAsia="Calibri"/>
                            <w:b/>
                            <w:bCs/>
                            <w:lang w:val="bg-BG"/>
                          </w:rPr>
                          <w:t>Изгорели елементи от електрическото оборудване на вагона, намиращи се в кухините на скелета на багажното отделение.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</w:p>
    <w:p w14:paraId="3FA8612D" w14:textId="6585F0AC" w:rsidR="007F10AE" w:rsidRDefault="007F10AE" w:rsidP="00CC48CE">
      <w:pPr>
        <w:pStyle w:val="af7"/>
        <w:spacing w:before="0" w:beforeAutospacing="0" w:after="0" w:afterAutospacing="0"/>
        <w:ind w:firstLine="720"/>
        <w:jc w:val="both"/>
      </w:pPr>
    </w:p>
    <w:p w14:paraId="2EE7BCF0" w14:textId="5134BA73" w:rsidR="00CC48CE" w:rsidRDefault="007F10AE" w:rsidP="00CC48CE">
      <w:pPr>
        <w:pStyle w:val="af7"/>
        <w:spacing w:before="0" w:beforeAutospacing="0" w:after="0" w:afterAutospacing="0"/>
        <w:ind w:firstLine="720"/>
        <w:jc w:val="both"/>
      </w:pPr>
      <w:r>
        <w:t xml:space="preserve">При </w:t>
      </w:r>
      <w:r w:rsidR="00CC48CE">
        <w:t>анализа</w:t>
      </w:r>
      <w:r>
        <w:t xml:space="preserve"> на тази хипотеза Комисията за разследване стигна до следните изводи:</w:t>
      </w:r>
    </w:p>
    <w:p w14:paraId="62C34563" w14:textId="6B85649E" w:rsidR="00DC2F7B" w:rsidRPr="00D74609" w:rsidRDefault="00DC2F7B" w:rsidP="00980917">
      <w:pPr>
        <w:pStyle w:val="af7"/>
        <w:numPr>
          <w:ilvl w:val="0"/>
          <w:numId w:val="12"/>
        </w:numPr>
        <w:spacing w:before="0" w:beforeAutospacing="0" w:after="0" w:afterAutospacing="0"/>
        <w:jc w:val="both"/>
      </w:pPr>
      <w:r w:rsidRPr="00D74609">
        <w:t xml:space="preserve">От гледна точка на теорията и експлоатационната практика, предвид минималните стойности на протичащите токове, </w:t>
      </w:r>
      <w:r w:rsidRPr="00D74609">
        <w:rPr>
          <w:b/>
          <w:bCs/>
        </w:rPr>
        <w:t>не е възможно запалването на вагона да бъде предизвикано от късо съединение или прегряване на кабелни връзки на осветителната инсталация или озвучаващата инсталации на пътническия вагон</w:t>
      </w:r>
      <w:r w:rsidR="007F10AE">
        <w:t>;</w:t>
      </w:r>
    </w:p>
    <w:p w14:paraId="7849DEFF" w14:textId="6B11427E" w:rsidR="00DC2F7B" w:rsidRPr="00D74609" w:rsidRDefault="00DC2F7B" w:rsidP="00980917">
      <w:pPr>
        <w:pStyle w:val="af7"/>
        <w:numPr>
          <w:ilvl w:val="0"/>
          <w:numId w:val="12"/>
        </w:numPr>
        <w:spacing w:before="0" w:beforeAutospacing="0" w:after="0" w:afterAutospacing="0"/>
        <w:jc w:val="both"/>
      </w:pPr>
      <w:r w:rsidRPr="00D74609">
        <w:rPr>
          <w:b/>
          <w:bCs/>
        </w:rPr>
        <w:t>Осветителната инсталация</w:t>
      </w:r>
      <w:r w:rsidRPr="00D74609">
        <w:t xml:space="preserve"> е нисковолтова (без повишаващи инвертори, а работи с напрежението на акумулаторната батерия на вагона) и използва </w:t>
      </w:r>
      <w:r w:rsidR="00CA1124" w:rsidRPr="00D74609">
        <w:t>LED</w:t>
      </w:r>
      <w:r w:rsidRPr="00D74609">
        <w:t>-осветителни елементи, чиято мощност (т.е. протичащ ток) е многократно по-ниска от аналогичните осветителни тела от по-старо поколение. Защитена е с автоматични предпазители (след пожара е установено, че нито един автоматичен предпазител не е изключил)</w:t>
      </w:r>
      <w:r w:rsidR="007F10AE">
        <w:t>;</w:t>
      </w:r>
    </w:p>
    <w:p w14:paraId="44FCDC64" w14:textId="2F8FFC24" w:rsidR="00DC2F7B" w:rsidRPr="00D74609" w:rsidRDefault="00DC2F7B" w:rsidP="00980917">
      <w:pPr>
        <w:pStyle w:val="af7"/>
        <w:numPr>
          <w:ilvl w:val="0"/>
          <w:numId w:val="12"/>
        </w:numPr>
        <w:spacing w:before="0" w:beforeAutospacing="0" w:after="0" w:afterAutospacing="0"/>
        <w:jc w:val="both"/>
      </w:pPr>
      <w:r w:rsidRPr="00D74609">
        <w:rPr>
          <w:b/>
          <w:bCs/>
        </w:rPr>
        <w:t>Озвучаващата инсталация</w:t>
      </w:r>
      <w:r w:rsidRPr="00D74609">
        <w:t xml:space="preserve">, в частта </w:t>
      </w:r>
      <w:r w:rsidR="007F10AE">
        <w:t>ѝ</w:t>
      </w:r>
      <w:r w:rsidRPr="00D74609">
        <w:t xml:space="preserve"> след крайното усилвателно стъпало (разположено в апаратен шкаф в началото на един от коридорите на вагона), е с минимална озвучаваща мощност, съдържа маломощни съгласуващи трансформатори за всеки високоговорител, защитена е с предпазители (Комисията установи, че стопяемият предпазител на крайното усилвателно стъпало </w:t>
      </w:r>
      <w:r w:rsidRPr="00D74609">
        <w:rPr>
          <w:b/>
          <w:bCs/>
        </w:rPr>
        <w:t>6,3А</w:t>
      </w:r>
      <w:r w:rsidRPr="00D74609">
        <w:t xml:space="preserve"> не е „изгорял“), т.е. </w:t>
      </w:r>
      <w:r w:rsidRPr="00D74609">
        <w:rPr>
          <w:b/>
          <w:bCs/>
        </w:rPr>
        <w:t>категорично запалването на вагона не може да е причинено от тази система</w:t>
      </w:r>
      <w:r w:rsidR="00206937">
        <w:t>;</w:t>
      </w:r>
    </w:p>
    <w:p w14:paraId="339FB6A1" w14:textId="644ABEB9" w:rsidR="00DC2F7B" w:rsidRPr="00D74609" w:rsidRDefault="00DC2F7B" w:rsidP="00980917">
      <w:pPr>
        <w:pStyle w:val="af7"/>
        <w:numPr>
          <w:ilvl w:val="0"/>
          <w:numId w:val="12"/>
        </w:numPr>
        <w:spacing w:before="0" w:beforeAutospacing="0" w:after="0" w:afterAutospacing="0"/>
        <w:jc w:val="both"/>
      </w:pPr>
      <w:r w:rsidRPr="00D74609">
        <w:t xml:space="preserve">В непосредствено преминаващите до зоната на пожара кабелни снопове е разположена и </w:t>
      </w:r>
      <w:r w:rsidRPr="00D74609">
        <w:rPr>
          <w:b/>
          <w:bCs/>
        </w:rPr>
        <w:t>верига за захранване на изключително маломощни контакти за променливо напрежение 220 V</w:t>
      </w:r>
      <w:r w:rsidRPr="00D74609">
        <w:t xml:space="preserve"> (за включване на стандартни зарядни устройства за мобилни телефони и др.). </w:t>
      </w:r>
      <w:r w:rsidRPr="00D74609">
        <w:rPr>
          <w:b/>
          <w:bCs/>
        </w:rPr>
        <w:t>С убеденост може да се твърди, че и тази електрическа верига на вагона не може да предизвика неговото запалване</w:t>
      </w:r>
      <w:r w:rsidR="00206937">
        <w:t>;</w:t>
      </w:r>
    </w:p>
    <w:p w14:paraId="112E1136" w14:textId="61699E9E" w:rsidR="00DC2F7B" w:rsidRDefault="00DC2F7B" w:rsidP="00980917">
      <w:pPr>
        <w:pStyle w:val="af7"/>
        <w:numPr>
          <w:ilvl w:val="0"/>
          <w:numId w:val="12"/>
        </w:numPr>
        <w:spacing w:before="0" w:beforeAutospacing="0" w:after="0" w:afterAutospacing="0"/>
        <w:jc w:val="both"/>
      </w:pPr>
      <w:r w:rsidRPr="00D74609">
        <w:t>Запаленият вагон № 51522563019-0 не е оборудван с т.нар. подвагонен генератор, а неговата електрическа система се захранва от веригата на влаковото отопление с променливо напрежение 1500 V. Системата за преобразуване (понижаване и изправяне) на това захранващо напрежение конструктивно е разположена в шкафове под вагона и в тях при огледите не бяха установени никакви следи от къси съединения или други аварии и повреди. А това е системата с най-високо напрежение и по тази причина най-вероятна за възникване на потенциални опасности от запалване</w:t>
      </w:r>
      <w:r w:rsidR="00206937">
        <w:t>;</w:t>
      </w:r>
    </w:p>
    <w:p w14:paraId="1E0660D4" w14:textId="30C3E975" w:rsidR="00206937" w:rsidRPr="00D74609" w:rsidRDefault="00206937" w:rsidP="00980917">
      <w:pPr>
        <w:pStyle w:val="af7"/>
        <w:numPr>
          <w:ilvl w:val="0"/>
          <w:numId w:val="12"/>
        </w:numPr>
        <w:spacing w:before="0" w:beforeAutospacing="0" w:after="0" w:afterAutospacing="0"/>
        <w:jc w:val="both"/>
      </w:pPr>
      <w:r>
        <w:t>При извършените огледи на изгорелите елементи и проводници никъде не бяха открити следи от късо съединение – характерните „</w:t>
      </w:r>
      <w:r w:rsidR="00E8767B">
        <w:t>стопилки</w:t>
      </w:r>
      <w:r>
        <w:t>“ и следи от „заваряване“ на металите вследствие наличие на големи токове, които да породят високи температури;</w:t>
      </w:r>
    </w:p>
    <w:p w14:paraId="2F570C7A" w14:textId="7D9641DD" w:rsidR="00DC2F7B" w:rsidRDefault="00DC2F7B" w:rsidP="00980917">
      <w:pPr>
        <w:pStyle w:val="af7"/>
        <w:numPr>
          <w:ilvl w:val="0"/>
          <w:numId w:val="12"/>
        </w:numPr>
        <w:spacing w:before="0" w:beforeAutospacing="0" w:after="0" w:afterAutospacing="0"/>
        <w:jc w:val="both"/>
      </w:pPr>
      <w:r w:rsidRPr="00D74609">
        <w:t xml:space="preserve">На база така направените по-горе разсъждения, може да се заключи, че </w:t>
      </w:r>
      <w:r w:rsidRPr="00D74609">
        <w:rPr>
          <w:b/>
          <w:bCs/>
        </w:rPr>
        <w:t>вероятността</w:t>
      </w:r>
      <w:r w:rsidRPr="00D74609">
        <w:t xml:space="preserve">, каквато и да е неизправност в електрическите вериги на вагон №51522563019-0 да бъде причина за възникването на пожара във вагона, </w:t>
      </w:r>
      <w:r w:rsidRPr="00D74609">
        <w:rPr>
          <w:b/>
          <w:bCs/>
        </w:rPr>
        <w:t>е минимална</w:t>
      </w:r>
      <w:r w:rsidR="00206937">
        <w:t>.</w:t>
      </w:r>
    </w:p>
    <w:p w14:paraId="0869B619" w14:textId="258687AF" w:rsidR="00206937" w:rsidRDefault="00206937" w:rsidP="00F72B54">
      <w:pPr>
        <w:pStyle w:val="af7"/>
        <w:spacing w:before="0" w:beforeAutospacing="0" w:after="0" w:afterAutospacing="0"/>
        <w:ind w:firstLine="680"/>
        <w:jc w:val="both"/>
      </w:pPr>
      <w:r>
        <w:t>Третата хипотеза, разгледана и анализирана от Комисията за разследване, допуска причиняване на пожара от външен източник</w:t>
      </w:r>
      <w:r w:rsidR="00F72B54">
        <w:t xml:space="preserve">, независимо дали умишлено или по невнимание. В този случай се разглежда възможността за запалване от открит огън от външен източник (най-вероятно запалка), привнесен към високоговорителя на озвучителната уредба. Известно е, че неговата мембрана е изработена от импрегнирана хартия, а </w:t>
      </w:r>
      <w:r w:rsidR="0019323B">
        <w:t>останалите части</w:t>
      </w:r>
      <w:r w:rsidR="00E8767B">
        <w:t>, като бобината на съгласуващия трансформатор</w:t>
      </w:r>
      <w:r w:rsidR="0019323B">
        <w:t xml:space="preserve"> също са от </w:t>
      </w:r>
      <w:r w:rsidR="00E8767B">
        <w:t>запалими</w:t>
      </w:r>
      <w:r w:rsidR="0019323B">
        <w:t xml:space="preserve"> материали. Всичко това с много голяма вероятност би могло да се запали от привнесения огън, като след това се разгори допълнително, развивайки изключително </w:t>
      </w:r>
      <w:r w:rsidR="0019323B">
        <w:lastRenderedPageBreak/>
        <w:t>високи температури, а разтопеният алуминий да покапе върху тапицерията на седалките и да предизвика тяхното запалване. Фактът, че запалването е открито от дежурния ръководител движение в 23:19 часа, а органите на ПБиЗН са започнали гасенето едва след 23:40 часа показва, че пожарът е имал достатъчно време да се разгори и да нанесе пораженията във вагона. В крайна сметка може да се твърди, че описаната хипотеза е с най-голям</w:t>
      </w:r>
      <w:r w:rsidR="003113AF">
        <w:t>о ниво на вероятност за причиняване на пожара във вагон № 51522563019-0.</w:t>
      </w:r>
    </w:p>
    <w:p w14:paraId="33D78D88" w14:textId="4945C659" w:rsidR="003113AF" w:rsidRPr="00D74609" w:rsidRDefault="003113AF" w:rsidP="00F72B54">
      <w:pPr>
        <w:pStyle w:val="af7"/>
        <w:spacing w:before="0" w:beforeAutospacing="0" w:after="0" w:afterAutospacing="0"/>
        <w:ind w:firstLine="680"/>
        <w:jc w:val="both"/>
      </w:pPr>
      <w:r>
        <w:t>Комисията за разследване счита, че това е и най-вероятната причина за възникване на пожара.</w:t>
      </w:r>
    </w:p>
    <w:bookmarkEnd w:id="11"/>
    <w:p w14:paraId="1D0F879B" w14:textId="0627D0A6" w:rsidR="008C0832" w:rsidRPr="00707F14" w:rsidRDefault="008C0832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 xml:space="preserve">Управител на </w:t>
      </w:r>
      <w:r w:rsidR="00D162BC">
        <w:rPr>
          <w:i/>
          <w:iCs/>
          <w:lang w:val="bg-BG"/>
        </w:rPr>
        <w:t>железопътната инфраструктура</w:t>
      </w:r>
      <w:r w:rsidRPr="00707F14">
        <w:rPr>
          <w:i/>
          <w:iCs/>
          <w:lang w:val="bg-BG"/>
        </w:rPr>
        <w:t>.</w:t>
      </w:r>
    </w:p>
    <w:p w14:paraId="75E041D0" w14:textId="3EAAA86B" w:rsidR="00AF774A" w:rsidRPr="00C45953" w:rsidRDefault="00881465" w:rsidP="00881465">
      <w:pPr>
        <w:ind w:firstLine="720"/>
        <w:rPr>
          <w:szCs w:val="24"/>
          <w:lang w:val="bg-BG"/>
        </w:rPr>
      </w:pPr>
      <w:r>
        <w:rPr>
          <w:szCs w:val="24"/>
          <w:lang w:val="bg-BG"/>
        </w:rPr>
        <w:t>Не е приложимо</w:t>
      </w:r>
    </w:p>
    <w:p w14:paraId="049E830C" w14:textId="722A96BD" w:rsidR="00445CF4" w:rsidRPr="00EC0EE9" w:rsidRDefault="0058734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Субекти, отговарящи за техническата поддръжка.</w:t>
      </w:r>
    </w:p>
    <w:p w14:paraId="1A8FAA4C" w14:textId="3EE4C5F3" w:rsidR="00624EC2" w:rsidRDefault="00B94661" w:rsidP="00B94661">
      <w:pPr>
        <w:rPr>
          <w:lang w:val="bg-BG"/>
        </w:rPr>
      </w:pPr>
      <w:r>
        <w:rPr>
          <w:lang w:val="bg-BG"/>
        </w:rPr>
        <w:t xml:space="preserve">Лице, отговорно за поддръжката на подвижния състав – локомотив № 91520044098-9 и на вагон № 51522563019-0 е </w:t>
      </w:r>
      <w:r w:rsidRPr="00DA420D">
        <w:rPr>
          <w:lang w:val="bg-BG"/>
        </w:rPr>
        <w:t>БДЖ-ПП ЕООД</w:t>
      </w:r>
      <w:r>
        <w:rPr>
          <w:lang w:val="bg-BG"/>
        </w:rPr>
        <w:t xml:space="preserve"> </w:t>
      </w:r>
      <w:r w:rsidR="00DB265C" w:rsidRPr="00EC0EE9">
        <w:rPr>
          <w:lang w:val="bg-BG"/>
        </w:rPr>
        <w:t>с валидна регистрация в Националния регистър на возилата.</w:t>
      </w:r>
      <w:r w:rsidR="00DB265C">
        <w:rPr>
          <w:lang w:val="bg-BG"/>
        </w:rPr>
        <w:t xml:space="preserve">  </w:t>
      </w:r>
    </w:p>
    <w:p w14:paraId="50160860" w14:textId="6559E77A" w:rsidR="0058734C" w:rsidRPr="00707F14" w:rsidRDefault="0058734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Производители или доставчици на подвижен състав и железопътни продукти.</w:t>
      </w:r>
    </w:p>
    <w:p w14:paraId="784C1A5F" w14:textId="527A5D02" w:rsidR="00445CF4" w:rsidRPr="00445CF4" w:rsidRDefault="00924EFB" w:rsidP="00445CF4">
      <w:pPr>
        <w:pStyle w:val="ab"/>
        <w:ind w:left="0"/>
        <w:rPr>
          <w:lang w:val="bg-BG"/>
        </w:rPr>
      </w:pPr>
      <w:bookmarkStart w:id="12" w:name="_Hlk77515760"/>
      <w:r>
        <w:rPr>
          <w:lang w:val="bg-BG"/>
        </w:rPr>
        <w:t>Не е приложимо.</w:t>
      </w:r>
    </w:p>
    <w:bookmarkEnd w:id="12"/>
    <w:p w14:paraId="1A9CA400" w14:textId="77777777" w:rsidR="0058734C" w:rsidRPr="00707F14" w:rsidRDefault="0058734C" w:rsidP="00980917">
      <w:pPr>
        <w:pStyle w:val="ab"/>
        <w:numPr>
          <w:ilvl w:val="2"/>
          <w:numId w:val="10"/>
        </w:numPr>
        <w:spacing w:before="120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Национален орган по безопасност.</w:t>
      </w:r>
    </w:p>
    <w:p w14:paraId="3F5E43A9" w14:textId="0CAE89B9" w:rsidR="00480DAA" w:rsidRPr="00445CF4" w:rsidRDefault="00A46EB3" w:rsidP="000271AD">
      <w:pPr>
        <w:pStyle w:val="ab"/>
        <w:ind w:left="0"/>
        <w:contextualSpacing w:val="0"/>
        <w:rPr>
          <w:lang w:val="bg-BG"/>
        </w:rPr>
      </w:pPr>
      <w:r>
        <w:rPr>
          <w:lang w:val="bg-BG"/>
        </w:rPr>
        <w:t>Изпълнителна агенция ,,Железопътна администрация“ е национален орган по безопасността на Република България</w:t>
      </w:r>
      <w:r w:rsidR="00480DAA">
        <w:rPr>
          <w:lang w:val="bg-BG"/>
        </w:rPr>
        <w:t>.</w:t>
      </w:r>
    </w:p>
    <w:p w14:paraId="3C0AAF31" w14:textId="77777777" w:rsidR="0058734C" w:rsidRPr="00707F14" w:rsidRDefault="0058734C" w:rsidP="00980917">
      <w:pPr>
        <w:pStyle w:val="ab"/>
        <w:numPr>
          <w:ilvl w:val="2"/>
          <w:numId w:val="10"/>
        </w:numPr>
        <w:spacing w:before="120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Нотифицирани органи или органи за оценка на риска.</w:t>
      </w:r>
    </w:p>
    <w:p w14:paraId="1FBF0AC2" w14:textId="77777777" w:rsidR="00480DAA" w:rsidRPr="00445CF4" w:rsidRDefault="00480DAA" w:rsidP="000271AD">
      <w:pPr>
        <w:pStyle w:val="ab"/>
        <w:ind w:left="0"/>
        <w:contextualSpacing w:val="0"/>
        <w:rPr>
          <w:lang w:val="bg-BG"/>
        </w:rPr>
      </w:pPr>
      <w:r>
        <w:rPr>
          <w:lang w:val="bg-BG"/>
        </w:rPr>
        <w:t>Не е приложимо.</w:t>
      </w:r>
    </w:p>
    <w:p w14:paraId="0B124556" w14:textId="77777777" w:rsidR="0058734C" w:rsidRPr="00707F14" w:rsidRDefault="0058734C" w:rsidP="00980917">
      <w:pPr>
        <w:pStyle w:val="ab"/>
        <w:numPr>
          <w:ilvl w:val="2"/>
          <w:numId w:val="10"/>
        </w:numPr>
        <w:spacing w:before="120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Органи за сертифициране на субектите, отговарящи за техническата поддръжка.</w:t>
      </w:r>
    </w:p>
    <w:p w14:paraId="184A6F50" w14:textId="1C3FE910" w:rsidR="00644898" w:rsidRPr="000F3FAE" w:rsidRDefault="00644898" w:rsidP="00644898">
      <w:pPr>
        <w:rPr>
          <w:lang w:val="bg-BG"/>
        </w:rPr>
      </w:pPr>
      <w:r w:rsidRPr="000F3FAE">
        <w:rPr>
          <w:lang w:val="bg-BG"/>
        </w:rPr>
        <w:t xml:space="preserve">Изпълнителна агенция </w:t>
      </w:r>
      <w:r>
        <w:rPr>
          <w:lang w:val="bg-BG"/>
        </w:rPr>
        <w:t>„</w:t>
      </w:r>
      <w:r w:rsidRPr="000F3FAE">
        <w:rPr>
          <w:lang w:val="bg-BG"/>
        </w:rPr>
        <w:t>Железопътна администрация</w:t>
      </w:r>
      <w:r>
        <w:rPr>
          <w:lang w:val="bg-BG"/>
        </w:rPr>
        <w:t>“</w:t>
      </w:r>
      <w:r w:rsidR="003113AF">
        <w:rPr>
          <w:lang w:val="bg-BG"/>
        </w:rPr>
        <w:t>,</w:t>
      </w:r>
      <w:r w:rsidRPr="000F3FAE">
        <w:rPr>
          <w:lang w:val="bg-BG"/>
        </w:rPr>
        <w:t xml:space="preserve"> като национален орган по безопасността в железопътния транспорт</w:t>
      </w:r>
      <w:r w:rsidR="003113AF">
        <w:rPr>
          <w:lang w:val="bg-BG"/>
        </w:rPr>
        <w:t>,</w:t>
      </w:r>
      <w:r w:rsidRPr="000F3FAE">
        <w:rPr>
          <w:lang w:val="bg-BG"/>
        </w:rPr>
        <w:t xml:space="preserve"> извършва сертифициране на лицата, отговорни за поддръжката на возила (ЛОП) в съответствие с Директива 2004/49/ЕО и Регламент (ЕС) 445/2011, в съответствие с Наредба 59 за управление на безопасността в железопътния транспорт и за функции по поддръжка в съответствие с Директива 2004/49/ЕО и Регламент(ЕС) 445/2011. </w:t>
      </w:r>
    </w:p>
    <w:p w14:paraId="56FAB8CD" w14:textId="7A9CFD8A" w:rsidR="00445CF4" w:rsidRPr="00753FC5" w:rsidRDefault="00644898" w:rsidP="00644898">
      <w:pPr>
        <w:pStyle w:val="ab"/>
        <w:ind w:left="0"/>
        <w:rPr>
          <w:lang w:val="bg-BG"/>
        </w:rPr>
      </w:pPr>
      <w:r w:rsidRPr="000F3FAE">
        <w:rPr>
          <w:lang w:val="bg-BG"/>
        </w:rPr>
        <w:tab/>
      </w:r>
      <w:r w:rsidRPr="00753FC5">
        <w:rPr>
          <w:lang w:val="bg-BG"/>
        </w:rPr>
        <w:t>Считано от 16 юни 2020 г. ИАЖА извършва сертифициране на ЛОП съгласно Регламент за изпълнение (ЕС) 2019/779 на Комисията от 16 май 2019 година за установяване на подробни разпоредби относно система за сертифициране на структурите, които отговарят за поддръжката на превозни средства, в съответствие с Директива (ЕС) 2016/798 на Европейския парламент и на Съвета и за отмяна на Регламент (ЕС) № 445/2011 на Комисията.</w:t>
      </w:r>
    </w:p>
    <w:p w14:paraId="6B907D87" w14:textId="77777777" w:rsidR="0058734C" w:rsidRPr="00707F14" w:rsidRDefault="0058734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Лица или субекти, които имат отношение към събитието, документирани или не в съответните системи за управление на безопасността или посочени в регистър.</w:t>
      </w:r>
    </w:p>
    <w:p w14:paraId="212C9F87" w14:textId="4584109C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47F0BEB5" w14:textId="77777777" w:rsidR="0058734C" w:rsidRPr="00707F14" w:rsidRDefault="0058734C" w:rsidP="00980917">
      <w:pPr>
        <w:pStyle w:val="ab"/>
        <w:numPr>
          <w:ilvl w:val="1"/>
          <w:numId w:val="10"/>
        </w:numPr>
        <w:spacing w:before="120"/>
        <w:ind w:left="788" w:hanging="79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Подвижен състав и технически съоръжения:</w:t>
      </w:r>
    </w:p>
    <w:p w14:paraId="79D0F639" w14:textId="77777777" w:rsidR="0058734C" w:rsidRPr="00707F14" w:rsidRDefault="0058734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Фактори, произтичащи от проектирането на подвижния състав, железопътната инфраструктура или техническите съоръжения.</w:t>
      </w:r>
    </w:p>
    <w:p w14:paraId="6082EC0E" w14:textId="767E08A2" w:rsidR="00445CF4" w:rsidRPr="00445CF4" w:rsidRDefault="00480DAA" w:rsidP="00445CF4">
      <w:pPr>
        <w:rPr>
          <w:lang w:val="bg-BG"/>
        </w:rPr>
      </w:pPr>
      <w:r>
        <w:rPr>
          <w:lang w:val="bg-BG"/>
        </w:rPr>
        <w:t>Не е приложимо.</w:t>
      </w:r>
    </w:p>
    <w:p w14:paraId="19A6BEF6" w14:textId="77777777" w:rsidR="0058734C" w:rsidRPr="00707F14" w:rsidRDefault="0058734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lastRenderedPageBreak/>
        <w:t>Фактори, произтичащи от инсталирането и пускането в експлоатация на подвижния състав, железопътната инфраструктура или техническите съоръжения.</w:t>
      </w:r>
    </w:p>
    <w:p w14:paraId="2CF8B018" w14:textId="5C1E387E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5B88628E" w14:textId="77777777" w:rsidR="0058734C" w:rsidRPr="00707F14" w:rsidRDefault="0058734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Фактори, дължащи се на производители или друг доставчик на железопътни продукти.</w:t>
      </w:r>
    </w:p>
    <w:p w14:paraId="1A39D9A0" w14:textId="0E6A2D8A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385E8227" w14:textId="77777777" w:rsidR="0058734C" w:rsidRPr="00896AF0" w:rsidRDefault="0058734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896AF0">
        <w:rPr>
          <w:i/>
          <w:iCs/>
          <w:lang w:val="bg-BG"/>
        </w:rPr>
        <w:t>Фактори, произтичащи от техническата поддръжка и/или модификация на подвижния състав или техническите съоръжения.</w:t>
      </w:r>
    </w:p>
    <w:p w14:paraId="1CB3E065" w14:textId="45BD833B" w:rsidR="00445CF4" w:rsidRPr="00896AF0" w:rsidRDefault="00DA420D" w:rsidP="00445CF4">
      <w:pPr>
        <w:pStyle w:val="ab"/>
        <w:ind w:left="0"/>
        <w:rPr>
          <w:lang w:val="bg-BG"/>
        </w:rPr>
      </w:pPr>
      <w:r w:rsidRPr="00896AF0">
        <w:rPr>
          <w:lang w:val="bg-BG"/>
        </w:rPr>
        <w:t>Не е приложимо.</w:t>
      </w:r>
    </w:p>
    <w:p w14:paraId="3BB44E72" w14:textId="77777777" w:rsidR="0058734C" w:rsidRPr="00707F14" w:rsidRDefault="0058734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Фактори, дължащи се на субекта,</w:t>
      </w:r>
      <w:r w:rsidR="00623D2C" w:rsidRPr="00707F14">
        <w:rPr>
          <w:i/>
          <w:iCs/>
          <w:lang w:val="bg-BG"/>
        </w:rPr>
        <w:t xml:space="preserve"> който отговаря за техническата поддръжка, работилниците за техническа поддръжка и други доставчици на услуги по техническа поддръжка.</w:t>
      </w:r>
    </w:p>
    <w:p w14:paraId="0F323765" w14:textId="35E6FA50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073A142B" w14:textId="4805DC71" w:rsidR="00A46EB3" w:rsidRPr="00A46EB3" w:rsidRDefault="00623D2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Други фактори или последствия, за които се счита, че имат отношение към целите на разследването.</w:t>
      </w:r>
    </w:p>
    <w:p w14:paraId="4C2A7C65" w14:textId="77777777" w:rsidR="0099012E" w:rsidRDefault="00480DAA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>
        <w:rPr>
          <w:i/>
          <w:iCs/>
          <w:lang w:val="bg-BG"/>
        </w:rPr>
        <w:t>Натоварване на вагоните</w:t>
      </w:r>
    </w:p>
    <w:p w14:paraId="0255928D" w14:textId="053A3A3D" w:rsidR="00480DAA" w:rsidRPr="0099012E" w:rsidRDefault="0099012E" w:rsidP="0099012E">
      <w:pPr>
        <w:rPr>
          <w:iCs/>
          <w:lang w:val="bg-BG"/>
        </w:rPr>
      </w:pPr>
      <w:r w:rsidRPr="0099012E">
        <w:rPr>
          <w:iCs/>
          <w:lang w:val="bg-BG"/>
        </w:rPr>
        <w:t>Не е приложимо.</w:t>
      </w:r>
    </w:p>
    <w:p w14:paraId="210A6423" w14:textId="7EB3DE18" w:rsidR="00623D2C" w:rsidRPr="00707F14" w:rsidRDefault="00623D2C" w:rsidP="00980917">
      <w:pPr>
        <w:pStyle w:val="ab"/>
        <w:numPr>
          <w:ilvl w:val="1"/>
          <w:numId w:val="10"/>
        </w:numPr>
        <w:tabs>
          <w:tab w:val="left" w:pos="1134"/>
        </w:tabs>
        <w:spacing w:before="120"/>
        <w:ind w:hanging="83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Човешки фактор:</w:t>
      </w:r>
    </w:p>
    <w:p w14:paraId="26B0685C" w14:textId="77777777" w:rsidR="00623D2C" w:rsidRPr="00707F14" w:rsidRDefault="00623D2C" w:rsidP="00980917">
      <w:pPr>
        <w:pStyle w:val="ab"/>
        <w:numPr>
          <w:ilvl w:val="2"/>
          <w:numId w:val="10"/>
        </w:numPr>
        <w:spacing w:before="120"/>
        <w:contextualSpacing w:val="0"/>
        <w:rPr>
          <w:i/>
          <w:iCs/>
          <w:lang w:val="bg-BG"/>
        </w:rPr>
      </w:pPr>
      <w:r w:rsidRPr="00707F14">
        <w:rPr>
          <w:i/>
          <w:iCs/>
          <w:lang w:val="bg-BG"/>
        </w:rPr>
        <w:t>Човешки индивидуални характеристики:</w:t>
      </w:r>
    </w:p>
    <w:p w14:paraId="58A05C80" w14:textId="6F4BB018" w:rsidR="00623D2C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707F14">
        <w:rPr>
          <w:i/>
          <w:iCs/>
          <w:lang w:val="bg-BG"/>
        </w:rPr>
        <w:t>Обучение и развитие, включително умения и опит.</w:t>
      </w:r>
    </w:p>
    <w:p w14:paraId="45AF8CD1" w14:textId="491F4191" w:rsidR="007F3D43" w:rsidRPr="007F3D43" w:rsidRDefault="007F3D43" w:rsidP="007F3D43">
      <w:pPr>
        <w:ind w:left="1080" w:firstLine="0"/>
        <w:rPr>
          <w:i/>
          <w:iCs/>
          <w:lang w:val="bg-BG"/>
        </w:rPr>
      </w:pPr>
      <w:r>
        <w:rPr>
          <w:i/>
          <w:iCs/>
          <w:lang w:val="bg-BG"/>
        </w:rPr>
        <w:t>Железопътно предприятие:</w:t>
      </w:r>
    </w:p>
    <w:p w14:paraId="1B09747E" w14:textId="1FEFD91A" w:rsidR="00445CF4" w:rsidRDefault="00671BA9" w:rsidP="00445CF4">
      <w:pPr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7F3D43" w:rsidRPr="007F3D43">
        <w:rPr>
          <w:lang w:val="bg-BG"/>
        </w:rPr>
        <w:t xml:space="preserve">Локомотивен машинист </w:t>
      </w:r>
      <w:r w:rsidR="008A76E6">
        <w:t>I</w:t>
      </w:r>
      <w:r w:rsidR="008A76E6">
        <w:rPr>
          <w:lang w:val="bg-BG"/>
        </w:rPr>
        <w:t xml:space="preserve">-во лице </w:t>
      </w:r>
      <w:r w:rsidR="0099012E">
        <w:rPr>
          <w:lang w:val="bg-BG"/>
        </w:rPr>
        <w:t xml:space="preserve">на локомотив № </w:t>
      </w:r>
      <w:r w:rsidR="008A76E6" w:rsidRPr="008A76E6">
        <w:rPr>
          <w:lang w:val="bg-BG"/>
        </w:rPr>
        <w:t>91520044098-9</w:t>
      </w:r>
      <w:r w:rsidR="000D1E76">
        <w:rPr>
          <w:lang w:val="bg-BG"/>
        </w:rPr>
        <w:t xml:space="preserve"> </w:t>
      </w:r>
      <w:r w:rsidR="007F3D43" w:rsidRPr="007F3D43">
        <w:rPr>
          <w:lang w:val="bg-BG"/>
        </w:rPr>
        <w:t>– Свидете</w:t>
      </w:r>
      <w:r w:rsidR="000D1E76">
        <w:rPr>
          <w:lang w:val="bg-BG"/>
        </w:rPr>
        <w:t>лство за правоспособност № 138</w:t>
      </w:r>
      <w:r w:rsidR="007F3D43" w:rsidRPr="007F3D43">
        <w:rPr>
          <w:lang w:val="bg-BG"/>
        </w:rPr>
        <w:t xml:space="preserve"> придобита </w:t>
      </w:r>
      <w:r w:rsidR="00E46EDB">
        <w:rPr>
          <w:lang w:val="bg-BG"/>
        </w:rPr>
        <w:t>правоспособност за „М</w:t>
      </w:r>
      <w:r w:rsidR="007F3D43" w:rsidRPr="007F3D43">
        <w:rPr>
          <w:lang w:val="bg-BG"/>
        </w:rPr>
        <w:t>ашинист</w:t>
      </w:r>
      <w:r w:rsidR="00E46EDB">
        <w:rPr>
          <w:lang w:val="bg-BG"/>
        </w:rPr>
        <w:t xml:space="preserve"> на електрически локомотиви</w:t>
      </w:r>
      <w:r w:rsidR="007F3D43" w:rsidRPr="007F3D43">
        <w:rPr>
          <w:lang w:val="bg-BG"/>
        </w:rPr>
        <w:t>“, проведено обучение в</w:t>
      </w:r>
      <w:r w:rsidR="000D1E76">
        <w:rPr>
          <w:lang w:val="bg-BG"/>
        </w:rPr>
        <w:t xml:space="preserve"> периода 18.05.÷15.08.199</w:t>
      </w:r>
      <w:r w:rsidR="00E46EDB">
        <w:rPr>
          <w:lang w:val="bg-BG"/>
        </w:rPr>
        <w:t>8</w:t>
      </w:r>
      <w:r w:rsidR="000D1E76">
        <w:rPr>
          <w:lang w:val="bg-BG"/>
        </w:rPr>
        <w:t xml:space="preserve"> г. издадено от ЦПК</w:t>
      </w:r>
      <w:r w:rsidR="007F3D43" w:rsidRPr="007F3D43">
        <w:rPr>
          <w:lang w:val="bg-BG"/>
        </w:rPr>
        <w:t xml:space="preserve"> на </w:t>
      </w:r>
      <w:r w:rsidR="000D1E76">
        <w:rPr>
          <w:lang w:val="bg-BG"/>
        </w:rPr>
        <w:t xml:space="preserve">НК </w:t>
      </w:r>
      <w:r w:rsidR="007F3D43" w:rsidRPr="007F3D43">
        <w:rPr>
          <w:lang w:val="bg-BG"/>
        </w:rPr>
        <w:t>БДЖ;</w:t>
      </w:r>
    </w:p>
    <w:p w14:paraId="37124AAD" w14:textId="0BE0F0B8" w:rsidR="007F3D43" w:rsidRPr="00753FC5" w:rsidRDefault="007F3D43" w:rsidP="007F3D43">
      <w:pPr>
        <w:rPr>
          <w:lang w:val="bg-BG"/>
        </w:rPr>
      </w:pPr>
      <w:r w:rsidRPr="00753FC5">
        <w:rPr>
          <w:lang w:val="bg-BG"/>
        </w:rPr>
        <w:t>Свидетелство за управле</w:t>
      </w:r>
      <w:r w:rsidR="00753FC5" w:rsidRPr="00753FC5">
        <w:rPr>
          <w:lang w:val="bg-BG"/>
        </w:rPr>
        <w:t>ние на локомотив BG 71 2021 0011</w:t>
      </w:r>
      <w:r w:rsidRPr="00753FC5">
        <w:rPr>
          <w:lang w:val="bg-BG"/>
        </w:rPr>
        <w:t xml:space="preserve"> издадено от ИА ЖА;</w:t>
      </w:r>
    </w:p>
    <w:p w14:paraId="53C79FFE" w14:textId="0314DE8C" w:rsidR="007F3D43" w:rsidRPr="007F3D43" w:rsidRDefault="000D1E76" w:rsidP="007F3D43">
      <w:pPr>
        <w:rPr>
          <w:lang w:val="bg-BG"/>
        </w:rPr>
      </w:pPr>
      <w:r>
        <w:rPr>
          <w:lang w:val="bg-BG"/>
        </w:rPr>
        <w:t>Свидетелство № 190</w:t>
      </w:r>
      <w:r w:rsidR="007F3D43" w:rsidRPr="007F3D43">
        <w:rPr>
          <w:lang w:val="bg-BG"/>
        </w:rPr>
        <w:t xml:space="preserve"> за з</w:t>
      </w:r>
      <w:r w:rsidR="00E46EDB">
        <w:rPr>
          <w:lang w:val="bg-BG"/>
        </w:rPr>
        <w:t>аемане на длъжност М</w:t>
      </w:r>
      <w:r w:rsidR="007F3D43" w:rsidRPr="007F3D43">
        <w:rPr>
          <w:lang w:val="bg-BG"/>
        </w:rPr>
        <w:t>ашинист</w:t>
      </w:r>
      <w:r w:rsidR="00E46EDB">
        <w:rPr>
          <w:lang w:val="bg-BG"/>
        </w:rPr>
        <w:t xml:space="preserve"> </w:t>
      </w:r>
      <w:r>
        <w:rPr>
          <w:lang w:val="bg-BG"/>
        </w:rPr>
        <w:t>локомотиви и влакова работа в ПП</w:t>
      </w:r>
      <w:r w:rsidR="00E46EDB">
        <w:rPr>
          <w:lang w:val="bg-BG"/>
        </w:rPr>
        <w:t>П – София от</w:t>
      </w:r>
      <w:r>
        <w:rPr>
          <w:lang w:val="bg-BG"/>
        </w:rPr>
        <w:t xml:space="preserve"> 06.12.2017</w:t>
      </w:r>
      <w:r w:rsidR="007F3D43" w:rsidRPr="007F3D43">
        <w:rPr>
          <w:lang w:val="bg-BG"/>
        </w:rPr>
        <w:t xml:space="preserve"> г.</w:t>
      </w:r>
    </w:p>
    <w:p w14:paraId="3F58AF84" w14:textId="4340C8FD" w:rsidR="007F3D43" w:rsidRDefault="00671BA9" w:rsidP="007F3D43">
      <w:pPr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99012E">
        <w:rPr>
          <w:lang w:val="bg-BG"/>
        </w:rPr>
        <w:t xml:space="preserve">Локомотивен машинист </w:t>
      </w:r>
      <w:r w:rsidR="008A76E6">
        <w:t>II</w:t>
      </w:r>
      <w:r w:rsidR="008A76E6">
        <w:rPr>
          <w:lang w:val="bg-BG"/>
        </w:rPr>
        <w:t xml:space="preserve">-ро лице </w:t>
      </w:r>
      <w:r w:rsidR="0099012E">
        <w:rPr>
          <w:lang w:val="bg-BG"/>
        </w:rPr>
        <w:t>на л</w:t>
      </w:r>
      <w:r w:rsidR="0099012E" w:rsidRPr="0099012E">
        <w:rPr>
          <w:lang w:val="bg-BG"/>
        </w:rPr>
        <w:t xml:space="preserve">окомотив № </w:t>
      </w:r>
      <w:r w:rsidR="008A76E6" w:rsidRPr="008A76E6">
        <w:rPr>
          <w:lang w:val="bg-BG"/>
        </w:rPr>
        <w:t>91520044098-9</w:t>
      </w:r>
      <w:r w:rsidR="000D1E76">
        <w:rPr>
          <w:lang w:val="bg-BG"/>
        </w:rPr>
        <w:t xml:space="preserve"> </w:t>
      </w:r>
      <w:r w:rsidR="007F3D43" w:rsidRPr="007F3D43">
        <w:rPr>
          <w:lang w:val="bg-BG"/>
        </w:rPr>
        <w:t>–</w:t>
      </w:r>
      <w:r w:rsidR="000D1E76">
        <w:rPr>
          <w:lang w:val="bg-BG"/>
        </w:rPr>
        <w:t xml:space="preserve"> </w:t>
      </w:r>
      <w:r w:rsidR="002652D2">
        <w:rPr>
          <w:lang w:val="bg-BG"/>
        </w:rPr>
        <w:t xml:space="preserve"> </w:t>
      </w:r>
      <w:r w:rsidR="000D1E76">
        <w:rPr>
          <w:lang w:val="bg-BG"/>
        </w:rPr>
        <w:t>Удостоверение № 6634-427</w:t>
      </w:r>
      <w:r w:rsidR="007F3D43" w:rsidRPr="007F3D43">
        <w:rPr>
          <w:lang w:val="bg-BG"/>
        </w:rPr>
        <w:t xml:space="preserve"> придобита пра</w:t>
      </w:r>
      <w:r w:rsidR="000D1E76">
        <w:rPr>
          <w:lang w:val="bg-BG"/>
        </w:rPr>
        <w:t>воспособност ,,Машинист на електрически локомотиви серия 43, 44 и 45</w:t>
      </w:r>
      <w:r w:rsidR="007F3D43" w:rsidRPr="007F3D43">
        <w:rPr>
          <w:lang w:val="bg-BG"/>
        </w:rPr>
        <w:t>“, проведен</w:t>
      </w:r>
      <w:r w:rsidR="00412E35">
        <w:rPr>
          <w:lang w:val="bg-BG"/>
        </w:rPr>
        <w:t>о обучение в периода 01.02. ÷ 30.06.2010</w:t>
      </w:r>
      <w:r w:rsidR="002652D2">
        <w:rPr>
          <w:lang w:val="bg-BG"/>
        </w:rPr>
        <w:t xml:space="preserve"> г. и</w:t>
      </w:r>
      <w:r w:rsidR="00412E35">
        <w:rPr>
          <w:lang w:val="bg-BG"/>
        </w:rPr>
        <w:t>здадена от ЦПО при БДЖ</w:t>
      </w:r>
      <w:r w:rsidR="007F3D43" w:rsidRPr="007F3D43">
        <w:rPr>
          <w:lang w:val="bg-BG"/>
        </w:rPr>
        <w:t>.</w:t>
      </w:r>
    </w:p>
    <w:p w14:paraId="617734B7" w14:textId="24A45978" w:rsidR="0099012E" w:rsidRPr="00753FC5" w:rsidRDefault="0099012E" w:rsidP="007F3D43">
      <w:pPr>
        <w:rPr>
          <w:lang w:val="bg-BG"/>
        </w:rPr>
      </w:pPr>
      <w:r w:rsidRPr="00753FC5">
        <w:rPr>
          <w:lang w:val="bg-BG"/>
        </w:rPr>
        <w:t>Свидетелство за управление на</w:t>
      </w:r>
      <w:r w:rsidR="00753FC5" w:rsidRPr="00753FC5">
        <w:rPr>
          <w:lang w:val="bg-BG"/>
        </w:rPr>
        <w:t xml:space="preserve"> локомотив BG 71 2017 1000</w:t>
      </w:r>
      <w:r w:rsidRPr="00753FC5">
        <w:rPr>
          <w:lang w:val="bg-BG"/>
        </w:rPr>
        <w:t xml:space="preserve"> издадено от ИА ЖА;</w:t>
      </w:r>
    </w:p>
    <w:p w14:paraId="58BD213A" w14:textId="23BE9152" w:rsidR="00412E35" w:rsidRPr="00753FC5" w:rsidRDefault="00412E35" w:rsidP="00753FC5">
      <w:pPr>
        <w:rPr>
          <w:lang w:val="bg-BG"/>
        </w:rPr>
      </w:pPr>
      <w:r>
        <w:rPr>
          <w:lang w:val="bg-BG"/>
        </w:rPr>
        <w:t>Свидетелство № 698</w:t>
      </w:r>
      <w:r w:rsidR="007F3D43" w:rsidRPr="007F3D43">
        <w:rPr>
          <w:lang w:val="bg-BG"/>
        </w:rPr>
        <w:t xml:space="preserve"> за заемане на длъжно</w:t>
      </w:r>
      <w:r>
        <w:rPr>
          <w:lang w:val="bg-BG"/>
        </w:rPr>
        <w:t>ст Машинист локомотивен в ППП – София от 02.04.2018</w:t>
      </w:r>
      <w:r w:rsidR="007F3D43" w:rsidRPr="007F3D43">
        <w:rPr>
          <w:lang w:val="bg-BG"/>
        </w:rPr>
        <w:t xml:space="preserve"> г.</w:t>
      </w:r>
    </w:p>
    <w:p w14:paraId="25A94F1C" w14:textId="59E8F2F2" w:rsidR="00FD39DB" w:rsidRPr="00FD39DB" w:rsidRDefault="00FD39DB" w:rsidP="00FD39DB">
      <w:pPr>
        <w:ind w:left="720" w:firstLine="414"/>
        <w:rPr>
          <w:i/>
          <w:iCs/>
          <w:lang w:val="bg-BG"/>
        </w:rPr>
      </w:pPr>
      <w:r w:rsidRPr="00FD39DB">
        <w:rPr>
          <w:i/>
          <w:iCs/>
          <w:lang w:val="bg-BG"/>
        </w:rPr>
        <w:t>Железопътна инфраструктура:</w:t>
      </w:r>
    </w:p>
    <w:p w14:paraId="6B4CBA70" w14:textId="7142C1B6" w:rsidR="00FD39DB" w:rsidRPr="00FD39DB" w:rsidRDefault="006B2DCD" w:rsidP="00FD39DB">
      <w:pPr>
        <w:ind w:firstLine="720"/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FD39DB" w:rsidRPr="00FD39DB">
        <w:rPr>
          <w:lang w:val="bg-BG"/>
        </w:rPr>
        <w:t>Ръков</w:t>
      </w:r>
      <w:r w:rsidR="0099012E">
        <w:rPr>
          <w:lang w:val="bg-BG"/>
        </w:rPr>
        <w:t>од</w:t>
      </w:r>
      <w:r w:rsidR="00412E35">
        <w:rPr>
          <w:lang w:val="bg-BG"/>
        </w:rPr>
        <w:t>ител движение в гара  Перник разпределителна</w:t>
      </w:r>
      <w:r w:rsidR="00FD39DB" w:rsidRPr="00FD39DB">
        <w:rPr>
          <w:lang w:val="bg-BG"/>
        </w:rPr>
        <w:t xml:space="preserve"> – Сви</w:t>
      </w:r>
      <w:r w:rsidR="0058081E">
        <w:rPr>
          <w:lang w:val="bg-BG"/>
        </w:rPr>
        <w:t>детелст</w:t>
      </w:r>
      <w:r w:rsidR="00412E35">
        <w:rPr>
          <w:lang w:val="bg-BG"/>
        </w:rPr>
        <w:t>во за правоспособност № 102</w:t>
      </w:r>
      <w:r w:rsidR="0058081E">
        <w:rPr>
          <w:lang w:val="bg-BG"/>
        </w:rPr>
        <w:t>7</w:t>
      </w:r>
      <w:r w:rsidR="00FD39DB" w:rsidRPr="00FD39DB">
        <w:rPr>
          <w:lang w:val="bg-BG"/>
        </w:rPr>
        <w:t xml:space="preserve"> за придобита правоспособност за ,,Ръководител движение“, провед</w:t>
      </w:r>
      <w:r w:rsidR="00412E35">
        <w:rPr>
          <w:lang w:val="bg-BG"/>
        </w:rPr>
        <w:t>ено обучение в периода 26.05.÷08.12.2008</w:t>
      </w:r>
      <w:r w:rsidR="00FD39DB" w:rsidRPr="00FD39DB">
        <w:rPr>
          <w:lang w:val="bg-BG"/>
        </w:rPr>
        <w:t xml:space="preserve"> г. издадено от ЦПК при НКЖИ; </w:t>
      </w:r>
    </w:p>
    <w:p w14:paraId="79994FA6" w14:textId="45CF1906" w:rsidR="00FD39DB" w:rsidRPr="00FD39DB" w:rsidRDefault="00412E35" w:rsidP="00FD39DB">
      <w:pPr>
        <w:ind w:firstLine="720"/>
        <w:rPr>
          <w:lang w:val="bg-BG"/>
        </w:rPr>
      </w:pPr>
      <w:r>
        <w:rPr>
          <w:lang w:val="bg-BG"/>
        </w:rPr>
        <w:t>Свидетелство № 2269</w:t>
      </w:r>
      <w:r w:rsidR="00FD39DB" w:rsidRPr="00FD39DB">
        <w:rPr>
          <w:lang w:val="bg-BG"/>
        </w:rPr>
        <w:t xml:space="preserve"> за заемане на длъжност Ръково</w:t>
      </w:r>
      <w:r w:rsidR="0058081E">
        <w:rPr>
          <w:lang w:val="bg-BG"/>
        </w:rPr>
        <w:t>дите</w:t>
      </w:r>
      <w:r>
        <w:rPr>
          <w:lang w:val="bg-BG"/>
        </w:rPr>
        <w:t>л движение в УДВГД – София от 07.08</w:t>
      </w:r>
      <w:r w:rsidR="00155BAE">
        <w:rPr>
          <w:lang w:val="bg-BG"/>
        </w:rPr>
        <w:t>.2009</w:t>
      </w:r>
      <w:r w:rsidR="00FD39DB" w:rsidRPr="00FD39DB">
        <w:rPr>
          <w:lang w:val="bg-BG"/>
        </w:rPr>
        <w:t xml:space="preserve"> г.</w:t>
      </w:r>
    </w:p>
    <w:p w14:paraId="54C6BF05" w14:textId="2B556347" w:rsidR="00623D2C" w:rsidRPr="00707F14" w:rsidRDefault="00623D2C" w:rsidP="00980917">
      <w:pPr>
        <w:pStyle w:val="ab"/>
        <w:numPr>
          <w:ilvl w:val="3"/>
          <w:numId w:val="10"/>
        </w:numPr>
        <w:ind w:left="709" w:firstLine="425"/>
        <w:rPr>
          <w:i/>
          <w:iCs/>
          <w:lang w:val="bg-BG"/>
        </w:rPr>
      </w:pPr>
      <w:r w:rsidRPr="00707F14">
        <w:rPr>
          <w:i/>
          <w:iCs/>
          <w:lang w:val="bg-BG"/>
        </w:rPr>
        <w:t>Медицински и лични обстоятелства, които оказват влияние върху събитието, включително съществуването на физически и психологически стрес.</w:t>
      </w:r>
    </w:p>
    <w:p w14:paraId="6ED6AA06" w14:textId="77777777" w:rsidR="00FD39DB" w:rsidRPr="00FD39DB" w:rsidRDefault="00FD39DB" w:rsidP="00FD39DB">
      <w:pPr>
        <w:ind w:left="360" w:firstLine="720"/>
        <w:rPr>
          <w:i/>
          <w:iCs/>
          <w:lang w:val="bg-BG"/>
        </w:rPr>
      </w:pPr>
      <w:r w:rsidRPr="00FD39DB">
        <w:rPr>
          <w:i/>
          <w:iCs/>
          <w:lang w:val="bg-BG"/>
        </w:rPr>
        <w:t>Железопътно предприятие:</w:t>
      </w:r>
    </w:p>
    <w:p w14:paraId="768D10E3" w14:textId="38FF6A49" w:rsidR="0017093D" w:rsidRDefault="006B2DCD" w:rsidP="00FD39DB">
      <w:pPr>
        <w:ind w:firstLine="720"/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17093D" w:rsidRPr="0017093D">
        <w:rPr>
          <w:lang w:val="bg-BG"/>
        </w:rPr>
        <w:t>Локомотивен машини</w:t>
      </w:r>
      <w:r w:rsidR="0017093D">
        <w:rPr>
          <w:lang w:val="bg-BG"/>
        </w:rPr>
        <w:t xml:space="preserve">ст </w:t>
      </w:r>
      <w:r w:rsidR="008A76E6">
        <w:t>I</w:t>
      </w:r>
      <w:r w:rsidR="008A76E6">
        <w:rPr>
          <w:lang w:val="bg-BG"/>
        </w:rPr>
        <w:t xml:space="preserve">-во лице </w:t>
      </w:r>
      <w:r w:rsidR="0017093D">
        <w:rPr>
          <w:lang w:val="bg-BG"/>
        </w:rPr>
        <w:t xml:space="preserve">на локомотив № </w:t>
      </w:r>
      <w:r w:rsidR="008A76E6" w:rsidRPr="008A76E6">
        <w:rPr>
          <w:lang w:val="bg-BG"/>
        </w:rPr>
        <w:t>91520044098-9</w:t>
      </w:r>
      <w:r w:rsidR="0017093D">
        <w:rPr>
          <w:lang w:val="bg-BG"/>
        </w:rPr>
        <w:t>:</w:t>
      </w:r>
    </w:p>
    <w:p w14:paraId="750C7753" w14:textId="7B931C1E" w:rsidR="00671BA9" w:rsidRDefault="00671BA9" w:rsidP="00FD39DB">
      <w:pPr>
        <w:ind w:firstLine="720"/>
        <w:rPr>
          <w:lang w:val="bg-BG"/>
        </w:rPr>
      </w:pPr>
      <w:r>
        <w:rPr>
          <w:lang w:val="bg-BG"/>
        </w:rPr>
        <w:lastRenderedPageBreak/>
        <w:t>Единно-здравно информационн</w:t>
      </w:r>
      <w:r w:rsidR="00155BAE">
        <w:rPr>
          <w:lang w:val="bg-BG"/>
        </w:rPr>
        <w:t>о досие № 863</w:t>
      </w:r>
      <w:r>
        <w:rPr>
          <w:lang w:val="bg-BG"/>
        </w:rPr>
        <w:t xml:space="preserve"> за пер</w:t>
      </w:r>
      <w:r w:rsidR="00155BAE">
        <w:rPr>
          <w:lang w:val="bg-BG"/>
        </w:rPr>
        <w:t>иодичен медицински преглед от 11.03</w:t>
      </w:r>
      <w:r>
        <w:rPr>
          <w:lang w:val="bg-BG"/>
        </w:rPr>
        <w:t>.2021</w:t>
      </w:r>
      <w:r w:rsidR="00FD39DB" w:rsidRPr="00FD39DB">
        <w:rPr>
          <w:lang w:val="bg-BG"/>
        </w:rPr>
        <w:t xml:space="preserve"> г., издадена от Многопроф</w:t>
      </w:r>
      <w:r>
        <w:rPr>
          <w:lang w:val="bg-BG"/>
        </w:rPr>
        <w:t>илна транспортна болница София:</w:t>
      </w:r>
      <w:r w:rsidR="00FD39DB" w:rsidRPr="00FD39DB">
        <w:rPr>
          <w:lang w:val="bg-BG"/>
        </w:rPr>
        <w:t xml:space="preserve"> </w:t>
      </w:r>
    </w:p>
    <w:p w14:paraId="573CCAA4" w14:textId="1FE02587" w:rsidR="00FD39DB" w:rsidRPr="00FD39DB" w:rsidRDefault="00FD39DB" w:rsidP="00FD39DB">
      <w:pPr>
        <w:ind w:firstLine="720"/>
        <w:rPr>
          <w:lang w:val="bg-BG"/>
        </w:rPr>
      </w:pPr>
      <w:r w:rsidRPr="00FD39DB">
        <w:rPr>
          <w:lang w:val="bg-BG"/>
        </w:rPr>
        <w:t>Заключение: годен за локомотивен машинист.</w:t>
      </w:r>
    </w:p>
    <w:p w14:paraId="5ACBB592" w14:textId="0140B4FF" w:rsidR="006F3273" w:rsidRDefault="00155BAE" w:rsidP="00FD39DB">
      <w:pPr>
        <w:ind w:firstLine="720"/>
        <w:rPr>
          <w:lang w:val="bg-BG"/>
        </w:rPr>
      </w:pPr>
      <w:r>
        <w:rPr>
          <w:lang w:val="bg-BG"/>
        </w:rPr>
        <w:t>Психологическо изследване № 1601/19.11.2020</w:t>
      </w:r>
      <w:r w:rsidR="00FD39DB" w:rsidRPr="00FD39DB">
        <w:rPr>
          <w:lang w:val="bg-BG"/>
        </w:rPr>
        <w:t xml:space="preserve"> г., издадено от Лаборатория за психологическа експертиза при Мно</w:t>
      </w:r>
      <w:r w:rsidR="00E46EDB">
        <w:rPr>
          <w:lang w:val="bg-BG"/>
        </w:rPr>
        <w:t>гопрофилна транспортна болница София</w:t>
      </w:r>
      <w:r w:rsidR="006F3273">
        <w:rPr>
          <w:lang w:val="bg-BG"/>
        </w:rPr>
        <w:t xml:space="preserve"> за локомотивен машинист:</w:t>
      </w:r>
    </w:p>
    <w:p w14:paraId="5236D8C8" w14:textId="4F314D5C" w:rsidR="00FD39DB" w:rsidRPr="00FD39DB" w:rsidRDefault="006F3273" w:rsidP="00FD39DB">
      <w:pPr>
        <w:ind w:firstLine="720"/>
        <w:rPr>
          <w:lang w:val="bg-BG"/>
        </w:rPr>
      </w:pPr>
      <w:r>
        <w:rPr>
          <w:lang w:val="bg-BG"/>
        </w:rPr>
        <w:t>З</w:t>
      </w:r>
      <w:r w:rsidR="00FD39DB" w:rsidRPr="00FD39DB">
        <w:rPr>
          <w:lang w:val="bg-BG"/>
        </w:rPr>
        <w:t>ак</w:t>
      </w:r>
      <w:r w:rsidR="00155BAE">
        <w:rPr>
          <w:lang w:val="bg-BG"/>
        </w:rPr>
        <w:t>лючение: допуска се за срок от 3</w:t>
      </w:r>
      <w:r w:rsidR="00FD39DB" w:rsidRPr="00FD39DB">
        <w:rPr>
          <w:lang w:val="bg-BG"/>
        </w:rPr>
        <w:t xml:space="preserve"> години.</w:t>
      </w:r>
    </w:p>
    <w:p w14:paraId="65BF0C6D" w14:textId="26B3F16A" w:rsidR="0017093D" w:rsidRDefault="006B2DCD" w:rsidP="00FD39DB">
      <w:pPr>
        <w:ind w:firstLine="720"/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17093D" w:rsidRPr="0017093D">
        <w:rPr>
          <w:lang w:val="bg-BG"/>
        </w:rPr>
        <w:t>Локомо</w:t>
      </w:r>
      <w:r w:rsidR="0017093D">
        <w:rPr>
          <w:lang w:val="bg-BG"/>
        </w:rPr>
        <w:t xml:space="preserve">тивен машинист </w:t>
      </w:r>
      <w:r w:rsidR="008A76E6">
        <w:t>II</w:t>
      </w:r>
      <w:r w:rsidR="008A76E6">
        <w:rPr>
          <w:lang w:val="bg-BG"/>
        </w:rPr>
        <w:t xml:space="preserve">-ро лице </w:t>
      </w:r>
      <w:r w:rsidR="0017093D">
        <w:rPr>
          <w:lang w:val="bg-BG"/>
        </w:rPr>
        <w:t xml:space="preserve">на локомотив № </w:t>
      </w:r>
      <w:r w:rsidR="008A76E6" w:rsidRPr="008A76E6">
        <w:rPr>
          <w:lang w:val="bg-BG"/>
        </w:rPr>
        <w:t>91520044098-9</w:t>
      </w:r>
      <w:r w:rsidR="0017093D" w:rsidRPr="0017093D">
        <w:rPr>
          <w:lang w:val="bg-BG"/>
        </w:rPr>
        <w:t>:</w:t>
      </w:r>
    </w:p>
    <w:p w14:paraId="0055765F" w14:textId="01898FCB" w:rsidR="002652D2" w:rsidRPr="002652D2" w:rsidRDefault="002652D2" w:rsidP="002652D2">
      <w:pPr>
        <w:ind w:firstLine="720"/>
        <w:rPr>
          <w:lang w:val="bg-BG"/>
        </w:rPr>
      </w:pPr>
      <w:r w:rsidRPr="002652D2">
        <w:rPr>
          <w:lang w:val="bg-BG"/>
        </w:rPr>
        <w:t>Единно-з</w:t>
      </w:r>
      <w:r w:rsidR="00155BAE">
        <w:rPr>
          <w:lang w:val="bg-BG"/>
        </w:rPr>
        <w:t>дравно информационно досие № 482</w:t>
      </w:r>
      <w:r w:rsidRPr="002652D2">
        <w:rPr>
          <w:lang w:val="bg-BG"/>
        </w:rPr>
        <w:t xml:space="preserve"> за пер</w:t>
      </w:r>
      <w:r>
        <w:rPr>
          <w:lang w:val="bg-BG"/>
        </w:rPr>
        <w:t>иодичен медицински преглед</w:t>
      </w:r>
      <w:r w:rsidR="00155BAE">
        <w:rPr>
          <w:lang w:val="bg-BG"/>
        </w:rPr>
        <w:t xml:space="preserve"> от 11.03</w:t>
      </w:r>
      <w:r w:rsidRPr="002652D2">
        <w:rPr>
          <w:lang w:val="bg-BG"/>
        </w:rPr>
        <w:t xml:space="preserve">.2021 г., издадена от Многопрофилна транспортна болница София: </w:t>
      </w:r>
    </w:p>
    <w:p w14:paraId="463FC28F" w14:textId="77777777" w:rsidR="002652D2" w:rsidRDefault="002652D2" w:rsidP="002652D2">
      <w:pPr>
        <w:ind w:firstLine="720"/>
        <w:rPr>
          <w:lang w:val="bg-BG"/>
        </w:rPr>
      </w:pPr>
      <w:r w:rsidRPr="002652D2">
        <w:rPr>
          <w:lang w:val="bg-BG"/>
        </w:rPr>
        <w:t>Заключение: годен за локомотивен машинист.</w:t>
      </w:r>
    </w:p>
    <w:p w14:paraId="06ACCBED" w14:textId="6EB890A0" w:rsidR="006F3273" w:rsidRDefault="00155BAE" w:rsidP="002652D2">
      <w:pPr>
        <w:ind w:firstLine="720"/>
        <w:rPr>
          <w:lang w:val="bg-BG"/>
        </w:rPr>
      </w:pPr>
      <w:r>
        <w:rPr>
          <w:lang w:val="bg-BG"/>
        </w:rPr>
        <w:t>Психологическо изследване № 1356/06.10.2017</w:t>
      </w:r>
      <w:r w:rsidR="006F3273" w:rsidRPr="006F3273">
        <w:rPr>
          <w:lang w:val="bg-BG"/>
        </w:rPr>
        <w:t xml:space="preserve"> г., издадено от Лаборатория за психологическа експертиза при Многопро</w:t>
      </w:r>
      <w:r w:rsidR="006B2DCD">
        <w:rPr>
          <w:lang w:val="bg-BG"/>
        </w:rPr>
        <w:t>филна транспортна болница София</w:t>
      </w:r>
      <w:r w:rsidR="006F3273">
        <w:rPr>
          <w:lang w:val="bg-BG"/>
        </w:rPr>
        <w:t xml:space="preserve"> за локомотивен машинист:</w:t>
      </w:r>
    </w:p>
    <w:p w14:paraId="7216F67B" w14:textId="594A0EED" w:rsidR="006F3273" w:rsidRPr="00FD39DB" w:rsidRDefault="006F3273" w:rsidP="006F3273">
      <w:pPr>
        <w:ind w:firstLine="720"/>
        <w:rPr>
          <w:lang w:val="bg-BG"/>
        </w:rPr>
      </w:pPr>
      <w:r>
        <w:rPr>
          <w:lang w:val="bg-BG"/>
        </w:rPr>
        <w:t xml:space="preserve"> З</w:t>
      </w:r>
      <w:r w:rsidRPr="006F3273">
        <w:rPr>
          <w:lang w:val="bg-BG"/>
        </w:rPr>
        <w:t>ак</w:t>
      </w:r>
      <w:r w:rsidR="00155BAE">
        <w:rPr>
          <w:lang w:val="bg-BG"/>
        </w:rPr>
        <w:t>лючение: допуска се за срок от 5</w:t>
      </w:r>
      <w:r w:rsidRPr="006F3273">
        <w:rPr>
          <w:lang w:val="bg-BG"/>
        </w:rPr>
        <w:t xml:space="preserve"> години.</w:t>
      </w:r>
    </w:p>
    <w:p w14:paraId="5B6D0D00" w14:textId="77777777" w:rsidR="00FD39DB" w:rsidRPr="00FD39DB" w:rsidRDefault="00FD39DB" w:rsidP="00FD39DB">
      <w:pPr>
        <w:ind w:left="720" w:firstLine="414"/>
        <w:rPr>
          <w:i/>
          <w:iCs/>
          <w:lang w:val="bg-BG"/>
        </w:rPr>
      </w:pPr>
      <w:r w:rsidRPr="00FD39DB">
        <w:rPr>
          <w:i/>
          <w:iCs/>
          <w:lang w:val="bg-BG"/>
        </w:rPr>
        <w:t>Железопътна инфраструктура:</w:t>
      </w:r>
    </w:p>
    <w:p w14:paraId="0198A593" w14:textId="4237B107" w:rsidR="00FD39DB" w:rsidRPr="00FD39DB" w:rsidRDefault="006B2DCD" w:rsidP="00FD39DB">
      <w:pPr>
        <w:ind w:firstLine="720"/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FD39DB" w:rsidRPr="00FD39DB">
        <w:rPr>
          <w:lang w:val="bg-BG"/>
        </w:rPr>
        <w:t>Ръководител движение</w:t>
      </w:r>
      <w:r w:rsidR="00412E35">
        <w:rPr>
          <w:lang w:val="bg-BG"/>
        </w:rPr>
        <w:t xml:space="preserve"> в гара Перник разпределителна</w:t>
      </w:r>
      <w:r w:rsidR="00FD39DB" w:rsidRPr="00FD39DB">
        <w:rPr>
          <w:lang w:val="bg-BG"/>
        </w:rPr>
        <w:t>:</w:t>
      </w:r>
    </w:p>
    <w:p w14:paraId="7C8BB75B" w14:textId="0D126E83" w:rsidR="0058081E" w:rsidRPr="0058081E" w:rsidRDefault="0058081E" w:rsidP="0058081E">
      <w:pPr>
        <w:pStyle w:val="ab"/>
        <w:ind w:left="0"/>
        <w:rPr>
          <w:lang w:val="bg-BG"/>
        </w:rPr>
      </w:pPr>
      <w:r w:rsidRPr="0058081E">
        <w:rPr>
          <w:lang w:val="bg-BG"/>
        </w:rPr>
        <w:t>Единно-з</w:t>
      </w:r>
      <w:r>
        <w:rPr>
          <w:lang w:val="bg-BG"/>
        </w:rPr>
        <w:t>дравно информационно досие № 1227</w:t>
      </w:r>
      <w:r w:rsidRPr="0058081E">
        <w:rPr>
          <w:lang w:val="bg-BG"/>
        </w:rPr>
        <w:t xml:space="preserve"> за пер</w:t>
      </w:r>
      <w:r w:rsidR="0072795A">
        <w:rPr>
          <w:lang w:val="bg-BG"/>
        </w:rPr>
        <w:t>иодичен медицински преглед от 18.05</w:t>
      </w:r>
      <w:r w:rsidRPr="0058081E">
        <w:rPr>
          <w:lang w:val="bg-BG"/>
        </w:rPr>
        <w:t xml:space="preserve">.2021 г., издадена от Многопрофилна транспортна болница София: </w:t>
      </w:r>
    </w:p>
    <w:p w14:paraId="3C681110" w14:textId="1EFC2E89" w:rsidR="0058081E" w:rsidRDefault="0058081E" w:rsidP="0058081E">
      <w:pPr>
        <w:pStyle w:val="ab"/>
        <w:ind w:left="0"/>
        <w:rPr>
          <w:lang w:val="bg-BG"/>
        </w:rPr>
      </w:pPr>
      <w:r w:rsidRPr="0058081E">
        <w:rPr>
          <w:lang w:val="bg-BG"/>
        </w:rPr>
        <w:t>Заключени</w:t>
      </w:r>
      <w:r>
        <w:rPr>
          <w:lang w:val="bg-BG"/>
        </w:rPr>
        <w:t>е: годен за ръководител движение</w:t>
      </w:r>
      <w:r w:rsidRPr="0058081E">
        <w:rPr>
          <w:lang w:val="bg-BG"/>
        </w:rPr>
        <w:t>.</w:t>
      </w:r>
    </w:p>
    <w:p w14:paraId="6782938D" w14:textId="1D3E05E4" w:rsidR="006274E9" w:rsidRDefault="00FD39DB" w:rsidP="0058081E">
      <w:pPr>
        <w:pStyle w:val="ab"/>
        <w:ind w:left="0"/>
        <w:rPr>
          <w:lang w:val="bg-BG"/>
        </w:rPr>
      </w:pPr>
      <w:r w:rsidRPr="00FD39DB">
        <w:rPr>
          <w:lang w:val="bg-BG"/>
        </w:rPr>
        <w:t xml:space="preserve">Психологическо изследване № </w:t>
      </w:r>
      <w:r w:rsidR="00155BAE">
        <w:rPr>
          <w:lang w:val="bg-BG"/>
        </w:rPr>
        <w:t>449</w:t>
      </w:r>
      <w:r w:rsidRPr="00FD39DB">
        <w:rPr>
          <w:lang w:val="bg-BG"/>
        </w:rPr>
        <w:t>/</w:t>
      </w:r>
      <w:r w:rsidR="00155BAE">
        <w:rPr>
          <w:lang w:val="bg-BG"/>
        </w:rPr>
        <w:t>06</w:t>
      </w:r>
      <w:r w:rsidRPr="00FD39DB">
        <w:rPr>
          <w:lang w:val="bg-BG"/>
        </w:rPr>
        <w:t>.0</w:t>
      </w:r>
      <w:r w:rsidR="00155BAE">
        <w:rPr>
          <w:lang w:val="bg-BG"/>
        </w:rPr>
        <w:t>4</w:t>
      </w:r>
      <w:r w:rsidRPr="00FD39DB">
        <w:rPr>
          <w:lang w:val="bg-BG"/>
        </w:rPr>
        <w:t>.20</w:t>
      </w:r>
      <w:r w:rsidR="00155BAE">
        <w:rPr>
          <w:lang w:val="bg-BG"/>
        </w:rPr>
        <w:t>21</w:t>
      </w:r>
      <w:r w:rsidRPr="00FD39DB">
        <w:rPr>
          <w:lang w:val="bg-BG"/>
        </w:rPr>
        <w:t xml:space="preserve"> г., издадено от психологическа лаборатория при </w:t>
      </w:r>
      <w:r w:rsidR="006274E9">
        <w:rPr>
          <w:lang w:val="bg-BG"/>
        </w:rPr>
        <w:t>М</w:t>
      </w:r>
      <w:r w:rsidRPr="00FD39DB">
        <w:rPr>
          <w:lang w:val="bg-BG"/>
        </w:rPr>
        <w:t xml:space="preserve">ногопрофилна транспортна болница </w:t>
      </w:r>
      <w:r w:rsidR="0058081E">
        <w:rPr>
          <w:lang w:val="bg-BG"/>
        </w:rPr>
        <w:t>София</w:t>
      </w:r>
      <w:r w:rsidRPr="00FD39DB">
        <w:rPr>
          <w:lang w:val="bg-BG"/>
        </w:rPr>
        <w:t xml:space="preserve"> за ръководител движение</w:t>
      </w:r>
      <w:r w:rsidR="006274E9">
        <w:rPr>
          <w:lang w:val="bg-BG"/>
        </w:rPr>
        <w:t xml:space="preserve"> </w:t>
      </w:r>
    </w:p>
    <w:p w14:paraId="0DEC3251" w14:textId="357B9546" w:rsidR="00984354" w:rsidRPr="00CB277A" w:rsidRDefault="006274E9" w:rsidP="00CB277A">
      <w:pPr>
        <w:pStyle w:val="ab"/>
        <w:ind w:left="0"/>
        <w:rPr>
          <w:lang w:val="bg-BG"/>
        </w:rPr>
      </w:pPr>
      <w:r>
        <w:rPr>
          <w:lang w:val="bg-BG"/>
        </w:rPr>
        <w:t xml:space="preserve">Заключение: допуска се </w:t>
      </w:r>
      <w:r w:rsidR="0058081E">
        <w:rPr>
          <w:lang w:val="bg-BG"/>
        </w:rPr>
        <w:t>за срок от 1 година</w:t>
      </w:r>
      <w:r w:rsidR="00FD39DB" w:rsidRPr="00FD39DB">
        <w:rPr>
          <w:lang w:val="bg-BG"/>
        </w:rPr>
        <w:t>.</w:t>
      </w:r>
    </w:p>
    <w:p w14:paraId="3E8E19B5" w14:textId="7968F1C1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Умора.</w:t>
      </w:r>
    </w:p>
    <w:p w14:paraId="1C58D0FA" w14:textId="77777777" w:rsidR="006274E9" w:rsidRPr="006274E9" w:rsidRDefault="006274E9" w:rsidP="006274E9">
      <w:pPr>
        <w:ind w:left="360" w:firstLine="720"/>
        <w:rPr>
          <w:i/>
          <w:iCs/>
          <w:lang w:val="bg-BG"/>
        </w:rPr>
      </w:pPr>
      <w:r w:rsidRPr="006274E9">
        <w:rPr>
          <w:i/>
          <w:iCs/>
          <w:lang w:val="bg-BG"/>
        </w:rPr>
        <w:t>Железопътно предприятие:</w:t>
      </w:r>
    </w:p>
    <w:p w14:paraId="1655C71D" w14:textId="6BE283EA" w:rsidR="006274E9" w:rsidRPr="006274E9" w:rsidRDefault="006C67D8" w:rsidP="006274E9">
      <w:pPr>
        <w:ind w:firstLine="720"/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6274E9" w:rsidRPr="006274E9">
        <w:rPr>
          <w:lang w:val="bg-BG"/>
        </w:rPr>
        <w:t>Локомотивен машинист</w:t>
      </w:r>
      <w:r w:rsidR="00984354" w:rsidRPr="008A76E6">
        <w:rPr>
          <w:lang w:val="bg-BG"/>
        </w:rPr>
        <w:t xml:space="preserve"> </w:t>
      </w:r>
      <w:r w:rsidR="008A76E6">
        <w:t>I</w:t>
      </w:r>
      <w:r w:rsidR="008A76E6">
        <w:rPr>
          <w:lang w:val="bg-BG"/>
        </w:rPr>
        <w:t xml:space="preserve">-во лице </w:t>
      </w:r>
      <w:r w:rsidR="00984354" w:rsidRPr="00984354">
        <w:rPr>
          <w:lang w:val="bg-BG"/>
        </w:rPr>
        <w:t xml:space="preserve">на локомотив № </w:t>
      </w:r>
      <w:r w:rsidR="008A76E6" w:rsidRPr="008A76E6">
        <w:rPr>
          <w:lang w:val="bg-BG"/>
        </w:rPr>
        <w:t>91520044098-9</w:t>
      </w:r>
      <w:r w:rsidR="006274E9" w:rsidRPr="006274E9">
        <w:rPr>
          <w:lang w:val="bg-BG"/>
        </w:rPr>
        <w:t xml:space="preserve">: </w:t>
      </w:r>
    </w:p>
    <w:p w14:paraId="73C4682B" w14:textId="14BCA274" w:rsidR="006274E9" w:rsidRPr="006274E9" w:rsidRDefault="006274E9" w:rsidP="006274E9">
      <w:pPr>
        <w:ind w:firstLine="720"/>
        <w:rPr>
          <w:lang w:val="bg-BG"/>
        </w:rPr>
      </w:pPr>
      <w:r w:rsidRPr="006274E9">
        <w:rPr>
          <w:lang w:val="bg-BG"/>
        </w:rPr>
        <w:t xml:space="preserve">Почивка: от </w:t>
      </w:r>
      <w:r w:rsidR="007064E7">
        <w:rPr>
          <w:lang w:val="bg-BG"/>
        </w:rPr>
        <w:t>19:35</w:t>
      </w:r>
      <w:r w:rsidRPr="006274E9">
        <w:rPr>
          <w:lang w:val="bg-BG"/>
        </w:rPr>
        <w:t xml:space="preserve"> часа на </w:t>
      </w:r>
      <w:r w:rsidR="00CB5ED0">
        <w:rPr>
          <w:lang w:val="bg-BG"/>
        </w:rPr>
        <w:t>0</w:t>
      </w:r>
      <w:r w:rsidR="007064E7">
        <w:rPr>
          <w:lang w:val="bg-BG"/>
        </w:rPr>
        <w:t>3</w:t>
      </w:r>
      <w:r>
        <w:rPr>
          <w:lang w:val="bg-BG"/>
        </w:rPr>
        <w:t>.0</w:t>
      </w:r>
      <w:r w:rsidR="007064E7">
        <w:rPr>
          <w:lang w:val="bg-BG"/>
        </w:rPr>
        <w:t>9</w:t>
      </w:r>
      <w:r w:rsidRPr="006274E9">
        <w:rPr>
          <w:lang w:val="bg-BG"/>
        </w:rPr>
        <w:t xml:space="preserve">.2021 г. до </w:t>
      </w:r>
      <w:r w:rsidR="007064E7">
        <w:rPr>
          <w:lang w:val="bg-BG"/>
        </w:rPr>
        <w:t>1</w:t>
      </w:r>
      <w:r w:rsidR="00BF77A5">
        <w:rPr>
          <w:lang w:val="bg-BG"/>
        </w:rPr>
        <w:t>6:35</w:t>
      </w:r>
      <w:r w:rsidRPr="006274E9">
        <w:rPr>
          <w:lang w:val="bg-BG"/>
        </w:rPr>
        <w:t xml:space="preserve"> часа на </w:t>
      </w:r>
      <w:r w:rsidR="007064E7">
        <w:rPr>
          <w:lang w:val="bg-BG"/>
        </w:rPr>
        <w:t>04.09</w:t>
      </w:r>
      <w:r w:rsidRPr="006274E9">
        <w:rPr>
          <w:lang w:val="bg-BG"/>
        </w:rPr>
        <w:t>.2021 г. (</w:t>
      </w:r>
      <w:r w:rsidR="007064E7">
        <w:rPr>
          <w:lang w:val="bg-BG"/>
        </w:rPr>
        <w:t>21</w:t>
      </w:r>
      <w:r w:rsidRPr="006274E9">
        <w:rPr>
          <w:lang w:val="bg-BG"/>
        </w:rPr>
        <w:t xml:space="preserve"> часа и </w:t>
      </w:r>
      <w:r w:rsidR="007064E7">
        <w:rPr>
          <w:lang w:val="bg-BG"/>
        </w:rPr>
        <w:t>00</w:t>
      </w:r>
      <w:r w:rsidR="00551EC2">
        <w:rPr>
          <w:lang w:val="bg-BG"/>
        </w:rPr>
        <w:t xml:space="preserve"> минути);</w:t>
      </w:r>
    </w:p>
    <w:p w14:paraId="007F334D" w14:textId="12095444" w:rsidR="00984354" w:rsidRDefault="006C67D8" w:rsidP="006274E9">
      <w:pPr>
        <w:ind w:firstLine="720"/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984354" w:rsidRPr="00984354">
        <w:rPr>
          <w:lang w:val="bg-BG"/>
        </w:rPr>
        <w:t>Локомо</w:t>
      </w:r>
      <w:r w:rsidR="00984354">
        <w:rPr>
          <w:lang w:val="bg-BG"/>
        </w:rPr>
        <w:t xml:space="preserve">тивен машинист </w:t>
      </w:r>
      <w:r w:rsidR="008A76E6">
        <w:t>II</w:t>
      </w:r>
      <w:r w:rsidR="008A76E6">
        <w:rPr>
          <w:lang w:val="bg-BG"/>
        </w:rPr>
        <w:t xml:space="preserve">-ро лице </w:t>
      </w:r>
      <w:r w:rsidR="00984354">
        <w:rPr>
          <w:lang w:val="bg-BG"/>
        </w:rPr>
        <w:t xml:space="preserve">на локомотив № </w:t>
      </w:r>
      <w:r w:rsidR="008A76E6" w:rsidRPr="008A76E6">
        <w:rPr>
          <w:lang w:val="bg-BG"/>
        </w:rPr>
        <w:t>91520044098-9</w:t>
      </w:r>
      <w:r w:rsidR="00984354" w:rsidRPr="00984354">
        <w:rPr>
          <w:lang w:val="bg-BG"/>
        </w:rPr>
        <w:t xml:space="preserve">: </w:t>
      </w:r>
    </w:p>
    <w:p w14:paraId="63F379E5" w14:textId="77777777" w:rsidR="007064E7" w:rsidRDefault="006274E9" w:rsidP="007064E7">
      <w:pPr>
        <w:ind w:firstLine="720"/>
        <w:rPr>
          <w:lang w:val="bg-BG"/>
        </w:rPr>
      </w:pPr>
      <w:r>
        <w:rPr>
          <w:lang w:val="bg-BG"/>
        </w:rPr>
        <w:t xml:space="preserve">Почивка: от </w:t>
      </w:r>
      <w:r w:rsidR="007064E7" w:rsidRPr="007064E7">
        <w:rPr>
          <w:lang w:val="bg-BG"/>
        </w:rPr>
        <w:t>19:35 часа на 03.09.2021 г. до 16:35 часа на 04.09.2021 г. (21 часа и 00 минути);</w:t>
      </w:r>
    </w:p>
    <w:p w14:paraId="4BBCE4F6" w14:textId="0AA480F2" w:rsidR="006274E9" w:rsidRPr="006274E9" w:rsidRDefault="006274E9" w:rsidP="007064E7">
      <w:pPr>
        <w:ind w:firstLine="720"/>
        <w:rPr>
          <w:i/>
          <w:iCs/>
          <w:lang w:val="bg-BG"/>
        </w:rPr>
      </w:pPr>
      <w:r w:rsidRPr="006274E9">
        <w:rPr>
          <w:i/>
          <w:iCs/>
          <w:lang w:val="bg-BG"/>
        </w:rPr>
        <w:t>Железопътна инфраструктура:</w:t>
      </w:r>
    </w:p>
    <w:p w14:paraId="28A89E8A" w14:textId="21AAA44C" w:rsidR="006274E9" w:rsidRPr="006274E9" w:rsidRDefault="006C67D8" w:rsidP="006274E9">
      <w:pPr>
        <w:ind w:firstLine="720"/>
        <w:rPr>
          <w:lang w:val="bg-BG"/>
        </w:rPr>
      </w:pPr>
      <w:r>
        <w:rPr>
          <w:lang w:val="bg-BG"/>
        </w:rPr>
        <w:sym w:font="Symbol" w:char="F0B7"/>
      </w:r>
      <w:r>
        <w:rPr>
          <w:lang w:val="bg-BG"/>
        </w:rPr>
        <w:t xml:space="preserve"> </w:t>
      </w:r>
      <w:r w:rsidR="006274E9" w:rsidRPr="006274E9">
        <w:rPr>
          <w:lang w:val="bg-BG"/>
        </w:rPr>
        <w:t>Ръководител движение</w:t>
      </w:r>
      <w:r w:rsidR="007064E7">
        <w:rPr>
          <w:lang w:val="bg-BG"/>
        </w:rPr>
        <w:t xml:space="preserve"> гара Перник разпределителна</w:t>
      </w:r>
      <w:r w:rsidR="006274E9" w:rsidRPr="006274E9">
        <w:rPr>
          <w:lang w:val="bg-BG"/>
        </w:rPr>
        <w:t>:</w:t>
      </w:r>
    </w:p>
    <w:p w14:paraId="67D6E08F" w14:textId="29860EFB" w:rsidR="006274E9" w:rsidRPr="006274E9" w:rsidRDefault="006274E9" w:rsidP="006274E9">
      <w:pPr>
        <w:ind w:firstLine="720"/>
        <w:rPr>
          <w:lang w:val="bg-BG"/>
        </w:rPr>
      </w:pPr>
      <w:r w:rsidRPr="006274E9">
        <w:rPr>
          <w:lang w:val="bg-BG"/>
        </w:rPr>
        <w:t xml:space="preserve">Почивка: от </w:t>
      </w:r>
      <w:r w:rsidR="007064E7">
        <w:rPr>
          <w:lang w:val="bg-BG"/>
        </w:rPr>
        <w:t>18:4</w:t>
      </w:r>
      <w:r w:rsidR="00BF77A5">
        <w:rPr>
          <w:lang w:val="bg-BG"/>
        </w:rPr>
        <w:t>0</w:t>
      </w:r>
      <w:r w:rsidRPr="006274E9">
        <w:rPr>
          <w:lang w:val="bg-BG"/>
        </w:rPr>
        <w:t xml:space="preserve"> часа на </w:t>
      </w:r>
      <w:r w:rsidR="007064E7">
        <w:rPr>
          <w:lang w:val="bg-BG"/>
        </w:rPr>
        <w:t>03.09</w:t>
      </w:r>
      <w:r w:rsidRPr="006274E9">
        <w:rPr>
          <w:lang w:val="bg-BG"/>
        </w:rPr>
        <w:t xml:space="preserve">.2021 г. до </w:t>
      </w:r>
      <w:r w:rsidR="007064E7">
        <w:rPr>
          <w:lang w:val="bg-BG"/>
        </w:rPr>
        <w:t>18:4</w:t>
      </w:r>
      <w:r w:rsidR="00BF77A5">
        <w:rPr>
          <w:lang w:val="bg-BG"/>
        </w:rPr>
        <w:t>0</w:t>
      </w:r>
      <w:r w:rsidRPr="006274E9">
        <w:rPr>
          <w:lang w:val="bg-BG"/>
        </w:rPr>
        <w:t xml:space="preserve"> часа на </w:t>
      </w:r>
      <w:r w:rsidR="007064E7">
        <w:rPr>
          <w:lang w:val="bg-BG"/>
        </w:rPr>
        <w:t>04.09</w:t>
      </w:r>
      <w:r w:rsidRPr="006274E9">
        <w:rPr>
          <w:lang w:val="bg-BG"/>
        </w:rPr>
        <w:t>.2021 г. (</w:t>
      </w:r>
      <w:r w:rsidR="007064E7">
        <w:rPr>
          <w:lang w:val="bg-BG"/>
        </w:rPr>
        <w:t>24</w:t>
      </w:r>
      <w:r>
        <w:rPr>
          <w:lang w:val="bg-BG"/>
        </w:rPr>
        <w:t xml:space="preserve"> </w:t>
      </w:r>
      <w:r w:rsidR="00551EC2">
        <w:rPr>
          <w:lang w:val="bg-BG"/>
        </w:rPr>
        <w:t>часа и 00 минути);</w:t>
      </w:r>
    </w:p>
    <w:p w14:paraId="117B135D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Мотивация и нагласи.</w:t>
      </w:r>
    </w:p>
    <w:p w14:paraId="39A2950D" w14:textId="15B74378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2D3CEB64" w14:textId="7D2898D7" w:rsidR="00623D2C" w:rsidRPr="00F12C70" w:rsidRDefault="00623D2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Фактори, свързани с работата:</w:t>
      </w:r>
    </w:p>
    <w:p w14:paraId="151F22BD" w14:textId="604D8A29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Проектиране на задачите.</w:t>
      </w:r>
    </w:p>
    <w:p w14:paraId="6684641B" w14:textId="446224FE" w:rsidR="00445CF4" w:rsidRPr="00445CF4" w:rsidRDefault="00A81D63" w:rsidP="00445CF4">
      <w:pPr>
        <w:rPr>
          <w:lang w:val="bg-BG"/>
        </w:rPr>
      </w:pPr>
      <w:r>
        <w:rPr>
          <w:lang w:val="bg-BG"/>
        </w:rPr>
        <w:t>БДЖ П</w:t>
      </w:r>
      <w:r w:rsidR="006274E9" w:rsidRPr="009631F7">
        <w:rPr>
          <w:lang w:val="bg-BG"/>
        </w:rPr>
        <w:t>П ЕООД</w:t>
      </w:r>
      <w:r w:rsidR="006274E9">
        <w:rPr>
          <w:lang w:val="bg-BG"/>
        </w:rPr>
        <w:t xml:space="preserve"> извършва</w:t>
      </w:r>
      <w:r w:rsidR="006274E9" w:rsidRPr="009631F7">
        <w:rPr>
          <w:lang w:val="bg-BG"/>
        </w:rPr>
        <w:t xml:space="preserve"> </w:t>
      </w:r>
      <w:r w:rsidR="007064E7">
        <w:rPr>
          <w:lang w:val="bg-BG"/>
        </w:rPr>
        <w:t>превоз на пътници</w:t>
      </w:r>
      <w:r w:rsidR="006274E9">
        <w:rPr>
          <w:lang w:val="bg-BG"/>
        </w:rPr>
        <w:t xml:space="preserve"> по План за композиране на влаковете</w:t>
      </w:r>
      <w:r w:rsidR="00B94661">
        <w:rPr>
          <w:lang w:val="bg-BG"/>
        </w:rPr>
        <w:t xml:space="preserve">, които </w:t>
      </w:r>
      <w:r w:rsidR="006274E9">
        <w:rPr>
          <w:lang w:val="bg-BG"/>
        </w:rPr>
        <w:t>се изпълняват съгласно утвърден График за движение на влаковете</w:t>
      </w:r>
      <w:r w:rsidR="00D162BC">
        <w:rPr>
          <w:lang w:val="bg-BG"/>
        </w:rPr>
        <w:t xml:space="preserve"> от управителя на железопътната инфраструктура</w:t>
      </w:r>
      <w:r w:rsidR="007064E7">
        <w:rPr>
          <w:lang w:val="bg-BG"/>
        </w:rPr>
        <w:t xml:space="preserve"> </w:t>
      </w:r>
      <w:r w:rsidR="00B94661">
        <w:rPr>
          <w:lang w:val="bg-BG"/>
        </w:rPr>
        <w:t>(</w:t>
      </w:r>
      <w:r w:rsidR="007064E7">
        <w:rPr>
          <w:lang w:val="bg-BG"/>
        </w:rPr>
        <w:t>ДП НКЖИ</w:t>
      </w:r>
      <w:r w:rsidR="00B94661">
        <w:rPr>
          <w:lang w:val="bg-BG"/>
        </w:rPr>
        <w:t>)</w:t>
      </w:r>
      <w:r w:rsidR="006274E9">
        <w:rPr>
          <w:lang w:val="bg-BG"/>
        </w:rPr>
        <w:t>.</w:t>
      </w:r>
    </w:p>
    <w:p w14:paraId="00014989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Конструктивни особености на съоръженията, които оказват въздействие върху връзката човек-машина.</w:t>
      </w:r>
    </w:p>
    <w:p w14:paraId="4C6ECB8F" w14:textId="1BE9B4CD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51840F08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Средствата за комуникация.</w:t>
      </w:r>
    </w:p>
    <w:p w14:paraId="524184B1" w14:textId="6FC9E6F3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368C4B86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Практики и процеси.</w:t>
      </w:r>
    </w:p>
    <w:p w14:paraId="3F3A299F" w14:textId="4F4079EF" w:rsidR="00445CF4" w:rsidRPr="00445CF4" w:rsidRDefault="005D0794" w:rsidP="00445CF4">
      <w:pPr>
        <w:pStyle w:val="ab"/>
        <w:ind w:left="0"/>
        <w:rPr>
          <w:lang w:val="bg-BG"/>
        </w:rPr>
      </w:pPr>
      <w:r>
        <w:rPr>
          <w:lang w:val="bg-BG"/>
        </w:rPr>
        <w:lastRenderedPageBreak/>
        <w:t>Не е приложимо.</w:t>
      </w:r>
    </w:p>
    <w:p w14:paraId="355B9FB7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Правила за експлоатация, местни инструкции, изисквания към персонал, предписания за техническа поддръжка и приложими стандарти.</w:t>
      </w:r>
    </w:p>
    <w:p w14:paraId="170AF8FD" w14:textId="70C72BF7" w:rsidR="00445CF4" w:rsidRPr="00445CF4" w:rsidRDefault="006274E9" w:rsidP="00445CF4">
      <w:pPr>
        <w:pStyle w:val="ab"/>
        <w:ind w:left="0"/>
        <w:rPr>
          <w:lang w:val="bg-BG"/>
        </w:rPr>
      </w:pPr>
      <w:r>
        <w:rPr>
          <w:lang w:val="bg-BG"/>
        </w:rPr>
        <w:t xml:space="preserve">Прилагане на националните </w:t>
      </w:r>
      <w:r w:rsidR="00A75EC0">
        <w:rPr>
          <w:lang w:val="bg-BG"/>
        </w:rPr>
        <w:t xml:space="preserve">и ведомствени </w:t>
      </w:r>
      <w:r>
        <w:rPr>
          <w:lang w:val="bg-BG"/>
        </w:rPr>
        <w:t>нормативни актове.</w:t>
      </w:r>
    </w:p>
    <w:p w14:paraId="1AFEBCA8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Работното време на участващия персонал.</w:t>
      </w:r>
    </w:p>
    <w:p w14:paraId="46411E15" w14:textId="389CA8AD" w:rsidR="005D0794" w:rsidRPr="00227307" w:rsidRDefault="005D0794" w:rsidP="005D0794">
      <w:pPr>
        <w:pStyle w:val="ab"/>
        <w:ind w:left="0"/>
        <w:rPr>
          <w:lang w:val="bg-BG"/>
        </w:rPr>
      </w:pPr>
      <w:r w:rsidRPr="0040089A">
        <w:rPr>
          <w:lang w:val="bg-BG"/>
        </w:rPr>
        <w:t>В съответствие с изискв</w:t>
      </w:r>
      <w:r>
        <w:rPr>
          <w:lang w:val="bg-BG"/>
        </w:rPr>
        <w:t xml:space="preserve">анията на нормативните актове - Кодекс на труда и </w:t>
      </w:r>
      <w:r w:rsidRPr="005D0794">
        <w:rPr>
          <w:lang w:val="bg-BG"/>
        </w:rPr>
        <w:t>Наредба № 50 от 28.12.2001 г. за работното време на ръководния и изпълнителския персонал, зает с осигуряване на превозите на пътници и товари в железопътния транспорт.</w:t>
      </w:r>
      <w:r>
        <w:rPr>
          <w:lang w:val="bg-BG"/>
        </w:rPr>
        <w:t xml:space="preserve"> Персоналът на двата субекта работи на сменен режим</w:t>
      </w:r>
      <w:r w:rsidRPr="00003FB5">
        <w:rPr>
          <w:lang w:val="bg-BG"/>
        </w:rPr>
        <w:t>, при ко</w:t>
      </w:r>
      <w:r>
        <w:rPr>
          <w:lang w:val="bg-BG"/>
        </w:rPr>
        <w:t>е</w:t>
      </w:r>
      <w:r w:rsidRPr="00003FB5">
        <w:rPr>
          <w:lang w:val="bg-BG"/>
        </w:rPr>
        <w:t xml:space="preserve">то се прилага сумирано изчисляване на работното </w:t>
      </w:r>
      <w:r>
        <w:rPr>
          <w:lang w:val="bg-BG"/>
        </w:rPr>
        <w:t>време</w:t>
      </w:r>
      <w:r w:rsidR="00D162BC">
        <w:rPr>
          <w:lang w:val="bg-BG"/>
        </w:rPr>
        <w:t xml:space="preserve"> в 12 часов режим на работа при пълен месец</w:t>
      </w:r>
      <w:r w:rsidRPr="0040089A">
        <w:rPr>
          <w:lang w:val="bg-BG"/>
        </w:rPr>
        <w:t>.</w:t>
      </w:r>
      <w:r>
        <w:rPr>
          <w:lang w:val="bg-BG"/>
        </w:rPr>
        <w:t xml:space="preserve">                                  </w:t>
      </w:r>
    </w:p>
    <w:p w14:paraId="20462E00" w14:textId="77777777" w:rsidR="00623D2C" w:rsidRDefault="00623D2C" w:rsidP="00980917">
      <w:pPr>
        <w:pStyle w:val="ab"/>
        <w:numPr>
          <w:ilvl w:val="3"/>
          <w:numId w:val="10"/>
        </w:numPr>
        <w:rPr>
          <w:lang w:val="bg-BG"/>
        </w:rPr>
      </w:pPr>
      <w:r w:rsidRPr="00F12C70">
        <w:rPr>
          <w:i/>
          <w:iCs/>
          <w:lang w:val="bg-BG"/>
        </w:rPr>
        <w:t>Практики за третиране на риска.</w:t>
      </w:r>
    </w:p>
    <w:p w14:paraId="1AE664D5" w14:textId="77777777" w:rsidR="005D0794" w:rsidRPr="000F3FAE" w:rsidRDefault="005D0794" w:rsidP="005D0794">
      <w:pPr>
        <w:pStyle w:val="ab"/>
        <w:ind w:left="0"/>
        <w:rPr>
          <w:lang w:val="bg-BG"/>
        </w:rPr>
      </w:pPr>
      <w:r w:rsidRPr="000F3FAE">
        <w:rPr>
          <w:lang w:val="bg-BG"/>
        </w:rPr>
        <w:t>ДП НКЖИ прилага процедура по безопасност ПБ 2.09 „Методика за определяне, оценка и управление на риска“ версия 05 в сила от 01.03.2019 г. част от СУБ.</w:t>
      </w:r>
    </w:p>
    <w:p w14:paraId="3F5F8234" w14:textId="6297A55F" w:rsidR="00445CF4" w:rsidRPr="00753FC5" w:rsidRDefault="00DA42E4" w:rsidP="005D0794">
      <w:pPr>
        <w:pStyle w:val="ab"/>
        <w:ind w:left="0"/>
        <w:rPr>
          <w:lang w:val="bg-BG"/>
        </w:rPr>
      </w:pPr>
      <w:r w:rsidRPr="00753FC5">
        <w:rPr>
          <w:lang w:val="bg-BG"/>
        </w:rPr>
        <w:t>БДЖ-П</w:t>
      </w:r>
      <w:r w:rsidR="005D0794" w:rsidRPr="00753FC5">
        <w:rPr>
          <w:lang w:val="bg-BG"/>
        </w:rPr>
        <w:t xml:space="preserve">П ЕООД прилага процедура „Методика за анализ и оценка на риска </w:t>
      </w:r>
      <w:r w:rsidR="006A06E8" w:rsidRPr="00753FC5">
        <w:rPr>
          <w:lang w:val="bg-BG"/>
        </w:rPr>
        <w:t>в БДЖ-П</w:t>
      </w:r>
      <w:r w:rsidR="005D0794" w:rsidRPr="00753FC5">
        <w:rPr>
          <w:lang w:val="bg-BG"/>
        </w:rPr>
        <w:t>П“ в сила от 2013 г. част от СУБ.</w:t>
      </w:r>
    </w:p>
    <w:p w14:paraId="4E12D450" w14:textId="77777777" w:rsidR="00623D2C" w:rsidRDefault="00623D2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Контекст, машини, оборудване и указания за оформяне на работните практики</w:t>
      </w:r>
    </w:p>
    <w:p w14:paraId="4367EF95" w14:textId="47B4C11D" w:rsidR="00F12C70" w:rsidRDefault="005D0794" w:rsidP="00F12C70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055EFDE6" w14:textId="77777777" w:rsidR="00623D2C" w:rsidRPr="00F12C70" w:rsidRDefault="00623D2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Организационни фактори и задачи:</w:t>
      </w:r>
    </w:p>
    <w:p w14:paraId="283F2112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Планиране на работната сила и работното натоварване.</w:t>
      </w:r>
    </w:p>
    <w:p w14:paraId="18E47214" w14:textId="589CE513" w:rsidR="00445CF4" w:rsidRPr="00445CF4" w:rsidRDefault="007D2F18" w:rsidP="00445CF4">
      <w:pPr>
        <w:rPr>
          <w:lang w:val="bg-BG"/>
        </w:rPr>
      </w:pPr>
      <w:r>
        <w:rPr>
          <w:lang w:val="bg-BG"/>
        </w:rPr>
        <w:t>В съответствие с изискванията на нормативните документи и добрите практики.</w:t>
      </w:r>
    </w:p>
    <w:p w14:paraId="0EF92822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Комуникации, информация и работа в екип.</w:t>
      </w:r>
    </w:p>
    <w:p w14:paraId="0785630B" w14:textId="3828D0B4" w:rsidR="00445CF4" w:rsidRPr="00445CF4" w:rsidRDefault="006E72EC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23354370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Набиране и подбор на персонала, ресурси.</w:t>
      </w:r>
    </w:p>
    <w:p w14:paraId="4D68DA22" w14:textId="1AB7A11C" w:rsidR="00445CF4" w:rsidRPr="00445CF4" w:rsidRDefault="006E72EC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4A8517E7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Управление на изпълнението и надзор.</w:t>
      </w:r>
    </w:p>
    <w:p w14:paraId="6EF2D2AE" w14:textId="11AC72C3" w:rsidR="00445CF4" w:rsidRPr="00445CF4" w:rsidRDefault="006E72EC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74894E46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Компенсация (възнаграждение).</w:t>
      </w:r>
    </w:p>
    <w:p w14:paraId="528CD761" w14:textId="1FBB502C" w:rsidR="00445CF4" w:rsidRPr="00445CF4" w:rsidRDefault="006E72EC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002F7923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Лидерство, въпроси, свързани с правомощията.</w:t>
      </w:r>
    </w:p>
    <w:p w14:paraId="3846DF79" w14:textId="6FFF7DB3" w:rsidR="00445CF4" w:rsidRPr="00445CF4" w:rsidRDefault="006E72EC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11F801CC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Организационна култура.</w:t>
      </w:r>
    </w:p>
    <w:p w14:paraId="7269B2FE" w14:textId="37863470" w:rsidR="00445CF4" w:rsidRPr="00445CF4" w:rsidRDefault="006E72EC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5C04A9D7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Правни въпроси (включително съответните европейски и национални правила и разпоредби).</w:t>
      </w:r>
    </w:p>
    <w:p w14:paraId="43953EFE" w14:textId="77777777" w:rsidR="00AD3D3D" w:rsidRPr="00AD3D3D" w:rsidRDefault="00AD3D3D" w:rsidP="00AD3D3D">
      <w:pPr>
        <w:rPr>
          <w:i/>
          <w:iCs/>
          <w:lang w:val="bg-BG"/>
        </w:rPr>
      </w:pPr>
      <w:r w:rsidRPr="00AD3D3D">
        <w:rPr>
          <w:lang w:val="bg-BG"/>
        </w:rPr>
        <w:t>Не е приложимо.</w:t>
      </w:r>
    </w:p>
    <w:p w14:paraId="753014CE" w14:textId="37F16AA6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Регулаторни рамкови условия и прилагане на системата за управление на безопасността.</w:t>
      </w:r>
    </w:p>
    <w:p w14:paraId="17182588" w14:textId="77777777" w:rsidR="005D0794" w:rsidRPr="00753FC5" w:rsidRDefault="005D0794" w:rsidP="005D0794">
      <w:pPr>
        <w:pStyle w:val="ab"/>
        <w:ind w:left="0"/>
        <w:rPr>
          <w:i/>
          <w:lang w:val="bg-BG"/>
        </w:rPr>
      </w:pPr>
      <w:r w:rsidRPr="00753FC5">
        <w:rPr>
          <w:i/>
          <w:lang w:val="bg-BG"/>
        </w:rPr>
        <w:t>Железопътното предприятие.</w:t>
      </w:r>
    </w:p>
    <w:p w14:paraId="14648117" w14:textId="5D5CAD3B" w:rsidR="005D0794" w:rsidRPr="000F3FAE" w:rsidRDefault="005D0794" w:rsidP="00980917">
      <w:pPr>
        <w:pStyle w:val="ab"/>
        <w:numPr>
          <w:ilvl w:val="0"/>
          <w:numId w:val="7"/>
        </w:numPr>
        <w:rPr>
          <w:lang w:val="bg-BG"/>
        </w:rPr>
      </w:pPr>
      <w:r w:rsidRPr="000F3FAE">
        <w:rPr>
          <w:lang w:val="bg-BG"/>
        </w:rPr>
        <w:t>ДИРЕКТИВА (ЕС) 2016/798 НА ЕВРОПЕЙСКИЯ ПАРЛАМЕНТ И НА СЪВЕТА от 11 май 2016 година относно безопасността на железопътния транспорт;</w:t>
      </w:r>
    </w:p>
    <w:p w14:paraId="6EB9090C" w14:textId="784DDEFE" w:rsidR="005D0794" w:rsidRPr="000F3FAE" w:rsidRDefault="005D0794" w:rsidP="00980917">
      <w:pPr>
        <w:pStyle w:val="ab"/>
        <w:numPr>
          <w:ilvl w:val="0"/>
          <w:numId w:val="7"/>
        </w:numPr>
        <w:rPr>
          <w:lang w:val="bg-BG"/>
        </w:rPr>
      </w:pPr>
      <w:r w:rsidRPr="000F3FAE">
        <w:rPr>
          <w:lang w:val="bg-BG"/>
        </w:rPr>
        <w:t>ДЕЛЕГИРАН РЕГЛАМЕНТ (ЕС) 2018/762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(ЕС) 2016/798 на Европейския парламент и на Съвета и за отмяна на регламенти (ЕС) № 1158/2010 и (ЕС) № 1169/2010 на Комисията</w:t>
      </w:r>
    </w:p>
    <w:p w14:paraId="4B9D0C51" w14:textId="24CA7B6E" w:rsidR="005D0794" w:rsidRPr="000F3FAE" w:rsidRDefault="005D0794" w:rsidP="00980917">
      <w:pPr>
        <w:pStyle w:val="ab"/>
        <w:numPr>
          <w:ilvl w:val="0"/>
          <w:numId w:val="7"/>
        </w:numPr>
        <w:rPr>
          <w:lang w:val="bg-BG"/>
        </w:rPr>
      </w:pPr>
      <w:r w:rsidRPr="000F3FAE">
        <w:rPr>
          <w:lang w:val="bg-BG"/>
        </w:rPr>
        <w:t xml:space="preserve">РЕГЛАМЕНТ ЗА ИЗПЪЛНЕНИЕ (ЕС) 2019/779 НА КОМИСИЯТА от 16 май 2019 година за установяване на подробни разпоредби относно система за сертифициране </w:t>
      </w:r>
      <w:r w:rsidRPr="000F3FAE">
        <w:rPr>
          <w:lang w:val="bg-BG"/>
        </w:rPr>
        <w:lastRenderedPageBreak/>
        <w:t>на структурите, които отговарят за поддръжката на превозни средства, в съответствие с Директива (ЕС) 2016/798 на Европейския парламент и на Съвета и за отмяна на Регламент (ЕС) № 445/2011 на Комисията;</w:t>
      </w:r>
    </w:p>
    <w:p w14:paraId="62EE5C1C" w14:textId="74046099" w:rsidR="005D0794" w:rsidRPr="000F3FAE" w:rsidRDefault="005D0794" w:rsidP="00980917">
      <w:pPr>
        <w:pStyle w:val="ab"/>
        <w:numPr>
          <w:ilvl w:val="0"/>
          <w:numId w:val="7"/>
        </w:numPr>
        <w:rPr>
          <w:lang w:val="bg-BG"/>
        </w:rPr>
      </w:pPr>
      <w:r w:rsidRPr="000F3FAE">
        <w:rPr>
          <w:lang w:val="bg-BG"/>
        </w:rPr>
        <w:t>РЕГЛАМЕНТ ЗА ИЗПЪЛНЕНИЕ (ЕС) № 402/2013 НА КОМИСИЯТА от 30 април 2013 година относно общия метод за безопасност за определянето и оценката на риска и за отмяна на Регламент (ЕО) № 352/2009;</w:t>
      </w:r>
    </w:p>
    <w:p w14:paraId="6D509275" w14:textId="3EE087E7" w:rsidR="005D0794" w:rsidRPr="000F3FAE" w:rsidRDefault="005D0794" w:rsidP="00980917">
      <w:pPr>
        <w:pStyle w:val="ab"/>
        <w:numPr>
          <w:ilvl w:val="0"/>
          <w:numId w:val="7"/>
        </w:numPr>
        <w:rPr>
          <w:lang w:val="bg-BG"/>
        </w:rPr>
      </w:pPr>
      <w:r w:rsidRPr="000F3FAE">
        <w:rPr>
          <w:lang w:val="bg-BG"/>
        </w:rPr>
        <w:t>Закон за железопътния транспорт;</w:t>
      </w:r>
    </w:p>
    <w:p w14:paraId="470F8F1C" w14:textId="6088CF59" w:rsidR="005D0794" w:rsidRDefault="005D0794" w:rsidP="00980917">
      <w:pPr>
        <w:pStyle w:val="ab"/>
        <w:numPr>
          <w:ilvl w:val="0"/>
          <w:numId w:val="7"/>
        </w:numPr>
        <w:rPr>
          <w:lang w:val="bg-BG"/>
        </w:rPr>
      </w:pPr>
      <w:r w:rsidRPr="000F3FAE">
        <w:rPr>
          <w:lang w:val="bg-BG"/>
        </w:rPr>
        <w:t>НАРЕДБА № 59 от 5.12.2006 г. за управление на безопасността в железопътния транспорт.</w:t>
      </w:r>
    </w:p>
    <w:p w14:paraId="3AF201B5" w14:textId="1589AE6D" w:rsidR="005D0794" w:rsidRPr="00AD21E7" w:rsidRDefault="005D0794" w:rsidP="00980917">
      <w:pPr>
        <w:pStyle w:val="ab"/>
        <w:numPr>
          <w:ilvl w:val="0"/>
          <w:numId w:val="7"/>
        </w:numPr>
        <w:rPr>
          <w:lang w:val="bg-BG"/>
        </w:rPr>
      </w:pPr>
      <w:r w:rsidRPr="005D0794">
        <w:rPr>
          <w:lang w:val="bg-BG"/>
        </w:rPr>
        <w:t>ПТЕЖИ и ПДВМР</w:t>
      </w:r>
      <w:r>
        <w:rPr>
          <w:lang w:val="bg-BG"/>
        </w:rPr>
        <w:t>.</w:t>
      </w:r>
    </w:p>
    <w:p w14:paraId="7138631A" w14:textId="77777777" w:rsidR="005D0794" w:rsidRPr="0053431F" w:rsidRDefault="005D0794" w:rsidP="005D0794">
      <w:pPr>
        <w:pStyle w:val="ab"/>
        <w:spacing w:before="120"/>
        <w:ind w:left="0"/>
        <w:contextualSpacing w:val="0"/>
        <w:rPr>
          <w:i/>
          <w:lang w:val="bg-BG"/>
        </w:rPr>
      </w:pPr>
      <w:r w:rsidRPr="0053431F">
        <w:rPr>
          <w:i/>
          <w:lang w:val="bg-BG"/>
        </w:rPr>
        <w:t>Железопътната инфраструктура.</w:t>
      </w:r>
    </w:p>
    <w:p w14:paraId="1B3EE14C" w14:textId="2DD62C8D" w:rsidR="005D0794" w:rsidRPr="000F3FAE" w:rsidRDefault="005D0794" w:rsidP="00980917">
      <w:pPr>
        <w:pStyle w:val="ab"/>
        <w:numPr>
          <w:ilvl w:val="0"/>
          <w:numId w:val="6"/>
        </w:numPr>
        <w:rPr>
          <w:lang w:val="bg-BG"/>
        </w:rPr>
      </w:pPr>
      <w:r w:rsidRPr="000F3FAE">
        <w:rPr>
          <w:lang w:val="bg-BG"/>
        </w:rPr>
        <w:t>ДИРЕКТИВА (ЕС) 2016/798 НА ЕВРОПЕЙСКИЯ ПАРЛАМЕНТ И НА СЪВЕТА от 11 май 2016 година относно безопасността на железопътния транспорт;</w:t>
      </w:r>
    </w:p>
    <w:p w14:paraId="5655D608" w14:textId="42FC47C9" w:rsidR="005D0794" w:rsidRPr="000F3FAE" w:rsidRDefault="005D0794" w:rsidP="00980917">
      <w:pPr>
        <w:pStyle w:val="ab"/>
        <w:numPr>
          <w:ilvl w:val="0"/>
          <w:numId w:val="6"/>
        </w:numPr>
        <w:rPr>
          <w:lang w:val="bg-BG"/>
        </w:rPr>
      </w:pPr>
      <w:r w:rsidRPr="000F3FAE">
        <w:rPr>
          <w:lang w:val="bg-BG"/>
        </w:rPr>
        <w:t>ДЕЛЕГИРАН РЕГЛАМЕНТ (ЕС) 2018/762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(ЕС) 2016/798 на Европейския парламент и на Съвета и за отмяна на регламенти (ЕС) № 1158/2010 и (ЕС) № 1169/2010 на Комисията</w:t>
      </w:r>
    </w:p>
    <w:p w14:paraId="3600DE4D" w14:textId="5B4D714E" w:rsidR="005D0794" w:rsidRPr="000751F0" w:rsidRDefault="005D0794" w:rsidP="00980917">
      <w:pPr>
        <w:pStyle w:val="ab"/>
        <w:numPr>
          <w:ilvl w:val="0"/>
          <w:numId w:val="6"/>
        </w:numPr>
        <w:rPr>
          <w:lang w:val="bg-BG"/>
        </w:rPr>
      </w:pPr>
      <w:r w:rsidRPr="000751F0">
        <w:rPr>
          <w:lang w:val="bg-BG"/>
        </w:rPr>
        <w:t>РЕГЛАМЕНТ ЗА ИЗПЪЛНЕНИЕ (ЕС) 2019/779 НА КОМИСИЯТА от 16 май 2019 година за установяване на подробни разпоредби относно система за сертифициране на структурите, които отговарят за поддръжката на превозни средства, в съответствие с Директива (ЕС) 2016/798 на Европейския парламент и на Съвета и за отмяна на Регламент (ЕС) № 445/2011 на Комисията;</w:t>
      </w:r>
    </w:p>
    <w:p w14:paraId="5A5D114E" w14:textId="63E4D720" w:rsidR="005D0794" w:rsidRPr="000751F0" w:rsidRDefault="005D0794" w:rsidP="00980917">
      <w:pPr>
        <w:pStyle w:val="ab"/>
        <w:numPr>
          <w:ilvl w:val="0"/>
          <w:numId w:val="6"/>
        </w:numPr>
        <w:rPr>
          <w:lang w:val="bg-BG"/>
        </w:rPr>
      </w:pPr>
      <w:r w:rsidRPr="000751F0">
        <w:rPr>
          <w:lang w:val="bg-BG"/>
        </w:rPr>
        <w:t>РЕГЛАМЕНТ ЗА ИЗПЪЛНЕНИЕ (ЕС) № 402/2013 НА КОМИСИЯТА от 30 април 2013 година относно общия метод за безопасност за определянето и оценката на риска и за отмяна на Регламент (ЕО) № 352/2009;</w:t>
      </w:r>
    </w:p>
    <w:p w14:paraId="3F6DB54D" w14:textId="76A04CED" w:rsidR="005D0794" w:rsidRPr="000751F0" w:rsidRDefault="005D0794" w:rsidP="00980917">
      <w:pPr>
        <w:pStyle w:val="ab"/>
        <w:numPr>
          <w:ilvl w:val="0"/>
          <w:numId w:val="6"/>
        </w:numPr>
        <w:rPr>
          <w:lang w:val="bg-BG"/>
        </w:rPr>
      </w:pPr>
      <w:r w:rsidRPr="000751F0">
        <w:rPr>
          <w:lang w:val="bg-BG"/>
        </w:rPr>
        <w:t>Закон за железопътния транспорт;</w:t>
      </w:r>
    </w:p>
    <w:p w14:paraId="509B0CDC" w14:textId="7EB41608" w:rsidR="00445CF4" w:rsidRDefault="005D0794" w:rsidP="00980917">
      <w:pPr>
        <w:pStyle w:val="ab"/>
        <w:numPr>
          <w:ilvl w:val="0"/>
          <w:numId w:val="6"/>
        </w:numPr>
        <w:rPr>
          <w:lang w:val="bg-BG"/>
        </w:rPr>
      </w:pPr>
      <w:r w:rsidRPr="000751F0">
        <w:rPr>
          <w:lang w:val="bg-BG"/>
        </w:rPr>
        <w:t>НАРЕДБА № 59 от 5.12.2006 г. за управление на безопасността в железопътния транспорт.</w:t>
      </w:r>
    </w:p>
    <w:p w14:paraId="2D22A2ED" w14:textId="24D11B64" w:rsidR="005D0794" w:rsidRPr="00445CF4" w:rsidRDefault="005D0794" w:rsidP="00980917">
      <w:pPr>
        <w:pStyle w:val="ab"/>
        <w:numPr>
          <w:ilvl w:val="0"/>
          <w:numId w:val="6"/>
        </w:numPr>
        <w:rPr>
          <w:lang w:val="bg-BG"/>
        </w:rPr>
      </w:pPr>
      <w:r w:rsidRPr="005D0794">
        <w:rPr>
          <w:lang w:val="bg-BG"/>
        </w:rPr>
        <w:t>ПТЕЖИ и ПДВМР</w:t>
      </w:r>
      <w:r>
        <w:rPr>
          <w:lang w:val="bg-BG"/>
        </w:rPr>
        <w:t>.</w:t>
      </w:r>
    </w:p>
    <w:p w14:paraId="67492EA8" w14:textId="77777777" w:rsidR="00623D2C" w:rsidRPr="00F12C70" w:rsidRDefault="00623D2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Екологични фактори:</w:t>
      </w:r>
    </w:p>
    <w:p w14:paraId="7D8FE1F5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Условия на труд (шум, осветление, вибрации).</w:t>
      </w:r>
    </w:p>
    <w:p w14:paraId="13DC68AC" w14:textId="2FADF2C0" w:rsidR="00445CF4" w:rsidRPr="00445CF4" w:rsidRDefault="00480DAA" w:rsidP="00445CF4">
      <w:pPr>
        <w:rPr>
          <w:lang w:val="bg-BG"/>
        </w:rPr>
      </w:pPr>
      <w:r>
        <w:rPr>
          <w:lang w:val="bg-BG"/>
        </w:rPr>
        <w:t>Не е приложимо.</w:t>
      </w:r>
    </w:p>
    <w:p w14:paraId="09A83AEC" w14:textId="77777777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Метеорологични и географски условия.</w:t>
      </w:r>
    </w:p>
    <w:p w14:paraId="15E91833" w14:textId="3F46725D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2A52134D" w14:textId="29BE5940" w:rsidR="00623D2C" w:rsidRPr="00F12C70" w:rsidRDefault="00623D2C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Строителни работи, извършвани на или в непосредствена близос</w:t>
      </w:r>
      <w:r w:rsidR="00A75EC0">
        <w:rPr>
          <w:i/>
          <w:iCs/>
          <w:lang w:val="bg-BG"/>
        </w:rPr>
        <w:t>т</w:t>
      </w:r>
      <w:r w:rsidRPr="00F12C70">
        <w:rPr>
          <w:i/>
          <w:iCs/>
          <w:lang w:val="bg-BG"/>
        </w:rPr>
        <w:t xml:space="preserve"> до мястото.</w:t>
      </w:r>
    </w:p>
    <w:p w14:paraId="29BB4259" w14:textId="0C9E1F9F" w:rsidR="00445CF4" w:rsidRPr="00445CF4" w:rsidRDefault="00480DAA" w:rsidP="00445CF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0FED0DDA" w14:textId="77777777" w:rsidR="00623D2C" w:rsidRPr="00F12C70" w:rsidRDefault="00623D2C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Други фактори от значение за разследването</w:t>
      </w:r>
      <w:r w:rsidR="00445CF4" w:rsidRPr="00F12C70">
        <w:rPr>
          <w:i/>
          <w:iCs/>
          <w:lang w:val="bg-BG"/>
        </w:rPr>
        <w:t>.</w:t>
      </w:r>
    </w:p>
    <w:p w14:paraId="14391C8B" w14:textId="01CD1FFD" w:rsidR="00707F14" w:rsidRPr="00707F14" w:rsidRDefault="00D271A4" w:rsidP="00707F14">
      <w:pPr>
        <w:rPr>
          <w:lang w:val="bg-BG"/>
        </w:rPr>
      </w:pPr>
      <w:r>
        <w:rPr>
          <w:lang w:val="bg-BG"/>
        </w:rPr>
        <w:t>Не е приложимо.</w:t>
      </w:r>
    </w:p>
    <w:p w14:paraId="6E08CABF" w14:textId="77777777" w:rsidR="00445CF4" w:rsidRPr="00F12C70" w:rsidRDefault="00445CF4" w:rsidP="00CB277A">
      <w:pPr>
        <w:pStyle w:val="ab"/>
        <w:numPr>
          <w:ilvl w:val="1"/>
          <w:numId w:val="10"/>
        </w:numPr>
        <w:spacing w:before="120"/>
        <w:ind w:hanging="11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Обратна връзка и механизми за контрол, включително управление на риска и безопасността, както и процеси на наблюдение:</w:t>
      </w:r>
    </w:p>
    <w:p w14:paraId="625701D0" w14:textId="77777777" w:rsidR="00445CF4" w:rsidRPr="00F12C70" w:rsidRDefault="00445CF4" w:rsidP="00980917">
      <w:pPr>
        <w:pStyle w:val="ab"/>
        <w:numPr>
          <w:ilvl w:val="2"/>
          <w:numId w:val="10"/>
        </w:numPr>
        <w:spacing w:before="120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Регулаторни рамкови условия.</w:t>
      </w:r>
    </w:p>
    <w:p w14:paraId="4AB5C7D7" w14:textId="6A0C7EAC" w:rsidR="00D271A4" w:rsidRDefault="00D271A4" w:rsidP="00D271A4">
      <w:pPr>
        <w:pStyle w:val="ab"/>
        <w:ind w:left="0"/>
        <w:rPr>
          <w:lang w:val="bg-BG"/>
        </w:rPr>
      </w:pPr>
      <w:r w:rsidRPr="000751F0">
        <w:rPr>
          <w:lang w:val="bg-BG"/>
        </w:rPr>
        <w:t xml:space="preserve">ДЕЛЕГИРАН РЕГЛАМЕНТ (ЕС) 2018/761 НА КОМИСИЯТА от 16 февруари 2018 година за определяне на общи методи за безопасност, отнасящи се за надзор от националните органи по безопасността след издаването на единен сертификат за </w:t>
      </w:r>
      <w:r w:rsidRPr="000751F0">
        <w:rPr>
          <w:lang w:val="bg-BG"/>
        </w:rPr>
        <w:lastRenderedPageBreak/>
        <w:t>безопасност или на разрешение за безопасност в съответствие с Директива (ЕС) 2016/798 на Европейския парламент и на Съвета и за отмяна на Регламент (ЕС) № 1077/2012 на Комисията</w:t>
      </w:r>
    </w:p>
    <w:p w14:paraId="7C646F3D" w14:textId="66A29ACD" w:rsidR="009E0B84" w:rsidRPr="00F75CE2" w:rsidRDefault="00F75CE2" w:rsidP="00D271A4">
      <w:pPr>
        <w:pStyle w:val="ab"/>
        <w:ind w:left="0"/>
        <w:rPr>
          <w:lang w:val="bg-BG"/>
        </w:rPr>
      </w:pPr>
      <w:r w:rsidRPr="00F75CE2">
        <w:rPr>
          <w:lang w:val="bg-BG"/>
        </w:rPr>
        <w:t>РЕГЛАМЕНТ (ЕС) № 1302/2014 НА КОМИСИЯТА от 18 ноември 2014 година относно техническата спецификация за оперативна съвместимост по отношение на подсистема „Подвижен състав – локомотиви и пътнически подвижен състав“ на железопътната система в Европейския съюз.</w:t>
      </w:r>
    </w:p>
    <w:p w14:paraId="3AC069E8" w14:textId="3CDF3BAC" w:rsidR="00D271A4" w:rsidRPr="005C341F" w:rsidRDefault="00D271A4" w:rsidP="00D271A4">
      <w:pPr>
        <w:pStyle w:val="ab"/>
        <w:ind w:left="0"/>
        <w:rPr>
          <w:lang w:val="bg-BG"/>
        </w:rPr>
      </w:pPr>
      <w:r w:rsidRPr="000751F0">
        <w:rPr>
          <w:lang w:val="bg-BG"/>
        </w:rPr>
        <w:t>НАРЕДБА № 59 от 5.12.2006 г. за управление на безопасността в железопътния транспорт.</w:t>
      </w:r>
    </w:p>
    <w:p w14:paraId="35D344D9" w14:textId="77777777" w:rsidR="00445CF4" w:rsidRPr="00F12C70" w:rsidRDefault="00445CF4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Процеси, методи и резултати от дейностите по оценка и наблюдение на риска, извършвани от участващите лица:</w:t>
      </w:r>
    </w:p>
    <w:p w14:paraId="0504FFF1" w14:textId="77777777" w:rsidR="00445CF4" w:rsidRPr="00F12C70" w:rsidRDefault="00445CF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Железопътни предприятия.</w:t>
      </w:r>
    </w:p>
    <w:p w14:paraId="1B15F2F5" w14:textId="35D64555" w:rsidR="00D271A4" w:rsidRPr="00753FC5" w:rsidRDefault="00DA42E4" w:rsidP="00D271A4">
      <w:pPr>
        <w:rPr>
          <w:lang w:val="bg-BG"/>
        </w:rPr>
      </w:pPr>
      <w:r w:rsidRPr="00753FC5">
        <w:rPr>
          <w:lang w:val="bg-BG"/>
        </w:rPr>
        <w:t>БДЖ-П</w:t>
      </w:r>
      <w:r w:rsidR="00D271A4" w:rsidRPr="00753FC5">
        <w:rPr>
          <w:lang w:val="bg-BG"/>
        </w:rPr>
        <w:t>П ЕООД прилага процедура „Методика за анализ и оценка на риск</w:t>
      </w:r>
      <w:r w:rsidR="006A06E8" w:rsidRPr="00753FC5">
        <w:rPr>
          <w:lang w:val="bg-BG"/>
        </w:rPr>
        <w:t>а в БДЖ-П</w:t>
      </w:r>
      <w:r w:rsidR="00D271A4" w:rsidRPr="00753FC5">
        <w:rPr>
          <w:lang w:val="bg-BG"/>
        </w:rPr>
        <w:t xml:space="preserve">П“ в сила от 2013 г. като част от СУБ. </w:t>
      </w:r>
    </w:p>
    <w:p w14:paraId="1F29C942" w14:textId="77777777" w:rsidR="00445CF4" w:rsidRPr="00F12C70" w:rsidRDefault="00445CF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Управители на инфраструктура.</w:t>
      </w:r>
    </w:p>
    <w:p w14:paraId="2840727C" w14:textId="77777777" w:rsidR="00D271A4" w:rsidRPr="00D271A4" w:rsidRDefault="00D271A4" w:rsidP="00D271A4">
      <w:pPr>
        <w:ind w:firstLine="720"/>
        <w:rPr>
          <w:lang w:val="bg-BG"/>
        </w:rPr>
      </w:pPr>
      <w:r w:rsidRPr="00D271A4">
        <w:rPr>
          <w:lang w:val="bg-BG"/>
        </w:rPr>
        <w:t>ДП НКЖИ прилага процедура по безопасност ПБ 2.09 „Методика за определяне, оценка и управление на риска“ версия 05 в сила от 01.03.2019 г. която е част от СУБ.</w:t>
      </w:r>
    </w:p>
    <w:p w14:paraId="16696EE0" w14:textId="77777777" w:rsidR="00445CF4" w:rsidRPr="00F12C70" w:rsidRDefault="00445CF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Субекти, отговарящи за техническата поддръжка</w:t>
      </w:r>
      <w:r w:rsidR="00707F14" w:rsidRPr="00F12C70">
        <w:rPr>
          <w:i/>
          <w:iCs/>
          <w:lang w:val="bg-BG"/>
        </w:rPr>
        <w:t>.</w:t>
      </w:r>
    </w:p>
    <w:p w14:paraId="3DFA6B1F" w14:textId="415B4504" w:rsidR="00D271A4" w:rsidRPr="000751F0" w:rsidRDefault="00753FC5" w:rsidP="007D2F18">
      <w:pPr>
        <w:rPr>
          <w:iCs/>
          <w:lang w:val="bg-BG"/>
        </w:rPr>
      </w:pPr>
      <w:r>
        <w:rPr>
          <w:iCs/>
          <w:lang w:val="bg-BG"/>
        </w:rPr>
        <w:t>ДП НКЖИ и БДЖ-П</w:t>
      </w:r>
      <w:r w:rsidR="00D271A4" w:rsidRPr="000751F0">
        <w:rPr>
          <w:iCs/>
          <w:lang w:val="bg-BG"/>
        </w:rPr>
        <w:t xml:space="preserve">П ЕООД са сертифицирани ЛОП. </w:t>
      </w:r>
    </w:p>
    <w:p w14:paraId="4AEC4E5E" w14:textId="77777777" w:rsidR="00D271A4" w:rsidRPr="000751F0" w:rsidRDefault="00D271A4" w:rsidP="007D2F18">
      <w:pPr>
        <w:rPr>
          <w:iCs/>
          <w:lang w:val="bg-BG"/>
        </w:rPr>
      </w:pPr>
      <w:r w:rsidRPr="000751F0">
        <w:rPr>
          <w:iCs/>
          <w:lang w:val="bg-BG"/>
        </w:rPr>
        <w:t>ДП НКЖИ прилага процедура по безопасност ПБ 2.09 „Методика за определяне, оценка и управление на риска“ версия 05 в сила от 01.03.2019 г. която е част от СУБ.</w:t>
      </w:r>
    </w:p>
    <w:p w14:paraId="65CF37A0" w14:textId="31DDCB0D" w:rsidR="00707F14" w:rsidRPr="00753FC5" w:rsidRDefault="00DA42E4" w:rsidP="00D271A4">
      <w:pPr>
        <w:pStyle w:val="ab"/>
        <w:ind w:left="0"/>
        <w:rPr>
          <w:lang w:val="bg-BG"/>
        </w:rPr>
      </w:pPr>
      <w:r w:rsidRPr="00753FC5">
        <w:rPr>
          <w:iCs/>
          <w:lang w:val="bg-BG"/>
        </w:rPr>
        <w:t>БДЖ-П</w:t>
      </w:r>
      <w:r w:rsidR="00D271A4" w:rsidRPr="00753FC5">
        <w:rPr>
          <w:iCs/>
          <w:lang w:val="bg-BG"/>
        </w:rPr>
        <w:t xml:space="preserve">П ЕООД прилага процедура „Методика за </w:t>
      </w:r>
      <w:r w:rsidR="006A06E8" w:rsidRPr="00753FC5">
        <w:rPr>
          <w:iCs/>
          <w:lang w:val="bg-BG"/>
        </w:rPr>
        <w:t>анализ и оценка на риска в БДЖ П</w:t>
      </w:r>
      <w:r w:rsidR="00D271A4" w:rsidRPr="00753FC5">
        <w:rPr>
          <w:iCs/>
          <w:lang w:val="bg-BG"/>
        </w:rPr>
        <w:t>П“ в сила от 2013 г. като част от СУБ.</w:t>
      </w:r>
    </w:p>
    <w:p w14:paraId="5995F46D" w14:textId="77777777" w:rsidR="00707F14" w:rsidRPr="00F12C70" w:rsidRDefault="00707F1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Производители и всички други участници.</w:t>
      </w:r>
    </w:p>
    <w:p w14:paraId="68CEEABD" w14:textId="046C7AFD" w:rsidR="00707F14" w:rsidRPr="00707F14" w:rsidRDefault="00D271A4" w:rsidP="00707F1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65103923" w14:textId="77777777" w:rsidR="00707F14" w:rsidRPr="00F12C70" w:rsidRDefault="00707F1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Доклади за независима оценка на риска.</w:t>
      </w:r>
    </w:p>
    <w:p w14:paraId="3A6CE3CF" w14:textId="26522FD5" w:rsidR="00707F14" w:rsidRPr="00707F14" w:rsidRDefault="00D271A4" w:rsidP="00707F14">
      <w:pPr>
        <w:pStyle w:val="ab"/>
        <w:ind w:left="0"/>
        <w:rPr>
          <w:lang w:val="bg-BG"/>
        </w:rPr>
      </w:pPr>
      <w:r w:rsidRPr="000751F0">
        <w:rPr>
          <w:iCs/>
          <w:lang w:val="bg-BG"/>
        </w:rPr>
        <w:t>Не е извършвана оценка от Независим оценител (</w:t>
      </w:r>
      <w:r w:rsidRPr="000751F0">
        <w:rPr>
          <w:iCs/>
        </w:rPr>
        <w:t>AsBo</w:t>
      </w:r>
      <w:r w:rsidRPr="000751F0">
        <w:rPr>
          <w:iCs/>
          <w:lang w:val="bg-BG"/>
        </w:rPr>
        <w:t>) на направени промени в експлоатационни условия или фактори</w:t>
      </w:r>
      <w:r>
        <w:rPr>
          <w:iCs/>
          <w:lang w:val="bg-BG"/>
        </w:rPr>
        <w:t>,</w:t>
      </w:r>
      <w:r w:rsidRPr="000751F0">
        <w:rPr>
          <w:iCs/>
          <w:lang w:val="bg-BG"/>
        </w:rPr>
        <w:t xml:space="preserve"> имащи отношение към настъпилото произшествие.</w:t>
      </w:r>
    </w:p>
    <w:p w14:paraId="7E6C4BD8" w14:textId="77777777" w:rsidR="00707F14" w:rsidRPr="00F12C70" w:rsidRDefault="00707F14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Система за управление на безопасността на участващите:</w:t>
      </w:r>
    </w:p>
    <w:p w14:paraId="1BA6A0E5" w14:textId="77777777" w:rsidR="00707F14" w:rsidRPr="00F12C70" w:rsidRDefault="00707F1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Железопътни предприятия.</w:t>
      </w:r>
    </w:p>
    <w:p w14:paraId="62773BBE" w14:textId="1F1D74EF" w:rsidR="00707F14" w:rsidRPr="00B31C78" w:rsidRDefault="00D271A4" w:rsidP="00707F14">
      <w:pPr>
        <w:rPr>
          <w:lang w:val="bg-BG"/>
        </w:rPr>
      </w:pPr>
      <w:r w:rsidRPr="00B31C78">
        <w:rPr>
          <w:iCs/>
          <w:lang w:val="bg-BG"/>
        </w:rPr>
        <w:t>Последният годише</w:t>
      </w:r>
      <w:r w:rsidR="004C31EB" w:rsidRPr="00B31C78">
        <w:rPr>
          <w:iCs/>
          <w:lang w:val="bg-BG"/>
        </w:rPr>
        <w:t>н планов надзор над СУБ на БДЖ-П</w:t>
      </w:r>
      <w:r w:rsidRPr="00B31C78">
        <w:rPr>
          <w:iCs/>
          <w:lang w:val="bg-BG"/>
        </w:rPr>
        <w:t xml:space="preserve">П </w:t>
      </w:r>
      <w:r w:rsidR="00A75EC0" w:rsidRPr="00B31C78">
        <w:rPr>
          <w:iCs/>
          <w:lang w:val="bg-BG"/>
        </w:rPr>
        <w:t xml:space="preserve">ЕООД </w:t>
      </w:r>
      <w:r w:rsidRPr="00B31C78">
        <w:rPr>
          <w:iCs/>
          <w:lang w:val="bg-BG"/>
        </w:rPr>
        <w:t xml:space="preserve">е извършен в периода от </w:t>
      </w:r>
      <w:r w:rsidR="00F93180" w:rsidRPr="00B31C78">
        <w:rPr>
          <w:iCs/>
          <w:lang w:val="bg-BG"/>
        </w:rPr>
        <w:t>08.02.2021 г. до:</w:t>
      </w:r>
      <w:r w:rsidR="00F93180" w:rsidRPr="00B31C78">
        <w:rPr>
          <w:iCs/>
          <w:lang w:val="bg-BG"/>
        </w:rPr>
        <w:tab/>
        <w:t xml:space="preserve">19.02.2021 г. </w:t>
      </w:r>
    </w:p>
    <w:p w14:paraId="133BDDF7" w14:textId="77777777" w:rsidR="00707F14" w:rsidRPr="00F12C70" w:rsidRDefault="00707F1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Управители на инфраструктура.</w:t>
      </w:r>
    </w:p>
    <w:p w14:paraId="7ABEFC75" w14:textId="4902E08A" w:rsidR="00707F14" w:rsidRPr="00707F14" w:rsidRDefault="00D271A4" w:rsidP="00707F14">
      <w:pPr>
        <w:pStyle w:val="ab"/>
        <w:ind w:left="0"/>
        <w:rPr>
          <w:lang w:val="bg-BG"/>
        </w:rPr>
      </w:pPr>
      <w:r w:rsidRPr="000751F0">
        <w:rPr>
          <w:iCs/>
          <w:lang w:val="bg-BG"/>
        </w:rPr>
        <w:t>Последния</w:t>
      </w:r>
      <w:r>
        <w:rPr>
          <w:iCs/>
          <w:lang w:val="bg-BG"/>
        </w:rPr>
        <w:t>т</w:t>
      </w:r>
      <w:r w:rsidRPr="000751F0">
        <w:rPr>
          <w:iCs/>
          <w:lang w:val="bg-BG"/>
        </w:rPr>
        <w:t xml:space="preserve"> годишен планов надзор над СУБ на </w:t>
      </w:r>
      <w:r w:rsidR="00A75EC0">
        <w:rPr>
          <w:iCs/>
          <w:lang w:val="bg-BG"/>
        </w:rPr>
        <w:t xml:space="preserve">ДП </w:t>
      </w:r>
      <w:r w:rsidRPr="000751F0">
        <w:rPr>
          <w:iCs/>
          <w:lang w:val="bg-BG"/>
        </w:rPr>
        <w:t xml:space="preserve">НКЖИ е извършен в периода от </w:t>
      </w:r>
      <w:r>
        <w:rPr>
          <w:iCs/>
          <w:lang w:val="bg-BG"/>
        </w:rPr>
        <w:t>19.</w:t>
      </w:r>
      <w:r w:rsidRPr="000751F0">
        <w:rPr>
          <w:iCs/>
          <w:lang w:val="bg-BG"/>
        </w:rPr>
        <w:t>1</w:t>
      </w:r>
      <w:r>
        <w:rPr>
          <w:iCs/>
          <w:lang w:val="bg-BG"/>
        </w:rPr>
        <w:t>0.2020 г. до 30.</w:t>
      </w:r>
      <w:r w:rsidRPr="000751F0">
        <w:rPr>
          <w:iCs/>
          <w:lang w:val="bg-BG"/>
        </w:rPr>
        <w:t>1</w:t>
      </w:r>
      <w:r>
        <w:rPr>
          <w:iCs/>
          <w:lang w:val="bg-BG"/>
        </w:rPr>
        <w:t>0</w:t>
      </w:r>
      <w:r w:rsidRPr="000751F0">
        <w:rPr>
          <w:iCs/>
          <w:lang w:val="bg-BG"/>
        </w:rPr>
        <w:t>.2020 г.</w:t>
      </w:r>
    </w:p>
    <w:p w14:paraId="0BE80965" w14:textId="77777777" w:rsidR="00707F14" w:rsidRPr="00F12C70" w:rsidRDefault="00707F14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Система за управление на безопасността на субектите, които отговарят за техническата поддръжка.</w:t>
      </w:r>
    </w:p>
    <w:p w14:paraId="5FBD28F4" w14:textId="4A365CC7" w:rsidR="00707F14" w:rsidRPr="00707F14" w:rsidRDefault="00D271A4" w:rsidP="00707F14">
      <w:pPr>
        <w:rPr>
          <w:lang w:val="bg-BG"/>
        </w:rPr>
      </w:pPr>
      <w:r>
        <w:rPr>
          <w:lang w:val="bg-BG"/>
        </w:rPr>
        <w:t>Не е приложимо.</w:t>
      </w:r>
    </w:p>
    <w:p w14:paraId="76D8FA7E" w14:textId="77777777" w:rsidR="00707F14" w:rsidRPr="00F12C70" w:rsidRDefault="00707F14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Резултати от надзора, извършен от националния орган по безопасността.</w:t>
      </w:r>
    </w:p>
    <w:p w14:paraId="7D0EBC84" w14:textId="26850A98" w:rsidR="00707F14" w:rsidRPr="00B31C78" w:rsidRDefault="00D271A4" w:rsidP="00707F14">
      <w:pPr>
        <w:pStyle w:val="ab"/>
        <w:ind w:left="0"/>
        <w:rPr>
          <w:lang w:val="bg-BG"/>
        </w:rPr>
      </w:pPr>
      <w:r w:rsidRPr="00B31C78">
        <w:rPr>
          <w:lang w:val="bg-BG"/>
        </w:rPr>
        <w:t xml:space="preserve">Резултатите от извършените одити и проверки относно функционирането на Системата за управление на безопасността на </w:t>
      </w:r>
      <w:r w:rsidR="00A75EC0" w:rsidRPr="00B31C78">
        <w:rPr>
          <w:lang w:val="bg-BG"/>
        </w:rPr>
        <w:t xml:space="preserve">ДП </w:t>
      </w:r>
      <w:r w:rsidRPr="00B31C78">
        <w:rPr>
          <w:lang w:val="bg-BG"/>
        </w:rPr>
        <w:t xml:space="preserve">НКЖИ и </w:t>
      </w:r>
      <w:r w:rsidR="004C31EB" w:rsidRPr="00B31C78">
        <w:rPr>
          <w:lang w:val="bg-BG"/>
        </w:rPr>
        <w:t>БДЖ-П</w:t>
      </w:r>
      <w:r w:rsidRPr="00B31C78">
        <w:rPr>
          <w:lang w:val="bg-BG"/>
        </w:rPr>
        <w:t>П ЕООД в съответствие с изискванията на Регламент (ЕС) 2018/761, Регламент (ЕС) № 1169/2010, Наредба № 56 и Наредба № 59 за удовлетворяване на специфичните изисквания на европейското законодателство и националните правила за проектиране, поддържане и експлоатация на управляваната железопътна инфраструктура, показват, че дружествата поддържат СУБ и могат да изпълнява</w:t>
      </w:r>
      <w:r w:rsidR="00A75EC0" w:rsidRPr="00B31C78">
        <w:rPr>
          <w:lang w:val="bg-BG"/>
        </w:rPr>
        <w:t>т</w:t>
      </w:r>
      <w:r w:rsidRPr="00B31C78">
        <w:rPr>
          <w:lang w:val="bg-BG"/>
        </w:rPr>
        <w:t xml:space="preserve"> изискванията, предвидени в съответните нормативни актове.</w:t>
      </w:r>
      <w:r w:rsidR="00101D31" w:rsidRPr="00B31C78">
        <w:rPr>
          <w:lang w:val="bg-BG"/>
        </w:rPr>
        <w:t xml:space="preserve"> </w:t>
      </w:r>
    </w:p>
    <w:p w14:paraId="396300D3" w14:textId="77777777" w:rsidR="00707F14" w:rsidRPr="00F12C70" w:rsidRDefault="00707F14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lastRenderedPageBreak/>
        <w:t>Разрешения, сертификати и доклади за оценка, предоставени от националния орган по безопасността или от други органи за оценка на съответствието:</w:t>
      </w:r>
    </w:p>
    <w:p w14:paraId="262375A5" w14:textId="77777777" w:rsidR="00707F14" w:rsidRPr="00F12C70" w:rsidRDefault="00707F1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Сертификати за безопасност на участващите управители на инфраструктура.</w:t>
      </w:r>
    </w:p>
    <w:p w14:paraId="3965105C" w14:textId="55E7C4E7" w:rsidR="00707F14" w:rsidRPr="00707F14" w:rsidRDefault="00D271A4" w:rsidP="00707F14">
      <w:pPr>
        <w:rPr>
          <w:lang w:val="bg-BG"/>
        </w:rPr>
      </w:pPr>
      <w:r w:rsidRPr="002166E1">
        <w:rPr>
          <w:iCs/>
          <w:lang w:val="bg-BG"/>
        </w:rPr>
        <w:t>Удостоверение за безопасност № BG 21/2018/0001</w:t>
      </w:r>
      <w:r>
        <w:rPr>
          <w:iCs/>
          <w:lang w:val="bg-BG"/>
        </w:rPr>
        <w:t xml:space="preserve"> </w:t>
      </w:r>
      <w:r w:rsidRPr="002166E1">
        <w:rPr>
          <w:iCs/>
          <w:lang w:val="bg-BG"/>
        </w:rPr>
        <w:t>валидно от 01.07.2018 г. до 30.06.2023. г.</w:t>
      </w:r>
    </w:p>
    <w:p w14:paraId="753175F5" w14:textId="77777777" w:rsidR="00707F14" w:rsidRPr="00F12C70" w:rsidRDefault="00707F1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Сертификати за безопасност на участващите железопътни предприятия.</w:t>
      </w:r>
    </w:p>
    <w:p w14:paraId="5BAC74E9" w14:textId="77777777" w:rsidR="00D271A4" w:rsidRPr="002166E1" w:rsidRDefault="00D271A4" w:rsidP="00D271A4">
      <w:pPr>
        <w:rPr>
          <w:iCs/>
          <w:lang w:val="bg-BG"/>
        </w:rPr>
      </w:pPr>
      <w:r w:rsidRPr="002166E1">
        <w:rPr>
          <w:iCs/>
          <w:lang w:val="bg-BG"/>
        </w:rPr>
        <w:t>Сертификат за безопасност част А BG  11 2017 0008, валиден до 30.12.2022 г.;</w:t>
      </w:r>
    </w:p>
    <w:p w14:paraId="05871E5C" w14:textId="0F26ADD9" w:rsidR="00707F14" w:rsidRPr="00707F14" w:rsidRDefault="00D271A4" w:rsidP="00D271A4">
      <w:pPr>
        <w:pStyle w:val="ab"/>
        <w:ind w:left="0"/>
        <w:rPr>
          <w:lang w:val="bg-BG"/>
        </w:rPr>
      </w:pPr>
      <w:r w:rsidRPr="002166E1">
        <w:rPr>
          <w:iCs/>
          <w:lang w:val="bg-BG"/>
        </w:rPr>
        <w:t>Сертификат за безопасност част Б BG  12 2017 0008, валиден до 30.12.2022 г.;</w:t>
      </w:r>
    </w:p>
    <w:p w14:paraId="2BA467B2" w14:textId="77777777" w:rsidR="00707F14" w:rsidRPr="00F12C70" w:rsidRDefault="00707F1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Разрешения за въвеждане в експлоатация на трайни прикрепени съоръжения и разрешения за пускане на пазара на возила.</w:t>
      </w:r>
    </w:p>
    <w:p w14:paraId="5D2ADAF3" w14:textId="7CFAB736" w:rsidR="00707F14" w:rsidRPr="00707F14" w:rsidRDefault="00D271A4" w:rsidP="00707F14">
      <w:pPr>
        <w:pStyle w:val="ab"/>
        <w:ind w:left="0"/>
        <w:rPr>
          <w:lang w:val="bg-BG"/>
        </w:rPr>
      </w:pPr>
      <w:r>
        <w:rPr>
          <w:lang w:val="bg-BG"/>
        </w:rPr>
        <w:t>Не е приложимо.</w:t>
      </w:r>
    </w:p>
    <w:p w14:paraId="501E7A76" w14:textId="77777777" w:rsidR="00707F14" w:rsidRPr="00F12C70" w:rsidRDefault="00707F14" w:rsidP="00980917">
      <w:pPr>
        <w:pStyle w:val="ab"/>
        <w:numPr>
          <w:ilvl w:val="3"/>
          <w:numId w:val="10"/>
        </w:numPr>
        <w:rPr>
          <w:i/>
          <w:iCs/>
          <w:lang w:val="bg-BG"/>
        </w:rPr>
      </w:pPr>
      <w:r w:rsidRPr="00F12C70">
        <w:rPr>
          <w:i/>
          <w:iCs/>
          <w:lang w:val="bg-BG"/>
        </w:rPr>
        <w:t>Субекти, които отговарят за техническата поддръжка.</w:t>
      </w:r>
    </w:p>
    <w:p w14:paraId="42F85CB5" w14:textId="770E5A15" w:rsidR="00D271A4" w:rsidRPr="004C31EB" w:rsidRDefault="004C31EB" w:rsidP="00D271A4">
      <w:pPr>
        <w:pStyle w:val="ab"/>
        <w:ind w:left="0"/>
        <w:rPr>
          <w:color w:val="FF0000"/>
          <w:lang w:val="bg-BG"/>
        </w:rPr>
      </w:pPr>
      <w:r>
        <w:rPr>
          <w:lang w:val="bg-BG"/>
        </w:rPr>
        <w:t>,,БДЖ-Пътнически</w:t>
      </w:r>
      <w:r w:rsidR="00D271A4" w:rsidRPr="00675704">
        <w:rPr>
          <w:lang w:val="bg-BG"/>
        </w:rPr>
        <w:t xml:space="preserve"> превози“ ЕООД притежава Сертификат на ЛОП за железопътни превозни средства </w:t>
      </w:r>
      <w:r w:rsidR="00D271A4" w:rsidRPr="00B31C78">
        <w:rPr>
          <w:lang w:val="bg-BG"/>
        </w:rPr>
        <w:t xml:space="preserve">BGRA/2017/0003 валиден до 30.12.2022 г.; </w:t>
      </w:r>
    </w:p>
    <w:p w14:paraId="3C4CE712" w14:textId="75586EC7" w:rsidR="00707F14" w:rsidRPr="00707F14" w:rsidRDefault="00D271A4" w:rsidP="00D271A4">
      <w:pPr>
        <w:pStyle w:val="ab"/>
        <w:ind w:left="0"/>
        <w:rPr>
          <w:lang w:val="bg-BG"/>
        </w:rPr>
      </w:pPr>
      <w:r w:rsidRPr="00675704">
        <w:rPr>
          <w:lang w:val="bg-BG"/>
        </w:rPr>
        <w:t>ДП НКЖИ отговаря за ремонта, поддръжката и експлоатацията на националната железопътна инфраструктура</w:t>
      </w:r>
      <w:r>
        <w:rPr>
          <w:lang w:val="bg-BG"/>
        </w:rPr>
        <w:t>.</w:t>
      </w:r>
    </w:p>
    <w:p w14:paraId="6D496E16" w14:textId="77777777" w:rsidR="00707F14" w:rsidRPr="00F12C70" w:rsidRDefault="00707F14" w:rsidP="00980917">
      <w:pPr>
        <w:pStyle w:val="ab"/>
        <w:numPr>
          <w:ilvl w:val="2"/>
          <w:numId w:val="10"/>
        </w:numPr>
        <w:spacing w:before="120"/>
        <w:ind w:left="1225" w:hanging="505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Други системни фактори.</w:t>
      </w:r>
    </w:p>
    <w:p w14:paraId="351125F3" w14:textId="0F2A2C0B" w:rsidR="00707F14" w:rsidRPr="00707F14" w:rsidRDefault="00D271A4" w:rsidP="00707F14">
      <w:pPr>
        <w:rPr>
          <w:lang w:val="bg-BG"/>
        </w:rPr>
      </w:pPr>
      <w:r>
        <w:rPr>
          <w:lang w:val="bg-BG"/>
        </w:rPr>
        <w:t>Не е приложимо.</w:t>
      </w:r>
    </w:p>
    <w:p w14:paraId="6DE99ABD" w14:textId="77777777" w:rsidR="00707F14" w:rsidRPr="00F12C70" w:rsidRDefault="00707F14" w:rsidP="00980917">
      <w:pPr>
        <w:pStyle w:val="ab"/>
        <w:numPr>
          <w:ilvl w:val="1"/>
          <w:numId w:val="10"/>
        </w:numPr>
        <w:spacing w:before="120"/>
        <w:ind w:left="788" w:hanging="79"/>
        <w:contextualSpacing w:val="0"/>
        <w:rPr>
          <w:i/>
          <w:iCs/>
          <w:lang w:val="bg-BG"/>
        </w:rPr>
      </w:pPr>
      <w:r w:rsidRPr="00F12C70">
        <w:rPr>
          <w:i/>
          <w:iCs/>
          <w:lang w:val="bg-BG"/>
        </w:rPr>
        <w:t>Предишни случаи със сходен характер.</w:t>
      </w:r>
    </w:p>
    <w:p w14:paraId="35E23F18" w14:textId="6CB232ED" w:rsidR="00707F14" w:rsidRPr="00707F14" w:rsidRDefault="00D271A4" w:rsidP="00707F14">
      <w:pPr>
        <w:rPr>
          <w:lang w:val="bg-BG"/>
        </w:rPr>
      </w:pPr>
      <w:r>
        <w:rPr>
          <w:lang w:val="bg-BG"/>
        </w:rPr>
        <w:t xml:space="preserve">Разследвани са </w:t>
      </w:r>
      <w:r w:rsidR="006E6F73">
        <w:rPr>
          <w:lang w:val="bg-BG"/>
        </w:rPr>
        <w:t>подобни случаи при сходни и</w:t>
      </w:r>
      <w:r>
        <w:rPr>
          <w:lang w:val="bg-BG"/>
        </w:rPr>
        <w:t xml:space="preserve"> идентични обстоятелства, които </w:t>
      </w:r>
      <w:r w:rsidR="006E6F73">
        <w:rPr>
          <w:lang w:val="bg-BG"/>
        </w:rPr>
        <w:t>са били предмет на доклади под форма подходяща за вида и сериозността на произшествието в които са били формулирани и</w:t>
      </w:r>
      <w:r>
        <w:rPr>
          <w:lang w:val="bg-BG"/>
        </w:rPr>
        <w:t xml:space="preserve"> препоръки за безопасност.</w:t>
      </w:r>
    </w:p>
    <w:p w14:paraId="439B4E11" w14:textId="77777777" w:rsidR="00445CF4" w:rsidRDefault="00445CF4">
      <w:pPr>
        <w:rPr>
          <w:lang w:val="bg-BG"/>
        </w:rPr>
      </w:pPr>
      <w:r>
        <w:rPr>
          <w:lang w:val="bg-BG"/>
        </w:rPr>
        <w:br w:type="page"/>
      </w:r>
    </w:p>
    <w:p w14:paraId="380EAD8E" w14:textId="77777777" w:rsidR="00445CF4" w:rsidRPr="00F12C70" w:rsidRDefault="00F12C70" w:rsidP="00CB277A">
      <w:pPr>
        <w:pStyle w:val="ab"/>
        <w:numPr>
          <w:ilvl w:val="0"/>
          <w:numId w:val="10"/>
        </w:numPr>
        <w:ind w:left="426" w:firstLine="349"/>
        <w:rPr>
          <w:b/>
          <w:bCs/>
          <w:sz w:val="28"/>
          <w:szCs w:val="22"/>
          <w:lang w:val="bg-BG"/>
        </w:rPr>
      </w:pPr>
      <w:r w:rsidRPr="00F12C70">
        <w:rPr>
          <w:b/>
          <w:bCs/>
          <w:sz w:val="28"/>
          <w:szCs w:val="22"/>
          <w:lang w:val="bg-BG"/>
        </w:rPr>
        <w:lastRenderedPageBreak/>
        <w:t>Заключ</w:t>
      </w:r>
      <w:bookmarkStart w:id="13" w:name="заключения"/>
      <w:bookmarkEnd w:id="13"/>
      <w:r w:rsidRPr="00F12C70">
        <w:rPr>
          <w:b/>
          <w:bCs/>
          <w:sz w:val="28"/>
          <w:szCs w:val="22"/>
          <w:lang w:val="bg-BG"/>
        </w:rPr>
        <w:t>ения</w:t>
      </w:r>
    </w:p>
    <w:p w14:paraId="2624F016" w14:textId="77777777" w:rsidR="00F12C70" w:rsidRPr="00852F75" w:rsidRDefault="00F12C70" w:rsidP="00980917">
      <w:pPr>
        <w:pStyle w:val="ab"/>
        <w:numPr>
          <w:ilvl w:val="1"/>
          <w:numId w:val="10"/>
        </w:numPr>
        <w:spacing w:before="120"/>
        <w:ind w:left="788" w:hanging="79"/>
        <w:contextualSpacing w:val="0"/>
        <w:rPr>
          <w:i/>
          <w:iCs/>
          <w:lang w:val="bg-BG"/>
        </w:rPr>
      </w:pPr>
      <w:r w:rsidRPr="00852F75">
        <w:rPr>
          <w:i/>
          <w:iCs/>
          <w:lang w:val="bg-BG"/>
        </w:rPr>
        <w:t>Обобщение на анализа относно причините за събитието.</w:t>
      </w:r>
    </w:p>
    <w:p w14:paraId="208A8352" w14:textId="7EF6222F" w:rsidR="005D0FB3" w:rsidRDefault="004B460B" w:rsidP="00C73707">
      <w:pPr>
        <w:rPr>
          <w:szCs w:val="24"/>
          <w:lang w:val="bg-BG"/>
        </w:rPr>
      </w:pPr>
      <w:r w:rsidRPr="004B460B">
        <w:rPr>
          <w:szCs w:val="24"/>
          <w:lang w:val="bg-BG"/>
        </w:rPr>
        <w:t xml:space="preserve">Комисията за разследване </w:t>
      </w:r>
      <w:r w:rsidR="003D47FC">
        <w:rPr>
          <w:szCs w:val="24"/>
          <w:lang w:val="bg-BG"/>
        </w:rPr>
        <w:t xml:space="preserve">извърши неколкократни огледи на </w:t>
      </w:r>
      <w:r w:rsidR="007064E7">
        <w:rPr>
          <w:szCs w:val="24"/>
          <w:lang w:val="bg-BG"/>
        </w:rPr>
        <w:t>опожарения вагон</w:t>
      </w:r>
      <w:r w:rsidR="00C73707">
        <w:rPr>
          <w:szCs w:val="24"/>
          <w:lang w:val="bg-BG"/>
        </w:rPr>
        <w:t>, неколкократни измервания на електрическото оборудване на вагона във ВД Надежда и а</w:t>
      </w:r>
      <w:r w:rsidR="00C73707" w:rsidRPr="004B460B">
        <w:rPr>
          <w:szCs w:val="24"/>
          <w:lang w:val="bg-BG"/>
        </w:rPr>
        <w:t>нализира всички обстоятелства</w:t>
      </w:r>
      <w:r w:rsidR="00C73707">
        <w:rPr>
          <w:szCs w:val="24"/>
          <w:lang w:val="bg-BG"/>
        </w:rPr>
        <w:t>, свързани с възникване на пожара</w:t>
      </w:r>
      <w:r w:rsidR="00C73707" w:rsidRPr="004B460B">
        <w:rPr>
          <w:szCs w:val="24"/>
          <w:lang w:val="bg-BG"/>
        </w:rPr>
        <w:t>.</w:t>
      </w:r>
    </w:p>
    <w:p w14:paraId="5D72DFC2" w14:textId="3D3EDE92" w:rsidR="004B460B" w:rsidRPr="004B460B" w:rsidRDefault="003D47FC" w:rsidP="004B460B">
      <w:pPr>
        <w:rPr>
          <w:szCs w:val="24"/>
          <w:lang w:val="bg-BG"/>
        </w:rPr>
      </w:pPr>
      <w:r>
        <w:rPr>
          <w:szCs w:val="24"/>
          <w:lang w:val="bg-BG"/>
        </w:rPr>
        <w:t>Капитален р</w:t>
      </w:r>
      <w:r w:rsidR="004B460B" w:rsidRPr="004B460B">
        <w:rPr>
          <w:szCs w:val="24"/>
          <w:lang w:val="bg-BG"/>
        </w:rPr>
        <w:t xml:space="preserve">емонт на </w:t>
      </w:r>
      <w:r>
        <w:rPr>
          <w:szCs w:val="24"/>
          <w:lang w:val="bg-BG"/>
        </w:rPr>
        <w:t xml:space="preserve">вагона е извършен във Вагонен завод Интерком – Дряново с </w:t>
      </w:r>
      <w:r w:rsidR="00C73707">
        <w:rPr>
          <w:szCs w:val="24"/>
          <w:lang w:val="bg-BG"/>
        </w:rPr>
        <w:t>шаблонирана</w:t>
      </w:r>
      <w:r>
        <w:rPr>
          <w:szCs w:val="24"/>
          <w:lang w:val="bg-BG"/>
        </w:rPr>
        <w:t xml:space="preserve"> ревизия 22.04.2020 г. </w:t>
      </w:r>
    </w:p>
    <w:p w14:paraId="1AFF0C51" w14:textId="290E7D32" w:rsidR="004B460B" w:rsidRPr="004B460B" w:rsidRDefault="004B460B" w:rsidP="004B460B">
      <w:pPr>
        <w:rPr>
          <w:szCs w:val="24"/>
          <w:lang w:val="bg-BG"/>
        </w:rPr>
      </w:pPr>
      <w:r w:rsidRPr="004B460B">
        <w:rPr>
          <w:szCs w:val="24"/>
          <w:lang w:val="bg-BG"/>
        </w:rPr>
        <w:t xml:space="preserve">Комисията за разследване се запозна подробно с предоставената документация за техническото състояние на </w:t>
      </w:r>
      <w:r w:rsidR="003D47FC">
        <w:rPr>
          <w:szCs w:val="24"/>
          <w:lang w:val="bg-BG"/>
        </w:rPr>
        <w:t xml:space="preserve">опожарения вагон № </w:t>
      </w:r>
      <w:r w:rsidR="00795D17" w:rsidRPr="00795D17">
        <w:rPr>
          <w:szCs w:val="24"/>
          <w:lang w:val="bg-BG"/>
        </w:rPr>
        <w:t>51522563019-0</w:t>
      </w:r>
      <w:r w:rsidR="00795D17">
        <w:rPr>
          <w:szCs w:val="24"/>
          <w:lang w:val="bg-BG"/>
        </w:rPr>
        <w:t xml:space="preserve">, </w:t>
      </w:r>
      <w:r w:rsidR="003D47FC">
        <w:rPr>
          <w:szCs w:val="24"/>
          <w:lang w:val="bg-BG"/>
        </w:rPr>
        <w:t>пети от състава на ПВ № 50215.</w:t>
      </w:r>
      <w:r w:rsidRPr="004B460B">
        <w:rPr>
          <w:szCs w:val="24"/>
          <w:lang w:val="bg-BG"/>
        </w:rPr>
        <w:t xml:space="preserve"> </w:t>
      </w:r>
    </w:p>
    <w:p w14:paraId="4F5D4057" w14:textId="3B22FEE5" w:rsidR="003D47FC" w:rsidRPr="003D47FC" w:rsidRDefault="005D0FB3" w:rsidP="003D47FC">
      <w:pPr>
        <w:rPr>
          <w:color w:val="FF0000"/>
          <w:szCs w:val="24"/>
          <w:lang w:val="bg-BG"/>
        </w:rPr>
      </w:pPr>
      <w:r>
        <w:rPr>
          <w:szCs w:val="24"/>
          <w:lang w:val="bg-BG"/>
        </w:rPr>
        <w:t xml:space="preserve">Крайното мнение на Комисията е, че запалването е настъпило вследствие </w:t>
      </w:r>
      <w:r w:rsidR="00784240">
        <w:rPr>
          <w:szCs w:val="24"/>
          <w:lang w:val="bg-BG"/>
        </w:rPr>
        <w:t>външна намеса – принудително запалване на елементи от озвучителната уредба на вагона. Вследствие на запалването на високоговорителя и останалите елементи от озвучителната уредба се е развила висока температура, която е довела до деформиране и разтопяване на алуминиевите профили, изграждащи багажните отделения, а също така и до запалване на всички запалими елементи от електрическата инсталация, намиращи се в тях. Части от разтопените алуминиеви профили са покапали върху седалките, което от своя страна е предизвикало запалването на седалките, облицовката и другите части от вътрешното оборудване на вагона.</w:t>
      </w:r>
    </w:p>
    <w:p w14:paraId="050616FC" w14:textId="4516BF14" w:rsidR="00D60804" w:rsidRPr="00B11CBA" w:rsidRDefault="00F12C70" w:rsidP="00B11CBA">
      <w:pPr>
        <w:pStyle w:val="ab"/>
        <w:numPr>
          <w:ilvl w:val="1"/>
          <w:numId w:val="10"/>
        </w:numPr>
        <w:spacing w:before="120"/>
        <w:ind w:hanging="11"/>
        <w:rPr>
          <w:szCs w:val="24"/>
          <w:lang w:val="bg-BG"/>
        </w:rPr>
      </w:pPr>
      <w:r w:rsidRPr="00B11CBA">
        <w:rPr>
          <w:i/>
          <w:iCs/>
          <w:lang w:val="bg-BG"/>
        </w:rPr>
        <w:t>Мерки, предприети след настъпване на събитието.</w:t>
      </w:r>
      <w:r w:rsidR="00D60804" w:rsidRPr="00B11CBA">
        <w:rPr>
          <w:szCs w:val="24"/>
          <w:lang w:val="bg-BG"/>
        </w:rPr>
        <w:t xml:space="preserve"> </w:t>
      </w:r>
    </w:p>
    <w:p w14:paraId="1C1D908C" w14:textId="438A5983" w:rsidR="00F12C70" w:rsidRDefault="00D60804" w:rsidP="00795D17">
      <w:pPr>
        <w:pStyle w:val="ab"/>
        <w:ind w:left="0"/>
        <w:contextualSpacing w:val="0"/>
        <w:rPr>
          <w:szCs w:val="24"/>
          <w:lang w:val="bg-BG"/>
        </w:rPr>
      </w:pPr>
      <w:r w:rsidRPr="007449D6">
        <w:rPr>
          <w:szCs w:val="24"/>
          <w:lang w:val="bg-BG"/>
        </w:rPr>
        <w:t>Управителя</w:t>
      </w:r>
      <w:r>
        <w:rPr>
          <w:szCs w:val="24"/>
          <w:lang w:val="bg-BG"/>
        </w:rPr>
        <w:t>т</w:t>
      </w:r>
      <w:r w:rsidRPr="007449D6">
        <w:rPr>
          <w:szCs w:val="24"/>
          <w:lang w:val="bg-BG"/>
        </w:rPr>
        <w:t xml:space="preserve"> на железопътната инфраструктура </w:t>
      </w:r>
      <w:r w:rsidR="00C472A8">
        <w:rPr>
          <w:szCs w:val="24"/>
          <w:lang w:val="bg-BG"/>
        </w:rPr>
        <w:t xml:space="preserve">е </w:t>
      </w:r>
      <w:r w:rsidRPr="007449D6">
        <w:rPr>
          <w:szCs w:val="24"/>
          <w:lang w:val="bg-BG"/>
        </w:rPr>
        <w:t>предприе</w:t>
      </w:r>
      <w:r w:rsidR="00C472A8">
        <w:rPr>
          <w:szCs w:val="24"/>
          <w:lang w:val="bg-BG"/>
        </w:rPr>
        <w:t>л</w:t>
      </w:r>
      <w:r w:rsidRPr="007449D6">
        <w:rPr>
          <w:szCs w:val="24"/>
          <w:lang w:val="bg-BG"/>
        </w:rPr>
        <w:t xml:space="preserve"> </w:t>
      </w:r>
      <w:r w:rsidR="00871228">
        <w:rPr>
          <w:szCs w:val="24"/>
          <w:lang w:val="bg-BG"/>
        </w:rPr>
        <w:t>бързо възстановяване движението на влаковете по главния коловоз в гара Перник разпределителна</w:t>
      </w:r>
      <w:r w:rsidR="0030700E">
        <w:rPr>
          <w:szCs w:val="24"/>
          <w:lang w:val="bg-BG"/>
        </w:rPr>
        <w:t>.</w:t>
      </w:r>
    </w:p>
    <w:p w14:paraId="5D081144" w14:textId="17A9000F" w:rsidR="00F354E3" w:rsidRDefault="00871228" w:rsidP="00F354E3">
      <w:pPr>
        <w:pStyle w:val="ab"/>
        <w:spacing w:before="120"/>
        <w:ind w:left="0"/>
        <w:contextualSpacing w:val="0"/>
        <w:rPr>
          <w:lang w:val="bg-BG"/>
        </w:rPr>
      </w:pPr>
      <w:r>
        <w:rPr>
          <w:szCs w:val="24"/>
          <w:lang w:val="bg-BG"/>
        </w:rPr>
        <w:t>Опожареният вагон</w:t>
      </w:r>
      <w:r w:rsidR="0030700E">
        <w:rPr>
          <w:szCs w:val="24"/>
          <w:lang w:val="bg-BG"/>
        </w:rPr>
        <w:t xml:space="preserve"> с</w:t>
      </w:r>
      <w:r w:rsidR="003F7483">
        <w:rPr>
          <w:szCs w:val="24"/>
          <w:lang w:val="bg-BG"/>
        </w:rPr>
        <w:t xml:space="preserve"> </w:t>
      </w:r>
      <w:r>
        <w:rPr>
          <w:szCs w:val="24"/>
          <w:lang w:val="bg-BG"/>
        </w:rPr>
        <w:t xml:space="preserve">№ </w:t>
      </w:r>
      <w:r w:rsidR="008A76E6" w:rsidRPr="008A76E6">
        <w:rPr>
          <w:szCs w:val="24"/>
          <w:lang w:val="bg-BG"/>
        </w:rPr>
        <w:t>51522563019-0</w:t>
      </w:r>
      <w:r>
        <w:rPr>
          <w:lang w:val="bg-BG"/>
        </w:rPr>
        <w:t xml:space="preserve"> </w:t>
      </w:r>
      <w:r w:rsidR="00795D17">
        <w:rPr>
          <w:lang w:val="bg-BG"/>
        </w:rPr>
        <w:t>от състава на ПВ № 50215</w:t>
      </w:r>
      <w:r w:rsidR="003F7483">
        <w:rPr>
          <w:lang w:val="bg-BG"/>
        </w:rPr>
        <w:t xml:space="preserve"> </w:t>
      </w:r>
      <w:r>
        <w:rPr>
          <w:lang w:val="bg-BG"/>
        </w:rPr>
        <w:t xml:space="preserve">е разкачен и отвозен </w:t>
      </w:r>
      <w:r w:rsidR="002302BB">
        <w:rPr>
          <w:lang w:val="bg-BG"/>
        </w:rPr>
        <w:t>до</w:t>
      </w:r>
      <w:r>
        <w:rPr>
          <w:lang w:val="bg-BG"/>
        </w:rPr>
        <w:t xml:space="preserve"> ВД Надежда, к</w:t>
      </w:r>
      <w:r w:rsidR="002302BB">
        <w:rPr>
          <w:lang w:val="bg-BG"/>
        </w:rPr>
        <w:t xml:space="preserve">ъдето Комисията за разследване </w:t>
      </w:r>
      <w:r w:rsidR="00C73707">
        <w:rPr>
          <w:lang w:val="bg-BG"/>
        </w:rPr>
        <w:t>е извършила</w:t>
      </w:r>
      <w:r w:rsidR="002302BB">
        <w:rPr>
          <w:lang w:val="bg-BG"/>
        </w:rPr>
        <w:t xml:space="preserve"> </w:t>
      </w:r>
      <w:r w:rsidR="00C73707">
        <w:rPr>
          <w:lang w:val="bg-BG"/>
        </w:rPr>
        <w:t>действия</w:t>
      </w:r>
      <w:r w:rsidR="002302BB">
        <w:rPr>
          <w:lang w:val="bg-BG"/>
        </w:rPr>
        <w:t xml:space="preserve"> за установяване на причините довели до възникване на пожара</w:t>
      </w:r>
      <w:r>
        <w:rPr>
          <w:lang w:val="bg-BG"/>
        </w:rPr>
        <w:t xml:space="preserve">. </w:t>
      </w:r>
    </w:p>
    <w:p w14:paraId="29525DD3" w14:textId="2D2FAA16" w:rsidR="00AE62F9" w:rsidRPr="00D60804" w:rsidRDefault="00D60804" w:rsidP="00B11CBA">
      <w:pPr>
        <w:pStyle w:val="ab"/>
        <w:numPr>
          <w:ilvl w:val="1"/>
          <w:numId w:val="10"/>
        </w:numPr>
        <w:spacing w:before="120"/>
        <w:ind w:hanging="11"/>
        <w:contextualSpacing w:val="0"/>
        <w:rPr>
          <w:i/>
          <w:iCs/>
          <w:lang w:val="bg-BG"/>
        </w:rPr>
      </w:pPr>
      <w:r w:rsidRPr="00AE62F9">
        <w:rPr>
          <w:i/>
          <w:lang w:val="bg-BG"/>
        </w:rPr>
        <w:t>Допълнителни констатации.</w:t>
      </w:r>
    </w:p>
    <w:p w14:paraId="1FBC30B8" w14:textId="7A66C3D5" w:rsidR="00F12C70" w:rsidRPr="00F12C70" w:rsidRDefault="006E72EC" w:rsidP="00CB277A">
      <w:pPr>
        <w:pStyle w:val="ab"/>
        <w:spacing w:before="120"/>
        <w:ind w:left="0" w:firstLine="851"/>
        <w:contextualSpacing w:val="0"/>
        <w:rPr>
          <w:lang w:val="bg-BG"/>
        </w:rPr>
      </w:pPr>
      <w:r>
        <w:rPr>
          <w:lang w:val="bg-BG"/>
        </w:rPr>
        <w:t>Няма.</w:t>
      </w:r>
    </w:p>
    <w:p w14:paraId="11A5C7C8" w14:textId="7FB3E791" w:rsidR="00F12C70" w:rsidRDefault="00F12C70">
      <w:pPr>
        <w:rPr>
          <w:lang w:val="bg-BG"/>
        </w:rPr>
      </w:pPr>
      <w:r>
        <w:rPr>
          <w:lang w:val="bg-BG"/>
        </w:rPr>
        <w:br w:type="page"/>
      </w:r>
    </w:p>
    <w:p w14:paraId="1FEDFB55" w14:textId="77777777" w:rsidR="00F12C70" w:rsidRPr="00852F75" w:rsidRDefault="00F12C70" w:rsidP="00980917">
      <w:pPr>
        <w:pStyle w:val="ab"/>
        <w:numPr>
          <w:ilvl w:val="0"/>
          <w:numId w:val="10"/>
        </w:numPr>
        <w:ind w:firstLine="349"/>
        <w:rPr>
          <w:b/>
          <w:bCs/>
          <w:sz w:val="28"/>
          <w:szCs w:val="22"/>
          <w:lang w:val="bg-BG"/>
        </w:rPr>
      </w:pPr>
      <w:bookmarkStart w:id="14" w:name="_Hlk77604211"/>
      <w:r w:rsidRPr="00852F75">
        <w:rPr>
          <w:b/>
          <w:bCs/>
          <w:sz w:val="28"/>
          <w:szCs w:val="22"/>
          <w:lang w:val="bg-BG"/>
        </w:rPr>
        <w:lastRenderedPageBreak/>
        <w:t>Препор</w:t>
      </w:r>
      <w:bookmarkStart w:id="15" w:name="препоръки"/>
      <w:bookmarkEnd w:id="15"/>
      <w:r w:rsidRPr="00852F75">
        <w:rPr>
          <w:b/>
          <w:bCs/>
          <w:sz w:val="28"/>
          <w:szCs w:val="22"/>
          <w:lang w:val="bg-BG"/>
        </w:rPr>
        <w:t>ъки за безопасност</w:t>
      </w:r>
    </w:p>
    <w:p w14:paraId="321C415F" w14:textId="30DE116B" w:rsidR="00366115" w:rsidRPr="00366115" w:rsidRDefault="006E72EC" w:rsidP="00366115">
      <w:pPr>
        <w:tabs>
          <w:tab w:val="left" w:pos="851"/>
        </w:tabs>
        <w:spacing w:before="120"/>
        <w:rPr>
          <w:szCs w:val="24"/>
          <w:lang w:val="bg-BG"/>
        </w:rPr>
      </w:pPr>
      <w:r w:rsidRPr="00425582">
        <w:rPr>
          <w:szCs w:val="24"/>
          <w:lang w:val="bg-BG"/>
        </w:rPr>
        <w:t>С цел подобряване на безопасността в железопътния транспорт Комисията за разследване в НБРПВВЖТ предлага на ИА ,,Жел</w:t>
      </w:r>
      <w:r w:rsidR="00A759E3">
        <w:rPr>
          <w:szCs w:val="24"/>
          <w:lang w:val="bg-BG"/>
        </w:rPr>
        <w:t>езопътна администрация“</w:t>
      </w:r>
      <w:r w:rsidRPr="00425582">
        <w:rPr>
          <w:szCs w:val="24"/>
          <w:lang w:val="bg-BG"/>
        </w:rPr>
        <w:t xml:space="preserve"> препоръки за безопасност</w:t>
      </w:r>
      <w:r>
        <w:rPr>
          <w:szCs w:val="24"/>
          <w:lang w:val="bg-BG"/>
        </w:rPr>
        <w:t xml:space="preserve">, относими към ДП НКЖИ и </w:t>
      </w:r>
      <w:r w:rsidRPr="00E34EC1">
        <w:rPr>
          <w:szCs w:val="24"/>
          <w:lang w:val="bg-BG"/>
        </w:rPr>
        <w:t>БДЖ ТП ЕООД</w:t>
      </w:r>
      <w:r>
        <w:rPr>
          <w:szCs w:val="24"/>
          <w:lang w:val="bg-BG"/>
        </w:rPr>
        <w:t>.</w:t>
      </w:r>
    </w:p>
    <w:p w14:paraId="0104B4B4" w14:textId="6C15C90E" w:rsidR="00366115" w:rsidRPr="00366115" w:rsidRDefault="00366115" w:rsidP="00366115">
      <w:pPr>
        <w:pStyle w:val="ab"/>
        <w:numPr>
          <w:ilvl w:val="0"/>
          <w:numId w:val="24"/>
        </w:numPr>
        <w:rPr>
          <w:lang w:val="bg-BG"/>
        </w:rPr>
      </w:pPr>
      <w:r w:rsidRPr="00366115">
        <w:rPr>
          <w:lang w:val="bg-BG"/>
        </w:rPr>
        <w:t>С препоръка 1 се предлага ДП НКЖИ и БДЖ ПП ЕООД да запознаят заинтересования персонал със съдържанието на настоящия окончателен доклад.</w:t>
      </w:r>
    </w:p>
    <w:p w14:paraId="2C95130A" w14:textId="4DE15A66" w:rsidR="00366115" w:rsidRPr="00366115" w:rsidRDefault="00366115" w:rsidP="00366115">
      <w:pPr>
        <w:pStyle w:val="ab"/>
        <w:numPr>
          <w:ilvl w:val="0"/>
          <w:numId w:val="24"/>
        </w:numPr>
        <w:rPr>
          <w:lang w:val="bg-BG"/>
        </w:rPr>
      </w:pPr>
      <w:r w:rsidRPr="00366115">
        <w:rPr>
          <w:lang w:val="bg-BG"/>
        </w:rPr>
        <w:t xml:space="preserve">С препоръка 2 се предлага БДЖ ПП ЕООД при извършване на обновяване или модернизация (капитален ремонт) на пътнически вагони в спецификацията да се включат технически изисквания относно оборудването и зоните, свързани с опасност от възникване на пожар, като вагоните трябва да са оборудвани със система, откриваща пожар на ранен етап (пожароизвестителна инсталация). </w:t>
      </w:r>
    </w:p>
    <w:p w14:paraId="6E084292" w14:textId="1ACD7324" w:rsidR="00366115" w:rsidRPr="00366115" w:rsidRDefault="00366115" w:rsidP="00366115">
      <w:pPr>
        <w:pStyle w:val="ab"/>
        <w:numPr>
          <w:ilvl w:val="0"/>
          <w:numId w:val="24"/>
        </w:numPr>
        <w:rPr>
          <w:lang w:val="bg-BG"/>
        </w:rPr>
      </w:pPr>
      <w:r w:rsidRPr="00366115">
        <w:rPr>
          <w:lang w:val="bg-BG"/>
        </w:rPr>
        <w:t>С препоръка 3 се предлага БДЖ ПП ЕООД при извършване на обновяване или модернизация (капитален ремонт) на пътнически вагони в спецификацията да се включат технически изисквания, по силата на които при откриването на пожар да се задейства светлинен и звуков алармен сигнал във вагона.</w:t>
      </w:r>
    </w:p>
    <w:p w14:paraId="0221FFE7" w14:textId="744DC9C6" w:rsidR="00AD3523" w:rsidRPr="00366115" w:rsidRDefault="00366115" w:rsidP="00366115">
      <w:pPr>
        <w:pStyle w:val="ab"/>
        <w:numPr>
          <w:ilvl w:val="0"/>
          <w:numId w:val="24"/>
        </w:numPr>
        <w:tabs>
          <w:tab w:val="left" w:pos="851"/>
        </w:tabs>
        <w:spacing w:before="120"/>
        <w:rPr>
          <w:szCs w:val="24"/>
          <w:lang w:val="bg-BG"/>
        </w:rPr>
      </w:pPr>
      <w:r w:rsidRPr="00366115">
        <w:rPr>
          <w:lang w:val="bg-BG"/>
        </w:rPr>
        <w:t>С препоръка 4 се предлага БДЖ ПП ЕООД при извършване на обновяване или модернизация (капитален ремонт) на всички серии пътнически вагони, в техническата спецификация да се предвиди в двата края на вагона да бъдат монтирани видео записващи камери за наблюдение действията на пътниците.</w:t>
      </w:r>
    </w:p>
    <w:p w14:paraId="687E98F5" w14:textId="77777777" w:rsidR="007C070D" w:rsidRDefault="007C070D" w:rsidP="00CB6F54">
      <w:pPr>
        <w:spacing w:before="120"/>
        <w:rPr>
          <w:lang w:val="bg-BG"/>
        </w:rPr>
      </w:pPr>
      <w:r w:rsidRPr="007C070D">
        <w:rPr>
          <w:lang w:val="bg-BG"/>
        </w:rPr>
        <w:t>В съответствие с изискванията на чл. 91, ал. 3 и чл. 94, ал. 1 и ал. 4 от Наредба № 59 от 5.12.2006 г. Комисията за разследване в НБРПВВЖТ предоставя окончателен доклад, който съдържа информация от извършеното разследване за причините за железопътното произшествие и препоръки за безопасност за подобряване безопасността в железопътния транспорт.</w:t>
      </w:r>
    </w:p>
    <w:p w14:paraId="179234B0" w14:textId="5CE2164E" w:rsidR="00DD3766" w:rsidRPr="006E72EC" w:rsidRDefault="00DD3766" w:rsidP="00CB6F54">
      <w:pPr>
        <w:spacing w:before="120"/>
        <w:rPr>
          <w:lang w:val="bg-BG"/>
        </w:rPr>
      </w:pPr>
      <w:r>
        <w:rPr>
          <w:b/>
          <w:lang w:val="bg-BG"/>
        </w:rPr>
        <w:t>Комисията</w:t>
      </w:r>
      <w:r w:rsidR="00780BEC">
        <w:rPr>
          <w:b/>
          <w:lang w:val="bg-BG"/>
        </w:rPr>
        <w:t xml:space="preserve"> от НБРПВВЖТ, предлага</w:t>
      </w:r>
      <w:r w:rsidR="00107217">
        <w:rPr>
          <w:b/>
          <w:lang w:val="bg-BG"/>
        </w:rPr>
        <w:t xml:space="preserve"> </w:t>
      </w:r>
      <w:r>
        <w:rPr>
          <w:b/>
          <w:lang w:val="bg-BG"/>
        </w:rPr>
        <w:t xml:space="preserve">окончателен доклад </w:t>
      </w:r>
      <w:r w:rsidR="00107217">
        <w:rPr>
          <w:b/>
          <w:lang w:val="bg-BG"/>
        </w:rPr>
        <w:t xml:space="preserve">с препоръки за безопасност на </w:t>
      </w:r>
      <w:r w:rsidR="0005562B">
        <w:rPr>
          <w:b/>
          <w:lang w:val="bg-BG"/>
        </w:rPr>
        <w:t>23.02</w:t>
      </w:r>
      <w:r w:rsidR="00881465">
        <w:rPr>
          <w:b/>
          <w:lang w:val="bg-BG"/>
        </w:rPr>
        <w:t>.2022</w:t>
      </w:r>
      <w:r w:rsidRPr="004D6560">
        <w:rPr>
          <w:b/>
          <w:lang w:val="bg-BG"/>
        </w:rPr>
        <w:t xml:space="preserve"> г.</w:t>
      </w:r>
    </w:p>
    <w:p w14:paraId="42E4DA72" w14:textId="741A1142" w:rsidR="00F12C70" w:rsidRDefault="00F12C70" w:rsidP="00F12C70">
      <w:pPr>
        <w:ind w:firstLine="720"/>
        <w:rPr>
          <w:lang w:val="bg-BG"/>
        </w:rPr>
      </w:pPr>
    </w:p>
    <w:p w14:paraId="0C0FD338" w14:textId="0DDA1654" w:rsidR="00F12C70" w:rsidRPr="00852F75" w:rsidRDefault="00F12C70" w:rsidP="002450C1">
      <w:pPr>
        <w:ind w:firstLine="0"/>
        <w:rPr>
          <w:b/>
          <w:bCs/>
          <w:sz w:val="28"/>
          <w:szCs w:val="22"/>
          <w:lang w:val="bg-BG"/>
        </w:rPr>
      </w:pPr>
    </w:p>
    <w:p w14:paraId="412D4050" w14:textId="77777777" w:rsidR="004C5587" w:rsidRDefault="004C5587" w:rsidP="004C5587">
      <w:pPr>
        <w:ind w:firstLine="0"/>
        <w:rPr>
          <w:b/>
          <w:bCs/>
          <w:sz w:val="28"/>
          <w:szCs w:val="22"/>
          <w:lang w:val="bg-BG"/>
        </w:rPr>
      </w:pPr>
      <w:r>
        <w:rPr>
          <w:b/>
          <w:bCs/>
          <w:sz w:val="28"/>
          <w:szCs w:val="22"/>
          <w:lang w:val="bg-BG"/>
        </w:rPr>
        <w:t>Председател:</w:t>
      </w:r>
    </w:p>
    <w:p w14:paraId="285C257D" w14:textId="10AEBA1F" w:rsidR="00852F75" w:rsidRPr="004C5587" w:rsidRDefault="00852F75" w:rsidP="004C5587">
      <w:pPr>
        <w:ind w:firstLine="0"/>
        <w:rPr>
          <w:b/>
          <w:bCs/>
          <w:sz w:val="28"/>
          <w:szCs w:val="22"/>
          <w:lang w:val="bg-BG"/>
        </w:rPr>
      </w:pPr>
      <w:bookmarkStart w:id="16" w:name="_GoBack"/>
      <w:bookmarkEnd w:id="16"/>
      <w:r w:rsidRPr="00AA5D98">
        <w:rPr>
          <w:b/>
          <w:szCs w:val="24"/>
          <w:lang w:val="bg-BG"/>
        </w:rPr>
        <w:t xml:space="preserve">(д-р </w:t>
      </w:r>
      <w:r w:rsidRPr="00552E7D">
        <w:rPr>
          <w:b/>
          <w:szCs w:val="24"/>
          <w:lang w:val="bg-BG"/>
        </w:rPr>
        <w:t>инж. Бойчо Скробански</w:t>
      </w:r>
      <w:r w:rsidRPr="00AA5D98">
        <w:rPr>
          <w:b/>
          <w:szCs w:val="24"/>
          <w:lang w:val="bg-BG"/>
        </w:rPr>
        <w:t>)</w:t>
      </w:r>
    </w:p>
    <w:p w14:paraId="7216EAE6" w14:textId="7BA885B9" w:rsidR="00852F75" w:rsidRDefault="00852F75" w:rsidP="00230969">
      <w:pPr>
        <w:ind w:firstLine="0"/>
        <w:rPr>
          <w:i/>
          <w:szCs w:val="24"/>
          <w:lang w:val="bg-BG"/>
        </w:rPr>
      </w:pPr>
      <w:r w:rsidRPr="00552E7D">
        <w:rPr>
          <w:i/>
          <w:szCs w:val="24"/>
          <w:lang w:val="bg-BG"/>
        </w:rPr>
        <w:t>Заместник-председател на</w:t>
      </w:r>
      <w:r w:rsidRPr="00AA5D98">
        <w:rPr>
          <w:i/>
          <w:szCs w:val="24"/>
          <w:lang w:val="bg-BG"/>
        </w:rPr>
        <w:t xml:space="preserve"> </w:t>
      </w:r>
      <w:r w:rsidR="00DE5619">
        <w:rPr>
          <w:i/>
          <w:szCs w:val="24"/>
          <w:lang w:val="bg-BG"/>
        </w:rPr>
        <w:t xml:space="preserve">УС на </w:t>
      </w:r>
      <w:r w:rsidRPr="00AA5D98">
        <w:rPr>
          <w:i/>
          <w:szCs w:val="24"/>
          <w:lang w:val="bg-BG"/>
        </w:rPr>
        <w:t>НБРПВВЖТ</w:t>
      </w:r>
    </w:p>
    <w:p w14:paraId="0B1F1102" w14:textId="77777777" w:rsidR="00230969" w:rsidRPr="00AA5D98" w:rsidRDefault="00230969" w:rsidP="00230969">
      <w:pPr>
        <w:ind w:firstLine="0"/>
        <w:rPr>
          <w:i/>
          <w:szCs w:val="24"/>
          <w:lang w:val="bg-BG"/>
        </w:rPr>
      </w:pPr>
    </w:p>
    <w:p w14:paraId="71D751B7" w14:textId="4BEE670D" w:rsidR="00D73F17" w:rsidRPr="00D73F17" w:rsidRDefault="00D73F17" w:rsidP="00D73F17">
      <w:pPr>
        <w:ind w:left="505" w:firstLine="488"/>
        <w:rPr>
          <w:lang w:val="bg-BG"/>
        </w:rPr>
      </w:pPr>
    </w:p>
    <w:bookmarkEnd w:id="14"/>
    <w:p w14:paraId="68C8D4FB" w14:textId="5CB62B82" w:rsidR="00852F75" w:rsidRPr="00852F75" w:rsidRDefault="00852F75" w:rsidP="00552E7D">
      <w:pPr>
        <w:ind w:left="1440" w:firstLine="720"/>
        <w:rPr>
          <w:i/>
          <w:iCs/>
          <w:lang w:val="bg-BG"/>
        </w:rPr>
      </w:pPr>
    </w:p>
    <w:sectPr w:rsidR="00852F75" w:rsidRPr="00852F75" w:rsidSect="008E4601">
      <w:headerReference w:type="default" r:id="rId55"/>
      <w:footerReference w:type="default" r:id="rId56"/>
      <w:headerReference w:type="first" r:id="rId57"/>
      <w:pgSz w:w="12240" w:h="15840"/>
      <w:pgMar w:top="284" w:right="1440" w:bottom="1276" w:left="1440" w:header="567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FD096B" w14:textId="77777777" w:rsidR="00A14DDE" w:rsidRDefault="00A14DDE" w:rsidP="005624C6">
      <w:r>
        <w:separator/>
      </w:r>
    </w:p>
  </w:endnote>
  <w:endnote w:type="continuationSeparator" w:id="0">
    <w:p w14:paraId="70D31120" w14:textId="77777777" w:rsidR="00A14DDE" w:rsidRDefault="00A14DDE" w:rsidP="005624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231032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1A2E75DB" w14:textId="01779B3A" w:rsidR="0043760A" w:rsidRDefault="0043760A">
            <w:pPr>
              <w:pStyle w:val="a5"/>
              <w:jc w:val="right"/>
            </w:pPr>
            <w:r>
              <w:rPr>
                <w:lang w:val="bg-BG"/>
              </w:rPr>
              <w:t>Страница</w:t>
            </w:r>
            <w:r>
              <w:t xml:space="preserve">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Cs w:val="24"/>
              </w:rPr>
              <w:fldChar w:fldCharType="separate"/>
            </w:r>
            <w:r w:rsidR="004C5587">
              <w:rPr>
                <w:b/>
                <w:bCs/>
                <w:noProof/>
              </w:rPr>
              <w:t>33</w:t>
            </w:r>
            <w:r>
              <w:rPr>
                <w:b/>
                <w:bCs/>
                <w:szCs w:val="24"/>
              </w:rPr>
              <w:fldChar w:fldCharType="end"/>
            </w:r>
            <w:r>
              <w:t xml:space="preserve"> </w:t>
            </w:r>
            <w:r>
              <w:rPr>
                <w:lang w:val="bg-BG"/>
              </w:rPr>
              <w:t>от</w:t>
            </w:r>
            <w:r>
              <w:t xml:space="preserve">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Cs w:val="24"/>
              </w:rPr>
              <w:fldChar w:fldCharType="separate"/>
            </w:r>
            <w:r w:rsidR="004C5587">
              <w:rPr>
                <w:b/>
                <w:bCs/>
                <w:noProof/>
              </w:rPr>
              <w:t>34</w:t>
            </w:r>
            <w:r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  <w:p w14:paraId="176BE123" w14:textId="77777777" w:rsidR="0043760A" w:rsidRDefault="0043760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2A17096" w14:textId="77777777" w:rsidR="00A14DDE" w:rsidRDefault="00A14DDE" w:rsidP="005624C6">
      <w:r>
        <w:separator/>
      </w:r>
    </w:p>
  </w:footnote>
  <w:footnote w:type="continuationSeparator" w:id="0">
    <w:p w14:paraId="77F46A4F" w14:textId="77777777" w:rsidR="00A14DDE" w:rsidRDefault="00A14DDE" w:rsidP="005624C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A90C76" w14:textId="77777777" w:rsidR="0043760A" w:rsidRDefault="0043760A" w:rsidP="00FC7334">
    <w:pPr>
      <w:pStyle w:val="a3"/>
      <w:ind w:firstLine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E30C8A" w14:textId="77777777" w:rsidR="0043760A" w:rsidRDefault="00A14DDE" w:rsidP="005624C6">
    <w:pPr>
      <w:pStyle w:val="a7"/>
      <w:ind w:right="28"/>
      <w:jc w:val="center"/>
      <w:rPr>
        <w:color w:val="auto"/>
      </w:rPr>
    </w:pPr>
    <w:bookmarkStart w:id="17" w:name="_Hlk56546092"/>
    <w:r>
      <w:rPr>
        <w:noProof/>
        <w:color w:val="auto"/>
        <w:sz w:val="16"/>
        <w:szCs w:val="16"/>
      </w:rPr>
      <w:object w:dxaOrig="1440" w:dyaOrig="1440" w14:anchorId="6ABE997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left:0;text-align:left;margin-left:192.95pt;margin-top:-19.7pt;width:57.6pt;height:50.4pt;z-index:251660288">
          <v:imagedata r:id="rId1" o:title=""/>
          <w10:wrap type="topAndBottom"/>
        </v:shape>
        <o:OLEObject Type="Embed" ProgID="PBrush" ShapeID="_x0000_s2050" DrawAspect="Content" ObjectID="_1708762833" r:id="rId2"/>
      </w:object>
    </w:r>
  </w:p>
  <w:p w14:paraId="0D64DF41" w14:textId="77777777" w:rsidR="0043760A" w:rsidRDefault="0043760A" w:rsidP="005624C6">
    <w:pPr>
      <w:pStyle w:val="a7"/>
      <w:ind w:right="28"/>
      <w:jc w:val="center"/>
      <w:rPr>
        <w:color w:val="auto"/>
      </w:rPr>
    </w:pPr>
  </w:p>
  <w:p w14:paraId="71D58146" w14:textId="77777777" w:rsidR="0043760A" w:rsidRPr="00586900" w:rsidRDefault="0043760A" w:rsidP="005624C6">
    <w:pPr>
      <w:pStyle w:val="a7"/>
      <w:ind w:right="28"/>
      <w:jc w:val="center"/>
      <w:rPr>
        <w:color w:val="auto"/>
        <w:sz w:val="28"/>
        <w:szCs w:val="28"/>
      </w:rPr>
    </w:pPr>
    <w:r w:rsidRPr="00586900">
      <w:rPr>
        <w:color w:val="auto"/>
        <w:sz w:val="28"/>
        <w:szCs w:val="28"/>
      </w:rPr>
      <w:t xml:space="preserve">Р Е П У </w:t>
    </w:r>
    <w:bookmarkStart w:id="18" w:name="_Hlk56546068"/>
    <w:r w:rsidRPr="00586900">
      <w:rPr>
        <w:color w:val="auto"/>
        <w:sz w:val="28"/>
        <w:szCs w:val="28"/>
      </w:rPr>
      <w:t>Б Л И К А  Б Ъ Л Г А Р И Я</w:t>
    </w:r>
  </w:p>
  <w:p w14:paraId="2DB37AD7" w14:textId="5AF8789F" w:rsidR="0043760A" w:rsidRPr="00586900" w:rsidRDefault="0043760A" w:rsidP="00A23FF2">
    <w:pPr>
      <w:pStyle w:val="a7"/>
      <w:ind w:right="28"/>
      <w:jc w:val="center"/>
      <w:rPr>
        <w:color w:val="auto"/>
        <w:sz w:val="24"/>
        <w:szCs w:val="24"/>
      </w:rPr>
    </w:pPr>
    <w:r w:rsidRPr="00586900">
      <w:rPr>
        <w:color w:val="auto"/>
        <w:sz w:val="24"/>
        <w:szCs w:val="24"/>
      </w:rPr>
      <w:t>НАЦИОНАЛЕН БОРД ЗА РАЗСЛЕДВАНЕ</w:t>
    </w:r>
    <w:r>
      <w:rPr>
        <w:color w:val="auto"/>
        <w:sz w:val="24"/>
        <w:szCs w:val="24"/>
      </w:rPr>
      <w:t xml:space="preserve"> </w:t>
    </w:r>
    <w:r w:rsidRPr="00586900">
      <w:rPr>
        <w:color w:val="auto"/>
        <w:sz w:val="24"/>
        <w:szCs w:val="24"/>
      </w:rPr>
      <w:t>НА ПРОИЗШЕСТВИЯ ВЪВ ВЪЗДУШНИЯ, ВОДНИЯ И ЖЕЛЕЗОПЪТНИЯ ТРАНСПОРТ</w:t>
    </w:r>
  </w:p>
  <w:p w14:paraId="597C5B7A" w14:textId="77777777" w:rsidR="0043760A" w:rsidRPr="00C5759D" w:rsidRDefault="0043760A" w:rsidP="005624C6">
    <w:pPr>
      <w:pStyle w:val="a7"/>
      <w:jc w:val="center"/>
      <w:rPr>
        <w:color w:val="auto"/>
        <w:sz w:val="16"/>
        <w:szCs w:val="16"/>
      </w:rPr>
    </w:pPr>
    <w:r w:rsidRPr="00C5759D">
      <w:rPr>
        <w:b w:val="0"/>
        <w:noProof/>
        <w:color w:val="auto"/>
        <w:sz w:val="16"/>
        <w:szCs w:val="16"/>
        <w:lang w:eastAsia="bg-BG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D1399E5" wp14:editId="6403AA39">
              <wp:simplePos x="0" y="0"/>
              <wp:positionH relativeFrom="column">
                <wp:posOffset>17145</wp:posOffset>
              </wp:positionH>
              <wp:positionV relativeFrom="paragraph">
                <wp:posOffset>86360</wp:posOffset>
              </wp:positionV>
              <wp:extent cx="6057900" cy="0"/>
              <wp:effectExtent l="0" t="0" r="0" b="0"/>
              <wp:wrapNone/>
              <wp:docPr id="2" name="Lin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057900" cy="0"/>
                      </a:xfrm>
                      <a:prstGeom prst="line">
                        <a:avLst/>
                      </a:prstGeom>
                      <a:noFill/>
                      <a:ln w="34925" cmpd="thickThin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line w14:anchorId="2A59647C" id="Line 22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35pt,6.8pt" to="478.3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" strokeweight="2.75pt">
              <v:stroke linestyle="thickThin"/>
            </v:line>
          </w:pict>
        </mc:Fallback>
      </mc:AlternateContent>
    </w:r>
  </w:p>
  <w:p w14:paraId="000633A9" w14:textId="77777777" w:rsidR="0043760A" w:rsidRDefault="0043760A" w:rsidP="00C560EF">
    <w:pPr>
      <w:ind w:right="-279" w:firstLine="142"/>
      <w:rPr>
        <w:sz w:val="16"/>
        <w:szCs w:val="16"/>
        <w:lang w:val="bg-BG"/>
      </w:rPr>
    </w:pPr>
    <w:r w:rsidRPr="00AA5D98">
      <w:rPr>
        <w:sz w:val="16"/>
        <w:szCs w:val="16"/>
        <w:lang w:val="bg-BG"/>
      </w:rPr>
      <w:t>ул. “Дякон Игнатий” № 9, София 1000</w:t>
    </w:r>
    <w:bookmarkStart w:id="19" w:name="_Hlt46744128"/>
    <w:r w:rsidRPr="00AA5D98">
      <w:rPr>
        <w:sz w:val="16"/>
        <w:szCs w:val="16"/>
        <w:lang w:val="bg-BG"/>
      </w:rPr>
      <w:tab/>
    </w:r>
    <w:r w:rsidRPr="00AA5D98">
      <w:rPr>
        <w:sz w:val="16"/>
        <w:szCs w:val="16"/>
        <w:lang w:val="bg-BG"/>
      </w:rPr>
      <w:tab/>
    </w:r>
    <w:r w:rsidRPr="00AA5D98">
      <w:rPr>
        <w:sz w:val="16"/>
        <w:szCs w:val="16"/>
        <w:lang w:val="bg-BG"/>
      </w:rPr>
      <w:tab/>
    </w:r>
    <w:r w:rsidRPr="00AA5D98">
      <w:rPr>
        <w:sz w:val="16"/>
        <w:szCs w:val="16"/>
        <w:lang w:val="bg-BG"/>
      </w:rPr>
      <w:tab/>
      <w:t xml:space="preserve"> </w:t>
    </w:r>
    <w:r w:rsidRPr="00AA5D98">
      <w:rPr>
        <w:sz w:val="16"/>
        <w:szCs w:val="16"/>
        <w:lang w:val="bg-BG"/>
      </w:rPr>
      <w:tab/>
    </w:r>
    <w:r>
      <w:rPr>
        <w:sz w:val="16"/>
        <w:szCs w:val="16"/>
        <w:lang w:val="bg-BG"/>
      </w:rPr>
      <w:t xml:space="preserve">                     </w:t>
    </w:r>
    <w:r w:rsidRPr="00A23FF2">
      <w:rPr>
        <w:sz w:val="16"/>
        <w:szCs w:val="16"/>
        <w:lang w:val="bg-BG"/>
      </w:rPr>
      <w:t>bskrobanski@mtitc.government.bg</w:t>
    </w:r>
    <w:r w:rsidRPr="00AA5D98">
      <w:rPr>
        <w:sz w:val="16"/>
        <w:szCs w:val="16"/>
        <w:lang w:val="bg-BG"/>
      </w:rPr>
      <w:tab/>
    </w:r>
    <w:bookmarkEnd w:id="19"/>
  </w:p>
  <w:p w14:paraId="12CE3B34" w14:textId="23D97805" w:rsidR="0043760A" w:rsidRPr="00AA5D98" w:rsidRDefault="0043760A" w:rsidP="00C560EF">
    <w:pPr>
      <w:ind w:right="-279" w:firstLine="142"/>
      <w:rPr>
        <w:spacing w:val="4"/>
        <w:sz w:val="16"/>
        <w:szCs w:val="16"/>
        <w:lang w:val="bg-BG"/>
      </w:rPr>
    </w:pPr>
    <w:r w:rsidRPr="00A23FF2">
      <w:rPr>
        <w:sz w:val="16"/>
        <w:szCs w:val="16"/>
        <w:lang w:val="bg-BG"/>
      </w:rPr>
      <w:t>тел. (+359 2) 940 9317</w:t>
    </w:r>
    <w:r>
      <w:rPr>
        <w:sz w:val="16"/>
        <w:szCs w:val="16"/>
        <w:lang w:val="bg-BG"/>
      </w:rPr>
      <w:t xml:space="preserve">                                                                                                                            </w:t>
    </w:r>
    <w:r w:rsidRPr="00A23FF2">
      <w:rPr>
        <w:sz w:val="16"/>
        <w:szCs w:val="16"/>
        <w:lang w:val="bg-BG"/>
      </w:rPr>
      <w:t>mail@mtitc.government.bg</w:t>
    </w:r>
  </w:p>
  <w:p w14:paraId="0CC1F23D" w14:textId="56C58F5B" w:rsidR="0043760A" w:rsidRPr="00A23FF2" w:rsidRDefault="0043760A" w:rsidP="00C560EF">
    <w:pPr>
      <w:tabs>
        <w:tab w:val="left" w:pos="284"/>
      </w:tabs>
      <w:ind w:firstLine="0"/>
      <w:rPr>
        <w:sz w:val="16"/>
        <w:szCs w:val="16"/>
        <w:lang w:val="bg-BG"/>
      </w:rPr>
    </w:pPr>
    <w:r>
      <w:rPr>
        <w:b/>
        <w:sz w:val="16"/>
        <w:szCs w:val="16"/>
        <w:lang w:val="bg-BG"/>
      </w:rPr>
      <w:t xml:space="preserve">   </w:t>
    </w:r>
    <w:r w:rsidRPr="00A23FF2">
      <w:rPr>
        <w:sz w:val="16"/>
        <w:szCs w:val="16"/>
        <w:lang w:val="bg-BG"/>
      </w:rPr>
      <w:t xml:space="preserve">факс: (+3592) 940 9350  </w:t>
    </w:r>
    <w:r w:rsidRPr="00A23FF2">
      <w:rPr>
        <w:sz w:val="16"/>
        <w:szCs w:val="16"/>
        <w:lang w:val="bg-BG"/>
      </w:rPr>
      <w:tab/>
    </w:r>
    <w:r w:rsidRPr="00A23FF2">
      <w:rPr>
        <w:sz w:val="16"/>
        <w:szCs w:val="16"/>
        <w:lang w:val="bg-BG"/>
      </w:rPr>
      <w:tab/>
    </w:r>
    <w:r w:rsidRPr="00A23FF2">
      <w:rPr>
        <w:sz w:val="16"/>
        <w:szCs w:val="16"/>
        <w:lang w:val="bg-BG"/>
      </w:rPr>
      <w:tab/>
    </w:r>
    <w:r w:rsidRPr="00A23FF2">
      <w:rPr>
        <w:sz w:val="16"/>
        <w:szCs w:val="16"/>
        <w:lang w:val="bg-BG"/>
      </w:rPr>
      <w:tab/>
    </w:r>
    <w:r w:rsidRPr="00A23FF2">
      <w:rPr>
        <w:sz w:val="16"/>
        <w:szCs w:val="16"/>
        <w:lang w:val="bg-BG"/>
      </w:rPr>
      <w:tab/>
    </w:r>
    <w:r w:rsidRPr="00A23FF2">
      <w:rPr>
        <w:sz w:val="16"/>
        <w:szCs w:val="16"/>
        <w:lang w:val="bg-BG"/>
      </w:rPr>
      <w:tab/>
      <w:t xml:space="preserve"> </w:t>
    </w:r>
    <w:bookmarkEnd w:id="17"/>
    <w:bookmarkEnd w:id="18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9F09F5"/>
    <w:multiLevelType w:val="multilevel"/>
    <w:tmpl w:val="CAF84AC4"/>
    <w:lvl w:ilvl="0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suff w:val="space"/>
      <w:lvlText w:val="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139C041D"/>
    <w:multiLevelType w:val="multilevel"/>
    <w:tmpl w:val="EECC9A6E"/>
    <w:lvl w:ilvl="0">
      <w:start w:val="4"/>
      <w:numFmt w:val="decimal"/>
      <w:lvlText w:val="%1"/>
      <w:lvlJc w:val="left"/>
      <w:pPr>
        <w:ind w:left="0" w:firstLine="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0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2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2"/>
      <w:numFmt w:val="decimal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185E0247"/>
    <w:multiLevelType w:val="hybridMultilevel"/>
    <w:tmpl w:val="FD00B61A"/>
    <w:lvl w:ilvl="0" w:tplc="1486BBD6">
      <w:numFmt w:val="bullet"/>
      <w:lvlText w:val="-"/>
      <w:lvlJc w:val="left"/>
      <w:pPr>
        <w:ind w:left="2519" w:hanging="360"/>
      </w:pPr>
      <w:rPr>
        <w:rFonts w:ascii="Times New Roman" w:eastAsiaTheme="minorHAnsi" w:hAnsi="Times New Roman" w:cs="Times New Roman" w:hint="default"/>
      </w:rPr>
    </w:lvl>
    <w:lvl w:ilvl="1" w:tplc="04020003">
      <w:start w:val="1"/>
      <w:numFmt w:val="bullet"/>
      <w:lvlText w:val="o"/>
      <w:lvlJc w:val="left"/>
      <w:pPr>
        <w:ind w:left="323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395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467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539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611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683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755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8279" w:hanging="360"/>
      </w:pPr>
      <w:rPr>
        <w:rFonts w:ascii="Wingdings" w:hAnsi="Wingdings" w:hint="default"/>
      </w:rPr>
    </w:lvl>
  </w:abstractNum>
  <w:abstractNum w:abstractNumId="3" w15:restartNumberingAfterBreak="0">
    <w:nsid w:val="1ACE11B9"/>
    <w:multiLevelType w:val="hybridMultilevel"/>
    <w:tmpl w:val="E3167350"/>
    <w:lvl w:ilvl="0" w:tplc="13003AFA">
      <w:numFmt w:val="bullet"/>
      <w:lvlText w:val="•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25AB4B55"/>
    <w:multiLevelType w:val="multilevel"/>
    <w:tmpl w:val="D55261E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4"/>
      <w:numFmt w:val="decimal"/>
      <w:lvlText w:val="%1.%2.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5" w15:restartNumberingAfterBreak="0">
    <w:nsid w:val="26B82566"/>
    <w:multiLevelType w:val="hybridMultilevel"/>
    <w:tmpl w:val="E236ACFA"/>
    <w:lvl w:ilvl="0" w:tplc="0402000F">
      <w:start w:val="1"/>
      <w:numFmt w:val="decimal"/>
      <w:lvlText w:val="%1."/>
      <w:lvlJc w:val="left"/>
      <w:pPr>
        <w:ind w:left="1788" w:hanging="360"/>
      </w:pPr>
    </w:lvl>
    <w:lvl w:ilvl="1" w:tplc="04020019" w:tentative="1">
      <w:start w:val="1"/>
      <w:numFmt w:val="lowerLetter"/>
      <w:lvlText w:val="%2."/>
      <w:lvlJc w:val="left"/>
      <w:pPr>
        <w:ind w:left="2508" w:hanging="360"/>
      </w:pPr>
    </w:lvl>
    <w:lvl w:ilvl="2" w:tplc="0402001B" w:tentative="1">
      <w:start w:val="1"/>
      <w:numFmt w:val="lowerRoman"/>
      <w:lvlText w:val="%3."/>
      <w:lvlJc w:val="right"/>
      <w:pPr>
        <w:ind w:left="3228" w:hanging="180"/>
      </w:pPr>
    </w:lvl>
    <w:lvl w:ilvl="3" w:tplc="0402000F" w:tentative="1">
      <w:start w:val="1"/>
      <w:numFmt w:val="decimal"/>
      <w:lvlText w:val="%4."/>
      <w:lvlJc w:val="left"/>
      <w:pPr>
        <w:ind w:left="3948" w:hanging="360"/>
      </w:pPr>
    </w:lvl>
    <w:lvl w:ilvl="4" w:tplc="04020019" w:tentative="1">
      <w:start w:val="1"/>
      <w:numFmt w:val="lowerLetter"/>
      <w:lvlText w:val="%5."/>
      <w:lvlJc w:val="left"/>
      <w:pPr>
        <w:ind w:left="4668" w:hanging="360"/>
      </w:pPr>
    </w:lvl>
    <w:lvl w:ilvl="5" w:tplc="0402001B" w:tentative="1">
      <w:start w:val="1"/>
      <w:numFmt w:val="lowerRoman"/>
      <w:lvlText w:val="%6."/>
      <w:lvlJc w:val="right"/>
      <w:pPr>
        <w:ind w:left="5388" w:hanging="180"/>
      </w:pPr>
    </w:lvl>
    <w:lvl w:ilvl="6" w:tplc="0402000F" w:tentative="1">
      <w:start w:val="1"/>
      <w:numFmt w:val="decimal"/>
      <w:lvlText w:val="%7."/>
      <w:lvlJc w:val="left"/>
      <w:pPr>
        <w:ind w:left="6108" w:hanging="360"/>
      </w:pPr>
    </w:lvl>
    <w:lvl w:ilvl="7" w:tplc="04020019" w:tentative="1">
      <w:start w:val="1"/>
      <w:numFmt w:val="lowerLetter"/>
      <w:lvlText w:val="%8."/>
      <w:lvlJc w:val="left"/>
      <w:pPr>
        <w:ind w:left="6828" w:hanging="360"/>
      </w:pPr>
    </w:lvl>
    <w:lvl w:ilvl="8" w:tplc="0402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6" w15:restartNumberingAfterBreak="0">
    <w:nsid w:val="27CE3280"/>
    <w:multiLevelType w:val="hybridMultilevel"/>
    <w:tmpl w:val="0D76E37C"/>
    <w:lvl w:ilvl="0" w:tplc="13003AFA">
      <w:numFmt w:val="bullet"/>
      <w:lvlText w:val="•"/>
      <w:lvlJc w:val="left"/>
      <w:pPr>
        <w:ind w:left="2486" w:hanging="360"/>
      </w:pPr>
      <w:rPr>
        <w:rFonts w:ascii="Times New Roman" w:eastAsiaTheme="minorHAns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85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357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429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501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73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645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717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897" w:hanging="360"/>
      </w:pPr>
      <w:rPr>
        <w:rFonts w:ascii="Wingdings" w:hAnsi="Wingdings" w:hint="default"/>
      </w:rPr>
    </w:lvl>
  </w:abstractNum>
  <w:abstractNum w:abstractNumId="7" w15:restartNumberingAfterBreak="0">
    <w:nsid w:val="304809C4"/>
    <w:multiLevelType w:val="multilevel"/>
    <w:tmpl w:val="432A16B0"/>
    <w:lvl w:ilvl="0">
      <w:start w:val="4"/>
      <w:numFmt w:val="decimal"/>
      <w:lvlText w:val="%1"/>
      <w:lvlJc w:val="left"/>
      <w:pPr>
        <w:ind w:left="0" w:firstLine="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0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2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364F40E3"/>
    <w:multiLevelType w:val="multilevel"/>
    <w:tmpl w:val="19F64760"/>
    <w:lvl w:ilvl="0">
      <w:start w:val="1"/>
      <w:numFmt w:val="decimal"/>
      <w:lvlText w:val="%1)"/>
      <w:lvlJc w:val="left"/>
      <w:rPr>
        <w:rFonts w:hint="default"/>
      </w:rPr>
    </w:lvl>
    <w:lvl w:ilvl="1">
      <w:start w:val="2"/>
      <w:numFmt w:val="decimal"/>
      <w:lvlText w:val="%1.%2."/>
      <w:lvlJc w:val="left"/>
      <w:pPr>
        <w:ind w:left="5046" w:hanging="432"/>
      </w:pPr>
      <w:rPr>
        <w:rFonts w:hint="default"/>
      </w:rPr>
    </w:lvl>
    <w:lvl w:ilvl="2">
      <w:start w:val="10"/>
      <w:numFmt w:val="decimal"/>
      <w:lvlText w:val="%1.%2.%3."/>
      <w:lvlJc w:val="left"/>
      <w:pPr>
        <w:ind w:left="5478" w:hanging="504"/>
      </w:pPr>
      <w:rPr>
        <w:rFonts w:hint="default"/>
      </w:rPr>
    </w:lvl>
    <w:lvl w:ilvl="3">
      <w:start w:val="2"/>
      <w:numFmt w:val="decimal"/>
      <w:lvlText w:val="%1.%2.%3.%4."/>
      <w:lvlJc w:val="left"/>
      <w:pPr>
        <w:ind w:left="5982" w:hanging="648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6486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990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494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98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574" w:hanging="1440"/>
      </w:pPr>
      <w:rPr>
        <w:rFonts w:hint="default"/>
      </w:rPr>
    </w:lvl>
  </w:abstractNum>
  <w:abstractNum w:abstractNumId="9" w15:restartNumberingAfterBreak="0">
    <w:nsid w:val="3F931D49"/>
    <w:multiLevelType w:val="hybridMultilevel"/>
    <w:tmpl w:val="4F5AC24C"/>
    <w:lvl w:ilvl="0" w:tplc="04020011">
      <w:start w:val="1"/>
      <w:numFmt w:val="decimal"/>
      <w:lvlText w:val="%1)"/>
      <w:lvlJc w:val="left"/>
      <w:pPr>
        <w:ind w:left="2160" w:hanging="360"/>
      </w:pPr>
    </w:lvl>
    <w:lvl w:ilvl="1" w:tplc="04020019" w:tentative="1">
      <w:start w:val="1"/>
      <w:numFmt w:val="lowerLetter"/>
      <w:lvlText w:val="%2."/>
      <w:lvlJc w:val="left"/>
      <w:pPr>
        <w:ind w:left="2880" w:hanging="360"/>
      </w:pPr>
    </w:lvl>
    <w:lvl w:ilvl="2" w:tplc="0402001B" w:tentative="1">
      <w:start w:val="1"/>
      <w:numFmt w:val="lowerRoman"/>
      <w:lvlText w:val="%3."/>
      <w:lvlJc w:val="right"/>
      <w:pPr>
        <w:ind w:left="3600" w:hanging="180"/>
      </w:pPr>
    </w:lvl>
    <w:lvl w:ilvl="3" w:tplc="0402000F" w:tentative="1">
      <w:start w:val="1"/>
      <w:numFmt w:val="decimal"/>
      <w:lvlText w:val="%4."/>
      <w:lvlJc w:val="left"/>
      <w:pPr>
        <w:ind w:left="4320" w:hanging="360"/>
      </w:pPr>
    </w:lvl>
    <w:lvl w:ilvl="4" w:tplc="04020019" w:tentative="1">
      <w:start w:val="1"/>
      <w:numFmt w:val="lowerLetter"/>
      <w:lvlText w:val="%5."/>
      <w:lvlJc w:val="left"/>
      <w:pPr>
        <w:ind w:left="5040" w:hanging="360"/>
      </w:pPr>
    </w:lvl>
    <w:lvl w:ilvl="5" w:tplc="0402001B" w:tentative="1">
      <w:start w:val="1"/>
      <w:numFmt w:val="lowerRoman"/>
      <w:lvlText w:val="%6."/>
      <w:lvlJc w:val="right"/>
      <w:pPr>
        <w:ind w:left="5760" w:hanging="180"/>
      </w:pPr>
    </w:lvl>
    <w:lvl w:ilvl="6" w:tplc="0402000F" w:tentative="1">
      <w:start w:val="1"/>
      <w:numFmt w:val="decimal"/>
      <w:lvlText w:val="%7."/>
      <w:lvlJc w:val="left"/>
      <w:pPr>
        <w:ind w:left="6480" w:hanging="360"/>
      </w:pPr>
    </w:lvl>
    <w:lvl w:ilvl="7" w:tplc="04020019" w:tentative="1">
      <w:start w:val="1"/>
      <w:numFmt w:val="lowerLetter"/>
      <w:lvlText w:val="%8."/>
      <w:lvlJc w:val="left"/>
      <w:pPr>
        <w:ind w:left="7200" w:hanging="360"/>
      </w:pPr>
    </w:lvl>
    <w:lvl w:ilvl="8" w:tplc="0402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0" w15:restartNumberingAfterBreak="0">
    <w:nsid w:val="420C7A57"/>
    <w:multiLevelType w:val="hybridMultilevel"/>
    <w:tmpl w:val="084A8262"/>
    <w:lvl w:ilvl="0" w:tplc="0402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2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1" w15:restartNumberingAfterBreak="0">
    <w:nsid w:val="4527261F"/>
    <w:multiLevelType w:val="hybridMultilevel"/>
    <w:tmpl w:val="6F22CEF8"/>
    <w:lvl w:ilvl="0" w:tplc="04020011">
      <w:start w:val="1"/>
      <w:numFmt w:val="decimal"/>
      <w:lvlText w:val="%1)"/>
      <w:lvlJc w:val="left"/>
      <w:pPr>
        <w:ind w:left="2160" w:hanging="360"/>
      </w:pPr>
    </w:lvl>
    <w:lvl w:ilvl="1" w:tplc="04020019" w:tentative="1">
      <w:start w:val="1"/>
      <w:numFmt w:val="lowerLetter"/>
      <w:lvlText w:val="%2."/>
      <w:lvlJc w:val="left"/>
      <w:pPr>
        <w:ind w:left="2880" w:hanging="360"/>
      </w:pPr>
    </w:lvl>
    <w:lvl w:ilvl="2" w:tplc="0402001B" w:tentative="1">
      <w:start w:val="1"/>
      <w:numFmt w:val="lowerRoman"/>
      <w:lvlText w:val="%3."/>
      <w:lvlJc w:val="right"/>
      <w:pPr>
        <w:ind w:left="3600" w:hanging="180"/>
      </w:pPr>
    </w:lvl>
    <w:lvl w:ilvl="3" w:tplc="0402000F" w:tentative="1">
      <w:start w:val="1"/>
      <w:numFmt w:val="decimal"/>
      <w:lvlText w:val="%4."/>
      <w:lvlJc w:val="left"/>
      <w:pPr>
        <w:ind w:left="4320" w:hanging="360"/>
      </w:pPr>
    </w:lvl>
    <w:lvl w:ilvl="4" w:tplc="04020019" w:tentative="1">
      <w:start w:val="1"/>
      <w:numFmt w:val="lowerLetter"/>
      <w:lvlText w:val="%5."/>
      <w:lvlJc w:val="left"/>
      <w:pPr>
        <w:ind w:left="5040" w:hanging="360"/>
      </w:pPr>
    </w:lvl>
    <w:lvl w:ilvl="5" w:tplc="0402001B" w:tentative="1">
      <w:start w:val="1"/>
      <w:numFmt w:val="lowerRoman"/>
      <w:lvlText w:val="%6."/>
      <w:lvlJc w:val="right"/>
      <w:pPr>
        <w:ind w:left="5760" w:hanging="180"/>
      </w:pPr>
    </w:lvl>
    <w:lvl w:ilvl="6" w:tplc="0402000F" w:tentative="1">
      <w:start w:val="1"/>
      <w:numFmt w:val="decimal"/>
      <w:lvlText w:val="%7."/>
      <w:lvlJc w:val="left"/>
      <w:pPr>
        <w:ind w:left="6480" w:hanging="360"/>
      </w:pPr>
    </w:lvl>
    <w:lvl w:ilvl="7" w:tplc="04020019" w:tentative="1">
      <w:start w:val="1"/>
      <w:numFmt w:val="lowerLetter"/>
      <w:lvlText w:val="%8."/>
      <w:lvlJc w:val="left"/>
      <w:pPr>
        <w:ind w:left="7200" w:hanging="360"/>
      </w:pPr>
    </w:lvl>
    <w:lvl w:ilvl="8" w:tplc="0402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 w15:restartNumberingAfterBreak="0">
    <w:nsid w:val="467C4B15"/>
    <w:multiLevelType w:val="multilevel"/>
    <w:tmpl w:val="83FA9906"/>
    <w:lvl w:ilvl="0">
      <w:start w:val="1"/>
      <w:numFmt w:val="bullet"/>
      <w:suff w:val="space"/>
      <w:lvlText w:val=""/>
      <w:lvlJc w:val="left"/>
      <w:pPr>
        <w:ind w:left="907" w:hanging="22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0725BF3"/>
    <w:multiLevelType w:val="multilevel"/>
    <w:tmpl w:val="7BE6AB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9"/>
      <w:numFmt w:val="decimal"/>
      <w:lvlText w:val="%1.%2.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4" w15:restartNumberingAfterBreak="0">
    <w:nsid w:val="52054B8A"/>
    <w:multiLevelType w:val="multilevel"/>
    <w:tmpl w:val="676E6DAA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decimal"/>
      <w:suff w:val="space"/>
      <w:lvlText w:val="%1.%2."/>
      <w:lvlJc w:val="left"/>
      <w:pPr>
        <w:ind w:left="1512" w:hanging="432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944" w:hanging="50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15" w15:restartNumberingAfterBreak="0">
    <w:nsid w:val="57FB0C6D"/>
    <w:multiLevelType w:val="multilevel"/>
    <w:tmpl w:val="CAF84AC4"/>
    <w:lvl w:ilvl="0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suff w:val="space"/>
      <w:lvlText w:val="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584C168A"/>
    <w:multiLevelType w:val="multilevel"/>
    <w:tmpl w:val="FC7EFB28"/>
    <w:lvl w:ilvl="0">
      <w:start w:val="1"/>
      <w:numFmt w:val="decimal"/>
      <w:lvlText w:val="%1)"/>
      <w:lvlJc w:val="left"/>
      <w:pPr>
        <w:ind w:left="709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858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3578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4298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18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738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645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178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898" w:hanging="180"/>
      </w:pPr>
      <w:rPr>
        <w:rFonts w:hint="default"/>
      </w:rPr>
    </w:lvl>
  </w:abstractNum>
  <w:abstractNum w:abstractNumId="17" w15:restartNumberingAfterBreak="0">
    <w:nsid w:val="58B86256"/>
    <w:multiLevelType w:val="hybridMultilevel"/>
    <w:tmpl w:val="7D48A78C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F4239B"/>
    <w:multiLevelType w:val="hybridMultilevel"/>
    <w:tmpl w:val="463E3C1C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FAE704F"/>
    <w:multiLevelType w:val="hybridMultilevel"/>
    <w:tmpl w:val="B4AE2A16"/>
    <w:lvl w:ilvl="0" w:tplc="1486BBD6">
      <w:numFmt w:val="bullet"/>
      <w:lvlText w:val="-"/>
      <w:lvlJc w:val="left"/>
      <w:rPr>
        <w:rFonts w:ascii="Times New Roman" w:eastAsiaTheme="minorHAns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020003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0" w15:restartNumberingAfterBreak="0">
    <w:nsid w:val="696814A7"/>
    <w:multiLevelType w:val="multilevel"/>
    <w:tmpl w:val="106E8BC8"/>
    <w:lvl w:ilvl="0">
      <w:start w:val="2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1" w15:restartNumberingAfterBreak="0">
    <w:nsid w:val="72074B02"/>
    <w:multiLevelType w:val="hybridMultilevel"/>
    <w:tmpl w:val="9D8EDDB4"/>
    <w:lvl w:ilvl="0" w:tplc="0402000F">
      <w:start w:val="1"/>
      <w:numFmt w:val="decimal"/>
      <w:lvlText w:val="%1."/>
      <w:lvlJc w:val="left"/>
      <w:pPr>
        <w:ind w:left="1429" w:hanging="360"/>
      </w:pPr>
    </w:lvl>
    <w:lvl w:ilvl="1" w:tplc="04020019" w:tentative="1">
      <w:start w:val="1"/>
      <w:numFmt w:val="lowerLetter"/>
      <w:lvlText w:val="%2."/>
      <w:lvlJc w:val="left"/>
      <w:pPr>
        <w:ind w:left="2149" w:hanging="360"/>
      </w:pPr>
    </w:lvl>
    <w:lvl w:ilvl="2" w:tplc="0402001B" w:tentative="1">
      <w:start w:val="1"/>
      <w:numFmt w:val="lowerRoman"/>
      <w:lvlText w:val="%3."/>
      <w:lvlJc w:val="right"/>
      <w:pPr>
        <w:ind w:left="2869" w:hanging="180"/>
      </w:pPr>
    </w:lvl>
    <w:lvl w:ilvl="3" w:tplc="0402000F" w:tentative="1">
      <w:start w:val="1"/>
      <w:numFmt w:val="decimal"/>
      <w:lvlText w:val="%4."/>
      <w:lvlJc w:val="left"/>
      <w:pPr>
        <w:ind w:left="3589" w:hanging="360"/>
      </w:pPr>
    </w:lvl>
    <w:lvl w:ilvl="4" w:tplc="04020019" w:tentative="1">
      <w:start w:val="1"/>
      <w:numFmt w:val="lowerLetter"/>
      <w:lvlText w:val="%5."/>
      <w:lvlJc w:val="left"/>
      <w:pPr>
        <w:ind w:left="4309" w:hanging="360"/>
      </w:pPr>
    </w:lvl>
    <w:lvl w:ilvl="5" w:tplc="0402001B" w:tentative="1">
      <w:start w:val="1"/>
      <w:numFmt w:val="lowerRoman"/>
      <w:lvlText w:val="%6."/>
      <w:lvlJc w:val="right"/>
      <w:pPr>
        <w:ind w:left="5029" w:hanging="180"/>
      </w:pPr>
    </w:lvl>
    <w:lvl w:ilvl="6" w:tplc="0402000F" w:tentative="1">
      <w:start w:val="1"/>
      <w:numFmt w:val="decimal"/>
      <w:lvlText w:val="%7."/>
      <w:lvlJc w:val="left"/>
      <w:pPr>
        <w:ind w:left="5749" w:hanging="360"/>
      </w:pPr>
    </w:lvl>
    <w:lvl w:ilvl="7" w:tplc="04020019" w:tentative="1">
      <w:start w:val="1"/>
      <w:numFmt w:val="lowerLetter"/>
      <w:lvlText w:val="%8."/>
      <w:lvlJc w:val="left"/>
      <w:pPr>
        <w:ind w:left="6469" w:hanging="360"/>
      </w:pPr>
    </w:lvl>
    <w:lvl w:ilvl="8" w:tplc="040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73E14625"/>
    <w:multiLevelType w:val="multilevel"/>
    <w:tmpl w:val="C0A048C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0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4"/>
      <w:numFmt w:val="decimal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75AB6756"/>
    <w:multiLevelType w:val="multilevel"/>
    <w:tmpl w:val="54886A76"/>
    <w:lvl w:ilvl="0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76296438"/>
    <w:multiLevelType w:val="hybridMultilevel"/>
    <w:tmpl w:val="0CAEE1F4"/>
    <w:lvl w:ilvl="0" w:tplc="13003AFA">
      <w:numFmt w:val="bullet"/>
      <w:lvlText w:val="•"/>
      <w:lvlJc w:val="left"/>
      <w:pPr>
        <w:ind w:left="1778" w:hanging="360"/>
      </w:pPr>
      <w:rPr>
        <w:rFonts w:ascii="Times New Roman" w:eastAsiaTheme="minorHAns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79B84D27"/>
    <w:multiLevelType w:val="multilevel"/>
    <w:tmpl w:val="1FF6A1CC"/>
    <w:lvl w:ilvl="0">
      <w:start w:val="4"/>
      <w:numFmt w:val="decimal"/>
      <w:lvlText w:val="%1"/>
      <w:lvlJc w:val="left"/>
      <w:pPr>
        <w:ind w:left="0" w:firstLine="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0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7AEF75FF"/>
    <w:multiLevelType w:val="hybridMultilevel"/>
    <w:tmpl w:val="8904E6F8"/>
    <w:lvl w:ilvl="0" w:tplc="1486BBD6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7BFF2FF1"/>
    <w:multiLevelType w:val="hybridMultilevel"/>
    <w:tmpl w:val="C47EC6E4"/>
    <w:lvl w:ilvl="0" w:tplc="04020011">
      <w:start w:val="1"/>
      <w:numFmt w:val="decimal"/>
      <w:lvlText w:val="%1)"/>
      <w:lvlJc w:val="left"/>
      <w:pPr>
        <w:ind w:left="2160" w:hanging="360"/>
      </w:pPr>
    </w:lvl>
    <w:lvl w:ilvl="1" w:tplc="04020019" w:tentative="1">
      <w:start w:val="1"/>
      <w:numFmt w:val="lowerLetter"/>
      <w:lvlText w:val="%2."/>
      <w:lvlJc w:val="left"/>
      <w:pPr>
        <w:ind w:left="2880" w:hanging="360"/>
      </w:pPr>
    </w:lvl>
    <w:lvl w:ilvl="2" w:tplc="0402001B" w:tentative="1">
      <w:start w:val="1"/>
      <w:numFmt w:val="lowerRoman"/>
      <w:lvlText w:val="%3."/>
      <w:lvlJc w:val="right"/>
      <w:pPr>
        <w:ind w:left="3600" w:hanging="180"/>
      </w:pPr>
    </w:lvl>
    <w:lvl w:ilvl="3" w:tplc="0402000F" w:tentative="1">
      <w:start w:val="1"/>
      <w:numFmt w:val="decimal"/>
      <w:lvlText w:val="%4."/>
      <w:lvlJc w:val="left"/>
      <w:pPr>
        <w:ind w:left="4320" w:hanging="360"/>
      </w:pPr>
    </w:lvl>
    <w:lvl w:ilvl="4" w:tplc="04020019" w:tentative="1">
      <w:start w:val="1"/>
      <w:numFmt w:val="lowerLetter"/>
      <w:lvlText w:val="%5."/>
      <w:lvlJc w:val="left"/>
      <w:pPr>
        <w:ind w:left="5040" w:hanging="360"/>
      </w:pPr>
    </w:lvl>
    <w:lvl w:ilvl="5" w:tplc="0402001B" w:tentative="1">
      <w:start w:val="1"/>
      <w:numFmt w:val="lowerRoman"/>
      <w:lvlText w:val="%6."/>
      <w:lvlJc w:val="right"/>
      <w:pPr>
        <w:ind w:left="5760" w:hanging="180"/>
      </w:pPr>
    </w:lvl>
    <w:lvl w:ilvl="6" w:tplc="0402000F" w:tentative="1">
      <w:start w:val="1"/>
      <w:numFmt w:val="decimal"/>
      <w:lvlText w:val="%7."/>
      <w:lvlJc w:val="left"/>
      <w:pPr>
        <w:ind w:left="6480" w:hanging="360"/>
      </w:pPr>
    </w:lvl>
    <w:lvl w:ilvl="7" w:tplc="04020019" w:tentative="1">
      <w:start w:val="1"/>
      <w:numFmt w:val="lowerLetter"/>
      <w:lvlText w:val="%8."/>
      <w:lvlJc w:val="left"/>
      <w:pPr>
        <w:ind w:left="7200" w:hanging="360"/>
      </w:pPr>
    </w:lvl>
    <w:lvl w:ilvl="8" w:tplc="0402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8" w15:restartNumberingAfterBreak="0">
    <w:nsid w:val="7EF72E97"/>
    <w:multiLevelType w:val="hybridMultilevel"/>
    <w:tmpl w:val="35F4648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0"/>
  </w:num>
  <w:num w:numId="3">
    <w:abstractNumId w:val="26"/>
  </w:num>
  <w:num w:numId="4">
    <w:abstractNumId w:val="14"/>
  </w:num>
  <w:num w:numId="5">
    <w:abstractNumId w:val="10"/>
  </w:num>
  <w:num w:numId="6">
    <w:abstractNumId w:val="17"/>
  </w:num>
  <w:num w:numId="7">
    <w:abstractNumId w:val="18"/>
  </w:num>
  <w:num w:numId="8">
    <w:abstractNumId w:val="15"/>
  </w:num>
  <w:num w:numId="9">
    <w:abstractNumId w:val="4"/>
  </w:num>
  <w:num w:numId="10">
    <w:abstractNumId w:val="20"/>
  </w:num>
  <w:num w:numId="11">
    <w:abstractNumId w:val="20"/>
    <w:lvlOverride w:ilvl="0">
      <w:lvl w:ilvl="0">
        <w:start w:val="2"/>
        <w:numFmt w:val="decimal"/>
        <w:suff w:val="space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suff w:val="space"/>
        <w:lvlText w:val="%1.%2."/>
        <w:lvlJc w:val="left"/>
        <w:pPr>
          <w:ind w:left="720" w:hanging="36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440" w:hanging="72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800" w:hanging="720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520" w:hanging="108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880" w:hanging="108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600" w:hanging="144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960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680" w:hanging="1800"/>
        </w:pPr>
        <w:rPr>
          <w:rFonts w:hint="default"/>
        </w:rPr>
      </w:lvl>
    </w:lvlOverride>
  </w:num>
  <w:num w:numId="12">
    <w:abstractNumId w:val="12"/>
  </w:num>
  <w:num w:numId="13">
    <w:abstractNumId w:val="7"/>
  </w:num>
  <w:num w:numId="14">
    <w:abstractNumId w:val="8"/>
  </w:num>
  <w:num w:numId="15">
    <w:abstractNumId w:val="19"/>
  </w:num>
  <w:num w:numId="16">
    <w:abstractNumId w:val="1"/>
  </w:num>
  <w:num w:numId="17">
    <w:abstractNumId w:val="16"/>
  </w:num>
  <w:num w:numId="18">
    <w:abstractNumId w:val="25"/>
  </w:num>
  <w:num w:numId="19">
    <w:abstractNumId w:val="9"/>
  </w:num>
  <w:num w:numId="20">
    <w:abstractNumId w:val="27"/>
  </w:num>
  <w:num w:numId="21">
    <w:abstractNumId w:val="22"/>
  </w:num>
  <w:num w:numId="22">
    <w:abstractNumId w:val="11"/>
  </w:num>
  <w:num w:numId="23">
    <w:abstractNumId w:val="2"/>
  </w:num>
  <w:num w:numId="24">
    <w:abstractNumId w:val="28"/>
  </w:num>
  <w:num w:numId="25">
    <w:abstractNumId w:val="3"/>
  </w:num>
  <w:num w:numId="26">
    <w:abstractNumId w:val="21"/>
  </w:num>
  <w:num w:numId="27">
    <w:abstractNumId w:val="5"/>
  </w:num>
  <w:num w:numId="28">
    <w:abstractNumId w:val="13"/>
  </w:num>
  <w:num w:numId="29">
    <w:abstractNumId w:val="24"/>
  </w:num>
  <w:num w:numId="30">
    <w:abstractNumId w:val="6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7880"/>
    <w:rsid w:val="00003AE9"/>
    <w:rsid w:val="00003F92"/>
    <w:rsid w:val="00006366"/>
    <w:rsid w:val="0001160A"/>
    <w:rsid w:val="000121DD"/>
    <w:rsid w:val="000174CE"/>
    <w:rsid w:val="0002358B"/>
    <w:rsid w:val="000271AD"/>
    <w:rsid w:val="00031F52"/>
    <w:rsid w:val="00033EEF"/>
    <w:rsid w:val="00034D66"/>
    <w:rsid w:val="00035EB6"/>
    <w:rsid w:val="00042105"/>
    <w:rsid w:val="0004262F"/>
    <w:rsid w:val="00043038"/>
    <w:rsid w:val="00053226"/>
    <w:rsid w:val="0005562B"/>
    <w:rsid w:val="00056E99"/>
    <w:rsid w:val="00060A96"/>
    <w:rsid w:val="00063F23"/>
    <w:rsid w:val="000710B3"/>
    <w:rsid w:val="00076806"/>
    <w:rsid w:val="00077B37"/>
    <w:rsid w:val="00077CA1"/>
    <w:rsid w:val="0008651A"/>
    <w:rsid w:val="00086AD4"/>
    <w:rsid w:val="00094930"/>
    <w:rsid w:val="00096E1F"/>
    <w:rsid w:val="00097B57"/>
    <w:rsid w:val="000B028C"/>
    <w:rsid w:val="000B264F"/>
    <w:rsid w:val="000B3FF8"/>
    <w:rsid w:val="000C1021"/>
    <w:rsid w:val="000C1739"/>
    <w:rsid w:val="000C1E6D"/>
    <w:rsid w:val="000C2379"/>
    <w:rsid w:val="000C3DE7"/>
    <w:rsid w:val="000D10D6"/>
    <w:rsid w:val="000D1E4F"/>
    <w:rsid w:val="000D1E76"/>
    <w:rsid w:val="000D72F4"/>
    <w:rsid w:val="000E3411"/>
    <w:rsid w:val="000E401D"/>
    <w:rsid w:val="000E5FA3"/>
    <w:rsid w:val="000F1984"/>
    <w:rsid w:val="000F22AF"/>
    <w:rsid w:val="000F26E0"/>
    <w:rsid w:val="000F31A6"/>
    <w:rsid w:val="000F64C2"/>
    <w:rsid w:val="000F668D"/>
    <w:rsid w:val="000F6B80"/>
    <w:rsid w:val="001018F7"/>
    <w:rsid w:val="00101D31"/>
    <w:rsid w:val="00103A87"/>
    <w:rsid w:val="00104481"/>
    <w:rsid w:val="001055FE"/>
    <w:rsid w:val="00106DA0"/>
    <w:rsid w:val="00107217"/>
    <w:rsid w:val="00115837"/>
    <w:rsid w:val="00126646"/>
    <w:rsid w:val="00127649"/>
    <w:rsid w:val="0013131F"/>
    <w:rsid w:val="00144159"/>
    <w:rsid w:val="001460B6"/>
    <w:rsid w:val="0015545D"/>
    <w:rsid w:val="00155BAE"/>
    <w:rsid w:val="00156592"/>
    <w:rsid w:val="00161261"/>
    <w:rsid w:val="00161BBD"/>
    <w:rsid w:val="0017093D"/>
    <w:rsid w:val="001718F6"/>
    <w:rsid w:val="00173614"/>
    <w:rsid w:val="0018344A"/>
    <w:rsid w:val="001851C4"/>
    <w:rsid w:val="00186785"/>
    <w:rsid w:val="0019323B"/>
    <w:rsid w:val="001967A6"/>
    <w:rsid w:val="001A29CB"/>
    <w:rsid w:val="001A532E"/>
    <w:rsid w:val="001B1D51"/>
    <w:rsid w:val="001B75CB"/>
    <w:rsid w:val="001C01B8"/>
    <w:rsid w:val="001C2995"/>
    <w:rsid w:val="001C546C"/>
    <w:rsid w:val="001D1637"/>
    <w:rsid w:val="001D7E9D"/>
    <w:rsid w:val="001E1A9E"/>
    <w:rsid w:val="001E4346"/>
    <w:rsid w:val="001F00EC"/>
    <w:rsid w:val="001F4B13"/>
    <w:rsid w:val="001F7A2A"/>
    <w:rsid w:val="00200503"/>
    <w:rsid w:val="00206937"/>
    <w:rsid w:val="002105EA"/>
    <w:rsid w:val="00213BDD"/>
    <w:rsid w:val="00215CD4"/>
    <w:rsid w:val="0021672E"/>
    <w:rsid w:val="00225A89"/>
    <w:rsid w:val="002262AF"/>
    <w:rsid w:val="00227B46"/>
    <w:rsid w:val="002302BB"/>
    <w:rsid w:val="00230969"/>
    <w:rsid w:val="00230FB2"/>
    <w:rsid w:val="00232FB8"/>
    <w:rsid w:val="00234601"/>
    <w:rsid w:val="00236004"/>
    <w:rsid w:val="002419DC"/>
    <w:rsid w:val="002450C1"/>
    <w:rsid w:val="00245496"/>
    <w:rsid w:val="0024740D"/>
    <w:rsid w:val="002504F2"/>
    <w:rsid w:val="0025338B"/>
    <w:rsid w:val="00262D71"/>
    <w:rsid w:val="002652D2"/>
    <w:rsid w:val="00277880"/>
    <w:rsid w:val="002826C1"/>
    <w:rsid w:val="00283ED7"/>
    <w:rsid w:val="00290181"/>
    <w:rsid w:val="00293554"/>
    <w:rsid w:val="002A33AB"/>
    <w:rsid w:val="002A52AF"/>
    <w:rsid w:val="002A6292"/>
    <w:rsid w:val="002B28E8"/>
    <w:rsid w:val="002B3FD0"/>
    <w:rsid w:val="002C03FD"/>
    <w:rsid w:val="002C04F0"/>
    <w:rsid w:val="002C1F5A"/>
    <w:rsid w:val="002C3DFA"/>
    <w:rsid w:val="002D2039"/>
    <w:rsid w:val="002D25CA"/>
    <w:rsid w:val="002D5B60"/>
    <w:rsid w:val="002E38AC"/>
    <w:rsid w:val="002F3531"/>
    <w:rsid w:val="00302D09"/>
    <w:rsid w:val="00302F23"/>
    <w:rsid w:val="0030700E"/>
    <w:rsid w:val="003113AF"/>
    <w:rsid w:val="00315C21"/>
    <w:rsid w:val="00316C17"/>
    <w:rsid w:val="003170D5"/>
    <w:rsid w:val="00320E59"/>
    <w:rsid w:val="0032320F"/>
    <w:rsid w:val="00323925"/>
    <w:rsid w:val="00323CEF"/>
    <w:rsid w:val="00326847"/>
    <w:rsid w:val="003319EB"/>
    <w:rsid w:val="003348A7"/>
    <w:rsid w:val="00337282"/>
    <w:rsid w:val="0034406F"/>
    <w:rsid w:val="00344D7B"/>
    <w:rsid w:val="00351AE9"/>
    <w:rsid w:val="00362BAA"/>
    <w:rsid w:val="00366115"/>
    <w:rsid w:val="00367947"/>
    <w:rsid w:val="00372407"/>
    <w:rsid w:val="003756B6"/>
    <w:rsid w:val="0037696D"/>
    <w:rsid w:val="0038535F"/>
    <w:rsid w:val="00391ED2"/>
    <w:rsid w:val="0039484C"/>
    <w:rsid w:val="00395549"/>
    <w:rsid w:val="00397678"/>
    <w:rsid w:val="003B0744"/>
    <w:rsid w:val="003B5499"/>
    <w:rsid w:val="003B60A7"/>
    <w:rsid w:val="003B6990"/>
    <w:rsid w:val="003C6275"/>
    <w:rsid w:val="003C706B"/>
    <w:rsid w:val="003D428C"/>
    <w:rsid w:val="003D47FC"/>
    <w:rsid w:val="003E4B8D"/>
    <w:rsid w:val="003E61F5"/>
    <w:rsid w:val="003F29CF"/>
    <w:rsid w:val="003F52FD"/>
    <w:rsid w:val="003F61AC"/>
    <w:rsid w:val="003F7483"/>
    <w:rsid w:val="00400998"/>
    <w:rsid w:val="00400FB2"/>
    <w:rsid w:val="00411960"/>
    <w:rsid w:val="00412B38"/>
    <w:rsid w:val="00412E35"/>
    <w:rsid w:val="004164BA"/>
    <w:rsid w:val="004175E6"/>
    <w:rsid w:val="0042069F"/>
    <w:rsid w:val="00421253"/>
    <w:rsid w:val="00424AAF"/>
    <w:rsid w:val="00427D47"/>
    <w:rsid w:val="0043129C"/>
    <w:rsid w:val="0043760A"/>
    <w:rsid w:val="00442363"/>
    <w:rsid w:val="0044532C"/>
    <w:rsid w:val="00445CF4"/>
    <w:rsid w:val="00453AB1"/>
    <w:rsid w:val="00455E4F"/>
    <w:rsid w:val="0045675C"/>
    <w:rsid w:val="00456BC2"/>
    <w:rsid w:val="00460601"/>
    <w:rsid w:val="00461F6D"/>
    <w:rsid w:val="00470F99"/>
    <w:rsid w:val="004761C4"/>
    <w:rsid w:val="00477B23"/>
    <w:rsid w:val="00480DAA"/>
    <w:rsid w:val="00483039"/>
    <w:rsid w:val="00484639"/>
    <w:rsid w:val="0049063A"/>
    <w:rsid w:val="004A580C"/>
    <w:rsid w:val="004B010F"/>
    <w:rsid w:val="004B460B"/>
    <w:rsid w:val="004B51C4"/>
    <w:rsid w:val="004B5F8B"/>
    <w:rsid w:val="004C31EB"/>
    <w:rsid w:val="004C4A2C"/>
    <w:rsid w:val="004C5587"/>
    <w:rsid w:val="004C67BE"/>
    <w:rsid w:val="004C7FCE"/>
    <w:rsid w:val="004D46E7"/>
    <w:rsid w:val="004D665B"/>
    <w:rsid w:val="004F1F08"/>
    <w:rsid w:val="00501253"/>
    <w:rsid w:val="00507F0C"/>
    <w:rsid w:val="005100A5"/>
    <w:rsid w:val="005104EF"/>
    <w:rsid w:val="0051081A"/>
    <w:rsid w:val="0051195C"/>
    <w:rsid w:val="00511C32"/>
    <w:rsid w:val="00512645"/>
    <w:rsid w:val="005158B5"/>
    <w:rsid w:val="005233EA"/>
    <w:rsid w:val="0053275A"/>
    <w:rsid w:val="005367BE"/>
    <w:rsid w:val="005473DE"/>
    <w:rsid w:val="00551EC2"/>
    <w:rsid w:val="00552A21"/>
    <w:rsid w:val="00552E7D"/>
    <w:rsid w:val="00553616"/>
    <w:rsid w:val="00556056"/>
    <w:rsid w:val="005566E5"/>
    <w:rsid w:val="0056231A"/>
    <w:rsid w:val="005624C6"/>
    <w:rsid w:val="00565989"/>
    <w:rsid w:val="0057327C"/>
    <w:rsid w:val="00575585"/>
    <w:rsid w:val="00576D7E"/>
    <w:rsid w:val="0058081E"/>
    <w:rsid w:val="00582D3C"/>
    <w:rsid w:val="00585EB3"/>
    <w:rsid w:val="00586900"/>
    <w:rsid w:val="0058734C"/>
    <w:rsid w:val="00590BD0"/>
    <w:rsid w:val="005953B0"/>
    <w:rsid w:val="0059562B"/>
    <w:rsid w:val="005A044D"/>
    <w:rsid w:val="005A53D7"/>
    <w:rsid w:val="005A6403"/>
    <w:rsid w:val="005B1214"/>
    <w:rsid w:val="005B5FDF"/>
    <w:rsid w:val="005B6C0F"/>
    <w:rsid w:val="005C4E04"/>
    <w:rsid w:val="005D0794"/>
    <w:rsid w:val="005D0FB3"/>
    <w:rsid w:val="005D1032"/>
    <w:rsid w:val="005D1A30"/>
    <w:rsid w:val="005D1C07"/>
    <w:rsid w:val="005D1C1E"/>
    <w:rsid w:val="005D2BD7"/>
    <w:rsid w:val="005D4634"/>
    <w:rsid w:val="005D603F"/>
    <w:rsid w:val="005E4E4B"/>
    <w:rsid w:val="005E62A7"/>
    <w:rsid w:val="005E7980"/>
    <w:rsid w:val="005F2C33"/>
    <w:rsid w:val="005F339A"/>
    <w:rsid w:val="005F3B5D"/>
    <w:rsid w:val="005F40B0"/>
    <w:rsid w:val="005F6E5E"/>
    <w:rsid w:val="00606A22"/>
    <w:rsid w:val="00606C92"/>
    <w:rsid w:val="006106E3"/>
    <w:rsid w:val="00611AD4"/>
    <w:rsid w:val="006230E0"/>
    <w:rsid w:val="00623B1B"/>
    <w:rsid w:val="00623D2C"/>
    <w:rsid w:val="00624EC2"/>
    <w:rsid w:val="006274E9"/>
    <w:rsid w:val="00632A8F"/>
    <w:rsid w:val="0063311A"/>
    <w:rsid w:val="0063340C"/>
    <w:rsid w:val="00636FEF"/>
    <w:rsid w:val="00640440"/>
    <w:rsid w:val="0064185F"/>
    <w:rsid w:val="00642AE8"/>
    <w:rsid w:val="00644898"/>
    <w:rsid w:val="00651D61"/>
    <w:rsid w:val="006568EA"/>
    <w:rsid w:val="006641C3"/>
    <w:rsid w:val="00666021"/>
    <w:rsid w:val="00671BA9"/>
    <w:rsid w:val="00673A6B"/>
    <w:rsid w:val="00673A92"/>
    <w:rsid w:val="006809EC"/>
    <w:rsid w:val="006812E5"/>
    <w:rsid w:val="00684B22"/>
    <w:rsid w:val="00684D27"/>
    <w:rsid w:val="006861CC"/>
    <w:rsid w:val="006872F7"/>
    <w:rsid w:val="00690494"/>
    <w:rsid w:val="006A06E8"/>
    <w:rsid w:val="006A108B"/>
    <w:rsid w:val="006A5802"/>
    <w:rsid w:val="006B0BD1"/>
    <w:rsid w:val="006B1656"/>
    <w:rsid w:val="006B2C60"/>
    <w:rsid w:val="006B2DCD"/>
    <w:rsid w:val="006B60A7"/>
    <w:rsid w:val="006C67D8"/>
    <w:rsid w:val="006D1166"/>
    <w:rsid w:val="006D5EC0"/>
    <w:rsid w:val="006D6783"/>
    <w:rsid w:val="006D7E6F"/>
    <w:rsid w:val="006E0EA9"/>
    <w:rsid w:val="006E40DB"/>
    <w:rsid w:val="006E41D8"/>
    <w:rsid w:val="006E48FE"/>
    <w:rsid w:val="006E6F73"/>
    <w:rsid w:val="006E72EC"/>
    <w:rsid w:val="006F2B97"/>
    <w:rsid w:val="006F3273"/>
    <w:rsid w:val="007005AD"/>
    <w:rsid w:val="007064E7"/>
    <w:rsid w:val="00707F14"/>
    <w:rsid w:val="00710E17"/>
    <w:rsid w:val="007129F8"/>
    <w:rsid w:val="0072795A"/>
    <w:rsid w:val="00735490"/>
    <w:rsid w:val="00735EDA"/>
    <w:rsid w:val="00741BED"/>
    <w:rsid w:val="00743E3C"/>
    <w:rsid w:val="007505AC"/>
    <w:rsid w:val="00753FC5"/>
    <w:rsid w:val="00754047"/>
    <w:rsid w:val="007551FF"/>
    <w:rsid w:val="00755BEB"/>
    <w:rsid w:val="007560AC"/>
    <w:rsid w:val="0076251D"/>
    <w:rsid w:val="00766D1E"/>
    <w:rsid w:val="007700E4"/>
    <w:rsid w:val="00780BEC"/>
    <w:rsid w:val="007811F1"/>
    <w:rsid w:val="00784240"/>
    <w:rsid w:val="00787628"/>
    <w:rsid w:val="00794E3C"/>
    <w:rsid w:val="00795140"/>
    <w:rsid w:val="00795D17"/>
    <w:rsid w:val="007A1167"/>
    <w:rsid w:val="007A2D00"/>
    <w:rsid w:val="007B306A"/>
    <w:rsid w:val="007B42C5"/>
    <w:rsid w:val="007B6976"/>
    <w:rsid w:val="007C070D"/>
    <w:rsid w:val="007C24E3"/>
    <w:rsid w:val="007D0731"/>
    <w:rsid w:val="007D2707"/>
    <w:rsid w:val="007D2F18"/>
    <w:rsid w:val="007E2212"/>
    <w:rsid w:val="007E26EF"/>
    <w:rsid w:val="007E2E4D"/>
    <w:rsid w:val="007E5887"/>
    <w:rsid w:val="007F10AE"/>
    <w:rsid w:val="007F2489"/>
    <w:rsid w:val="007F3C5E"/>
    <w:rsid w:val="007F3D43"/>
    <w:rsid w:val="007F6091"/>
    <w:rsid w:val="007F7903"/>
    <w:rsid w:val="008070DD"/>
    <w:rsid w:val="00807A59"/>
    <w:rsid w:val="00807B72"/>
    <w:rsid w:val="00830D9F"/>
    <w:rsid w:val="00831B73"/>
    <w:rsid w:val="0084105F"/>
    <w:rsid w:val="00846944"/>
    <w:rsid w:val="00846C8B"/>
    <w:rsid w:val="00852F75"/>
    <w:rsid w:val="008553A2"/>
    <w:rsid w:val="00857144"/>
    <w:rsid w:val="00867AAD"/>
    <w:rsid w:val="00870EB6"/>
    <w:rsid w:val="00871228"/>
    <w:rsid w:val="00871F54"/>
    <w:rsid w:val="00873D3C"/>
    <w:rsid w:val="00881465"/>
    <w:rsid w:val="00884F4F"/>
    <w:rsid w:val="008867AB"/>
    <w:rsid w:val="00891CBF"/>
    <w:rsid w:val="00893D17"/>
    <w:rsid w:val="00893F98"/>
    <w:rsid w:val="00896AF0"/>
    <w:rsid w:val="008A2B10"/>
    <w:rsid w:val="008A4359"/>
    <w:rsid w:val="008A76E6"/>
    <w:rsid w:val="008B5077"/>
    <w:rsid w:val="008C0832"/>
    <w:rsid w:val="008D19AB"/>
    <w:rsid w:val="008D315F"/>
    <w:rsid w:val="008D3E7F"/>
    <w:rsid w:val="008D7BD8"/>
    <w:rsid w:val="008E4601"/>
    <w:rsid w:val="00911AB3"/>
    <w:rsid w:val="00913B01"/>
    <w:rsid w:val="0091416A"/>
    <w:rsid w:val="00916B67"/>
    <w:rsid w:val="00922C0A"/>
    <w:rsid w:val="00923E93"/>
    <w:rsid w:val="00924798"/>
    <w:rsid w:val="00924EFB"/>
    <w:rsid w:val="00932A7D"/>
    <w:rsid w:val="009440B8"/>
    <w:rsid w:val="00954483"/>
    <w:rsid w:val="00954F48"/>
    <w:rsid w:val="00966BF7"/>
    <w:rsid w:val="00971CD5"/>
    <w:rsid w:val="00972DC3"/>
    <w:rsid w:val="009751A4"/>
    <w:rsid w:val="009757CE"/>
    <w:rsid w:val="009800AC"/>
    <w:rsid w:val="00980917"/>
    <w:rsid w:val="00983850"/>
    <w:rsid w:val="00983984"/>
    <w:rsid w:val="00984354"/>
    <w:rsid w:val="00984504"/>
    <w:rsid w:val="0099012E"/>
    <w:rsid w:val="009920FC"/>
    <w:rsid w:val="009A046F"/>
    <w:rsid w:val="009A5E38"/>
    <w:rsid w:val="009A6920"/>
    <w:rsid w:val="009B0D2A"/>
    <w:rsid w:val="009B5728"/>
    <w:rsid w:val="009C6EB9"/>
    <w:rsid w:val="009D277F"/>
    <w:rsid w:val="009D3445"/>
    <w:rsid w:val="009D3FC1"/>
    <w:rsid w:val="009E0B84"/>
    <w:rsid w:val="009E22BE"/>
    <w:rsid w:val="009E73D3"/>
    <w:rsid w:val="009E7C36"/>
    <w:rsid w:val="009F5833"/>
    <w:rsid w:val="00A06CD7"/>
    <w:rsid w:val="00A11130"/>
    <w:rsid w:val="00A11658"/>
    <w:rsid w:val="00A14485"/>
    <w:rsid w:val="00A14DDE"/>
    <w:rsid w:val="00A23FF2"/>
    <w:rsid w:val="00A25331"/>
    <w:rsid w:val="00A26C6A"/>
    <w:rsid w:val="00A3180A"/>
    <w:rsid w:val="00A36D22"/>
    <w:rsid w:val="00A41899"/>
    <w:rsid w:val="00A45639"/>
    <w:rsid w:val="00A45FD3"/>
    <w:rsid w:val="00A46EB3"/>
    <w:rsid w:val="00A478DA"/>
    <w:rsid w:val="00A50D7F"/>
    <w:rsid w:val="00A70544"/>
    <w:rsid w:val="00A7071C"/>
    <w:rsid w:val="00A73DBB"/>
    <w:rsid w:val="00A7408C"/>
    <w:rsid w:val="00A759E3"/>
    <w:rsid w:val="00A75EC0"/>
    <w:rsid w:val="00A81D63"/>
    <w:rsid w:val="00A93BCA"/>
    <w:rsid w:val="00A97202"/>
    <w:rsid w:val="00AA0883"/>
    <w:rsid w:val="00AA1956"/>
    <w:rsid w:val="00AA2203"/>
    <w:rsid w:val="00AA30F8"/>
    <w:rsid w:val="00AA5D98"/>
    <w:rsid w:val="00AA5E0D"/>
    <w:rsid w:val="00AA6357"/>
    <w:rsid w:val="00AB0623"/>
    <w:rsid w:val="00AC0130"/>
    <w:rsid w:val="00AC1EF6"/>
    <w:rsid w:val="00AD3523"/>
    <w:rsid w:val="00AD3A78"/>
    <w:rsid w:val="00AD3D3D"/>
    <w:rsid w:val="00AE1F66"/>
    <w:rsid w:val="00AE206F"/>
    <w:rsid w:val="00AE4352"/>
    <w:rsid w:val="00AE62F9"/>
    <w:rsid w:val="00AF3AFE"/>
    <w:rsid w:val="00AF774A"/>
    <w:rsid w:val="00B01C88"/>
    <w:rsid w:val="00B03D12"/>
    <w:rsid w:val="00B0573C"/>
    <w:rsid w:val="00B0595F"/>
    <w:rsid w:val="00B11CBA"/>
    <w:rsid w:val="00B22337"/>
    <w:rsid w:val="00B231A2"/>
    <w:rsid w:val="00B27A4B"/>
    <w:rsid w:val="00B31C78"/>
    <w:rsid w:val="00B37FD6"/>
    <w:rsid w:val="00B405EA"/>
    <w:rsid w:val="00B42913"/>
    <w:rsid w:val="00B43763"/>
    <w:rsid w:val="00B43925"/>
    <w:rsid w:val="00B44603"/>
    <w:rsid w:val="00B470CA"/>
    <w:rsid w:val="00B51941"/>
    <w:rsid w:val="00B66158"/>
    <w:rsid w:val="00B730C1"/>
    <w:rsid w:val="00B75519"/>
    <w:rsid w:val="00B81273"/>
    <w:rsid w:val="00B83246"/>
    <w:rsid w:val="00B837C4"/>
    <w:rsid w:val="00B93A37"/>
    <w:rsid w:val="00B94661"/>
    <w:rsid w:val="00B950E2"/>
    <w:rsid w:val="00B965A3"/>
    <w:rsid w:val="00BA09A7"/>
    <w:rsid w:val="00BA11DA"/>
    <w:rsid w:val="00BA6C1D"/>
    <w:rsid w:val="00BB0AB7"/>
    <w:rsid w:val="00BB5DED"/>
    <w:rsid w:val="00BC0DA7"/>
    <w:rsid w:val="00BC2676"/>
    <w:rsid w:val="00BC3096"/>
    <w:rsid w:val="00BC6FE8"/>
    <w:rsid w:val="00BD0A7A"/>
    <w:rsid w:val="00BD6701"/>
    <w:rsid w:val="00BE2CDF"/>
    <w:rsid w:val="00BF62D9"/>
    <w:rsid w:val="00BF77A5"/>
    <w:rsid w:val="00C01361"/>
    <w:rsid w:val="00C01CF8"/>
    <w:rsid w:val="00C0514A"/>
    <w:rsid w:val="00C0531C"/>
    <w:rsid w:val="00C06708"/>
    <w:rsid w:val="00C211A0"/>
    <w:rsid w:val="00C22A4D"/>
    <w:rsid w:val="00C22F43"/>
    <w:rsid w:val="00C23093"/>
    <w:rsid w:val="00C25125"/>
    <w:rsid w:val="00C355FA"/>
    <w:rsid w:val="00C412BA"/>
    <w:rsid w:val="00C45953"/>
    <w:rsid w:val="00C472A8"/>
    <w:rsid w:val="00C554C9"/>
    <w:rsid w:val="00C560EF"/>
    <w:rsid w:val="00C57AA4"/>
    <w:rsid w:val="00C61238"/>
    <w:rsid w:val="00C6200F"/>
    <w:rsid w:val="00C6679A"/>
    <w:rsid w:val="00C73707"/>
    <w:rsid w:val="00C75C4B"/>
    <w:rsid w:val="00C85A80"/>
    <w:rsid w:val="00C867C8"/>
    <w:rsid w:val="00C94525"/>
    <w:rsid w:val="00C966C7"/>
    <w:rsid w:val="00CA04AA"/>
    <w:rsid w:val="00CA1124"/>
    <w:rsid w:val="00CA2031"/>
    <w:rsid w:val="00CA313A"/>
    <w:rsid w:val="00CA5B4C"/>
    <w:rsid w:val="00CB277A"/>
    <w:rsid w:val="00CB5EAF"/>
    <w:rsid w:val="00CB5ED0"/>
    <w:rsid w:val="00CB6F54"/>
    <w:rsid w:val="00CC3D5A"/>
    <w:rsid w:val="00CC48CE"/>
    <w:rsid w:val="00CD13B8"/>
    <w:rsid w:val="00CD65BC"/>
    <w:rsid w:val="00CE48D2"/>
    <w:rsid w:val="00D0612B"/>
    <w:rsid w:val="00D162BC"/>
    <w:rsid w:val="00D176B4"/>
    <w:rsid w:val="00D20737"/>
    <w:rsid w:val="00D23628"/>
    <w:rsid w:val="00D271A4"/>
    <w:rsid w:val="00D429E5"/>
    <w:rsid w:val="00D46232"/>
    <w:rsid w:val="00D57513"/>
    <w:rsid w:val="00D60804"/>
    <w:rsid w:val="00D6308E"/>
    <w:rsid w:val="00D6576E"/>
    <w:rsid w:val="00D66478"/>
    <w:rsid w:val="00D70F9D"/>
    <w:rsid w:val="00D732FF"/>
    <w:rsid w:val="00D73F17"/>
    <w:rsid w:val="00D74609"/>
    <w:rsid w:val="00D77919"/>
    <w:rsid w:val="00D83C03"/>
    <w:rsid w:val="00D84FDA"/>
    <w:rsid w:val="00D96C55"/>
    <w:rsid w:val="00DA2A82"/>
    <w:rsid w:val="00DA420D"/>
    <w:rsid w:val="00DA42E4"/>
    <w:rsid w:val="00DA72E5"/>
    <w:rsid w:val="00DB1581"/>
    <w:rsid w:val="00DB265C"/>
    <w:rsid w:val="00DB3CE7"/>
    <w:rsid w:val="00DC20F5"/>
    <w:rsid w:val="00DC2282"/>
    <w:rsid w:val="00DC2F7B"/>
    <w:rsid w:val="00DD0507"/>
    <w:rsid w:val="00DD1B53"/>
    <w:rsid w:val="00DD3766"/>
    <w:rsid w:val="00DD3C42"/>
    <w:rsid w:val="00DD4FC1"/>
    <w:rsid w:val="00DE18E4"/>
    <w:rsid w:val="00DE5619"/>
    <w:rsid w:val="00DF317E"/>
    <w:rsid w:val="00DF4F0A"/>
    <w:rsid w:val="00DF5B8C"/>
    <w:rsid w:val="00DF65D9"/>
    <w:rsid w:val="00E00475"/>
    <w:rsid w:val="00E00BB3"/>
    <w:rsid w:val="00E01A70"/>
    <w:rsid w:val="00E04A4C"/>
    <w:rsid w:val="00E11765"/>
    <w:rsid w:val="00E20199"/>
    <w:rsid w:val="00E26135"/>
    <w:rsid w:val="00E26E19"/>
    <w:rsid w:val="00E27AE9"/>
    <w:rsid w:val="00E306C9"/>
    <w:rsid w:val="00E3531A"/>
    <w:rsid w:val="00E3753C"/>
    <w:rsid w:val="00E41EAB"/>
    <w:rsid w:val="00E41EED"/>
    <w:rsid w:val="00E424D8"/>
    <w:rsid w:val="00E46EDB"/>
    <w:rsid w:val="00E57E27"/>
    <w:rsid w:val="00E64F78"/>
    <w:rsid w:val="00E666D6"/>
    <w:rsid w:val="00E70E2D"/>
    <w:rsid w:val="00E712B4"/>
    <w:rsid w:val="00E733BC"/>
    <w:rsid w:val="00E76315"/>
    <w:rsid w:val="00E8604E"/>
    <w:rsid w:val="00E8767B"/>
    <w:rsid w:val="00E923F1"/>
    <w:rsid w:val="00E9622E"/>
    <w:rsid w:val="00EA35D6"/>
    <w:rsid w:val="00EA6847"/>
    <w:rsid w:val="00EA78D3"/>
    <w:rsid w:val="00EB14E0"/>
    <w:rsid w:val="00EB677F"/>
    <w:rsid w:val="00EC0EE9"/>
    <w:rsid w:val="00ED14DA"/>
    <w:rsid w:val="00ED3124"/>
    <w:rsid w:val="00ED6832"/>
    <w:rsid w:val="00ED724C"/>
    <w:rsid w:val="00ED7531"/>
    <w:rsid w:val="00EE3679"/>
    <w:rsid w:val="00EE5336"/>
    <w:rsid w:val="00EF00E8"/>
    <w:rsid w:val="00EF3880"/>
    <w:rsid w:val="00EF4064"/>
    <w:rsid w:val="00EF4F95"/>
    <w:rsid w:val="00EF53B5"/>
    <w:rsid w:val="00F057A7"/>
    <w:rsid w:val="00F07B2E"/>
    <w:rsid w:val="00F11AA6"/>
    <w:rsid w:val="00F12A63"/>
    <w:rsid w:val="00F12C70"/>
    <w:rsid w:val="00F14DA2"/>
    <w:rsid w:val="00F15965"/>
    <w:rsid w:val="00F203AB"/>
    <w:rsid w:val="00F23F77"/>
    <w:rsid w:val="00F2606D"/>
    <w:rsid w:val="00F27B4E"/>
    <w:rsid w:val="00F33B3F"/>
    <w:rsid w:val="00F354E3"/>
    <w:rsid w:val="00F36E98"/>
    <w:rsid w:val="00F4042B"/>
    <w:rsid w:val="00F460F9"/>
    <w:rsid w:val="00F50E3D"/>
    <w:rsid w:val="00F610C0"/>
    <w:rsid w:val="00F62D73"/>
    <w:rsid w:val="00F63336"/>
    <w:rsid w:val="00F66FDE"/>
    <w:rsid w:val="00F71204"/>
    <w:rsid w:val="00F7172F"/>
    <w:rsid w:val="00F72B54"/>
    <w:rsid w:val="00F7313F"/>
    <w:rsid w:val="00F75CE2"/>
    <w:rsid w:val="00F848D4"/>
    <w:rsid w:val="00F85A3D"/>
    <w:rsid w:val="00F93180"/>
    <w:rsid w:val="00F933E6"/>
    <w:rsid w:val="00FA2DC0"/>
    <w:rsid w:val="00FA43B1"/>
    <w:rsid w:val="00FA6DA1"/>
    <w:rsid w:val="00FB5853"/>
    <w:rsid w:val="00FB7C8C"/>
    <w:rsid w:val="00FC221E"/>
    <w:rsid w:val="00FC309B"/>
    <w:rsid w:val="00FC3108"/>
    <w:rsid w:val="00FC50B5"/>
    <w:rsid w:val="00FC5931"/>
    <w:rsid w:val="00FC7334"/>
    <w:rsid w:val="00FD216B"/>
    <w:rsid w:val="00FD39DB"/>
    <w:rsid w:val="00FD3D96"/>
    <w:rsid w:val="00FD53D1"/>
    <w:rsid w:val="00FD63E7"/>
    <w:rsid w:val="00FD758A"/>
    <w:rsid w:val="00FE0246"/>
    <w:rsid w:val="00FE3198"/>
    <w:rsid w:val="00FE3DBC"/>
    <w:rsid w:val="00FE4438"/>
    <w:rsid w:val="00FE4E1F"/>
    <w:rsid w:val="00FF0C8C"/>
    <w:rsid w:val="00FF1251"/>
    <w:rsid w:val="00FF72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3E617C7C"/>
  <w15:chartTrackingRefBased/>
  <w15:docId w15:val="{A3246731-A9CA-44CA-A61B-81FDDB416B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lang w:val="en-US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62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624C6"/>
    <w:pPr>
      <w:tabs>
        <w:tab w:val="center" w:pos="4536"/>
        <w:tab w:val="right" w:pos="9072"/>
      </w:tabs>
    </w:pPr>
  </w:style>
  <w:style w:type="character" w:customStyle="1" w:styleId="a4">
    <w:name w:val="Горен колонтитул Знак"/>
    <w:basedOn w:val="a0"/>
    <w:link w:val="a3"/>
    <w:uiPriority w:val="99"/>
    <w:rsid w:val="005624C6"/>
  </w:style>
  <w:style w:type="paragraph" w:styleId="a5">
    <w:name w:val="footer"/>
    <w:basedOn w:val="a"/>
    <w:link w:val="a6"/>
    <w:uiPriority w:val="99"/>
    <w:unhideWhenUsed/>
    <w:rsid w:val="005624C6"/>
    <w:pPr>
      <w:tabs>
        <w:tab w:val="center" w:pos="4536"/>
        <w:tab w:val="right" w:pos="9072"/>
      </w:tabs>
    </w:pPr>
  </w:style>
  <w:style w:type="character" w:customStyle="1" w:styleId="a6">
    <w:name w:val="Долен колонтитул Знак"/>
    <w:basedOn w:val="a0"/>
    <w:link w:val="a5"/>
    <w:uiPriority w:val="99"/>
    <w:rsid w:val="005624C6"/>
  </w:style>
  <w:style w:type="paragraph" w:styleId="a7">
    <w:name w:val="Body Text"/>
    <w:basedOn w:val="a"/>
    <w:link w:val="a8"/>
    <w:rsid w:val="005624C6"/>
    <w:pPr>
      <w:ind w:firstLine="0"/>
      <w:jc w:val="left"/>
    </w:pPr>
    <w:rPr>
      <w:rFonts w:eastAsia="Times New Roman"/>
      <w:b/>
      <w:snapToGrid w:val="0"/>
      <w:color w:val="000000"/>
      <w:sz w:val="32"/>
      <w:lang w:val="bg-BG"/>
    </w:rPr>
  </w:style>
  <w:style w:type="character" w:customStyle="1" w:styleId="a8">
    <w:name w:val="Основен текст Знак"/>
    <w:basedOn w:val="a0"/>
    <w:link w:val="a7"/>
    <w:rsid w:val="005624C6"/>
    <w:rPr>
      <w:rFonts w:eastAsia="Times New Roman"/>
      <w:b/>
      <w:snapToGrid w:val="0"/>
      <w:color w:val="000000"/>
      <w:sz w:val="32"/>
      <w:szCs w:val="20"/>
      <w:lang w:val="bg-BG"/>
    </w:rPr>
  </w:style>
  <w:style w:type="character" w:styleId="a9">
    <w:name w:val="Hyperlink"/>
    <w:rsid w:val="005624C6"/>
    <w:rPr>
      <w:color w:val="0000FF"/>
      <w:u w:val="single"/>
    </w:rPr>
  </w:style>
  <w:style w:type="paragraph" w:customStyle="1" w:styleId="Text1">
    <w:name w:val="Text 1"/>
    <w:basedOn w:val="a"/>
    <w:rsid w:val="005624C6"/>
    <w:pPr>
      <w:spacing w:after="240"/>
      <w:ind w:left="482"/>
    </w:pPr>
    <w:rPr>
      <w:lang w:val="en-GB"/>
    </w:rPr>
  </w:style>
  <w:style w:type="table" w:styleId="aa">
    <w:name w:val="Table Grid"/>
    <w:basedOn w:val="a1"/>
    <w:uiPriority w:val="59"/>
    <w:rsid w:val="00BF62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BF62D9"/>
    <w:pPr>
      <w:ind w:left="720"/>
      <w:contextualSpacing/>
    </w:pPr>
  </w:style>
  <w:style w:type="paragraph" w:styleId="ac">
    <w:name w:val="footnote text"/>
    <w:basedOn w:val="a"/>
    <w:link w:val="ad"/>
    <w:uiPriority w:val="99"/>
    <w:semiHidden/>
    <w:unhideWhenUsed/>
    <w:rsid w:val="00EF00E8"/>
    <w:rPr>
      <w:sz w:val="20"/>
    </w:rPr>
  </w:style>
  <w:style w:type="character" w:customStyle="1" w:styleId="ad">
    <w:name w:val="Текст под линия Знак"/>
    <w:basedOn w:val="a0"/>
    <w:link w:val="ac"/>
    <w:uiPriority w:val="99"/>
    <w:semiHidden/>
    <w:rsid w:val="00EF00E8"/>
    <w:rPr>
      <w:sz w:val="20"/>
    </w:rPr>
  </w:style>
  <w:style w:type="character" w:styleId="ae">
    <w:name w:val="footnote reference"/>
    <w:basedOn w:val="a0"/>
    <w:uiPriority w:val="99"/>
    <w:semiHidden/>
    <w:unhideWhenUsed/>
    <w:rsid w:val="00EF00E8"/>
    <w:rPr>
      <w:vertAlign w:val="superscript"/>
    </w:rPr>
  </w:style>
  <w:style w:type="character" w:customStyle="1" w:styleId="UnresolvedMention1">
    <w:name w:val="Unresolved Mention1"/>
    <w:basedOn w:val="a0"/>
    <w:uiPriority w:val="99"/>
    <w:semiHidden/>
    <w:unhideWhenUsed/>
    <w:rsid w:val="00D73F17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D73F17"/>
    <w:rPr>
      <w:color w:val="800080" w:themeColor="followedHyperlink"/>
      <w:u w:val="single"/>
    </w:rPr>
  </w:style>
  <w:style w:type="character" w:styleId="af0">
    <w:name w:val="annotation reference"/>
    <w:basedOn w:val="a0"/>
    <w:uiPriority w:val="99"/>
    <w:semiHidden/>
    <w:unhideWhenUsed/>
    <w:rsid w:val="00891CBF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891CBF"/>
    <w:rPr>
      <w:sz w:val="20"/>
    </w:rPr>
  </w:style>
  <w:style w:type="character" w:customStyle="1" w:styleId="af2">
    <w:name w:val="Текст на коментар Знак"/>
    <w:basedOn w:val="a0"/>
    <w:link w:val="af1"/>
    <w:uiPriority w:val="99"/>
    <w:semiHidden/>
    <w:rsid w:val="00891CBF"/>
    <w:rPr>
      <w:sz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891CBF"/>
    <w:rPr>
      <w:b/>
      <w:bCs/>
    </w:rPr>
  </w:style>
  <w:style w:type="character" w:customStyle="1" w:styleId="af4">
    <w:name w:val="Предмет на коментар Знак"/>
    <w:basedOn w:val="af2"/>
    <w:link w:val="af3"/>
    <w:uiPriority w:val="99"/>
    <w:semiHidden/>
    <w:rsid w:val="00891CBF"/>
    <w:rPr>
      <w:b/>
      <w:bCs/>
      <w:sz w:val="20"/>
    </w:rPr>
  </w:style>
  <w:style w:type="paragraph" w:styleId="af5">
    <w:name w:val="Balloon Text"/>
    <w:basedOn w:val="a"/>
    <w:link w:val="af6"/>
    <w:uiPriority w:val="99"/>
    <w:semiHidden/>
    <w:unhideWhenUsed/>
    <w:rsid w:val="00891CBF"/>
    <w:rPr>
      <w:rFonts w:ascii="Segoe UI" w:hAnsi="Segoe UI" w:cs="Segoe UI"/>
      <w:sz w:val="18"/>
      <w:szCs w:val="18"/>
    </w:rPr>
  </w:style>
  <w:style w:type="character" w:customStyle="1" w:styleId="af6">
    <w:name w:val="Изнесен текст Знак"/>
    <w:basedOn w:val="a0"/>
    <w:link w:val="af5"/>
    <w:uiPriority w:val="99"/>
    <w:semiHidden/>
    <w:rsid w:val="00891CBF"/>
    <w:rPr>
      <w:rFonts w:ascii="Segoe UI" w:hAnsi="Segoe UI" w:cs="Segoe UI"/>
      <w:sz w:val="18"/>
      <w:szCs w:val="18"/>
    </w:rPr>
  </w:style>
  <w:style w:type="paragraph" w:styleId="af7">
    <w:name w:val="Normal (Web)"/>
    <w:basedOn w:val="a"/>
    <w:uiPriority w:val="99"/>
    <w:unhideWhenUsed/>
    <w:rsid w:val="009E7C36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val="bg-BG" w:eastAsia="bg-B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488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6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2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7.jpeg"/><Relationship Id="rId40" Type="http://schemas.openxmlformats.org/officeDocument/2006/relationships/image" Target="media/image33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20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jpeg"/><Relationship Id="rId48" Type="http://schemas.openxmlformats.org/officeDocument/2006/relationships/image" Target="media/image40.jpe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4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Documenti%20na%20Vasko\Slujebna\Expertize\&#1096;&#1072;&#1073;&#1083;&#1086;&#1085;%20&#1086;&#1089;&#1085;&#1086;&#1074;&#1085;&#1072;%20&#1089;&#1090;&#1088;&#1091;&#1082;&#1090;&#1091;&#1088;&#1072;%20&#1085;&#1072;%20&#1086;&#1082;&#1086;&#1085;&#1095;&#1072;&#1090;&#1077;&#1083;&#1077;&#1085;%20&#1076;&#1086;&#1082;&#1083;&#1072;&#1076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2C511B-EDFA-4C17-95F9-B257A272DE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основна структура на окончателен доклад</Template>
  <TotalTime>5665</TotalTime>
  <Pages>34</Pages>
  <Words>7780</Words>
  <Characters>44347</Characters>
  <Application>Microsoft Office Word</Application>
  <DocSecurity>0</DocSecurity>
  <Lines>369</Lines>
  <Paragraphs>104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VNIKOLOV</dc:creator>
  <cp:keywords/>
  <dc:description/>
  <cp:lastModifiedBy>Boycho Skrobanski</cp:lastModifiedBy>
  <cp:revision>37</cp:revision>
  <cp:lastPrinted>2022-02-23T15:13:00Z</cp:lastPrinted>
  <dcterms:created xsi:type="dcterms:W3CDTF">2021-12-21T12:56:00Z</dcterms:created>
  <dcterms:modified xsi:type="dcterms:W3CDTF">2022-03-14T09:34:00Z</dcterms:modified>
</cp:coreProperties>
</file>