
<file path=[Content_Types].xml><?xml version="1.0" encoding="utf-8"?>
<Types xmlns="http://schemas.openxmlformats.org/package/2006/content-types">
  <Default Extension="png" ContentType="image/png"/>
  <Default Extension="vsd" ContentType="application/vnd.visio"/>
  <Default Extension="bin" ContentType="application/vnd.openxmlformats-officedocument.oleObject"/>
  <Default Extension="jpeg" ContentType="image/jpeg"/>
  <Default Extension="emf" ContentType="image/x-emf"/>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word/commentsIds.xml" ContentType="application/vnd.openxmlformats-officedocument.wordprocessingml.commentsIds+xml"/>
  <Override PartName="/word/commentsExtensible.xml" ContentType="application/vnd.openxmlformats-officedocument.wordprocessingml.commentsExtensibl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45D8A721" w14:textId="5A378825" w:rsidR="00A23FF2" w:rsidRDefault="00A23FF2" w:rsidP="00C560EF">
      <w:pPr>
        <w:pStyle w:val="Text1"/>
        <w:tabs>
          <w:tab w:val="left" w:pos="7956"/>
        </w:tabs>
        <w:spacing w:after="0"/>
        <w:ind w:left="0" w:firstLine="0"/>
        <w:rPr>
          <w:b/>
          <w:szCs w:val="24"/>
          <w:u w:val="single"/>
          <w:lang w:val="bg-BG"/>
        </w:rPr>
      </w:pPr>
      <w:bookmarkStart w:id="0" w:name="_Hlk102636706"/>
      <w:bookmarkStart w:id="1" w:name="_Hlk56546170"/>
      <w:bookmarkEnd w:id="0"/>
    </w:p>
    <w:p w14:paraId="1DF2D53D" w14:textId="77777777" w:rsidR="00A23FF2" w:rsidRPr="00DD1B53" w:rsidRDefault="00A23FF2" w:rsidP="005624C6">
      <w:pPr>
        <w:pStyle w:val="Text1"/>
        <w:tabs>
          <w:tab w:val="left" w:pos="7956"/>
        </w:tabs>
        <w:spacing w:after="0"/>
        <w:ind w:left="0"/>
        <w:jc w:val="right"/>
        <w:rPr>
          <w:b/>
          <w:szCs w:val="24"/>
          <w:u w:val="single"/>
          <w:lang w:val="bg-BG"/>
        </w:rPr>
      </w:pPr>
    </w:p>
    <w:p w14:paraId="25C21BFF" w14:textId="492D5595" w:rsidR="005624C6" w:rsidRPr="008F5C92" w:rsidRDefault="005624C6" w:rsidP="008F5C92">
      <w:pPr>
        <w:pStyle w:val="Text1"/>
        <w:tabs>
          <w:tab w:val="left" w:pos="7834"/>
        </w:tabs>
        <w:spacing w:after="0"/>
        <w:ind w:left="0"/>
        <w:jc w:val="left"/>
        <w:rPr>
          <w:b/>
          <w:szCs w:val="24"/>
          <w:u w:val="single"/>
          <w:lang w:val="bg-BG"/>
        </w:rPr>
      </w:pPr>
    </w:p>
    <w:p w14:paraId="22B8D570" w14:textId="77777777" w:rsidR="005624C6" w:rsidRPr="00DD1B53" w:rsidRDefault="005624C6" w:rsidP="005624C6">
      <w:pPr>
        <w:pStyle w:val="Text1"/>
        <w:spacing w:after="0"/>
        <w:ind w:left="0"/>
        <w:jc w:val="center"/>
        <w:rPr>
          <w:b/>
          <w:szCs w:val="24"/>
          <w:lang w:val="bg-BG"/>
        </w:rPr>
      </w:pPr>
    </w:p>
    <w:p w14:paraId="27E0EE53" w14:textId="77777777" w:rsidR="005624C6" w:rsidRPr="00DD1B53" w:rsidRDefault="005624C6" w:rsidP="00EF4F95">
      <w:pPr>
        <w:pStyle w:val="Text1"/>
        <w:spacing w:after="0"/>
        <w:ind w:left="0"/>
        <w:rPr>
          <w:b/>
          <w:szCs w:val="24"/>
          <w:lang w:val="bg-BG"/>
        </w:rPr>
      </w:pPr>
    </w:p>
    <w:p w14:paraId="7B23A850" w14:textId="77777777" w:rsidR="005624C6" w:rsidRPr="00A14485" w:rsidRDefault="005624C6" w:rsidP="005624C6">
      <w:pPr>
        <w:jc w:val="center"/>
        <w:rPr>
          <w:b/>
          <w:szCs w:val="24"/>
          <w:lang w:val="bg-BG"/>
        </w:rPr>
      </w:pPr>
      <w:r w:rsidRPr="00A14485">
        <w:rPr>
          <w:b/>
          <w:szCs w:val="24"/>
          <w:lang w:val="bg-BG"/>
        </w:rPr>
        <w:t>ОКОНЧАТЕЛЕН ДОКЛАД</w:t>
      </w:r>
    </w:p>
    <w:p w14:paraId="21FCEDD0" w14:textId="77777777" w:rsidR="005624C6" w:rsidRPr="00DD1B53" w:rsidRDefault="005624C6" w:rsidP="005624C6">
      <w:pPr>
        <w:jc w:val="center"/>
        <w:rPr>
          <w:b/>
          <w:lang w:val="bg-BG"/>
        </w:rPr>
      </w:pPr>
    </w:p>
    <w:p w14:paraId="7F3C1C00" w14:textId="77777777" w:rsidR="005624C6" w:rsidRPr="00DD1B53" w:rsidRDefault="005624C6" w:rsidP="005624C6">
      <w:pPr>
        <w:jc w:val="center"/>
        <w:rPr>
          <w:b/>
          <w:bCs/>
          <w:lang w:val="bg-BG"/>
        </w:rPr>
      </w:pPr>
      <w:r w:rsidRPr="00DD1B53">
        <w:rPr>
          <w:b/>
          <w:bCs/>
          <w:lang w:val="bg-BG"/>
        </w:rPr>
        <w:t>от</w:t>
      </w:r>
    </w:p>
    <w:p w14:paraId="400B2B3B" w14:textId="77777777" w:rsidR="005624C6" w:rsidRPr="00DD1B53" w:rsidRDefault="005624C6" w:rsidP="005624C6">
      <w:pPr>
        <w:jc w:val="center"/>
        <w:rPr>
          <w:b/>
          <w:bCs/>
          <w:lang w:val="bg-BG"/>
        </w:rPr>
      </w:pPr>
    </w:p>
    <w:p w14:paraId="437B04DD" w14:textId="49D9386C" w:rsidR="005624C6" w:rsidRPr="00386EA0" w:rsidRDefault="002D5B60" w:rsidP="00386EA0">
      <w:pPr>
        <w:shd w:val="clear" w:color="auto" w:fill="FFFFFF"/>
        <w:spacing w:line="240" w:lineRule="exact"/>
        <w:ind w:firstLine="0"/>
        <w:jc w:val="center"/>
        <w:rPr>
          <w:b/>
          <w:szCs w:val="24"/>
          <w:lang w:val="bg-BG"/>
        </w:rPr>
      </w:pPr>
      <w:r w:rsidRPr="00011A5F">
        <w:rPr>
          <w:b/>
          <w:bCs/>
          <w:szCs w:val="24"/>
          <w:lang w:val="bg-BG"/>
        </w:rPr>
        <w:t xml:space="preserve">разследване на железопътно произшествие </w:t>
      </w:r>
      <w:r w:rsidR="00FC5C39">
        <w:rPr>
          <w:b/>
          <w:szCs w:val="24"/>
          <w:lang w:val="bg-BG"/>
        </w:rPr>
        <w:t xml:space="preserve">– дерайлиране </w:t>
      </w:r>
      <w:r w:rsidR="00544290">
        <w:rPr>
          <w:b/>
          <w:szCs w:val="24"/>
          <w:lang w:val="bg-BG"/>
        </w:rPr>
        <w:t>на локомотиви</w:t>
      </w:r>
      <w:r w:rsidR="002A3CF1" w:rsidRPr="002A3CF1">
        <w:rPr>
          <w:lang w:val="bg-BG"/>
        </w:rPr>
        <w:t xml:space="preserve"> </w:t>
      </w:r>
      <w:r w:rsidR="002A3CF1" w:rsidRPr="002A3CF1">
        <w:rPr>
          <w:b/>
          <w:szCs w:val="24"/>
          <w:lang w:val="bg-BG"/>
        </w:rPr>
        <w:t xml:space="preserve">при </w:t>
      </w:r>
      <w:r w:rsidR="002A3CF1">
        <w:rPr>
          <w:b/>
          <w:szCs w:val="24"/>
          <w:lang w:val="bg-BG"/>
        </w:rPr>
        <w:t xml:space="preserve">възникнал </w:t>
      </w:r>
      <w:r w:rsidR="002A3CF1" w:rsidRPr="002A3CF1">
        <w:rPr>
          <w:b/>
          <w:szCs w:val="24"/>
          <w:lang w:val="bg-BG"/>
        </w:rPr>
        <w:t>страничен удар</w:t>
      </w:r>
      <w:r w:rsidR="00386EA0">
        <w:rPr>
          <w:b/>
          <w:szCs w:val="24"/>
          <w:lang w:val="bg-BG"/>
        </w:rPr>
        <w:t>, обслужвали ДТВ № 20691 и ДТВ № 20698, в гара Илиянци</w:t>
      </w:r>
      <w:r w:rsidRPr="00011A5F">
        <w:rPr>
          <w:b/>
          <w:szCs w:val="24"/>
          <w:lang w:val="bg-BG"/>
        </w:rPr>
        <w:t xml:space="preserve"> на </w:t>
      </w:r>
      <w:r w:rsidR="00FC5C39">
        <w:rPr>
          <w:b/>
          <w:szCs w:val="24"/>
          <w:lang w:val="bg-BG"/>
        </w:rPr>
        <w:t>2</w:t>
      </w:r>
      <w:r w:rsidR="00FC5C39">
        <w:rPr>
          <w:b/>
          <w:bCs/>
          <w:szCs w:val="24"/>
          <w:lang w:val="bg-BG"/>
        </w:rPr>
        <w:t>1</w:t>
      </w:r>
      <w:r w:rsidR="00FC5C39">
        <w:rPr>
          <w:b/>
          <w:szCs w:val="24"/>
          <w:lang w:val="bg-BG"/>
        </w:rPr>
        <w:t>.01.2022</w:t>
      </w:r>
      <w:r w:rsidRPr="00011A5F">
        <w:rPr>
          <w:b/>
          <w:szCs w:val="24"/>
          <w:lang w:val="bg-BG"/>
        </w:rPr>
        <w:t xml:space="preserve"> г.</w:t>
      </w:r>
    </w:p>
    <w:p w14:paraId="617679C2" w14:textId="77777777" w:rsidR="005624C6" w:rsidRPr="00DD1B53" w:rsidRDefault="005624C6" w:rsidP="005624C6">
      <w:pPr>
        <w:shd w:val="clear" w:color="auto" w:fill="FFFFFF"/>
        <w:spacing w:line="240" w:lineRule="exact"/>
        <w:rPr>
          <w:szCs w:val="24"/>
          <w:lang w:val="bg-BG"/>
        </w:rPr>
      </w:pPr>
    </w:p>
    <w:p w14:paraId="192A01C3" w14:textId="77777777" w:rsidR="005624C6" w:rsidRPr="00DD1B53" w:rsidRDefault="005624C6" w:rsidP="005624C6">
      <w:pPr>
        <w:shd w:val="clear" w:color="auto" w:fill="FFFFFF"/>
        <w:spacing w:line="240" w:lineRule="exact"/>
        <w:rPr>
          <w:szCs w:val="24"/>
          <w:lang w:val="bg-BG"/>
        </w:rPr>
      </w:pPr>
    </w:p>
    <w:p w14:paraId="7B925A19" w14:textId="77777777" w:rsidR="005624C6" w:rsidRPr="00DD1B53" w:rsidRDefault="005624C6" w:rsidP="005624C6">
      <w:pPr>
        <w:shd w:val="clear" w:color="auto" w:fill="FFFFFF"/>
        <w:tabs>
          <w:tab w:val="left" w:pos="936"/>
        </w:tabs>
        <w:spacing w:line="240" w:lineRule="exact"/>
        <w:rPr>
          <w:szCs w:val="24"/>
          <w:lang w:val="bg-BG"/>
        </w:rPr>
      </w:pPr>
    </w:p>
    <w:p w14:paraId="38975D21" w14:textId="77777777" w:rsidR="005624C6" w:rsidRPr="00DD1B53" w:rsidRDefault="005624C6" w:rsidP="005624C6">
      <w:pPr>
        <w:shd w:val="clear" w:color="auto" w:fill="FFFFFF"/>
        <w:tabs>
          <w:tab w:val="left" w:pos="936"/>
        </w:tabs>
        <w:spacing w:line="240" w:lineRule="exact"/>
        <w:rPr>
          <w:szCs w:val="24"/>
          <w:lang w:val="bg-BG"/>
        </w:rPr>
      </w:pPr>
    </w:p>
    <w:p w14:paraId="21DC9222" w14:textId="3AB83CF8" w:rsidR="005624C6" w:rsidRPr="00DD1B53" w:rsidRDefault="005624C6" w:rsidP="005624C6">
      <w:pPr>
        <w:jc w:val="center"/>
        <w:rPr>
          <w:szCs w:val="24"/>
          <w:lang w:val="bg-BG"/>
        </w:rPr>
      </w:pPr>
      <w:r w:rsidRPr="00DD1B53">
        <w:rPr>
          <w:noProof/>
          <w:lang w:val="bg-BG" w:eastAsia="bg-BG"/>
        </w:rPr>
        <w:drawing>
          <wp:inline distT="0" distB="0" distL="0" distR="0" wp14:anchorId="7B9F8CA1" wp14:editId="6A7E5661">
            <wp:extent cx="2909570" cy="2880279"/>
            <wp:effectExtent l="0" t="0" r="5080" b="0"/>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Picture 176"/>
                    <pic:cNvPicPr>
                      <a:picLocks noChangeAspect="1" noChangeArrowheads="1"/>
                    </pic:cNvPicPr>
                  </pic:nvPicPr>
                  <pic:blipFill>
                    <a:blip r:embed="rId8">
                      <a:extLst>
                        <a:ext uri="{28A0092B-C50C-407E-A947-70E740481C1C}">
                          <a14:useLocalDpi xmlns:a14="http://schemas.microsoft.com/office/drawing/2010/main" val="0"/>
                        </a:ext>
                      </a:extLst>
                    </a:blip>
                    <a:stretch>
                      <a:fillRect/>
                    </a:stretch>
                  </pic:blipFill>
                  <pic:spPr bwMode="auto">
                    <a:xfrm>
                      <a:off x="0" y="0"/>
                      <a:ext cx="2909570" cy="2880279"/>
                    </a:xfrm>
                    <a:prstGeom prst="rect">
                      <a:avLst/>
                    </a:prstGeom>
                    <a:noFill/>
                    <a:ln>
                      <a:noFill/>
                    </a:ln>
                  </pic:spPr>
                </pic:pic>
              </a:graphicData>
            </a:graphic>
          </wp:inline>
        </w:drawing>
      </w:r>
    </w:p>
    <w:p w14:paraId="25DEDF58" w14:textId="2DA83A6F" w:rsidR="005624C6" w:rsidRDefault="005624C6" w:rsidP="005624C6">
      <w:pPr>
        <w:pStyle w:val="Text1"/>
        <w:spacing w:after="0"/>
        <w:ind w:left="0"/>
        <w:rPr>
          <w:szCs w:val="24"/>
          <w:lang w:val="bg-BG"/>
        </w:rPr>
      </w:pPr>
    </w:p>
    <w:p w14:paraId="29D67DFB" w14:textId="1B6F74DF" w:rsidR="00003F92" w:rsidRDefault="00003F92" w:rsidP="005624C6">
      <w:pPr>
        <w:pStyle w:val="Text1"/>
        <w:spacing w:after="0"/>
        <w:ind w:left="0"/>
        <w:rPr>
          <w:szCs w:val="24"/>
          <w:lang w:val="bg-BG"/>
        </w:rPr>
      </w:pPr>
    </w:p>
    <w:p w14:paraId="1DE34BA2" w14:textId="77777777" w:rsidR="00003F92" w:rsidRPr="00DD1B53" w:rsidRDefault="00003F92" w:rsidP="005624C6">
      <w:pPr>
        <w:pStyle w:val="Text1"/>
        <w:spacing w:after="0"/>
        <w:ind w:left="0"/>
        <w:rPr>
          <w:szCs w:val="24"/>
          <w:lang w:val="bg-BG"/>
        </w:rPr>
      </w:pPr>
    </w:p>
    <w:p w14:paraId="722B0743" w14:textId="77777777" w:rsidR="005624C6" w:rsidRPr="00DD1B53" w:rsidRDefault="005624C6" w:rsidP="005624C6">
      <w:pPr>
        <w:pStyle w:val="Text1"/>
        <w:spacing w:after="0"/>
        <w:ind w:left="0"/>
        <w:rPr>
          <w:szCs w:val="24"/>
          <w:lang w:val="bg-BG"/>
        </w:rPr>
      </w:pPr>
    </w:p>
    <w:p w14:paraId="77C27C70" w14:textId="77777777" w:rsidR="005624C6" w:rsidRPr="00DD1B53" w:rsidRDefault="005624C6" w:rsidP="005624C6">
      <w:pPr>
        <w:pStyle w:val="Text1"/>
        <w:spacing w:after="0"/>
        <w:ind w:left="0"/>
        <w:rPr>
          <w:szCs w:val="24"/>
          <w:lang w:val="bg-BG"/>
        </w:rPr>
      </w:pPr>
    </w:p>
    <w:p w14:paraId="019404B8" w14:textId="1110A03C" w:rsidR="00BA6C1D" w:rsidRPr="00A23FF2" w:rsidRDefault="009D52E7" w:rsidP="00A23FF2">
      <w:pPr>
        <w:pStyle w:val="Text1"/>
        <w:spacing w:after="0"/>
        <w:ind w:left="0"/>
        <w:jc w:val="center"/>
        <w:rPr>
          <w:b/>
          <w:sz w:val="28"/>
          <w:szCs w:val="22"/>
          <w:lang w:val="bg-BG"/>
        </w:rPr>
      </w:pPr>
      <w:r>
        <w:rPr>
          <w:b/>
          <w:sz w:val="28"/>
          <w:szCs w:val="22"/>
          <w:lang w:val="bg-BG"/>
        </w:rPr>
        <w:t>2022</w:t>
      </w:r>
      <w:r w:rsidR="00BA6C1D">
        <w:rPr>
          <w:b/>
          <w:sz w:val="28"/>
          <w:szCs w:val="28"/>
          <w:lang w:val="bg-BG"/>
        </w:rPr>
        <w:br w:type="page"/>
      </w:r>
    </w:p>
    <w:p w14:paraId="2685AB56" w14:textId="77777777" w:rsidR="00EF4F95" w:rsidRPr="00DD1B53" w:rsidRDefault="00EF4F95" w:rsidP="00EF4F95">
      <w:pPr>
        <w:tabs>
          <w:tab w:val="left" w:pos="3402"/>
        </w:tabs>
        <w:autoSpaceDE w:val="0"/>
        <w:autoSpaceDN w:val="0"/>
        <w:adjustRightInd w:val="0"/>
        <w:spacing w:line="480" w:lineRule="auto"/>
        <w:rPr>
          <w:b/>
          <w:sz w:val="28"/>
          <w:szCs w:val="28"/>
          <w:lang w:val="bg-BG"/>
        </w:rPr>
      </w:pPr>
      <w:r w:rsidRPr="00DD1B53">
        <w:rPr>
          <w:b/>
          <w:sz w:val="28"/>
          <w:szCs w:val="28"/>
          <w:lang w:val="bg-BG"/>
        </w:rPr>
        <w:lastRenderedPageBreak/>
        <w:t>ЦЕЛ НА РАЗСЛЕДВАНЕТО И СТЕПЕН НА ОТГОВОРНОСТ</w:t>
      </w:r>
    </w:p>
    <w:p w14:paraId="458DB2A0" w14:textId="6F60B491" w:rsidR="00EF4F95" w:rsidRPr="009D52E7" w:rsidRDefault="00701CDE" w:rsidP="00EF4F95">
      <w:pPr>
        <w:tabs>
          <w:tab w:val="left" w:pos="3402"/>
        </w:tabs>
        <w:autoSpaceDE w:val="0"/>
        <w:autoSpaceDN w:val="0"/>
        <w:adjustRightInd w:val="0"/>
        <w:spacing w:line="360" w:lineRule="auto"/>
        <w:rPr>
          <w:b/>
          <w:sz w:val="28"/>
          <w:szCs w:val="28"/>
          <w:lang w:val="bg-BG"/>
        </w:rPr>
      </w:pPr>
      <w:r>
        <w:rPr>
          <w:sz w:val="28"/>
          <w:szCs w:val="28"/>
          <w:lang w:val="bg-BG"/>
        </w:rPr>
        <w:t>Разследване</w:t>
      </w:r>
      <w:r w:rsidR="00EF4F95" w:rsidRPr="00DD1B53">
        <w:rPr>
          <w:sz w:val="28"/>
          <w:szCs w:val="28"/>
          <w:lang w:val="bg-BG"/>
        </w:rPr>
        <w:t xml:space="preserve"> на тежки произшествия, произшествия и инциденти се осъществява от независим разследващ орган ,,Национален борд за разследване на произшествия във въздушния, водния и железопътния транспорт“ (НБРПВВЖТ) към Министерски съвет (МС) на Република България и има за цел да установи обстоятелствата и причините, довели до тяхното реализиране, с оглед подобряване на безопасност</w:t>
      </w:r>
      <w:r w:rsidR="009D52E7">
        <w:rPr>
          <w:sz w:val="28"/>
          <w:szCs w:val="28"/>
          <w:lang w:val="bg-BG"/>
        </w:rPr>
        <w:t xml:space="preserve">та и предотвратяването на други. Разследването </w:t>
      </w:r>
      <w:r>
        <w:rPr>
          <w:sz w:val="28"/>
          <w:szCs w:val="28"/>
          <w:lang w:val="bg-BG"/>
        </w:rPr>
        <w:t xml:space="preserve">на произшествия и инциденти </w:t>
      </w:r>
      <w:r w:rsidR="009D52E7">
        <w:rPr>
          <w:sz w:val="28"/>
          <w:szCs w:val="28"/>
          <w:lang w:val="bg-BG"/>
        </w:rPr>
        <w:t xml:space="preserve">в никакъв случай не включва </w:t>
      </w:r>
      <w:r w:rsidR="009D52E7" w:rsidRPr="009D52E7">
        <w:rPr>
          <w:b/>
          <w:sz w:val="28"/>
          <w:szCs w:val="28"/>
          <w:lang w:val="bg-BG"/>
        </w:rPr>
        <w:t>определянето на</w:t>
      </w:r>
      <w:r w:rsidR="00EF4F95" w:rsidRPr="009D52E7">
        <w:rPr>
          <w:b/>
          <w:sz w:val="28"/>
          <w:szCs w:val="28"/>
          <w:lang w:val="bg-BG"/>
        </w:rPr>
        <w:t xml:space="preserve"> вина и</w:t>
      </w:r>
      <w:r w:rsidR="009D52E7">
        <w:rPr>
          <w:b/>
          <w:sz w:val="28"/>
          <w:szCs w:val="28"/>
          <w:lang w:val="bg-BG"/>
        </w:rPr>
        <w:t>ли отговорност</w:t>
      </w:r>
      <w:r w:rsidR="00EF4F95" w:rsidRPr="009D52E7">
        <w:rPr>
          <w:b/>
          <w:sz w:val="28"/>
          <w:szCs w:val="28"/>
          <w:lang w:val="bg-BG"/>
        </w:rPr>
        <w:t xml:space="preserve">. </w:t>
      </w:r>
    </w:p>
    <w:p w14:paraId="3E1163D9" w14:textId="6CBC74B0" w:rsidR="00B31B79" w:rsidRDefault="00367947" w:rsidP="00EF4F95">
      <w:pPr>
        <w:tabs>
          <w:tab w:val="left" w:pos="8080"/>
        </w:tabs>
        <w:spacing w:line="360" w:lineRule="auto"/>
        <w:rPr>
          <w:sz w:val="28"/>
          <w:szCs w:val="28"/>
          <w:lang w:val="bg-BG"/>
        </w:rPr>
      </w:pPr>
      <w:r w:rsidRPr="00B276DF">
        <w:rPr>
          <w:sz w:val="28"/>
          <w:szCs w:val="28"/>
          <w:lang w:val="bg-BG"/>
        </w:rPr>
        <w:t>Разследването се извършва в съответствие с изискванията на ДИРЕКТИВА (ЕС) 2016/798 на Европейския парламент и на Съвета от 11 май 2016 година относно безопасността на железопътния</w:t>
      </w:r>
      <w:r w:rsidRPr="00B276DF">
        <w:rPr>
          <w:bCs/>
          <w:sz w:val="28"/>
          <w:szCs w:val="28"/>
          <w:lang w:val="bg-BG"/>
        </w:rPr>
        <w:t xml:space="preserve"> транспорт</w:t>
      </w:r>
      <w:r w:rsidR="00B31B79" w:rsidRPr="00B276DF">
        <w:rPr>
          <w:bCs/>
          <w:sz w:val="28"/>
          <w:szCs w:val="28"/>
          <w:lang w:val="bg-BG"/>
        </w:rPr>
        <w:t>,</w:t>
      </w:r>
      <w:r w:rsidRPr="00B276DF">
        <w:rPr>
          <w:sz w:val="28"/>
          <w:szCs w:val="28"/>
          <w:lang w:val="bg-BG"/>
        </w:rPr>
        <w:t xml:space="preserve"> </w:t>
      </w:r>
      <w:r w:rsidRPr="00227307">
        <w:rPr>
          <w:sz w:val="28"/>
          <w:szCs w:val="28"/>
          <w:lang w:val="bg-BG"/>
        </w:rPr>
        <w:t xml:space="preserve">Закона за железопътния транспорт (ЗЖТ), Наредба № 59 от 5.12.2006 г. за управление на безопасността в железопътния транспорт, Наредба № Н-32 от 19.09.2007 г. за съгласуването на действията и обмяната на информация при разследване на железопътни произшествия и инциденти </w:t>
      </w:r>
      <w:r w:rsidR="008B0DA1">
        <w:rPr>
          <w:sz w:val="28"/>
          <w:szCs w:val="28"/>
          <w:lang w:val="bg-BG"/>
        </w:rPr>
        <w:t xml:space="preserve">между Министерството на транспорта и Министерството на вътрешните работи </w:t>
      </w:r>
      <w:r w:rsidRPr="00227307">
        <w:rPr>
          <w:sz w:val="28"/>
          <w:szCs w:val="28"/>
          <w:lang w:val="bg-BG"/>
        </w:rPr>
        <w:t>и Споразумение за взаимодействие  при разследване на произшествия и инциденти във въздушния, водния и железопътния транспорт между Прокуратурата на Р</w:t>
      </w:r>
      <w:r>
        <w:rPr>
          <w:sz w:val="28"/>
          <w:szCs w:val="28"/>
          <w:lang w:val="bg-BG"/>
        </w:rPr>
        <w:t>епублика</w:t>
      </w:r>
      <w:r w:rsidRPr="00227307">
        <w:rPr>
          <w:sz w:val="28"/>
          <w:szCs w:val="28"/>
          <w:lang w:val="bg-BG"/>
        </w:rPr>
        <w:t xml:space="preserve"> България, Министерството на вътрешните работи и Министерството на транспорта, информационните технологии и съобщенията</w:t>
      </w:r>
      <w:r>
        <w:rPr>
          <w:sz w:val="28"/>
          <w:szCs w:val="28"/>
          <w:lang w:val="bg-BG"/>
        </w:rPr>
        <w:t xml:space="preserve">, в сила </w:t>
      </w:r>
      <w:r w:rsidR="00C0293E">
        <w:rPr>
          <w:sz w:val="28"/>
          <w:szCs w:val="28"/>
          <w:lang w:val="bg-BG"/>
        </w:rPr>
        <w:t>от 17.04.2018</w:t>
      </w:r>
      <w:r w:rsidRPr="00473245">
        <w:rPr>
          <w:sz w:val="28"/>
          <w:szCs w:val="28"/>
          <w:lang w:val="bg-BG"/>
        </w:rPr>
        <w:t>г.</w:t>
      </w:r>
    </w:p>
    <w:p w14:paraId="680A82E8" w14:textId="5A63789E" w:rsidR="005624C6" w:rsidRPr="00B31B79" w:rsidRDefault="00B31B79" w:rsidP="00B31B79">
      <w:pPr>
        <w:tabs>
          <w:tab w:val="left" w:pos="8080"/>
        </w:tabs>
        <w:spacing w:line="360" w:lineRule="auto"/>
        <w:rPr>
          <w:sz w:val="28"/>
          <w:szCs w:val="28"/>
          <w:lang w:val="bg-BG"/>
        </w:rPr>
      </w:pPr>
      <w:r w:rsidRPr="00B31B79">
        <w:rPr>
          <w:sz w:val="28"/>
          <w:szCs w:val="28"/>
          <w:lang w:val="bg-BG"/>
        </w:rPr>
        <w:t xml:space="preserve">Докладите </w:t>
      </w:r>
      <w:r w:rsidR="00174322">
        <w:rPr>
          <w:sz w:val="28"/>
          <w:szCs w:val="28"/>
          <w:lang w:val="bg-BG"/>
        </w:rPr>
        <w:t>от</w:t>
      </w:r>
      <w:r w:rsidR="00701CDE">
        <w:rPr>
          <w:sz w:val="28"/>
          <w:szCs w:val="28"/>
          <w:lang w:val="bg-BG"/>
        </w:rPr>
        <w:t xml:space="preserve"> разследваните произшествия и инциденти</w:t>
      </w:r>
      <w:r w:rsidR="008B0DA1">
        <w:rPr>
          <w:sz w:val="28"/>
          <w:szCs w:val="28"/>
          <w:lang w:val="bg-BG"/>
        </w:rPr>
        <w:t xml:space="preserve"> </w:t>
      </w:r>
      <w:r w:rsidRPr="00B31B79">
        <w:rPr>
          <w:sz w:val="28"/>
          <w:szCs w:val="28"/>
          <w:lang w:val="bg-BG"/>
        </w:rPr>
        <w:t>следват изискванията на РЕГЛАМЕНТ (ЕС) 2020/572 на Комисията</w:t>
      </w:r>
      <w:r w:rsidR="00367947">
        <w:rPr>
          <w:sz w:val="28"/>
          <w:szCs w:val="28"/>
          <w:lang w:val="bg-BG"/>
        </w:rPr>
        <w:t xml:space="preserve"> </w:t>
      </w:r>
      <w:r w:rsidR="00367947" w:rsidRPr="00F32F27">
        <w:rPr>
          <w:sz w:val="28"/>
          <w:szCs w:val="28"/>
          <w:lang w:val="bg-BG"/>
        </w:rPr>
        <w:t>от 24 април 2020</w:t>
      </w:r>
      <w:r w:rsidR="00174322">
        <w:rPr>
          <w:sz w:val="28"/>
          <w:szCs w:val="28"/>
          <w:lang w:val="bg-BG"/>
        </w:rPr>
        <w:t xml:space="preserve"> година относно структурата</w:t>
      </w:r>
      <w:r>
        <w:rPr>
          <w:sz w:val="28"/>
          <w:szCs w:val="28"/>
          <w:lang w:val="bg-BG"/>
        </w:rPr>
        <w:t>, която трябва да се следва</w:t>
      </w:r>
      <w:r w:rsidR="00367947" w:rsidRPr="00F32F27">
        <w:rPr>
          <w:sz w:val="28"/>
          <w:szCs w:val="28"/>
          <w:lang w:val="bg-BG"/>
        </w:rPr>
        <w:t xml:space="preserve"> при </w:t>
      </w:r>
      <w:r>
        <w:rPr>
          <w:sz w:val="28"/>
          <w:szCs w:val="28"/>
          <w:lang w:val="bg-BG"/>
        </w:rPr>
        <w:t>изготвяне на окончателни доклади</w:t>
      </w:r>
      <w:r w:rsidR="00367947">
        <w:rPr>
          <w:sz w:val="28"/>
          <w:szCs w:val="28"/>
          <w:lang w:val="bg-BG"/>
        </w:rPr>
        <w:t>.</w:t>
      </w:r>
    </w:p>
    <w:p w14:paraId="764CF5DD" w14:textId="77777777" w:rsidR="005624C6" w:rsidRPr="00DD1B53" w:rsidRDefault="005624C6" w:rsidP="005624C6">
      <w:pPr>
        <w:tabs>
          <w:tab w:val="left" w:pos="8080"/>
        </w:tabs>
        <w:ind w:right="28"/>
        <w:rPr>
          <w:lang w:val="bg-BG"/>
        </w:rPr>
      </w:pPr>
    </w:p>
    <w:p w14:paraId="01811B98" w14:textId="77777777" w:rsidR="005624C6" w:rsidRPr="00DD1B53" w:rsidRDefault="005624C6" w:rsidP="005624C6">
      <w:pPr>
        <w:tabs>
          <w:tab w:val="left" w:pos="8080"/>
        </w:tabs>
        <w:ind w:right="28"/>
        <w:rPr>
          <w:lang w:val="bg-BG"/>
        </w:rPr>
      </w:pPr>
    </w:p>
    <w:bookmarkEnd w:id="1"/>
    <w:p w14:paraId="510C56E2" w14:textId="77777777" w:rsidR="00972DC3" w:rsidRPr="00DD1B53" w:rsidRDefault="00972DC3" w:rsidP="00DD1B53">
      <w:pPr>
        <w:rPr>
          <w:lang w:val="bg-BG"/>
        </w:rPr>
      </w:pPr>
      <w:r w:rsidRPr="00DD1B53">
        <w:rPr>
          <w:lang w:val="bg-BG"/>
        </w:rPr>
        <w:br w:type="page"/>
      </w:r>
    </w:p>
    <w:tbl>
      <w:tblPr>
        <w:tblStyle w:val="aa"/>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5"/>
        <w:gridCol w:w="8197"/>
        <w:gridCol w:w="708"/>
      </w:tblGrid>
      <w:tr w:rsidR="00BF62D9" w:rsidRPr="00DD1B53" w14:paraId="5119ABDA" w14:textId="77777777" w:rsidTr="00D73F17">
        <w:tc>
          <w:tcPr>
            <w:tcW w:w="9350" w:type="dxa"/>
            <w:gridSpan w:val="3"/>
          </w:tcPr>
          <w:p w14:paraId="616DEC93" w14:textId="77777777" w:rsidR="00BF62D9" w:rsidRPr="00DD1B53" w:rsidRDefault="00BF62D9" w:rsidP="00033EEF">
            <w:pPr>
              <w:ind w:firstLine="0"/>
              <w:jc w:val="center"/>
              <w:rPr>
                <w:b/>
                <w:bCs/>
                <w:lang w:val="bg-BG"/>
              </w:rPr>
            </w:pPr>
            <w:r w:rsidRPr="00954483">
              <w:rPr>
                <w:b/>
                <w:bCs/>
                <w:sz w:val="32"/>
                <w:szCs w:val="24"/>
                <w:lang w:val="bg-BG"/>
              </w:rPr>
              <w:lastRenderedPageBreak/>
              <w:t>СЪДЪРЖАНИЕ</w:t>
            </w:r>
          </w:p>
        </w:tc>
      </w:tr>
      <w:tr w:rsidR="00BF62D9" w:rsidRPr="00DD1B53" w14:paraId="47C5AD58" w14:textId="77777777" w:rsidTr="00D73F17">
        <w:tc>
          <w:tcPr>
            <w:tcW w:w="445" w:type="dxa"/>
          </w:tcPr>
          <w:p w14:paraId="60E2ABFA" w14:textId="77777777" w:rsidR="00BF62D9" w:rsidRPr="00DD1B53" w:rsidRDefault="00BF62D9" w:rsidP="00954483">
            <w:pPr>
              <w:spacing w:before="240"/>
              <w:ind w:firstLine="0"/>
              <w:jc w:val="center"/>
              <w:rPr>
                <w:lang w:val="bg-BG"/>
              </w:rPr>
            </w:pPr>
            <w:r w:rsidRPr="00DD1B53">
              <w:rPr>
                <w:lang w:val="bg-BG"/>
              </w:rPr>
              <w:t>№</w:t>
            </w:r>
          </w:p>
        </w:tc>
        <w:tc>
          <w:tcPr>
            <w:tcW w:w="8197" w:type="dxa"/>
          </w:tcPr>
          <w:p w14:paraId="72EC713B" w14:textId="77777777" w:rsidR="00BF62D9" w:rsidRPr="00DD1B53" w:rsidRDefault="00BF62D9" w:rsidP="00954483">
            <w:pPr>
              <w:spacing w:before="240"/>
              <w:ind w:firstLine="0"/>
              <w:jc w:val="center"/>
              <w:rPr>
                <w:lang w:val="bg-BG"/>
              </w:rPr>
            </w:pPr>
            <w:r w:rsidRPr="00DD1B53">
              <w:rPr>
                <w:lang w:val="bg-BG"/>
              </w:rPr>
              <w:t>Наименование на раздела</w:t>
            </w:r>
          </w:p>
        </w:tc>
        <w:tc>
          <w:tcPr>
            <w:tcW w:w="708" w:type="dxa"/>
          </w:tcPr>
          <w:p w14:paraId="73C0D559" w14:textId="77777777" w:rsidR="00BF62D9" w:rsidRPr="00DD1B53" w:rsidRDefault="00BF62D9" w:rsidP="00954483">
            <w:pPr>
              <w:spacing w:before="240"/>
              <w:ind w:firstLine="0"/>
              <w:jc w:val="center"/>
              <w:rPr>
                <w:lang w:val="bg-BG"/>
              </w:rPr>
            </w:pPr>
            <w:r w:rsidRPr="00DD1B53">
              <w:rPr>
                <w:lang w:val="bg-BG"/>
              </w:rPr>
              <w:t>Стр.</w:t>
            </w:r>
          </w:p>
        </w:tc>
      </w:tr>
      <w:tr w:rsidR="002D5B60" w:rsidRPr="00DD1B53" w14:paraId="78A75DA1" w14:textId="77777777" w:rsidTr="00D73F17">
        <w:tc>
          <w:tcPr>
            <w:tcW w:w="445" w:type="dxa"/>
          </w:tcPr>
          <w:p w14:paraId="3B393DCE" w14:textId="77777777" w:rsidR="002D5B60" w:rsidRPr="002D5B60" w:rsidRDefault="002D5B60" w:rsidP="00954483">
            <w:pPr>
              <w:pStyle w:val="ab"/>
              <w:numPr>
                <w:ilvl w:val="0"/>
                <w:numId w:val="27"/>
              </w:numPr>
              <w:spacing w:before="240"/>
              <w:jc w:val="center"/>
              <w:rPr>
                <w:lang w:val="bg-BG"/>
              </w:rPr>
            </w:pPr>
          </w:p>
        </w:tc>
        <w:tc>
          <w:tcPr>
            <w:tcW w:w="8197" w:type="dxa"/>
          </w:tcPr>
          <w:p w14:paraId="1E04C894" w14:textId="3DA0F01E" w:rsidR="002D5B60" w:rsidRPr="00D73F17" w:rsidRDefault="000737A5" w:rsidP="00954483">
            <w:pPr>
              <w:spacing w:before="240"/>
              <w:ind w:firstLine="0"/>
              <w:rPr>
                <w:b/>
                <w:bCs/>
                <w:sz w:val="28"/>
                <w:szCs w:val="28"/>
                <w:lang w:val="bg-BG"/>
              </w:rPr>
            </w:pPr>
            <w:hyperlink w:anchor="резюме" w:history="1">
              <w:r w:rsidR="002D5B60" w:rsidRPr="00D73F17">
                <w:rPr>
                  <w:rStyle w:val="a9"/>
                  <w:b/>
                  <w:bCs/>
                  <w:sz w:val="28"/>
                  <w:szCs w:val="28"/>
                  <w:lang w:val="bg-BG"/>
                </w:rPr>
                <w:t>Резюме</w:t>
              </w:r>
            </w:hyperlink>
            <w:r w:rsidR="002D5B60" w:rsidRPr="00D73F17">
              <w:rPr>
                <w:b/>
                <w:bCs/>
                <w:sz w:val="28"/>
                <w:szCs w:val="28"/>
                <w:lang w:val="bg-BG"/>
              </w:rPr>
              <w:t xml:space="preserve"> </w:t>
            </w:r>
          </w:p>
        </w:tc>
        <w:tc>
          <w:tcPr>
            <w:tcW w:w="708" w:type="dxa"/>
          </w:tcPr>
          <w:p w14:paraId="388F9DD9" w14:textId="347BCA06" w:rsidR="002D5B60" w:rsidRPr="00DD1B53" w:rsidRDefault="002D5B60" w:rsidP="00954483">
            <w:pPr>
              <w:spacing w:before="240"/>
              <w:ind w:firstLine="0"/>
              <w:jc w:val="center"/>
              <w:rPr>
                <w:lang w:val="bg-BG"/>
              </w:rPr>
            </w:pPr>
            <w:r>
              <w:rPr>
                <w:lang w:val="bg-BG"/>
              </w:rPr>
              <w:t>5</w:t>
            </w:r>
          </w:p>
        </w:tc>
      </w:tr>
      <w:tr w:rsidR="002D5B60" w:rsidRPr="00DD1B53" w14:paraId="00753ED3" w14:textId="77777777" w:rsidTr="00D73F17">
        <w:tc>
          <w:tcPr>
            <w:tcW w:w="445" w:type="dxa"/>
          </w:tcPr>
          <w:p w14:paraId="6F056AAC" w14:textId="77777777" w:rsidR="002D5B60" w:rsidRPr="002D5B60" w:rsidRDefault="002D5B60" w:rsidP="00954483">
            <w:pPr>
              <w:pStyle w:val="ab"/>
              <w:numPr>
                <w:ilvl w:val="0"/>
                <w:numId w:val="27"/>
              </w:numPr>
              <w:spacing w:before="240"/>
              <w:jc w:val="center"/>
              <w:rPr>
                <w:lang w:val="bg-BG"/>
              </w:rPr>
            </w:pPr>
          </w:p>
        </w:tc>
        <w:tc>
          <w:tcPr>
            <w:tcW w:w="8197" w:type="dxa"/>
          </w:tcPr>
          <w:p w14:paraId="3DDA39C7" w14:textId="4F7ADD64" w:rsidR="002D5B60" w:rsidRPr="00D73F17" w:rsidRDefault="000737A5" w:rsidP="00954483">
            <w:pPr>
              <w:spacing w:before="240"/>
              <w:ind w:firstLine="0"/>
              <w:rPr>
                <w:b/>
                <w:bCs/>
                <w:sz w:val="28"/>
                <w:szCs w:val="28"/>
                <w:lang w:val="bg-BG"/>
              </w:rPr>
            </w:pPr>
            <w:hyperlink w:anchor="разследване" w:history="1">
              <w:r w:rsidR="002D5B60" w:rsidRPr="00D73F17">
                <w:rPr>
                  <w:rStyle w:val="a9"/>
                  <w:b/>
                  <w:bCs/>
                  <w:sz w:val="28"/>
                  <w:szCs w:val="28"/>
                  <w:lang w:val="bg-BG"/>
                </w:rPr>
                <w:t>Разследване</w:t>
              </w:r>
            </w:hyperlink>
          </w:p>
        </w:tc>
        <w:tc>
          <w:tcPr>
            <w:tcW w:w="708" w:type="dxa"/>
          </w:tcPr>
          <w:p w14:paraId="77E75358" w14:textId="4A126007" w:rsidR="002D5B60" w:rsidRPr="00DD1B53" w:rsidRDefault="00ED4147" w:rsidP="00954483">
            <w:pPr>
              <w:spacing w:before="240"/>
              <w:ind w:firstLine="0"/>
              <w:jc w:val="center"/>
              <w:rPr>
                <w:lang w:val="bg-BG"/>
              </w:rPr>
            </w:pPr>
            <w:r>
              <w:rPr>
                <w:lang w:val="bg-BG"/>
              </w:rPr>
              <w:t>9</w:t>
            </w:r>
          </w:p>
        </w:tc>
      </w:tr>
      <w:tr w:rsidR="002D5B60" w:rsidRPr="00DD1B53" w14:paraId="21D40B6E" w14:textId="77777777" w:rsidTr="00D73F17">
        <w:tc>
          <w:tcPr>
            <w:tcW w:w="445" w:type="dxa"/>
          </w:tcPr>
          <w:p w14:paraId="6FD39F49" w14:textId="77777777" w:rsidR="002D5B60" w:rsidRPr="002D5B60" w:rsidRDefault="002D5B60" w:rsidP="00954483">
            <w:pPr>
              <w:pStyle w:val="ab"/>
              <w:numPr>
                <w:ilvl w:val="0"/>
                <w:numId w:val="27"/>
              </w:numPr>
              <w:spacing w:before="240"/>
              <w:jc w:val="center"/>
              <w:rPr>
                <w:lang w:val="bg-BG"/>
              </w:rPr>
            </w:pPr>
          </w:p>
        </w:tc>
        <w:tc>
          <w:tcPr>
            <w:tcW w:w="8197" w:type="dxa"/>
          </w:tcPr>
          <w:p w14:paraId="2492A50A" w14:textId="3EFF5F1F" w:rsidR="002D5B60" w:rsidRPr="00D73F17" w:rsidRDefault="000737A5" w:rsidP="00954483">
            <w:pPr>
              <w:spacing w:before="240"/>
              <w:ind w:firstLine="0"/>
              <w:rPr>
                <w:b/>
                <w:bCs/>
                <w:sz w:val="28"/>
                <w:szCs w:val="28"/>
                <w:lang w:val="bg-BG"/>
              </w:rPr>
            </w:pPr>
            <w:hyperlink w:anchor="описание" w:history="1">
              <w:r w:rsidR="00D73F17" w:rsidRPr="00D73F17">
                <w:rPr>
                  <w:rStyle w:val="a9"/>
                  <w:b/>
                  <w:bCs/>
                  <w:sz w:val="28"/>
                  <w:szCs w:val="28"/>
                  <w:lang w:val="bg-BG"/>
                </w:rPr>
                <w:t>Описание на събитието</w:t>
              </w:r>
            </w:hyperlink>
          </w:p>
        </w:tc>
        <w:tc>
          <w:tcPr>
            <w:tcW w:w="708" w:type="dxa"/>
          </w:tcPr>
          <w:p w14:paraId="28D22B4E" w14:textId="5A0F1E76" w:rsidR="002D5B60" w:rsidRPr="00DD1B53" w:rsidRDefault="00D73F17" w:rsidP="00954483">
            <w:pPr>
              <w:spacing w:before="240"/>
              <w:ind w:firstLine="0"/>
              <w:jc w:val="center"/>
              <w:rPr>
                <w:lang w:val="bg-BG"/>
              </w:rPr>
            </w:pPr>
            <w:r>
              <w:rPr>
                <w:lang w:val="bg-BG"/>
              </w:rPr>
              <w:t>1</w:t>
            </w:r>
            <w:r w:rsidR="00ED4147">
              <w:rPr>
                <w:lang w:val="bg-BG"/>
              </w:rPr>
              <w:t>3</w:t>
            </w:r>
          </w:p>
        </w:tc>
      </w:tr>
      <w:tr w:rsidR="002D5B60" w:rsidRPr="00DD1B53" w14:paraId="7D3D469F" w14:textId="77777777" w:rsidTr="00D73F17">
        <w:tc>
          <w:tcPr>
            <w:tcW w:w="445" w:type="dxa"/>
          </w:tcPr>
          <w:p w14:paraId="47CD09F2" w14:textId="77777777" w:rsidR="002D5B60" w:rsidRPr="002D5B60" w:rsidRDefault="002D5B60" w:rsidP="00954483">
            <w:pPr>
              <w:pStyle w:val="ab"/>
              <w:numPr>
                <w:ilvl w:val="0"/>
                <w:numId w:val="27"/>
              </w:numPr>
              <w:spacing w:before="240"/>
              <w:jc w:val="center"/>
              <w:rPr>
                <w:lang w:val="bg-BG"/>
              </w:rPr>
            </w:pPr>
          </w:p>
        </w:tc>
        <w:tc>
          <w:tcPr>
            <w:tcW w:w="8197" w:type="dxa"/>
          </w:tcPr>
          <w:p w14:paraId="20035DCF" w14:textId="707CC98A" w:rsidR="002D5B60" w:rsidRPr="00D73F17" w:rsidRDefault="000737A5" w:rsidP="00954483">
            <w:pPr>
              <w:spacing w:before="240"/>
              <w:ind w:firstLine="0"/>
              <w:rPr>
                <w:b/>
                <w:bCs/>
                <w:sz w:val="28"/>
                <w:szCs w:val="28"/>
                <w:lang w:val="bg-BG"/>
              </w:rPr>
            </w:pPr>
            <w:hyperlink w:anchor="анализ" w:history="1">
              <w:r w:rsidR="00D73F17" w:rsidRPr="00D73F17">
                <w:rPr>
                  <w:rStyle w:val="a9"/>
                  <w:b/>
                  <w:bCs/>
                  <w:sz w:val="28"/>
                  <w:szCs w:val="28"/>
                  <w:lang w:val="bg-BG"/>
                </w:rPr>
                <w:t>Анализ на събитието</w:t>
              </w:r>
            </w:hyperlink>
          </w:p>
        </w:tc>
        <w:tc>
          <w:tcPr>
            <w:tcW w:w="708" w:type="dxa"/>
          </w:tcPr>
          <w:p w14:paraId="3C32A052" w14:textId="4CBFC97B" w:rsidR="002D5B60" w:rsidRPr="00DD1B53" w:rsidRDefault="006900F6" w:rsidP="00954483">
            <w:pPr>
              <w:spacing w:before="240"/>
              <w:ind w:firstLine="0"/>
              <w:jc w:val="center"/>
              <w:rPr>
                <w:lang w:val="bg-BG"/>
              </w:rPr>
            </w:pPr>
            <w:r>
              <w:rPr>
                <w:lang w:val="bg-BG"/>
              </w:rPr>
              <w:t>27</w:t>
            </w:r>
          </w:p>
        </w:tc>
      </w:tr>
      <w:tr w:rsidR="002D5B60" w:rsidRPr="00DD1B53" w14:paraId="5ADB5D3D" w14:textId="77777777" w:rsidTr="00D73F17">
        <w:tc>
          <w:tcPr>
            <w:tcW w:w="445" w:type="dxa"/>
          </w:tcPr>
          <w:p w14:paraId="47DCC6AE" w14:textId="77777777" w:rsidR="002D5B60" w:rsidRPr="002D5B60" w:rsidRDefault="002D5B60" w:rsidP="00954483">
            <w:pPr>
              <w:pStyle w:val="ab"/>
              <w:numPr>
                <w:ilvl w:val="0"/>
                <w:numId w:val="27"/>
              </w:numPr>
              <w:spacing w:before="240"/>
              <w:jc w:val="center"/>
              <w:rPr>
                <w:lang w:val="bg-BG"/>
              </w:rPr>
            </w:pPr>
          </w:p>
        </w:tc>
        <w:tc>
          <w:tcPr>
            <w:tcW w:w="8197" w:type="dxa"/>
          </w:tcPr>
          <w:p w14:paraId="7BBEE1CA" w14:textId="6EB24B29" w:rsidR="002D5B60" w:rsidRPr="00D73F17" w:rsidRDefault="000737A5" w:rsidP="00954483">
            <w:pPr>
              <w:spacing w:before="240"/>
              <w:ind w:firstLine="0"/>
              <w:rPr>
                <w:b/>
                <w:bCs/>
                <w:sz w:val="28"/>
                <w:szCs w:val="28"/>
                <w:lang w:val="bg-BG"/>
              </w:rPr>
            </w:pPr>
            <w:hyperlink w:anchor="заключения" w:history="1">
              <w:r w:rsidR="00D73F17" w:rsidRPr="00D73F17">
                <w:rPr>
                  <w:rStyle w:val="a9"/>
                  <w:b/>
                  <w:bCs/>
                  <w:sz w:val="28"/>
                  <w:szCs w:val="28"/>
                  <w:lang w:val="bg-BG"/>
                </w:rPr>
                <w:t>Заключения</w:t>
              </w:r>
            </w:hyperlink>
            <w:r w:rsidR="00D73F17" w:rsidRPr="00D73F17">
              <w:rPr>
                <w:b/>
                <w:bCs/>
                <w:sz w:val="28"/>
                <w:szCs w:val="28"/>
                <w:lang w:val="bg-BG"/>
              </w:rPr>
              <w:t xml:space="preserve"> </w:t>
            </w:r>
          </w:p>
        </w:tc>
        <w:tc>
          <w:tcPr>
            <w:tcW w:w="708" w:type="dxa"/>
          </w:tcPr>
          <w:p w14:paraId="64E907C1" w14:textId="3E9665E0" w:rsidR="002D5B60" w:rsidRPr="00DD1B53" w:rsidRDefault="006900F6" w:rsidP="00954483">
            <w:pPr>
              <w:spacing w:before="240"/>
              <w:ind w:firstLine="0"/>
              <w:jc w:val="center"/>
              <w:rPr>
                <w:lang w:val="bg-BG"/>
              </w:rPr>
            </w:pPr>
            <w:r>
              <w:rPr>
                <w:lang w:val="bg-BG"/>
              </w:rPr>
              <w:t>4</w:t>
            </w:r>
            <w:r w:rsidR="00ED4147">
              <w:rPr>
                <w:lang w:val="bg-BG"/>
              </w:rPr>
              <w:t>3</w:t>
            </w:r>
          </w:p>
        </w:tc>
      </w:tr>
      <w:tr w:rsidR="002D5B60" w:rsidRPr="00DD1B53" w14:paraId="1FF3E4D0" w14:textId="77777777" w:rsidTr="00D73F17">
        <w:tc>
          <w:tcPr>
            <w:tcW w:w="445" w:type="dxa"/>
          </w:tcPr>
          <w:p w14:paraId="427D8A6B" w14:textId="77777777" w:rsidR="002D5B60" w:rsidRPr="002D5B60" w:rsidRDefault="002D5B60" w:rsidP="00954483">
            <w:pPr>
              <w:pStyle w:val="ab"/>
              <w:numPr>
                <w:ilvl w:val="0"/>
                <w:numId w:val="27"/>
              </w:numPr>
              <w:spacing w:before="240"/>
              <w:jc w:val="center"/>
              <w:rPr>
                <w:lang w:val="bg-BG"/>
              </w:rPr>
            </w:pPr>
          </w:p>
        </w:tc>
        <w:tc>
          <w:tcPr>
            <w:tcW w:w="8197" w:type="dxa"/>
          </w:tcPr>
          <w:p w14:paraId="6533F38D" w14:textId="6A2AFE9D" w:rsidR="002D5B60" w:rsidRPr="00D73F17" w:rsidRDefault="000737A5" w:rsidP="00954483">
            <w:pPr>
              <w:spacing w:before="240"/>
              <w:ind w:firstLine="0"/>
              <w:rPr>
                <w:b/>
                <w:bCs/>
                <w:sz w:val="28"/>
                <w:szCs w:val="28"/>
                <w:lang w:val="bg-BG"/>
              </w:rPr>
            </w:pPr>
            <w:hyperlink w:anchor="препоръки" w:history="1">
              <w:r w:rsidR="002D5B60" w:rsidRPr="00D73F17">
                <w:rPr>
                  <w:rStyle w:val="a9"/>
                  <w:b/>
                  <w:bCs/>
                  <w:sz w:val="28"/>
                  <w:szCs w:val="28"/>
                  <w:lang w:val="bg-BG"/>
                </w:rPr>
                <w:t>Препоръки за безопасност</w:t>
              </w:r>
            </w:hyperlink>
          </w:p>
        </w:tc>
        <w:tc>
          <w:tcPr>
            <w:tcW w:w="708" w:type="dxa"/>
          </w:tcPr>
          <w:p w14:paraId="15134968" w14:textId="53B08173" w:rsidR="002D5B60" w:rsidRPr="00DD1B53" w:rsidRDefault="00ED4147" w:rsidP="00954483">
            <w:pPr>
              <w:spacing w:before="240"/>
              <w:ind w:firstLine="0"/>
              <w:jc w:val="center"/>
              <w:rPr>
                <w:lang w:val="bg-BG"/>
              </w:rPr>
            </w:pPr>
            <w:r>
              <w:rPr>
                <w:lang w:val="bg-BG"/>
              </w:rPr>
              <w:t>44</w:t>
            </w:r>
          </w:p>
        </w:tc>
      </w:tr>
    </w:tbl>
    <w:p w14:paraId="0597E61C" w14:textId="77777777" w:rsidR="00DD1B53" w:rsidRPr="00DD1B53" w:rsidRDefault="00BF62D9" w:rsidP="00DD1B53">
      <w:pPr>
        <w:rPr>
          <w:lang w:val="bg-BG"/>
        </w:rPr>
      </w:pPr>
      <w:r w:rsidRPr="00DD1B53">
        <w:rPr>
          <w:lang w:val="bg-BG"/>
        </w:rPr>
        <w:br w:type="page"/>
      </w:r>
    </w:p>
    <w:p w14:paraId="2F636B2F" w14:textId="56ABDAC4" w:rsidR="00DD1B53" w:rsidRDefault="00DD1B53" w:rsidP="00DD1B53">
      <w:pPr>
        <w:jc w:val="center"/>
        <w:rPr>
          <w:b/>
          <w:bCs/>
          <w:lang w:val="bg-BG"/>
        </w:rPr>
      </w:pPr>
      <w:r w:rsidRPr="00DD1B53">
        <w:rPr>
          <w:b/>
          <w:bCs/>
          <w:lang w:val="bg-BG"/>
        </w:rPr>
        <w:lastRenderedPageBreak/>
        <w:t>АБРЕВИАТУРИ, ИЗПОЛЗВАНИ В ДОКЛАДА</w:t>
      </w:r>
    </w:p>
    <w:p w14:paraId="256E11B1" w14:textId="77777777" w:rsidR="00B559EB" w:rsidRPr="000659A0" w:rsidRDefault="00B559EB" w:rsidP="00773F27">
      <w:pPr>
        <w:spacing w:before="120"/>
        <w:ind w:firstLine="0"/>
        <w:rPr>
          <w:lang w:val="bg-BG"/>
        </w:rPr>
      </w:pPr>
      <w:r w:rsidRPr="000659A0">
        <w:rPr>
          <w:lang w:val="bg-BG"/>
        </w:rPr>
        <w:t>БДЖ ПП ЕООД – ,,БДЖ-Пътнически превози“ ЕООД – държавен превозвач на пътници</w:t>
      </w:r>
    </w:p>
    <w:p w14:paraId="0AA989EC" w14:textId="63BEC129" w:rsidR="00B559EB" w:rsidRDefault="00BE619F" w:rsidP="00773F27">
      <w:pPr>
        <w:spacing w:before="120"/>
        <w:ind w:firstLine="0"/>
        <w:rPr>
          <w:lang w:val="bg-BG"/>
        </w:rPr>
      </w:pPr>
      <w:r>
        <w:rPr>
          <w:lang w:val="bg-BG"/>
        </w:rPr>
        <w:t>Булмаркет Рейл Карго ЕОО</w:t>
      </w:r>
      <w:r w:rsidR="00B559EB">
        <w:rPr>
          <w:lang w:val="bg-BG"/>
        </w:rPr>
        <w:t xml:space="preserve">Д </w:t>
      </w:r>
      <w:r>
        <w:rPr>
          <w:lang w:val="bg-BG"/>
        </w:rPr>
        <w:t xml:space="preserve">– </w:t>
      </w:r>
      <w:r w:rsidR="00B559EB">
        <w:rPr>
          <w:lang w:val="bg-BG"/>
        </w:rPr>
        <w:t xml:space="preserve">лицензиран </w:t>
      </w:r>
      <w:r>
        <w:rPr>
          <w:lang w:val="bg-BG"/>
        </w:rPr>
        <w:t xml:space="preserve">железопътен </w:t>
      </w:r>
      <w:r w:rsidR="00B559EB">
        <w:rPr>
          <w:lang w:val="bg-BG"/>
        </w:rPr>
        <w:t>превозвач за превоз на товари</w:t>
      </w:r>
    </w:p>
    <w:p w14:paraId="0605D83A" w14:textId="77777777" w:rsidR="00B559EB" w:rsidRPr="00B61E9D" w:rsidRDefault="00B559EB" w:rsidP="00773F27">
      <w:pPr>
        <w:spacing w:before="120"/>
        <w:ind w:firstLine="0"/>
        <w:rPr>
          <w:lang w:val="bg-BG"/>
        </w:rPr>
      </w:pPr>
      <w:r>
        <w:rPr>
          <w:lang w:val="bg-BG"/>
        </w:rPr>
        <w:t>ДП НКЖИ – Д</w:t>
      </w:r>
      <w:r w:rsidRPr="00B61E9D">
        <w:rPr>
          <w:lang w:val="bg-BG"/>
        </w:rPr>
        <w:t>ържавно предприятие „Национална компания железопътна инфраструктура“ (управител на железопътната инфраструктура)</w:t>
      </w:r>
    </w:p>
    <w:p w14:paraId="4CDC682B" w14:textId="1008FE07" w:rsidR="00663F88" w:rsidRDefault="00663F88" w:rsidP="00773F27">
      <w:pPr>
        <w:spacing w:before="120"/>
        <w:ind w:firstLine="0"/>
        <w:rPr>
          <w:lang w:val="bg-BG"/>
        </w:rPr>
      </w:pPr>
      <w:r w:rsidRPr="00663F88">
        <w:rPr>
          <w:lang w:val="bg-BG"/>
        </w:rPr>
        <w:t>НБРПВВЖТ – Национален борд за разследване на произшествия във въздушния, водния и железопътния транспорт (независим специализиран държавен орган за разследване)</w:t>
      </w:r>
    </w:p>
    <w:p w14:paraId="46C4D1AA" w14:textId="3436DB82" w:rsidR="00B559EB" w:rsidRDefault="00B559EB" w:rsidP="00773F27">
      <w:pPr>
        <w:spacing w:before="120"/>
        <w:ind w:firstLine="0"/>
        <w:rPr>
          <w:lang w:val="bg-BG"/>
        </w:rPr>
      </w:pPr>
      <w:r w:rsidRPr="009A3261">
        <w:rPr>
          <w:lang w:val="bg-BG"/>
        </w:rPr>
        <w:t>ИАЖА – Изпълнителна агенция „Железопътна администрация“</w:t>
      </w:r>
    </w:p>
    <w:p w14:paraId="7A56810C" w14:textId="77777777" w:rsidR="00712266" w:rsidRDefault="00712266" w:rsidP="00773F27">
      <w:pPr>
        <w:spacing w:before="120"/>
        <w:ind w:firstLine="0"/>
        <w:rPr>
          <w:lang w:val="bg-BG"/>
        </w:rPr>
      </w:pPr>
      <w:r>
        <w:rPr>
          <w:lang w:val="bg-BG"/>
        </w:rPr>
        <w:t>МВР – Министерство на вътрешните работи</w:t>
      </w:r>
      <w:r w:rsidRPr="00712266">
        <w:rPr>
          <w:lang w:val="bg-BG"/>
        </w:rPr>
        <w:t xml:space="preserve"> </w:t>
      </w:r>
    </w:p>
    <w:p w14:paraId="21FBB956" w14:textId="2D3B9D34" w:rsidR="00712266" w:rsidRDefault="00712266" w:rsidP="00773F27">
      <w:pPr>
        <w:spacing w:before="120"/>
        <w:ind w:firstLine="0"/>
        <w:rPr>
          <w:lang w:val="bg-BG"/>
        </w:rPr>
      </w:pPr>
      <w:r w:rsidRPr="00712266">
        <w:rPr>
          <w:lang w:val="bg-BG"/>
        </w:rPr>
        <w:t>СДВР – Столична дирекция на вътрешните работи</w:t>
      </w:r>
    </w:p>
    <w:p w14:paraId="3272A76C" w14:textId="77777777" w:rsidR="00663F88" w:rsidRPr="00663F88" w:rsidRDefault="00663F88" w:rsidP="00663F88">
      <w:pPr>
        <w:spacing w:before="120"/>
        <w:ind w:firstLine="0"/>
        <w:rPr>
          <w:lang w:val="bg-BG"/>
        </w:rPr>
      </w:pPr>
      <w:r w:rsidRPr="00663F88">
        <w:rPr>
          <w:lang w:val="bg-BG"/>
        </w:rPr>
        <w:t>ВРУ – Вагоно-ревизорски участък</w:t>
      </w:r>
    </w:p>
    <w:p w14:paraId="430B669C" w14:textId="738DAA8E" w:rsidR="00663F88" w:rsidRDefault="00663F88" w:rsidP="00663F88">
      <w:pPr>
        <w:spacing w:before="120"/>
        <w:ind w:firstLine="0"/>
        <w:rPr>
          <w:lang w:val="bg-BG"/>
        </w:rPr>
      </w:pPr>
      <w:r w:rsidRPr="00663F88">
        <w:rPr>
          <w:lang w:val="bg-BG"/>
        </w:rPr>
        <w:t>ГВП – Главен въздухопровод (в зависимост от контекста)</w:t>
      </w:r>
    </w:p>
    <w:p w14:paraId="07AC4EC3" w14:textId="77777777" w:rsidR="00B559EB" w:rsidRDefault="00B559EB" w:rsidP="00773F27">
      <w:pPr>
        <w:spacing w:before="120"/>
        <w:ind w:firstLine="0"/>
        <w:rPr>
          <w:lang w:val="bg-BG"/>
        </w:rPr>
      </w:pPr>
      <w:r>
        <w:rPr>
          <w:lang w:val="bg-BG"/>
        </w:rPr>
        <w:t>км – километър по железопътната инфраструктура</w:t>
      </w:r>
    </w:p>
    <w:p w14:paraId="785646CF" w14:textId="77777777" w:rsidR="00B559EB" w:rsidRDefault="00B559EB" w:rsidP="00773F27">
      <w:pPr>
        <w:spacing w:before="120"/>
        <w:ind w:firstLine="0"/>
        <w:rPr>
          <w:lang w:val="bg-BG"/>
        </w:rPr>
      </w:pPr>
      <w:r>
        <w:rPr>
          <w:lang w:val="bg-BG"/>
        </w:rPr>
        <w:t>КМ – контактна мрежа</w:t>
      </w:r>
    </w:p>
    <w:p w14:paraId="20E76757" w14:textId="77777777" w:rsidR="00B559EB" w:rsidRDefault="00B559EB" w:rsidP="00773F27">
      <w:pPr>
        <w:spacing w:before="120"/>
        <w:ind w:firstLine="0"/>
        <w:rPr>
          <w:iCs/>
          <w:lang w:val="bg-BG"/>
        </w:rPr>
      </w:pPr>
      <w:r>
        <w:rPr>
          <w:iCs/>
          <w:lang w:val="bg-BG"/>
        </w:rPr>
        <w:t>ЛОП – Лице, отговорно за поддръжката</w:t>
      </w:r>
    </w:p>
    <w:p w14:paraId="68743D0F" w14:textId="77777777" w:rsidR="00B559EB" w:rsidRDefault="00B559EB" w:rsidP="00773F27">
      <w:pPr>
        <w:spacing w:before="120"/>
        <w:ind w:firstLine="0"/>
        <w:rPr>
          <w:lang w:val="bg-BG"/>
        </w:rPr>
      </w:pPr>
      <w:r>
        <w:rPr>
          <w:lang w:val="bg-BG"/>
        </w:rPr>
        <w:t>МДТВ – Международен директен товарен влак</w:t>
      </w:r>
    </w:p>
    <w:p w14:paraId="4E575B17" w14:textId="436477BA" w:rsidR="00B559EB" w:rsidRDefault="00663F88" w:rsidP="00773F27">
      <w:pPr>
        <w:spacing w:before="120"/>
        <w:ind w:firstLine="0"/>
        <w:rPr>
          <w:bCs/>
          <w:lang w:val="bg-BG"/>
        </w:rPr>
      </w:pPr>
      <w:r w:rsidRPr="00663F88">
        <w:rPr>
          <w:bCs/>
          <w:lang w:val="bg-BG"/>
        </w:rPr>
        <w:t xml:space="preserve">МРЦ </w:t>
      </w:r>
      <w:r w:rsidR="00DD54BD">
        <w:rPr>
          <w:bCs/>
          <w:lang w:val="bg-BG"/>
        </w:rPr>
        <w:t xml:space="preserve">тип </w:t>
      </w:r>
      <w:r w:rsidRPr="00663F88">
        <w:rPr>
          <w:bCs/>
        </w:rPr>
        <w:t>WSSB</w:t>
      </w:r>
      <w:r w:rsidR="00B559EB" w:rsidRPr="00663F88">
        <w:rPr>
          <w:bCs/>
          <w:lang w:val="bg-BG"/>
        </w:rPr>
        <w:t xml:space="preserve"> – Маршрутно-релейна центр</w:t>
      </w:r>
      <w:r w:rsidRPr="00663F88">
        <w:rPr>
          <w:bCs/>
          <w:lang w:val="bg-BG"/>
        </w:rPr>
        <w:t>ализация (немски тип)</w:t>
      </w:r>
    </w:p>
    <w:p w14:paraId="19A8AD56" w14:textId="77777777" w:rsidR="00663F88" w:rsidRPr="00663F88" w:rsidRDefault="00663F88" w:rsidP="00663F88">
      <w:pPr>
        <w:spacing w:before="120"/>
        <w:ind w:firstLine="0"/>
        <w:rPr>
          <w:bCs/>
          <w:lang w:val="bg-BG"/>
        </w:rPr>
      </w:pPr>
      <w:r w:rsidRPr="00663F88">
        <w:rPr>
          <w:bCs/>
          <w:lang w:val="bg-BG"/>
        </w:rPr>
        <w:t>ДТВ – Директен товарен влак</w:t>
      </w:r>
    </w:p>
    <w:p w14:paraId="280FED55" w14:textId="770E8B4A" w:rsidR="00663F88" w:rsidRPr="00663F88" w:rsidRDefault="00663F88" w:rsidP="00663F88">
      <w:pPr>
        <w:spacing w:before="120"/>
        <w:ind w:firstLine="0"/>
        <w:rPr>
          <w:bCs/>
          <w:lang w:val="bg-BG"/>
        </w:rPr>
      </w:pPr>
      <w:r w:rsidRPr="00663F88">
        <w:rPr>
          <w:bCs/>
          <w:lang w:val="bg-BG"/>
        </w:rPr>
        <w:t>ЗЖТ – Закон за железопътния транспорт</w:t>
      </w:r>
    </w:p>
    <w:p w14:paraId="084E57C0" w14:textId="77777777" w:rsidR="00B559EB" w:rsidRDefault="00B559EB" w:rsidP="00773F27">
      <w:pPr>
        <w:spacing w:before="120"/>
        <w:ind w:firstLine="0"/>
        <w:rPr>
          <w:lang w:val="bg-BG"/>
        </w:rPr>
      </w:pPr>
      <w:r>
        <w:rPr>
          <w:lang w:val="bg-BG"/>
        </w:rPr>
        <w:t>Наредба № 59 – наредба за управление на безопасността в железопътния транспорт</w:t>
      </w:r>
    </w:p>
    <w:p w14:paraId="68550A29" w14:textId="77777777" w:rsidR="00B559EB" w:rsidRDefault="00B559EB" w:rsidP="00773F27">
      <w:pPr>
        <w:spacing w:before="120"/>
        <w:ind w:firstLine="0"/>
        <w:rPr>
          <w:bCs/>
          <w:lang w:val="bg-BG"/>
        </w:rPr>
      </w:pPr>
      <w:r>
        <w:rPr>
          <w:bCs/>
          <w:lang w:val="bg-BG"/>
        </w:rPr>
        <w:t>ОГ – Оперативна група</w:t>
      </w:r>
    </w:p>
    <w:p w14:paraId="447B1499" w14:textId="77777777" w:rsidR="00B559EB" w:rsidRDefault="00B559EB" w:rsidP="00773F27">
      <w:pPr>
        <w:spacing w:before="120"/>
        <w:ind w:firstLine="0"/>
        <w:rPr>
          <w:bCs/>
          <w:lang w:val="bg-BG"/>
        </w:rPr>
      </w:pPr>
      <w:r>
        <w:rPr>
          <w:bCs/>
          <w:lang w:val="bg-BG"/>
        </w:rPr>
        <w:t>ПЖПС – Подвижен железопътен състав</w:t>
      </w:r>
    </w:p>
    <w:p w14:paraId="25F5042C" w14:textId="77777777" w:rsidR="00B559EB" w:rsidRDefault="00B559EB" w:rsidP="00773F27">
      <w:pPr>
        <w:spacing w:before="120"/>
        <w:ind w:firstLine="0"/>
        <w:rPr>
          <w:lang w:val="bg-BG"/>
        </w:rPr>
      </w:pPr>
      <w:r>
        <w:rPr>
          <w:lang w:val="bg-BG"/>
        </w:rPr>
        <w:t>РОВР – Ръководство и отчитане на влаковата работа</w:t>
      </w:r>
    </w:p>
    <w:p w14:paraId="43ADCE39" w14:textId="77777777" w:rsidR="00B559EB" w:rsidRPr="00DD1B53" w:rsidRDefault="00B559EB" w:rsidP="00773F27">
      <w:pPr>
        <w:spacing w:before="120"/>
        <w:ind w:firstLine="0"/>
        <w:rPr>
          <w:b/>
          <w:bCs/>
          <w:lang w:val="bg-BG"/>
        </w:rPr>
      </w:pPr>
      <w:r>
        <w:rPr>
          <w:szCs w:val="24"/>
          <w:lang w:val="bg-BG"/>
        </w:rPr>
        <w:t>СУБ – Система за управление на безопасността</w:t>
      </w:r>
    </w:p>
    <w:p w14:paraId="7DCD2A0F" w14:textId="77777777" w:rsidR="00B559EB" w:rsidRDefault="00B559EB" w:rsidP="00773F27">
      <w:pPr>
        <w:spacing w:before="120"/>
        <w:ind w:firstLine="0"/>
        <w:rPr>
          <w:szCs w:val="24"/>
          <w:lang w:val="bg-BG"/>
        </w:rPr>
      </w:pPr>
      <w:r>
        <w:rPr>
          <w:szCs w:val="24"/>
          <w:lang w:val="bg-BG"/>
        </w:rPr>
        <w:t>ТМРВ – Техник-механик ревизор вагони</w:t>
      </w:r>
    </w:p>
    <w:p w14:paraId="4621E100" w14:textId="336B6686" w:rsidR="00B559EB" w:rsidRDefault="00B559EB" w:rsidP="00773F27">
      <w:pPr>
        <w:spacing w:before="120"/>
        <w:ind w:firstLine="0"/>
        <w:rPr>
          <w:lang w:val="bg-BG"/>
        </w:rPr>
      </w:pPr>
      <w:r>
        <w:rPr>
          <w:lang w:val="bg-BG"/>
        </w:rPr>
        <w:t>УКСС – Устройство за комуникации, свръзки и съобщения</w:t>
      </w:r>
      <w:r w:rsidR="00BE619F">
        <w:rPr>
          <w:lang w:val="bg-BG"/>
        </w:rPr>
        <w:t xml:space="preserve"> в гарите</w:t>
      </w:r>
    </w:p>
    <w:p w14:paraId="3A48EA76" w14:textId="53B9EDA1" w:rsidR="00712266" w:rsidRDefault="00712266" w:rsidP="00773F27">
      <w:pPr>
        <w:spacing w:before="120"/>
        <w:ind w:firstLine="0"/>
        <w:rPr>
          <w:lang w:val="bg-BG"/>
        </w:rPr>
      </w:pPr>
      <w:r>
        <w:rPr>
          <w:lang w:val="bg-BG"/>
        </w:rPr>
        <w:t>ПАБ – Полуавтоматична блокировка</w:t>
      </w:r>
    </w:p>
    <w:p w14:paraId="5644420D" w14:textId="77777777" w:rsidR="00663F88" w:rsidRDefault="00663F88" w:rsidP="00773F27">
      <w:pPr>
        <w:spacing w:before="120"/>
        <w:ind w:firstLine="0"/>
        <w:rPr>
          <w:lang w:val="bg-BG"/>
        </w:rPr>
      </w:pPr>
    </w:p>
    <w:p w14:paraId="70080B5E" w14:textId="5604DD01" w:rsidR="00BE619F" w:rsidRDefault="00BE619F" w:rsidP="00773F27">
      <w:pPr>
        <w:spacing w:before="120"/>
        <w:ind w:firstLine="0"/>
        <w:rPr>
          <w:lang w:val="bg-BG"/>
        </w:rPr>
      </w:pPr>
    </w:p>
    <w:p w14:paraId="139F4C0D" w14:textId="4FD92480" w:rsidR="00BE619F" w:rsidRDefault="00BE619F" w:rsidP="00773F27">
      <w:pPr>
        <w:spacing w:before="120"/>
        <w:ind w:firstLine="0"/>
        <w:rPr>
          <w:lang w:val="bg-BG"/>
        </w:rPr>
      </w:pPr>
    </w:p>
    <w:p w14:paraId="585A264E" w14:textId="4C202562" w:rsidR="00BE619F" w:rsidRDefault="00BE619F" w:rsidP="00773F27">
      <w:pPr>
        <w:spacing w:before="120"/>
        <w:ind w:firstLine="0"/>
        <w:rPr>
          <w:lang w:val="bg-BG"/>
        </w:rPr>
      </w:pPr>
    </w:p>
    <w:p w14:paraId="084707A7" w14:textId="7BF39D1A" w:rsidR="00BE619F" w:rsidRDefault="00BE619F" w:rsidP="00773F27">
      <w:pPr>
        <w:spacing w:before="120"/>
        <w:ind w:firstLine="0"/>
        <w:rPr>
          <w:lang w:val="bg-BG"/>
        </w:rPr>
      </w:pPr>
    </w:p>
    <w:p w14:paraId="4BDEF757" w14:textId="3D64596A" w:rsidR="00BE619F" w:rsidRDefault="00BE619F" w:rsidP="00773F27">
      <w:pPr>
        <w:spacing w:before="120"/>
        <w:ind w:firstLine="0"/>
        <w:rPr>
          <w:lang w:val="bg-BG"/>
        </w:rPr>
      </w:pPr>
    </w:p>
    <w:p w14:paraId="4DC7031C" w14:textId="1BAB593E" w:rsidR="00BE619F" w:rsidRDefault="00BE619F" w:rsidP="00773F27">
      <w:pPr>
        <w:spacing w:before="120"/>
        <w:ind w:firstLine="0"/>
        <w:rPr>
          <w:lang w:val="bg-BG"/>
        </w:rPr>
      </w:pPr>
    </w:p>
    <w:p w14:paraId="178B59BF" w14:textId="52B3BE76" w:rsidR="00BE619F" w:rsidRDefault="00BE619F" w:rsidP="00773F27">
      <w:pPr>
        <w:spacing w:before="120"/>
        <w:ind w:firstLine="0"/>
        <w:rPr>
          <w:lang w:val="bg-BG"/>
        </w:rPr>
      </w:pPr>
    </w:p>
    <w:p w14:paraId="4B49FB2F" w14:textId="25B2F1E0" w:rsidR="00277880" w:rsidRPr="00DD1B53" w:rsidRDefault="00277880" w:rsidP="00551EC2">
      <w:pPr>
        <w:pStyle w:val="ab"/>
        <w:numPr>
          <w:ilvl w:val="0"/>
          <w:numId w:val="1"/>
        </w:numPr>
        <w:ind w:firstLine="349"/>
        <w:rPr>
          <w:b/>
          <w:bCs/>
          <w:sz w:val="28"/>
          <w:szCs w:val="22"/>
          <w:lang w:val="bg-BG"/>
        </w:rPr>
      </w:pPr>
      <w:r w:rsidRPr="00DD1B53">
        <w:rPr>
          <w:b/>
          <w:bCs/>
          <w:sz w:val="28"/>
          <w:szCs w:val="22"/>
          <w:lang w:val="bg-BG"/>
        </w:rPr>
        <w:lastRenderedPageBreak/>
        <w:t>Резю</w:t>
      </w:r>
      <w:bookmarkStart w:id="2" w:name="резюме"/>
      <w:bookmarkEnd w:id="2"/>
      <w:r w:rsidRPr="00DD1B53">
        <w:rPr>
          <w:b/>
          <w:bCs/>
          <w:sz w:val="28"/>
          <w:szCs w:val="22"/>
          <w:lang w:val="bg-BG"/>
        </w:rPr>
        <w:t>ме</w:t>
      </w:r>
    </w:p>
    <w:p w14:paraId="51112A90" w14:textId="77777777" w:rsidR="00BF62D9" w:rsidRPr="00A106B5" w:rsidRDefault="00BF62D9" w:rsidP="00551EC2">
      <w:pPr>
        <w:pStyle w:val="ab"/>
        <w:numPr>
          <w:ilvl w:val="1"/>
          <w:numId w:val="1"/>
        </w:numPr>
        <w:spacing w:before="120"/>
        <w:ind w:left="788" w:hanging="79"/>
        <w:contextualSpacing w:val="0"/>
        <w:rPr>
          <w:b/>
          <w:i/>
          <w:iCs/>
          <w:lang w:val="bg-BG"/>
        </w:rPr>
      </w:pPr>
      <w:r w:rsidRPr="00A106B5">
        <w:rPr>
          <w:b/>
          <w:i/>
          <w:iCs/>
          <w:lang w:val="bg-BG"/>
        </w:rPr>
        <w:t>Кратко описание на събитието</w:t>
      </w:r>
      <w:r w:rsidR="003C706B" w:rsidRPr="00A106B5">
        <w:rPr>
          <w:b/>
          <w:i/>
          <w:iCs/>
          <w:lang w:val="bg-BG"/>
        </w:rPr>
        <w:t>.</w:t>
      </w:r>
    </w:p>
    <w:p w14:paraId="63D8AFFC" w14:textId="38AF7B74" w:rsidR="00C154DD" w:rsidRDefault="00965FB2" w:rsidP="00A01C3A">
      <w:pPr>
        <w:ind w:firstLine="720"/>
        <w:rPr>
          <w:lang w:val="bg-BG"/>
        </w:rPr>
      </w:pPr>
      <w:r>
        <w:rPr>
          <w:lang w:val="bg-BG"/>
        </w:rPr>
        <w:t>На 21.01.2022 г.</w:t>
      </w:r>
      <w:r w:rsidR="00A01C3A" w:rsidRPr="00A01C3A">
        <w:rPr>
          <w:lang w:val="bg-BG"/>
        </w:rPr>
        <w:t xml:space="preserve"> в гара Илиянци на осми коловоз е композ</w:t>
      </w:r>
      <w:r>
        <w:rPr>
          <w:lang w:val="bg-BG"/>
        </w:rPr>
        <w:t>иран ДТВ</w:t>
      </w:r>
      <w:r w:rsidR="00A01C3A">
        <w:rPr>
          <w:lang w:val="bg-BG"/>
        </w:rPr>
        <w:t xml:space="preserve"> № 20691, теглен</w:t>
      </w:r>
      <w:r w:rsidR="00A8030D">
        <w:rPr>
          <w:lang w:val="bg-BG"/>
        </w:rPr>
        <w:t xml:space="preserve"> с помощен локомотив</w:t>
      </w:r>
      <w:r w:rsidR="00A01C3A" w:rsidRPr="00A01C3A">
        <w:rPr>
          <w:lang w:val="bg-BG"/>
        </w:rPr>
        <w:t xml:space="preserve"> </w:t>
      </w:r>
      <w:r w:rsidR="00C25377" w:rsidRPr="00C25377">
        <w:rPr>
          <w:lang w:val="bg-BG"/>
        </w:rPr>
        <w:t xml:space="preserve">начело </w:t>
      </w:r>
      <w:r w:rsidR="00A01C3A" w:rsidRPr="00A01C3A">
        <w:rPr>
          <w:lang w:val="bg-BG"/>
        </w:rPr>
        <w:t>№ 91522086001-8</w:t>
      </w:r>
      <w:r w:rsidR="00201109">
        <w:rPr>
          <w:lang w:val="bg-BG"/>
        </w:rPr>
        <w:t>,</w:t>
      </w:r>
      <w:r w:rsidR="00A01C3A" w:rsidRPr="00A01C3A">
        <w:rPr>
          <w:lang w:val="bg-BG"/>
        </w:rPr>
        <w:t xml:space="preserve"> </w:t>
      </w:r>
      <w:r w:rsidR="00A8030D">
        <w:rPr>
          <w:lang w:val="bg-BG"/>
        </w:rPr>
        <w:t>управляван от</w:t>
      </w:r>
      <w:r w:rsidR="00A01C3A" w:rsidRPr="00A01C3A">
        <w:rPr>
          <w:lang w:val="bg-BG"/>
        </w:rPr>
        <w:t xml:space="preserve"> лок</w:t>
      </w:r>
      <w:r w:rsidR="00A01C3A">
        <w:rPr>
          <w:lang w:val="bg-BG"/>
        </w:rPr>
        <w:t>омотивен машинист първо лице</w:t>
      </w:r>
      <w:r w:rsidR="00A01C3A" w:rsidRPr="00A01C3A">
        <w:rPr>
          <w:lang w:val="bg-BG"/>
        </w:rPr>
        <w:t xml:space="preserve"> и </w:t>
      </w:r>
      <w:r w:rsidR="00A01C3A" w:rsidRPr="00D2455F">
        <w:rPr>
          <w:lang w:val="bg-BG"/>
        </w:rPr>
        <w:t>локомотивен</w:t>
      </w:r>
      <w:r w:rsidR="00A8030D">
        <w:rPr>
          <w:lang w:val="bg-BG"/>
        </w:rPr>
        <w:t xml:space="preserve"> машинист второ лице и</w:t>
      </w:r>
      <w:r w:rsidR="00A01C3A" w:rsidRPr="00D2455F">
        <w:rPr>
          <w:lang w:val="bg-BG"/>
        </w:rPr>
        <w:t xml:space="preserve"> влаков локомотив № 91520085005-4</w:t>
      </w:r>
      <w:r w:rsidR="00201109">
        <w:rPr>
          <w:lang w:val="bg-BG"/>
        </w:rPr>
        <w:t>,</w:t>
      </w:r>
      <w:r w:rsidR="00A01C3A" w:rsidRPr="00D2455F">
        <w:rPr>
          <w:lang w:val="bg-BG"/>
        </w:rPr>
        <w:t xml:space="preserve"> </w:t>
      </w:r>
      <w:r w:rsidR="00A8030D">
        <w:rPr>
          <w:lang w:val="bg-BG"/>
        </w:rPr>
        <w:t>управляван от</w:t>
      </w:r>
      <w:r w:rsidR="00A01C3A" w:rsidRPr="00A01C3A">
        <w:rPr>
          <w:lang w:val="bg-BG"/>
        </w:rPr>
        <w:t xml:space="preserve"> локо</w:t>
      </w:r>
      <w:r w:rsidR="00A01C3A">
        <w:rPr>
          <w:lang w:val="bg-BG"/>
        </w:rPr>
        <w:t xml:space="preserve">мотивен машинист </w:t>
      </w:r>
      <w:r w:rsidR="00A8030D">
        <w:rPr>
          <w:lang w:val="bg-BG"/>
        </w:rPr>
        <w:t>първо лице,</w:t>
      </w:r>
      <w:r w:rsidR="00A01C3A">
        <w:rPr>
          <w:lang w:val="bg-BG"/>
        </w:rPr>
        <w:t xml:space="preserve"> след него </w:t>
      </w:r>
      <w:r w:rsidR="00D7485F" w:rsidRPr="00D7485F">
        <w:rPr>
          <w:lang w:val="bg-BG"/>
        </w:rPr>
        <w:t xml:space="preserve">в неработно състояние </w:t>
      </w:r>
      <w:r w:rsidR="00D7485F">
        <w:rPr>
          <w:lang w:val="bg-BG"/>
        </w:rPr>
        <w:t xml:space="preserve">още </w:t>
      </w:r>
      <w:r w:rsidR="00A01C3A">
        <w:rPr>
          <w:lang w:val="bg-BG"/>
        </w:rPr>
        <w:t>два</w:t>
      </w:r>
      <w:r w:rsidR="00D7485F">
        <w:rPr>
          <w:lang w:val="bg-BG"/>
        </w:rPr>
        <w:t xml:space="preserve"> локомотива</w:t>
      </w:r>
      <w:r w:rsidR="00A01C3A" w:rsidRPr="00A01C3A">
        <w:rPr>
          <w:lang w:val="bg-BG"/>
        </w:rPr>
        <w:t xml:space="preserve"> № 9152008702</w:t>
      </w:r>
      <w:r w:rsidR="00D7485F">
        <w:rPr>
          <w:lang w:val="bg-BG"/>
        </w:rPr>
        <w:t>5-0, придружаван от</w:t>
      </w:r>
      <w:r w:rsidR="00A8030D">
        <w:rPr>
          <w:lang w:val="bg-BG"/>
        </w:rPr>
        <w:t xml:space="preserve"> </w:t>
      </w:r>
      <w:r w:rsidR="00A01C3A">
        <w:rPr>
          <w:lang w:val="bg-BG"/>
        </w:rPr>
        <w:t>локомотивен инструктор</w:t>
      </w:r>
      <w:r w:rsidR="00D20417">
        <w:rPr>
          <w:lang w:val="bg-BG"/>
        </w:rPr>
        <w:t xml:space="preserve"> и локомотив № 91520087</w:t>
      </w:r>
      <w:r w:rsidR="001E41E4">
        <w:rPr>
          <w:lang w:val="bg-BG"/>
        </w:rPr>
        <w:t>009-4</w:t>
      </w:r>
      <w:r w:rsidR="00A01C3A" w:rsidRPr="00A01C3A">
        <w:rPr>
          <w:lang w:val="bg-BG"/>
        </w:rPr>
        <w:t xml:space="preserve"> </w:t>
      </w:r>
      <w:r w:rsidR="00D7485F" w:rsidRPr="00D7485F">
        <w:rPr>
          <w:lang w:val="bg-BG"/>
        </w:rPr>
        <w:t>придружаван от</w:t>
      </w:r>
      <w:r w:rsidR="00A8030D">
        <w:rPr>
          <w:lang w:val="bg-BG"/>
        </w:rPr>
        <w:t xml:space="preserve"> </w:t>
      </w:r>
      <w:r w:rsidR="00A01C3A" w:rsidRPr="00A01C3A">
        <w:rPr>
          <w:lang w:val="bg-BG"/>
        </w:rPr>
        <w:t>лок</w:t>
      </w:r>
      <w:r w:rsidR="00A01C3A">
        <w:rPr>
          <w:lang w:val="bg-BG"/>
        </w:rPr>
        <w:t>омотивен машинист.</w:t>
      </w:r>
      <w:r w:rsidR="00D20417">
        <w:rPr>
          <w:lang w:val="bg-BG"/>
        </w:rPr>
        <w:t xml:space="preserve"> Влакът е в състав 24 вагона</w:t>
      </w:r>
      <w:r w:rsidR="001E41E4">
        <w:rPr>
          <w:lang w:val="bg-BG"/>
        </w:rPr>
        <w:t>, 648 тона,</w:t>
      </w:r>
      <w:r w:rsidR="00A01C3A" w:rsidRPr="00A01C3A">
        <w:rPr>
          <w:lang w:val="bg-BG"/>
        </w:rPr>
        <w:t xml:space="preserve"> наз</w:t>
      </w:r>
      <w:r w:rsidR="00D20417">
        <w:rPr>
          <w:lang w:val="bg-BG"/>
        </w:rPr>
        <w:t>начен</w:t>
      </w:r>
      <w:r w:rsidR="00D2455F" w:rsidRPr="00D2455F">
        <w:rPr>
          <w:lang w:val="bg-BG"/>
        </w:rPr>
        <w:t xml:space="preserve"> </w:t>
      </w:r>
      <w:r w:rsidR="00D2455F">
        <w:rPr>
          <w:lang w:val="bg-BG"/>
        </w:rPr>
        <w:t>з</w:t>
      </w:r>
      <w:r w:rsidR="00D2455F" w:rsidRPr="00D2455F">
        <w:rPr>
          <w:lang w:val="bg-BG"/>
        </w:rPr>
        <w:t>а движение</w:t>
      </w:r>
      <w:r w:rsidR="00D20417">
        <w:rPr>
          <w:lang w:val="bg-BG"/>
        </w:rPr>
        <w:t xml:space="preserve"> от ДП НКЖИ на </w:t>
      </w:r>
      <w:r w:rsidR="00A01C3A" w:rsidRPr="00A01C3A">
        <w:rPr>
          <w:lang w:val="bg-BG"/>
        </w:rPr>
        <w:t xml:space="preserve">20.01.2022 г. </w:t>
      </w:r>
      <w:r w:rsidR="001E41E4">
        <w:rPr>
          <w:lang w:val="bg-BG"/>
        </w:rPr>
        <w:t>с направление</w:t>
      </w:r>
      <w:r w:rsidR="004C473B">
        <w:rPr>
          <w:lang w:val="bg-BG"/>
        </w:rPr>
        <w:t xml:space="preserve"> </w:t>
      </w:r>
      <w:r w:rsidR="00A01C3A" w:rsidRPr="00A01C3A">
        <w:rPr>
          <w:lang w:val="bg-BG"/>
        </w:rPr>
        <w:t>Илиянци</w:t>
      </w:r>
      <w:r w:rsidR="004C473B">
        <w:rPr>
          <w:lang w:val="bg-BG"/>
        </w:rPr>
        <w:t xml:space="preserve"> –</w:t>
      </w:r>
      <w:r w:rsidR="00D20417">
        <w:rPr>
          <w:lang w:val="bg-BG"/>
        </w:rPr>
        <w:t xml:space="preserve"> Русе разпределителна.</w:t>
      </w:r>
    </w:p>
    <w:p w14:paraId="663EC438" w14:textId="7B7BED71" w:rsidR="00C154DD" w:rsidRDefault="00C154DD" w:rsidP="00A01C3A">
      <w:pPr>
        <w:ind w:firstLine="720"/>
        <w:rPr>
          <w:lang w:val="bg-BG"/>
        </w:rPr>
      </w:pPr>
      <w:r>
        <w:rPr>
          <w:lang w:val="bg-BG"/>
        </w:rPr>
        <w:t xml:space="preserve">На девети коловоз в гара Илиянци е композиран ДТВ № 20698, теглен с локомотив № </w:t>
      </w:r>
      <w:r w:rsidRPr="00C154DD">
        <w:rPr>
          <w:lang w:val="bg-BG"/>
        </w:rPr>
        <w:t xml:space="preserve">91522086005-9 </w:t>
      </w:r>
      <w:r>
        <w:rPr>
          <w:lang w:val="bg-BG"/>
        </w:rPr>
        <w:t>в състав 10 вагона</w:t>
      </w:r>
      <w:r w:rsidR="0073759F">
        <w:rPr>
          <w:lang w:val="bg-BG"/>
        </w:rPr>
        <w:t xml:space="preserve">, 108 тона. </w:t>
      </w:r>
      <w:r w:rsidR="0073759F" w:rsidRPr="0073759F">
        <w:rPr>
          <w:lang w:val="bg-BG"/>
        </w:rPr>
        <w:t xml:space="preserve">Влакът е назначен от ДП НКЖИ на 20.01.2022 г. с маршрут </w:t>
      </w:r>
      <w:r w:rsidR="001E41E4">
        <w:rPr>
          <w:lang w:val="bg-BG"/>
        </w:rPr>
        <w:t>н</w:t>
      </w:r>
      <w:r w:rsidR="001E41E4" w:rsidRPr="001E41E4">
        <w:rPr>
          <w:lang w:val="bg-BG"/>
        </w:rPr>
        <w:t xml:space="preserve">а движение </w:t>
      </w:r>
      <w:r w:rsidR="0073759F" w:rsidRPr="0073759F">
        <w:rPr>
          <w:lang w:val="bg-BG"/>
        </w:rPr>
        <w:t>Русе разпределителна</w:t>
      </w:r>
      <w:r w:rsidR="0073759F">
        <w:rPr>
          <w:lang w:val="bg-BG"/>
        </w:rPr>
        <w:t xml:space="preserve"> </w:t>
      </w:r>
      <w:r w:rsidR="0073759F" w:rsidRPr="000659A0">
        <w:rPr>
          <w:lang w:val="bg-BG"/>
        </w:rPr>
        <w:t>– Илиянци</w:t>
      </w:r>
      <w:r w:rsidR="00AC05C3" w:rsidRPr="000659A0">
        <w:rPr>
          <w:lang w:val="bg-BG"/>
        </w:rPr>
        <w:t xml:space="preserve"> -</w:t>
      </w:r>
      <w:r w:rsidR="0073759F" w:rsidRPr="000659A0">
        <w:rPr>
          <w:lang w:val="bg-BG"/>
        </w:rPr>
        <w:t xml:space="preserve"> </w:t>
      </w:r>
      <w:r w:rsidR="00AC05C3" w:rsidRPr="000659A0">
        <w:rPr>
          <w:lang w:val="bg-BG"/>
        </w:rPr>
        <w:t xml:space="preserve">Световрачене – Кремиковци – Яна </w:t>
      </w:r>
      <w:r w:rsidR="0073759F" w:rsidRPr="000659A0">
        <w:rPr>
          <w:lang w:val="bg-BG"/>
        </w:rPr>
        <w:t>–</w:t>
      </w:r>
      <w:r w:rsidR="0073759F">
        <w:rPr>
          <w:lang w:val="bg-BG"/>
        </w:rPr>
        <w:t xml:space="preserve"> Пирдоп</w:t>
      </w:r>
      <w:r w:rsidR="0073759F" w:rsidRPr="0073759F">
        <w:rPr>
          <w:lang w:val="bg-BG"/>
        </w:rPr>
        <w:t xml:space="preserve">. </w:t>
      </w:r>
      <w:r w:rsidR="0073759F">
        <w:rPr>
          <w:lang w:val="bg-BG"/>
        </w:rPr>
        <w:t>На влака</w:t>
      </w:r>
      <w:r w:rsidR="0073759F" w:rsidRPr="0073759F">
        <w:rPr>
          <w:lang w:val="bg-BG"/>
        </w:rPr>
        <w:t xml:space="preserve"> е извършена пълна проба „А” от ТМРВ, служител на железопътното предприятие ,,Булмаркет Рейл Карго“ ЕООД</w:t>
      </w:r>
      <w:r w:rsidR="00201109">
        <w:rPr>
          <w:lang w:val="bg-BG"/>
        </w:rPr>
        <w:t>,</w:t>
      </w:r>
      <w:r w:rsidR="0073759F" w:rsidRPr="0073759F">
        <w:rPr>
          <w:lang w:val="bg-BG"/>
        </w:rPr>
        <w:t xml:space="preserve"> извършващо превоза.</w:t>
      </w:r>
      <w:r>
        <w:rPr>
          <w:lang w:val="bg-BG"/>
        </w:rPr>
        <w:t xml:space="preserve"> </w:t>
      </w:r>
      <w:r w:rsidR="00A01C3A" w:rsidRPr="00A01C3A">
        <w:rPr>
          <w:lang w:val="bg-BG"/>
        </w:rPr>
        <w:t xml:space="preserve"> </w:t>
      </w:r>
    </w:p>
    <w:p w14:paraId="51103043" w14:textId="583E1547" w:rsidR="00A01C3A" w:rsidRPr="00A01C3A" w:rsidRDefault="00A01C3A" w:rsidP="00A01C3A">
      <w:pPr>
        <w:ind w:firstLine="720"/>
        <w:rPr>
          <w:lang w:val="bg-BG"/>
        </w:rPr>
      </w:pPr>
      <w:r w:rsidRPr="00A01C3A">
        <w:rPr>
          <w:lang w:val="bg-BG"/>
        </w:rPr>
        <w:t xml:space="preserve">В </w:t>
      </w:r>
      <w:r w:rsidRPr="00386EA0">
        <w:rPr>
          <w:lang w:val="bg-BG"/>
        </w:rPr>
        <w:t>03:13</w:t>
      </w:r>
      <w:r w:rsidRPr="004C473B">
        <w:rPr>
          <w:lang w:val="bg-BG"/>
        </w:rPr>
        <w:t xml:space="preserve"> часа </w:t>
      </w:r>
      <w:r w:rsidR="00386EA0">
        <w:rPr>
          <w:lang w:val="bg-BG"/>
        </w:rPr>
        <w:t xml:space="preserve">(по данни </w:t>
      </w:r>
      <w:r w:rsidR="001E41E4">
        <w:rPr>
          <w:lang w:val="bg-BG"/>
        </w:rPr>
        <w:t xml:space="preserve">снети </w:t>
      </w:r>
      <w:r w:rsidR="00386EA0">
        <w:rPr>
          <w:lang w:val="bg-BG"/>
        </w:rPr>
        <w:t xml:space="preserve">от дневниците на дежурния ръководител движение) </w:t>
      </w:r>
      <w:r w:rsidR="0073759F">
        <w:rPr>
          <w:lang w:val="bg-BG"/>
        </w:rPr>
        <w:t>от осми приемно-отправен коловоз в</w:t>
      </w:r>
      <w:r w:rsidR="0073759F" w:rsidRPr="0073759F">
        <w:rPr>
          <w:lang w:val="bg-BG"/>
        </w:rPr>
        <w:t xml:space="preserve"> гара Илиянци заминава </w:t>
      </w:r>
      <w:r w:rsidRPr="004C473B">
        <w:rPr>
          <w:lang w:val="bg-BG"/>
        </w:rPr>
        <w:t>ДТВ № 20691</w:t>
      </w:r>
      <w:r w:rsidR="0073759F">
        <w:rPr>
          <w:lang w:val="bg-BG"/>
        </w:rPr>
        <w:t xml:space="preserve"> </w:t>
      </w:r>
      <w:r w:rsidR="0073759F" w:rsidRPr="000659A0">
        <w:rPr>
          <w:lang w:val="bg-BG"/>
        </w:rPr>
        <w:t xml:space="preserve">в посока </w:t>
      </w:r>
      <w:r w:rsidR="00AC05C3" w:rsidRPr="000659A0">
        <w:rPr>
          <w:lang w:val="bg-BG"/>
        </w:rPr>
        <w:t>гара Курило за</w:t>
      </w:r>
      <w:r w:rsidR="00AC05C3">
        <w:rPr>
          <w:lang w:val="bg-BG"/>
        </w:rPr>
        <w:t xml:space="preserve"> </w:t>
      </w:r>
      <w:r w:rsidR="0073759F">
        <w:rPr>
          <w:lang w:val="bg-BG"/>
        </w:rPr>
        <w:t>Русе разпределителна</w:t>
      </w:r>
      <w:r w:rsidR="00D20417">
        <w:rPr>
          <w:lang w:val="bg-BG"/>
        </w:rPr>
        <w:t xml:space="preserve"> при отворен</w:t>
      </w:r>
      <w:r w:rsidRPr="00A01C3A">
        <w:rPr>
          <w:lang w:val="bg-BG"/>
        </w:rPr>
        <w:t xml:space="preserve"> изходен сигнал и дадена заповед за заминаване от </w:t>
      </w:r>
      <w:r w:rsidR="000325FA">
        <w:rPr>
          <w:lang w:val="bg-BG"/>
        </w:rPr>
        <w:t xml:space="preserve">дежурен </w:t>
      </w:r>
      <w:r w:rsidRPr="00A01C3A">
        <w:rPr>
          <w:lang w:val="bg-BG"/>
        </w:rPr>
        <w:t>ръководител движение второ л</w:t>
      </w:r>
      <w:r w:rsidR="00D20417">
        <w:rPr>
          <w:lang w:val="bg-BG"/>
        </w:rPr>
        <w:t>ице в гарата</w:t>
      </w:r>
      <w:r w:rsidRPr="00A01C3A">
        <w:rPr>
          <w:lang w:val="bg-BG"/>
        </w:rPr>
        <w:t>. Заповедта за з</w:t>
      </w:r>
      <w:r w:rsidR="0073759F">
        <w:rPr>
          <w:lang w:val="bg-BG"/>
        </w:rPr>
        <w:t xml:space="preserve">аминаване е възприета от </w:t>
      </w:r>
      <w:r w:rsidR="00D20417">
        <w:rPr>
          <w:lang w:val="bg-BG"/>
        </w:rPr>
        <w:t>локомотивния машинист</w:t>
      </w:r>
      <w:r w:rsidRPr="00A01C3A">
        <w:rPr>
          <w:lang w:val="bg-BG"/>
        </w:rPr>
        <w:t xml:space="preserve"> </w:t>
      </w:r>
      <w:r w:rsidR="0073759F">
        <w:rPr>
          <w:lang w:val="bg-BG"/>
        </w:rPr>
        <w:t xml:space="preserve">второ лице </w:t>
      </w:r>
      <w:r w:rsidRPr="00A01C3A">
        <w:rPr>
          <w:lang w:val="bg-BG"/>
        </w:rPr>
        <w:t>и предадена</w:t>
      </w:r>
      <w:r w:rsidR="00D20417">
        <w:rPr>
          <w:lang w:val="bg-BG"/>
        </w:rPr>
        <w:t xml:space="preserve"> на локомотивния машинист</w:t>
      </w:r>
      <w:r w:rsidR="0073759F">
        <w:rPr>
          <w:lang w:val="bg-BG"/>
        </w:rPr>
        <w:t xml:space="preserve"> първо лице</w:t>
      </w:r>
      <w:r w:rsidRPr="00A01C3A">
        <w:rPr>
          <w:lang w:val="bg-BG"/>
        </w:rPr>
        <w:t xml:space="preserve">. </w:t>
      </w:r>
    </w:p>
    <w:p w14:paraId="4CE66E84" w14:textId="27AACAE3" w:rsidR="00D8396F" w:rsidRDefault="00A01C3A" w:rsidP="00A01C3A">
      <w:pPr>
        <w:ind w:firstLine="720"/>
        <w:rPr>
          <w:lang w:val="bg-BG"/>
        </w:rPr>
      </w:pPr>
      <w:r w:rsidRPr="00A01C3A">
        <w:rPr>
          <w:lang w:val="bg-BG"/>
        </w:rPr>
        <w:t xml:space="preserve">В </w:t>
      </w:r>
      <w:r w:rsidRPr="00386EA0">
        <w:rPr>
          <w:lang w:val="bg-BG"/>
        </w:rPr>
        <w:t>0</w:t>
      </w:r>
      <w:r w:rsidR="0009784F" w:rsidRPr="00386EA0">
        <w:rPr>
          <w:lang w:val="bg-BG"/>
        </w:rPr>
        <w:t>3:13</w:t>
      </w:r>
      <w:r w:rsidR="001E41E4">
        <w:rPr>
          <w:lang w:val="bg-BG"/>
        </w:rPr>
        <w:t xml:space="preserve"> часа</w:t>
      </w:r>
      <w:r w:rsidR="00386EA0">
        <w:rPr>
          <w:lang w:val="bg-BG"/>
        </w:rPr>
        <w:t xml:space="preserve"> </w:t>
      </w:r>
      <w:r w:rsidR="0073759F">
        <w:rPr>
          <w:lang w:val="bg-BG"/>
        </w:rPr>
        <w:t xml:space="preserve">от девети коловоз в гара Илиянци </w:t>
      </w:r>
      <w:r w:rsidR="000325FA">
        <w:rPr>
          <w:lang w:val="bg-BG"/>
        </w:rPr>
        <w:t>потегля</w:t>
      </w:r>
      <w:r w:rsidR="0073759F" w:rsidRPr="0073759F">
        <w:rPr>
          <w:lang w:val="bg-BG"/>
        </w:rPr>
        <w:t xml:space="preserve"> </w:t>
      </w:r>
      <w:r w:rsidR="0009784F" w:rsidRPr="004C473B">
        <w:rPr>
          <w:lang w:val="bg-BG"/>
        </w:rPr>
        <w:t>ДТВ № 20698</w:t>
      </w:r>
      <w:r w:rsidRPr="004C473B">
        <w:rPr>
          <w:lang w:val="bg-BG"/>
        </w:rPr>
        <w:t xml:space="preserve"> </w:t>
      </w:r>
      <w:r w:rsidRPr="00A01C3A">
        <w:rPr>
          <w:lang w:val="bg-BG"/>
        </w:rPr>
        <w:t>без</w:t>
      </w:r>
      <w:r w:rsidR="004C473B">
        <w:rPr>
          <w:lang w:val="bg-BG"/>
        </w:rPr>
        <w:t xml:space="preserve"> разрешав</w:t>
      </w:r>
      <w:r w:rsidR="00674688">
        <w:rPr>
          <w:lang w:val="bg-BG"/>
        </w:rPr>
        <w:t>ащо</w:t>
      </w:r>
      <w:r w:rsidR="0073759F">
        <w:rPr>
          <w:lang w:val="bg-BG"/>
        </w:rPr>
        <w:t xml:space="preserve"> </w:t>
      </w:r>
      <w:r w:rsidR="00674688">
        <w:rPr>
          <w:lang w:val="bg-BG"/>
        </w:rPr>
        <w:t xml:space="preserve"> показание на сигнализацията</w:t>
      </w:r>
      <w:r w:rsidRPr="00A01C3A">
        <w:rPr>
          <w:lang w:val="bg-BG"/>
        </w:rPr>
        <w:t xml:space="preserve"> от </w:t>
      </w:r>
      <w:r w:rsidR="00A8030D">
        <w:rPr>
          <w:lang w:val="bg-BG"/>
        </w:rPr>
        <w:t xml:space="preserve">девети коловоз в посока </w:t>
      </w:r>
      <w:r w:rsidR="00A8030D" w:rsidRPr="000659A0">
        <w:rPr>
          <w:lang w:val="bg-BG"/>
        </w:rPr>
        <w:t xml:space="preserve">гара </w:t>
      </w:r>
      <w:r w:rsidR="00AC05C3" w:rsidRPr="000659A0">
        <w:rPr>
          <w:lang w:val="bg-BG"/>
        </w:rPr>
        <w:t>Световрачене за</w:t>
      </w:r>
      <w:r w:rsidR="00AC05C3">
        <w:rPr>
          <w:lang w:val="bg-BG"/>
        </w:rPr>
        <w:t xml:space="preserve"> </w:t>
      </w:r>
      <w:r w:rsidR="00A8030D">
        <w:rPr>
          <w:lang w:val="bg-BG"/>
        </w:rPr>
        <w:t>Пирдоп</w:t>
      </w:r>
      <w:r w:rsidR="006E54ED">
        <w:rPr>
          <w:lang w:val="bg-BG"/>
        </w:rPr>
        <w:t xml:space="preserve">. </w:t>
      </w:r>
      <w:r w:rsidR="0073759F">
        <w:rPr>
          <w:lang w:val="bg-BG"/>
        </w:rPr>
        <w:t xml:space="preserve">При заминаването </w:t>
      </w:r>
      <w:r w:rsidR="0073759F" w:rsidRPr="0073759F">
        <w:rPr>
          <w:lang w:val="bg-BG"/>
        </w:rPr>
        <w:t xml:space="preserve">локомотивния машинист първо лице </w:t>
      </w:r>
      <w:r w:rsidR="0073759F">
        <w:rPr>
          <w:lang w:val="bg-BG"/>
        </w:rPr>
        <w:t xml:space="preserve">е бил сам в кабината </w:t>
      </w:r>
      <w:r w:rsidR="00B41E5C">
        <w:rPr>
          <w:lang w:val="bg-BG"/>
        </w:rPr>
        <w:t xml:space="preserve">за управление </w:t>
      </w:r>
      <w:r w:rsidR="0073759F">
        <w:rPr>
          <w:lang w:val="bg-BG"/>
        </w:rPr>
        <w:t>на локомотива</w:t>
      </w:r>
      <w:r w:rsidR="00B41E5C">
        <w:rPr>
          <w:lang w:val="bg-BG"/>
        </w:rPr>
        <w:t xml:space="preserve">. През това време </w:t>
      </w:r>
      <w:r w:rsidR="00B41E5C" w:rsidRPr="00B41E5C">
        <w:rPr>
          <w:lang w:val="bg-BG"/>
        </w:rPr>
        <w:t>локомотивния</w:t>
      </w:r>
      <w:r w:rsidR="00201109">
        <w:rPr>
          <w:lang w:val="bg-BG"/>
        </w:rPr>
        <w:t>т</w:t>
      </w:r>
      <w:r w:rsidR="00B41E5C" w:rsidRPr="00B41E5C">
        <w:rPr>
          <w:lang w:val="bg-BG"/>
        </w:rPr>
        <w:t xml:space="preserve"> машинист второ лице </w:t>
      </w:r>
      <w:r w:rsidR="00B41E5C">
        <w:rPr>
          <w:lang w:val="bg-BG"/>
        </w:rPr>
        <w:t xml:space="preserve">е бил в машинното отделение на локомотива за сваляне на данни </w:t>
      </w:r>
      <w:r w:rsidR="00386EA0">
        <w:rPr>
          <w:lang w:val="bg-BG"/>
        </w:rPr>
        <w:t>за изразходваната електрическа енергия.</w:t>
      </w:r>
      <w:r w:rsidR="00B41E5C">
        <w:rPr>
          <w:lang w:val="bg-BG"/>
        </w:rPr>
        <w:t xml:space="preserve"> </w:t>
      </w:r>
      <w:r w:rsidR="006E54ED">
        <w:rPr>
          <w:lang w:val="bg-BG"/>
        </w:rPr>
        <w:t>П</w:t>
      </w:r>
      <w:r w:rsidR="0009784F">
        <w:rPr>
          <w:lang w:val="bg-BG"/>
        </w:rPr>
        <w:t xml:space="preserve">ри </w:t>
      </w:r>
      <w:r w:rsidR="004019ED">
        <w:rPr>
          <w:lang w:val="bg-BG"/>
        </w:rPr>
        <w:t xml:space="preserve">едновременно </w:t>
      </w:r>
      <w:r w:rsidR="0009784F">
        <w:rPr>
          <w:lang w:val="bg-BG"/>
        </w:rPr>
        <w:t>навлизане на</w:t>
      </w:r>
      <w:r w:rsidRPr="00A01C3A">
        <w:rPr>
          <w:lang w:val="bg-BG"/>
        </w:rPr>
        <w:t xml:space="preserve"> </w:t>
      </w:r>
      <w:r w:rsidR="006E54ED">
        <w:rPr>
          <w:lang w:val="bg-BG"/>
        </w:rPr>
        <w:t>л</w:t>
      </w:r>
      <w:r w:rsidRPr="00A01C3A">
        <w:rPr>
          <w:lang w:val="bg-BG"/>
        </w:rPr>
        <w:t xml:space="preserve">окомотивите на </w:t>
      </w:r>
      <w:r w:rsidR="00D20417">
        <w:rPr>
          <w:lang w:val="bg-BG"/>
        </w:rPr>
        <w:t xml:space="preserve">двата влака </w:t>
      </w:r>
      <w:r w:rsidR="004019ED">
        <w:rPr>
          <w:lang w:val="bg-BG"/>
        </w:rPr>
        <w:t xml:space="preserve">на </w:t>
      </w:r>
      <w:r w:rsidR="004019ED" w:rsidRPr="004019ED">
        <w:rPr>
          <w:lang w:val="bg-BG"/>
        </w:rPr>
        <w:t xml:space="preserve">стрелка № 39 </w:t>
      </w:r>
      <w:r w:rsidR="00D20417">
        <w:rPr>
          <w:lang w:val="bg-BG"/>
        </w:rPr>
        <w:t>се сблъскват странично</w:t>
      </w:r>
      <w:r w:rsidRPr="00A01C3A">
        <w:rPr>
          <w:lang w:val="bg-BG"/>
        </w:rPr>
        <w:t xml:space="preserve"> и дерайлират </w:t>
      </w:r>
      <w:r w:rsidR="006E54ED">
        <w:rPr>
          <w:lang w:val="bg-BG"/>
        </w:rPr>
        <w:t>вляво и вдясно на</w:t>
      </w:r>
      <w:r w:rsidR="00D20417">
        <w:rPr>
          <w:lang w:val="bg-BG"/>
        </w:rPr>
        <w:t xml:space="preserve"> жп стрелката</w:t>
      </w:r>
      <w:r w:rsidR="00550B9F">
        <w:rPr>
          <w:lang w:val="bg-BG"/>
        </w:rPr>
        <w:t xml:space="preserve"> </w:t>
      </w:r>
      <w:r w:rsidR="00674688" w:rsidRPr="00674688">
        <w:rPr>
          <w:lang w:val="bg-BG"/>
        </w:rPr>
        <w:t xml:space="preserve">с всички колооси </w:t>
      </w:r>
      <w:r w:rsidR="00550B9F">
        <w:rPr>
          <w:lang w:val="bg-BG"/>
        </w:rPr>
        <w:t>(фиг. 1.1)</w:t>
      </w:r>
      <w:r w:rsidR="00B41E5C">
        <w:rPr>
          <w:lang w:val="bg-BG"/>
        </w:rPr>
        <w:t>.</w:t>
      </w:r>
    </w:p>
    <w:p w14:paraId="5C49CD4C" w14:textId="7A81783D" w:rsidR="00D8396F" w:rsidRDefault="00D8396F" w:rsidP="00A01C3A">
      <w:pPr>
        <w:ind w:firstLine="720"/>
        <w:rPr>
          <w:lang w:val="bg-BG"/>
        </w:rPr>
      </w:pPr>
    </w:p>
    <w:p w14:paraId="37D17BB8" w14:textId="23E3CE6A" w:rsidR="00D8396F" w:rsidRDefault="00D8396F" w:rsidP="00D8396F">
      <w:pPr>
        <w:ind w:firstLine="1276"/>
        <w:rPr>
          <w:lang w:val="bg-BG"/>
        </w:rPr>
      </w:pPr>
      <w:r>
        <w:rPr>
          <w:noProof/>
          <w:lang w:val="bg-BG" w:eastAsia="bg-BG"/>
        </w:rPr>
        <w:drawing>
          <wp:inline distT="0" distB="0" distL="0" distR="0" wp14:anchorId="3C01E079" wp14:editId="568510DF">
            <wp:extent cx="4500466" cy="3005043"/>
            <wp:effectExtent l="0" t="0" r="0" b="5080"/>
            <wp:docPr id="8" name="Картина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14828" cy="3014633"/>
                    </a:xfrm>
                    <a:prstGeom prst="rect">
                      <a:avLst/>
                    </a:prstGeom>
                    <a:noFill/>
                  </pic:spPr>
                </pic:pic>
              </a:graphicData>
            </a:graphic>
          </wp:inline>
        </w:drawing>
      </w:r>
    </w:p>
    <w:p w14:paraId="382B5033" w14:textId="046B5985" w:rsidR="004C1397" w:rsidRDefault="00D8396F" w:rsidP="004C1397">
      <w:pPr>
        <w:tabs>
          <w:tab w:val="left" w:pos="3773"/>
        </w:tabs>
        <w:spacing w:after="120"/>
        <w:rPr>
          <w:b/>
          <w:lang w:val="bg-BG"/>
        </w:rPr>
      </w:pPr>
      <w:r w:rsidRPr="00D8396F">
        <w:rPr>
          <w:b/>
          <w:lang w:val="bg-BG"/>
        </w:rPr>
        <w:t xml:space="preserve">          </w:t>
      </w:r>
      <w:r w:rsidR="00674688">
        <w:rPr>
          <w:b/>
          <w:lang w:val="bg-BG"/>
        </w:rPr>
        <w:t xml:space="preserve">        </w:t>
      </w:r>
      <w:r w:rsidRPr="00D8396F">
        <w:rPr>
          <w:b/>
          <w:lang w:val="bg-BG"/>
        </w:rPr>
        <w:t>Фиг. 1.1. Д</w:t>
      </w:r>
      <w:r w:rsidR="004C1397">
        <w:rPr>
          <w:b/>
          <w:lang w:val="bg-BG"/>
        </w:rPr>
        <w:t>ерайлиране на локомотивите на двата влака</w:t>
      </w:r>
    </w:p>
    <w:p w14:paraId="77C26017" w14:textId="35142C2F" w:rsidR="00D8396F" w:rsidRPr="00965FB2" w:rsidRDefault="00965FB2" w:rsidP="004C1397">
      <w:pPr>
        <w:tabs>
          <w:tab w:val="left" w:pos="709"/>
          <w:tab w:val="left" w:pos="3773"/>
        </w:tabs>
        <w:rPr>
          <w:lang w:val="bg-BG"/>
        </w:rPr>
      </w:pPr>
      <w:r w:rsidRPr="00965FB2">
        <w:rPr>
          <w:lang w:val="bg-BG"/>
        </w:rPr>
        <w:t xml:space="preserve">Двата влака се обслужват </w:t>
      </w:r>
      <w:r>
        <w:rPr>
          <w:lang w:val="bg-BG"/>
        </w:rPr>
        <w:t>с локомотиви и персонал на</w:t>
      </w:r>
      <w:r w:rsidRPr="00965FB2">
        <w:rPr>
          <w:lang w:val="bg-BG"/>
        </w:rPr>
        <w:t xml:space="preserve"> железопътното предприятие за товарни превози ,,Булмаркет Рейл Карго“ ЕООД.</w:t>
      </w:r>
    </w:p>
    <w:p w14:paraId="114E91B2" w14:textId="4F53D8AD" w:rsidR="00A152E9" w:rsidRDefault="00A01C3A" w:rsidP="00A152E9">
      <w:pPr>
        <w:rPr>
          <w:lang w:val="bg-BG"/>
        </w:rPr>
      </w:pPr>
      <w:r w:rsidRPr="00A01C3A">
        <w:rPr>
          <w:lang w:val="bg-BG"/>
        </w:rPr>
        <w:lastRenderedPageBreak/>
        <w:t xml:space="preserve">Вследствие </w:t>
      </w:r>
      <w:r w:rsidR="00674688">
        <w:rPr>
          <w:lang w:val="bg-BG"/>
        </w:rPr>
        <w:t>на</w:t>
      </w:r>
      <w:r w:rsidR="004C1397">
        <w:rPr>
          <w:lang w:val="bg-BG"/>
        </w:rPr>
        <w:t xml:space="preserve"> </w:t>
      </w:r>
      <w:r w:rsidR="00674688">
        <w:rPr>
          <w:lang w:val="bg-BG"/>
        </w:rPr>
        <w:t>дерайлирането</w:t>
      </w:r>
      <w:r w:rsidRPr="00A01C3A">
        <w:rPr>
          <w:lang w:val="bg-BG"/>
        </w:rPr>
        <w:t xml:space="preserve"> </w:t>
      </w:r>
      <w:r w:rsidR="004C1397">
        <w:rPr>
          <w:lang w:val="bg-BG"/>
        </w:rPr>
        <w:t>се скъсва</w:t>
      </w:r>
      <w:r w:rsidRPr="00A01C3A">
        <w:rPr>
          <w:lang w:val="bg-BG"/>
        </w:rPr>
        <w:t xml:space="preserve"> фиксира</w:t>
      </w:r>
      <w:r w:rsidR="004C1397">
        <w:rPr>
          <w:lang w:val="bg-BG"/>
        </w:rPr>
        <w:t xml:space="preserve">що въже на контактната мрежа и </w:t>
      </w:r>
      <w:r w:rsidR="00674688">
        <w:rPr>
          <w:lang w:val="bg-BG"/>
        </w:rPr>
        <w:t xml:space="preserve">същото </w:t>
      </w:r>
      <w:r w:rsidR="004C1397">
        <w:rPr>
          <w:lang w:val="bg-BG"/>
        </w:rPr>
        <w:t>провисва.</w:t>
      </w:r>
      <w:r w:rsidRPr="00A01C3A">
        <w:rPr>
          <w:lang w:val="bg-BG"/>
        </w:rPr>
        <w:t xml:space="preserve"> </w:t>
      </w:r>
      <w:r w:rsidR="00674688">
        <w:rPr>
          <w:lang w:val="bg-BG"/>
        </w:rPr>
        <w:t>В</w:t>
      </w:r>
      <w:r w:rsidR="00674688" w:rsidRPr="00674688">
        <w:rPr>
          <w:lang w:val="bg-BG"/>
        </w:rPr>
        <w:t xml:space="preserve"> 04:50 часа </w:t>
      </w:r>
      <w:r w:rsidR="00674688">
        <w:rPr>
          <w:lang w:val="bg-BG"/>
        </w:rPr>
        <w:t>н</w:t>
      </w:r>
      <w:r w:rsidRPr="00A01C3A">
        <w:rPr>
          <w:lang w:val="bg-BG"/>
        </w:rPr>
        <w:t xml:space="preserve">апрежението </w:t>
      </w:r>
      <w:r w:rsidR="0009784F">
        <w:rPr>
          <w:lang w:val="bg-BG"/>
        </w:rPr>
        <w:t>в контактната мрежа</w:t>
      </w:r>
      <w:r w:rsidR="004C1397">
        <w:rPr>
          <w:lang w:val="bg-BG"/>
        </w:rPr>
        <w:t xml:space="preserve"> е </w:t>
      </w:r>
      <w:r w:rsidR="00674688">
        <w:rPr>
          <w:lang w:val="bg-BG"/>
        </w:rPr>
        <w:t>изключено</w:t>
      </w:r>
      <w:r w:rsidR="004C1397">
        <w:rPr>
          <w:lang w:val="bg-BG"/>
        </w:rPr>
        <w:t xml:space="preserve"> от пети до десети коловоз</w:t>
      </w:r>
      <w:r w:rsidR="00674688">
        <w:rPr>
          <w:lang w:val="bg-BG"/>
        </w:rPr>
        <w:t xml:space="preserve"> за възстановяване на повредата</w:t>
      </w:r>
      <w:r w:rsidR="00201109">
        <w:rPr>
          <w:lang w:val="bg-BG"/>
        </w:rPr>
        <w:t>.</w:t>
      </w:r>
      <w:r w:rsidR="003E476A">
        <w:rPr>
          <w:lang w:val="bg-BG"/>
        </w:rPr>
        <w:t xml:space="preserve"> </w:t>
      </w:r>
      <w:r w:rsidR="00201109">
        <w:rPr>
          <w:lang w:val="bg-BG"/>
        </w:rPr>
        <w:t>В</w:t>
      </w:r>
      <w:r w:rsidRPr="00A01C3A">
        <w:rPr>
          <w:lang w:val="bg-BG"/>
        </w:rPr>
        <w:t xml:space="preserve"> 05:50 часа</w:t>
      </w:r>
      <w:r w:rsidR="003E476A">
        <w:rPr>
          <w:lang w:val="bg-BG"/>
        </w:rPr>
        <w:t xml:space="preserve"> </w:t>
      </w:r>
      <w:r w:rsidR="003E476A" w:rsidRPr="003E476A">
        <w:rPr>
          <w:lang w:val="bg-BG"/>
        </w:rPr>
        <w:t xml:space="preserve">е възстановено напрежението </w:t>
      </w:r>
      <w:r w:rsidR="004019ED" w:rsidRPr="004019ED">
        <w:rPr>
          <w:lang w:val="bg-BG"/>
        </w:rPr>
        <w:t xml:space="preserve">в контактната мрежа </w:t>
      </w:r>
      <w:r w:rsidR="003E476A" w:rsidRPr="003E476A">
        <w:rPr>
          <w:lang w:val="bg-BG"/>
        </w:rPr>
        <w:t>и движение</w:t>
      </w:r>
      <w:r w:rsidR="003E476A">
        <w:rPr>
          <w:lang w:val="bg-BG"/>
        </w:rPr>
        <w:t>то на влаковете по пети коловоз.</w:t>
      </w:r>
      <w:r w:rsidRPr="00A01C3A">
        <w:rPr>
          <w:lang w:val="bg-BG"/>
        </w:rPr>
        <w:t xml:space="preserve"> </w:t>
      </w:r>
    </w:p>
    <w:p w14:paraId="285FB50E" w14:textId="1AA7D901" w:rsidR="00D8396F" w:rsidRDefault="00E239B5" w:rsidP="00A01C3A">
      <w:pPr>
        <w:ind w:firstLine="720"/>
        <w:rPr>
          <w:lang w:val="bg-BG"/>
        </w:rPr>
      </w:pPr>
      <w:r>
        <w:rPr>
          <w:lang w:val="bg-BG"/>
        </w:rPr>
        <w:t>В</w:t>
      </w:r>
      <w:r w:rsidRPr="00E239B5">
        <w:rPr>
          <w:lang w:val="bg-BG"/>
        </w:rPr>
        <w:t xml:space="preserve"> 10:46 ч</w:t>
      </w:r>
      <w:r>
        <w:rPr>
          <w:lang w:val="bg-BG"/>
        </w:rPr>
        <w:t xml:space="preserve">аса </w:t>
      </w:r>
      <w:r w:rsidR="0044331D">
        <w:rPr>
          <w:lang w:val="bg-BG"/>
        </w:rPr>
        <w:t>от органите на досъд</w:t>
      </w:r>
      <w:r w:rsidR="00A152E9">
        <w:rPr>
          <w:lang w:val="bg-BG"/>
        </w:rPr>
        <w:t>ебното производство и ръководителя на разследването от НБРПВВЖТ</w:t>
      </w:r>
      <w:r w:rsidR="0044331D">
        <w:rPr>
          <w:lang w:val="bg-BG"/>
        </w:rPr>
        <w:t xml:space="preserve"> </w:t>
      </w:r>
      <w:r w:rsidR="00DE599B" w:rsidRPr="00DE599B">
        <w:rPr>
          <w:lang w:val="bg-BG"/>
        </w:rPr>
        <w:t xml:space="preserve">е дадено писмено разрешение </w:t>
      </w:r>
      <w:r w:rsidR="0044331D">
        <w:rPr>
          <w:lang w:val="bg-BG"/>
        </w:rPr>
        <w:t xml:space="preserve">на </w:t>
      </w:r>
      <w:r w:rsidR="0044331D" w:rsidRPr="0044331D">
        <w:rPr>
          <w:lang w:val="bg-BG"/>
        </w:rPr>
        <w:t xml:space="preserve">управителя на железопътната инфраструктура </w:t>
      </w:r>
      <w:r w:rsidR="0044331D">
        <w:rPr>
          <w:lang w:val="bg-BG"/>
        </w:rPr>
        <w:t>д</w:t>
      </w:r>
      <w:r w:rsidR="00A01C3A" w:rsidRPr="00A01C3A">
        <w:rPr>
          <w:lang w:val="bg-BG"/>
        </w:rPr>
        <w:t>а запо</w:t>
      </w:r>
      <w:r w:rsidR="0044331D">
        <w:rPr>
          <w:lang w:val="bg-BG"/>
        </w:rPr>
        <w:t>чне аварийно-</w:t>
      </w:r>
      <w:r w:rsidR="00A01C3A" w:rsidRPr="00A01C3A">
        <w:rPr>
          <w:lang w:val="bg-BG"/>
        </w:rPr>
        <w:t>възстано</w:t>
      </w:r>
      <w:r w:rsidR="0044331D">
        <w:rPr>
          <w:lang w:val="bg-BG"/>
        </w:rPr>
        <w:t>вителни работи</w:t>
      </w:r>
      <w:r>
        <w:rPr>
          <w:lang w:val="bg-BG"/>
        </w:rPr>
        <w:t xml:space="preserve"> на железопътната инфраструктура</w:t>
      </w:r>
      <w:r w:rsidR="0054234E">
        <w:rPr>
          <w:lang w:val="bg-BG"/>
        </w:rPr>
        <w:t xml:space="preserve"> и дерайлиралия подвижен състав</w:t>
      </w:r>
      <w:r w:rsidR="0044331D">
        <w:rPr>
          <w:lang w:val="bg-BG"/>
        </w:rPr>
        <w:t>.</w:t>
      </w:r>
      <w:r w:rsidR="00DE599B">
        <w:rPr>
          <w:lang w:val="bg-BG"/>
        </w:rPr>
        <w:t xml:space="preserve"> </w:t>
      </w:r>
    </w:p>
    <w:p w14:paraId="0855B3F7" w14:textId="54C588EE" w:rsidR="006E54ED" w:rsidRDefault="00CC5BE9" w:rsidP="00B653D9">
      <w:pPr>
        <w:ind w:firstLine="720"/>
        <w:rPr>
          <w:lang w:val="bg-BG"/>
        </w:rPr>
      </w:pPr>
      <w:r>
        <w:rPr>
          <w:lang w:val="bg-BG"/>
        </w:rPr>
        <w:t>Вследствие на дер</w:t>
      </w:r>
      <w:r w:rsidR="00C84AC9">
        <w:rPr>
          <w:lang w:val="bg-BG"/>
        </w:rPr>
        <w:t xml:space="preserve">айлирането </w:t>
      </w:r>
      <w:r w:rsidR="00FF0457">
        <w:rPr>
          <w:lang w:val="bg-BG"/>
        </w:rPr>
        <w:t xml:space="preserve">няма пострадал персонал </w:t>
      </w:r>
      <w:r w:rsidR="0044331D">
        <w:rPr>
          <w:lang w:val="bg-BG"/>
        </w:rPr>
        <w:t>от локомотив</w:t>
      </w:r>
      <w:r w:rsidR="000325FA">
        <w:rPr>
          <w:lang w:val="bg-BG"/>
        </w:rPr>
        <w:t>ите</w:t>
      </w:r>
      <w:r w:rsidR="006E54ED">
        <w:rPr>
          <w:lang w:val="bg-BG"/>
        </w:rPr>
        <w:t xml:space="preserve"> </w:t>
      </w:r>
      <w:r w:rsidR="0054234E">
        <w:rPr>
          <w:lang w:val="bg-BG"/>
        </w:rPr>
        <w:t>обслужвал</w:t>
      </w:r>
      <w:r w:rsidR="000325FA">
        <w:rPr>
          <w:lang w:val="bg-BG"/>
        </w:rPr>
        <w:t>и</w:t>
      </w:r>
      <w:r w:rsidR="00F25C85">
        <w:rPr>
          <w:lang w:val="bg-BG"/>
        </w:rPr>
        <w:t xml:space="preserve"> </w:t>
      </w:r>
      <w:r w:rsidR="006E54ED">
        <w:rPr>
          <w:lang w:val="bg-BG"/>
        </w:rPr>
        <w:t xml:space="preserve">двата </w:t>
      </w:r>
      <w:r w:rsidR="00300C43">
        <w:rPr>
          <w:lang w:val="bg-BG"/>
        </w:rPr>
        <w:t>влака</w:t>
      </w:r>
      <w:r w:rsidR="000325FA">
        <w:rPr>
          <w:lang w:val="bg-BG"/>
        </w:rPr>
        <w:t xml:space="preserve"> </w:t>
      </w:r>
      <w:r w:rsidR="000325FA" w:rsidRPr="000325FA">
        <w:rPr>
          <w:lang w:val="bg-BG"/>
        </w:rPr>
        <w:t xml:space="preserve">както и персонал </w:t>
      </w:r>
      <w:r w:rsidR="000325FA">
        <w:rPr>
          <w:lang w:val="bg-BG"/>
        </w:rPr>
        <w:t>от гарата</w:t>
      </w:r>
      <w:r w:rsidR="00F25C85">
        <w:rPr>
          <w:lang w:val="bg-BG"/>
        </w:rPr>
        <w:t>.</w:t>
      </w:r>
      <w:r w:rsidR="00C84AC9">
        <w:rPr>
          <w:lang w:val="bg-BG"/>
        </w:rPr>
        <w:t xml:space="preserve"> </w:t>
      </w:r>
      <w:r>
        <w:rPr>
          <w:lang w:val="bg-BG"/>
        </w:rPr>
        <w:t>Нанесени</w:t>
      </w:r>
      <w:r w:rsidR="006E54ED">
        <w:rPr>
          <w:lang w:val="bg-BG"/>
        </w:rPr>
        <w:t xml:space="preserve"> са </w:t>
      </w:r>
      <w:r w:rsidR="0054234E">
        <w:rPr>
          <w:lang w:val="bg-BG"/>
        </w:rPr>
        <w:t xml:space="preserve">сериозни </w:t>
      </w:r>
      <w:r w:rsidR="006E54ED">
        <w:rPr>
          <w:lang w:val="bg-BG"/>
        </w:rPr>
        <w:t xml:space="preserve">щети на дерайлиралите два локомотива и </w:t>
      </w:r>
      <w:r w:rsidR="0054234E">
        <w:rPr>
          <w:lang w:val="bg-BG"/>
        </w:rPr>
        <w:t xml:space="preserve">леки повреди </w:t>
      </w:r>
      <w:r w:rsidR="006E54ED">
        <w:rPr>
          <w:lang w:val="bg-BG"/>
        </w:rPr>
        <w:t xml:space="preserve">на </w:t>
      </w:r>
      <w:r w:rsidR="00C25377">
        <w:rPr>
          <w:lang w:val="bg-BG"/>
        </w:rPr>
        <w:t>недерайлиралия влаков</w:t>
      </w:r>
      <w:r w:rsidR="006E54ED">
        <w:rPr>
          <w:lang w:val="bg-BG"/>
        </w:rPr>
        <w:t xml:space="preserve"> локомотив </w:t>
      </w:r>
      <w:r w:rsidR="0054234E">
        <w:rPr>
          <w:lang w:val="bg-BG"/>
        </w:rPr>
        <w:t xml:space="preserve"> </w:t>
      </w:r>
      <w:r w:rsidR="006E54ED">
        <w:rPr>
          <w:lang w:val="bg-BG"/>
        </w:rPr>
        <w:t>на ДТВ 20691.</w:t>
      </w:r>
      <w:r w:rsidR="00FD6ACD">
        <w:rPr>
          <w:lang w:val="bg-BG"/>
        </w:rPr>
        <w:t xml:space="preserve"> </w:t>
      </w:r>
    </w:p>
    <w:p w14:paraId="61551DAB" w14:textId="272B17D8" w:rsidR="00CC5BE9" w:rsidRDefault="00C84AC9" w:rsidP="0044331D">
      <w:pPr>
        <w:rPr>
          <w:lang w:val="bg-BG"/>
        </w:rPr>
      </w:pPr>
      <w:r>
        <w:rPr>
          <w:lang w:val="bg-BG"/>
        </w:rPr>
        <w:t xml:space="preserve"> </w:t>
      </w:r>
      <w:r w:rsidR="006E54ED" w:rsidRPr="006E54ED">
        <w:rPr>
          <w:lang w:val="bg-BG"/>
        </w:rPr>
        <w:t xml:space="preserve">Нанесени са щети </w:t>
      </w:r>
      <w:r w:rsidR="00604DCD">
        <w:rPr>
          <w:lang w:val="bg-BG"/>
        </w:rPr>
        <w:t>на осигурителната техника</w:t>
      </w:r>
      <w:r w:rsidR="00C25377">
        <w:rPr>
          <w:lang w:val="bg-BG"/>
        </w:rPr>
        <w:t>, контактната мрежа и</w:t>
      </w:r>
      <w:r w:rsidR="00CC5BE9">
        <w:rPr>
          <w:lang w:val="bg-BG"/>
        </w:rPr>
        <w:t xml:space="preserve"> на железния път и съоръженията.</w:t>
      </w:r>
    </w:p>
    <w:p w14:paraId="76DA05C7" w14:textId="01F139D9" w:rsidR="006E54ED" w:rsidRDefault="006E54ED" w:rsidP="0044331D">
      <w:pPr>
        <w:rPr>
          <w:lang w:val="bg-BG"/>
        </w:rPr>
      </w:pPr>
      <w:r w:rsidRPr="006E54ED">
        <w:rPr>
          <w:lang w:val="bg-BG"/>
        </w:rPr>
        <w:t xml:space="preserve">Движението </w:t>
      </w:r>
      <w:r w:rsidR="00FD6ACD">
        <w:rPr>
          <w:lang w:val="bg-BG"/>
        </w:rPr>
        <w:t>на влаковете през стрелка № 39</w:t>
      </w:r>
      <w:r w:rsidRPr="006E54ED">
        <w:rPr>
          <w:lang w:val="bg-BG"/>
        </w:rPr>
        <w:t xml:space="preserve"> по осми и девети коловози е възстановено в 17:00 часа на 2</w:t>
      </w:r>
      <w:r w:rsidR="00C25377">
        <w:rPr>
          <w:lang w:val="bg-BG"/>
        </w:rPr>
        <w:t>2.01.2022 г</w:t>
      </w:r>
      <w:r w:rsidRPr="006E54ED">
        <w:rPr>
          <w:lang w:val="bg-BG"/>
        </w:rPr>
        <w:t xml:space="preserve">. </w:t>
      </w:r>
    </w:p>
    <w:p w14:paraId="52CFE1E7" w14:textId="6ED5CEF7" w:rsidR="00E70E2D" w:rsidRPr="006E54ED" w:rsidRDefault="003C706B" w:rsidP="006E54ED">
      <w:pPr>
        <w:pStyle w:val="ab"/>
        <w:numPr>
          <w:ilvl w:val="1"/>
          <w:numId w:val="1"/>
        </w:numPr>
        <w:spacing w:before="120"/>
        <w:rPr>
          <w:b/>
          <w:i/>
          <w:iCs/>
          <w:lang w:val="bg-BG"/>
        </w:rPr>
      </w:pPr>
      <w:r w:rsidRPr="006E54ED">
        <w:rPr>
          <w:b/>
          <w:i/>
          <w:iCs/>
          <w:lang w:val="bg-BG"/>
        </w:rPr>
        <w:t>Място и време на настъпване на събитието.</w:t>
      </w:r>
    </w:p>
    <w:p w14:paraId="7493A52A" w14:textId="77777777" w:rsidR="00D739CC" w:rsidRDefault="003A57BA" w:rsidP="004A0316">
      <w:pPr>
        <w:ind w:firstLine="720"/>
        <w:rPr>
          <w:lang w:val="bg-BG"/>
        </w:rPr>
      </w:pPr>
      <w:r>
        <w:rPr>
          <w:lang w:val="bg-BG"/>
        </w:rPr>
        <w:t>В</w:t>
      </w:r>
      <w:r w:rsidRPr="003A57BA">
        <w:rPr>
          <w:lang w:val="bg-BG"/>
        </w:rPr>
        <w:t xml:space="preserve"> гара Илиянци </w:t>
      </w:r>
      <w:r>
        <w:rPr>
          <w:lang w:val="bg-BG"/>
        </w:rPr>
        <w:t>н</w:t>
      </w:r>
      <w:r w:rsidR="00D8396F">
        <w:rPr>
          <w:lang w:val="bg-BG"/>
        </w:rPr>
        <w:t>а 21.01</w:t>
      </w:r>
      <w:r w:rsidR="00373FEE">
        <w:rPr>
          <w:lang w:val="bg-BG"/>
        </w:rPr>
        <w:t>.2021 г. в</w:t>
      </w:r>
      <w:r w:rsidR="00373FEE" w:rsidRPr="00373FEE">
        <w:rPr>
          <w:lang w:val="bg-BG"/>
        </w:rPr>
        <w:t xml:space="preserve"> 03:13 часа по разрешаващо показание на сигнализацията от 8-ми </w:t>
      </w:r>
      <w:r w:rsidR="0054234E">
        <w:rPr>
          <w:lang w:val="bg-BG"/>
        </w:rPr>
        <w:t xml:space="preserve">приемно-отправен </w:t>
      </w:r>
      <w:r w:rsidR="00373FEE" w:rsidRPr="00373FEE">
        <w:rPr>
          <w:lang w:val="bg-BG"/>
        </w:rPr>
        <w:t xml:space="preserve">коловоз </w:t>
      </w:r>
      <w:r w:rsidR="00373FEE">
        <w:rPr>
          <w:lang w:val="bg-BG"/>
        </w:rPr>
        <w:t>заминава</w:t>
      </w:r>
      <w:r w:rsidR="00EE0C2B">
        <w:rPr>
          <w:lang w:val="bg-BG"/>
        </w:rPr>
        <w:t xml:space="preserve"> </w:t>
      </w:r>
      <w:r w:rsidR="00EE0C2B" w:rsidRPr="00EE0C2B">
        <w:rPr>
          <w:lang w:val="bg-BG"/>
        </w:rPr>
        <w:t>ДТВ № 20691</w:t>
      </w:r>
      <w:r w:rsidR="0037159A" w:rsidRPr="0037159A">
        <w:rPr>
          <w:lang w:val="bg-BG"/>
        </w:rPr>
        <w:t xml:space="preserve"> теглен с</w:t>
      </w:r>
      <w:r w:rsidR="0054234E">
        <w:rPr>
          <w:lang w:val="bg-BG"/>
        </w:rPr>
        <w:t xml:space="preserve"> помощен</w:t>
      </w:r>
      <w:r w:rsidR="0037159A" w:rsidRPr="0037159A">
        <w:rPr>
          <w:lang w:val="bg-BG"/>
        </w:rPr>
        <w:t xml:space="preserve"> локомотив </w:t>
      </w:r>
      <w:r w:rsidR="0054234E">
        <w:rPr>
          <w:lang w:val="bg-BG"/>
        </w:rPr>
        <w:t xml:space="preserve">начело </w:t>
      </w:r>
      <w:r w:rsidR="0037159A" w:rsidRPr="0037159A">
        <w:rPr>
          <w:lang w:val="bg-BG"/>
        </w:rPr>
        <w:t>№ 91522086001-8</w:t>
      </w:r>
      <w:r w:rsidR="0037159A">
        <w:rPr>
          <w:lang w:val="bg-BG"/>
        </w:rPr>
        <w:t xml:space="preserve">, в този момент </w:t>
      </w:r>
      <w:r w:rsidR="0034074C" w:rsidRPr="0034074C">
        <w:rPr>
          <w:lang w:val="bg-BG"/>
        </w:rPr>
        <w:t xml:space="preserve">от 9-ти </w:t>
      </w:r>
      <w:r w:rsidR="0054234E" w:rsidRPr="0054234E">
        <w:rPr>
          <w:lang w:val="bg-BG"/>
        </w:rPr>
        <w:t xml:space="preserve">приемно-отправен </w:t>
      </w:r>
      <w:r w:rsidR="0034074C" w:rsidRPr="0034074C">
        <w:rPr>
          <w:lang w:val="bg-BG"/>
        </w:rPr>
        <w:t xml:space="preserve">коловоз </w:t>
      </w:r>
      <w:r w:rsidR="0037159A">
        <w:rPr>
          <w:lang w:val="bg-BG"/>
        </w:rPr>
        <w:t xml:space="preserve">без разрешаващ сигнал </w:t>
      </w:r>
      <w:r w:rsidR="0054234E">
        <w:rPr>
          <w:lang w:val="bg-BG"/>
        </w:rPr>
        <w:t xml:space="preserve">на сигнализацията </w:t>
      </w:r>
      <w:r w:rsidR="004A0316">
        <w:rPr>
          <w:lang w:val="bg-BG"/>
        </w:rPr>
        <w:t>потегля</w:t>
      </w:r>
      <w:r w:rsidR="0054234E">
        <w:rPr>
          <w:lang w:val="bg-BG"/>
        </w:rPr>
        <w:t xml:space="preserve"> ДТВ № 20698, теглен с</w:t>
      </w:r>
      <w:r w:rsidR="0037159A">
        <w:rPr>
          <w:lang w:val="bg-BG"/>
        </w:rPr>
        <w:t xml:space="preserve"> локомотив № </w:t>
      </w:r>
      <w:r w:rsidR="0037159A" w:rsidRPr="0037159A">
        <w:rPr>
          <w:lang w:val="bg-BG"/>
        </w:rPr>
        <w:t>91522086005-9</w:t>
      </w:r>
      <w:r w:rsidR="0037159A">
        <w:rPr>
          <w:lang w:val="bg-BG"/>
        </w:rPr>
        <w:t xml:space="preserve">. </w:t>
      </w:r>
      <w:r w:rsidR="0034074C">
        <w:rPr>
          <w:lang w:val="bg-BG"/>
        </w:rPr>
        <w:t>Локомотивите на д</w:t>
      </w:r>
      <w:r w:rsidR="0037159A">
        <w:rPr>
          <w:lang w:val="bg-BG"/>
        </w:rPr>
        <w:t>вата влака навлизат</w:t>
      </w:r>
      <w:r w:rsidR="00EE0C2B">
        <w:rPr>
          <w:lang w:val="bg-BG"/>
        </w:rPr>
        <w:t xml:space="preserve"> едновременно на стрелка № 39 </w:t>
      </w:r>
      <w:r w:rsidR="0037159A">
        <w:rPr>
          <w:lang w:val="bg-BG"/>
        </w:rPr>
        <w:t>и последва стра</w:t>
      </w:r>
      <w:r w:rsidR="0034074C">
        <w:rPr>
          <w:lang w:val="bg-BG"/>
        </w:rPr>
        <w:t>ничен удар</w:t>
      </w:r>
      <w:r w:rsidR="0037159A">
        <w:rPr>
          <w:lang w:val="bg-BG"/>
        </w:rPr>
        <w:t xml:space="preserve">, </w:t>
      </w:r>
      <w:r w:rsidR="0034074C">
        <w:rPr>
          <w:lang w:val="bg-BG"/>
        </w:rPr>
        <w:t xml:space="preserve">от </w:t>
      </w:r>
      <w:r w:rsidR="0037159A">
        <w:rPr>
          <w:lang w:val="bg-BG"/>
        </w:rPr>
        <w:t>които</w:t>
      </w:r>
      <w:r w:rsidR="00E15C9C">
        <w:rPr>
          <w:lang w:val="bg-BG"/>
        </w:rPr>
        <w:t xml:space="preserve"> </w:t>
      </w:r>
      <w:r w:rsidR="00EE0C2B">
        <w:rPr>
          <w:lang w:val="bg-BG"/>
        </w:rPr>
        <w:t>дерайлират</w:t>
      </w:r>
      <w:r w:rsidR="003D5A99">
        <w:rPr>
          <w:lang w:val="bg-BG"/>
        </w:rPr>
        <w:t xml:space="preserve"> и двата</w:t>
      </w:r>
      <w:r w:rsidR="00EE0C2B">
        <w:rPr>
          <w:lang w:val="bg-BG"/>
        </w:rPr>
        <w:t xml:space="preserve"> </w:t>
      </w:r>
      <w:r w:rsidR="003D5A99">
        <w:rPr>
          <w:lang w:val="bg-BG"/>
        </w:rPr>
        <w:t>локомотива</w:t>
      </w:r>
      <w:r>
        <w:rPr>
          <w:lang w:val="bg-BG"/>
        </w:rPr>
        <w:t xml:space="preserve"> </w:t>
      </w:r>
      <w:r w:rsidR="00EE0C2B">
        <w:rPr>
          <w:lang w:val="bg-BG"/>
        </w:rPr>
        <w:t>с всички</w:t>
      </w:r>
      <w:r w:rsidR="00403213">
        <w:rPr>
          <w:lang w:val="bg-BG"/>
        </w:rPr>
        <w:t xml:space="preserve"> колоос</w:t>
      </w:r>
      <w:r>
        <w:rPr>
          <w:lang w:val="bg-BG"/>
        </w:rPr>
        <w:t>и</w:t>
      </w:r>
      <w:r w:rsidR="00403213">
        <w:rPr>
          <w:lang w:val="bg-BG"/>
        </w:rPr>
        <w:t xml:space="preserve"> </w:t>
      </w:r>
      <w:r w:rsidR="00082BC0">
        <w:rPr>
          <w:lang w:val="bg-BG"/>
        </w:rPr>
        <w:t>встрани от жп стрелката</w:t>
      </w:r>
      <w:r w:rsidR="0034074C">
        <w:rPr>
          <w:lang w:val="bg-BG"/>
        </w:rPr>
        <w:t xml:space="preserve">. </w:t>
      </w:r>
      <w:r w:rsidR="00972D66" w:rsidRPr="00972D66">
        <w:rPr>
          <w:lang w:val="bg-BG"/>
        </w:rPr>
        <w:t xml:space="preserve">Железопътна стрелка № 39 в гара Илиянци е лява с радиус R=300 м, с </w:t>
      </w:r>
      <w:r w:rsidR="00972D66">
        <w:rPr>
          <w:lang w:val="bg-BG"/>
        </w:rPr>
        <w:t xml:space="preserve">профил в нагорнище 1,20 ‰ </w:t>
      </w:r>
      <w:r w:rsidR="00972D66" w:rsidRPr="00972D66">
        <w:rPr>
          <w:lang w:val="bg-BG"/>
        </w:rPr>
        <w:t>(фиг. 1.2).</w:t>
      </w:r>
      <w:r w:rsidR="00972D66">
        <w:rPr>
          <w:lang w:val="bg-BG"/>
        </w:rPr>
        <w:t xml:space="preserve"> </w:t>
      </w:r>
    </w:p>
    <w:p w14:paraId="7791915E" w14:textId="1E0C5AE2" w:rsidR="00845B5C" w:rsidRDefault="00FF02FC" w:rsidP="00FF02FC">
      <w:pPr>
        <w:ind w:firstLine="0"/>
        <w:rPr>
          <w:lang w:val="bg-BG"/>
        </w:rPr>
      </w:pPr>
      <w:r w:rsidRPr="00965FB2">
        <w:rPr>
          <w:b/>
          <w:i/>
          <w:noProof/>
          <w:color w:val="FF0000"/>
          <w:highlight w:val="yellow"/>
          <w:lang w:val="bg-BG" w:eastAsia="bg-BG"/>
        </w:rPr>
        <mc:AlternateContent>
          <mc:Choice Requires="wps">
            <w:drawing>
              <wp:anchor distT="0" distB="0" distL="114300" distR="114300" simplePos="0" relativeHeight="252344320" behindDoc="0" locked="0" layoutInCell="1" allowOverlap="1" wp14:anchorId="516F4B92" wp14:editId="6EAAA30B">
                <wp:simplePos x="0" y="0"/>
                <wp:positionH relativeFrom="column">
                  <wp:posOffset>594360</wp:posOffset>
                </wp:positionH>
                <wp:positionV relativeFrom="paragraph">
                  <wp:posOffset>1489075</wp:posOffset>
                </wp:positionV>
                <wp:extent cx="4836795" cy="352425"/>
                <wp:effectExtent l="0" t="0" r="1905" b="9525"/>
                <wp:wrapTopAndBottom/>
                <wp:docPr id="218" name="Text Box 6"/>
                <wp:cNvGraphicFramePr/>
                <a:graphic xmlns:a="http://schemas.openxmlformats.org/drawingml/2006/main">
                  <a:graphicData uri="http://schemas.microsoft.com/office/word/2010/wordprocessingShape">
                    <wps:wsp>
                      <wps:cNvSpPr txBox="1"/>
                      <wps:spPr>
                        <a:xfrm>
                          <a:off x="0" y="0"/>
                          <a:ext cx="4836795" cy="352425"/>
                        </a:xfrm>
                        <a:prstGeom prst="rect">
                          <a:avLst/>
                        </a:prstGeom>
                        <a:solidFill>
                          <a:schemeClr val="lt1"/>
                        </a:solidFill>
                        <a:ln w="6350">
                          <a:noFill/>
                        </a:ln>
                      </wps:spPr>
                      <wps:txbx>
                        <w:txbxContent>
                          <w:p w14:paraId="1D633B3F" w14:textId="1968D409" w:rsidR="00955A3C" w:rsidRDefault="00955A3C" w:rsidP="00A1150F">
                            <w:pPr>
                              <w:ind w:firstLine="0"/>
                              <w:jc w:val="center"/>
                              <w:rPr>
                                <w:b/>
                                <w:lang w:val="bg-BG"/>
                              </w:rPr>
                            </w:pPr>
                            <w:r w:rsidRPr="00D739CC">
                              <w:rPr>
                                <w:b/>
                                <w:lang w:val="bg-BG"/>
                              </w:rPr>
                              <w:t xml:space="preserve">Фиг. 1.2. </w:t>
                            </w:r>
                            <w:r w:rsidRPr="00D739CC">
                              <w:rPr>
                                <w:b/>
                                <w:bCs/>
                                <w:lang w:val="bg-BG"/>
                              </w:rPr>
                              <w:t>Мащабна скица</w:t>
                            </w:r>
                            <w:r w:rsidRPr="00D739CC">
                              <w:rPr>
                                <w:b/>
                                <w:lang w:val="bg-BG"/>
                              </w:rPr>
                              <w:t xml:space="preserve"> на местопроизшествието.</w:t>
                            </w:r>
                          </w:p>
                        </w:txbxContent>
                      </wps:txbx>
                      <wps:bodyPr rot="0" spcFirstLastPara="0"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type w14:anchorId="516F4B92" id="_x0000_t202" coordsize="21600,21600" o:spt="202" path="m,l,21600r21600,l21600,xe">
                <v:stroke joinstyle="miter"/>
                <v:path gradientshapeok="t" o:connecttype="rect"/>
              </v:shapetype>
              <v:shape id="Text Box 6" o:spid="_x0000_s1026" type="#_x0000_t202" style="position:absolute;left:0;text-align:left;margin-left:46.8pt;margin-top:117.25pt;width:380.85pt;height:27.75pt;z-index:25234432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" fillcolor="white [3201]" stroked="f" strokeweight=".5pt">
                <v:textbox>
                  <w:txbxContent>
                    <w:p w14:paraId="1D633B3F" w14:textId="1968D409" w:rsidR="00955A3C" w:rsidRDefault="00955A3C" w:rsidP="00A1150F">
                      <w:pPr>
                        <w:ind w:firstLine="0"/>
                        <w:jc w:val="center"/>
                        <w:rPr>
                          <w:b/>
                          <w:lang w:val="bg-BG"/>
                        </w:rPr>
                      </w:pPr>
                      <w:r w:rsidRPr="00D739CC">
                        <w:rPr>
                          <w:b/>
                          <w:lang w:val="bg-BG"/>
                        </w:rPr>
                        <w:t xml:space="preserve">Фиг. 1.2. </w:t>
                      </w:r>
                      <w:r w:rsidRPr="00D739CC">
                        <w:rPr>
                          <w:b/>
                          <w:bCs/>
                          <w:lang w:val="bg-BG"/>
                        </w:rPr>
                        <w:t>Мащабна скица</w:t>
                      </w:r>
                      <w:r w:rsidRPr="00D739CC">
                        <w:rPr>
                          <w:b/>
                          <w:lang w:val="bg-BG"/>
                        </w:rPr>
                        <w:t xml:space="preserve"> на местопроизшествието.</w:t>
                      </w:r>
                    </w:p>
                  </w:txbxContent>
                </v:textbox>
                <w10:wrap type="topAndBottom"/>
              </v:shape>
            </w:pict>
          </mc:Fallback>
        </mc:AlternateContent>
      </w:r>
      <w:r w:rsidRPr="00D739CC">
        <w:rPr>
          <w:rFonts w:eastAsia="Times New Roman"/>
          <w:szCs w:val="24"/>
          <w:lang w:val="bg-BG" w:eastAsia="bg-BG"/>
        </w:rPr>
        <w:object w:dxaOrig="16251" w:dyaOrig="2320" w14:anchorId="0EA104CB">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501.5pt;height:114pt" o:ole="">
            <v:imagedata r:id="rId10" o:title=""/>
          </v:shape>
          <o:OLEObject Type="Embed" ProgID="Visio.Drawing.11" ShapeID="_x0000_i1025" DrawAspect="Content" ObjectID="_1716993771" r:id="rId11"/>
        </w:object>
      </w:r>
    </w:p>
    <w:p w14:paraId="7F462AC9" w14:textId="1858B45F" w:rsidR="00A421CC" w:rsidRPr="005D4399" w:rsidRDefault="00A421CC" w:rsidP="00262E95">
      <w:pPr>
        <w:pStyle w:val="ab"/>
        <w:numPr>
          <w:ilvl w:val="1"/>
          <w:numId w:val="1"/>
        </w:numPr>
        <w:spacing w:before="120"/>
        <w:ind w:left="0" w:firstLine="709"/>
        <w:contextualSpacing w:val="0"/>
        <w:rPr>
          <w:b/>
          <w:lang w:val="bg-BG"/>
        </w:rPr>
      </w:pPr>
      <w:r w:rsidRPr="005D4399">
        <w:rPr>
          <w:b/>
          <w:i/>
          <w:lang w:val="bg-BG"/>
        </w:rPr>
        <w:t>Фактори, обуславящи и допринасящи събитието.</w:t>
      </w:r>
    </w:p>
    <w:p w14:paraId="2494E032" w14:textId="494D8492" w:rsidR="009800AC" w:rsidRPr="00F67AAE" w:rsidRDefault="009800AC" w:rsidP="009800AC">
      <w:pPr>
        <w:ind w:firstLine="720"/>
        <w:rPr>
          <w:lang w:val="bg-BG"/>
        </w:rPr>
      </w:pPr>
      <w:r w:rsidRPr="009800AC">
        <w:rPr>
          <w:lang w:val="bg-BG"/>
        </w:rPr>
        <w:t>Обуславящ фактор за настъпване на произшествието е</w:t>
      </w:r>
      <w:r w:rsidR="000C05DE">
        <w:rPr>
          <w:lang w:val="bg-BG"/>
        </w:rPr>
        <w:t xml:space="preserve"> </w:t>
      </w:r>
      <w:r w:rsidR="00845B5C" w:rsidRPr="00F67AAE">
        <w:rPr>
          <w:lang w:val="bg-BG"/>
        </w:rPr>
        <w:t>потегляне</w:t>
      </w:r>
      <w:r w:rsidR="00DE599B">
        <w:rPr>
          <w:color w:val="000000" w:themeColor="text1"/>
          <w:lang w:val="bg-BG"/>
        </w:rPr>
        <w:t xml:space="preserve"> на ДТВ № 20698 </w:t>
      </w:r>
      <w:r w:rsidR="00845B5C" w:rsidRPr="00F67AAE">
        <w:rPr>
          <w:color w:val="000000" w:themeColor="text1"/>
          <w:lang w:val="bg-BG"/>
        </w:rPr>
        <w:t xml:space="preserve">от девети коловоз в посока </w:t>
      </w:r>
      <w:r w:rsidR="00845B5C" w:rsidRPr="000659A0">
        <w:rPr>
          <w:color w:val="000000" w:themeColor="text1"/>
          <w:lang w:val="bg-BG"/>
        </w:rPr>
        <w:t>гара Световрачене</w:t>
      </w:r>
      <w:r w:rsidR="00845B5C" w:rsidRPr="00F67AAE">
        <w:rPr>
          <w:color w:val="000000" w:themeColor="text1"/>
          <w:lang w:val="bg-BG"/>
        </w:rPr>
        <w:t xml:space="preserve"> в 03:</w:t>
      </w:r>
      <w:r w:rsidR="00F67AAE">
        <w:rPr>
          <w:color w:val="000000" w:themeColor="text1"/>
          <w:lang w:val="bg-BG"/>
        </w:rPr>
        <w:t>05</w:t>
      </w:r>
      <w:r w:rsidR="00845B5C" w:rsidRPr="00F67AAE">
        <w:rPr>
          <w:color w:val="000000" w:themeColor="text1"/>
          <w:lang w:val="bg-BG"/>
        </w:rPr>
        <w:t>:03 часа (</w:t>
      </w:r>
      <w:r w:rsidR="00F67AAE" w:rsidRPr="00F67AAE">
        <w:rPr>
          <w:color w:val="000000" w:themeColor="text1"/>
          <w:lang w:val="bg-BG"/>
        </w:rPr>
        <w:t xml:space="preserve">по данни от скоростомерната инсталация на локомотив № 91522086005-9), </w:t>
      </w:r>
      <w:r w:rsidR="00845B5C" w:rsidRPr="00F67AAE">
        <w:rPr>
          <w:color w:val="000000" w:themeColor="text1"/>
          <w:lang w:val="bg-BG"/>
        </w:rPr>
        <w:t>без да му е извършена сверка на часовника, без</w:t>
      </w:r>
      <w:r w:rsidR="00FD6ACD">
        <w:rPr>
          <w:color w:val="000000" w:themeColor="text1"/>
          <w:lang w:val="bg-BG"/>
        </w:rPr>
        <w:t xml:space="preserve"> разрешаващо показание на изход</w:t>
      </w:r>
      <w:r w:rsidR="00845B5C" w:rsidRPr="00F67AAE">
        <w:rPr>
          <w:color w:val="000000" w:themeColor="text1"/>
          <w:lang w:val="bg-BG"/>
        </w:rPr>
        <w:t>н</w:t>
      </w:r>
      <w:r w:rsidR="00FD6ACD">
        <w:rPr>
          <w:color w:val="000000" w:themeColor="text1"/>
          <w:lang w:val="bg-BG"/>
        </w:rPr>
        <w:t>ия</w:t>
      </w:r>
      <w:r w:rsidR="00845B5C" w:rsidRPr="00F67AAE">
        <w:rPr>
          <w:color w:val="000000" w:themeColor="text1"/>
          <w:lang w:val="bg-BG"/>
        </w:rPr>
        <w:t xml:space="preserve"> светофор и без дадена заповед за заминаване от </w:t>
      </w:r>
      <w:r w:rsidR="00FD6ACD">
        <w:rPr>
          <w:color w:val="000000" w:themeColor="text1"/>
          <w:lang w:val="bg-BG"/>
        </w:rPr>
        <w:t xml:space="preserve">дежурния </w:t>
      </w:r>
      <w:r w:rsidR="00845B5C" w:rsidRPr="00F67AAE">
        <w:rPr>
          <w:color w:val="000000" w:themeColor="text1"/>
          <w:lang w:val="bg-BG"/>
        </w:rPr>
        <w:t>ръководител движение в гара Илиянци.</w:t>
      </w:r>
    </w:p>
    <w:p w14:paraId="22712A8B" w14:textId="3B0CFE91" w:rsidR="00E97922" w:rsidRDefault="009800AC" w:rsidP="005F3FAF">
      <w:pPr>
        <w:ind w:firstLine="720"/>
        <w:rPr>
          <w:lang w:val="bg-BG"/>
        </w:rPr>
      </w:pPr>
      <w:r w:rsidRPr="00043038">
        <w:rPr>
          <w:lang w:val="bg-BG"/>
        </w:rPr>
        <w:t xml:space="preserve">Допринасящ фактор за настъпване на произшествието е </w:t>
      </w:r>
      <w:r w:rsidR="00565D97">
        <w:rPr>
          <w:lang w:val="bg-BG"/>
        </w:rPr>
        <w:t>успоредно разположение</w:t>
      </w:r>
      <w:r w:rsidR="00B375DD">
        <w:rPr>
          <w:lang w:val="bg-BG"/>
        </w:rPr>
        <w:t xml:space="preserve"> на изходните светофори на 8-ми и 9-ти коловози (приземни</w:t>
      </w:r>
      <w:r w:rsidR="00FD6ACD">
        <w:rPr>
          <w:lang w:val="bg-BG"/>
        </w:rPr>
        <w:t xml:space="preserve"> в лява крива</w:t>
      </w:r>
      <w:r w:rsidR="00565D97">
        <w:rPr>
          <w:lang w:val="bg-BG"/>
        </w:rPr>
        <w:t>), геометрията на железния път на двата коловоза</w:t>
      </w:r>
      <w:r w:rsidR="00B375DD">
        <w:rPr>
          <w:lang w:val="bg-BG"/>
        </w:rPr>
        <w:t xml:space="preserve"> и</w:t>
      </w:r>
      <w:r w:rsidR="00311B61">
        <w:rPr>
          <w:lang w:val="bg-BG"/>
        </w:rPr>
        <w:t xml:space="preserve"> неблагоприятните</w:t>
      </w:r>
      <w:r w:rsidR="00B375DD">
        <w:rPr>
          <w:lang w:val="bg-BG"/>
        </w:rPr>
        <w:t xml:space="preserve"> метеорологични условия</w:t>
      </w:r>
      <w:r w:rsidR="00311B61">
        <w:rPr>
          <w:lang w:val="bg-BG"/>
        </w:rPr>
        <w:t xml:space="preserve"> </w:t>
      </w:r>
      <w:r w:rsidR="00565D97">
        <w:rPr>
          <w:lang w:val="bg-BG"/>
        </w:rPr>
        <w:t xml:space="preserve">(дъжд примесен със сняг) </w:t>
      </w:r>
      <w:r w:rsidR="00311B61">
        <w:rPr>
          <w:lang w:val="bg-BG"/>
        </w:rPr>
        <w:t>в тъмната част на денонощието</w:t>
      </w:r>
      <w:r w:rsidR="00B375DD">
        <w:rPr>
          <w:lang w:val="bg-BG"/>
        </w:rPr>
        <w:t>.</w:t>
      </w:r>
    </w:p>
    <w:p w14:paraId="32DF20AB" w14:textId="0AFB15CA" w:rsidR="003C706B" w:rsidRPr="005D4399" w:rsidRDefault="003C706B" w:rsidP="00551EC2">
      <w:pPr>
        <w:pStyle w:val="ab"/>
        <w:numPr>
          <w:ilvl w:val="1"/>
          <w:numId w:val="1"/>
        </w:numPr>
        <w:spacing w:before="120"/>
        <w:ind w:left="788" w:hanging="79"/>
        <w:contextualSpacing w:val="0"/>
        <w:rPr>
          <w:b/>
          <w:i/>
          <w:iCs/>
          <w:lang w:val="bg-BG"/>
        </w:rPr>
      </w:pPr>
      <w:r w:rsidRPr="005D4399">
        <w:rPr>
          <w:b/>
          <w:i/>
          <w:iCs/>
          <w:lang w:val="bg-BG"/>
        </w:rPr>
        <w:t>Непосредствени причини и последствия от събитието.</w:t>
      </w:r>
    </w:p>
    <w:p w14:paraId="5CFC8CB0" w14:textId="33F7DCEF" w:rsidR="00F67AAE" w:rsidRPr="00F67AAE" w:rsidRDefault="00565D97" w:rsidP="00F67AAE">
      <w:pPr>
        <w:tabs>
          <w:tab w:val="left" w:pos="993"/>
        </w:tabs>
        <w:rPr>
          <w:lang w:val="bg-BG"/>
        </w:rPr>
      </w:pPr>
      <w:r>
        <w:rPr>
          <w:lang w:val="bg-BG"/>
        </w:rPr>
        <w:t>У</w:t>
      </w:r>
      <w:r w:rsidR="00F67AAE" w:rsidRPr="00F67AAE">
        <w:rPr>
          <w:lang w:val="bg-BG"/>
        </w:rPr>
        <w:t>становено</w:t>
      </w:r>
      <w:r>
        <w:rPr>
          <w:lang w:val="bg-BG"/>
        </w:rPr>
        <w:t xml:space="preserve"> бе</w:t>
      </w:r>
      <w:r w:rsidR="00F67AAE" w:rsidRPr="00F67AAE">
        <w:rPr>
          <w:lang w:val="bg-BG"/>
        </w:rPr>
        <w:t>, че 9</w:t>
      </w:r>
      <w:r w:rsidR="0073465A">
        <w:rPr>
          <w:lang w:val="bg-BG"/>
        </w:rPr>
        <w:t xml:space="preserve">-ти </w:t>
      </w:r>
      <w:r w:rsidR="00F67AAE" w:rsidRPr="00F67AAE">
        <w:rPr>
          <w:lang w:val="bg-BG"/>
        </w:rPr>
        <w:t>коловоз на гара Илиянци се намира вдясно от 8</w:t>
      </w:r>
      <w:r w:rsidR="0073465A">
        <w:rPr>
          <w:lang w:val="bg-BG"/>
        </w:rPr>
        <w:t xml:space="preserve">-ми </w:t>
      </w:r>
      <w:r w:rsidR="00F67AAE" w:rsidRPr="00F67AAE">
        <w:rPr>
          <w:lang w:val="bg-BG"/>
        </w:rPr>
        <w:t>коловоз по посока на нарастване на километража, като от юг на север по-голямата част от 9</w:t>
      </w:r>
      <w:r w:rsidR="0073465A">
        <w:rPr>
          <w:lang w:val="bg-BG"/>
        </w:rPr>
        <w:t xml:space="preserve">-ти </w:t>
      </w:r>
      <w:r w:rsidR="00F67AAE" w:rsidRPr="00F67AAE">
        <w:rPr>
          <w:lang w:val="bg-BG"/>
        </w:rPr>
        <w:t>коловоз е успореден на 8</w:t>
      </w:r>
      <w:r w:rsidR="0073465A">
        <w:rPr>
          <w:lang w:val="bg-BG"/>
        </w:rPr>
        <w:t>-ми</w:t>
      </w:r>
      <w:r w:rsidR="00F67AAE" w:rsidRPr="00F67AAE">
        <w:rPr>
          <w:lang w:val="bg-BG"/>
        </w:rPr>
        <w:t xml:space="preserve">, с </w:t>
      </w:r>
      <w:r w:rsidR="0073465A">
        <w:rPr>
          <w:lang w:val="bg-BG"/>
        </w:rPr>
        <w:t xml:space="preserve">междуосово </w:t>
      </w:r>
      <w:r w:rsidR="00F67AAE" w:rsidRPr="00F67AAE">
        <w:rPr>
          <w:lang w:val="bg-BG"/>
        </w:rPr>
        <w:t>разстояние 4,83 метра, след което 9</w:t>
      </w:r>
      <w:r w:rsidR="0073465A">
        <w:rPr>
          <w:lang w:val="bg-BG"/>
        </w:rPr>
        <w:t xml:space="preserve">-ти </w:t>
      </w:r>
      <w:r w:rsidR="00F67AAE" w:rsidRPr="00F67AAE">
        <w:rPr>
          <w:lang w:val="bg-BG"/>
        </w:rPr>
        <w:t xml:space="preserve">коловоз се отклонява </w:t>
      </w:r>
      <w:r w:rsidR="00F67AAE" w:rsidRPr="00F67AAE">
        <w:rPr>
          <w:lang w:val="bg-BG"/>
        </w:rPr>
        <w:lastRenderedPageBreak/>
        <w:t xml:space="preserve">вдясно с дясна крива и лява контракрива, поради което </w:t>
      </w:r>
      <w:r w:rsidR="0073465A">
        <w:rPr>
          <w:lang w:val="bg-BG"/>
        </w:rPr>
        <w:t xml:space="preserve">междуосовото </w:t>
      </w:r>
      <w:r w:rsidR="00F67AAE" w:rsidRPr="00F67AAE">
        <w:rPr>
          <w:lang w:val="bg-BG"/>
        </w:rPr>
        <w:t xml:space="preserve">разстояние между двата коловоза нараства на 6,58 метра. </w:t>
      </w:r>
    </w:p>
    <w:p w14:paraId="5FAE15B3" w14:textId="19CEE2E6" w:rsidR="00F67AAE" w:rsidRPr="00F67AAE" w:rsidRDefault="00F67AAE" w:rsidP="00F67AAE">
      <w:pPr>
        <w:tabs>
          <w:tab w:val="left" w:pos="993"/>
        </w:tabs>
        <w:rPr>
          <w:lang w:val="bg-BG"/>
        </w:rPr>
      </w:pPr>
      <w:r w:rsidRPr="00F67AAE">
        <w:rPr>
          <w:lang w:val="bg-BG"/>
        </w:rPr>
        <w:t xml:space="preserve">Комисията за разследване установи, че при поглед </w:t>
      </w:r>
      <w:r w:rsidR="00565D97">
        <w:rPr>
          <w:lang w:val="bg-BG"/>
        </w:rPr>
        <w:t>от кабината</w:t>
      </w:r>
      <w:r w:rsidR="005A0DC9">
        <w:rPr>
          <w:lang w:val="bg-BG"/>
        </w:rPr>
        <w:t xml:space="preserve"> на машиниста </w:t>
      </w:r>
      <w:r w:rsidRPr="00F67AAE">
        <w:rPr>
          <w:lang w:val="bg-BG"/>
        </w:rPr>
        <w:t>от мястото, на което се е намирал локомотив № 91522086005-9</w:t>
      </w:r>
      <w:r w:rsidR="005A0DC9">
        <w:rPr>
          <w:lang w:val="bg-BG"/>
        </w:rPr>
        <w:t>,</w:t>
      </w:r>
      <w:r w:rsidRPr="00F67AAE">
        <w:rPr>
          <w:lang w:val="bg-BG"/>
        </w:rPr>
        <w:t xml:space="preserve"> е напълно възможно локомотивният машинист да е възприел погрешно даденото за 8</w:t>
      </w:r>
      <w:r w:rsidR="0073465A">
        <w:rPr>
          <w:lang w:val="bg-BG"/>
        </w:rPr>
        <w:t xml:space="preserve">-ми </w:t>
      </w:r>
      <w:r w:rsidRPr="00F67AAE">
        <w:rPr>
          <w:lang w:val="bg-BG"/>
        </w:rPr>
        <w:t xml:space="preserve">коловоз разрешаващо показание на изходния светофор </w:t>
      </w:r>
      <w:r w:rsidR="005A0DC9">
        <w:rPr>
          <w:lang w:val="bg-BG"/>
        </w:rPr>
        <w:t xml:space="preserve">за ДТВ № 20691 </w:t>
      </w:r>
      <w:r w:rsidR="00565D97">
        <w:rPr>
          <w:lang w:val="bg-BG"/>
        </w:rPr>
        <w:t>(фиг.</w:t>
      </w:r>
      <w:r w:rsidRPr="00F67AAE">
        <w:rPr>
          <w:lang w:val="bg-BG"/>
        </w:rPr>
        <w:t>1</w:t>
      </w:r>
      <w:r w:rsidR="005A0DC9">
        <w:rPr>
          <w:lang w:val="bg-BG"/>
        </w:rPr>
        <w:t>.</w:t>
      </w:r>
      <w:r w:rsidRPr="00F67AAE">
        <w:rPr>
          <w:lang w:val="bg-BG"/>
        </w:rPr>
        <w:t xml:space="preserve">3). </w:t>
      </w:r>
    </w:p>
    <w:p w14:paraId="34836518" w14:textId="44486A0F" w:rsidR="00F67AAE" w:rsidRPr="00F67AAE" w:rsidRDefault="005D4399" w:rsidP="00F67AAE">
      <w:pPr>
        <w:tabs>
          <w:tab w:val="left" w:pos="993"/>
        </w:tabs>
        <w:rPr>
          <w:lang w:val="bg-BG"/>
        </w:rPr>
      </w:pPr>
      <w:r w:rsidRPr="00F67AAE">
        <w:rPr>
          <w:noProof/>
          <w:lang w:val="bg-BG" w:eastAsia="bg-BG"/>
        </w:rPr>
        <mc:AlternateContent>
          <mc:Choice Requires="wpg">
            <w:drawing>
              <wp:anchor distT="0" distB="0" distL="114300" distR="114300" simplePos="0" relativeHeight="252359680" behindDoc="0" locked="0" layoutInCell="1" allowOverlap="1" wp14:anchorId="555FFF7A" wp14:editId="48F74061">
                <wp:simplePos x="0" y="0"/>
                <wp:positionH relativeFrom="column">
                  <wp:posOffset>365263</wp:posOffset>
                </wp:positionH>
                <wp:positionV relativeFrom="page">
                  <wp:posOffset>2391287</wp:posOffset>
                </wp:positionV>
                <wp:extent cx="5524500" cy="3903408"/>
                <wp:effectExtent l="0" t="0" r="0" b="1905"/>
                <wp:wrapTopAndBottom/>
                <wp:docPr id="27" name="Group 27"/>
                <wp:cNvGraphicFramePr/>
                <a:graphic xmlns:a="http://schemas.openxmlformats.org/drawingml/2006/main">
                  <a:graphicData uri="http://schemas.microsoft.com/office/word/2010/wordprocessingGroup">
                    <wpg:wgp>
                      <wpg:cNvGrpSpPr/>
                      <wpg:grpSpPr>
                        <a:xfrm>
                          <a:off x="0" y="0"/>
                          <a:ext cx="5524500" cy="3903408"/>
                          <a:chOff x="-1857361" y="-76202"/>
                          <a:chExt cx="10426893" cy="4219577"/>
                        </a:xfrm>
                      </wpg:grpSpPr>
                      <pic:pic xmlns:pic="http://schemas.openxmlformats.org/drawingml/2006/picture">
                        <pic:nvPicPr>
                          <pic:cNvPr id="28" name="Picture 28"/>
                          <pic:cNvPicPr>
                            <a:picLocks noChangeAspect="1"/>
                          </pic:cNvPicPr>
                        </pic:nvPicPr>
                        <pic:blipFill>
                          <a:blip r:embed="rId12" cstate="print">
                            <a:extLst>
                              <a:ext uri="{28A0092B-C50C-407E-A947-70E740481C1C}">
                                <a14:useLocalDpi xmlns:a14="http://schemas.microsoft.com/office/drawing/2010/main" val="0"/>
                              </a:ext>
                            </a:extLst>
                          </a:blip>
                          <a:srcRect t="2431" b="2431"/>
                          <a:stretch/>
                        </pic:blipFill>
                        <pic:spPr>
                          <a:xfrm>
                            <a:off x="-1755049" y="-76202"/>
                            <a:ext cx="10324581" cy="4219574"/>
                          </a:xfrm>
                          <a:prstGeom prst="rect">
                            <a:avLst/>
                          </a:prstGeom>
                        </pic:spPr>
                      </pic:pic>
                      <wps:wsp>
                        <wps:cNvPr id="29" name="Text Box 29"/>
                        <wps:cNvSpPr txBox="1"/>
                        <wps:spPr>
                          <a:xfrm>
                            <a:off x="-1857361" y="3857625"/>
                            <a:ext cx="10426893" cy="285750"/>
                          </a:xfrm>
                          <a:prstGeom prst="rect">
                            <a:avLst/>
                          </a:prstGeom>
                          <a:solidFill>
                            <a:schemeClr val="lt1"/>
                          </a:solidFill>
                          <a:ln w="6350">
                            <a:noFill/>
                          </a:ln>
                        </wps:spPr>
                        <wps:txbx>
                          <w:txbxContent>
                            <w:p w14:paraId="18BEC271" w14:textId="40811BDB" w:rsidR="00955A3C" w:rsidRPr="007F0DC5" w:rsidRDefault="00955A3C" w:rsidP="00F67AAE">
                              <w:pPr>
                                <w:ind w:firstLine="0"/>
                                <w:jc w:val="center"/>
                                <w:rPr>
                                  <w:b/>
                                  <w:bCs/>
                                  <w:sz w:val="32"/>
                                  <w:szCs w:val="28"/>
                                  <w:lang w:val="bg-BG"/>
                                </w:rPr>
                              </w:pPr>
                              <w:r w:rsidRPr="000A1E28">
                                <w:rPr>
                                  <w:b/>
                                  <w:lang w:val="bg-BG"/>
                                </w:rPr>
                                <w:t>Фиг. 1</w:t>
                              </w:r>
                              <w:r>
                                <w:rPr>
                                  <w:b/>
                                  <w:lang w:val="bg-BG"/>
                                </w:rPr>
                                <w:t>.3</w:t>
                              </w:r>
                              <w:r w:rsidRPr="000A1E28">
                                <w:rPr>
                                  <w:b/>
                                  <w:lang w:val="bg-BG"/>
                                </w:rPr>
                                <w:t xml:space="preserve">. </w:t>
                              </w:r>
                              <w:r>
                                <w:rPr>
                                  <w:b/>
                                  <w:lang w:val="bg-BG"/>
                                </w:rPr>
                                <w:t>Местоположение на локомотива на ДТВ № 20698 на 9-ти коловоз</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55FFF7A" id="Group 27" o:spid="_x0000_s1027" style="position:absolute;left:0;text-align:left;margin-left:28.75pt;margin-top:188.3pt;width:435pt;height:307.35pt;z-index:252359680;mso-position-vertical-relative:page;mso-width-relative:margin;mso-height-relative:margin" coordorigin="-18573,-762" coordsize="104268,4219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">
                <v:shape id="Picture 28" o:spid="_x0000_s1028" type="#_x0000_t75" style="position:absolute;left:-17550;top:-762;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">
                  <v:imagedata r:id="rId13" o:title="" croptop="1593f" cropbottom="1593f"/>
                  <v:path arrowok="t"/>
                </v:shape>
                <v:shape id="Text Box 29" o:spid="_x0000_s1029"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" fillcolor="white [3201]" stroked="f" strokeweight=".5pt">
                  <v:textbox>
                    <w:txbxContent>
                      <w:p w14:paraId="18BEC271" w14:textId="40811BDB" w:rsidR="00955A3C" w:rsidRPr="007F0DC5" w:rsidRDefault="00955A3C" w:rsidP="00F67AAE">
                        <w:pPr>
                          <w:ind w:firstLine="0"/>
                          <w:jc w:val="center"/>
                          <w:rPr>
                            <w:b/>
                            <w:bCs/>
                            <w:sz w:val="32"/>
                            <w:szCs w:val="28"/>
                            <w:lang w:val="bg-BG"/>
                          </w:rPr>
                        </w:pPr>
                        <w:r w:rsidRPr="000A1E28">
                          <w:rPr>
                            <w:b/>
                            <w:lang w:val="bg-BG"/>
                          </w:rPr>
                          <w:t>Фиг. 1</w:t>
                        </w:r>
                        <w:r>
                          <w:rPr>
                            <w:b/>
                            <w:lang w:val="bg-BG"/>
                          </w:rPr>
                          <w:t>.3</w:t>
                        </w:r>
                        <w:r w:rsidRPr="000A1E28">
                          <w:rPr>
                            <w:b/>
                            <w:lang w:val="bg-BG"/>
                          </w:rPr>
                          <w:t xml:space="preserve">. </w:t>
                        </w:r>
                        <w:r>
                          <w:rPr>
                            <w:b/>
                            <w:lang w:val="bg-BG"/>
                          </w:rPr>
                          <w:t>Местоположение на локомотива на ДТВ № 20698 на 9-ти коловоз</w:t>
                        </w:r>
                        <w:r>
                          <w:rPr>
                            <w:b/>
                            <w:bCs/>
                            <w:szCs w:val="24"/>
                            <w:lang w:val="bg-BG"/>
                          </w:rPr>
                          <w:t>.</w:t>
                        </w:r>
                      </w:p>
                    </w:txbxContent>
                  </v:textbox>
                </v:shape>
                <w10:wrap type="topAndBottom" anchory="page"/>
              </v:group>
            </w:pict>
          </mc:Fallback>
        </mc:AlternateContent>
      </w:r>
      <w:r w:rsidR="00F67AAE" w:rsidRPr="00F67AAE">
        <w:rPr>
          <w:lang w:val="bg-BG"/>
        </w:rPr>
        <w:t xml:space="preserve">Това обстоятелство не може да се счита за основна причина за реализиране на произшествието, тъй като нормативните документи и технологията на гара Илиянци </w:t>
      </w:r>
      <w:r w:rsidR="001D7B85">
        <w:rPr>
          <w:lang w:val="bg-BG"/>
        </w:rPr>
        <w:t>забраняват</w:t>
      </w:r>
      <w:r w:rsidR="00F67AAE" w:rsidRPr="00F67AAE">
        <w:rPr>
          <w:lang w:val="bg-BG"/>
        </w:rPr>
        <w:t xml:space="preserve"> на локомотивния машинист да замине</w:t>
      </w:r>
      <w:r w:rsidR="00097EBA">
        <w:rPr>
          <w:lang w:val="bg-BG"/>
        </w:rPr>
        <w:t xml:space="preserve"> от гарата само по разрешаващо</w:t>
      </w:r>
      <w:r w:rsidR="00F67AAE" w:rsidRPr="00F67AAE">
        <w:rPr>
          <w:lang w:val="bg-BG"/>
        </w:rPr>
        <w:t xml:space="preserve"> показание на изходния светофор, </w:t>
      </w:r>
      <w:r w:rsidR="00097EBA">
        <w:rPr>
          <w:lang w:val="bg-BG"/>
        </w:rPr>
        <w:t>но вероятно</w:t>
      </w:r>
      <w:r w:rsidR="00F67AAE" w:rsidRPr="005A0DC9">
        <w:rPr>
          <w:lang w:val="bg-BG"/>
        </w:rPr>
        <w:t xml:space="preserve"> е повлияло в определена степен.</w:t>
      </w:r>
    </w:p>
    <w:p w14:paraId="2FCA273B" w14:textId="2094ED15" w:rsidR="00F67AAE" w:rsidRPr="00F67AAE" w:rsidRDefault="00F23FFB" w:rsidP="00F67AAE">
      <w:pPr>
        <w:tabs>
          <w:tab w:val="left" w:pos="993"/>
        </w:tabs>
        <w:rPr>
          <w:lang w:val="bg-BG"/>
        </w:rPr>
      </w:pPr>
      <w:r>
        <w:rPr>
          <w:lang w:val="bg-BG"/>
        </w:rPr>
        <w:t>Остават необясними обстоятелствата</w:t>
      </w:r>
      <w:r w:rsidR="00F67AAE" w:rsidRPr="00F67AAE">
        <w:rPr>
          <w:lang w:val="bg-BG"/>
        </w:rPr>
        <w:t>, поради които локомотивният машинист на локомотив № 91522086005-9 е предприел потегляне, като се има предвид, че локомотивът е бил натоварен с максимална или почти максимална теглителна сила – нещо, което не може да бъде извършено случайно. Известно е, че локомотивът може да бъде приведен в движение (още повече в теглителен режим) само след като бъдат изпълнени точно определени действия от локомотивния машинист, при това в строго определена последователност.</w:t>
      </w:r>
    </w:p>
    <w:p w14:paraId="200662F1" w14:textId="48CAAC2A" w:rsidR="001E7E0F" w:rsidRPr="00F67AAE" w:rsidRDefault="0073465A" w:rsidP="001E7E0F">
      <w:pPr>
        <w:ind w:firstLine="720"/>
        <w:rPr>
          <w:lang w:val="bg-BG"/>
        </w:rPr>
      </w:pPr>
      <w:r>
        <w:rPr>
          <w:lang w:val="bg-BG"/>
        </w:rPr>
        <w:t xml:space="preserve">Следователно, като </w:t>
      </w:r>
      <w:r w:rsidRPr="00F145C7">
        <w:rPr>
          <w:lang w:val="bg-BG"/>
        </w:rPr>
        <w:t xml:space="preserve">непосредствена причина за възникване на произшествието  </w:t>
      </w:r>
      <w:r>
        <w:rPr>
          <w:lang w:val="bg-BG"/>
        </w:rPr>
        <w:t>може да се счита</w:t>
      </w:r>
      <w:r w:rsidR="001E7E0F">
        <w:rPr>
          <w:lang w:val="bg-BG"/>
        </w:rPr>
        <w:t>, че</w:t>
      </w:r>
      <w:r w:rsidR="001E7E0F" w:rsidRPr="00F67AAE">
        <w:rPr>
          <w:color w:val="000000" w:themeColor="text1"/>
          <w:lang w:val="bg-BG"/>
        </w:rPr>
        <w:t xml:space="preserve"> ДТВ № 20698 </w:t>
      </w:r>
      <w:r w:rsidR="001E7E0F">
        <w:rPr>
          <w:color w:val="000000" w:themeColor="text1"/>
          <w:lang w:val="bg-BG"/>
        </w:rPr>
        <w:t xml:space="preserve">е </w:t>
      </w:r>
      <w:r w:rsidR="00204DDD">
        <w:rPr>
          <w:color w:val="000000" w:themeColor="text1"/>
          <w:lang w:val="bg-BG"/>
        </w:rPr>
        <w:t>заминал</w:t>
      </w:r>
      <w:r w:rsidR="001E7E0F">
        <w:rPr>
          <w:color w:val="000000" w:themeColor="text1"/>
          <w:lang w:val="bg-BG"/>
        </w:rPr>
        <w:t xml:space="preserve"> </w:t>
      </w:r>
      <w:r w:rsidR="001E7E0F" w:rsidRPr="00F67AAE">
        <w:rPr>
          <w:color w:val="000000" w:themeColor="text1"/>
          <w:lang w:val="bg-BG"/>
        </w:rPr>
        <w:t xml:space="preserve">от девети коловоз без да </w:t>
      </w:r>
      <w:r w:rsidR="001E7E0F">
        <w:rPr>
          <w:color w:val="000000" w:themeColor="text1"/>
          <w:lang w:val="bg-BG"/>
        </w:rPr>
        <w:t xml:space="preserve">са изпълнени нормативните изисквания за </w:t>
      </w:r>
      <w:r w:rsidR="00204DDD">
        <w:rPr>
          <w:color w:val="000000" w:themeColor="text1"/>
          <w:lang w:val="bg-BG"/>
        </w:rPr>
        <w:t>изпращане</w:t>
      </w:r>
      <w:r w:rsidR="001E7E0F">
        <w:rPr>
          <w:color w:val="000000" w:themeColor="text1"/>
          <w:lang w:val="bg-BG"/>
        </w:rPr>
        <w:t xml:space="preserve"> на влак</w:t>
      </w:r>
      <w:r w:rsidR="00097EBA">
        <w:rPr>
          <w:color w:val="000000" w:themeColor="text1"/>
          <w:lang w:val="bg-BG"/>
        </w:rPr>
        <w:t>ове от гара Илиянци</w:t>
      </w:r>
      <w:r w:rsidR="001E7E0F">
        <w:rPr>
          <w:color w:val="000000" w:themeColor="text1"/>
          <w:lang w:val="bg-BG"/>
        </w:rPr>
        <w:t>.</w:t>
      </w:r>
    </w:p>
    <w:p w14:paraId="3A1A023B" w14:textId="0F55585E" w:rsidR="003C706B" w:rsidRPr="005D4399" w:rsidRDefault="003C706B" w:rsidP="00A6173B">
      <w:pPr>
        <w:pStyle w:val="ab"/>
        <w:numPr>
          <w:ilvl w:val="1"/>
          <w:numId w:val="1"/>
        </w:numPr>
        <w:spacing w:before="120"/>
        <w:ind w:left="0" w:firstLine="709"/>
        <w:contextualSpacing w:val="0"/>
        <w:rPr>
          <w:b/>
          <w:i/>
          <w:iCs/>
          <w:lang w:val="bg-BG"/>
        </w:rPr>
      </w:pPr>
      <w:r w:rsidRPr="005D4399">
        <w:rPr>
          <w:b/>
          <w:i/>
          <w:iCs/>
          <w:lang w:val="bg-BG"/>
        </w:rPr>
        <w:t>Препоръки за безопасност и адресати, към които са насочени.</w:t>
      </w:r>
    </w:p>
    <w:p w14:paraId="27C7E76B" w14:textId="0FA8C295" w:rsidR="00226C89" w:rsidRPr="00226C89" w:rsidRDefault="00EB7AD9" w:rsidP="00733345">
      <w:pPr>
        <w:pStyle w:val="ab"/>
        <w:ind w:left="0"/>
        <w:contextualSpacing w:val="0"/>
        <w:rPr>
          <w:iCs/>
          <w:lang w:val="bg-BG"/>
        </w:rPr>
      </w:pPr>
      <w:r>
        <w:rPr>
          <w:iCs/>
          <w:lang w:val="bg-BG"/>
        </w:rPr>
        <w:t>С цел предотвратяване на</w:t>
      </w:r>
      <w:r w:rsidR="009C5B5C">
        <w:rPr>
          <w:iCs/>
          <w:lang w:val="bg-BG"/>
        </w:rPr>
        <w:t xml:space="preserve"> други произшествия</w:t>
      </w:r>
      <w:r w:rsidRPr="00EB7AD9">
        <w:rPr>
          <w:lang w:val="bg-BG"/>
        </w:rPr>
        <w:t xml:space="preserve"> </w:t>
      </w:r>
      <w:r>
        <w:rPr>
          <w:lang w:val="bg-BG"/>
        </w:rPr>
        <w:t xml:space="preserve">от </w:t>
      </w:r>
      <w:r w:rsidRPr="00EB7AD9">
        <w:rPr>
          <w:iCs/>
          <w:lang w:val="bg-BG"/>
        </w:rPr>
        <w:t>подоб</w:t>
      </w:r>
      <w:r>
        <w:rPr>
          <w:iCs/>
          <w:lang w:val="bg-BG"/>
        </w:rPr>
        <w:t>ен характер, които биха довели</w:t>
      </w:r>
      <w:r w:rsidR="009C5B5C">
        <w:rPr>
          <w:iCs/>
          <w:lang w:val="bg-BG"/>
        </w:rPr>
        <w:t xml:space="preserve"> тежки последици, </w:t>
      </w:r>
      <w:r w:rsidR="009C5B5C" w:rsidRPr="00226C89">
        <w:rPr>
          <w:iCs/>
          <w:lang w:val="bg-BG"/>
        </w:rPr>
        <w:t xml:space="preserve">Комисията за разследване </w:t>
      </w:r>
      <w:r w:rsidR="00226C89" w:rsidRPr="00226C89">
        <w:rPr>
          <w:iCs/>
          <w:lang w:val="bg-BG"/>
        </w:rPr>
        <w:t xml:space="preserve">предлага на Националния орган по безопасността ИА ЖА препоръки за </w:t>
      </w:r>
      <w:r w:rsidR="00A6173B">
        <w:rPr>
          <w:iCs/>
          <w:lang w:val="bg-BG"/>
        </w:rPr>
        <w:t>безопасност</w:t>
      </w:r>
      <w:r w:rsidR="009C5B5C">
        <w:rPr>
          <w:iCs/>
          <w:lang w:val="bg-BG"/>
        </w:rPr>
        <w:t>,</w:t>
      </w:r>
      <w:r w:rsidR="00A6173B">
        <w:rPr>
          <w:iCs/>
          <w:lang w:val="bg-BG"/>
        </w:rPr>
        <w:t xml:space="preserve"> относими към </w:t>
      </w:r>
      <w:r>
        <w:rPr>
          <w:iCs/>
          <w:lang w:val="bg-BG"/>
        </w:rPr>
        <w:t xml:space="preserve">железопътното предприятие </w:t>
      </w:r>
      <w:r w:rsidR="00A6173B">
        <w:rPr>
          <w:iCs/>
          <w:lang w:val="bg-BG"/>
        </w:rPr>
        <w:t>,,Булмаркет Рейл Карго“ ЕООД</w:t>
      </w:r>
      <w:r w:rsidR="00D532CD">
        <w:rPr>
          <w:iCs/>
          <w:lang w:val="bg-BG"/>
        </w:rPr>
        <w:t xml:space="preserve"> и ДП НКЖИ</w:t>
      </w:r>
      <w:r w:rsidR="00226C89" w:rsidRPr="00226C89">
        <w:rPr>
          <w:iCs/>
          <w:lang w:val="bg-BG"/>
        </w:rPr>
        <w:t xml:space="preserve">. </w:t>
      </w:r>
    </w:p>
    <w:p w14:paraId="667F2B79" w14:textId="6538361D" w:rsidR="005D4399" w:rsidRPr="00080C35" w:rsidRDefault="005D4399" w:rsidP="005D4399">
      <w:pPr>
        <w:pStyle w:val="ab"/>
        <w:numPr>
          <w:ilvl w:val="0"/>
          <w:numId w:val="31"/>
        </w:numPr>
        <w:rPr>
          <w:lang w:val="bg-BG"/>
        </w:rPr>
      </w:pPr>
      <w:r w:rsidRPr="00080C35">
        <w:rPr>
          <w:lang w:val="bg-BG"/>
        </w:rPr>
        <w:t>С препоръка 1 се предлага ДП НКЖИ и ,,Булмаркет Рейл Карго“ ЕООД да запознаят заинтересования персонал със съдържанието на настоящия доклад.</w:t>
      </w:r>
    </w:p>
    <w:p w14:paraId="37B3AF7A" w14:textId="77777777" w:rsidR="005D4399" w:rsidRPr="00080C35" w:rsidRDefault="005D4399" w:rsidP="005D4399">
      <w:pPr>
        <w:pStyle w:val="ab"/>
        <w:numPr>
          <w:ilvl w:val="0"/>
          <w:numId w:val="31"/>
        </w:numPr>
        <w:rPr>
          <w:lang w:val="bg-BG"/>
        </w:rPr>
      </w:pPr>
      <w:r w:rsidRPr="00080C35">
        <w:rPr>
          <w:lang w:val="bg-BG"/>
        </w:rPr>
        <w:lastRenderedPageBreak/>
        <w:t>С препоръка 2 се предлага ,,Булмаркет Рейл Карго</w:t>
      </w:r>
      <w:r>
        <w:rPr>
          <w:lang w:val="bg-BG"/>
        </w:rPr>
        <w:t>“ ЕООД да извърши оценка на психологическия човешки фактор на локомотивния персонал с цел подобряване на работата в екип в позитивна атмосфера</w:t>
      </w:r>
      <w:r w:rsidRPr="00080C35">
        <w:rPr>
          <w:lang w:val="bg-BG"/>
        </w:rPr>
        <w:t>.</w:t>
      </w:r>
    </w:p>
    <w:p w14:paraId="035FB217" w14:textId="77777777" w:rsidR="005D4399" w:rsidRPr="00080C35" w:rsidRDefault="005D4399" w:rsidP="005D4399">
      <w:pPr>
        <w:pStyle w:val="ab"/>
        <w:numPr>
          <w:ilvl w:val="0"/>
          <w:numId w:val="31"/>
        </w:numPr>
        <w:rPr>
          <w:rFonts w:eastAsiaTheme="minorEastAsia"/>
          <w:szCs w:val="24"/>
          <w:lang w:val="bg-BG"/>
        </w:rPr>
      </w:pPr>
      <w:r w:rsidRPr="00080C35">
        <w:rPr>
          <w:lang w:val="bg-BG"/>
        </w:rPr>
        <w:t xml:space="preserve">С препоръка 3 се предлага ,,Булмаркет Рейл Карго“ ЕООД </w:t>
      </w:r>
      <w:r>
        <w:rPr>
          <w:rFonts w:eastAsiaTheme="minorEastAsia"/>
          <w:szCs w:val="24"/>
          <w:lang w:val="bg-BG"/>
        </w:rPr>
        <w:t xml:space="preserve">периодично да провежда беседи с локомотивния персонал в присъствието на психолог, </w:t>
      </w:r>
      <w:r w:rsidRPr="002200D8">
        <w:rPr>
          <w:rFonts w:eastAsiaTheme="minorEastAsia"/>
          <w:szCs w:val="24"/>
          <w:lang w:val="bg-BG"/>
        </w:rPr>
        <w:t xml:space="preserve">на </w:t>
      </w:r>
      <w:r>
        <w:rPr>
          <w:rFonts w:eastAsiaTheme="minorEastAsia"/>
          <w:szCs w:val="24"/>
          <w:lang w:val="bg-BG"/>
        </w:rPr>
        <w:t>които да се обсъжда изграждане и утвърждаване на колективни добри практики</w:t>
      </w:r>
      <w:r w:rsidRPr="00080C35">
        <w:rPr>
          <w:rFonts w:eastAsiaTheme="minorEastAsia"/>
          <w:szCs w:val="24"/>
          <w:lang w:val="bg-BG"/>
        </w:rPr>
        <w:t>.</w:t>
      </w:r>
    </w:p>
    <w:p w14:paraId="093FDCDF" w14:textId="70BEA332" w:rsidR="005D4399" w:rsidRPr="000659A0" w:rsidRDefault="005D4399" w:rsidP="005D4399">
      <w:pPr>
        <w:pStyle w:val="ab"/>
        <w:numPr>
          <w:ilvl w:val="0"/>
          <w:numId w:val="31"/>
        </w:numPr>
        <w:spacing w:before="120"/>
        <w:rPr>
          <w:lang w:val="bg-BG"/>
        </w:rPr>
      </w:pPr>
      <w:r w:rsidRPr="000659A0">
        <w:rPr>
          <w:lang w:val="bg-BG"/>
        </w:rPr>
        <w:t xml:space="preserve">С препоръка 4 се предлага ИАЖА да </w:t>
      </w:r>
      <w:r w:rsidR="001D313A" w:rsidRPr="000659A0">
        <w:rPr>
          <w:lang w:val="bg-BG"/>
        </w:rPr>
        <w:t xml:space="preserve">оцени функционирането на Системите за управление на безопасността по отношение </w:t>
      </w:r>
      <w:r w:rsidRPr="000659A0">
        <w:rPr>
          <w:lang w:val="bg-BG"/>
        </w:rPr>
        <w:t xml:space="preserve">извършване на предсменни инструктажи и проверка за алкохол и други упойващи вещества на локомотивния персонал в железопътните предприятия </w:t>
      </w:r>
      <w:r w:rsidR="009A3E01" w:rsidRPr="000659A0">
        <w:rPr>
          <w:lang w:val="bg-BG"/>
        </w:rPr>
        <w:t xml:space="preserve">извършващи превози на товари и пътници </w:t>
      </w:r>
      <w:r w:rsidRPr="000659A0">
        <w:rPr>
          <w:lang w:val="bg-BG"/>
        </w:rPr>
        <w:t xml:space="preserve">и по преценка и необходимост да се възстановят пунктовете за извършване на предпътни медицински прегледи. </w:t>
      </w:r>
    </w:p>
    <w:p w14:paraId="36BDB466" w14:textId="071C585F" w:rsidR="00EB30B3" w:rsidRPr="000659A0" w:rsidRDefault="00B25943" w:rsidP="00EB30B3">
      <w:pPr>
        <w:pStyle w:val="ab"/>
        <w:numPr>
          <w:ilvl w:val="0"/>
          <w:numId w:val="31"/>
        </w:numPr>
        <w:tabs>
          <w:tab w:val="left" w:pos="993"/>
        </w:tabs>
        <w:rPr>
          <w:lang w:val="bg-BG"/>
        </w:rPr>
      </w:pPr>
      <w:r w:rsidRPr="000659A0">
        <w:rPr>
          <w:lang w:val="bg-BG"/>
        </w:rPr>
        <w:t xml:space="preserve">  </w:t>
      </w:r>
      <w:r w:rsidR="005D4399" w:rsidRPr="000659A0">
        <w:rPr>
          <w:lang w:val="bg-BG"/>
        </w:rPr>
        <w:t xml:space="preserve">С препоръка 5 се предлага </w:t>
      </w:r>
      <w:r w:rsidR="00452115" w:rsidRPr="000659A0">
        <w:rPr>
          <w:lang w:val="bg-BG"/>
        </w:rPr>
        <w:t>в случай, че при оценяване на функционирането на Системите за управление на безопасността</w:t>
      </w:r>
      <w:r w:rsidR="00A92BEA">
        <w:rPr>
          <w:lang w:val="bg-BG"/>
        </w:rPr>
        <w:t xml:space="preserve"> на железопътните предприятия се установят</w:t>
      </w:r>
      <w:r w:rsidR="00452115" w:rsidRPr="000659A0">
        <w:rPr>
          <w:lang w:val="bg-BG"/>
        </w:rPr>
        <w:t xml:space="preserve"> несъответствия </w:t>
      </w:r>
      <w:r w:rsidR="00A92BEA">
        <w:rPr>
          <w:lang w:val="bg-BG"/>
        </w:rPr>
        <w:t>или пропуски относно спазване</w:t>
      </w:r>
      <w:r w:rsidR="00452115" w:rsidRPr="000659A0">
        <w:rPr>
          <w:lang w:val="bg-BG"/>
        </w:rPr>
        <w:t xml:space="preserve"> изискванията </w:t>
      </w:r>
      <w:r w:rsidR="00EB30B3" w:rsidRPr="000659A0">
        <w:rPr>
          <w:lang w:val="bg-BG"/>
        </w:rPr>
        <w:t xml:space="preserve">на </w:t>
      </w:r>
      <w:r w:rsidR="00EB30B3" w:rsidRPr="000659A0">
        <w:rPr>
          <w:i/>
          <w:iCs/>
          <w:lang w:val="bg-BG"/>
        </w:rPr>
        <w:t>т. 4.2.   Компетентност</w:t>
      </w:r>
      <w:r w:rsidR="00EB30B3" w:rsidRPr="000659A0">
        <w:rPr>
          <w:lang w:val="bg-BG"/>
        </w:rPr>
        <w:t xml:space="preserve"> и </w:t>
      </w:r>
      <w:r w:rsidR="00EB30B3" w:rsidRPr="000659A0">
        <w:rPr>
          <w:i/>
          <w:iCs/>
          <w:lang w:val="bg-BG"/>
        </w:rPr>
        <w:t>т. 4.6 Интегриране на човешкия и организационния фактор</w:t>
      </w:r>
      <w:r w:rsidR="00EB30B3" w:rsidRPr="000659A0">
        <w:rPr>
          <w:lang w:val="bg-BG"/>
        </w:rPr>
        <w:t xml:space="preserve"> от Приложение 1 на Делегиран Регламент (ЕС) 2018/762 на Комисията, ИАЖА </w:t>
      </w:r>
      <w:r w:rsidR="005D4399" w:rsidRPr="000659A0">
        <w:rPr>
          <w:lang w:val="bg-BG"/>
        </w:rPr>
        <w:t xml:space="preserve">да </w:t>
      </w:r>
      <w:r w:rsidR="00EB30B3" w:rsidRPr="000659A0">
        <w:rPr>
          <w:lang w:val="bg-BG"/>
        </w:rPr>
        <w:t xml:space="preserve">издаде задължителни предписания към </w:t>
      </w:r>
      <w:r w:rsidR="005D4399" w:rsidRPr="000659A0">
        <w:rPr>
          <w:lang w:val="bg-BG"/>
        </w:rPr>
        <w:t xml:space="preserve">железопътните предприятия </w:t>
      </w:r>
      <w:r w:rsidR="005D4399" w:rsidRPr="000659A0">
        <w:rPr>
          <w:iCs/>
          <w:lang w:val="bg-BG"/>
        </w:rPr>
        <w:t xml:space="preserve">да организират обучения на персонала за формирането на механизми като устойчивост на стрес, отработване на лична стабилност и динамичен баланс на </w:t>
      </w:r>
      <w:r w:rsidR="009A3E01" w:rsidRPr="000659A0">
        <w:rPr>
          <w:iCs/>
          <w:lang w:val="bg-BG"/>
        </w:rPr>
        <w:t>психологическото състояние</w:t>
      </w:r>
      <w:r w:rsidR="005D4399" w:rsidRPr="000659A0">
        <w:rPr>
          <w:iCs/>
          <w:lang w:val="bg-BG"/>
        </w:rPr>
        <w:t>, изграждане и отиграване на субективно усещане за контрол.</w:t>
      </w:r>
    </w:p>
    <w:p w14:paraId="342290E5" w14:textId="7BE0D547" w:rsidR="00EB30B3" w:rsidRPr="00EB30B3" w:rsidRDefault="00EB30B3" w:rsidP="00EB30B3">
      <w:pPr>
        <w:pStyle w:val="ab"/>
        <w:numPr>
          <w:ilvl w:val="0"/>
          <w:numId w:val="31"/>
        </w:numPr>
        <w:tabs>
          <w:tab w:val="left" w:pos="993"/>
        </w:tabs>
        <w:rPr>
          <w:lang w:val="bg-BG"/>
        </w:rPr>
      </w:pPr>
      <w:bookmarkStart w:id="3" w:name="_Hlk102991545"/>
      <w:r w:rsidRPr="00EB30B3">
        <w:rPr>
          <w:lang w:val="bg-BG"/>
        </w:rPr>
        <w:t xml:space="preserve">С препоръка </w:t>
      </w:r>
      <w:r>
        <w:rPr>
          <w:lang w:val="bg-BG"/>
        </w:rPr>
        <w:t>6</w:t>
      </w:r>
      <w:r w:rsidRPr="00EB30B3">
        <w:rPr>
          <w:lang w:val="bg-BG"/>
        </w:rPr>
        <w:t xml:space="preserve"> се предлага </w:t>
      </w:r>
      <w:r>
        <w:rPr>
          <w:lang w:val="bg-BG"/>
        </w:rPr>
        <w:t xml:space="preserve">ИАЖА да извърши проверка относно </w:t>
      </w:r>
      <w:r w:rsidR="00CC3413">
        <w:rPr>
          <w:lang w:val="bg-BG"/>
        </w:rPr>
        <w:t xml:space="preserve">вида на сигнализацията в гара Илиянци и съвместно с ДП НКЖИ да предприеме действия по </w:t>
      </w:r>
      <w:r w:rsidR="00D31081">
        <w:rPr>
          <w:lang w:val="bg-BG"/>
        </w:rPr>
        <w:t>спазване</w:t>
      </w:r>
      <w:r>
        <w:rPr>
          <w:lang w:val="bg-BG"/>
        </w:rPr>
        <w:t xml:space="preserve"> изискванията на чл. 305 от Наредба № 58</w:t>
      </w:r>
      <w:r w:rsidR="00CC3413">
        <w:rPr>
          <w:lang w:val="bg-BG"/>
        </w:rPr>
        <w:t>.</w:t>
      </w:r>
    </w:p>
    <w:bookmarkEnd w:id="3"/>
    <w:p w14:paraId="12D4577F" w14:textId="48C13291" w:rsidR="003C706B" w:rsidRPr="00EB30B3" w:rsidRDefault="003C706B" w:rsidP="00EB30B3">
      <w:pPr>
        <w:pStyle w:val="ab"/>
        <w:numPr>
          <w:ilvl w:val="0"/>
          <w:numId w:val="31"/>
        </w:numPr>
        <w:tabs>
          <w:tab w:val="left" w:pos="993"/>
        </w:tabs>
        <w:rPr>
          <w:lang w:val="bg-BG"/>
        </w:rPr>
      </w:pPr>
      <w:r w:rsidRPr="00EB30B3">
        <w:rPr>
          <w:lang w:val="bg-BG"/>
        </w:rPr>
        <w:br w:type="page"/>
      </w:r>
    </w:p>
    <w:p w14:paraId="772D503E" w14:textId="26853C6D" w:rsidR="003C706B" w:rsidRPr="003C706B" w:rsidRDefault="003C706B" w:rsidP="00551EC2">
      <w:pPr>
        <w:pStyle w:val="ab"/>
        <w:numPr>
          <w:ilvl w:val="0"/>
          <w:numId w:val="1"/>
        </w:numPr>
        <w:ind w:firstLine="349"/>
        <w:rPr>
          <w:b/>
          <w:bCs/>
          <w:sz w:val="28"/>
          <w:szCs w:val="22"/>
          <w:lang w:val="bg-BG"/>
        </w:rPr>
      </w:pPr>
      <w:r w:rsidRPr="003C706B">
        <w:rPr>
          <w:b/>
          <w:bCs/>
          <w:sz w:val="28"/>
          <w:szCs w:val="22"/>
          <w:lang w:val="bg-BG"/>
        </w:rPr>
        <w:lastRenderedPageBreak/>
        <w:t>Разследв</w:t>
      </w:r>
      <w:bookmarkStart w:id="4" w:name="разследване"/>
      <w:bookmarkEnd w:id="4"/>
      <w:r w:rsidRPr="003C706B">
        <w:rPr>
          <w:b/>
          <w:bCs/>
          <w:sz w:val="28"/>
          <w:szCs w:val="22"/>
          <w:lang w:val="bg-BG"/>
        </w:rPr>
        <w:t>ане</w:t>
      </w:r>
    </w:p>
    <w:p w14:paraId="206C41B4" w14:textId="77777777"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Решение за започване на разследването.</w:t>
      </w:r>
    </w:p>
    <w:p w14:paraId="74214E82" w14:textId="5CC63FE3" w:rsidR="00684D27" w:rsidRPr="00684D27" w:rsidRDefault="00400998" w:rsidP="00684D27">
      <w:pPr>
        <w:rPr>
          <w:lang w:val="bg-BG"/>
        </w:rPr>
      </w:pPr>
      <w:bookmarkStart w:id="5" w:name="_Hlk57877937"/>
      <w:r>
        <w:rPr>
          <w:iCs/>
          <w:lang w:val="bg-BG"/>
        </w:rPr>
        <w:t>Решение за започване</w:t>
      </w:r>
      <w:r w:rsidRPr="00C979E3">
        <w:rPr>
          <w:iCs/>
          <w:lang w:val="bg-BG"/>
        </w:rPr>
        <w:t xml:space="preserve"> разследване</w:t>
      </w:r>
      <w:r w:rsidR="001C00C8">
        <w:rPr>
          <w:iCs/>
          <w:lang w:val="bg-BG"/>
        </w:rPr>
        <w:t>то</w:t>
      </w:r>
      <w:r w:rsidRPr="00C979E3">
        <w:rPr>
          <w:iCs/>
          <w:lang w:val="bg-BG"/>
        </w:rPr>
        <w:t xml:space="preserve"> е взето </w:t>
      </w:r>
      <w:r w:rsidR="008B1D62" w:rsidRPr="008B1D62">
        <w:rPr>
          <w:iCs/>
          <w:lang w:val="bg-BG"/>
        </w:rPr>
        <w:t>от чл</w:t>
      </w:r>
      <w:r w:rsidR="001C00C8">
        <w:rPr>
          <w:iCs/>
          <w:lang w:val="bg-BG"/>
        </w:rPr>
        <w:t>ена на У</w:t>
      </w:r>
      <w:r w:rsidR="008B1D62" w:rsidRPr="008B1D62">
        <w:rPr>
          <w:iCs/>
          <w:lang w:val="bg-BG"/>
        </w:rPr>
        <w:t>правителния съвет на НБРПВВЖТ</w:t>
      </w:r>
      <w:r w:rsidR="008B1D62">
        <w:rPr>
          <w:iCs/>
          <w:lang w:val="bg-BG"/>
        </w:rPr>
        <w:t xml:space="preserve"> в Република България</w:t>
      </w:r>
      <w:r w:rsidR="008B1D62" w:rsidRPr="008B1D62">
        <w:rPr>
          <w:iCs/>
          <w:lang w:val="bg-BG"/>
        </w:rPr>
        <w:t xml:space="preserve">, ръководещ разследването на железопътни произшествия </w:t>
      </w:r>
      <w:r w:rsidR="001C00C8">
        <w:rPr>
          <w:iCs/>
          <w:lang w:val="bg-BG"/>
        </w:rPr>
        <w:t>и инциденти</w:t>
      </w:r>
      <w:r w:rsidR="00386C93">
        <w:rPr>
          <w:iCs/>
          <w:lang w:val="bg-BG"/>
        </w:rPr>
        <w:t>,</w:t>
      </w:r>
      <w:r w:rsidR="001C00C8">
        <w:rPr>
          <w:iCs/>
          <w:lang w:val="bg-BG"/>
        </w:rPr>
        <w:t xml:space="preserve"> </w:t>
      </w:r>
      <w:r w:rsidRPr="00C979E3">
        <w:rPr>
          <w:iCs/>
          <w:lang w:val="bg-BG"/>
        </w:rPr>
        <w:t>предвид</w:t>
      </w:r>
      <w:r w:rsidR="00A175FD">
        <w:rPr>
          <w:iCs/>
          <w:lang w:val="bg-BG"/>
        </w:rPr>
        <w:t xml:space="preserve"> тежестта</w:t>
      </w:r>
      <w:r w:rsidRPr="00C979E3">
        <w:rPr>
          <w:iCs/>
          <w:lang w:val="bg-BG"/>
        </w:rPr>
        <w:t xml:space="preserve"> </w:t>
      </w:r>
      <w:r w:rsidR="001C00C8">
        <w:rPr>
          <w:iCs/>
          <w:lang w:val="bg-BG"/>
        </w:rPr>
        <w:t xml:space="preserve">на произшествието </w:t>
      </w:r>
      <w:r w:rsidRPr="00C979E3">
        <w:rPr>
          <w:iCs/>
          <w:lang w:val="bg-BG"/>
        </w:rPr>
        <w:t>и неговото въздействие върху безопасността</w:t>
      </w:r>
      <w:r w:rsidR="00604DCD">
        <w:rPr>
          <w:iCs/>
          <w:lang w:val="bg-BG"/>
        </w:rPr>
        <w:t xml:space="preserve"> в железопътния транспорт</w:t>
      </w:r>
      <w:r w:rsidRPr="00C979E3">
        <w:rPr>
          <w:iCs/>
          <w:lang w:val="bg-BG"/>
        </w:rPr>
        <w:t>. Разслед</w:t>
      </w:r>
      <w:r>
        <w:rPr>
          <w:iCs/>
          <w:lang w:val="bg-BG"/>
        </w:rPr>
        <w:t xml:space="preserve">ването </w:t>
      </w:r>
      <w:r w:rsidR="00604DCD">
        <w:rPr>
          <w:iCs/>
          <w:lang w:val="bg-BG"/>
        </w:rPr>
        <w:t xml:space="preserve">ще </w:t>
      </w:r>
      <w:r w:rsidR="004E596D">
        <w:rPr>
          <w:iCs/>
          <w:lang w:val="bg-BG"/>
        </w:rPr>
        <w:t xml:space="preserve">бъде </w:t>
      </w:r>
      <w:r w:rsidR="004E596D" w:rsidRPr="004E596D">
        <w:rPr>
          <w:iCs/>
          <w:lang w:val="bg-BG"/>
        </w:rPr>
        <w:t xml:space="preserve">основно </w:t>
      </w:r>
      <w:r w:rsidR="004E596D">
        <w:rPr>
          <w:iCs/>
          <w:lang w:val="bg-BG"/>
        </w:rPr>
        <w:t>ориентирано към анализ</w:t>
      </w:r>
      <w:r w:rsidR="00604DCD">
        <w:rPr>
          <w:iCs/>
          <w:lang w:val="bg-BG"/>
        </w:rPr>
        <w:t xml:space="preserve">а </w:t>
      </w:r>
      <w:r w:rsidR="004E596D">
        <w:rPr>
          <w:iCs/>
          <w:lang w:val="bg-BG"/>
        </w:rPr>
        <w:t xml:space="preserve">и организацията на </w:t>
      </w:r>
      <w:r w:rsidR="00604DCD">
        <w:rPr>
          <w:iCs/>
          <w:lang w:val="bg-BG"/>
        </w:rPr>
        <w:t>човешкият факто</w:t>
      </w:r>
      <w:r w:rsidR="004E596D">
        <w:rPr>
          <w:iCs/>
          <w:lang w:val="bg-BG"/>
        </w:rPr>
        <w:t>р, кое</w:t>
      </w:r>
      <w:r w:rsidR="00604DCD">
        <w:rPr>
          <w:iCs/>
          <w:lang w:val="bg-BG"/>
        </w:rPr>
        <w:t xml:space="preserve">то </w:t>
      </w:r>
      <w:r>
        <w:rPr>
          <w:iCs/>
          <w:lang w:val="bg-BG"/>
        </w:rPr>
        <w:t>цели предотвратяването</w:t>
      </w:r>
      <w:r w:rsidRPr="00C979E3">
        <w:rPr>
          <w:iCs/>
          <w:lang w:val="bg-BG"/>
        </w:rPr>
        <w:t xml:space="preserve"> на</w:t>
      </w:r>
      <w:r>
        <w:rPr>
          <w:iCs/>
          <w:lang w:val="bg-BG"/>
        </w:rPr>
        <w:t xml:space="preserve"> такъв вид произшествия, кои</w:t>
      </w:r>
      <w:r w:rsidRPr="00C979E3">
        <w:rPr>
          <w:iCs/>
          <w:lang w:val="bg-BG"/>
        </w:rPr>
        <w:t xml:space="preserve">то </w:t>
      </w:r>
      <w:r>
        <w:rPr>
          <w:iCs/>
          <w:lang w:val="bg-BG"/>
        </w:rPr>
        <w:t xml:space="preserve">при </w:t>
      </w:r>
      <w:r w:rsidR="00043038">
        <w:rPr>
          <w:iCs/>
          <w:lang w:val="bg-BG"/>
        </w:rPr>
        <w:t>сходни</w:t>
      </w:r>
      <w:r>
        <w:rPr>
          <w:iCs/>
          <w:lang w:val="bg-BG"/>
        </w:rPr>
        <w:t xml:space="preserve"> обстоятелства биха могли да доведат до</w:t>
      </w:r>
      <w:r w:rsidRPr="00C979E3">
        <w:rPr>
          <w:iCs/>
          <w:lang w:val="bg-BG"/>
        </w:rPr>
        <w:t xml:space="preserve"> тежки </w:t>
      </w:r>
      <w:r w:rsidR="00E57777">
        <w:rPr>
          <w:iCs/>
          <w:lang w:val="bg-BG"/>
        </w:rPr>
        <w:t>последствия</w:t>
      </w:r>
      <w:r w:rsidRPr="00C979E3">
        <w:rPr>
          <w:iCs/>
          <w:lang w:val="bg-BG"/>
        </w:rPr>
        <w:t>.</w:t>
      </w:r>
      <w:bookmarkEnd w:id="5"/>
    </w:p>
    <w:p w14:paraId="3CCDD34D" w14:textId="77777777"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Мотиви за решението за започване на разследването.</w:t>
      </w:r>
    </w:p>
    <w:p w14:paraId="7AFB3626" w14:textId="3A7585AD" w:rsidR="00B979A8" w:rsidRDefault="004E596D" w:rsidP="00B979A8">
      <w:pPr>
        <w:pStyle w:val="ab"/>
        <w:ind w:left="0" w:firstLine="720"/>
        <w:rPr>
          <w:lang w:val="bg-BG"/>
        </w:rPr>
      </w:pPr>
      <w:bookmarkStart w:id="6" w:name="_Hlk57877978"/>
      <w:r>
        <w:rPr>
          <w:lang w:val="bg-BG"/>
        </w:rPr>
        <w:t xml:space="preserve">На </w:t>
      </w:r>
      <w:r w:rsidR="00400998" w:rsidRPr="00C979E3">
        <w:rPr>
          <w:lang w:val="bg-BG"/>
        </w:rPr>
        <w:t>ос</w:t>
      </w:r>
      <w:r w:rsidR="00400998">
        <w:rPr>
          <w:lang w:val="bg-BG"/>
        </w:rPr>
        <w:t>нование чл. 20, параграф 2, (а)</w:t>
      </w:r>
      <w:r w:rsidR="00B979A8">
        <w:rPr>
          <w:lang w:val="bg-BG"/>
        </w:rPr>
        <w:t xml:space="preserve"> и (в)</w:t>
      </w:r>
      <w:r w:rsidR="008B1D62">
        <w:rPr>
          <w:lang w:val="bg-BG"/>
        </w:rPr>
        <w:t xml:space="preserve"> на</w:t>
      </w:r>
      <w:r w:rsidR="00400998">
        <w:rPr>
          <w:lang w:val="bg-BG"/>
        </w:rPr>
        <w:t xml:space="preserve"> Директива (ЕС)</w:t>
      </w:r>
      <w:r w:rsidR="00B979A8">
        <w:rPr>
          <w:lang w:val="bg-BG"/>
        </w:rPr>
        <w:t xml:space="preserve"> 2016/798, чл. 115к, ал. 1, т. 2</w:t>
      </w:r>
      <w:r w:rsidR="008B1D62">
        <w:rPr>
          <w:lang w:val="bg-BG"/>
        </w:rPr>
        <w:t xml:space="preserve"> от ЗЖТ и</w:t>
      </w:r>
      <w:r w:rsidR="00923B5A">
        <w:rPr>
          <w:lang w:val="bg-BG"/>
        </w:rPr>
        <w:t xml:space="preserve"> чл.</w:t>
      </w:r>
      <w:r w:rsidR="00B979A8">
        <w:rPr>
          <w:lang w:val="bg-BG"/>
        </w:rPr>
        <w:t xml:space="preserve"> 76, ал. 1, т. 2</w:t>
      </w:r>
      <w:r w:rsidR="00400998" w:rsidRPr="00C979E3">
        <w:rPr>
          <w:lang w:val="bg-BG"/>
        </w:rPr>
        <w:t xml:space="preserve"> от</w:t>
      </w:r>
      <w:r w:rsidR="003F6B8B">
        <w:rPr>
          <w:lang w:val="bg-BG"/>
        </w:rPr>
        <w:t xml:space="preserve"> Наредба № 59 от 5.12.2006 г.</w:t>
      </w:r>
      <w:r>
        <w:rPr>
          <w:lang w:val="bg-BG"/>
        </w:rPr>
        <w:t xml:space="preserve"> е взето решение за</w:t>
      </w:r>
      <w:r w:rsidR="00703E3E">
        <w:rPr>
          <w:lang w:val="bg-BG"/>
        </w:rPr>
        <w:t xml:space="preserve"> </w:t>
      </w:r>
      <w:r w:rsidR="00D73844">
        <w:rPr>
          <w:lang w:val="bg-BG"/>
        </w:rPr>
        <w:t>започване на разследване от комисия в</w:t>
      </w:r>
      <w:r w:rsidR="00B979A8">
        <w:rPr>
          <w:lang w:val="bg-BG"/>
        </w:rPr>
        <w:t xml:space="preserve"> </w:t>
      </w:r>
      <w:r w:rsidR="00400998">
        <w:rPr>
          <w:lang w:val="bg-BG"/>
        </w:rPr>
        <w:t>НБРПВВЖТ</w:t>
      </w:r>
      <w:r w:rsidR="00B979A8">
        <w:rPr>
          <w:lang w:val="bg-BG"/>
        </w:rPr>
        <w:t>.</w:t>
      </w:r>
      <w:r w:rsidR="00891CBF">
        <w:rPr>
          <w:lang w:val="bg-BG"/>
        </w:rPr>
        <w:t xml:space="preserve"> </w:t>
      </w:r>
      <w:bookmarkEnd w:id="6"/>
    </w:p>
    <w:p w14:paraId="32FE8982" w14:textId="744DEB8D" w:rsidR="003C706B" w:rsidRPr="00A106B5" w:rsidRDefault="003C706B" w:rsidP="00B979A8">
      <w:pPr>
        <w:pStyle w:val="ab"/>
        <w:numPr>
          <w:ilvl w:val="1"/>
          <w:numId w:val="1"/>
        </w:numPr>
        <w:spacing w:before="120"/>
        <w:ind w:left="0" w:firstLine="709"/>
        <w:contextualSpacing w:val="0"/>
        <w:rPr>
          <w:b/>
          <w:i/>
          <w:iCs/>
          <w:lang w:val="bg-BG"/>
        </w:rPr>
      </w:pPr>
      <w:r w:rsidRPr="00A106B5">
        <w:rPr>
          <w:b/>
          <w:i/>
          <w:iCs/>
          <w:lang w:val="bg-BG"/>
        </w:rPr>
        <w:t>Обхват и ограничения на разследването.</w:t>
      </w:r>
    </w:p>
    <w:p w14:paraId="3E830BCB" w14:textId="4D8DA6D8" w:rsidR="009E2C8C" w:rsidRDefault="00400998" w:rsidP="00400998">
      <w:pPr>
        <w:ind w:firstLine="720"/>
        <w:rPr>
          <w:lang w:val="bg-BG"/>
        </w:rPr>
      </w:pPr>
      <w:bookmarkStart w:id="7" w:name="_Hlk57877996"/>
      <w:r w:rsidRPr="00400998">
        <w:rPr>
          <w:lang w:val="bg-BG"/>
        </w:rPr>
        <w:t>В обхвата на разследването с</w:t>
      </w:r>
      <w:r w:rsidR="00043038">
        <w:rPr>
          <w:lang w:val="bg-BG"/>
        </w:rPr>
        <w:t>а</w:t>
      </w:r>
      <w:r w:rsidRPr="00400998">
        <w:rPr>
          <w:lang w:val="bg-BG"/>
        </w:rPr>
        <w:t xml:space="preserve"> разгледа</w:t>
      </w:r>
      <w:r w:rsidR="00043038">
        <w:rPr>
          <w:lang w:val="bg-BG"/>
        </w:rPr>
        <w:t>ни</w:t>
      </w:r>
      <w:r w:rsidRPr="00400998">
        <w:rPr>
          <w:lang w:val="bg-BG"/>
        </w:rPr>
        <w:t xml:space="preserve"> и анализира</w:t>
      </w:r>
      <w:r w:rsidR="00043038">
        <w:rPr>
          <w:lang w:val="bg-BG"/>
        </w:rPr>
        <w:t>ни</w:t>
      </w:r>
      <w:r w:rsidRPr="00400998">
        <w:rPr>
          <w:lang w:val="bg-BG"/>
        </w:rPr>
        <w:t xml:space="preserve"> </w:t>
      </w:r>
      <w:r w:rsidR="00496EB7">
        <w:rPr>
          <w:lang w:val="bg-BG"/>
        </w:rPr>
        <w:t>човешкият фактор (локомотивният персонал</w:t>
      </w:r>
      <w:r w:rsidR="00A345D0">
        <w:rPr>
          <w:lang w:val="bg-BG"/>
        </w:rPr>
        <w:t>,</w:t>
      </w:r>
      <w:r w:rsidR="00496EB7">
        <w:rPr>
          <w:lang w:val="bg-BG"/>
        </w:rPr>
        <w:t xml:space="preserve"> управлявал локомотива</w:t>
      </w:r>
      <w:r w:rsidR="00E57777">
        <w:rPr>
          <w:lang w:val="bg-BG"/>
        </w:rPr>
        <w:t xml:space="preserve"> на ДТВ </w:t>
      </w:r>
      <w:r w:rsidR="00496EB7">
        <w:rPr>
          <w:lang w:val="bg-BG"/>
        </w:rPr>
        <w:t>№ 20698</w:t>
      </w:r>
      <w:r w:rsidR="006533E1">
        <w:rPr>
          <w:lang w:val="bg-BG"/>
        </w:rPr>
        <w:t>)</w:t>
      </w:r>
      <w:r w:rsidR="00E57777">
        <w:rPr>
          <w:lang w:val="bg-BG"/>
        </w:rPr>
        <w:t xml:space="preserve">, </w:t>
      </w:r>
      <w:r w:rsidRPr="00400998">
        <w:rPr>
          <w:lang w:val="bg-BG"/>
        </w:rPr>
        <w:t>нарушенията на нормативните актове</w:t>
      </w:r>
      <w:r w:rsidR="00A345D0">
        <w:rPr>
          <w:lang w:val="bg-BG"/>
        </w:rPr>
        <w:t>,</w:t>
      </w:r>
      <w:r w:rsidR="00496EB7">
        <w:rPr>
          <w:lang w:val="bg-BG"/>
        </w:rPr>
        <w:t xml:space="preserve"> свързани с безопасността и обученията на персонала</w:t>
      </w:r>
      <w:r w:rsidRPr="00400998">
        <w:rPr>
          <w:lang w:val="bg-BG"/>
        </w:rPr>
        <w:t>.</w:t>
      </w:r>
    </w:p>
    <w:p w14:paraId="45930A8B" w14:textId="2B65961A" w:rsidR="00400998" w:rsidRPr="00400998" w:rsidRDefault="009E2C8C" w:rsidP="00400998">
      <w:pPr>
        <w:ind w:firstLine="720"/>
        <w:rPr>
          <w:lang w:val="bg-BG"/>
        </w:rPr>
      </w:pPr>
      <w:r>
        <w:rPr>
          <w:lang w:val="bg-BG"/>
        </w:rPr>
        <w:t xml:space="preserve">За целите на воденото разследване председателят на Комисията </w:t>
      </w:r>
      <w:r w:rsidR="008A2622">
        <w:rPr>
          <w:lang w:val="bg-BG"/>
        </w:rPr>
        <w:t xml:space="preserve">за разследване </w:t>
      </w:r>
      <w:r>
        <w:rPr>
          <w:lang w:val="bg-BG"/>
        </w:rPr>
        <w:t>привлече външен експерт към комисията за разследване за извършване анализи на човешкия фактор.</w:t>
      </w:r>
      <w:r w:rsidR="00400998" w:rsidRPr="00400998">
        <w:rPr>
          <w:lang w:val="bg-BG"/>
        </w:rPr>
        <w:t xml:space="preserve"> </w:t>
      </w:r>
    </w:p>
    <w:p w14:paraId="577FB178" w14:textId="7C1A3F94" w:rsidR="003B274F" w:rsidRDefault="00496EB7" w:rsidP="00C456D9">
      <w:pPr>
        <w:ind w:firstLine="720"/>
        <w:rPr>
          <w:lang w:val="bg-BG"/>
        </w:rPr>
      </w:pPr>
      <w:r>
        <w:rPr>
          <w:lang w:val="bg-BG"/>
        </w:rPr>
        <w:t>Предвид на реализираните</w:t>
      </w:r>
      <w:r w:rsidR="00482F12">
        <w:rPr>
          <w:lang w:val="bg-BG"/>
        </w:rPr>
        <w:t xml:space="preserve"> </w:t>
      </w:r>
      <w:r w:rsidR="00400998" w:rsidRPr="00400998">
        <w:rPr>
          <w:lang w:val="bg-BG"/>
        </w:rPr>
        <w:t xml:space="preserve">щети разследването </w:t>
      </w:r>
      <w:r w:rsidR="00043038">
        <w:rPr>
          <w:lang w:val="bg-BG"/>
        </w:rPr>
        <w:t>е</w:t>
      </w:r>
      <w:r w:rsidR="00400998" w:rsidRPr="00400998">
        <w:rPr>
          <w:lang w:val="bg-BG"/>
        </w:rPr>
        <w:t xml:space="preserve"> ориентирано върху обстоятелствата, довели до причините за </w:t>
      </w:r>
      <w:r w:rsidR="00482F12">
        <w:rPr>
          <w:lang w:val="bg-BG"/>
        </w:rPr>
        <w:t>възникване на произшествието</w:t>
      </w:r>
      <w:r w:rsidR="00E57777">
        <w:rPr>
          <w:lang w:val="bg-BG"/>
        </w:rPr>
        <w:t xml:space="preserve"> – </w:t>
      </w:r>
      <w:r w:rsidR="00C456D9" w:rsidRPr="00C456D9">
        <w:rPr>
          <w:lang w:val="bg-BG"/>
        </w:rPr>
        <w:t>дерайлиране на локомотивите при последвал страничен удар, обслужвали ДТ</w:t>
      </w:r>
      <w:r w:rsidR="00C456D9">
        <w:rPr>
          <w:lang w:val="bg-BG"/>
        </w:rPr>
        <w:t xml:space="preserve">В № 20691 и ДТВ № 20698 в гара </w:t>
      </w:r>
      <w:r w:rsidR="00C456D9" w:rsidRPr="00C456D9">
        <w:rPr>
          <w:lang w:val="bg-BG"/>
        </w:rPr>
        <w:t>Илиянци</w:t>
      </w:r>
      <w:r w:rsidR="00482F12">
        <w:rPr>
          <w:lang w:val="bg-BG"/>
        </w:rPr>
        <w:t xml:space="preserve">, </w:t>
      </w:r>
      <w:r w:rsidR="00703E3E">
        <w:rPr>
          <w:lang w:val="bg-BG"/>
        </w:rPr>
        <w:t xml:space="preserve">които </w:t>
      </w:r>
      <w:r w:rsidR="003B274F">
        <w:rPr>
          <w:lang w:val="bg-BG"/>
        </w:rPr>
        <w:t>при малко по</w:t>
      </w:r>
      <w:r w:rsidR="00703E3E">
        <w:rPr>
          <w:lang w:val="bg-BG"/>
        </w:rPr>
        <w:t>-</w:t>
      </w:r>
      <w:r w:rsidR="003B274F">
        <w:rPr>
          <w:lang w:val="bg-BG"/>
        </w:rPr>
        <w:t>различни обстоятел</w:t>
      </w:r>
      <w:r w:rsidR="006533E1">
        <w:rPr>
          <w:lang w:val="bg-BG"/>
        </w:rPr>
        <w:t>ства биха могли да доведат до</w:t>
      </w:r>
      <w:r w:rsidR="00C456D9">
        <w:rPr>
          <w:lang w:val="bg-BG"/>
        </w:rPr>
        <w:t xml:space="preserve"> човешки жертви и</w:t>
      </w:r>
      <w:r w:rsidR="00703E3E">
        <w:rPr>
          <w:lang w:val="bg-BG"/>
        </w:rPr>
        <w:t xml:space="preserve"> значителни </w:t>
      </w:r>
      <w:r w:rsidR="006533E1">
        <w:rPr>
          <w:lang w:val="bg-BG"/>
        </w:rPr>
        <w:t xml:space="preserve">материални </w:t>
      </w:r>
      <w:r w:rsidR="003B274F" w:rsidRPr="003B274F">
        <w:rPr>
          <w:lang w:val="bg-BG"/>
        </w:rPr>
        <w:t>щети</w:t>
      </w:r>
      <w:r w:rsidR="003B274F">
        <w:rPr>
          <w:lang w:val="bg-BG"/>
        </w:rPr>
        <w:t>.</w:t>
      </w:r>
      <w:r w:rsidR="003B274F" w:rsidRPr="003B274F">
        <w:rPr>
          <w:lang w:val="bg-BG"/>
        </w:rPr>
        <w:t xml:space="preserve"> </w:t>
      </w:r>
      <w:bookmarkEnd w:id="7"/>
    </w:p>
    <w:p w14:paraId="6E1493BA" w14:textId="7B26BBD0" w:rsidR="003C706B" w:rsidRPr="00A106B5" w:rsidRDefault="003C706B" w:rsidP="003B274F">
      <w:pPr>
        <w:pStyle w:val="ab"/>
        <w:numPr>
          <w:ilvl w:val="1"/>
          <w:numId w:val="1"/>
        </w:numPr>
        <w:spacing w:before="120"/>
        <w:ind w:left="0" w:firstLine="709"/>
        <w:contextualSpacing w:val="0"/>
        <w:rPr>
          <w:b/>
          <w:i/>
          <w:iCs/>
          <w:lang w:val="bg-BG"/>
        </w:rPr>
      </w:pPr>
      <w:r w:rsidRPr="00A106B5">
        <w:rPr>
          <w:b/>
          <w:i/>
          <w:iCs/>
          <w:lang w:val="bg-BG"/>
        </w:rPr>
        <w:t>Компетентности на лицата, участващи в разследването.</w:t>
      </w:r>
    </w:p>
    <w:p w14:paraId="26742881" w14:textId="7E6F38C6" w:rsidR="00684D27" w:rsidRPr="00684D27" w:rsidRDefault="008F57A6" w:rsidP="00684D27">
      <w:pPr>
        <w:ind w:firstLine="720"/>
        <w:rPr>
          <w:lang w:val="bg-BG"/>
        </w:rPr>
      </w:pPr>
      <w:bookmarkStart w:id="8" w:name="_Hlk57878045"/>
      <w:r>
        <w:rPr>
          <w:szCs w:val="24"/>
          <w:lang w:val="bg-BG"/>
        </w:rPr>
        <w:t>К</w:t>
      </w:r>
      <w:r w:rsidR="00400998" w:rsidRPr="00227307">
        <w:rPr>
          <w:szCs w:val="24"/>
          <w:lang w:val="bg-BG"/>
        </w:rPr>
        <w:t xml:space="preserve">омисията </w:t>
      </w:r>
      <w:r w:rsidR="003B274F">
        <w:rPr>
          <w:szCs w:val="24"/>
          <w:lang w:val="bg-BG"/>
        </w:rPr>
        <w:t xml:space="preserve">за разследване </w:t>
      </w:r>
      <w:r w:rsidR="006533E1">
        <w:rPr>
          <w:szCs w:val="24"/>
          <w:lang w:val="bg-BG"/>
        </w:rPr>
        <w:t xml:space="preserve">на произшествието </w:t>
      </w:r>
      <w:r>
        <w:rPr>
          <w:szCs w:val="24"/>
          <w:lang w:val="bg-BG"/>
        </w:rPr>
        <w:t>се ръководи от заместник-председателя на УС на НБРПВВЖТ</w:t>
      </w:r>
      <w:r w:rsidR="00E61126">
        <w:rPr>
          <w:szCs w:val="24"/>
          <w:lang w:val="bg-BG"/>
        </w:rPr>
        <w:t>, ръководител на направление железопътен транспорт</w:t>
      </w:r>
      <w:r>
        <w:rPr>
          <w:szCs w:val="24"/>
          <w:lang w:val="bg-BG"/>
        </w:rPr>
        <w:t>. Ч</w:t>
      </w:r>
      <w:r w:rsidR="00E20F5B">
        <w:rPr>
          <w:szCs w:val="24"/>
          <w:lang w:val="bg-BG"/>
        </w:rPr>
        <w:t>леновете в</w:t>
      </w:r>
      <w:r>
        <w:rPr>
          <w:szCs w:val="24"/>
          <w:lang w:val="bg-BG"/>
        </w:rPr>
        <w:t xml:space="preserve"> комисията са</w:t>
      </w:r>
      <w:r w:rsidR="00400998" w:rsidRPr="00227307">
        <w:rPr>
          <w:szCs w:val="24"/>
          <w:lang w:val="bg-BG"/>
        </w:rPr>
        <w:t xml:space="preserve"> </w:t>
      </w:r>
      <w:r w:rsidR="00E20F5B" w:rsidRPr="00E20F5B">
        <w:rPr>
          <w:szCs w:val="24"/>
          <w:lang w:val="bg-BG"/>
        </w:rPr>
        <w:t xml:space="preserve">независими </w:t>
      </w:r>
      <w:r w:rsidR="00400998" w:rsidRPr="00227307">
        <w:rPr>
          <w:szCs w:val="24"/>
          <w:lang w:val="bg-BG"/>
        </w:rPr>
        <w:t xml:space="preserve">външни експерти </w:t>
      </w:r>
      <w:r w:rsidR="00400998">
        <w:rPr>
          <w:szCs w:val="24"/>
          <w:lang w:val="bg-BG"/>
        </w:rPr>
        <w:t xml:space="preserve">– хабилитирани лица от </w:t>
      </w:r>
      <w:r w:rsidR="00E20F5B">
        <w:rPr>
          <w:szCs w:val="24"/>
          <w:lang w:val="bg-BG"/>
        </w:rPr>
        <w:t xml:space="preserve"> </w:t>
      </w:r>
      <w:r w:rsidR="00400998">
        <w:rPr>
          <w:szCs w:val="24"/>
          <w:lang w:val="bg-BG"/>
        </w:rPr>
        <w:t>научни</w:t>
      </w:r>
      <w:r>
        <w:rPr>
          <w:szCs w:val="24"/>
          <w:lang w:val="bg-BG"/>
        </w:rPr>
        <w:t>те среди,</w:t>
      </w:r>
      <w:r w:rsidR="00400998" w:rsidRPr="00227307">
        <w:rPr>
          <w:szCs w:val="24"/>
          <w:lang w:val="bg-BG"/>
        </w:rPr>
        <w:t xml:space="preserve"> </w:t>
      </w:r>
      <w:r>
        <w:rPr>
          <w:szCs w:val="24"/>
          <w:lang w:val="bg-BG"/>
        </w:rPr>
        <w:t>експерт</w:t>
      </w:r>
      <w:r w:rsidR="00400998" w:rsidRPr="00227307">
        <w:rPr>
          <w:szCs w:val="24"/>
          <w:lang w:val="bg-BG"/>
        </w:rPr>
        <w:t xml:space="preserve"> с квалификация и про</w:t>
      </w:r>
      <w:r>
        <w:rPr>
          <w:szCs w:val="24"/>
          <w:lang w:val="bg-BG"/>
        </w:rPr>
        <w:t>фесионална насоченост в областта</w:t>
      </w:r>
      <w:r w:rsidR="00400998">
        <w:rPr>
          <w:szCs w:val="24"/>
          <w:lang w:val="bg-BG"/>
        </w:rPr>
        <w:t xml:space="preserve"> на </w:t>
      </w:r>
      <w:r>
        <w:rPr>
          <w:szCs w:val="24"/>
          <w:lang w:val="bg-BG"/>
        </w:rPr>
        <w:t>човешкия фактор, както и</w:t>
      </w:r>
      <w:r w:rsidRPr="008F57A6">
        <w:rPr>
          <w:lang w:val="bg-BG"/>
        </w:rPr>
        <w:t xml:space="preserve"> </w:t>
      </w:r>
      <w:r>
        <w:rPr>
          <w:lang w:val="bg-BG"/>
        </w:rPr>
        <w:t>експерт</w:t>
      </w:r>
      <w:r w:rsidR="00E20F5B">
        <w:rPr>
          <w:lang w:val="bg-BG"/>
        </w:rPr>
        <w:t>и</w:t>
      </w:r>
      <w:r>
        <w:rPr>
          <w:lang w:val="bg-BG"/>
        </w:rPr>
        <w:t xml:space="preserve"> с професионална насоченост</w:t>
      </w:r>
      <w:r w:rsidR="003B274F">
        <w:rPr>
          <w:szCs w:val="24"/>
          <w:lang w:val="bg-BG"/>
        </w:rPr>
        <w:t xml:space="preserve"> към</w:t>
      </w:r>
      <w:r w:rsidR="00400998">
        <w:rPr>
          <w:szCs w:val="24"/>
          <w:lang w:val="bg-BG"/>
        </w:rPr>
        <w:t xml:space="preserve"> железопътна</w:t>
      </w:r>
      <w:r w:rsidR="003B274F">
        <w:rPr>
          <w:szCs w:val="24"/>
          <w:lang w:val="bg-BG"/>
        </w:rPr>
        <w:t>та</w:t>
      </w:r>
      <w:r w:rsidR="00400998">
        <w:rPr>
          <w:szCs w:val="24"/>
          <w:lang w:val="bg-BG"/>
        </w:rPr>
        <w:t xml:space="preserve"> инфраструктура</w:t>
      </w:r>
      <w:r w:rsidR="00E20F5B">
        <w:rPr>
          <w:szCs w:val="24"/>
          <w:lang w:val="bg-BG"/>
        </w:rPr>
        <w:t xml:space="preserve"> и подвиж</w:t>
      </w:r>
      <w:r w:rsidR="00400998" w:rsidRPr="00227307">
        <w:rPr>
          <w:szCs w:val="24"/>
          <w:lang w:val="bg-BG"/>
        </w:rPr>
        <w:t>н</w:t>
      </w:r>
      <w:r w:rsidR="00E20F5B">
        <w:rPr>
          <w:szCs w:val="24"/>
          <w:lang w:val="bg-BG"/>
        </w:rPr>
        <w:t>ия</w:t>
      </w:r>
      <w:r w:rsidR="00400998" w:rsidRPr="00227307">
        <w:rPr>
          <w:szCs w:val="24"/>
          <w:lang w:val="bg-BG"/>
        </w:rPr>
        <w:t xml:space="preserve"> железопътен състав.</w:t>
      </w:r>
      <w:bookmarkEnd w:id="8"/>
    </w:p>
    <w:p w14:paraId="51429FEC" w14:textId="77777777"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t>Комуникация и консултации с лицата и субектите, участващи в събитието.</w:t>
      </w:r>
    </w:p>
    <w:p w14:paraId="7D1482C0" w14:textId="108854FF" w:rsidR="00E72528" w:rsidRPr="00684D27" w:rsidRDefault="00DF3FD1" w:rsidP="00787F65">
      <w:pPr>
        <w:ind w:firstLine="720"/>
        <w:rPr>
          <w:lang w:val="bg-BG"/>
        </w:rPr>
      </w:pPr>
      <w:bookmarkStart w:id="9" w:name="_Hlk57878093"/>
      <w:r>
        <w:rPr>
          <w:lang w:val="bg-BG"/>
        </w:rPr>
        <w:t xml:space="preserve">Комисията определи параметрите на разследването и координира действията си </w:t>
      </w:r>
      <w:r w:rsidR="00400998">
        <w:rPr>
          <w:lang w:val="bg-BG"/>
        </w:rPr>
        <w:t xml:space="preserve">с </w:t>
      </w:r>
      <w:r w:rsidR="00D01EB8">
        <w:rPr>
          <w:lang w:val="bg-BG"/>
        </w:rPr>
        <w:t xml:space="preserve">Оперативната </w:t>
      </w:r>
      <w:r w:rsidR="00400998">
        <w:rPr>
          <w:lang w:val="bg-BG"/>
        </w:rPr>
        <w:t>група, коят</w:t>
      </w:r>
      <w:r w:rsidR="000C59D7">
        <w:rPr>
          <w:lang w:val="bg-BG"/>
        </w:rPr>
        <w:t>о включва представители от участващите в произшествието субекти</w:t>
      </w:r>
      <w:r w:rsidR="00400998">
        <w:rPr>
          <w:lang w:val="bg-BG"/>
        </w:rPr>
        <w:t>. Оперативна</w:t>
      </w:r>
      <w:r w:rsidR="001926B4">
        <w:rPr>
          <w:lang w:val="bg-BG"/>
        </w:rPr>
        <w:t xml:space="preserve">та група събра всички документи </w:t>
      </w:r>
      <w:r w:rsidR="00400998">
        <w:rPr>
          <w:lang w:val="bg-BG"/>
        </w:rPr>
        <w:t xml:space="preserve">и образци, </w:t>
      </w:r>
      <w:r w:rsidR="00E20F5B">
        <w:rPr>
          <w:lang w:val="bg-BG"/>
        </w:rPr>
        <w:t xml:space="preserve">писмени показания на персонала на субектите, </w:t>
      </w:r>
      <w:r w:rsidR="00923B5A">
        <w:rPr>
          <w:lang w:val="bg-BG"/>
        </w:rPr>
        <w:t>записи</w:t>
      </w:r>
      <w:r>
        <w:rPr>
          <w:lang w:val="bg-BG"/>
        </w:rPr>
        <w:t>те</w:t>
      </w:r>
      <w:r w:rsidR="00923B5A">
        <w:rPr>
          <w:lang w:val="bg-BG"/>
        </w:rPr>
        <w:t xml:space="preserve"> от </w:t>
      </w:r>
      <w:r w:rsidR="00E20F5B">
        <w:rPr>
          <w:lang w:val="bg-BG"/>
        </w:rPr>
        <w:t>регистриращите устройства</w:t>
      </w:r>
      <w:r w:rsidR="00400998">
        <w:rPr>
          <w:lang w:val="bg-BG"/>
        </w:rPr>
        <w:t xml:space="preserve"> на локомотив</w:t>
      </w:r>
      <w:r w:rsidR="00466A3B">
        <w:rPr>
          <w:lang w:val="bg-BG"/>
        </w:rPr>
        <w:t xml:space="preserve"> № </w:t>
      </w:r>
      <w:r w:rsidR="00E20F5B" w:rsidRPr="00E20F5B">
        <w:rPr>
          <w:lang w:val="bg-BG"/>
        </w:rPr>
        <w:t>91522086001-8</w:t>
      </w:r>
      <w:r w:rsidR="006533E1">
        <w:rPr>
          <w:lang w:val="bg-BG"/>
        </w:rPr>
        <w:t>,</w:t>
      </w:r>
      <w:r w:rsidR="00E20F5B">
        <w:rPr>
          <w:lang w:val="bg-BG"/>
        </w:rPr>
        <w:t xml:space="preserve"> теглещ ДТВ № 20691 и локомотив № </w:t>
      </w:r>
      <w:r w:rsidR="00E20F5B" w:rsidRPr="00E20F5B">
        <w:rPr>
          <w:lang w:val="bg-BG"/>
        </w:rPr>
        <w:t>91522086005-9</w:t>
      </w:r>
      <w:r w:rsidR="006533E1">
        <w:rPr>
          <w:lang w:val="bg-BG"/>
        </w:rPr>
        <w:t>,</w:t>
      </w:r>
      <w:r w:rsidR="00E20F5B">
        <w:rPr>
          <w:lang w:val="bg-BG"/>
        </w:rPr>
        <w:t xml:space="preserve"> теглещ ДТВ </w:t>
      </w:r>
      <w:r w:rsidR="00A345D0">
        <w:rPr>
          <w:lang w:val="bg-BG"/>
        </w:rPr>
        <w:t xml:space="preserve">№ </w:t>
      </w:r>
      <w:r w:rsidR="00E20F5B">
        <w:rPr>
          <w:lang w:val="bg-BG"/>
        </w:rPr>
        <w:t>20698</w:t>
      </w:r>
      <w:r w:rsidR="006533E1">
        <w:rPr>
          <w:lang w:val="bg-BG"/>
        </w:rPr>
        <w:t>,</w:t>
      </w:r>
      <w:r w:rsidR="00E20F5B" w:rsidRPr="00E20F5B">
        <w:rPr>
          <w:lang w:val="bg-BG"/>
        </w:rPr>
        <w:t xml:space="preserve"> както и</w:t>
      </w:r>
      <w:r w:rsidR="00D20A26">
        <w:rPr>
          <w:lang w:val="bg-BG"/>
        </w:rPr>
        <w:t xml:space="preserve"> записите от камерата</w:t>
      </w:r>
      <w:r w:rsidR="00A345D0">
        <w:rPr>
          <w:lang w:val="bg-BG"/>
        </w:rPr>
        <w:t>,</w:t>
      </w:r>
      <w:r w:rsidR="00D20A26">
        <w:rPr>
          <w:lang w:val="bg-BG"/>
        </w:rPr>
        <w:t xml:space="preserve"> монтирана</w:t>
      </w:r>
      <w:r w:rsidR="00E20F5B">
        <w:rPr>
          <w:lang w:val="bg-BG"/>
        </w:rPr>
        <w:t xml:space="preserve"> на </w:t>
      </w:r>
      <w:r w:rsidR="00A345D0">
        <w:rPr>
          <w:lang w:val="bg-BG"/>
        </w:rPr>
        <w:t>челната стена</w:t>
      </w:r>
      <w:r w:rsidR="00E20F5B">
        <w:rPr>
          <w:lang w:val="bg-BG"/>
        </w:rPr>
        <w:t xml:space="preserve"> на локомотив  </w:t>
      </w:r>
      <w:r w:rsidR="00660309" w:rsidRPr="00660309">
        <w:rPr>
          <w:lang w:val="bg-BG"/>
        </w:rPr>
        <w:t>№ 91522086005-9</w:t>
      </w:r>
      <w:r w:rsidR="00466A3B">
        <w:rPr>
          <w:lang w:val="bg-BG"/>
        </w:rPr>
        <w:t xml:space="preserve">. </w:t>
      </w:r>
      <w:r w:rsidR="006533E1">
        <w:rPr>
          <w:lang w:val="bg-BG"/>
        </w:rPr>
        <w:t>Материалите и документите</w:t>
      </w:r>
      <w:r w:rsidR="00400998">
        <w:rPr>
          <w:lang w:val="bg-BG"/>
        </w:rPr>
        <w:t xml:space="preserve"> бяха предадени на </w:t>
      </w:r>
      <w:r w:rsidR="00232FB8">
        <w:rPr>
          <w:lang w:val="bg-BG"/>
        </w:rPr>
        <w:t xml:space="preserve">Председателя </w:t>
      </w:r>
      <w:r w:rsidR="00400998">
        <w:rPr>
          <w:lang w:val="bg-BG"/>
        </w:rPr>
        <w:t xml:space="preserve">на </w:t>
      </w:r>
      <w:r w:rsidR="00232FB8">
        <w:rPr>
          <w:lang w:val="bg-BG"/>
        </w:rPr>
        <w:t xml:space="preserve">Комисията </w:t>
      </w:r>
      <w:r w:rsidR="00400998">
        <w:rPr>
          <w:lang w:val="bg-BG"/>
        </w:rPr>
        <w:t>за ра</w:t>
      </w:r>
      <w:r w:rsidR="000E5759">
        <w:rPr>
          <w:lang w:val="bg-BG"/>
        </w:rPr>
        <w:t xml:space="preserve">зследване в НБРПВВЖТ. </w:t>
      </w:r>
      <w:r w:rsidR="006533E1">
        <w:rPr>
          <w:lang w:val="bg-BG"/>
        </w:rPr>
        <w:t>Председателя</w:t>
      </w:r>
      <w:r w:rsidR="00A345D0">
        <w:rPr>
          <w:lang w:val="bg-BG"/>
        </w:rPr>
        <w:t>т</w:t>
      </w:r>
      <w:r w:rsidR="006533E1">
        <w:rPr>
          <w:lang w:val="bg-BG"/>
        </w:rPr>
        <w:t xml:space="preserve"> на к</w:t>
      </w:r>
      <w:r w:rsidR="00660309">
        <w:rPr>
          <w:lang w:val="bg-BG"/>
        </w:rPr>
        <w:t xml:space="preserve">омисията </w:t>
      </w:r>
      <w:r w:rsidR="006533E1">
        <w:rPr>
          <w:lang w:val="bg-BG"/>
        </w:rPr>
        <w:t xml:space="preserve">за разследване </w:t>
      </w:r>
      <w:r w:rsidR="00660309">
        <w:rPr>
          <w:lang w:val="bg-BG"/>
        </w:rPr>
        <w:t>проведе</w:t>
      </w:r>
      <w:r w:rsidR="000E5759">
        <w:rPr>
          <w:lang w:val="bg-BG"/>
        </w:rPr>
        <w:t xml:space="preserve"> </w:t>
      </w:r>
      <w:r w:rsidR="008A2622">
        <w:rPr>
          <w:lang w:val="bg-BG"/>
        </w:rPr>
        <w:t xml:space="preserve">първото </w:t>
      </w:r>
      <w:r w:rsidR="000E5759">
        <w:rPr>
          <w:lang w:val="bg-BG"/>
        </w:rPr>
        <w:t>интервю</w:t>
      </w:r>
      <w:r w:rsidR="00400998">
        <w:rPr>
          <w:lang w:val="bg-BG"/>
        </w:rPr>
        <w:t xml:space="preserve"> </w:t>
      </w:r>
      <w:r w:rsidR="00660309">
        <w:rPr>
          <w:lang w:val="bg-BG"/>
        </w:rPr>
        <w:t xml:space="preserve">на място </w:t>
      </w:r>
      <w:r w:rsidR="00400998">
        <w:rPr>
          <w:lang w:val="bg-BG"/>
        </w:rPr>
        <w:t xml:space="preserve">с </w:t>
      </w:r>
      <w:r w:rsidR="00660309">
        <w:rPr>
          <w:lang w:val="bg-BG"/>
        </w:rPr>
        <w:t>всички лица</w:t>
      </w:r>
      <w:r w:rsidR="00A345D0">
        <w:rPr>
          <w:lang w:val="bg-BG"/>
        </w:rPr>
        <w:t>,</w:t>
      </w:r>
      <w:r w:rsidR="00400998">
        <w:rPr>
          <w:lang w:val="bg-BG"/>
        </w:rPr>
        <w:t xml:space="preserve"> участвали в произшествието. От субектите </w:t>
      </w:r>
      <w:r w:rsidR="00232FB8">
        <w:rPr>
          <w:lang w:val="bg-BG"/>
        </w:rPr>
        <w:t>б</w:t>
      </w:r>
      <w:r w:rsidR="00400998">
        <w:rPr>
          <w:lang w:val="bg-BG"/>
        </w:rPr>
        <w:t>е</w:t>
      </w:r>
      <w:r w:rsidR="00E70E2D">
        <w:rPr>
          <w:lang w:val="bg-BG"/>
        </w:rPr>
        <w:t>ше</w:t>
      </w:r>
      <w:r w:rsidR="00400998">
        <w:rPr>
          <w:lang w:val="bg-BG"/>
        </w:rPr>
        <w:t xml:space="preserve"> изиска</w:t>
      </w:r>
      <w:r w:rsidR="00232FB8">
        <w:rPr>
          <w:lang w:val="bg-BG"/>
        </w:rPr>
        <w:t>на и предоставена</w:t>
      </w:r>
      <w:r w:rsidR="00400998">
        <w:rPr>
          <w:lang w:val="bg-BG"/>
        </w:rPr>
        <w:t xml:space="preserve"> информация отно</w:t>
      </w:r>
      <w:r w:rsidR="001926B4">
        <w:rPr>
          <w:lang w:val="bg-BG"/>
        </w:rPr>
        <w:t xml:space="preserve">сно поддръжката на железния </w:t>
      </w:r>
      <w:r w:rsidR="00660309">
        <w:rPr>
          <w:lang w:val="bg-BG"/>
        </w:rPr>
        <w:t xml:space="preserve">път и съоръженията </w:t>
      </w:r>
      <w:r w:rsidR="006533E1">
        <w:rPr>
          <w:lang w:val="bg-BG"/>
        </w:rPr>
        <w:t xml:space="preserve">на осигурителната техника </w:t>
      </w:r>
      <w:r w:rsidR="00660309">
        <w:rPr>
          <w:lang w:val="bg-BG"/>
        </w:rPr>
        <w:t>в гара Илиянци</w:t>
      </w:r>
      <w:r w:rsidR="0048545F">
        <w:rPr>
          <w:lang w:val="bg-BG"/>
        </w:rPr>
        <w:t>,</w:t>
      </w:r>
      <w:r w:rsidR="00400998">
        <w:rPr>
          <w:lang w:val="bg-BG"/>
        </w:rPr>
        <w:t xml:space="preserve"> информация </w:t>
      </w:r>
      <w:r w:rsidR="00703E3E">
        <w:rPr>
          <w:lang w:val="bg-BG"/>
        </w:rPr>
        <w:t>за</w:t>
      </w:r>
      <w:r w:rsidR="00400998">
        <w:rPr>
          <w:lang w:val="bg-BG"/>
        </w:rPr>
        <w:t xml:space="preserve"> ремон</w:t>
      </w:r>
      <w:r w:rsidR="00660309">
        <w:rPr>
          <w:lang w:val="bg-BG"/>
        </w:rPr>
        <w:t>та и</w:t>
      </w:r>
      <w:r w:rsidR="00466A3B">
        <w:rPr>
          <w:lang w:val="bg-BG"/>
        </w:rPr>
        <w:t xml:space="preserve"> поддръжката</w:t>
      </w:r>
      <w:r w:rsidR="00660309">
        <w:rPr>
          <w:lang w:val="bg-BG"/>
        </w:rPr>
        <w:t xml:space="preserve"> на локомотивите на двата влака</w:t>
      </w:r>
      <w:r w:rsidR="0048545F">
        <w:rPr>
          <w:lang w:val="bg-BG"/>
        </w:rPr>
        <w:t xml:space="preserve">. </w:t>
      </w:r>
      <w:r w:rsidR="00660309">
        <w:rPr>
          <w:lang w:val="bg-BG"/>
        </w:rPr>
        <w:t>Изискани бяха и експертизите на локомотивния персонал</w:t>
      </w:r>
      <w:r w:rsidR="00A345D0">
        <w:rPr>
          <w:lang w:val="bg-BG"/>
        </w:rPr>
        <w:t>,</w:t>
      </w:r>
      <w:r w:rsidR="00660309">
        <w:rPr>
          <w:lang w:val="bg-BG"/>
        </w:rPr>
        <w:t xml:space="preserve"> преминал през медицински и психологически прегледи. </w:t>
      </w:r>
      <w:r w:rsidR="000E5759">
        <w:rPr>
          <w:lang w:val="bg-BG"/>
        </w:rPr>
        <w:t>Проведен</w:t>
      </w:r>
      <w:r w:rsidR="00703E3E">
        <w:rPr>
          <w:lang w:val="bg-BG"/>
        </w:rPr>
        <w:t>и</w:t>
      </w:r>
      <w:r w:rsidR="000E5759">
        <w:rPr>
          <w:lang w:val="bg-BG"/>
        </w:rPr>
        <w:t xml:space="preserve"> б</w:t>
      </w:r>
      <w:r w:rsidR="00703E3E">
        <w:rPr>
          <w:lang w:val="bg-BG"/>
        </w:rPr>
        <w:t>яха</w:t>
      </w:r>
      <w:r w:rsidR="000E5759">
        <w:rPr>
          <w:lang w:val="bg-BG"/>
        </w:rPr>
        <w:t xml:space="preserve"> интервю</w:t>
      </w:r>
      <w:r w:rsidR="00703E3E">
        <w:rPr>
          <w:lang w:val="bg-BG"/>
        </w:rPr>
        <w:t>та</w:t>
      </w:r>
      <w:r w:rsidR="00400998">
        <w:rPr>
          <w:lang w:val="bg-BG"/>
        </w:rPr>
        <w:t xml:space="preserve"> с </w:t>
      </w:r>
      <w:r w:rsidR="00400998" w:rsidRPr="00526FA2">
        <w:rPr>
          <w:lang w:val="bg-BG"/>
        </w:rPr>
        <w:t xml:space="preserve">органите по безопасността </w:t>
      </w:r>
      <w:r w:rsidR="00400998">
        <w:rPr>
          <w:lang w:val="bg-BG"/>
        </w:rPr>
        <w:t xml:space="preserve">на </w:t>
      </w:r>
      <w:r w:rsidR="00E70E2D">
        <w:rPr>
          <w:lang w:val="bg-BG"/>
        </w:rPr>
        <w:t>двата субекта</w:t>
      </w:r>
      <w:r w:rsidR="00400998">
        <w:rPr>
          <w:lang w:val="bg-BG"/>
        </w:rPr>
        <w:t xml:space="preserve"> и </w:t>
      </w:r>
      <w:r w:rsidR="00466A3B">
        <w:rPr>
          <w:lang w:val="bg-BG"/>
        </w:rPr>
        <w:t>с ръководството</w:t>
      </w:r>
      <w:r w:rsidR="00400998">
        <w:rPr>
          <w:lang w:val="bg-BG"/>
        </w:rPr>
        <w:t xml:space="preserve"> на желе</w:t>
      </w:r>
      <w:r w:rsidR="00660309">
        <w:rPr>
          <w:lang w:val="bg-BG"/>
        </w:rPr>
        <w:t>зопътното предприятие</w:t>
      </w:r>
      <w:r w:rsidR="0048545F">
        <w:rPr>
          <w:lang w:val="bg-BG"/>
        </w:rPr>
        <w:t xml:space="preserve"> </w:t>
      </w:r>
      <w:r w:rsidR="0048545F" w:rsidRPr="0048545F">
        <w:rPr>
          <w:lang w:val="bg-BG"/>
        </w:rPr>
        <w:t>,,Булмаркет Рейл Карго“ ЕООД</w:t>
      </w:r>
      <w:r w:rsidR="0048545F">
        <w:rPr>
          <w:lang w:val="bg-BG"/>
        </w:rPr>
        <w:t xml:space="preserve"> и </w:t>
      </w:r>
      <w:r w:rsidR="00660309">
        <w:rPr>
          <w:lang w:val="bg-BG"/>
        </w:rPr>
        <w:t xml:space="preserve">управителя на железопътната инфраструктура </w:t>
      </w:r>
      <w:r w:rsidR="0048545F">
        <w:rPr>
          <w:lang w:val="bg-BG"/>
        </w:rPr>
        <w:t>ДП НКЖИ</w:t>
      </w:r>
      <w:r w:rsidR="00400998">
        <w:rPr>
          <w:lang w:val="bg-BG"/>
        </w:rPr>
        <w:t>.</w:t>
      </w:r>
      <w:bookmarkEnd w:id="9"/>
      <w:r w:rsidR="006533E1">
        <w:rPr>
          <w:lang w:val="bg-BG"/>
        </w:rPr>
        <w:t xml:space="preserve"> На локомотивния персонал</w:t>
      </w:r>
      <w:r w:rsidR="00A345D0">
        <w:rPr>
          <w:lang w:val="bg-BG"/>
        </w:rPr>
        <w:t>,</w:t>
      </w:r>
      <w:r w:rsidR="006533E1">
        <w:rPr>
          <w:lang w:val="bg-BG"/>
        </w:rPr>
        <w:t xml:space="preserve"> участвал </w:t>
      </w:r>
      <w:r w:rsidR="008A2622">
        <w:rPr>
          <w:lang w:val="bg-BG"/>
        </w:rPr>
        <w:t xml:space="preserve">в </w:t>
      </w:r>
      <w:r w:rsidR="006533E1">
        <w:rPr>
          <w:lang w:val="bg-BG"/>
        </w:rPr>
        <w:t>произшествието</w:t>
      </w:r>
      <w:r w:rsidR="00A345D0">
        <w:rPr>
          <w:lang w:val="bg-BG"/>
        </w:rPr>
        <w:t>,</w:t>
      </w:r>
      <w:r w:rsidR="006533E1">
        <w:rPr>
          <w:lang w:val="bg-BG"/>
        </w:rPr>
        <w:t xml:space="preserve"> в присъствието на </w:t>
      </w:r>
      <w:r w:rsidR="00473AB1">
        <w:rPr>
          <w:lang w:val="bg-BG"/>
        </w:rPr>
        <w:t>Председателя н</w:t>
      </w:r>
      <w:r w:rsidR="00D20A26">
        <w:rPr>
          <w:lang w:val="bg-BG"/>
        </w:rPr>
        <w:t>а комисията за разследване</w:t>
      </w:r>
      <w:r w:rsidR="00473AB1">
        <w:rPr>
          <w:lang w:val="bg-BG"/>
        </w:rPr>
        <w:t xml:space="preserve"> и оперативната група бяха извършени тестове за употреба на а</w:t>
      </w:r>
      <w:r w:rsidR="00D20A26">
        <w:rPr>
          <w:lang w:val="bg-BG"/>
        </w:rPr>
        <w:t>лкохол</w:t>
      </w:r>
      <w:r w:rsidR="00473AB1">
        <w:rPr>
          <w:lang w:val="bg-BG"/>
        </w:rPr>
        <w:t>.</w:t>
      </w:r>
    </w:p>
    <w:p w14:paraId="44C72571" w14:textId="77777777" w:rsidR="003C706B" w:rsidRPr="00A106B5" w:rsidRDefault="003C706B" w:rsidP="00551EC2">
      <w:pPr>
        <w:pStyle w:val="ab"/>
        <w:numPr>
          <w:ilvl w:val="1"/>
          <w:numId w:val="1"/>
        </w:numPr>
        <w:spacing w:before="120"/>
        <w:ind w:left="788" w:hanging="79"/>
        <w:contextualSpacing w:val="0"/>
        <w:rPr>
          <w:b/>
          <w:i/>
          <w:iCs/>
          <w:lang w:val="bg-BG"/>
        </w:rPr>
      </w:pPr>
      <w:r w:rsidRPr="00A106B5">
        <w:rPr>
          <w:b/>
          <w:i/>
          <w:iCs/>
          <w:lang w:val="bg-BG"/>
        </w:rPr>
        <w:lastRenderedPageBreak/>
        <w:t>Степен на съдействие от страна на участващите субекти.</w:t>
      </w:r>
    </w:p>
    <w:p w14:paraId="68994715" w14:textId="4A5C02F8" w:rsidR="00232FB8" w:rsidRDefault="00400998" w:rsidP="00684D27">
      <w:pPr>
        <w:ind w:firstLine="720"/>
        <w:rPr>
          <w:lang w:val="bg-BG"/>
        </w:rPr>
      </w:pPr>
      <w:bookmarkStart w:id="10" w:name="_Hlk57878339"/>
      <w:r w:rsidRPr="00227307">
        <w:rPr>
          <w:lang w:val="bg-BG"/>
        </w:rPr>
        <w:t>По време на р</w:t>
      </w:r>
      <w:r>
        <w:rPr>
          <w:lang w:val="bg-BG"/>
        </w:rPr>
        <w:t>азследването</w:t>
      </w:r>
      <w:r w:rsidRPr="00227307">
        <w:rPr>
          <w:lang w:val="bg-BG"/>
        </w:rPr>
        <w:t xml:space="preserve"> </w:t>
      </w:r>
      <w:r w:rsidR="009A5FD0">
        <w:rPr>
          <w:lang w:val="bg-BG"/>
        </w:rPr>
        <w:t xml:space="preserve">ръководителите на </w:t>
      </w:r>
      <w:r>
        <w:rPr>
          <w:lang w:val="bg-BG"/>
        </w:rPr>
        <w:t>желез</w:t>
      </w:r>
      <w:r w:rsidR="0048545F">
        <w:rPr>
          <w:lang w:val="bg-BG"/>
        </w:rPr>
        <w:t>опътн</w:t>
      </w:r>
      <w:r w:rsidR="00703E3E">
        <w:rPr>
          <w:lang w:val="bg-BG"/>
        </w:rPr>
        <w:t>ото</w:t>
      </w:r>
      <w:r w:rsidR="0048545F">
        <w:rPr>
          <w:lang w:val="bg-BG"/>
        </w:rPr>
        <w:t xml:space="preserve"> предприяти</w:t>
      </w:r>
      <w:r w:rsidR="00703E3E">
        <w:rPr>
          <w:lang w:val="bg-BG"/>
        </w:rPr>
        <w:t>е</w:t>
      </w:r>
      <w:r w:rsidR="0048545F">
        <w:rPr>
          <w:lang w:val="bg-BG"/>
        </w:rPr>
        <w:t xml:space="preserve"> </w:t>
      </w:r>
      <w:r w:rsidR="0048545F" w:rsidRPr="0048545F">
        <w:rPr>
          <w:lang w:val="bg-BG"/>
        </w:rPr>
        <w:t xml:space="preserve">,,Булмаркет Рейл Карго“ ЕООД и </w:t>
      </w:r>
      <w:r w:rsidR="00E72528">
        <w:rPr>
          <w:lang w:val="bg-BG"/>
        </w:rPr>
        <w:t xml:space="preserve">на </w:t>
      </w:r>
      <w:r w:rsidR="003A07D6">
        <w:rPr>
          <w:lang w:val="bg-BG"/>
        </w:rPr>
        <w:t xml:space="preserve">управителя на железопътната инфраструктура – </w:t>
      </w:r>
      <w:r w:rsidR="000C59D7">
        <w:rPr>
          <w:lang w:val="bg-BG"/>
        </w:rPr>
        <w:t>(</w:t>
      </w:r>
      <w:r w:rsidR="0048545F" w:rsidRPr="0048545F">
        <w:rPr>
          <w:lang w:val="bg-BG"/>
        </w:rPr>
        <w:t>ДП НКЖИ</w:t>
      </w:r>
      <w:r w:rsidR="000C59D7">
        <w:rPr>
          <w:lang w:val="bg-BG"/>
        </w:rPr>
        <w:t>)</w:t>
      </w:r>
      <w:r>
        <w:rPr>
          <w:lang w:val="bg-BG"/>
        </w:rPr>
        <w:t xml:space="preserve"> </w:t>
      </w:r>
      <w:r w:rsidRPr="00227307">
        <w:rPr>
          <w:lang w:val="bg-BG"/>
        </w:rPr>
        <w:t xml:space="preserve">оказаха пълно съдействие </w:t>
      </w:r>
      <w:r w:rsidR="005654A9">
        <w:rPr>
          <w:lang w:val="bg-BG"/>
        </w:rPr>
        <w:t xml:space="preserve">и </w:t>
      </w:r>
      <w:r w:rsidR="00703E3E">
        <w:rPr>
          <w:lang w:val="bg-BG"/>
        </w:rPr>
        <w:t xml:space="preserve">предоставиха </w:t>
      </w:r>
      <w:r w:rsidR="00192F26">
        <w:rPr>
          <w:lang w:val="bg-BG"/>
        </w:rPr>
        <w:t xml:space="preserve">пълен </w:t>
      </w:r>
      <w:r w:rsidR="005654A9">
        <w:rPr>
          <w:lang w:val="bg-BG"/>
        </w:rPr>
        <w:t xml:space="preserve">достъп </w:t>
      </w:r>
      <w:r w:rsidR="00703E3E" w:rsidRPr="00227307">
        <w:rPr>
          <w:lang w:val="bg-BG"/>
        </w:rPr>
        <w:t>на Комисията</w:t>
      </w:r>
      <w:r w:rsidR="000C59D7">
        <w:rPr>
          <w:lang w:val="bg-BG"/>
        </w:rPr>
        <w:t xml:space="preserve"> за разследване в НБРПВВЖТ, пълен набор на събраните</w:t>
      </w:r>
      <w:r w:rsidR="003A07D6">
        <w:rPr>
          <w:lang w:val="bg-BG"/>
        </w:rPr>
        <w:t xml:space="preserve"> материали и документи. Д</w:t>
      </w:r>
      <w:r w:rsidR="009A5FD0">
        <w:rPr>
          <w:lang w:val="bg-BG"/>
        </w:rPr>
        <w:t xml:space="preserve">опълнително </w:t>
      </w:r>
      <w:r w:rsidR="00E72528">
        <w:rPr>
          <w:lang w:val="bg-BG"/>
        </w:rPr>
        <w:t>бяха проведе</w:t>
      </w:r>
      <w:r w:rsidR="009A5FD0">
        <w:rPr>
          <w:lang w:val="bg-BG"/>
        </w:rPr>
        <w:t>н</w:t>
      </w:r>
      <w:r w:rsidR="00E72528">
        <w:rPr>
          <w:lang w:val="bg-BG"/>
        </w:rPr>
        <w:t>и</w:t>
      </w:r>
      <w:r w:rsidR="009A5FD0">
        <w:rPr>
          <w:lang w:val="bg-BG"/>
        </w:rPr>
        <w:t xml:space="preserve"> интервю</w:t>
      </w:r>
      <w:r w:rsidR="00E72528">
        <w:rPr>
          <w:lang w:val="bg-BG"/>
        </w:rPr>
        <w:t>та</w:t>
      </w:r>
      <w:r w:rsidR="009A5FD0">
        <w:rPr>
          <w:lang w:val="bg-BG"/>
        </w:rPr>
        <w:t xml:space="preserve"> с локомотивния</w:t>
      </w:r>
      <w:r w:rsidR="009A5FD0" w:rsidRPr="009A5FD0">
        <w:rPr>
          <w:lang w:val="bg-BG"/>
        </w:rPr>
        <w:t xml:space="preserve"> </w:t>
      </w:r>
      <w:r w:rsidR="009A5FD0">
        <w:rPr>
          <w:lang w:val="bg-BG"/>
        </w:rPr>
        <w:t>персонал</w:t>
      </w:r>
      <w:r w:rsidR="00192F26">
        <w:rPr>
          <w:lang w:val="bg-BG"/>
        </w:rPr>
        <w:t>, гаровия персонал на смяна в гара Илиянци</w:t>
      </w:r>
      <w:r w:rsidR="003A07D6">
        <w:rPr>
          <w:lang w:val="bg-BG"/>
        </w:rPr>
        <w:t xml:space="preserve"> и мениджърския </w:t>
      </w:r>
      <w:r w:rsidR="00E72528">
        <w:rPr>
          <w:lang w:val="bg-BG"/>
        </w:rPr>
        <w:t xml:space="preserve"> </w:t>
      </w:r>
      <w:r w:rsidR="003A07D6">
        <w:rPr>
          <w:lang w:val="bg-BG"/>
        </w:rPr>
        <w:t>екип на субектите. О</w:t>
      </w:r>
      <w:r w:rsidR="00E72528">
        <w:rPr>
          <w:lang w:val="bg-BG"/>
        </w:rPr>
        <w:t>сигурен е пълен</w:t>
      </w:r>
      <w:r w:rsidR="00192F26">
        <w:rPr>
          <w:lang w:val="bg-BG"/>
        </w:rPr>
        <w:t xml:space="preserve"> </w:t>
      </w:r>
      <w:r w:rsidR="005654A9">
        <w:rPr>
          <w:lang w:val="bg-BG"/>
        </w:rPr>
        <w:t>до</w:t>
      </w:r>
      <w:r w:rsidR="00E72528">
        <w:rPr>
          <w:lang w:val="bg-BG"/>
        </w:rPr>
        <w:t>стъп до</w:t>
      </w:r>
      <w:r w:rsidR="005654A9">
        <w:rPr>
          <w:lang w:val="bg-BG"/>
        </w:rPr>
        <w:t xml:space="preserve"> подвижния състав и </w:t>
      </w:r>
      <w:r w:rsidR="009A5FD0">
        <w:rPr>
          <w:lang w:val="bg-BG"/>
        </w:rPr>
        <w:t xml:space="preserve">елементите на </w:t>
      </w:r>
      <w:r w:rsidR="005654A9">
        <w:rPr>
          <w:lang w:val="bg-BG"/>
        </w:rPr>
        <w:t>железопътната инфраструктура</w:t>
      </w:r>
      <w:r w:rsidRPr="00227307">
        <w:rPr>
          <w:lang w:val="bg-BG"/>
        </w:rPr>
        <w:t>.</w:t>
      </w:r>
      <w:bookmarkEnd w:id="10"/>
      <w:r>
        <w:rPr>
          <w:lang w:val="bg-BG"/>
        </w:rPr>
        <w:t xml:space="preserve"> </w:t>
      </w:r>
    </w:p>
    <w:p w14:paraId="00CE237B" w14:textId="77777777" w:rsidR="003C706B" w:rsidRPr="009E2C8C" w:rsidRDefault="003C706B" w:rsidP="00551EC2">
      <w:pPr>
        <w:pStyle w:val="ab"/>
        <w:numPr>
          <w:ilvl w:val="1"/>
          <w:numId w:val="1"/>
        </w:numPr>
        <w:spacing w:before="120"/>
        <w:ind w:left="788" w:hanging="79"/>
        <w:contextualSpacing w:val="0"/>
        <w:rPr>
          <w:b/>
          <w:i/>
          <w:iCs/>
          <w:lang w:val="bg-BG"/>
        </w:rPr>
      </w:pPr>
      <w:r w:rsidRPr="009E2C8C">
        <w:rPr>
          <w:b/>
          <w:i/>
          <w:iCs/>
          <w:lang w:val="bg-BG"/>
        </w:rPr>
        <w:t xml:space="preserve">Методи и </w:t>
      </w:r>
      <w:r w:rsidR="00684D27" w:rsidRPr="009E2C8C">
        <w:rPr>
          <w:b/>
          <w:i/>
          <w:iCs/>
          <w:lang w:val="bg-BG"/>
        </w:rPr>
        <w:t>техники на разследване и анализ.</w:t>
      </w:r>
    </w:p>
    <w:p w14:paraId="7BF03558" w14:textId="15AC22B1" w:rsidR="006B2970" w:rsidRDefault="000D5469" w:rsidP="00400998">
      <w:pPr>
        <w:rPr>
          <w:lang w:val="bg-BG"/>
        </w:rPr>
      </w:pPr>
      <w:bookmarkStart w:id="11" w:name="_Hlk57878799"/>
      <w:r>
        <w:rPr>
          <w:lang w:val="bg-BG"/>
        </w:rPr>
        <w:t>На 21.01.2022</w:t>
      </w:r>
      <w:r w:rsidR="00703E3E">
        <w:rPr>
          <w:lang w:val="bg-BG"/>
        </w:rPr>
        <w:t xml:space="preserve"> г. в </w:t>
      </w:r>
      <w:r>
        <w:rPr>
          <w:lang w:val="bg-BG"/>
        </w:rPr>
        <w:t>03:45</w:t>
      </w:r>
      <w:r w:rsidR="00A10215" w:rsidRPr="00A10215">
        <w:rPr>
          <w:lang w:val="bg-BG"/>
        </w:rPr>
        <w:t xml:space="preserve"> часа </w:t>
      </w:r>
      <w:r w:rsidR="008A2622">
        <w:rPr>
          <w:lang w:val="bg-BG"/>
        </w:rPr>
        <w:t>ч</w:t>
      </w:r>
      <w:r w:rsidR="008A2622" w:rsidRPr="008A2622">
        <w:rPr>
          <w:lang w:val="bg-BG"/>
        </w:rPr>
        <w:t xml:space="preserve">ленът на УС на НБРПВВЖТ с компетентност да разследва железопътни произшествия </w:t>
      </w:r>
      <w:r w:rsidR="00A10215">
        <w:rPr>
          <w:lang w:val="bg-BG"/>
        </w:rPr>
        <w:t xml:space="preserve">е </w:t>
      </w:r>
      <w:r w:rsidR="008A2622">
        <w:rPr>
          <w:lang w:val="bg-BG"/>
        </w:rPr>
        <w:t>получил</w:t>
      </w:r>
      <w:r w:rsidRPr="000D5469">
        <w:rPr>
          <w:lang w:val="bg-BG"/>
        </w:rPr>
        <w:t xml:space="preserve"> устно уведомяване </w:t>
      </w:r>
      <w:r w:rsidR="00EE12D8" w:rsidRPr="00EE12D8">
        <w:rPr>
          <w:lang w:val="bg-BG"/>
        </w:rPr>
        <w:t>по мобилн</w:t>
      </w:r>
      <w:r w:rsidR="008A2622">
        <w:rPr>
          <w:lang w:val="bg-BG"/>
        </w:rPr>
        <w:t>ия телефон</w:t>
      </w:r>
      <w:r w:rsidR="00EE12D8">
        <w:rPr>
          <w:lang w:val="bg-BG"/>
        </w:rPr>
        <w:t xml:space="preserve"> в 04:06 часа е последвало</w:t>
      </w:r>
      <w:r w:rsidR="00A10215" w:rsidRPr="00A10215">
        <w:rPr>
          <w:lang w:val="bg-BG"/>
        </w:rPr>
        <w:t xml:space="preserve"> </w:t>
      </w:r>
      <w:r w:rsidR="00EE12D8">
        <w:rPr>
          <w:lang w:val="bg-BG"/>
        </w:rPr>
        <w:t>писмено уведомление с SMS</w:t>
      </w:r>
      <w:r w:rsidR="00A10215">
        <w:rPr>
          <w:lang w:val="bg-BG"/>
        </w:rPr>
        <w:t xml:space="preserve"> </w:t>
      </w:r>
      <w:r w:rsidR="00151120">
        <w:rPr>
          <w:lang w:val="bg-BG"/>
        </w:rPr>
        <w:t xml:space="preserve">от </w:t>
      </w:r>
      <w:r w:rsidR="00EE12D8">
        <w:rPr>
          <w:lang w:val="bg-BG"/>
        </w:rPr>
        <w:t>дежурни</w:t>
      </w:r>
      <w:r w:rsidR="008A2622">
        <w:rPr>
          <w:lang w:val="bg-BG"/>
        </w:rPr>
        <w:t>те</w:t>
      </w:r>
      <w:r w:rsidR="00EE12D8">
        <w:rPr>
          <w:lang w:val="bg-BG"/>
        </w:rPr>
        <w:t xml:space="preserve"> длъжностни лица</w:t>
      </w:r>
      <w:r w:rsidR="00151120">
        <w:rPr>
          <w:lang w:val="bg-BG"/>
        </w:rPr>
        <w:t xml:space="preserve"> на </w:t>
      </w:r>
      <w:r w:rsidR="0048545F">
        <w:rPr>
          <w:lang w:val="bg-BG"/>
        </w:rPr>
        <w:t>у</w:t>
      </w:r>
      <w:r w:rsidR="00DF3FD1">
        <w:rPr>
          <w:lang w:val="bg-BG"/>
        </w:rPr>
        <w:t xml:space="preserve">правителя </w:t>
      </w:r>
      <w:r w:rsidR="00151120">
        <w:rPr>
          <w:lang w:val="bg-BG"/>
        </w:rPr>
        <w:t>на железопътната инфраструктура</w:t>
      </w:r>
      <w:r w:rsidR="00EE12D8">
        <w:rPr>
          <w:lang w:val="bg-BG"/>
        </w:rPr>
        <w:t xml:space="preserve"> за реализирано</w:t>
      </w:r>
      <w:r w:rsidR="00A10215">
        <w:rPr>
          <w:lang w:val="bg-BG"/>
        </w:rPr>
        <w:t xml:space="preserve"> произшествие. Ч</w:t>
      </w:r>
      <w:r w:rsidR="00400998">
        <w:rPr>
          <w:lang w:val="bg-BG"/>
        </w:rPr>
        <w:t xml:space="preserve">ленът на УС на НБРПВВЖТ с компетентност да разследва железопътни произшествия анализира </w:t>
      </w:r>
      <w:r w:rsidR="00EE12D8">
        <w:rPr>
          <w:lang w:val="bg-BG"/>
        </w:rPr>
        <w:t>получената информация</w:t>
      </w:r>
      <w:r w:rsidR="00400998">
        <w:rPr>
          <w:lang w:val="bg-BG"/>
        </w:rPr>
        <w:t>, уведом</w:t>
      </w:r>
      <w:r w:rsidR="00DF3FD1">
        <w:rPr>
          <w:lang w:val="bg-BG"/>
        </w:rPr>
        <w:t>и</w:t>
      </w:r>
      <w:r w:rsidR="00400998">
        <w:rPr>
          <w:lang w:val="bg-BG"/>
        </w:rPr>
        <w:t xml:space="preserve"> дв</w:t>
      </w:r>
      <w:r w:rsidR="000B0C11">
        <w:rPr>
          <w:lang w:val="bg-BG"/>
        </w:rPr>
        <w:t xml:space="preserve">ата субекта </w:t>
      </w:r>
      <w:r w:rsidR="00DF3FD1">
        <w:rPr>
          <w:lang w:val="bg-BG"/>
        </w:rPr>
        <w:t>(</w:t>
      </w:r>
      <w:r w:rsidR="000B0C11">
        <w:rPr>
          <w:lang w:val="bg-BG"/>
        </w:rPr>
        <w:t xml:space="preserve">ДП НКЖИ и </w:t>
      </w:r>
      <w:r w:rsidR="00A565B3" w:rsidRPr="00A565B3">
        <w:rPr>
          <w:lang w:val="bg-BG"/>
        </w:rPr>
        <w:t>,,Булмаркет Рейл Карго“ ЕООД</w:t>
      </w:r>
      <w:r w:rsidR="00DF3FD1">
        <w:rPr>
          <w:lang w:val="bg-BG"/>
        </w:rPr>
        <w:t>)</w:t>
      </w:r>
      <w:r w:rsidR="00400998">
        <w:rPr>
          <w:lang w:val="bg-BG"/>
        </w:rPr>
        <w:t xml:space="preserve"> </w:t>
      </w:r>
      <w:r w:rsidR="00EE12D8">
        <w:rPr>
          <w:lang w:val="bg-BG"/>
        </w:rPr>
        <w:t xml:space="preserve">до пристигането му </w:t>
      </w:r>
      <w:r w:rsidR="008A2622">
        <w:rPr>
          <w:lang w:val="bg-BG"/>
        </w:rPr>
        <w:t xml:space="preserve">на място </w:t>
      </w:r>
      <w:r w:rsidR="00EE12D8">
        <w:rPr>
          <w:lang w:val="bg-BG"/>
        </w:rPr>
        <w:t>да не се предприемат други действия</w:t>
      </w:r>
      <w:r w:rsidR="00400998">
        <w:rPr>
          <w:lang w:val="bg-BG"/>
        </w:rPr>
        <w:t>.</w:t>
      </w:r>
    </w:p>
    <w:p w14:paraId="33FF7AA7" w14:textId="3EA90392" w:rsidR="00C428D0" w:rsidRDefault="00EE12D8" w:rsidP="00400998">
      <w:pPr>
        <w:rPr>
          <w:lang w:val="bg-BG"/>
        </w:rPr>
      </w:pPr>
      <w:r>
        <w:rPr>
          <w:lang w:val="bg-BG"/>
        </w:rPr>
        <w:t>В 04:30 часа ч</w:t>
      </w:r>
      <w:r w:rsidRPr="00EE12D8">
        <w:rPr>
          <w:lang w:val="bg-BG"/>
        </w:rPr>
        <w:t>ленът на УС на НБРПВВЖТ с компетентност да разследва железопътни произшествия</w:t>
      </w:r>
      <w:r>
        <w:rPr>
          <w:lang w:val="bg-BG"/>
        </w:rPr>
        <w:t xml:space="preserve"> пристига на място</w:t>
      </w:r>
      <w:r w:rsidR="00CE73B7">
        <w:rPr>
          <w:lang w:val="bg-BG"/>
        </w:rPr>
        <w:t>то на произшествието</w:t>
      </w:r>
      <w:r>
        <w:rPr>
          <w:lang w:val="bg-BG"/>
        </w:rPr>
        <w:t xml:space="preserve"> в гара Илиянци. Предприема първични огледи </w:t>
      </w:r>
      <w:r w:rsidR="006D360B">
        <w:rPr>
          <w:lang w:val="bg-BG"/>
        </w:rPr>
        <w:t xml:space="preserve">и </w:t>
      </w:r>
      <w:r w:rsidR="00602BA4">
        <w:rPr>
          <w:lang w:val="bg-BG"/>
        </w:rPr>
        <w:t xml:space="preserve">изготвя </w:t>
      </w:r>
      <w:r w:rsidR="006D360B">
        <w:rPr>
          <w:lang w:val="bg-BG"/>
        </w:rPr>
        <w:t xml:space="preserve">снимков материал </w:t>
      </w:r>
      <w:r w:rsidR="00972D66">
        <w:rPr>
          <w:lang w:val="bg-BG"/>
        </w:rPr>
        <w:t>з</w:t>
      </w:r>
      <w:r>
        <w:rPr>
          <w:lang w:val="bg-BG"/>
        </w:rPr>
        <w:t xml:space="preserve">а </w:t>
      </w:r>
      <w:r w:rsidR="006D360B">
        <w:rPr>
          <w:lang w:val="bg-BG"/>
        </w:rPr>
        <w:t xml:space="preserve">състоянието на </w:t>
      </w:r>
      <w:r>
        <w:rPr>
          <w:lang w:val="bg-BG"/>
        </w:rPr>
        <w:t>гаровата централизация</w:t>
      </w:r>
      <w:r w:rsidR="006D360B">
        <w:rPr>
          <w:lang w:val="bg-BG"/>
        </w:rPr>
        <w:t xml:space="preserve">, </w:t>
      </w:r>
      <w:r w:rsidR="005F3ECD">
        <w:rPr>
          <w:lang w:val="bg-BG"/>
        </w:rPr>
        <w:t xml:space="preserve">МРЦ  тип </w:t>
      </w:r>
      <w:r w:rsidR="00E13807">
        <w:t>WSSB</w:t>
      </w:r>
      <w:r w:rsidR="00972D66">
        <w:rPr>
          <w:lang w:val="bg-BG"/>
        </w:rPr>
        <w:t>,</w:t>
      </w:r>
      <w:r w:rsidR="00E13807" w:rsidRPr="00E13807">
        <w:rPr>
          <w:lang w:val="bg-BG"/>
        </w:rPr>
        <w:t xml:space="preserve"> </w:t>
      </w:r>
      <w:r w:rsidR="006D360B">
        <w:rPr>
          <w:lang w:val="bg-BG"/>
        </w:rPr>
        <w:t>регистрирала момента на</w:t>
      </w:r>
      <w:r w:rsidR="00972D66">
        <w:rPr>
          <w:lang w:val="bg-BG"/>
        </w:rPr>
        <w:t xml:space="preserve"> произшествието със</w:t>
      </w:r>
      <w:r w:rsidR="006D360B">
        <w:rPr>
          <w:lang w:val="bg-BG"/>
        </w:rPr>
        <w:t xml:space="preserve"> </w:t>
      </w:r>
      <w:r w:rsidR="00E13807">
        <w:rPr>
          <w:lang w:val="bg-BG"/>
        </w:rPr>
        <w:t xml:space="preserve">светлинно и звуково </w:t>
      </w:r>
      <w:r w:rsidR="006D360B">
        <w:rPr>
          <w:lang w:val="bg-BG"/>
        </w:rPr>
        <w:t>известя</w:t>
      </w:r>
      <w:r w:rsidR="00972D66">
        <w:rPr>
          <w:lang w:val="bg-BG"/>
        </w:rPr>
        <w:t>ване за възникналото произшествие.</w:t>
      </w:r>
      <w:r w:rsidR="006D360B">
        <w:rPr>
          <w:lang w:val="bg-BG"/>
        </w:rPr>
        <w:t xml:space="preserve"> </w:t>
      </w:r>
      <w:r w:rsidR="00972D66" w:rsidRPr="00972D66">
        <w:rPr>
          <w:lang w:val="bg-BG"/>
        </w:rPr>
        <w:t>След дерайлирането на локомотивите стрелка № 39 остава в срязано положение</w:t>
      </w:r>
      <w:r w:rsidR="00972D66">
        <w:rPr>
          <w:lang w:val="bg-BG"/>
        </w:rPr>
        <w:t>,</w:t>
      </w:r>
      <w:r w:rsidR="00972D66" w:rsidRPr="00972D66">
        <w:rPr>
          <w:lang w:val="bg-BG"/>
        </w:rPr>
        <w:t xml:space="preserve"> </w:t>
      </w:r>
      <w:r w:rsidR="00CE73B7">
        <w:rPr>
          <w:lang w:val="bg-BG"/>
        </w:rPr>
        <w:t xml:space="preserve">видимо </w:t>
      </w:r>
      <w:r w:rsidR="00972D66" w:rsidRPr="00972D66">
        <w:rPr>
          <w:lang w:val="bg-BG"/>
        </w:rPr>
        <w:t>инд</w:t>
      </w:r>
      <w:r w:rsidR="00CE73B7">
        <w:rPr>
          <w:lang w:val="bg-BG"/>
        </w:rPr>
        <w:t>икирано на пулта за управление на</w:t>
      </w:r>
      <w:r w:rsidR="00972D66" w:rsidRPr="00972D66">
        <w:rPr>
          <w:lang w:val="bg-BG"/>
        </w:rPr>
        <w:t xml:space="preserve"> гар</w:t>
      </w:r>
      <w:r w:rsidR="00972D66">
        <w:rPr>
          <w:lang w:val="bg-BG"/>
        </w:rPr>
        <w:t>овата централизация</w:t>
      </w:r>
      <w:r w:rsidR="00972D66" w:rsidRPr="00972D66">
        <w:rPr>
          <w:lang w:val="bg-BG"/>
        </w:rPr>
        <w:t>.</w:t>
      </w:r>
      <w:r w:rsidR="00972D66">
        <w:rPr>
          <w:lang w:val="bg-BG"/>
        </w:rPr>
        <w:t xml:space="preserve"> </w:t>
      </w:r>
      <w:r w:rsidR="00C428D0">
        <w:rPr>
          <w:lang w:val="bg-BG"/>
        </w:rPr>
        <w:t xml:space="preserve">Чрез пулта за управление на гаровата централизация се установи, че </w:t>
      </w:r>
      <w:r w:rsidR="00972D66" w:rsidRPr="00972D66">
        <w:rPr>
          <w:lang w:val="bg-BG"/>
        </w:rPr>
        <w:t xml:space="preserve">маршрутът </w:t>
      </w:r>
      <w:r w:rsidR="00C428D0">
        <w:rPr>
          <w:lang w:val="bg-BG"/>
        </w:rPr>
        <w:t>е подреден и заключен</w:t>
      </w:r>
      <w:r w:rsidR="006D360B">
        <w:rPr>
          <w:lang w:val="bg-BG"/>
        </w:rPr>
        <w:t xml:space="preserve"> с </w:t>
      </w:r>
      <w:r w:rsidR="00C428D0">
        <w:rPr>
          <w:lang w:val="bg-BG"/>
        </w:rPr>
        <w:t>разрешаващо показание на</w:t>
      </w:r>
      <w:r w:rsidR="006D360B">
        <w:rPr>
          <w:lang w:val="bg-BG"/>
        </w:rPr>
        <w:t xml:space="preserve"> </w:t>
      </w:r>
      <w:r w:rsidR="00C428D0">
        <w:rPr>
          <w:lang w:val="bg-BG"/>
        </w:rPr>
        <w:t>изход</w:t>
      </w:r>
      <w:r w:rsidR="006D360B">
        <w:rPr>
          <w:lang w:val="bg-BG"/>
        </w:rPr>
        <w:t>н</w:t>
      </w:r>
      <w:r w:rsidR="00C428D0">
        <w:rPr>
          <w:lang w:val="bg-BG"/>
        </w:rPr>
        <w:t>ия</w:t>
      </w:r>
      <w:r w:rsidR="006D360B">
        <w:rPr>
          <w:lang w:val="bg-BG"/>
        </w:rPr>
        <w:t xml:space="preserve"> сигнал </w:t>
      </w:r>
      <w:r w:rsidR="00CE73B7">
        <w:rPr>
          <w:lang w:val="bg-BG"/>
        </w:rPr>
        <w:t xml:space="preserve">и дадено готово от дежурният ръководител движение второ лице </w:t>
      </w:r>
      <w:r w:rsidR="006D360B">
        <w:rPr>
          <w:lang w:val="bg-BG"/>
        </w:rPr>
        <w:t xml:space="preserve">от 8-ми коловоз за </w:t>
      </w:r>
      <w:r w:rsidR="00CE73B7">
        <w:rPr>
          <w:lang w:val="bg-BG"/>
        </w:rPr>
        <w:t xml:space="preserve">заминаване на </w:t>
      </w:r>
      <w:r w:rsidR="006D360B">
        <w:rPr>
          <w:lang w:val="bg-BG"/>
        </w:rPr>
        <w:t>ДТВ № 20691 в посока гара Русе разпределителна.</w:t>
      </w:r>
    </w:p>
    <w:p w14:paraId="74FADC97" w14:textId="5BA35278" w:rsidR="00AC3219" w:rsidRDefault="00AC3219" w:rsidP="00400998">
      <w:pPr>
        <w:rPr>
          <w:lang w:val="bg-BG"/>
        </w:rPr>
      </w:pPr>
      <w:r w:rsidRPr="00AC3219">
        <w:rPr>
          <w:lang w:val="bg-BG"/>
        </w:rPr>
        <w:t>Установеното бе несъответствие във вида на сигнализацията (скоростна и обикновена) което е възможен фактор внасящ допълнително обърк</w:t>
      </w:r>
      <w:r w:rsidR="00511D5F">
        <w:rPr>
          <w:lang w:val="bg-BG"/>
        </w:rPr>
        <w:t>ване на локомотивните машинисти, подробно описано в т. 3.1.4.2.</w:t>
      </w:r>
    </w:p>
    <w:p w14:paraId="41E6CAFB" w14:textId="64D13CFC" w:rsidR="005F3ECD" w:rsidRDefault="00E743A3" w:rsidP="00400998">
      <w:pPr>
        <w:rPr>
          <w:lang w:val="bg-BG"/>
        </w:rPr>
      </w:pPr>
      <w:r w:rsidRPr="00E743A3">
        <w:rPr>
          <w:lang w:val="bg-BG"/>
        </w:rPr>
        <w:t>В 05:00 часа</w:t>
      </w:r>
      <w:r w:rsidR="0029097C">
        <w:rPr>
          <w:lang w:val="bg-BG"/>
        </w:rPr>
        <w:t xml:space="preserve"> след завършване</w:t>
      </w:r>
      <w:r>
        <w:rPr>
          <w:lang w:val="bg-BG"/>
        </w:rPr>
        <w:t xml:space="preserve"> огледа на гаровата централизация </w:t>
      </w:r>
      <w:r w:rsidR="0018663D">
        <w:rPr>
          <w:lang w:val="bg-BG"/>
        </w:rPr>
        <w:t xml:space="preserve">беше дадено разрешение </w:t>
      </w:r>
      <w:r w:rsidR="0029097C">
        <w:rPr>
          <w:lang w:val="bg-BG"/>
        </w:rPr>
        <w:t>от ръководителя на разследването</w:t>
      </w:r>
      <w:r w:rsidR="00DF7D04">
        <w:rPr>
          <w:lang w:val="bg-BG"/>
        </w:rPr>
        <w:t xml:space="preserve"> на НБРПВВЖТ </w:t>
      </w:r>
      <w:r w:rsidR="0029097C">
        <w:rPr>
          <w:lang w:val="bg-BG"/>
        </w:rPr>
        <w:t>за</w:t>
      </w:r>
      <w:r w:rsidR="0018663D">
        <w:rPr>
          <w:lang w:val="bg-BG"/>
        </w:rPr>
        <w:t xml:space="preserve"> възстановяване</w:t>
      </w:r>
      <w:r w:rsidR="00616613">
        <w:rPr>
          <w:lang w:val="bg-BG"/>
        </w:rPr>
        <w:t xml:space="preserve"> и изготвяне на </w:t>
      </w:r>
      <w:r w:rsidR="00616613" w:rsidRPr="00616613">
        <w:rPr>
          <w:lang w:val="bg-BG"/>
        </w:rPr>
        <w:t>констативен протокол за техническото ѝ състояние.</w:t>
      </w:r>
      <w:r w:rsidR="0018663D">
        <w:rPr>
          <w:lang w:val="bg-BG"/>
        </w:rPr>
        <w:t xml:space="preserve"> В апаратната на</w:t>
      </w:r>
      <w:r>
        <w:rPr>
          <w:lang w:val="bg-BG"/>
        </w:rPr>
        <w:t xml:space="preserve"> гара Илиянци длъжност</w:t>
      </w:r>
      <w:r w:rsidR="00616613">
        <w:rPr>
          <w:lang w:val="bg-BG"/>
        </w:rPr>
        <w:t>ните лица на оперативната група</w:t>
      </w:r>
      <w:r>
        <w:rPr>
          <w:lang w:val="bg-BG"/>
        </w:rPr>
        <w:t xml:space="preserve"> извършиха проби с централизацията</w:t>
      </w:r>
      <w:r w:rsidR="00602BA4">
        <w:rPr>
          <w:lang w:val="bg-BG"/>
        </w:rPr>
        <w:t>,</w:t>
      </w:r>
      <w:r w:rsidR="00616613">
        <w:rPr>
          <w:lang w:val="bg-BG"/>
        </w:rPr>
        <w:t xml:space="preserve"> които бяха отразени в</w:t>
      </w:r>
      <w:r w:rsidR="0084168F">
        <w:rPr>
          <w:lang w:val="bg-BG"/>
        </w:rPr>
        <w:t xml:space="preserve"> </w:t>
      </w:r>
      <w:r w:rsidR="00616613">
        <w:rPr>
          <w:lang w:val="bg-BG"/>
        </w:rPr>
        <w:t>констатив</w:t>
      </w:r>
      <w:r w:rsidR="00DF7D04">
        <w:rPr>
          <w:lang w:val="bg-BG"/>
        </w:rPr>
        <w:t>н</w:t>
      </w:r>
      <w:r w:rsidR="00616613">
        <w:rPr>
          <w:lang w:val="bg-BG"/>
        </w:rPr>
        <w:t>ия</w:t>
      </w:r>
      <w:r w:rsidR="00DF7D04">
        <w:rPr>
          <w:lang w:val="bg-BG"/>
        </w:rPr>
        <w:t xml:space="preserve"> протокол за </w:t>
      </w:r>
      <w:r w:rsidR="00E93DD3">
        <w:rPr>
          <w:lang w:val="bg-BG"/>
        </w:rPr>
        <w:t>техническото състояние</w:t>
      </w:r>
      <w:r w:rsidR="00DF7D04">
        <w:rPr>
          <w:lang w:val="bg-BG"/>
        </w:rPr>
        <w:t xml:space="preserve"> на осигурителната техника</w:t>
      </w:r>
      <w:r w:rsidR="0018663D">
        <w:rPr>
          <w:lang w:val="bg-BG"/>
        </w:rPr>
        <w:t xml:space="preserve">. </w:t>
      </w:r>
    </w:p>
    <w:p w14:paraId="7CCFEA70" w14:textId="77777777" w:rsidR="005F3ECD" w:rsidRDefault="0018663D" w:rsidP="00400998">
      <w:pPr>
        <w:rPr>
          <w:lang w:val="bg-BG"/>
        </w:rPr>
      </w:pPr>
      <w:r>
        <w:rPr>
          <w:lang w:val="bg-BG"/>
        </w:rPr>
        <w:t>Установени бяха</w:t>
      </w:r>
      <w:r w:rsidR="00E743A3">
        <w:rPr>
          <w:lang w:val="bg-BG"/>
        </w:rPr>
        <w:t xml:space="preserve"> </w:t>
      </w:r>
      <w:r w:rsidR="00E13807">
        <w:rPr>
          <w:lang w:val="bg-BG"/>
        </w:rPr>
        <w:t xml:space="preserve">наличността и </w:t>
      </w:r>
      <w:r w:rsidR="00602BA4">
        <w:rPr>
          <w:lang w:val="bg-BG"/>
        </w:rPr>
        <w:t>целостта</w:t>
      </w:r>
      <w:r w:rsidR="00E743A3">
        <w:rPr>
          <w:lang w:val="bg-BG"/>
        </w:rPr>
        <w:t xml:space="preserve"> на всички пломби </w:t>
      </w:r>
      <w:r w:rsidR="00E13807">
        <w:rPr>
          <w:lang w:val="bg-BG"/>
        </w:rPr>
        <w:t>на подготвения и заключен маршрут</w:t>
      </w:r>
      <w:r>
        <w:rPr>
          <w:lang w:val="bg-BG"/>
        </w:rPr>
        <w:t>, както</w:t>
      </w:r>
      <w:r w:rsidR="00E13807">
        <w:rPr>
          <w:lang w:val="bg-BG"/>
        </w:rPr>
        <w:t xml:space="preserve"> </w:t>
      </w:r>
      <w:r>
        <w:rPr>
          <w:lang w:val="bg-BG"/>
        </w:rPr>
        <w:t>и разрешаващото показание на изходния сигнал от</w:t>
      </w:r>
      <w:r w:rsidR="00616613">
        <w:rPr>
          <w:lang w:val="bg-BG"/>
        </w:rPr>
        <w:t xml:space="preserve"> 8-ми коловоз</w:t>
      </w:r>
      <w:r>
        <w:rPr>
          <w:lang w:val="bg-BG"/>
        </w:rPr>
        <w:t xml:space="preserve">. </w:t>
      </w:r>
    </w:p>
    <w:p w14:paraId="37FE2ADD" w14:textId="67713344" w:rsidR="005F3ECD" w:rsidRDefault="0018663D" w:rsidP="00AC3219">
      <w:pPr>
        <w:rPr>
          <w:lang w:val="bg-BG"/>
        </w:rPr>
      </w:pPr>
      <w:r>
        <w:rPr>
          <w:lang w:val="bg-BG"/>
        </w:rPr>
        <w:t>Устано</w:t>
      </w:r>
      <w:r w:rsidR="00972D66">
        <w:rPr>
          <w:lang w:val="bg-BG"/>
        </w:rPr>
        <w:t>ви</w:t>
      </w:r>
      <w:r>
        <w:rPr>
          <w:lang w:val="bg-BG"/>
        </w:rPr>
        <w:t xml:space="preserve"> се, че дежурният ръководител движение </w:t>
      </w:r>
      <w:r w:rsidR="004F641A">
        <w:rPr>
          <w:lang w:val="bg-BG"/>
        </w:rPr>
        <w:t xml:space="preserve">първо лице </w:t>
      </w:r>
      <w:r>
        <w:rPr>
          <w:lang w:val="bg-BG"/>
        </w:rPr>
        <w:t xml:space="preserve">в гара Илиянци е манипулирал </w:t>
      </w:r>
      <w:r w:rsidR="00602BA4">
        <w:rPr>
          <w:lang w:val="bg-BG"/>
        </w:rPr>
        <w:t xml:space="preserve">правилно </w:t>
      </w:r>
      <w:r>
        <w:rPr>
          <w:lang w:val="bg-BG"/>
        </w:rPr>
        <w:t>с гаровата централизация</w:t>
      </w:r>
      <w:r w:rsidR="0084168F">
        <w:rPr>
          <w:lang w:val="bg-BG"/>
        </w:rPr>
        <w:t xml:space="preserve"> и същата е работила нормално</w:t>
      </w:r>
      <w:r w:rsidR="00E93DD3">
        <w:rPr>
          <w:lang w:val="bg-BG"/>
        </w:rPr>
        <w:t xml:space="preserve"> към момента на произшествието</w:t>
      </w:r>
      <w:r w:rsidR="0084168F">
        <w:rPr>
          <w:lang w:val="bg-BG"/>
        </w:rPr>
        <w:t>.</w:t>
      </w:r>
      <w:r>
        <w:rPr>
          <w:lang w:val="bg-BG"/>
        </w:rPr>
        <w:t xml:space="preserve"> </w:t>
      </w:r>
    </w:p>
    <w:p w14:paraId="6BDCB029" w14:textId="3BC67891" w:rsidR="00BD63F2" w:rsidRDefault="00C428D0" w:rsidP="00400998">
      <w:pPr>
        <w:rPr>
          <w:lang w:val="bg-BG"/>
        </w:rPr>
      </w:pPr>
      <w:r>
        <w:rPr>
          <w:lang w:val="bg-BG"/>
        </w:rPr>
        <w:t xml:space="preserve">По време на </w:t>
      </w:r>
      <w:r w:rsidR="00DC0DB2">
        <w:rPr>
          <w:lang w:val="bg-BG"/>
        </w:rPr>
        <w:t>първите огледи</w:t>
      </w:r>
      <w:r>
        <w:rPr>
          <w:lang w:val="bg-BG"/>
        </w:rPr>
        <w:t xml:space="preserve"> на железопътната инфраструктура се установи, че вследствие на дерайлиралите локомотиви един от тях </w:t>
      </w:r>
      <w:r w:rsidR="004F641A">
        <w:rPr>
          <w:lang w:val="bg-BG"/>
        </w:rPr>
        <w:t xml:space="preserve">с токоснемателя </w:t>
      </w:r>
      <w:r w:rsidR="0029097C">
        <w:rPr>
          <w:lang w:val="bg-BG"/>
        </w:rPr>
        <w:t>е скъсал</w:t>
      </w:r>
      <w:r>
        <w:rPr>
          <w:lang w:val="bg-BG"/>
        </w:rPr>
        <w:t xml:space="preserve"> </w:t>
      </w:r>
      <w:r w:rsidR="0084168F">
        <w:rPr>
          <w:lang w:val="bg-BG"/>
        </w:rPr>
        <w:t xml:space="preserve">фиксиращо </w:t>
      </w:r>
      <w:r w:rsidR="00050088">
        <w:rPr>
          <w:lang w:val="bg-BG"/>
        </w:rPr>
        <w:t>носещо въже</w:t>
      </w:r>
      <w:r w:rsidR="0084168F">
        <w:rPr>
          <w:lang w:val="bg-BG"/>
        </w:rPr>
        <w:t xml:space="preserve"> на </w:t>
      </w:r>
      <w:r>
        <w:rPr>
          <w:lang w:val="bg-BG"/>
        </w:rPr>
        <w:t>ко</w:t>
      </w:r>
      <w:r w:rsidR="00DC0DB2">
        <w:rPr>
          <w:lang w:val="bg-BG"/>
        </w:rPr>
        <w:t xml:space="preserve">нтактната мрежа </w:t>
      </w:r>
      <w:r w:rsidR="004F641A">
        <w:rPr>
          <w:lang w:val="bg-BG"/>
        </w:rPr>
        <w:t>между стълбове 53 ÷ 60</w:t>
      </w:r>
      <w:r w:rsidR="0084168F">
        <w:rPr>
          <w:lang w:val="bg-BG"/>
        </w:rPr>
        <w:t xml:space="preserve"> </w:t>
      </w:r>
      <w:r w:rsidR="004F641A">
        <w:rPr>
          <w:lang w:val="bg-BG"/>
        </w:rPr>
        <w:t xml:space="preserve">и </w:t>
      </w:r>
      <w:r w:rsidR="004F641A" w:rsidRPr="004F641A">
        <w:rPr>
          <w:lang w:val="bg-BG"/>
        </w:rPr>
        <w:t xml:space="preserve">движението е прекъснато </w:t>
      </w:r>
      <w:r w:rsidR="00DC0DB2">
        <w:rPr>
          <w:lang w:val="bg-BG"/>
        </w:rPr>
        <w:t>от 5-ти до</w:t>
      </w:r>
      <w:r>
        <w:rPr>
          <w:lang w:val="bg-BG"/>
        </w:rPr>
        <w:t xml:space="preserve"> 10-ти коловоз. В</w:t>
      </w:r>
      <w:r w:rsidR="00DC0DB2">
        <w:rPr>
          <w:lang w:val="bg-BG"/>
        </w:rPr>
        <w:t>ъжето е</w:t>
      </w:r>
      <w:r>
        <w:rPr>
          <w:lang w:val="bg-BG"/>
        </w:rPr>
        <w:t xml:space="preserve"> провиснало, а напрежението в контактната мрежа към момента не </w:t>
      </w:r>
      <w:r w:rsidR="004F641A">
        <w:rPr>
          <w:lang w:val="bg-BG"/>
        </w:rPr>
        <w:t>е било</w:t>
      </w:r>
      <w:r>
        <w:rPr>
          <w:lang w:val="bg-BG"/>
        </w:rPr>
        <w:t xml:space="preserve"> изключено.</w:t>
      </w:r>
      <w:r w:rsidR="000659A0" w:rsidRPr="000659A0">
        <w:rPr>
          <w:lang w:val="bg-BG"/>
        </w:rPr>
        <w:t xml:space="preserve"> </w:t>
      </w:r>
      <w:r w:rsidR="000659A0">
        <w:rPr>
          <w:lang w:val="bg-BG"/>
        </w:rPr>
        <w:t>От</w:t>
      </w:r>
      <w:r w:rsidR="000659A0" w:rsidRPr="000659A0">
        <w:rPr>
          <w:lang w:val="bg-BG"/>
        </w:rPr>
        <w:t xml:space="preserve"> 04:50 часа напрежението в контактната мрежа е изключено от пети до десети коловоз </w:t>
      </w:r>
      <w:r w:rsidR="000659A0">
        <w:rPr>
          <w:lang w:val="bg-BG"/>
        </w:rPr>
        <w:t>и е включено в</w:t>
      </w:r>
      <w:r w:rsidR="000659A0" w:rsidRPr="000659A0">
        <w:rPr>
          <w:lang w:val="bg-BG"/>
        </w:rPr>
        <w:t xml:space="preserve"> 05:50 часа</w:t>
      </w:r>
      <w:r w:rsidR="0029097C">
        <w:rPr>
          <w:lang w:val="bg-BG"/>
        </w:rPr>
        <w:t xml:space="preserve"> след завършване на</w:t>
      </w:r>
      <w:r w:rsidR="000659A0">
        <w:rPr>
          <w:lang w:val="bg-BG"/>
        </w:rPr>
        <w:t xml:space="preserve"> ремонт</w:t>
      </w:r>
      <w:r w:rsidR="0029097C">
        <w:rPr>
          <w:lang w:val="bg-BG"/>
        </w:rPr>
        <w:t>а</w:t>
      </w:r>
      <w:r w:rsidR="000659A0">
        <w:rPr>
          <w:lang w:val="bg-BG"/>
        </w:rPr>
        <w:t>.</w:t>
      </w:r>
    </w:p>
    <w:p w14:paraId="1F90164E" w14:textId="42C659D3" w:rsidR="0084168F" w:rsidRDefault="0084168F" w:rsidP="00400998">
      <w:pPr>
        <w:rPr>
          <w:lang w:val="bg-BG"/>
        </w:rPr>
      </w:pPr>
      <w:r>
        <w:rPr>
          <w:lang w:val="bg-BG"/>
        </w:rPr>
        <w:t>След извършения оглед е дадено разрешение от разследващия орган</w:t>
      </w:r>
      <w:r w:rsidR="00602BA4">
        <w:rPr>
          <w:lang w:val="bg-BG"/>
        </w:rPr>
        <w:t xml:space="preserve"> – </w:t>
      </w:r>
      <w:r>
        <w:rPr>
          <w:lang w:val="bg-BG"/>
        </w:rPr>
        <w:t>НБРПВВЖТ за възстановяването ѝ и съставяне на конста</w:t>
      </w:r>
      <w:r w:rsidR="00050088">
        <w:rPr>
          <w:lang w:val="bg-BG"/>
        </w:rPr>
        <w:t xml:space="preserve">тивен протокол за техническото </w:t>
      </w:r>
      <w:r>
        <w:rPr>
          <w:lang w:val="bg-BG"/>
        </w:rPr>
        <w:t>състояние на контактната мрежа</w:t>
      </w:r>
      <w:r w:rsidR="00050088">
        <w:rPr>
          <w:lang w:val="bg-BG"/>
        </w:rPr>
        <w:t>.</w:t>
      </w:r>
    </w:p>
    <w:p w14:paraId="54A7B6CA" w14:textId="53A7F8FF" w:rsidR="00B3693B" w:rsidRDefault="00BD63F2" w:rsidP="00400998">
      <w:pPr>
        <w:rPr>
          <w:lang w:val="bg-BG"/>
        </w:rPr>
      </w:pPr>
      <w:r>
        <w:rPr>
          <w:lang w:val="bg-BG"/>
        </w:rPr>
        <w:t>На стре</w:t>
      </w:r>
      <w:r w:rsidR="00DC0DB2">
        <w:rPr>
          <w:lang w:val="bg-BG"/>
        </w:rPr>
        <w:t>лка № 39 се установи разположението</w:t>
      </w:r>
      <w:r>
        <w:rPr>
          <w:lang w:val="bg-BG"/>
        </w:rPr>
        <w:t xml:space="preserve"> на двата локомотива</w:t>
      </w:r>
      <w:r w:rsidR="00DC0DB2">
        <w:rPr>
          <w:lang w:val="bg-BG"/>
        </w:rPr>
        <w:t>, дерайлирали с всички колооси от двете страни на</w:t>
      </w:r>
      <w:r>
        <w:rPr>
          <w:lang w:val="bg-BG"/>
        </w:rPr>
        <w:t xml:space="preserve"> стрелката. </w:t>
      </w:r>
      <w:r w:rsidR="00602BA4">
        <w:rPr>
          <w:lang w:val="bg-BG"/>
        </w:rPr>
        <w:t xml:space="preserve">На локомотив </w:t>
      </w:r>
      <w:r>
        <w:rPr>
          <w:lang w:val="bg-BG"/>
        </w:rPr>
        <w:t xml:space="preserve">№ </w:t>
      </w:r>
      <w:r w:rsidR="00B3693B" w:rsidRPr="00B3693B">
        <w:rPr>
          <w:lang w:val="bg-BG"/>
        </w:rPr>
        <w:t>91522086005-9</w:t>
      </w:r>
      <w:r w:rsidR="00CF27DF">
        <w:rPr>
          <w:lang w:val="bg-BG"/>
        </w:rPr>
        <w:t xml:space="preserve"> на</w:t>
      </w:r>
      <w:r w:rsidR="00B3693B">
        <w:rPr>
          <w:lang w:val="bg-BG"/>
        </w:rPr>
        <w:t xml:space="preserve"> </w:t>
      </w:r>
      <w:r w:rsidR="00CF27DF">
        <w:rPr>
          <w:lang w:val="bg-BG"/>
        </w:rPr>
        <w:t xml:space="preserve">ДТВ № 20698 </w:t>
      </w:r>
      <w:r w:rsidR="0029097C">
        <w:rPr>
          <w:lang w:val="bg-BG"/>
        </w:rPr>
        <w:t>на</w:t>
      </w:r>
      <w:r w:rsidR="00CF27DF">
        <w:rPr>
          <w:lang w:val="bg-BG"/>
        </w:rPr>
        <w:t xml:space="preserve"> 9-ти </w:t>
      </w:r>
      <w:r w:rsidR="00CF27DF">
        <w:rPr>
          <w:lang w:val="bg-BG"/>
        </w:rPr>
        <w:lastRenderedPageBreak/>
        <w:t xml:space="preserve">коловоз, </w:t>
      </w:r>
      <w:r w:rsidR="0024480E">
        <w:rPr>
          <w:lang w:val="bg-BG"/>
        </w:rPr>
        <w:t xml:space="preserve">първата </w:t>
      </w:r>
      <w:r w:rsidR="00DC0DB2">
        <w:rPr>
          <w:lang w:val="bg-BG"/>
        </w:rPr>
        <w:t xml:space="preserve">талига се </w:t>
      </w:r>
      <w:r w:rsidR="0024480E">
        <w:rPr>
          <w:lang w:val="bg-BG"/>
        </w:rPr>
        <w:t>б</w:t>
      </w:r>
      <w:r w:rsidR="00B3693B">
        <w:rPr>
          <w:lang w:val="bg-BG"/>
        </w:rPr>
        <w:t xml:space="preserve">е вкопала в баластовата призма между </w:t>
      </w:r>
      <w:r w:rsidR="00602BA4">
        <w:rPr>
          <w:lang w:val="bg-BG"/>
        </w:rPr>
        <w:t>9</w:t>
      </w:r>
      <w:r w:rsidR="00B3693B">
        <w:rPr>
          <w:lang w:val="bg-BG"/>
        </w:rPr>
        <w:t>-</w:t>
      </w:r>
      <w:r w:rsidR="00602BA4">
        <w:rPr>
          <w:lang w:val="bg-BG"/>
        </w:rPr>
        <w:t>т</w:t>
      </w:r>
      <w:r w:rsidR="00B827D4">
        <w:rPr>
          <w:lang w:val="bg-BG"/>
        </w:rPr>
        <w:t xml:space="preserve">и и </w:t>
      </w:r>
      <w:r w:rsidR="00602BA4">
        <w:rPr>
          <w:lang w:val="bg-BG"/>
        </w:rPr>
        <w:t>10</w:t>
      </w:r>
      <w:r w:rsidR="00B827D4">
        <w:rPr>
          <w:lang w:val="bg-BG"/>
        </w:rPr>
        <w:t xml:space="preserve">-ти коловоз, </w:t>
      </w:r>
      <w:r>
        <w:rPr>
          <w:lang w:val="bg-BG"/>
        </w:rPr>
        <w:t xml:space="preserve">а </w:t>
      </w:r>
      <w:r w:rsidR="00B827D4">
        <w:rPr>
          <w:lang w:val="bg-BG"/>
        </w:rPr>
        <w:t>втората</w:t>
      </w:r>
      <w:r>
        <w:rPr>
          <w:lang w:val="bg-BG"/>
        </w:rPr>
        <w:t xml:space="preserve"> </w:t>
      </w:r>
      <w:r w:rsidR="00DC0DB2">
        <w:rPr>
          <w:lang w:val="bg-BG"/>
        </w:rPr>
        <w:t>талига</w:t>
      </w:r>
      <w:r>
        <w:rPr>
          <w:lang w:val="bg-BG"/>
        </w:rPr>
        <w:t xml:space="preserve"> е </w:t>
      </w:r>
      <w:r w:rsidR="00DC0DB2">
        <w:rPr>
          <w:lang w:val="bg-BG"/>
        </w:rPr>
        <w:t>заклещен</w:t>
      </w:r>
      <w:r>
        <w:rPr>
          <w:lang w:val="bg-BG"/>
        </w:rPr>
        <w:t>а в пъ</w:t>
      </w:r>
      <w:r w:rsidR="00DC0DB2">
        <w:rPr>
          <w:lang w:val="bg-BG"/>
        </w:rPr>
        <w:t>рвата талига на втория</w:t>
      </w:r>
      <w:r>
        <w:rPr>
          <w:lang w:val="bg-BG"/>
        </w:rPr>
        <w:t xml:space="preserve"> (недерайлирал) </w:t>
      </w:r>
      <w:r w:rsidR="00DC0DB2">
        <w:rPr>
          <w:lang w:val="bg-BG"/>
        </w:rPr>
        <w:t xml:space="preserve">влаков локомотив </w:t>
      </w:r>
      <w:r>
        <w:rPr>
          <w:lang w:val="bg-BG"/>
        </w:rPr>
        <w:t>на 8-ми коловоз.</w:t>
      </w:r>
      <w:r w:rsidR="00B827D4">
        <w:rPr>
          <w:lang w:val="bg-BG"/>
        </w:rPr>
        <w:t xml:space="preserve"> Локомотивът беше полегнал надясно под ъгъл 45º.</w:t>
      </w:r>
      <w:r w:rsidR="00E743A3">
        <w:rPr>
          <w:lang w:val="bg-BG"/>
        </w:rPr>
        <w:t xml:space="preserve"> Първият локомотив </w:t>
      </w:r>
      <w:r w:rsidR="00DC0DB2" w:rsidRPr="00DC0DB2">
        <w:rPr>
          <w:lang w:val="bg-BG"/>
        </w:rPr>
        <w:t>№ 91522086001-8</w:t>
      </w:r>
      <w:r w:rsidR="00E743A3">
        <w:rPr>
          <w:lang w:val="bg-BG"/>
        </w:rPr>
        <w:t>,</w:t>
      </w:r>
      <w:r w:rsidR="00DC0DB2">
        <w:rPr>
          <w:lang w:val="bg-BG"/>
        </w:rPr>
        <w:t xml:space="preserve"> теглил ДТВ № 20691 </w:t>
      </w:r>
      <w:r w:rsidR="00E743A3">
        <w:rPr>
          <w:lang w:val="bg-BG"/>
        </w:rPr>
        <w:t xml:space="preserve">е </w:t>
      </w:r>
      <w:r w:rsidR="00DC0DB2">
        <w:rPr>
          <w:lang w:val="bg-BG"/>
        </w:rPr>
        <w:t>дерайлирал вляво на стрелка № 39 с всички колооси</w:t>
      </w:r>
      <w:r w:rsidR="00E743A3">
        <w:rPr>
          <w:lang w:val="bg-BG"/>
        </w:rPr>
        <w:t xml:space="preserve">. </w:t>
      </w:r>
      <w:r w:rsidR="00CF27DF">
        <w:rPr>
          <w:lang w:val="bg-BG"/>
        </w:rPr>
        <w:t xml:space="preserve">Буферите на локомотиви </w:t>
      </w:r>
      <w:r w:rsidR="00CF27DF" w:rsidRPr="00DC0DB2">
        <w:rPr>
          <w:lang w:val="bg-BG"/>
        </w:rPr>
        <w:t>№ 91522086001-8</w:t>
      </w:r>
      <w:r w:rsidR="00CF27DF">
        <w:rPr>
          <w:lang w:val="bg-BG"/>
        </w:rPr>
        <w:t xml:space="preserve"> и № </w:t>
      </w:r>
      <w:r w:rsidR="00CF27DF" w:rsidRPr="00DC0DB2">
        <w:rPr>
          <w:lang w:val="bg-BG"/>
        </w:rPr>
        <w:t>91520085005-4</w:t>
      </w:r>
      <w:r w:rsidR="00CF27DF">
        <w:rPr>
          <w:lang w:val="bg-BG"/>
        </w:rPr>
        <w:t xml:space="preserve"> се бяха заклинили помежду си в хоризонтална равнина, напречно на оста на железния път.</w:t>
      </w:r>
    </w:p>
    <w:p w14:paraId="22B79431" w14:textId="2DE168EB" w:rsidR="00B827D4" w:rsidRDefault="00392C4C" w:rsidP="00400998">
      <w:pPr>
        <w:rPr>
          <w:lang w:val="bg-BG"/>
        </w:rPr>
      </w:pPr>
      <w:r>
        <w:rPr>
          <w:lang w:val="bg-BG"/>
        </w:rPr>
        <w:t xml:space="preserve">Не е </w:t>
      </w:r>
      <w:r w:rsidR="004A521C">
        <w:rPr>
          <w:lang w:val="bg-BG"/>
        </w:rPr>
        <w:t>спазена ,,Процедура по</w:t>
      </w:r>
      <w:r>
        <w:rPr>
          <w:lang w:val="bg-BG"/>
        </w:rPr>
        <w:t xml:space="preserve"> </w:t>
      </w:r>
      <w:r w:rsidR="004A521C" w:rsidRPr="004A521C">
        <w:rPr>
          <w:lang w:val="bg-BG"/>
        </w:rPr>
        <w:t>безопасност ПБ 2.09</w:t>
      </w:r>
      <w:r w:rsidR="004A521C">
        <w:rPr>
          <w:lang w:val="bg-BG"/>
        </w:rPr>
        <w:t>“</w:t>
      </w:r>
      <w:r w:rsidR="004A521C" w:rsidRPr="004A521C">
        <w:rPr>
          <w:lang w:val="bg-BG"/>
        </w:rPr>
        <w:t xml:space="preserve"> </w:t>
      </w:r>
      <w:r w:rsidR="0024480E">
        <w:rPr>
          <w:lang w:val="bg-BG"/>
        </w:rPr>
        <w:t>част от СУБ</w:t>
      </w:r>
      <w:r w:rsidR="004A521C">
        <w:rPr>
          <w:lang w:val="bg-BG"/>
        </w:rPr>
        <w:t xml:space="preserve"> на </w:t>
      </w:r>
      <w:r>
        <w:rPr>
          <w:lang w:val="bg-BG"/>
        </w:rPr>
        <w:t xml:space="preserve">ДП НКЖИ предвид </w:t>
      </w:r>
      <w:r w:rsidR="0024480E">
        <w:rPr>
          <w:lang w:val="bg-BG"/>
        </w:rPr>
        <w:t xml:space="preserve">на </w:t>
      </w:r>
      <w:r>
        <w:rPr>
          <w:lang w:val="bg-BG"/>
        </w:rPr>
        <w:t xml:space="preserve">постъпилото </w:t>
      </w:r>
      <w:r w:rsidR="004A521C">
        <w:rPr>
          <w:lang w:val="bg-BG"/>
        </w:rPr>
        <w:t xml:space="preserve">късно </w:t>
      </w:r>
      <w:r>
        <w:rPr>
          <w:lang w:val="bg-BG"/>
        </w:rPr>
        <w:t>уведомление</w:t>
      </w:r>
      <w:r w:rsidR="0024480E">
        <w:rPr>
          <w:lang w:val="bg-BG"/>
        </w:rPr>
        <w:t>,</w:t>
      </w:r>
      <w:r>
        <w:rPr>
          <w:lang w:val="bg-BG"/>
        </w:rPr>
        <w:t xml:space="preserve"> около</w:t>
      </w:r>
      <w:r w:rsidR="00B827D4">
        <w:rPr>
          <w:lang w:val="bg-BG"/>
        </w:rPr>
        <w:t xml:space="preserve"> </w:t>
      </w:r>
      <w:r>
        <w:rPr>
          <w:lang w:val="bg-BG"/>
        </w:rPr>
        <w:t xml:space="preserve">06:30 часа </w:t>
      </w:r>
      <w:r w:rsidR="004F641A">
        <w:rPr>
          <w:lang w:val="bg-BG"/>
        </w:rPr>
        <w:t>на</w:t>
      </w:r>
      <w:r w:rsidR="004A521C">
        <w:rPr>
          <w:lang w:val="bg-BG"/>
        </w:rPr>
        <w:t xml:space="preserve"> националния телефон 112</w:t>
      </w:r>
      <w:r w:rsidR="009F58DD">
        <w:rPr>
          <w:lang w:val="bg-BG"/>
        </w:rPr>
        <w:t xml:space="preserve"> за възникналото произшествие</w:t>
      </w:r>
      <w:r w:rsidR="00B827D4">
        <w:rPr>
          <w:lang w:val="bg-BG"/>
        </w:rPr>
        <w:t>.</w:t>
      </w:r>
    </w:p>
    <w:p w14:paraId="561AC788" w14:textId="00B60B35" w:rsidR="00C33AE0" w:rsidRDefault="00B3693B" w:rsidP="00D20A26">
      <w:pPr>
        <w:rPr>
          <w:lang w:val="bg-BG"/>
        </w:rPr>
      </w:pPr>
      <w:r>
        <w:rPr>
          <w:lang w:val="bg-BG"/>
        </w:rPr>
        <w:t>Около 07</w:t>
      </w:r>
      <w:r w:rsidR="00B827D4">
        <w:rPr>
          <w:lang w:val="bg-BG"/>
        </w:rPr>
        <w:t>:3</w:t>
      </w:r>
      <w:r>
        <w:rPr>
          <w:lang w:val="bg-BG"/>
        </w:rPr>
        <w:t xml:space="preserve">0 часа в гара Илиянци пристигнаха органи на досъдебното производство от СДВР – </w:t>
      </w:r>
      <w:r w:rsidR="004F641A">
        <w:rPr>
          <w:lang w:val="bg-BG"/>
        </w:rPr>
        <w:t xml:space="preserve">София, </w:t>
      </w:r>
      <w:r>
        <w:rPr>
          <w:lang w:val="bg-BG"/>
        </w:rPr>
        <w:t>разследващи полицаи.</w:t>
      </w:r>
      <w:r w:rsidR="00D20A26">
        <w:rPr>
          <w:lang w:val="bg-BG"/>
        </w:rPr>
        <w:t xml:space="preserve"> </w:t>
      </w:r>
      <w:r w:rsidR="0024480E">
        <w:rPr>
          <w:lang w:val="bg-BG"/>
        </w:rPr>
        <w:t>Ръководителят на разследването от</w:t>
      </w:r>
      <w:r w:rsidR="003A07D6" w:rsidRPr="003A07D6">
        <w:rPr>
          <w:lang w:val="bg-BG"/>
        </w:rPr>
        <w:t xml:space="preserve"> НБРПВВЖТ на място с органите на досъдебното производство създадоха организация за последващи действия и обмяна на информация.</w:t>
      </w:r>
      <w:r w:rsidR="003A07D6">
        <w:rPr>
          <w:lang w:val="bg-BG"/>
        </w:rPr>
        <w:t xml:space="preserve"> </w:t>
      </w:r>
      <w:r w:rsidR="00D20A26">
        <w:rPr>
          <w:lang w:val="bg-BG"/>
        </w:rPr>
        <w:t>И</w:t>
      </w:r>
      <w:r w:rsidR="00B827D4">
        <w:rPr>
          <w:lang w:val="bg-BG"/>
        </w:rPr>
        <w:t xml:space="preserve">звършен </w:t>
      </w:r>
      <w:r w:rsidR="009F58DD">
        <w:rPr>
          <w:lang w:val="bg-BG"/>
        </w:rPr>
        <w:t>б</w:t>
      </w:r>
      <w:r w:rsidR="00D20A26">
        <w:rPr>
          <w:lang w:val="bg-BG"/>
        </w:rPr>
        <w:t xml:space="preserve">е </w:t>
      </w:r>
      <w:r w:rsidR="00B827D4">
        <w:rPr>
          <w:lang w:val="bg-BG"/>
        </w:rPr>
        <w:t xml:space="preserve">повторен оглед съвместно с </w:t>
      </w:r>
      <w:r w:rsidR="002D25CA">
        <w:rPr>
          <w:lang w:val="bg-BG"/>
        </w:rPr>
        <w:t>разследващи</w:t>
      </w:r>
      <w:r w:rsidR="000B0C11">
        <w:rPr>
          <w:lang w:val="bg-BG"/>
        </w:rPr>
        <w:t>те</w:t>
      </w:r>
      <w:r w:rsidR="002D25CA">
        <w:rPr>
          <w:lang w:val="bg-BG"/>
        </w:rPr>
        <w:t xml:space="preserve"> органи</w:t>
      </w:r>
      <w:r w:rsidR="00151120">
        <w:rPr>
          <w:lang w:val="bg-BG"/>
        </w:rPr>
        <w:t xml:space="preserve"> по досъдебното производство от</w:t>
      </w:r>
      <w:r>
        <w:rPr>
          <w:lang w:val="bg-BG"/>
        </w:rPr>
        <w:t xml:space="preserve"> СДВР – София</w:t>
      </w:r>
      <w:r w:rsidR="00D20A26">
        <w:rPr>
          <w:lang w:val="bg-BG"/>
        </w:rPr>
        <w:t>.</w:t>
      </w:r>
      <w:r w:rsidR="00A565B3">
        <w:rPr>
          <w:lang w:val="bg-BG"/>
        </w:rPr>
        <w:t xml:space="preserve"> </w:t>
      </w:r>
      <w:r w:rsidR="0024480E">
        <w:rPr>
          <w:lang w:val="bg-BG"/>
        </w:rPr>
        <w:t>По доклад от</w:t>
      </w:r>
      <w:r w:rsidR="00D57199">
        <w:rPr>
          <w:lang w:val="bg-BG"/>
        </w:rPr>
        <w:t xml:space="preserve"> разследващите полицаи Районна</w:t>
      </w:r>
      <w:r w:rsidR="00D20A26">
        <w:rPr>
          <w:lang w:val="bg-BG"/>
        </w:rPr>
        <w:t xml:space="preserve"> прокуратура </w:t>
      </w:r>
      <w:r w:rsidR="00D20A26" w:rsidRPr="00D20A26">
        <w:rPr>
          <w:lang w:val="bg-BG"/>
        </w:rPr>
        <w:t xml:space="preserve">– София е образувала досъдебно производство за установяване на обстоятелствата и причините, довели до възникване на произшествието и установяване на виновните длъжностни лица. </w:t>
      </w:r>
      <w:r w:rsidR="00D20A26">
        <w:rPr>
          <w:lang w:val="bg-BG"/>
        </w:rPr>
        <w:t>Създ</w:t>
      </w:r>
      <w:r w:rsidR="009F58DD">
        <w:rPr>
          <w:lang w:val="bg-BG"/>
        </w:rPr>
        <w:t>адена</w:t>
      </w:r>
      <w:r w:rsidR="00D20A26">
        <w:rPr>
          <w:lang w:val="bg-BG"/>
        </w:rPr>
        <w:t xml:space="preserve"> беше</w:t>
      </w:r>
      <w:r w:rsidR="007418A9" w:rsidRPr="00B62E56">
        <w:rPr>
          <w:lang w:val="bg-BG"/>
        </w:rPr>
        <w:t xml:space="preserve"> </w:t>
      </w:r>
      <w:r w:rsidR="00B62E56">
        <w:rPr>
          <w:lang w:val="bg-BG"/>
        </w:rPr>
        <w:t xml:space="preserve">организация </w:t>
      </w:r>
      <w:r w:rsidR="009F58DD">
        <w:rPr>
          <w:lang w:val="bg-BG"/>
        </w:rPr>
        <w:t>з</w:t>
      </w:r>
      <w:r w:rsidR="00B62E56">
        <w:rPr>
          <w:lang w:val="bg-BG"/>
        </w:rPr>
        <w:t>а</w:t>
      </w:r>
      <w:r w:rsidR="00B62E56" w:rsidRPr="00B62E56">
        <w:rPr>
          <w:lang w:val="bg-BG"/>
        </w:rPr>
        <w:t xml:space="preserve"> последващи</w:t>
      </w:r>
      <w:r w:rsidR="00D20A26">
        <w:rPr>
          <w:lang w:val="bg-BG"/>
        </w:rPr>
        <w:t xml:space="preserve"> действия </w:t>
      </w:r>
      <w:r w:rsidR="00D57199">
        <w:rPr>
          <w:lang w:val="bg-BG"/>
        </w:rPr>
        <w:t xml:space="preserve">и обмяна на информация </w:t>
      </w:r>
      <w:r w:rsidR="00B62E56" w:rsidRPr="00B62E56">
        <w:rPr>
          <w:lang w:val="bg-BG"/>
        </w:rPr>
        <w:t xml:space="preserve"> </w:t>
      </w:r>
      <w:r w:rsidR="004F641A">
        <w:rPr>
          <w:lang w:val="bg-BG"/>
        </w:rPr>
        <w:t xml:space="preserve">между </w:t>
      </w:r>
      <w:r w:rsidR="004F641A" w:rsidRPr="004F641A">
        <w:rPr>
          <w:lang w:val="bg-BG"/>
        </w:rPr>
        <w:t>органи</w:t>
      </w:r>
      <w:r w:rsidR="004F641A">
        <w:rPr>
          <w:lang w:val="bg-BG"/>
        </w:rPr>
        <w:t>те</w:t>
      </w:r>
      <w:r w:rsidR="004F641A" w:rsidRPr="004F641A">
        <w:rPr>
          <w:lang w:val="bg-BG"/>
        </w:rPr>
        <w:t xml:space="preserve"> на досъдебното производство от СДВР – София </w:t>
      </w:r>
      <w:r w:rsidR="004F641A">
        <w:rPr>
          <w:lang w:val="bg-BG"/>
        </w:rPr>
        <w:t xml:space="preserve">и </w:t>
      </w:r>
      <w:r w:rsidR="0024480E">
        <w:rPr>
          <w:lang w:val="bg-BG"/>
        </w:rPr>
        <w:t>ръководителя на</w:t>
      </w:r>
      <w:r w:rsidR="004F641A">
        <w:rPr>
          <w:lang w:val="bg-BG"/>
        </w:rPr>
        <w:t xml:space="preserve"> разследване</w:t>
      </w:r>
      <w:r w:rsidR="0024480E">
        <w:rPr>
          <w:lang w:val="bg-BG"/>
        </w:rPr>
        <w:t>то</w:t>
      </w:r>
      <w:r w:rsidR="004F641A">
        <w:rPr>
          <w:lang w:val="bg-BG"/>
        </w:rPr>
        <w:t xml:space="preserve"> от</w:t>
      </w:r>
      <w:r w:rsidR="007418A9">
        <w:rPr>
          <w:lang w:val="bg-BG"/>
        </w:rPr>
        <w:t xml:space="preserve"> </w:t>
      </w:r>
      <w:r w:rsidR="00B62E56" w:rsidRPr="00B62E56">
        <w:rPr>
          <w:lang w:val="bg-BG"/>
        </w:rPr>
        <w:t>НБРПВВЖТ</w:t>
      </w:r>
      <w:r w:rsidR="00B62E56">
        <w:rPr>
          <w:lang w:val="bg-BG"/>
        </w:rPr>
        <w:t>.</w:t>
      </w:r>
      <w:r w:rsidR="00C33AE0" w:rsidRPr="00C33AE0">
        <w:rPr>
          <w:lang w:val="bg-BG"/>
        </w:rPr>
        <w:t xml:space="preserve"> </w:t>
      </w:r>
    </w:p>
    <w:p w14:paraId="22EDC438" w14:textId="11BBF249" w:rsidR="00A6439B" w:rsidRDefault="000775BF" w:rsidP="00400998">
      <w:pPr>
        <w:rPr>
          <w:lang w:val="bg-BG"/>
        </w:rPr>
      </w:pPr>
      <w:r>
        <w:rPr>
          <w:lang w:val="bg-BG"/>
        </w:rPr>
        <w:t>На място се проведе</w:t>
      </w:r>
      <w:r w:rsidR="00B62E56">
        <w:rPr>
          <w:lang w:val="bg-BG"/>
        </w:rPr>
        <w:t xml:space="preserve"> интервю</w:t>
      </w:r>
      <w:r w:rsidR="000371D2" w:rsidRPr="000371D2">
        <w:rPr>
          <w:lang w:val="bg-BG"/>
        </w:rPr>
        <w:t xml:space="preserve"> с</w:t>
      </w:r>
      <w:r>
        <w:rPr>
          <w:lang w:val="bg-BG"/>
        </w:rPr>
        <w:t xml:space="preserve"> персонала</w:t>
      </w:r>
      <w:r w:rsidR="009F58DD">
        <w:rPr>
          <w:lang w:val="bg-BG"/>
        </w:rPr>
        <w:t xml:space="preserve"> на </w:t>
      </w:r>
      <w:r w:rsidR="00D44EE7">
        <w:rPr>
          <w:lang w:val="bg-BG"/>
        </w:rPr>
        <w:t xml:space="preserve">железопътната инфраструктура </w:t>
      </w:r>
      <w:r w:rsidR="007418A9">
        <w:rPr>
          <w:lang w:val="bg-BG"/>
        </w:rPr>
        <w:t>(дежур</w:t>
      </w:r>
      <w:r w:rsidR="007418A9" w:rsidRPr="000371D2">
        <w:rPr>
          <w:lang w:val="bg-BG"/>
        </w:rPr>
        <w:t>н</w:t>
      </w:r>
      <w:r w:rsidR="007418A9">
        <w:rPr>
          <w:lang w:val="bg-BG"/>
        </w:rPr>
        <w:t>и</w:t>
      </w:r>
      <w:r>
        <w:rPr>
          <w:lang w:val="bg-BG"/>
        </w:rPr>
        <w:t>те</w:t>
      </w:r>
      <w:r w:rsidR="007418A9" w:rsidRPr="000371D2">
        <w:rPr>
          <w:lang w:val="bg-BG"/>
        </w:rPr>
        <w:t xml:space="preserve"> ръководител</w:t>
      </w:r>
      <w:r>
        <w:rPr>
          <w:lang w:val="bg-BG"/>
        </w:rPr>
        <w:t>и движение</w:t>
      </w:r>
      <w:r w:rsidR="007418A9">
        <w:rPr>
          <w:lang w:val="bg-BG"/>
        </w:rPr>
        <w:t xml:space="preserve"> първо и второ лице, постови стрелочник на пост № 1</w:t>
      </w:r>
      <w:r w:rsidR="007418A9" w:rsidRPr="007418A9">
        <w:rPr>
          <w:lang w:val="bg-BG"/>
        </w:rPr>
        <w:t xml:space="preserve"> </w:t>
      </w:r>
      <w:r>
        <w:rPr>
          <w:lang w:val="bg-BG"/>
        </w:rPr>
        <w:t>в гара Илиянци</w:t>
      </w:r>
      <w:r w:rsidR="009F58DD">
        <w:rPr>
          <w:lang w:val="bg-BG"/>
        </w:rPr>
        <w:t>)</w:t>
      </w:r>
      <w:r w:rsidR="000371D2" w:rsidRPr="000371D2">
        <w:rPr>
          <w:lang w:val="bg-BG"/>
        </w:rPr>
        <w:t>.</w:t>
      </w:r>
    </w:p>
    <w:p w14:paraId="6F120B5A" w14:textId="483CDA31" w:rsidR="00F66509" w:rsidRDefault="009F58DD" w:rsidP="00400998">
      <w:pPr>
        <w:rPr>
          <w:lang w:val="bg-BG"/>
        </w:rPr>
      </w:pPr>
      <w:r>
        <w:rPr>
          <w:lang w:val="bg-BG"/>
        </w:rPr>
        <w:t>В с</w:t>
      </w:r>
      <w:r w:rsidR="004F641A">
        <w:rPr>
          <w:lang w:val="bg-BG"/>
        </w:rPr>
        <w:t xml:space="preserve">ветлата част на денонощието се </w:t>
      </w:r>
      <w:r>
        <w:rPr>
          <w:lang w:val="bg-BG"/>
        </w:rPr>
        <w:t xml:space="preserve">извършиха </w:t>
      </w:r>
      <w:r w:rsidR="000775BF">
        <w:rPr>
          <w:lang w:val="bg-BG"/>
        </w:rPr>
        <w:t xml:space="preserve">повторни </w:t>
      </w:r>
      <w:r w:rsidR="00B028C4" w:rsidRPr="00B028C4">
        <w:rPr>
          <w:lang w:val="bg-BG"/>
        </w:rPr>
        <w:t xml:space="preserve">огледи </w:t>
      </w:r>
      <w:r w:rsidR="000775BF">
        <w:rPr>
          <w:lang w:val="bg-BG"/>
        </w:rPr>
        <w:t xml:space="preserve">на </w:t>
      </w:r>
      <w:r w:rsidR="004F641A">
        <w:rPr>
          <w:lang w:val="bg-BG"/>
        </w:rPr>
        <w:t>дерайлиралите локомотиви</w:t>
      </w:r>
      <w:r w:rsidR="000775BF">
        <w:rPr>
          <w:lang w:val="bg-BG"/>
        </w:rPr>
        <w:t xml:space="preserve"> на стрелка № 39</w:t>
      </w:r>
      <w:r>
        <w:rPr>
          <w:lang w:val="bg-BG"/>
        </w:rPr>
        <w:t>,</w:t>
      </w:r>
      <w:r w:rsidR="00F66509">
        <w:rPr>
          <w:lang w:val="bg-BG"/>
        </w:rPr>
        <w:t xml:space="preserve"> </w:t>
      </w:r>
      <w:r>
        <w:rPr>
          <w:lang w:val="bg-BG"/>
        </w:rPr>
        <w:t xml:space="preserve">документирани </w:t>
      </w:r>
      <w:r w:rsidR="00F66509">
        <w:rPr>
          <w:lang w:val="bg-BG"/>
        </w:rPr>
        <w:t>със снимков материал.</w:t>
      </w:r>
    </w:p>
    <w:p w14:paraId="16E5B006" w14:textId="4EBF8C19" w:rsidR="00B028C4" w:rsidRDefault="00F66509" w:rsidP="00400998">
      <w:pPr>
        <w:rPr>
          <w:lang w:val="bg-BG"/>
        </w:rPr>
      </w:pPr>
      <w:r>
        <w:rPr>
          <w:lang w:val="bg-BG"/>
        </w:rPr>
        <w:t xml:space="preserve">Извършени бяха огледи </w:t>
      </w:r>
      <w:r w:rsidR="009F58DD">
        <w:rPr>
          <w:lang w:val="bg-BG"/>
        </w:rPr>
        <w:t>за видимостта</w:t>
      </w:r>
      <w:r>
        <w:rPr>
          <w:lang w:val="bg-BG"/>
        </w:rPr>
        <w:t xml:space="preserve"> на показанията на изходните сигнали на 8-ми и 9-ти коловоз. Изходните сигнали на двата коловоза въпреки, че са приземни</w:t>
      </w:r>
      <w:r w:rsidR="009F58DD">
        <w:rPr>
          <w:lang w:val="bg-BG"/>
        </w:rPr>
        <w:t>,</w:t>
      </w:r>
      <w:r>
        <w:rPr>
          <w:lang w:val="bg-BG"/>
        </w:rPr>
        <w:t xml:space="preserve"> възприемането на тяхното показание е възможно и гарантирано след установено измерване на 200 метра отстояние от тях.</w:t>
      </w:r>
      <w:r w:rsidR="000775BF">
        <w:rPr>
          <w:lang w:val="bg-BG"/>
        </w:rPr>
        <w:t xml:space="preserve"> </w:t>
      </w:r>
    </w:p>
    <w:p w14:paraId="2AA2B29A" w14:textId="002AA31E" w:rsidR="00571B92" w:rsidRDefault="00F66509" w:rsidP="00571B92">
      <w:pPr>
        <w:rPr>
          <w:lang w:val="bg-BG"/>
        </w:rPr>
      </w:pPr>
      <w:r>
        <w:rPr>
          <w:lang w:val="bg-BG"/>
        </w:rPr>
        <w:t xml:space="preserve">След вдигане и преместване на дерайлиралите локомотиви се извършиха огледи на стрелка № 39. От огледите </w:t>
      </w:r>
      <w:r w:rsidR="00DC4CC1">
        <w:rPr>
          <w:lang w:val="bg-BG"/>
        </w:rPr>
        <w:t xml:space="preserve">и от състоянието на гаровата централизация </w:t>
      </w:r>
      <w:r>
        <w:rPr>
          <w:lang w:val="bg-BG"/>
        </w:rPr>
        <w:t>се установи</w:t>
      </w:r>
      <w:r w:rsidR="00A70FA2" w:rsidRPr="00A70FA2">
        <w:rPr>
          <w:lang w:val="bg-BG"/>
        </w:rPr>
        <w:t>,</w:t>
      </w:r>
      <w:r>
        <w:rPr>
          <w:lang w:val="bg-BG"/>
        </w:rPr>
        <w:t xml:space="preserve"> че стрелката </w:t>
      </w:r>
      <w:r w:rsidR="00DC4CC1">
        <w:rPr>
          <w:lang w:val="bg-BG"/>
        </w:rPr>
        <w:t xml:space="preserve">след произшествието е </w:t>
      </w:r>
      <w:r w:rsidR="003D5BA1">
        <w:rPr>
          <w:lang w:val="bg-BG"/>
        </w:rPr>
        <w:t xml:space="preserve">преминала </w:t>
      </w:r>
      <w:r w:rsidR="00DC4CC1">
        <w:rPr>
          <w:lang w:val="bg-BG"/>
        </w:rPr>
        <w:t>в срязано положение. П</w:t>
      </w:r>
      <w:r w:rsidR="00110E4D">
        <w:rPr>
          <w:lang w:val="bg-BG"/>
        </w:rPr>
        <w:t>о</w:t>
      </w:r>
      <w:r w:rsidR="00DC4CC1">
        <w:rPr>
          <w:lang w:val="bg-BG"/>
        </w:rPr>
        <w:t xml:space="preserve"> </w:t>
      </w:r>
      <w:r w:rsidR="00110E4D">
        <w:rPr>
          <w:lang w:val="bg-BG"/>
        </w:rPr>
        <w:t xml:space="preserve">стрелката са установени </w:t>
      </w:r>
      <w:r w:rsidR="00DC4CC1">
        <w:rPr>
          <w:lang w:val="bg-BG"/>
        </w:rPr>
        <w:t xml:space="preserve">следните повреди: </w:t>
      </w:r>
      <w:r w:rsidR="00571B92">
        <w:rPr>
          <w:lang w:val="bg-BG"/>
        </w:rPr>
        <w:t>изместване по ос на езикова, междинна и кръстовинна част</w:t>
      </w:r>
      <w:r w:rsidR="00DC4CC1">
        <w:rPr>
          <w:lang w:val="bg-BG"/>
        </w:rPr>
        <w:t>; счупени</w:t>
      </w:r>
      <w:r w:rsidR="00110E4D">
        <w:rPr>
          <w:lang w:val="bg-BG"/>
        </w:rPr>
        <w:t xml:space="preserve"> стрелкови дървени траверси</w:t>
      </w:r>
      <w:r w:rsidR="00571B92">
        <w:rPr>
          <w:lang w:val="bg-BG"/>
        </w:rPr>
        <w:t xml:space="preserve"> и скрепления, счупени релси по двата коловоза след края на стрелката.</w:t>
      </w:r>
    </w:p>
    <w:p w14:paraId="46E780DC" w14:textId="5B1526B0" w:rsidR="00110E4D" w:rsidRDefault="00110E4D" w:rsidP="00400998">
      <w:pPr>
        <w:rPr>
          <w:lang w:val="bg-BG"/>
        </w:rPr>
      </w:pPr>
      <w:r>
        <w:rPr>
          <w:lang w:val="bg-BG"/>
        </w:rPr>
        <w:t>При огледа на контактна мрежа се установи с</w:t>
      </w:r>
      <w:r w:rsidR="00C1331D">
        <w:rPr>
          <w:lang w:val="bg-BG"/>
        </w:rPr>
        <w:t>късано</w:t>
      </w:r>
      <w:r w:rsidRPr="00110E4D">
        <w:rPr>
          <w:lang w:val="bg-BG"/>
        </w:rPr>
        <w:t xml:space="preserve"> фик</w:t>
      </w:r>
      <w:r w:rsidR="000C5714">
        <w:rPr>
          <w:lang w:val="bg-BG"/>
        </w:rPr>
        <w:t>сиращо въже от 5-ти до 10-ти приемно-отправни коловози.</w:t>
      </w:r>
    </w:p>
    <w:p w14:paraId="45C06FF9" w14:textId="2073DBB7" w:rsidR="00BB727F" w:rsidRDefault="000C5714" w:rsidP="00400998">
      <w:pPr>
        <w:rPr>
          <w:lang w:val="bg-BG"/>
        </w:rPr>
      </w:pPr>
      <w:r>
        <w:rPr>
          <w:lang w:val="bg-BG"/>
        </w:rPr>
        <w:t>При огледа на локомотивите се установиха повреди на три от локомотивите по ходовата им част</w:t>
      </w:r>
      <w:r w:rsidR="00571B92">
        <w:rPr>
          <w:lang w:val="bg-BG"/>
        </w:rPr>
        <w:t>:</w:t>
      </w:r>
      <w:r>
        <w:rPr>
          <w:lang w:val="bg-BG"/>
        </w:rPr>
        <w:t xml:space="preserve"> </w:t>
      </w:r>
      <w:r w:rsidR="002C02FA">
        <w:rPr>
          <w:lang w:val="bg-BG"/>
        </w:rPr>
        <w:t xml:space="preserve">на </w:t>
      </w:r>
      <w:r>
        <w:rPr>
          <w:lang w:val="bg-BG"/>
        </w:rPr>
        <w:t>№</w:t>
      </w:r>
      <w:r w:rsidR="002C02FA">
        <w:rPr>
          <w:lang w:val="bg-BG"/>
        </w:rPr>
        <w:t xml:space="preserve"> 91522086005-9, теглил ДТВ № 20698 от</w:t>
      </w:r>
      <w:r w:rsidR="002C02FA" w:rsidRPr="002C02FA">
        <w:rPr>
          <w:lang w:val="bg-BG"/>
        </w:rPr>
        <w:t xml:space="preserve"> 9-ти коловоз </w:t>
      </w:r>
      <w:r>
        <w:rPr>
          <w:lang w:val="bg-BG"/>
        </w:rPr>
        <w:t xml:space="preserve">и </w:t>
      </w:r>
      <w:r w:rsidR="002C02FA">
        <w:rPr>
          <w:lang w:val="bg-BG"/>
        </w:rPr>
        <w:t xml:space="preserve">на </w:t>
      </w:r>
      <w:r>
        <w:rPr>
          <w:lang w:val="bg-BG"/>
        </w:rPr>
        <w:t xml:space="preserve">два </w:t>
      </w:r>
      <w:r w:rsidR="002C02FA">
        <w:rPr>
          <w:lang w:val="bg-BG"/>
        </w:rPr>
        <w:t xml:space="preserve">локомотива </w:t>
      </w:r>
      <w:r>
        <w:rPr>
          <w:lang w:val="bg-BG"/>
        </w:rPr>
        <w:t>на 8-ми коловоз</w:t>
      </w:r>
      <w:r w:rsidR="002C02FA">
        <w:rPr>
          <w:lang w:val="bg-BG"/>
        </w:rPr>
        <w:t>,</w:t>
      </w:r>
      <w:r>
        <w:rPr>
          <w:lang w:val="bg-BG"/>
        </w:rPr>
        <w:t xml:space="preserve"> </w:t>
      </w:r>
      <w:r w:rsidR="002C02FA">
        <w:rPr>
          <w:lang w:val="bg-BG"/>
        </w:rPr>
        <w:t xml:space="preserve">помощен начело № </w:t>
      </w:r>
      <w:r w:rsidR="002C02FA" w:rsidRPr="002C02FA">
        <w:rPr>
          <w:lang w:val="bg-BG"/>
        </w:rPr>
        <w:t xml:space="preserve">91522086001-8 </w:t>
      </w:r>
      <w:r w:rsidR="002C02FA">
        <w:rPr>
          <w:lang w:val="bg-BG"/>
        </w:rPr>
        <w:t>и влаков № 91520085</w:t>
      </w:r>
      <w:r w:rsidR="002C02FA" w:rsidRPr="002C02FA">
        <w:rPr>
          <w:lang w:val="bg-BG"/>
        </w:rPr>
        <w:t>005-4</w:t>
      </w:r>
      <w:r w:rsidR="00571B92">
        <w:rPr>
          <w:lang w:val="bg-BG"/>
        </w:rPr>
        <w:t>,</w:t>
      </w:r>
      <w:r w:rsidR="002C02FA">
        <w:rPr>
          <w:lang w:val="bg-BG"/>
        </w:rPr>
        <w:t xml:space="preserve"> теглили</w:t>
      </w:r>
      <w:r>
        <w:rPr>
          <w:lang w:val="bg-BG"/>
        </w:rPr>
        <w:t xml:space="preserve"> ДТВ </w:t>
      </w:r>
      <w:r w:rsidR="003D5BA1">
        <w:rPr>
          <w:lang w:val="bg-BG"/>
        </w:rPr>
        <w:t xml:space="preserve">№ </w:t>
      </w:r>
      <w:r>
        <w:rPr>
          <w:lang w:val="bg-BG"/>
        </w:rPr>
        <w:t>20691.</w:t>
      </w:r>
    </w:p>
    <w:p w14:paraId="1CF0349C" w14:textId="455E6902" w:rsidR="000C5714" w:rsidRDefault="001B15F4" w:rsidP="00400998">
      <w:pPr>
        <w:rPr>
          <w:lang w:val="bg-BG"/>
        </w:rPr>
      </w:pPr>
      <w:r>
        <w:rPr>
          <w:lang w:val="bg-BG"/>
        </w:rPr>
        <w:t>Установен</w:t>
      </w:r>
      <w:r w:rsidR="003D5BA1">
        <w:rPr>
          <w:lang w:val="bg-BG"/>
        </w:rPr>
        <w:t>и бяха повреди по електрическия стрелкови обръщателен апарат</w:t>
      </w:r>
      <w:r>
        <w:rPr>
          <w:lang w:val="bg-BG"/>
        </w:rPr>
        <w:t xml:space="preserve"> на стрелка № 39, причинени </w:t>
      </w:r>
      <w:r w:rsidR="00571B92">
        <w:rPr>
          <w:lang w:val="bg-BG"/>
        </w:rPr>
        <w:t>от</w:t>
      </w:r>
      <w:r w:rsidR="00BB727F">
        <w:rPr>
          <w:lang w:val="bg-BG"/>
        </w:rPr>
        <w:t xml:space="preserve"> дерайлиралите локомотиви.</w:t>
      </w:r>
      <w:r w:rsidR="000C5714">
        <w:rPr>
          <w:lang w:val="bg-BG"/>
        </w:rPr>
        <w:t xml:space="preserve"> </w:t>
      </w:r>
    </w:p>
    <w:p w14:paraId="0F2B0EC6" w14:textId="7CB6D5E9" w:rsidR="000C5859" w:rsidRDefault="00B25037" w:rsidP="00A33ACD">
      <w:pPr>
        <w:rPr>
          <w:lang w:val="bg-BG"/>
        </w:rPr>
      </w:pPr>
      <w:r>
        <w:rPr>
          <w:lang w:val="bg-BG"/>
        </w:rPr>
        <w:t>В</w:t>
      </w:r>
      <w:r w:rsidRPr="00B25037">
        <w:rPr>
          <w:lang w:val="bg-BG"/>
        </w:rPr>
        <w:t xml:space="preserve"> 10:46 часа </w:t>
      </w:r>
      <w:r w:rsidR="00A33ACD">
        <w:rPr>
          <w:lang w:val="bg-BG"/>
        </w:rPr>
        <w:t xml:space="preserve">на 21.01.2022 г. </w:t>
      </w:r>
      <w:r>
        <w:rPr>
          <w:lang w:val="bg-BG"/>
        </w:rPr>
        <w:t>с</w:t>
      </w:r>
      <w:r w:rsidR="003F68EC">
        <w:rPr>
          <w:lang w:val="bg-BG"/>
        </w:rPr>
        <w:t xml:space="preserve">лед </w:t>
      </w:r>
      <w:r w:rsidR="00554789">
        <w:rPr>
          <w:lang w:val="bg-BG"/>
        </w:rPr>
        <w:t xml:space="preserve">завършване </w:t>
      </w:r>
      <w:r w:rsidR="00554789" w:rsidRPr="00554789">
        <w:rPr>
          <w:lang w:val="bg-BG"/>
        </w:rPr>
        <w:t>огледи</w:t>
      </w:r>
      <w:r w:rsidR="00554789">
        <w:rPr>
          <w:lang w:val="bg-BG"/>
        </w:rPr>
        <w:t>те</w:t>
      </w:r>
      <w:r>
        <w:rPr>
          <w:lang w:val="bg-BG"/>
        </w:rPr>
        <w:t xml:space="preserve"> на място</w:t>
      </w:r>
      <w:r w:rsidR="00D00DF0">
        <w:rPr>
          <w:lang w:val="bg-BG"/>
        </w:rPr>
        <w:t>,</w:t>
      </w:r>
      <w:r w:rsidR="00554789" w:rsidRPr="00554789">
        <w:rPr>
          <w:lang w:val="bg-BG"/>
        </w:rPr>
        <w:t xml:space="preserve"> </w:t>
      </w:r>
      <w:r w:rsidR="00F62FCE">
        <w:rPr>
          <w:lang w:val="bg-BG"/>
        </w:rPr>
        <w:t xml:space="preserve">с цел </w:t>
      </w:r>
      <w:r w:rsidR="00554789">
        <w:rPr>
          <w:lang w:val="bg-BG"/>
        </w:rPr>
        <w:t xml:space="preserve">бързо </w:t>
      </w:r>
      <w:r w:rsidR="00F62FCE">
        <w:rPr>
          <w:lang w:val="bg-BG"/>
        </w:rPr>
        <w:t>възстановяване движението и капацитета на железопътната инфраструктура</w:t>
      </w:r>
      <w:r w:rsidR="00D00DF0">
        <w:rPr>
          <w:lang w:val="bg-BG"/>
        </w:rPr>
        <w:t>,</w:t>
      </w:r>
      <w:r w:rsidR="00F62FCE">
        <w:rPr>
          <w:lang w:val="bg-BG"/>
        </w:rPr>
        <w:t xml:space="preserve"> </w:t>
      </w:r>
      <w:r>
        <w:rPr>
          <w:lang w:val="bg-BG"/>
        </w:rPr>
        <w:t xml:space="preserve">Комисията за разследване от НБРПВВЖТ и </w:t>
      </w:r>
      <w:r w:rsidR="003F68EC">
        <w:rPr>
          <w:lang w:val="bg-BG"/>
        </w:rPr>
        <w:t>орган</w:t>
      </w:r>
      <w:r w:rsidR="001B15F4">
        <w:rPr>
          <w:lang w:val="bg-BG"/>
        </w:rPr>
        <w:t>ът</w:t>
      </w:r>
      <w:r w:rsidR="003F68EC">
        <w:rPr>
          <w:lang w:val="bg-BG"/>
        </w:rPr>
        <w:t xml:space="preserve"> по досъдебното производство</w:t>
      </w:r>
      <w:r>
        <w:rPr>
          <w:lang w:val="bg-BG"/>
        </w:rPr>
        <w:t xml:space="preserve"> от СДВР</w:t>
      </w:r>
      <w:r w:rsidR="002C02FA">
        <w:rPr>
          <w:lang w:val="bg-BG"/>
        </w:rPr>
        <w:t xml:space="preserve"> </w:t>
      </w:r>
      <w:r w:rsidR="003D5BA1">
        <w:rPr>
          <w:lang w:val="bg-BG"/>
        </w:rPr>
        <w:t xml:space="preserve">– София </w:t>
      </w:r>
      <w:r w:rsidR="003F68EC">
        <w:rPr>
          <w:lang w:val="bg-BG"/>
        </w:rPr>
        <w:t>дадоха</w:t>
      </w:r>
      <w:r w:rsidR="00F62FCE">
        <w:rPr>
          <w:lang w:val="bg-BG"/>
        </w:rPr>
        <w:t xml:space="preserve"> </w:t>
      </w:r>
      <w:r>
        <w:rPr>
          <w:lang w:val="bg-BG"/>
        </w:rPr>
        <w:t xml:space="preserve">писмено </w:t>
      </w:r>
      <w:r w:rsidR="00F62FCE">
        <w:rPr>
          <w:lang w:val="bg-BG"/>
        </w:rPr>
        <w:t>разрешен</w:t>
      </w:r>
      <w:r w:rsidR="00A70FA2">
        <w:rPr>
          <w:lang w:val="bg-BG"/>
        </w:rPr>
        <w:t xml:space="preserve">ие </w:t>
      </w:r>
      <w:r w:rsidR="002C02FA">
        <w:rPr>
          <w:lang w:val="bg-BG"/>
        </w:rPr>
        <w:t xml:space="preserve">на управителя на железопътната инфраструктура </w:t>
      </w:r>
      <w:r w:rsidR="003F68EC">
        <w:rPr>
          <w:lang w:val="bg-BG"/>
        </w:rPr>
        <w:t>з</w:t>
      </w:r>
      <w:r w:rsidR="00A70FA2">
        <w:rPr>
          <w:lang w:val="bg-BG"/>
        </w:rPr>
        <w:t>а започ</w:t>
      </w:r>
      <w:r w:rsidR="003F68EC">
        <w:rPr>
          <w:lang w:val="bg-BG"/>
        </w:rPr>
        <w:t>ване на</w:t>
      </w:r>
      <w:r w:rsidR="00A70FA2">
        <w:rPr>
          <w:lang w:val="bg-BG"/>
        </w:rPr>
        <w:t xml:space="preserve"> </w:t>
      </w:r>
      <w:r>
        <w:rPr>
          <w:lang w:val="bg-BG"/>
        </w:rPr>
        <w:t>аварийно-възстановителни</w:t>
      </w:r>
      <w:r w:rsidR="00F62FCE">
        <w:rPr>
          <w:lang w:val="bg-BG"/>
        </w:rPr>
        <w:t xml:space="preserve"> дейности.</w:t>
      </w:r>
      <w:r w:rsidR="00554789">
        <w:rPr>
          <w:lang w:val="bg-BG"/>
        </w:rPr>
        <w:t xml:space="preserve"> </w:t>
      </w:r>
    </w:p>
    <w:p w14:paraId="2018A6C3" w14:textId="1E198520" w:rsidR="00C06876" w:rsidRDefault="00F079A2" w:rsidP="00A33ACD">
      <w:pPr>
        <w:rPr>
          <w:lang w:val="bg-BG"/>
        </w:rPr>
      </w:pPr>
      <w:r>
        <w:rPr>
          <w:lang w:val="bg-BG"/>
        </w:rPr>
        <w:t xml:space="preserve">На 03.02.2022 г. </w:t>
      </w:r>
      <w:r w:rsidRPr="007B5FA3">
        <w:rPr>
          <w:lang w:val="bg-BG"/>
        </w:rPr>
        <w:t xml:space="preserve">в гр. Русе </w:t>
      </w:r>
      <w:r>
        <w:rPr>
          <w:lang w:val="bg-BG"/>
        </w:rPr>
        <w:t xml:space="preserve">на територията на </w:t>
      </w:r>
      <w:r w:rsidR="00C1331D" w:rsidRPr="00C1331D">
        <w:rPr>
          <w:lang w:val="bg-BG"/>
        </w:rPr>
        <w:t xml:space="preserve">,,Експрес Сервиз“ ООД </w:t>
      </w:r>
      <w:r>
        <w:rPr>
          <w:lang w:val="bg-BG"/>
        </w:rPr>
        <w:t xml:space="preserve">оперативната група, съвместно </w:t>
      </w:r>
      <w:r w:rsidR="007B5FA3">
        <w:rPr>
          <w:lang w:val="bg-BG"/>
        </w:rPr>
        <w:t>с</w:t>
      </w:r>
      <w:r w:rsidR="00C1331D">
        <w:rPr>
          <w:lang w:val="bg-BG"/>
        </w:rPr>
        <w:t xml:space="preserve"> представители на двата субекта</w:t>
      </w:r>
      <w:r w:rsidR="007B5FA3">
        <w:rPr>
          <w:lang w:val="bg-BG"/>
        </w:rPr>
        <w:t xml:space="preserve"> извърши огледи и измервания на локомотиви</w:t>
      </w:r>
      <w:r>
        <w:rPr>
          <w:lang w:val="bg-BG"/>
        </w:rPr>
        <w:t>те</w:t>
      </w:r>
      <w:r w:rsidR="007B5FA3">
        <w:rPr>
          <w:lang w:val="bg-BG"/>
        </w:rPr>
        <w:t xml:space="preserve"> </w:t>
      </w:r>
      <w:r>
        <w:rPr>
          <w:lang w:val="bg-BG"/>
        </w:rPr>
        <w:t xml:space="preserve">на ДТВ 20691 № </w:t>
      </w:r>
      <w:r w:rsidRPr="007B5FA3">
        <w:rPr>
          <w:lang w:val="bg-BG"/>
        </w:rPr>
        <w:t>91520085005-4</w:t>
      </w:r>
      <w:r>
        <w:rPr>
          <w:lang w:val="bg-BG"/>
        </w:rPr>
        <w:t xml:space="preserve"> и </w:t>
      </w:r>
      <w:r w:rsidR="007B5FA3">
        <w:rPr>
          <w:lang w:val="bg-BG"/>
        </w:rPr>
        <w:t xml:space="preserve">№ </w:t>
      </w:r>
      <w:r w:rsidR="007B5FA3" w:rsidRPr="007B5FA3">
        <w:rPr>
          <w:lang w:val="bg-BG"/>
        </w:rPr>
        <w:t>91522086005-9</w:t>
      </w:r>
      <w:r w:rsidR="007B5FA3">
        <w:rPr>
          <w:lang w:val="bg-BG"/>
        </w:rPr>
        <w:t xml:space="preserve"> и </w:t>
      </w:r>
      <w:r w:rsidRPr="004A521C">
        <w:rPr>
          <w:lang w:val="bg-BG"/>
        </w:rPr>
        <w:t>на локомотив</w:t>
      </w:r>
      <w:r w:rsidR="00A632B3" w:rsidRPr="004A521C">
        <w:rPr>
          <w:lang w:val="bg-BG"/>
        </w:rPr>
        <w:t xml:space="preserve"> № 91522086001-8 </w:t>
      </w:r>
      <w:r w:rsidRPr="004A521C">
        <w:rPr>
          <w:lang w:val="bg-BG"/>
        </w:rPr>
        <w:t xml:space="preserve"> </w:t>
      </w:r>
      <w:r w:rsidR="00A632B3" w:rsidRPr="004A521C">
        <w:rPr>
          <w:lang w:val="bg-BG"/>
        </w:rPr>
        <w:t>от</w:t>
      </w:r>
      <w:r w:rsidRPr="004A521C">
        <w:rPr>
          <w:lang w:val="bg-BG"/>
        </w:rPr>
        <w:t xml:space="preserve"> ДТВ № 20698</w:t>
      </w:r>
      <w:r w:rsidR="00A632B3" w:rsidRPr="004A521C">
        <w:rPr>
          <w:lang w:val="bg-BG"/>
        </w:rPr>
        <w:t xml:space="preserve">, като са </w:t>
      </w:r>
      <w:r w:rsidR="007B5FA3" w:rsidRPr="004A521C">
        <w:rPr>
          <w:lang w:val="bg-BG"/>
        </w:rPr>
        <w:t>състав</w:t>
      </w:r>
      <w:r w:rsidRPr="004A521C">
        <w:rPr>
          <w:lang w:val="bg-BG"/>
        </w:rPr>
        <w:t>ени</w:t>
      </w:r>
      <w:r w:rsidR="007B5FA3" w:rsidRPr="004A521C">
        <w:rPr>
          <w:lang w:val="bg-BG"/>
        </w:rPr>
        <w:t xml:space="preserve"> констативни протоколи за техническото </w:t>
      </w:r>
      <w:r w:rsidR="00C1331D">
        <w:rPr>
          <w:lang w:val="bg-BG"/>
        </w:rPr>
        <w:t xml:space="preserve">им </w:t>
      </w:r>
      <w:r w:rsidR="007B5FA3" w:rsidRPr="004A521C">
        <w:rPr>
          <w:lang w:val="bg-BG"/>
        </w:rPr>
        <w:t>състояние</w:t>
      </w:r>
      <w:r w:rsidR="00C1331D">
        <w:rPr>
          <w:lang w:val="bg-BG"/>
        </w:rPr>
        <w:t>.</w:t>
      </w:r>
      <w:r w:rsidR="00C1331D" w:rsidRPr="00C1331D">
        <w:rPr>
          <w:lang w:val="bg-BG"/>
        </w:rPr>
        <w:t xml:space="preserve"> ,,Експрес Сервиз“ ООД е сертифицирано ЛОП и по договор с железопътното предприятие ,,Булмаркет Рейл Карго“ ЕООД</w:t>
      </w:r>
      <w:r w:rsidR="00C1331D">
        <w:rPr>
          <w:lang w:val="bg-BG"/>
        </w:rPr>
        <w:t>,</w:t>
      </w:r>
      <w:r w:rsidR="00C1331D" w:rsidRPr="00C1331D">
        <w:rPr>
          <w:lang w:val="bg-BG"/>
        </w:rPr>
        <w:t xml:space="preserve"> отговаря за </w:t>
      </w:r>
      <w:r w:rsidR="00C1331D">
        <w:rPr>
          <w:lang w:val="bg-BG"/>
        </w:rPr>
        <w:t xml:space="preserve">поддръжката и </w:t>
      </w:r>
      <w:r w:rsidR="00C1331D" w:rsidRPr="00C1331D">
        <w:rPr>
          <w:lang w:val="bg-BG"/>
        </w:rPr>
        <w:t>техническото състояние на локомотивите.</w:t>
      </w:r>
    </w:p>
    <w:bookmarkEnd w:id="11"/>
    <w:p w14:paraId="4745F70A" w14:textId="04902C9A" w:rsidR="00AB12E5" w:rsidRDefault="00AB12E5" w:rsidP="00295AD6">
      <w:pPr>
        <w:ind w:firstLine="720"/>
        <w:rPr>
          <w:lang w:val="bg-BG"/>
        </w:rPr>
      </w:pPr>
      <w:r>
        <w:rPr>
          <w:lang w:val="bg-BG"/>
        </w:rPr>
        <w:lastRenderedPageBreak/>
        <w:t>На 04</w:t>
      </w:r>
      <w:r w:rsidR="006944C9">
        <w:rPr>
          <w:lang w:val="bg-BG"/>
        </w:rPr>
        <w:t>.02.2022</w:t>
      </w:r>
      <w:r w:rsidR="006A3593" w:rsidRPr="006A3593">
        <w:rPr>
          <w:lang w:val="bg-BG"/>
        </w:rPr>
        <w:t xml:space="preserve"> г. </w:t>
      </w:r>
      <w:r w:rsidR="003D5BA1">
        <w:rPr>
          <w:lang w:val="bg-BG"/>
        </w:rPr>
        <w:t>п</w:t>
      </w:r>
      <w:r w:rsidR="000F4FF2">
        <w:rPr>
          <w:lang w:val="bg-BG"/>
        </w:rPr>
        <w:t>редседателя</w:t>
      </w:r>
      <w:r w:rsidR="006339AC">
        <w:rPr>
          <w:lang w:val="bg-BG"/>
        </w:rPr>
        <w:t>т</w:t>
      </w:r>
      <w:r w:rsidR="000F4FF2">
        <w:rPr>
          <w:lang w:val="bg-BG"/>
        </w:rPr>
        <w:t xml:space="preserve"> на </w:t>
      </w:r>
      <w:r w:rsidR="006A3593" w:rsidRPr="006A3593">
        <w:rPr>
          <w:lang w:val="bg-BG"/>
        </w:rPr>
        <w:t xml:space="preserve">Комисията за разследване </w:t>
      </w:r>
      <w:r w:rsidR="00567329">
        <w:rPr>
          <w:lang w:val="bg-BG"/>
        </w:rPr>
        <w:t>в</w:t>
      </w:r>
      <w:r w:rsidR="000F4FF2">
        <w:rPr>
          <w:lang w:val="bg-BG"/>
        </w:rPr>
        <w:t xml:space="preserve"> НБРПВВЖТ </w:t>
      </w:r>
      <w:r w:rsidR="006A3593" w:rsidRPr="006A3593">
        <w:rPr>
          <w:lang w:val="bg-BG"/>
        </w:rPr>
        <w:t xml:space="preserve">получи </w:t>
      </w:r>
      <w:r w:rsidR="000F4FF2" w:rsidRPr="000F4FF2">
        <w:rPr>
          <w:lang w:val="bg-BG"/>
        </w:rPr>
        <w:t xml:space="preserve">от ръководителя на оперативна група в РИ ,,Безопасност на превозите“ – София </w:t>
      </w:r>
      <w:r w:rsidR="006A3593" w:rsidRPr="006A3593">
        <w:rPr>
          <w:lang w:val="bg-BG"/>
        </w:rPr>
        <w:t>събра</w:t>
      </w:r>
      <w:r w:rsidR="006944C9">
        <w:rPr>
          <w:lang w:val="bg-BG"/>
        </w:rPr>
        <w:t>н</w:t>
      </w:r>
      <w:r w:rsidR="000F4FF2">
        <w:rPr>
          <w:lang w:val="bg-BG"/>
        </w:rPr>
        <w:t>ите материали</w:t>
      </w:r>
      <w:r w:rsidR="006339AC">
        <w:rPr>
          <w:lang w:val="bg-BG"/>
        </w:rPr>
        <w:t>,</w:t>
      </w:r>
      <w:r w:rsidR="000F4FF2">
        <w:rPr>
          <w:lang w:val="bg-BG"/>
        </w:rPr>
        <w:t xml:space="preserve"> документи и веществени доказателства (</w:t>
      </w:r>
      <w:r w:rsidR="006339AC">
        <w:rPr>
          <w:lang w:val="bg-BG"/>
        </w:rPr>
        <w:t xml:space="preserve">вкл. </w:t>
      </w:r>
      <w:r w:rsidR="000F4FF2">
        <w:rPr>
          <w:lang w:val="bg-BG"/>
        </w:rPr>
        <w:t xml:space="preserve">снимков материал) относно </w:t>
      </w:r>
      <w:r w:rsidR="009430BC">
        <w:rPr>
          <w:lang w:val="bg-BG"/>
        </w:rPr>
        <w:t>железопътно</w:t>
      </w:r>
      <w:r w:rsidR="006339AC">
        <w:rPr>
          <w:lang w:val="bg-BG"/>
        </w:rPr>
        <w:t>то</w:t>
      </w:r>
      <w:r w:rsidR="009430BC">
        <w:rPr>
          <w:lang w:val="bg-BG"/>
        </w:rPr>
        <w:t xml:space="preserve"> произшествие – </w:t>
      </w:r>
      <w:r>
        <w:rPr>
          <w:lang w:val="bg-BG"/>
        </w:rPr>
        <w:t xml:space="preserve">дерайлиране на два </w:t>
      </w:r>
      <w:r w:rsidR="00295AD6">
        <w:rPr>
          <w:lang w:val="bg-BG"/>
        </w:rPr>
        <w:t>локомотива</w:t>
      </w:r>
      <w:r w:rsidRPr="00AB12E5">
        <w:rPr>
          <w:lang w:val="bg-BG"/>
        </w:rPr>
        <w:t xml:space="preserve"> при последвал страничен удар</w:t>
      </w:r>
      <w:r w:rsidR="00295AD6">
        <w:rPr>
          <w:lang w:val="bg-BG"/>
        </w:rPr>
        <w:t xml:space="preserve"> на стрелка № 39</w:t>
      </w:r>
      <w:r w:rsidRPr="00AB12E5">
        <w:rPr>
          <w:lang w:val="bg-BG"/>
        </w:rPr>
        <w:t>, обслужвали ДТ</w:t>
      </w:r>
      <w:r w:rsidR="00295AD6">
        <w:rPr>
          <w:lang w:val="bg-BG"/>
        </w:rPr>
        <w:t xml:space="preserve">В № 20691 и ДТВ № 20698 в гара </w:t>
      </w:r>
      <w:r w:rsidRPr="00AB12E5">
        <w:rPr>
          <w:lang w:val="bg-BG"/>
        </w:rPr>
        <w:t>Илиянци на 21.01.2022 г.</w:t>
      </w:r>
    </w:p>
    <w:p w14:paraId="717E3BEC" w14:textId="52B8CB64" w:rsidR="00144CBA" w:rsidRPr="006F6757" w:rsidRDefault="00144CBA" w:rsidP="00295AD6">
      <w:pPr>
        <w:ind w:firstLine="720"/>
        <w:rPr>
          <w:lang w:val="bg-BG"/>
        </w:rPr>
      </w:pPr>
      <w:r>
        <w:rPr>
          <w:lang w:val="bg-BG"/>
        </w:rPr>
        <w:t>На 06.04.2022 г.</w:t>
      </w:r>
      <w:r w:rsidR="00567329" w:rsidRPr="00567329">
        <w:rPr>
          <w:lang w:val="bg-BG"/>
        </w:rPr>
        <w:t xml:space="preserve"> </w:t>
      </w:r>
      <w:r w:rsidR="00567329">
        <w:rPr>
          <w:lang w:val="bg-BG"/>
        </w:rPr>
        <w:t>Комисията за разследване в</w:t>
      </w:r>
      <w:r w:rsidR="00567329" w:rsidRPr="00567329">
        <w:rPr>
          <w:lang w:val="bg-BG"/>
        </w:rPr>
        <w:t xml:space="preserve"> НБРПВВЖТ</w:t>
      </w:r>
      <w:r>
        <w:rPr>
          <w:lang w:val="bg-BG"/>
        </w:rPr>
        <w:t xml:space="preserve"> </w:t>
      </w:r>
      <w:r w:rsidR="00567329">
        <w:rPr>
          <w:lang w:val="bg-BG"/>
        </w:rPr>
        <w:t xml:space="preserve">извърши експеримент </w:t>
      </w:r>
      <w:r w:rsidR="006339AC">
        <w:rPr>
          <w:lang w:val="bg-BG"/>
        </w:rPr>
        <w:t>за изясняване</w:t>
      </w:r>
      <w:r w:rsidR="00567329">
        <w:rPr>
          <w:lang w:val="bg-BG"/>
        </w:rPr>
        <w:t xml:space="preserve"> на </w:t>
      </w:r>
      <w:r w:rsidR="006339AC">
        <w:rPr>
          <w:lang w:val="bg-BG"/>
        </w:rPr>
        <w:t>обстоятелствата</w:t>
      </w:r>
      <w:r w:rsidR="00567329">
        <w:rPr>
          <w:lang w:val="bg-BG"/>
        </w:rPr>
        <w:t xml:space="preserve"> в гара Илиянци с местоположението на двата </w:t>
      </w:r>
      <w:r w:rsidR="006339AC">
        <w:rPr>
          <w:lang w:val="bg-BG"/>
        </w:rPr>
        <w:t>локомотива,</w:t>
      </w:r>
      <w:r w:rsidR="00567329">
        <w:rPr>
          <w:lang w:val="bg-BG"/>
        </w:rPr>
        <w:t xml:space="preserve"> </w:t>
      </w:r>
      <w:r w:rsidR="006339AC">
        <w:rPr>
          <w:lang w:val="bg-BG"/>
        </w:rPr>
        <w:t>разположени</w:t>
      </w:r>
      <w:r w:rsidR="00567329">
        <w:rPr>
          <w:lang w:val="bg-BG"/>
        </w:rPr>
        <w:t xml:space="preserve"> на 8-ми и 9-ти коловоз. </w:t>
      </w:r>
      <w:r w:rsidR="006339AC">
        <w:rPr>
          <w:lang w:val="bg-BG"/>
        </w:rPr>
        <w:t>Цел на е</w:t>
      </w:r>
      <w:r w:rsidR="00567329">
        <w:rPr>
          <w:lang w:val="bg-BG"/>
        </w:rPr>
        <w:t xml:space="preserve">ксперимента </w:t>
      </w:r>
      <w:r w:rsidR="006339AC">
        <w:rPr>
          <w:lang w:val="bg-BG"/>
        </w:rPr>
        <w:t>беше</w:t>
      </w:r>
      <w:r w:rsidR="00567329">
        <w:rPr>
          <w:lang w:val="bg-BG"/>
        </w:rPr>
        <w:t xml:space="preserve"> </w:t>
      </w:r>
      <w:r w:rsidR="006339AC">
        <w:rPr>
          <w:lang w:val="bg-BG"/>
        </w:rPr>
        <w:t xml:space="preserve">да се установи видимостта </w:t>
      </w:r>
      <w:r w:rsidR="00891E56" w:rsidRPr="00891E56">
        <w:rPr>
          <w:lang w:val="bg-BG"/>
        </w:rPr>
        <w:t xml:space="preserve">на изходния сигнал </w:t>
      </w:r>
      <w:r w:rsidR="00B367EB">
        <w:rPr>
          <w:lang w:val="bg-BG"/>
        </w:rPr>
        <w:t xml:space="preserve">от кабината на локомотива </w:t>
      </w:r>
      <w:r w:rsidR="00567329" w:rsidRPr="00567329">
        <w:rPr>
          <w:lang w:val="bg-BG"/>
        </w:rPr>
        <w:t>на 9-ти коловоз (приземен)</w:t>
      </w:r>
      <w:r w:rsidR="00567329">
        <w:rPr>
          <w:lang w:val="bg-BG"/>
        </w:rPr>
        <w:t xml:space="preserve">, който е бил позициониран на </w:t>
      </w:r>
      <w:r w:rsidR="007E55C8">
        <w:rPr>
          <w:lang w:val="bg-BG"/>
        </w:rPr>
        <w:t>193</w:t>
      </w:r>
      <w:r w:rsidR="00567329" w:rsidRPr="007E55C8">
        <w:rPr>
          <w:lang w:val="bg-BG"/>
        </w:rPr>
        <w:t xml:space="preserve"> </w:t>
      </w:r>
      <w:r w:rsidR="00567329">
        <w:rPr>
          <w:lang w:val="bg-BG"/>
        </w:rPr>
        <w:t xml:space="preserve">метра от </w:t>
      </w:r>
      <w:r w:rsidR="00B367EB">
        <w:rPr>
          <w:lang w:val="bg-BG"/>
        </w:rPr>
        <w:t>него</w:t>
      </w:r>
      <w:r w:rsidR="00567329">
        <w:rPr>
          <w:lang w:val="bg-BG"/>
        </w:rPr>
        <w:t>.</w:t>
      </w:r>
      <w:r w:rsidR="00FE44B9">
        <w:rPr>
          <w:lang w:val="bg-BG"/>
        </w:rPr>
        <w:t xml:space="preserve"> </w:t>
      </w:r>
      <w:r w:rsidR="006F6757">
        <w:rPr>
          <w:lang w:val="bg-BG"/>
        </w:rPr>
        <w:t xml:space="preserve">ДТВ № 20698 </w:t>
      </w:r>
      <w:r w:rsidR="00FE44B9">
        <w:rPr>
          <w:lang w:val="bg-BG"/>
        </w:rPr>
        <w:t>е композиран</w:t>
      </w:r>
      <w:r w:rsidR="00FE44B9" w:rsidRPr="00FE44B9">
        <w:rPr>
          <w:lang w:val="bg-BG"/>
        </w:rPr>
        <w:t xml:space="preserve"> </w:t>
      </w:r>
      <w:r w:rsidR="006F6757">
        <w:rPr>
          <w:lang w:val="bg-BG"/>
        </w:rPr>
        <w:t>на 9-ти коловоз</w:t>
      </w:r>
      <w:r w:rsidR="007E55C8">
        <w:rPr>
          <w:lang w:val="bg-BG"/>
        </w:rPr>
        <w:t xml:space="preserve"> и</w:t>
      </w:r>
      <w:r w:rsidR="006F6757">
        <w:rPr>
          <w:lang w:val="bg-BG"/>
        </w:rPr>
        <w:t xml:space="preserve"> </w:t>
      </w:r>
      <w:r w:rsidR="00FE44B9">
        <w:rPr>
          <w:lang w:val="bg-BG"/>
        </w:rPr>
        <w:t>пред локомоти</w:t>
      </w:r>
      <w:r w:rsidR="007E55C8">
        <w:rPr>
          <w:lang w:val="bg-BG"/>
        </w:rPr>
        <w:t>ва</w:t>
      </w:r>
      <w:r w:rsidR="00FE44B9">
        <w:rPr>
          <w:lang w:val="bg-BG"/>
        </w:rPr>
        <w:t xml:space="preserve"> железният път до </w:t>
      </w:r>
      <w:r w:rsidR="006F6757">
        <w:rPr>
          <w:lang w:val="bg-BG"/>
        </w:rPr>
        <w:t xml:space="preserve">изходния сигнал е в </w:t>
      </w:r>
      <w:r w:rsidR="007E55C8">
        <w:rPr>
          <w:lang w:val="bg-BG"/>
        </w:rPr>
        <w:t xml:space="preserve">права с дължина 77 м, следва </w:t>
      </w:r>
      <w:r w:rsidR="00B367EB">
        <w:rPr>
          <w:lang w:val="bg-BG"/>
        </w:rPr>
        <w:t>дясна</w:t>
      </w:r>
      <w:r w:rsidR="006F6757">
        <w:rPr>
          <w:lang w:val="bg-BG"/>
        </w:rPr>
        <w:t xml:space="preserve"> крива с радиус</w:t>
      </w:r>
      <w:r w:rsidR="006F6757" w:rsidRPr="006F6757">
        <w:rPr>
          <w:lang w:val="bg-BG"/>
        </w:rPr>
        <w:t xml:space="preserve"> </w:t>
      </w:r>
      <w:r w:rsidR="006F6757">
        <w:t>R</w:t>
      </w:r>
      <w:r w:rsidR="006F6757" w:rsidRPr="006F6757">
        <w:rPr>
          <w:lang w:val="bg-BG"/>
        </w:rPr>
        <w:t>=</w:t>
      </w:r>
      <w:r w:rsidR="007E55C8" w:rsidRPr="007E55C8">
        <w:rPr>
          <w:lang w:val="bg-BG"/>
        </w:rPr>
        <w:t>3846</w:t>
      </w:r>
      <w:r w:rsidR="006F6757" w:rsidRPr="006F6757">
        <w:rPr>
          <w:lang w:val="bg-BG"/>
        </w:rPr>
        <w:t xml:space="preserve"> </w:t>
      </w:r>
      <w:r w:rsidR="006F6757">
        <w:rPr>
          <w:lang w:val="bg-BG"/>
        </w:rPr>
        <w:t>м</w:t>
      </w:r>
      <w:r w:rsidR="007E55C8">
        <w:rPr>
          <w:lang w:val="bg-BG"/>
        </w:rPr>
        <w:t xml:space="preserve"> и дължина 56 м</w:t>
      </w:r>
      <w:r w:rsidR="006F6757">
        <w:rPr>
          <w:lang w:val="bg-BG"/>
        </w:rPr>
        <w:t>,</w:t>
      </w:r>
      <w:r w:rsidR="007E55C8">
        <w:rPr>
          <w:lang w:val="bg-BG"/>
        </w:rPr>
        <w:t xml:space="preserve"> </w:t>
      </w:r>
      <w:r w:rsidR="006F6757">
        <w:rPr>
          <w:lang w:val="bg-BG"/>
        </w:rPr>
        <w:t xml:space="preserve">права с дължина </w:t>
      </w:r>
      <w:r w:rsidR="007E55C8">
        <w:rPr>
          <w:lang w:val="bg-BG"/>
        </w:rPr>
        <w:t>25</w:t>
      </w:r>
      <w:r w:rsidR="006F6757">
        <w:rPr>
          <w:lang w:val="bg-BG"/>
        </w:rPr>
        <w:t xml:space="preserve"> м и след нея </w:t>
      </w:r>
      <w:r w:rsidR="00FE44B9">
        <w:rPr>
          <w:lang w:val="bg-BG"/>
        </w:rPr>
        <w:t>лява</w:t>
      </w:r>
      <w:r w:rsidR="006F6757">
        <w:rPr>
          <w:lang w:val="bg-BG"/>
        </w:rPr>
        <w:t xml:space="preserve"> крива с радиус </w:t>
      </w:r>
      <w:r w:rsidR="006F6757" w:rsidRPr="006F6757">
        <w:rPr>
          <w:lang w:val="bg-BG"/>
        </w:rPr>
        <w:t>R=</w:t>
      </w:r>
      <w:r w:rsidR="007E55C8" w:rsidRPr="007E55C8">
        <w:rPr>
          <w:lang w:val="bg-BG"/>
        </w:rPr>
        <w:t>303</w:t>
      </w:r>
      <w:r w:rsidR="006F6757" w:rsidRPr="006F6757">
        <w:rPr>
          <w:lang w:val="bg-BG"/>
        </w:rPr>
        <w:t xml:space="preserve"> м</w:t>
      </w:r>
      <w:r w:rsidR="007E55C8">
        <w:rPr>
          <w:lang w:val="bg-BG"/>
        </w:rPr>
        <w:t xml:space="preserve"> </w:t>
      </w:r>
      <w:r w:rsidR="00891E56">
        <w:rPr>
          <w:lang w:val="bg-BG"/>
        </w:rPr>
        <w:t xml:space="preserve"> </w:t>
      </w:r>
      <w:r w:rsidR="007E55C8">
        <w:rPr>
          <w:lang w:val="bg-BG"/>
        </w:rPr>
        <w:t>и дължина 59 м</w:t>
      </w:r>
      <w:r w:rsidR="00FE44B9">
        <w:rPr>
          <w:lang w:val="bg-BG"/>
        </w:rPr>
        <w:t xml:space="preserve">. </w:t>
      </w:r>
      <w:r w:rsidR="00A33E85">
        <w:rPr>
          <w:lang w:val="bg-BG"/>
        </w:rPr>
        <w:t>Изходният сигнал (приземен) за 9-ти коловоз е с нормална видимост от кабината на локомотива (</w:t>
      </w:r>
      <w:r w:rsidR="00A33E85" w:rsidRPr="00A33E85">
        <w:rPr>
          <w:lang w:val="bg-BG"/>
        </w:rPr>
        <w:t xml:space="preserve">към момента на произшествието </w:t>
      </w:r>
      <w:r w:rsidR="00A33E85">
        <w:rPr>
          <w:lang w:val="bg-BG"/>
        </w:rPr>
        <w:t xml:space="preserve">той </w:t>
      </w:r>
      <w:r w:rsidR="00A33E85" w:rsidRPr="00A33E85">
        <w:rPr>
          <w:lang w:val="bg-BG"/>
        </w:rPr>
        <w:t>е бил в забранително положение</w:t>
      </w:r>
      <w:r w:rsidR="00A33E85">
        <w:rPr>
          <w:lang w:val="bg-BG"/>
        </w:rPr>
        <w:t>).</w:t>
      </w:r>
      <w:r w:rsidR="00C23E68">
        <w:rPr>
          <w:lang w:val="bg-BG"/>
        </w:rPr>
        <w:t xml:space="preserve"> Експериментът беше проведен в светлата </w:t>
      </w:r>
      <w:r w:rsidR="00C1331D">
        <w:rPr>
          <w:lang w:val="bg-BG"/>
        </w:rPr>
        <w:t>част на денонощието при ясно</w:t>
      </w:r>
      <w:r w:rsidR="00C23E68">
        <w:rPr>
          <w:lang w:val="bg-BG"/>
        </w:rPr>
        <w:t xml:space="preserve"> време и отлична видимост.</w:t>
      </w:r>
      <w:r w:rsidR="00A33E85">
        <w:rPr>
          <w:lang w:val="bg-BG"/>
        </w:rPr>
        <w:t xml:space="preserve"> </w:t>
      </w:r>
      <w:r w:rsidR="00FE44B9">
        <w:rPr>
          <w:lang w:val="bg-BG"/>
        </w:rPr>
        <w:t xml:space="preserve">Вероятността локомотивният машинист </w:t>
      </w:r>
      <w:r w:rsidR="00A33E85">
        <w:rPr>
          <w:lang w:val="bg-BG"/>
        </w:rPr>
        <w:t xml:space="preserve">погрешно </w:t>
      </w:r>
      <w:r w:rsidR="00FE44B9">
        <w:rPr>
          <w:lang w:val="bg-BG"/>
        </w:rPr>
        <w:t>да е възприел отворения изходен сигнал на 8-ми к</w:t>
      </w:r>
      <w:r w:rsidR="00A33E85">
        <w:rPr>
          <w:lang w:val="bg-BG"/>
        </w:rPr>
        <w:t>оловоз за ДТВ № 20691 в тъмната част на денонощието</w:t>
      </w:r>
      <w:r w:rsidR="00C1331D">
        <w:rPr>
          <w:lang w:val="bg-BG"/>
        </w:rPr>
        <w:t xml:space="preserve"> е твърде вероятна</w:t>
      </w:r>
      <w:r w:rsidR="00FE44B9">
        <w:rPr>
          <w:lang w:val="bg-BG"/>
        </w:rPr>
        <w:t>.</w:t>
      </w:r>
    </w:p>
    <w:p w14:paraId="02A8F0E0" w14:textId="72383D52" w:rsidR="00684D27" w:rsidRPr="00B2435D" w:rsidRDefault="00684D27" w:rsidP="00871BEF">
      <w:pPr>
        <w:pStyle w:val="ab"/>
        <w:numPr>
          <w:ilvl w:val="1"/>
          <w:numId w:val="1"/>
        </w:numPr>
        <w:spacing w:before="120"/>
        <w:ind w:left="709" w:firstLine="0"/>
        <w:contextualSpacing w:val="0"/>
        <w:rPr>
          <w:i/>
          <w:iCs/>
          <w:lang w:val="bg-BG"/>
        </w:rPr>
      </w:pPr>
      <w:r w:rsidRPr="00B2435D">
        <w:rPr>
          <w:b/>
          <w:i/>
          <w:iCs/>
          <w:lang w:val="bg-BG"/>
        </w:rPr>
        <w:t>Трудности, срещани по време на разследването</w:t>
      </w:r>
      <w:r w:rsidRPr="00B2435D">
        <w:rPr>
          <w:i/>
          <w:iCs/>
          <w:lang w:val="bg-BG"/>
        </w:rPr>
        <w:t>.</w:t>
      </w:r>
    </w:p>
    <w:p w14:paraId="05399175" w14:textId="07AF0715" w:rsidR="009430BC" w:rsidRDefault="00891E56" w:rsidP="00A23FF2">
      <w:pPr>
        <w:ind w:firstLine="720"/>
        <w:rPr>
          <w:lang w:val="bg-BG"/>
        </w:rPr>
      </w:pPr>
      <w:bookmarkStart w:id="12" w:name="_Hlk57883797"/>
      <w:r>
        <w:rPr>
          <w:lang w:val="bg-BG"/>
        </w:rPr>
        <w:t>През</w:t>
      </w:r>
      <w:r w:rsidR="00400998" w:rsidRPr="00323925">
        <w:rPr>
          <w:lang w:val="bg-BG"/>
        </w:rPr>
        <w:t xml:space="preserve"> време</w:t>
      </w:r>
      <w:r>
        <w:rPr>
          <w:lang w:val="bg-BG"/>
        </w:rPr>
        <w:t>то на воденото разследване,</w:t>
      </w:r>
      <w:r w:rsidR="00400998" w:rsidRPr="00323925">
        <w:rPr>
          <w:lang w:val="bg-BG"/>
        </w:rPr>
        <w:t xml:space="preserve"> Комисията за разследване </w:t>
      </w:r>
      <w:r w:rsidR="00462E91">
        <w:rPr>
          <w:lang w:val="bg-BG"/>
        </w:rPr>
        <w:t>от НБРПВВЖТ</w:t>
      </w:r>
      <w:r w:rsidR="0063396C">
        <w:rPr>
          <w:lang w:val="bg-BG"/>
        </w:rPr>
        <w:t xml:space="preserve"> </w:t>
      </w:r>
      <w:r>
        <w:rPr>
          <w:lang w:val="bg-BG"/>
        </w:rPr>
        <w:t>не е срещала трудности</w:t>
      </w:r>
      <w:r w:rsidR="003B4287">
        <w:rPr>
          <w:lang w:val="bg-BG"/>
        </w:rPr>
        <w:t>. П</w:t>
      </w:r>
      <w:r w:rsidR="0063396C">
        <w:rPr>
          <w:lang w:val="bg-BG"/>
        </w:rPr>
        <w:t>редставителите на</w:t>
      </w:r>
      <w:r w:rsidR="00400998" w:rsidRPr="00323925">
        <w:rPr>
          <w:lang w:val="bg-BG"/>
        </w:rPr>
        <w:t xml:space="preserve"> </w:t>
      </w:r>
      <w:r w:rsidR="006274FB">
        <w:rPr>
          <w:lang w:val="bg-BG"/>
        </w:rPr>
        <w:t>оперативната група</w:t>
      </w:r>
      <w:r w:rsidR="00154DF5">
        <w:rPr>
          <w:lang w:val="bg-BG"/>
        </w:rPr>
        <w:t xml:space="preserve"> и </w:t>
      </w:r>
      <w:r w:rsidR="0063396C">
        <w:rPr>
          <w:lang w:val="bg-BG"/>
        </w:rPr>
        <w:t>органите</w:t>
      </w:r>
      <w:r w:rsidR="00154DF5">
        <w:rPr>
          <w:lang w:val="bg-BG"/>
        </w:rPr>
        <w:t xml:space="preserve"> по</w:t>
      </w:r>
      <w:r w:rsidR="00462E91">
        <w:rPr>
          <w:lang w:val="bg-BG"/>
        </w:rPr>
        <w:t xml:space="preserve"> безопасността </w:t>
      </w:r>
      <w:r w:rsidR="00323925" w:rsidRPr="00FE4E1F">
        <w:rPr>
          <w:lang w:val="bg-BG"/>
        </w:rPr>
        <w:t>на</w:t>
      </w:r>
      <w:r w:rsidR="00323925" w:rsidRPr="00323925">
        <w:rPr>
          <w:lang w:val="bg-BG"/>
        </w:rPr>
        <w:t xml:space="preserve"> </w:t>
      </w:r>
      <w:r w:rsidR="00462E91">
        <w:rPr>
          <w:lang w:val="bg-BG"/>
        </w:rPr>
        <w:t>у</w:t>
      </w:r>
      <w:r w:rsidR="0033685B" w:rsidRPr="00323925">
        <w:rPr>
          <w:lang w:val="bg-BG"/>
        </w:rPr>
        <w:t xml:space="preserve">правителя </w:t>
      </w:r>
      <w:r w:rsidR="00F527EB">
        <w:rPr>
          <w:lang w:val="bg-BG"/>
        </w:rPr>
        <w:t>на железопътната инфраструктура</w:t>
      </w:r>
      <w:r w:rsidR="00323925" w:rsidRPr="00323925">
        <w:rPr>
          <w:lang w:val="bg-BG"/>
        </w:rPr>
        <w:t xml:space="preserve"> </w:t>
      </w:r>
      <w:r w:rsidR="00462E91">
        <w:rPr>
          <w:lang w:val="bg-BG"/>
        </w:rPr>
        <w:t xml:space="preserve">и железопътното предприятие/превозвач  </w:t>
      </w:r>
      <w:r w:rsidR="00266B90">
        <w:rPr>
          <w:lang w:val="bg-BG"/>
        </w:rPr>
        <w:t>о</w:t>
      </w:r>
      <w:r w:rsidR="00462E91">
        <w:rPr>
          <w:lang w:val="bg-BG"/>
        </w:rPr>
        <w:t>казаха пълно съдействие</w:t>
      </w:r>
      <w:r w:rsidR="003B4287">
        <w:rPr>
          <w:lang w:val="bg-BG"/>
        </w:rPr>
        <w:t xml:space="preserve"> на разследващата комисия</w:t>
      </w:r>
      <w:r w:rsidR="00400998" w:rsidRPr="00323925">
        <w:rPr>
          <w:lang w:val="bg-BG"/>
        </w:rPr>
        <w:t>.</w:t>
      </w:r>
      <w:bookmarkEnd w:id="12"/>
      <w:r w:rsidR="00FE4E1F">
        <w:rPr>
          <w:lang w:val="bg-BG"/>
        </w:rPr>
        <w:t xml:space="preserve"> </w:t>
      </w:r>
      <w:r w:rsidR="00F527EB">
        <w:rPr>
          <w:lang w:val="bg-BG"/>
        </w:rPr>
        <w:t xml:space="preserve">Дейностите по възстановяване на железопътната инфраструктура </w:t>
      </w:r>
      <w:r w:rsidR="00154DF5">
        <w:rPr>
          <w:lang w:val="bg-BG"/>
        </w:rPr>
        <w:t>и подвижния железопътен състав</w:t>
      </w:r>
      <w:r w:rsidR="0033685B">
        <w:rPr>
          <w:lang w:val="bg-BG"/>
        </w:rPr>
        <w:t xml:space="preserve"> </w:t>
      </w:r>
      <w:r w:rsidR="00154DF5">
        <w:rPr>
          <w:lang w:val="bg-BG"/>
        </w:rPr>
        <w:t>започнаха</w:t>
      </w:r>
      <w:r w:rsidR="00F527EB">
        <w:rPr>
          <w:lang w:val="bg-BG"/>
        </w:rPr>
        <w:t xml:space="preserve"> след писмено разрешение от разследващите структури</w:t>
      </w:r>
      <w:r w:rsidR="00F63ED3">
        <w:rPr>
          <w:lang w:val="bg-BG"/>
        </w:rPr>
        <w:t xml:space="preserve"> на досъдебното производство и </w:t>
      </w:r>
      <w:r w:rsidR="00462E91" w:rsidRPr="00462E91">
        <w:rPr>
          <w:lang w:val="bg-BG"/>
        </w:rPr>
        <w:t xml:space="preserve">Комисията за разследване </w:t>
      </w:r>
      <w:r w:rsidR="00154DF5">
        <w:rPr>
          <w:lang w:val="bg-BG"/>
        </w:rPr>
        <w:t xml:space="preserve">от </w:t>
      </w:r>
      <w:r w:rsidR="00F63ED3">
        <w:rPr>
          <w:lang w:val="bg-BG"/>
        </w:rPr>
        <w:t>НБРПВВЖТ</w:t>
      </w:r>
      <w:r w:rsidR="00154DF5">
        <w:rPr>
          <w:lang w:val="bg-BG"/>
        </w:rPr>
        <w:t>.</w:t>
      </w:r>
    </w:p>
    <w:p w14:paraId="3728350C" w14:textId="77777777" w:rsidR="00684D27" w:rsidRPr="00A106B5" w:rsidRDefault="00684D27" w:rsidP="005566E5">
      <w:pPr>
        <w:pStyle w:val="ab"/>
        <w:numPr>
          <w:ilvl w:val="1"/>
          <w:numId w:val="1"/>
        </w:numPr>
        <w:spacing w:before="120"/>
        <w:ind w:left="788" w:hanging="79"/>
        <w:contextualSpacing w:val="0"/>
        <w:rPr>
          <w:b/>
          <w:i/>
          <w:iCs/>
          <w:lang w:val="bg-BG"/>
        </w:rPr>
      </w:pPr>
      <w:r w:rsidRPr="00A106B5">
        <w:rPr>
          <w:b/>
          <w:i/>
          <w:iCs/>
          <w:lang w:val="bg-BG"/>
        </w:rPr>
        <w:t>Взаимодействие със съдебните органи.</w:t>
      </w:r>
    </w:p>
    <w:p w14:paraId="7BB2D7E7" w14:textId="252166C5" w:rsidR="00D45A76" w:rsidRDefault="00DE7F57" w:rsidP="006274FB">
      <w:pPr>
        <w:ind w:firstLine="720"/>
        <w:rPr>
          <w:lang w:val="bg-BG"/>
        </w:rPr>
      </w:pPr>
      <w:r>
        <w:rPr>
          <w:lang w:val="bg-BG"/>
        </w:rPr>
        <w:t>В съответствие с действащото</w:t>
      </w:r>
      <w:r w:rsidR="00382E2B">
        <w:rPr>
          <w:lang w:val="bg-BG"/>
        </w:rPr>
        <w:t xml:space="preserve"> в сила</w:t>
      </w:r>
      <w:r>
        <w:rPr>
          <w:lang w:val="bg-BG"/>
        </w:rPr>
        <w:t xml:space="preserve"> от 17.04.2018 г.  Спо</w:t>
      </w:r>
      <w:r w:rsidR="003F74A4">
        <w:rPr>
          <w:lang w:val="bg-BG"/>
        </w:rPr>
        <w:t xml:space="preserve">разумение за взаимодействие между органите по досъдебното производство и </w:t>
      </w:r>
      <w:r w:rsidR="00382E2B">
        <w:rPr>
          <w:lang w:val="bg-BG"/>
        </w:rPr>
        <w:t xml:space="preserve">Комисията за разследване </w:t>
      </w:r>
      <w:r w:rsidR="0063396C">
        <w:rPr>
          <w:lang w:val="bg-BG"/>
        </w:rPr>
        <w:t xml:space="preserve">от </w:t>
      </w:r>
      <w:r w:rsidR="003F74A4">
        <w:rPr>
          <w:lang w:val="bg-BG"/>
        </w:rPr>
        <w:t>НБРПВВЖТ</w:t>
      </w:r>
      <w:r w:rsidR="00F17228">
        <w:rPr>
          <w:lang w:val="bg-BG"/>
        </w:rPr>
        <w:t xml:space="preserve">, </w:t>
      </w:r>
      <w:r w:rsidR="00382E2B">
        <w:rPr>
          <w:lang w:val="bg-BG"/>
        </w:rPr>
        <w:t>се извърши обмяна на информация</w:t>
      </w:r>
      <w:r w:rsidR="00400998" w:rsidRPr="001F5599">
        <w:rPr>
          <w:lang w:val="bg-BG"/>
        </w:rPr>
        <w:t>,</w:t>
      </w:r>
      <w:r w:rsidR="006274FB">
        <w:rPr>
          <w:lang w:val="bg-BG"/>
        </w:rPr>
        <w:t xml:space="preserve"> документи и материали. </w:t>
      </w:r>
      <w:r w:rsidR="006274FB" w:rsidRPr="006274FB">
        <w:rPr>
          <w:lang w:val="bg-BG"/>
        </w:rPr>
        <w:t>Органите на досъдебното производство от СДВР</w:t>
      </w:r>
      <w:r w:rsidR="00F160BE">
        <w:rPr>
          <w:lang w:val="bg-BG"/>
        </w:rPr>
        <w:t xml:space="preserve"> – София</w:t>
      </w:r>
      <w:r w:rsidR="00664D3E">
        <w:rPr>
          <w:lang w:val="bg-BG"/>
        </w:rPr>
        <w:t xml:space="preserve"> </w:t>
      </w:r>
      <w:r w:rsidR="004A521C">
        <w:rPr>
          <w:lang w:val="bg-BG"/>
        </w:rPr>
        <w:t>на 21.01.2022 г.</w:t>
      </w:r>
      <w:r w:rsidR="00F160BE">
        <w:rPr>
          <w:lang w:val="bg-BG"/>
        </w:rPr>
        <w:t>, около 12:30 часа</w:t>
      </w:r>
      <w:r w:rsidR="00D45A76">
        <w:rPr>
          <w:lang w:val="bg-BG"/>
        </w:rPr>
        <w:t xml:space="preserve"> извършиха</w:t>
      </w:r>
      <w:r w:rsidR="006274FB" w:rsidRPr="006274FB">
        <w:rPr>
          <w:lang w:val="bg-BG"/>
        </w:rPr>
        <w:t xml:space="preserve"> проба на локомотивният персонал </w:t>
      </w:r>
      <w:r w:rsidR="004453F4">
        <w:rPr>
          <w:lang w:val="bg-BG"/>
        </w:rPr>
        <w:t xml:space="preserve">на всички локомотиви </w:t>
      </w:r>
      <w:r w:rsidR="006274FB" w:rsidRPr="006274FB">
        <w:rPr>
          <w:lang w:val="bg-BG"/>
        </w:rPr>
        <w:t>за употреба на алкохол и други упойващи вещества.</w:t>
      </w:r>
      <w:r w:rsidR="006274FB">
        <w:rPr>
          <w:lang w:val="bg-BG"/>
        </w:rPr>
        <w:t xml:space="preserve"> </w:t>
      </w:r>
    </w:p>
    <w:p w14:paraId="5264BEF0" w14:textId="77777777" w:rsidR="004453F4" w:rsidRDefault="00451473" w:rsidP="006274FB">
      <w:pPr>
        <w:ind w:firstLine="720"/>
        <w:rPr>
          <w:lang w:val="bg-BG"/>
        </w:rPr>
      </w:pPr>
      <w:r>
        <w:rPr>
          <w:lang w:val="bg-BG"/>
        </w:rPr>
        <w:t>О</w:t>
      </w:r>
      <w:r w:rsidR="00ED2EF4">
        <w:rPr>
          <w:lang w:val="bg-BG"/>
        </w:rPr>
        <w:t xml:space="preserve">рганите на досъдебното производство </w:t>
      </w:r>
      <w:r>
        <w:rPr>
          <w:lang w:val="bg-BG"/>
        </w:rPr>
        <w:t>ч</w:t>
      </w:r>
      <w:r w:rsidRPr="00451473">
        <w:rPr>
          <w:lang w:val="bg-BG"/>
        </w:rPr>
        <w:t xml:space="preserve">рез </w:t>
      </w:r>
      <w:r>
        <w:rPr>
          <w:lang w:val="bg-BG"/>
        </w:rPr>
        <w:t>,,</w:t>
      </w:r>
      <w:r w:rsidRPr="00451473">
        <w:rPr>
          <w:lang w:val="bg-BG"/>
        </w:rPr>
        <w:t>Дръг тест</w:t>
      </w:r>
      <w:r>
        <w:rPr>
          <w:lang w:val="bg-BG"/>
        </w:rPr>
        <w:t>“</w:t>
      </w:r>
      <w:r w:rsidR="004453F4">
        <w:rPr>
          <w:lang w:val="bg-BG"/>
        </w:rPr>
        <w:t xml:space="preserve"> (полеви тест) </w:t>
      </w:r>
      <w:r w:rsidR="00ED2EF4">
        <w:rPr>
          <w:lang w:val="bg-BG"/>
        </w:rPr>
        <w:t>у</w:t>
      </w:r>
      <w:r w:rsidR="006274FB">
        <w:rPr>
          <w:lang w:val="bg-BG"/>
        </w:rPr>
        <w:t>станови</w:t>
      </w:r>
      <w:r w:rsidR="004453F4">
        <w:rPr>
          <w:lang w:val="bg-BG"/>
        </w:rPr>
        <w:t>ха</w:t>
      </w:r>
      <w:r w:rsidR="006274FB">
        <w:rPr>
          <w:lang w:val="bg-BG"/>
        </w:rPr>
        <w:t xml:space="preserve">, че локомотивният машинист на локомотив </w:t>
      </w:r>
      <w:r w:rsidR="006274FB" w:rsidRPr="006274FB">
        <w:rPr>
          <w:lang w:val="bg-BG"/>
        </w:rPr>
        <w:t xml:space="preserve">№ 91522086005-9 </w:t>
      </w:r>
      <w:r w:rsidR="00F71494">
        <w:rPr>
          <w:lang w:val="bg-BG"/>
        </w:rPr>
        <w:t>от ДТВ № 20698 (</w:t>
      </w:r>
      <w:r w:rsidR="00664D3E" w:rsidRPr="00F71494">
        <w:rPr>
          <w:lang w:val="bg-BG"/>
        </w:rPr>
        <w:t>заминал без ра</w:t>
      </w:r>
      <w:r w:rsidR="00F71494">
        <w:rPr>
          <w:lang w:val="bg-BG"/>
        </w:rPr>
        <w:t>зрешаващ сигнал от 9-ти коловоз)</w:t>
      </w:r>
      <w:r w:rsidR="00664D3E" w:rsidRPr="00F71494">
        <w:rPr>
          <w:lang w:val="bg-BG"/>
        </w:rPr>
        <w:t xml:space="preserve">, </w:t>
      </w:r>
      <w:r w:rsidR="00412CB4" w:rsidRPr="00F71494">
        <w:rPr>
          <w:lang w:val="bg-BG"/>
        </w:rPr>
        <w:t xml:space="preserve">е употребил </w:t>
      </w:r>
      <w:r w:rsidR="006274FB" w:rsidRPr="00F71494">
        <w:rPr>
          <w:lang w:val="bg-BG"/>
        </w:rPr>
        <w:t>упойващи вещества</w:t>
      </w:r>
      <w:r w:rsidR="00D45A76" w:rsidRPr="00F71494">
        <w:rPr>
          <w:lang w:val="bg-BG"/>
        </w:rPr>
        <w:t xml:space="preserve"> (Бензодиазепини).</w:t>
      </w:r>
      <w:r w:rsidR="00B530D5" w:rsidRPr="00F71494">
        <w:rPr>
          <w:lang w:val="bg-BG"/>
        </w:rPr>
        <w:t xml:space="preserve"> </w:t>
      </w:r>
      <w:r w:rsidR="001B4DF5" w:rsidRPr="00F71494">
        <w:rPr>
          <w:lang w:val="bg-BG"/>
        </w:rPr>
        <w:t xml:space="preserve">Изследваният </w:t>
      </w:r>
      <w:r w:rsidR="00891E56" w:rsidRPr="00F71494">
        <w:rPr>
          <w:lang w:val="bg-BG"/>
        </w:rPr>
        <w:t>локомотив</w:t>
      </w:r>
      <w:r w:rsidR="00664D3E" w:rsidRPr="00F71494">
        <w:rPr>
          <w:lang w:val="bg-BG"/>
        </w:rPr>
        <w:t>е</w:t>
      </w:r>
      <w:r w:rsidR="00891E56" w:rsidRPr="00F71494">
        <w:rPr>
          <w:lang w:val="bg-BG"/>
        </w:rPr>
        <w:t xml:space="preserve">н машинист </w:t>
      </w:r>
      <w:r w:rsidR="001B4DF5" w:rsidRPr="00F71494">
        <w:rPr>
          <w:lang w:val="bg-BG"/>
        </w:rPr>
        <w:t>категорично отрича употребата на алкохол,</w:t>
      </w:r>
      <w:r w:rsidR="00664D3E">
        <w:rPr>
          <w:lang w:val="bg-BG"/>
        </w:rPr>
        <w:t xml:space="preserve"> на </w:t>
      </w:r>
      <w:r w:rsidR="001B4DF5">
        <w:rPr>
          <w:lang w:val="bg-BG"/>
        </w:rPr>
        <w:t>лекарства и</w:t>
      </w:r>
      <w:r w:rsidR="001B4DF5" w:rsidRPr="001B4DF5">
        <w:rPr>
          <w:lang w:val="bg-BG"/>
        </w:rPr>
        <w:t xml:space="preserve"> на </w:t>
      </w:r>
      <w:r w:rsidR="001B4DF5">
        <w:rPr>
          <w:lang w:val="bg-BG"/>
        </w:rPr>
        <w:t>други упойващи вещества</w:t>
      </w:r>
      <w:r w:rsidR="001B4DF5" w:rsidRPr="001B4DF5">
        <w:rPr>
          <w:lang w:val="bg-BG"/>
        </w:rPr>
        <w:t xml:space="preserve"> в деня на дежурството.</w:t>
      </w:r>
      <w:r w:rsidR="001B4DF5">
        <w:rPr>
          <w:lang w:val="bg-BG"/>
        </w:rPr>
        <w:t xml:space="preserve"> </w:t>
      </w:r>
      <w:r w:rsidR="004453F4">
        <w:rPr>
          <w:lang w:val="bg-BG"/>
        </w:rPr>
        <w:t>Н</w:t>
      </w:r>
      <w:r w:rsidR="004453F4" w:rsidRPr="004453F4">
        <w:rPr>
          <w:lang w:val="bg-BG"/>
        </w:rPr>
        <w:t xml:space="preserve">а 21.01.2022 г. </w:t>
      </w:r>
      <w:r w:rsidR="004453F4">
        <w:rPr>
          <w:lang w:val="bg-BG"/>
        </w:rPr>
        <w:t>в 14:20 часа</w:t>
      </w:r>
      <w:r w:rsidR="006274FB">
        <w:rPr>
          <w:lang w:val="bg-BG"/>
        </w:rPr>
        <w:t xml:space="preserve"> е </w:t>
      </w:r>
      <w:r w:rsidR="004453F4">
        <w:rPr>
          <w:lang w:val="bg-BG"/>
        </w:rPr>
        <w:t xml:space="preserve">взета </w:t>
      </w:r>
      <w:r w:rsidR="006274FB">
        <w:rPr>
          <w:lang w:val="bg-BG"/>
        </w:rPr>
        <w:t>кръвна проба</w:t>
      </w:r>
      <w:r w:rsidR="00F160BE">
        <w:rPr>
          <w:lang w:val="bg-BG"/>
        </w:rPr>
        <w:t xml:space="preserve"> и урина</w:t>
      </w:r>
      <w:r w:rsidR="006274FB">
        <w:rPr>
          <w:lang w:val="bg-BG"/>
        </w:rPr>
        <w:t xml:space="preserve"> </w:t>
      </w:r>
      <w:r w:rsidR="004453F4">
        <w:rPr>
          <w:lang w:val="bg-BG"/>
        </w:rPr>
        <w:t xml:space="preserve">за изследване </w:t>
      </w:r>
      <w:r w:rsidR="001B4DF5">
        <w:rPr>
          <w:lang w:val="bg-BG"/>
        </w:rPr>
        <w:t>в</w:t>
      </w:r>
      <w:r w:rsidR="00B530D5">
        <w:rPr>
          <w:lang w:val="bg-BG"/>
        </w:rPr>
        <w:t xml:space="preserve"> специализирана лаборатория</w:t>
      </w:r>
      <w:r w:rsidR="004453F4">
        <w:rPr>
          <w:lang w:val="bg-BG"/>
        </w:rPr>
        <w:t xml:space="preserve"> на</w:t>
      </w:r>
      <w:r w:rsidRPr="00451473">
        <w:rPr>
          <w:lang w:val="bg-BG"/>
        </w:rPr>
        <w:t xml:space="preserve"> Военномедицинска академия</w:t>
      </w:r>
      <w:r w:rsidR="004453F4">
        <w:rPr>
          <w:lang w:val="bg-BG"/>
        </w:rPr>
        <w:t xml:space="preserve"> – София</w:t>
      </w:r>
      <w:r w:rsidR="00F71494">
        <w:rPr>
          <w:lang w:val="bg-BG"/>
        </w:rPr>
        <w:t xml:space="preserve">, </w:t>
      </w:r>
      <w:r>
        <w:rPr>
          <w:lang w:val="bg-BG"/>
        </w:rPr>
        <w:t>за установяване</w:t>
      </w:r>
      <w:r w:rsidR="006274FB">
        <w:rPr>
          <w:lang w:val="bg-BG"/>
        </w:rPr>
        <w:t xml:space="preserve"> </w:t>
      </w:r>
      <w:r w:rsidR="001B4DF5">
        <w:rPr>
          <w:lang w:val="bg-BG"/>
        </w:rPr>
        <w:t>употребата</w:t>
      </w:r>
      <w:r w:rsidR="001B4DF5" w:rsidRPr="001B4DF5">
        <w:rPr>
          <w:lang w:val="bg-BG"/>
        </w:rPr>
        <w:t xml:space="preserve"> </w:t>
      </w:r>
      <w:r w:rsidR="008711A8">
        <w:rPr>
          <w:lang w:val="bg-BG"/>
        </w:rPr>
        <w:t xml:space="preserve">на </w:t>
      </w:r>
      <w:r w:rsidR="001B4DF5" w:rsidRPr="001B4DF5">
        <w:rPr>
          <w:lang w:val="bg-BG"/>
        </w:rPr>
        <w:t>упойващи вещества</w:t>
      </w:r>
      <w:r w:rsidR="006274FB">
        <w:rPr>
          <w:lang w:val="bg-BG"/>
        </w:rPr>
        <w:t xml:space="preserve">. </w:t>
      </w:r>
    </w:p>
    <w:p w14:paraId="1D813794" w14:textId="0A113D2E" w:rsidR="006274FB" w:rsidRPr="006274FB" w:rsidRDefault="00891E56" w:rsidP="006274FB">
      <w:pPr>
        <w:ind w:firstLine="720"/>
        <w:rPr>
          <w:lang w:val="bg-BG"/>
        </w:rPr>
      </w:pPr>
      <w:r>
        <w:rPr>
          <w:lang w:val="bg-BG"/>
        </w:rPr>
        <w:t>Видно о</w:t>
      </w:r>
      <w:r w:rsidR="008711A8">
        <w:rPr>
          <w:lang w:val="bg-BG"/>
        </w:rPr>
        <w:t>т</w:t>
      </w:r>
      <w:r w:rsidR="00D45A76">
        <w:rPr>
          <w:lang w:val="bg-BG"/>
        </w:rPr>
        <w:t xml:space="preserve"> Съдебна</w:t>
      </w:r>
      <w:r w:rsidR="008711A8">
        <w:rPr>
          <w:lang w:val="bg-BG"/>
        </w:rPr>
        <w:t>та</w:t>
      </w:r>
      <w:r w:rsidR="00D45A76">
        <w:rPr>
          <w:lang w:val="bg-BG"/>
        </w:rPr>
        <w:t xml:space="preserve"> химикотоксикологична </w:t>
      </w:r>
      <w:r w:rsidR="008711A8">
        <w:rPr>
          <w:lang w:val="bg-BG"/>
        </w:rPr>
        <w:t>експе</w:t>
      </w:r>
      <w:r>
        <w:rPr>
          <w:lang w:val="bg-BG"/>
        </w:rPr>
        <w:t>ртиза изготвена на</w:t>
      </w:r>
      <w:r w:rsidR="00D45A76">
        <w:rPr>
          <w:lang w:val="bg-BG"/>
        </w:rPr>
        <w:t xml:space="preserve"> 11.04.2022 г. </w:t>
      </w:r>
      <w:r>
        <w:rPr>
          <w:lang w:val="bg-BG"/>
        </w:rPr>
        <w:t>се установява</w:t>
      </w:r>
      <w:r w:rsidR="00412CB4">
        <w:rPr>
          <w:lang w:val="bg-BG"/>
        </w:rPr>
        <w:t>, че предоставените биологични проби</w:t>
      </w:r>
      <w:r w:rsidR="00C23E68">
        <w:rPr>
          <w:lang w:val="bg-BG"/>
        </w:rPr>
        <w:t>,</w:t>
      </w:r>
      <w:r w:rsidR="00412CB4">
        <w:rPr>
          <w:lang w:val="bg-BG"/>
        </w:rPr>
        <w:t xml:space="preserve"> взети от </w:t>
      </w:r>
      <w:r w:rsidR="00412CB4" w:rsidRPr="00412CB4">
        <w:rPr>
          <w:lang w:val="bg-BG"/>
        </w:rPr>
        <w:t>локомотив</w:t>
      </w:r>
      <w:r w:rsidR="00412CB4">
        <w:rPr>
          <w:lang w:val="bg-BG"/>
        </w:rPr>
        <w:t>ния</w:t>
      </w:r>
      <w:r w:rsidR="00412CB4" w:rsidRPr="00412CB4">
        <w:rPr>
          <w:lang w:val="bg-BG"/>
        </w:rPr>
        <w:t xml:space="preserve"> </w:t>
      </w:r>
      <w:r w:rsidR="00412CB4">
        <w:rPr>
          <w:lang w:val="bg-BG"/>
        </w:rPr>
        <w:t>машинист</w:t>
      </w:r>
      <w:r>
        <w:rPr>
          <w:lang w:val="bg-BG"/>
        </w:rPr>
        <w:t xml:space="preserve"> </w:t>
      </w:r>
      <w:r w:rsidRPr="00891E56">
        <w:rPr>
          <w:lang w:val="bg-BG"/>
        </w:rPr>
        <w:t>на локомотив № 91522086005-9</w:t>
      </w:r>
      <w:r w:rsidR="00412CB4">
        <w:rPr>
          <w:lang w:val="bg-BG"/>
        </w:rPr>
        <w:t xml:space="preserve">, не </w:t>
      </w:r>
      <w:r w:rsidR="00C23E68">
        <w:rPr>
          <w:lang w:val="bg-BG"/>
        </w:rPr>
        <w:t>съдържат</w:t>
      </w:r>
      <w:r>
        <w:rPr>
          <w:lang w:val="bg-BG"/>
        </w:rPr>
        <w:t xml:space="preserve"> наличие на алкохол и</w:t>
      </w:r>
      <w:r w:rsidR="00451473">
        <w:rPr>
          <w:lang w:val="bg-BG"/>
        </w:rPr>
        <w:t xml:space="preserve"> наркотични/упойващи вещества</w:t>
      </w:r>
      <w:r w:rsidR="00412CB4">
        <w:rPr>
          <w:lang w:val="bg-BG"/>
        </w:rPr>
        <w:t>.</w:t>
      </w:r>
      <w:r w:rsidR="00412CB4" w:rsidRPr="00412CB4">
        <w:rPr>
          <w:lang w:val="bg-BG"/>
        </w:rPr>
        <w:t xml:space="preserve"> </w:t>
      </w:r>
      <w:r>
        <w:rPr>
          <w:lang w:val="bg-BG"/>
        </w:rPr>
        <w:t xml:space="preserve"> </w:t>
      </w:r>
    </w:p>
    <w:p w14:paraId="20FA6C87" w14:textId="24D22223" w:rsidR="00684D27" w:rsidRDefault="00684D27" w:rsidP="00382E2B">
      <w:pPr>
        <w:pStyle w:val="ab"/>
        <w:numPr>
          <w:ilvl w:val="1"/>
          <w:numId w:val="1"/>
        </w:numPr>
        <w:spacing w:before="120"/>
        <w:ind w:left="0" w:firstLine="709"/>
        <w:contextualSpacing w:val="0"/>
        <w:rPr>
          <w:b/>
          <w:i/>
          <w:iCs/>
          <w:lang w:val="bg-BG"/>
        </w:rPr>
      </w:pPr>
      <w:r w:rsidRPr="00A106B5">
        <w:rPr>
          <w:b/>
          <w:i/>
          <w:iCs/>
          <w:lang w:val="bg-BG"/>
        </w:rPr>
        <w:t>Друга информация от значение за контекста на разследването.</w:t>
      </w:r>
    </w:p>
    <w:p w14:paraId="4222298B" w14:textId="085B49B1" w:rsidR="00684D27" w:rsidRPr="00450B57" w:rsidRDefault="006274FB" w:rsidP="00450B57">
      <w:pPr>
        <w:pStyle w:val="ab"/>
        <w:ind w:left="0"/>
        <w:contextualSpacing w:val="0"/>
        <w:rPr>
          <w:iCs/>
          <w:lang w:val="bg-BG"/>
        </w:rPr>
      </w:pPr>
      <w:r w:rsidRPr="006274FB">
        <w:rPr>
          <w:iCs/>
          <w:lang w:val="bg-BG"/>
        </w:rPr>
        <w:t>От показанията на</w:t>
      </w:r>
      <w:r w:rsidR="003D5A99">
        <w:rPr>
          <w:iCs/>
          <w:lang w:val="bg-BG"/>
        </w:rPr>
        <w:t xml:space="preserve"> локомотивните</w:t>
      </w:r>
      <w:r w:rsidRPr="006274FB">
        <w:rPr>
          <w:iCs/>
          <w:lang w:val="bg-BG"/>
        </w:rPr>
        <w:t xml:space="preserve"> машинист</w:t>
      </w:r>
      <w:r w:rsidR="003D5A99">
        <w:rPr>
          <w:iCs/>
          <w:lang w:val="bg-BG"/>
        </w:rPr>
        <w:t>и</w:t>
      </w:r>
      <w:r w:rsidR="00C23E68">
        <w:rPr>
          <w:iCs/>
          <w:lang w:val="bg-BG"/>
        </w:rPr>
        <w:t>,</w:t>
      </w:r>
      <w:r w:rsidRPr="006274FB">
        <w:rPr>
          <w:iCs/>
          <w:lang w:val="bg-BG"/>
        </w:rPr>
        <w:t xml:space="preserve"> </w:t>
      </w:r>
      <w:r w:rsidR="008711A8">
        <w:rPr>
          <w:iCs/>
          <w:lang w:val="bg-BG"/>
        </w:rPr>
        <w:t xml:space="preserve">потвърдено от извършената разшифровка </w:t>
      </w:r>
      <w:r w:rsidRPr="006274FB">
        <w:rPr>
          <w:iCs/>
          <w:lang w:val="bg-BG"/>
        </w:rPr>
        <w:t>на локомоти</w:t>
      </w:r>
      <w:r w:rsidR="00770602">
        <w:rPr>
          <w:iCs/>
          <w:lang w:val="bg-BG"/>
        </w:rPr>
        <w:t>в</w:t>
      </w:r>
      <w:r w:rsidRPr="006274FB">
        <w:rPr>
          <w:iCs/>
          <w:lang w:val="bg-BG"/>
        </w:rPr>
        <w:t xml:space="preserve"> </w:t>
      </w:r>
      <w:r w:rsidR="00B530D5" w:rsidRPr="00B530D5">
        <w:rPr>
          <w:iCs/>
          <w:lang w:val="bg-BG"/>
        </w:rPr>
        <w:t>№ 91522086005-9</w:t>
      </w:r>
      <w:r w:rsidR="00B530D5">
        <w:rPr>
          <w:iCs/>
          <w:lang w:val="bg-BG"/>
        </w:rPr>
        <w:t>,</w:t>
      </w:r>
      <w:r w:rsidR="00B530D5" w:rsidRPr="00B530D5">
        <w:rPr>
          <w:iCs/>
          <w:lang w:val="bg-BG"/>
        </w:rPr>
        <w:t xml:space="preserve"> </w:t>
      </w:r>
      <w:r w:rsidRPr="006274FB">
        <w:rPr>
          <w:iCs/>
          <w:lang w:val="bg-BG"/>
        </w:rPr>
        <w:t xml:space="preserve">теглил ДТВ № 20698 </w:t>
      </w:r>
      <w:r w:rsidR="00664D3E">
        <w:rPr>
          <w:iCs/>
          <w:lang w:val="bg-BG"/>
        </w:rPr>
        <w:t>от</w:t>
      </w:r>
      <w:r w:rsidRPr="006274FB">
        <w:rPr>
          <w:iCs/>
          <w:lang w:val="bg-BG"/>
        </w:rPr>
        <w:t xml:space="preserve"> 9-ти коловоз, стана ясно, че от мястото на тръгване до момента на</w:t>
      </w:r>
      <w:r w:rsidR="00B530D5">
        <w:rPr>
          <w:iCs/>
          <w:lang w:val="bg-BG"/>
        </w:rPr>
        <w:t xml:space="preserve"> последвалия удар, около </w:t>
      </w:r>
      <w:r w:rsidR="00770602">
        <w:rPr>
          <w:iCs/>
          <w:lang w:val="bg-BG"/>
        </w:rPr>
        <w:t>20</w:t>
      </w:r>
      <w:r w:rsidR="00B530D5">
        <w:rPr>
          <w:iCs/>
          <w:lang w:val="bg-BG"/>
        </w:rPr>
        <w:t>0 метра,</w:t>
      </w:r>
      <w:r w:rsidRPr="006274FB">
        <w:rPr>
          <w:iCs/>
          <w:lang w:val="bg-BG"/>
        </w:rPr>
        <w:t xml:space="preserve"> локом</w:t>
      </w:r>
      <w:r w:rsidR="003D5A99">
        <w:rPr>
          <w:iCs/>
          <w:lang w:val="bg-BG"/>
        </w:rPr>
        <w:t>отивът е развил скорост около 33</w:t>
      </w:r>
      <w:r w:rsidRPr="006274FB">
        <w:rPr>
          <w:iCs/>
          <w:lang w:val="bg-BG"/>
        </w:rPr>
        <w:t xml:space="preserve"> км/ч</w:t>
      </w:r>
      <w:r w:rsidR="003D5A99">
        <w:rPr>
          <w:iCs/>
          <w:lang w:val="bg-BG"/>
        </w:rPr>
        <w:t xml:space="preserve">, а локомотив № </w:t>
      </w:r>
      <w:r w:rsidR="003D5A99" w:rsidRPr="003D5A99">
        <w:rPr>
          <w:iCs/>
          <w:lang w:val="bg-BG"/>
        </w:rPr>
        <w:t>91522086001-8</w:t>
      </w:r>
      <w:r w:rsidR="00071E53">
        <w:rPr>
          <w:iCs/>
          <w:lang w:val="bg-BG"/>
        </w:rPr>
        <w:t xml:space="preserve"> теглил ДТВ № 20691</w:t>
      </w:r>
      <w:r w:rsidR="00071E53" w:rsidRPr="00071E53">
        <w:rPr>
          <w:lang w:val="bg-BG"/>
        </w:rPr>
        <w:t xml:space="preserve"> </w:t>
      </w:r>
      <w:r w:rsidR="00CC1633" w:rsidRPr="00CC1633">
        <w:rPr>
          <w:lang w:val="bg-BG"/>
        </w:rPr>
        <w:t>от мястото на тръгване до момен</w:t>
      </w:r>
      <w:r w:rsidR="00CC1633">
        <w:rPr>
          <w:lang w:val="bg-BG"/>
        </w:rPr>
        <w:t>та на последвалия удар, около 11</w:t>
      </w:r>
      <w:r w:rsidR="00CC1633" w:rsidRPr="00CC1633">
        <w:rPr>
          <w:lang w:val="bg-BG"/>
        </w:rPr>
        <w:t xml:space="preserve">0 метра </w:t>
      </w:r>
      <w:r w:rsidR="00071E53">
        <w:rPr>
          <w:iCs/>
          <w:lang w:val="bg-BG"/>
        </w:rPr>
        <w:t>е развил скорост около 1</w:t>
      </w:r>
      <w:r w:rsidR="00770602">
        <w:rPr>
          <w:iCs/>
          <w:lang w:val="bg-BG"/>
        </w:rPr>
        <w:t>9</w:t>
      </w:r>
      <w:r w:rsidR="00071E53" w:rsidRPr="00071E53">
        <w:rPr>
          <w:iCs/>
          <w:lang w:val="bg-BG"/>
        </w:rPr>
        <w:t xml:space="preserve"> км/ч</w:t>
      </w:r>
      <w:r w:rsidRPr="006274FB">
        <w:rPr>
          <w:iCs/>
          <w:lang w:val="bg-BG"/>
        </w:rPr>
        <w:t>.</w:t>
      </w:r>
      <w:r w:rsidR="00684D27" w:rsidRPr="006274FB">
        <w:rPr>
          <w:lang w:val="bg-BG"/>
        </w:rPr>
        <w:br w:type="page"/>
      </w:r>
    </w:p>
    <w:p w14:paraId="33A0A3AC" w14:textId="383B4007" w:rsidR="00684D27" w:rsidRPr="00684D27" w:rsidRDefault="00684D27" w:rsidP="00551EC2">
      <w:pPr>
        <w:pStyle w:val="ab"/>
        <w:numPr>
          <w:ilvl w:val="0"/>
          <w:numId w:val="1"/>
        </w:numPr>
        <w:ind w:firstLine="349"/>
        <w:rPr>
          <w:b/>
          <w:bCs/>
          <w:sz w:val="28"/>
          <w:szCs w:val="22"/>
          <w:lang w:val="bg-BG"/>
        </w:rPr>
      </w:pPr>
      <w:r w:rsidRPr="00684D27">
        <w:rPr>
          <w:b/>
          <w:bCs/>
          <w:sz w:val="28"/>
          <w:szCs w:val="22"/>
          <w:lang w:val="bg-BG"/>
        </w:rPr>
        <w:lastRenderedPageBreak/>
        <w:t>Описани</w:t>
      </w:r>
      <w:bookmarkStart w:id="13" w:name="описание"/>
      <w:bookmarkEnd w:id="13"/>
      <w:r w:rsidRPr="00684D27">
        <w:rPr>
          <w:b/>
          <w:bCs/>
          <w:sz w:val="28"/>
          <w:szCs w:val="22"/>
          <w:lang w:val="bg-BG"/>
        </w:rPr>
        <w:t>е на събитието</w:t>
      </w:r>
    </w:p>
    <w:p w14:paraId="34B3BFB9" w14:textId="0E3A49E4" w:rsidR="00BA6C1D" w:rsidRPr="00A106B5" w:rsidRDefault="00BA6C1D" w:rsidP="00551EC2">
      <w:pPr>
        <w:pStyle w:val="ab"/>
        <w:numPr>
          <w:ilvl w:val="1"/>
          <w:numId w:val="1"/>
        </w:numPr>
        <w:spacing w:before="120"/>
        <w:ind w:left="788" w:hanging="79"/>
        <w:contextualSpacing w:val="0"/>
        <w:rPr>
          <w:b/>
          <w:i/>
          <w:iCs/>
          <w:lang w:val="bg-BG"/>
        </w:rPr>
      </w:pPr>
      <w:r w:rsidRPr="00A106B5">
        <w:rPr>
          <w:b/>
          <w:i/>
          <w:iCs/>
          <w:lang w:val="bg-BG"/>
        </w:rPr>
        <w:t>Информация за събитието и контекста.</w:t>
      </w:r>
    </w:p>
    <w:p w14:paraId="6ECEE58F" w14:textId="72698A6C" w:rsidR="00684D27" w:rsidRDefault="00684D27" w:rsidP="00930E6A">
      <w:pPr>
        <w:pStyle w:val="ab"/>
        <w:numPr>
          <w:ilvl w:val="2"/>
          <w:numId w:val="1"/>
        </w:numPr>
        <w:ind w:left="1225" w:hanging="505"/>
        <w:contextualSpacing w:val="0"/>
        <w:rPr>
          <w:i/>
          <w:iCs/>
          <w:lang w:val="bg-BG"/>
        </w:rPr>
      </w:pPr>
      <w:r w:rsidRPr="00BA6C1D">
        <w:rPr>
          <w:i/>
          <w:iCs/>
          <w:lang w:val="bg-BG"/>
        </w:rPr>
        <w:t>Описание на вида на събитието.</w:t>
      </w:r>
    </w:p>
    <w:p w14:paraId="11029BBE" w14:textId="1E845125" w:rsidR="00D40EED" w:rsidRPr="00D40EED" w:rsidRDefault="00D40EED" w:rsidP="00D40EED">
      <w:pPr>
        <w:rPr>
          <w:iCs/>
          <w:lang w:val="bg-BG"/>
        </w:rPr>
      </w:pPr>
      <w:r>
        <w:rPr>
          <w:iCs/>
          <w:lang w:val="bg-BG"/>
        </w:rPr>
        <w:t>На 21.01.2022 г.</w:t>
      </w:r>
      <w:r w:rsidRPr="00D40EED">
        <w:rPr>
          <w:iCs/>
          <w:lang w:val="bg-BG"/>
        </w:rPr>
        <w:t xml:space="preserve"> в 02:38 часа </w:t>
      </w:r>
      <w:r>
        <w:rPr>
          <w:iCs/>
          <w:lang w:val="bg-BG"/>
        </w:rPr>
        <w:t>в гара Илиянци</w:t>
      </w:r>
      <w:r w:rsidRPr="00D40EED">
        <w:rPr>
          <w:iCs/>
          <w:lang w:val="bg-BG"/>
        </w:rPr>
        <w:t xml:space="preserve"> пристига</w:t>
      </w:r>
      <w:r>
        <w:rPr>
          <w:iCs/>
          <w:lang w:val="bg-BG"/>
        </w:rPr>
        <w:t xml:space="preserve">  ДТВ № 20698 в състав</w:t>
      </w:r>
      <w:r w:rsidRPr="00D40EED">
        <w:rPr>
          <w:iCs/>
          <w:lang w:val="bg-BG"/>
        </w:rPr>
        <w:t xml:space="preserve"> 17 вагона, 68 оси, 717 тона, с локо</w:t>
      </w:r>
      <w:r w:rsidR="00C154DD">
        <w:rPr>
          <w:iCs/>
          <w:lang w:val="bg-BG"/>
        </w:rPr>
        <w:t>мотив № 91522086005-9, управляван</w:t>
      </w:r>
      <w:r w:rsidRPr="00D40EED">
        <w:rPr>
          <w:iCs/>
          <w:lang w:val="bg-BG"/>
        </w:rPr>
        <w:t xml:space="preserve"> </w:t>
      </w:r>
      <w:r>
        <w:rPr>
          <w:iCs/>
          <w:lang w:val="bg-BG"/>
        </w:rPr>
        <w:t xml:space="preserve">от локомотивен машинист </w:t>
      </w:r>
      <w:r w:rsidR="00F22592">
        <w:rPr>
          <w:iCs/>
          <w:lang w:val="bg-BG"/>
        </w:rPr>
        <w:t>първо лице</w:t>
      </w:r>
      <w:r w:rsidRPr="00D40EED">
        <w:rPr>
          <w:iCs/>
          <w:lang w:val="bg-BG"/>
        </w:rPr>
        <w:t xml:space="preserve"> и </w:t>
      </w:r>
      <w:r w:rsidR="00F22592" w:rsidRPr="00F22592">
        <w:rPr>
          <w:iCs/>
          <w:lang w:val="bg-BG"/>
        </w:rPr>
        <w:t xml:space="preserve">локомотивен машинист </w:t>
      </w:r>
      <w:r w:rsidR="00F22592">
        <w:rPr>
          <w:iCs/>
          <w:lang w:val="bg-BG"/>
        </w:rPr>
        <w:t>второ лице</w:t>
      </w:r>
      <w:r w:rsidRPr="00D40EED">
        <w:rPr>
          <w:iCs/>
          <w:lang w:val="bg-BG"/>
        </w:rPr>
        <w:t xml:space="preserve">. Влакът </w:t>
      </w:r>
      <w:r w:rsidR="000A05F9">
        <w:rPr>
          <w:iCs/>
          <w:lang w:val="bg-BG"/>
        </w:rPr>
        <w:t>е назначен за движение с</w:t>
      </w:r>
      <w:r w:rsidR="00FC182C">
        <w:rPr>
          <w:iCs/>
          <w:lang w:val="bg-BG"/>
        </w:rPr>
        <w:t xml:space="preserve"> разписание </w:t>
      </w:r>
      <w:r w:rsidR="00F22592">
        <w:rPr>
          <w:iCs/>
          <w:lang w:val="bg-BG"/>
        </w:rPr>
        <w:t xml:space="preserve">от </w:t>
      </w:r>
      <w:r w:rsidR="000A05F9" w:rsidRPr="000A05F9">
        <w:rPr>
          <w:iCs/>
          <w:lang w:val="bg-BG"/>
        </w:rPr>
        <w:t xml:space="preserve">ДП НКЖИ </w:t>
      </w:r>
      <w:r w:rsidR="000A05F9">
        <w:rPr>
          <w:iCs/>
          <w:lang w:val="bg-BG"/>
        </w:rPr>
        <w:t>на 20.01.2022 г.</w:t>
      </w:r>
      <w:r w:rsidR="00F22592">
        <w:rPr>
          <w:iCs/>
          <w:lang w:val="bg-BG"/>
        </w:rPr>
        <w:t xml:space="preserve"> в направление Русе разпределителна – Илиянци –</w:t>
      </w:r>
      <w:r w:rsidR="00FC182C">
        <w:rPr>
          <w:iCs/>
          <w:lang w:val="bg-BG"/>
        </w:rPr>
        <w:t xml:space="preserve"> Пирдоп </w:t>
      </w:r>
      <w:r w:rsidR="00FA3484">
        <w:rPr>
          <w:iCs/>
          <w:lang w:val="bg-BG"/>
        </w:rPr>
        <w:t>(</w:t>
      </w:r>
      <w:r w:rsidR="00FC182C" w:rsidRPr="00DE0E60">
        <w:rPr>
          <w:iCs/>
          <w:lang w:val="bg-BG"/>
        </w:rPr>
        <w:t>фиг. 3.1</w:t>
      </w:r>
      <w:r w:rsidR="00FA3484">
        <w:rPr>
          <w:iCs/>
          <w:lang w:val="bg-BG"/>
        </w:rPr>
        <w:t>)</w:t>
      </w:r>
      <w:r w:rsidR="00FC182C">
        <w:rPr>
          <w:iCs/>
          <w:lang w:val="bg-BG"/>
        </w:rPr>
        <w:t xml:space="preserve">. </w:t>
      </w:r>
      <w:r w:rsidR="00F22592">
        <w:rPr>
          <w:iCs/>
          <w:lang w:val="bg-BG"/>
        </w:rPr>
        <w:t>В гара Илиянци</w:t>
      </w:r>
      <w:r w:rsidRPr="00D40EED">
        <w:rPr>
          <w:iCs/>
          <w:lang w:val="bg-BG"/>
        </w:rPr>
        <w:t xml:space="preserve"> </w:t>
      </w:r>
      <w:r w:rsidR="000A05F9">
        <w:rPr>
          <w:iCs/>
          <w:lang w:val="bg-BG"/>
        </w:rPr>
        <w:t>се извършва маневра с ДТВ № 20698,</w:t>
      </w:r>
      <w:r w:rsidR="00F22592">
        <w:rPr>
          <w:iCs/>
          <w:lang w:val="bg-BG"/>
        </w:rPr>
        <w:t xml:space="preserve"> намалена </w:t>
      </w:r>
      <w:r w:rsidR="000A05F9">
        <w:rPr>
          <w:iCs/>
          <w:lang w:val="bg-BG"/>
        </w:rPr>
        <w:t xml:space="preserve">е </w:t>
      </w:r>
      <w:r w:rsidR="00F22592">
        <w:rPr>
          <w:iCs/>
          <w:lang w:val="bg-BG"/>
        </w:rPr>
        <w:t>група от седем</w:t>
      </w:r>
      <w:r w:rsidR="00C154DD">
        <w:rPr>
          <w:iCs/>
          <w:lang w:val="bg-BG"/>
        </w:rPr>
        <w:t xml:space="preserve"> вагона от</w:t>
      </w:r>
      <w:r w:rsidRPr="00D40EED">
        <w:rPr>
          <w:iCs/>
          <w:lang w:val="bg-BG"/>
        </w:rPr>
        <w:t xml:space="preserve"> влака</w:t>
      </w:r>
      <w:r w:rsidR="00F22592">
        <w:rPr>
          <w:iCs/>
          <w:lang w:val="bg-BG"/>
        </w:rPr>
        <w:t>.</w:t>
      </w:r>
      <w:r w:rsidRPr="00D40EED">
        <w:rPr>
          <w:iCs/>
          <w:lang w:val="bg-BG"/>
        </w:rPr>
        <w:t xml:space="preserve"> Новата </w:t>
      </w:r>
      <w:r w:rsidR="00F22592">
        <w:rPr>
          <w:iCs/>
          <w:lang w:val="bg-BG"/>
        </w:rPr>
        <w:t xml:space="preserve">локомотивна </w:t>
      </w:r>
      <w:r w:rsidR="00FA3484">
        <w:rPr>
          <w:iCs/>
          <w:lang w:val="bg-BG"/>
        </w:rPr>
        <w:t>бригада</w:t>
      </w:r>
      <w:r w:rsidRPr="00D40EED">
        <w:rPr>
          <w:iCs/>
          <w:lang w:val="bg-BG"/>
        </w:rPr>
        <w:t xml:space="preserve"> на локомотив № 91522086005-9 с л</w:t>
      </w:r>
      <w:r w:rsidR="00F22592">
        <w:rPr>
          <w:iCs/>
          <w:lang w:val="bg-BG"/>
        </w:rPr>
        <w:t>окомотивен машинист първо лице</w:t>
      </w:r>
      <w:r w:rsidRPr="00D40EED">
        <w:rPr>
          <w:iCs/>
          <w:lang w:val="bg-BG"/>
        </w:rPr>
        <w:t xml:space="preserve"> и</w:t>
      </w:r>
      <w:r w:rsidR="00F22592">
        <w:rPr>
          <w:iCs/>
          <w:lang w:val="bg-BG"/>
        </w:rPr>
        <w:t xml:space="preserve"> </w:t>
      </w:r>
      <w:r w:rsidR="00F22592" w:rsidRPr="00F22592">
        <w:rPr>
          <w:iCs/>
          <w:lang w:val="bg-BG"/>
        </w:rPr>
        <w:t>локомотивен машинист</w:t>
      </w:r>
      <w:r w:rsidR="00F22592">
        <w:rPr>
          <w:iCs/>
          <w:lang w:val="bg-BG"/>
        </w:rPr>
        <w:t xml:space="preserve"> второ лице</w:t>
      </w:r>
      <w:r w:rsidRPr="00D40EED">
        <w:rPr>
          <w:iCs/>
          <w:lang w:val="bg-BG"/>
        </w:rPr>
        <w:t xml:space="preserve"> прегарира локомотива от девети коловоз страна гара София </w:t>
      </w:r>
      <w:r w:rsidR="00FA3484">
        <w:rPr>
          <w:iCs/>
          <w:lang w:val="bg-BG"/>
        </w:rPr>
        <w:t xml:space="preserve">север </w:t>
      </w:r>
      <w:r w:rsidRPr="00D40EED">
        <w:rPr>
          <w:iCs/>
          <w:lang w:val="bg-BG"/>
        </w:rPr>
        <w:t>на д</w:t>
      </w:r>
      <w:r w:rsidR="00F22592">
        <w:rPr>
          <w:iCs/>
          <w:lang w:val="bg-BG"/>
        </w:rPr>
        <w:t>евети кол</w:t>
      </w:r>
      <w:r w:rsidR="00042F01">
        <w:rPr>
          <w:iCs/>
          <w:lang w:val="bg-BG"/>
        </w:rPr>
        <w:t>овоз страна гара Световрачене. След прикач</w:t>
      </w:r>
      <w:r w:rsidR="00F675D7">
        <w:rPr>
          <w:iCs/>
          <w:lang w:val="bg-BG"/>
        </w:rPr>
        <w:t>в</w:t>
      </w:r>
      <w:r w:rsidR="000A05F9">
        <w:rPr>
          <w:iCs/>
          <w:lang w:val="bg-BG"/>
        </w:rPr>
        <w:t>ане</w:t>
      </w:r>
      <w:r w:rsidR="00042F01">
        <w:rPr>
          <w:iCs/>
          <w:lang w:val="bg-BG"/>
        </w:rPr>
        <w:t xml:space="preserve"> локомотива н</w:t>
      </w:r>
      <w:r w:rsidR="00F22592">
        <w:rPr>
          <w:iCs/>
          <w:lang w:val="bg-BG"/>
        </w:rPr>
        <w:t>а ДТВ № 20698</w:t>
      </w:r>
      <w:r w:rsidR="000A05F9">
        <w:rPr>
          <w:iCs/>
          <w:lang w:val="bg-BG"/>
        </w:rPr>
        <w:t>, който е</w:t>
      </w:r>
      <w:r w:rsidRPr="00D40EED">
        <w:rPr>
          <w:iCs/>
          <w:lang w:val="bg-BG"/>
        </w:rPr>
        <w:t xml:space="preserve"> </w:t>
      </w:r>
      <w:r w:rsidR="00C154DD">
        <w:rPr>
          <w:iCs/>
          <w:lang w:val="bg-BG"/>
        </w:rPr>
        <w:t>в състав 10 вагона,</w:t>
      </w:r>
      <w:r w:rsidR="00C154DD" w:rsidRPr="00C154DD">
        <w:rPr>
          <w:iCs/>
          <w:lang w:val="bg-BG"/>
        </w:rPr>
        <w:t xml:space="preserve"> 108 тона </w:t>
      </w:r>
      <w:r w:rsidRPr="00D40EED">
        <w:rPr>
          <w:iCs/>
          <w:lang w:val="bg-BG"/>
        </w:rPr>
        <w:t>е извършена пълна про</w:t>
      </w:r>
      <w:r w:rsidR="00F22592">
        <w:rPr>
          <w:iCs/>
          <w:lang w:val="bg-BG"/>
        </w:rPr>
        <w:t xml:space="preserve">ба „А” от ТМРВ, служител на железопътното предприятие </w:t>
      </w:r>
      <w:r w:rsidR="00F22592" w:rsidRPr="00F22592">
        <w:rPr>
          <w:iCs/>
          <w:lang w:val="bg-BG"/>
        </w:rPr>
        <w:t>,,Булмаркет Рейл Карго“ ЕООД</w:t>
      </w:r>
      <w:r w:rsidR="00FA3484">
        <w:rPr>
          <w:iCs/>
          <w:lang w:val="bg-BG"/>
        </w:rPr>
        <w:t>,</w:t>
      </w:r>
      <w:r w:rsidR="00F22592">
        <w:rPr>
          <w:iCs/>
          <w:lang w:val="bg-BG"/>
        </w:rPr>
        <w:t xml:space="preserve"> извършващо превоза</w:t>
      </w:r>
      <w:r w:rsidRPr="00D40EED">
        <w:rPr>
          <w:iCs/>
          <w:lang w:val="bg-BG"/>
        </w:rPr>
        <w:t>.</w:t>
      </w:r>
    </w:p>
    <w:p w14:paraId="249B5C4E" w14:textId="42E8450F" w:rsidR="00BB2ED6" w:rsidRDefault="003E101B" w:rsidP="00D40EED">
      <w:pPr>
        <w:rPr>
          <w:iCs/>
          <w:lang w:val="bg-BG"/>
        </w:rPr>
      </w:pPr>
      <w:r>
        <w:rPr>
          <w:iCs/>
          <w:noProof/>
          <w:lang w:val="bg-BG" w:eastAsia="bg-BG"/>
        </w:rPr>
        <mc:AlternateContent>
          <mc:Choice Requires="wpg">
            <w:drawing>
              <wp:anchor distT="0" distB="0" distL="114300" distR="114300" simplePos="0" relativeHeight="252365824" behindDoc="0" locked="0" layoutInCell="1" allowOverlap="1" wp14:anchorId="4E2D747F" wp14:editId="35ADE63F">
                <wp:simplePos x="0" y="0"/>
                <wp:positionH relativeFrom="column">
                  <wp:posOffset>203835</wp:posOffset>
                </wp:positionH>
                <wp:positionV relativeFrom="page">
                  <wp:posOffset>3152775</wp:posOffset>
                </wp:positionV>
                <wp:extent cx="6087745" cy="5571490"/>
                <wp:effectExtent l="0" t="0" r="8255" b="0"/>
                <wp:wrapTopAndBottom/>
                <wp:docPr id="36" name="Group 36"/>
                <wp:cNvGraphicFramePr/>
                <a:graphic xmlns:a="http://schemas.openxmlformats.org/drawingml/2006/main">
                  <a:graphicData uri="http://schemas.microsoft.com/office/word/2010/wordprocessingGroup">
                    <wpg:wgp>
                      <wpg:cNvGrpSpPr/>
                      <wpg:grpSpPr>
                        <a:xfrm>
                          <a:off x="0" y="0"/>
                          <a:ext cx="6087745" cy="5571490"/>
                          <a:chOff x="0" y="0"/>
                          <a:chExt cx="6087745" cy="5571490"/>
                        </a:xfrm>
                      </wpg:grpSpPr>
                      <wpg:grpSp>
                        <wpg:cNvPr id="32" name="Group 32"/>
                        <wpg:cNvGrpSpPr/>
                        <wpg:grpSpPr>
                          <a:xfrm>
                            <a:off x="0" y="0"/>
                            <a:ext cx="6087745" cy="5571490"/>
                            <a:chOff x="0" y="0"/>
                            <a:chExt cx="6087745" cy="5571490"/>
                          </a:xfrm>
                        </wpg:grpSpPr>
                        <wpg:grpSp>
                          <wpg:cNvPr id="129" name="Group 129"/>
                          <wpg:cNvGrpSpPr/>
                          <wpg:grpSpPr>
                            <a:xfrm>
                              <a:off x="0" y="0"/>
                              <a:ext cx="6087745" cy="5571490"/>
                              <a:chOff x="0" y="1311812"/>
                              <a:chExt cx="6087859" cy="5799969"/>
                            </a:xfrm>
                          </wpg:grpSpPr>
                          <wpg:grpSp>
                            <wpg:cNvPr id="108" name="Group 108"/>
                            <wpg:cNvGrpSpPr/>
                            <wpg:grpSpPr>
                              <a:xfrm>
                                <a:off x="0" y="1311812"/>
                                <a:ext cx="6087859" cy="5799969"/>
                                <a:chOff x="104757" y="-1014513"/>
                                <a:chExt cx="6088474" cy="5801198"/>
                              </a:xfrm>
                            </wpg:grpSpPr>
                            <wpg:grpSp>
                              <wpg:cNvPr id="107" name="Group 107"/>
                              <wpg:cNvGrpSpPr/>
                              <wpg:grpSpPr>
                                <a:xfrm>
                                  <a:off x="104757" y="-1014513"/>
                                  <a:ext cx="6088474" cy="5801198"/>
                                  <a:chOff x="104757" y="-1014513"/>
                                  <a:chExt cx="6088474" cy="5801198"/>
                                </a:xfrm>
                              </wpg:grpSpPr>
                              <wpg:grpSp>
                                <wpg:cNvPr id="1" name="Group 1"/>
                                <wpg:cNvGrpSpPr/>
                                <wpg:grpSpPr>
                                  <a:xfrm>
                                    <a:off x="104757" y="-1014513"/>
                                    <a:ext cx="6088474" cy="5801198"/>
                                    <a:chOff x="124032" y="-1685528"/>
                                    <a:chExt cx="6090214" cy="5656122"/>
                                  </a:xfrm>
                                </wpg:grpSpPr>
                                <wpg:grpSp>
                                  <wpg:cNvPr id="3" name="Group 2"/>
                                  <wpg:cNvGrpSpPr/>
                                  <wpg:grpSpPr>
                                    <a:xfrm>
                                      <a:off x="124033" y="-1685528"/>
                                      <a:ext cx="6090213" cy="5656122"/>
                                      <a:chOff x="124033" y="-1685528"/>
                                      <a:chExt cx="6090213" cy="5656122"/>
                                    </a:xfrm>
                                  </wpg:grpSpPr>
                                  <wps:wsp>
                                    <wps:cNvPr id="10" name="Text Box 10"/>
                                    <wps:cNvSpPr txBox="1"/>
                                    <wps:spPr>
                                      <a:xfrm>
                                        <a:off x="580964" y="1637695"/>
                                        <a:ext cx="5633282" cy="2332899"/>
                                      </a:xfrm>
                                      <a:prstGeom prst="rect">
                                        <a:avLst/>
                                      </a:prstGeom>
                                      <a:solidFill>
                                        <a:schemeClr val="lt1"/>
                                      </a:solidFill>
                                      <a:ln w="6350">
                                        <a:noFill/>
                                      </a:ln>
                                    </wps:spPr>
                                    <wps:txbx>
                                      <w:txbxContent>
                                        <w:p w14:paraId="26B4A5A3" w14:textId="5F7358D5" w:rsidR="00955A3C" w:rsidRPr="00930E6A" w:rsidRDefault="00955A3C" w:rsidP="00930E6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1.</w:t>
                                          </w:r>
                                          <w:r w:rsidRPr="00930E6A">
                                            <w:rPr>
                                              <w:lang w:val="bg-BG"/>
                                            </w:rPr>
                                            <w:t xml:space="preserve"> </w:t>
                                          </w:r>
                                          <w:r>
                                            <w:rPr>
                                              <w:b/>
                                              <w:bCs/>
                                              <w:lang w:val="bg-BG"/>
                                            </w:rPr>
                                            <w:t>Маршрути за движение на ДТВ</w:t>
                                          </w:r>
                                          <w:r w:rsidRPr="00930E6A">
                                            <w:rPr>
                                              <w:b/>
                                              <w:bCs/>
                                              <w:lang w:val="bg-BG"/>
                                            </w:rPr>
                                            <w:t xml:space="preserve"> № </w:t>
                                          </w:r>
                                          <w:r>
                                            <w:rPr>
                                              <w:b/>
                                              <w:bCs/>
                                              <w:lang w:val="bg-BG"/>
                                            </w:rPr>
                                            <w:t>20691 и № 20698</w:t>
                                          </w:r>
                                        </w:p>
                                        <w:p w14:paraId="7B4337AD" w14:textId="7A75F800" w:rsidR="00955A3C" w:rsidRPr="00930E6A" w:rsidRDefault="00955A3C" w:rsidP="00930E6A">
                                          <w:pPr>
                                            <w:pStyle w:val="ab"/>
                                            <w:numPr>
                                              <w:ilvl w:val="0"/>
                                              <w:numId w:val="4"/>
                                            </w:numPr>
                                            <w:spacing w:line="276" w:lineRule="auto"/>
                                            <w:ind w:left="360"/>
                                            <w:rPr>
                                              <w:lang w:val="bg-BG"/>
                                            </w:rPr>
                                          </w:pPr>
                                          <w:r w:rsidRPr="00930E6A">
                                            <w:rPr>
                                              <w:lang w:val="bg-BG"/>
                                            </w:rPr>
                                            <w:t xml:space="preserve">Начална гара за движението на </w:t>
                                          </w:r>
                                          <w:r>
                                            <w:rPr>
                                              <w:lang w:val="bg-BG"/>
                                            </w:rPr>
                                            <w:t>ДТВ № 20698 (гара Русе разпределителна)</w:t>
                                          </w:r>
                                          <w:r w:rsidRPr="00930E6A">
                                            <w:rPr>
                                              <w:lang w:val="bg-BG"/>
                                            </w:rPr>
                                            <w:t>;</w:t>
                                          </w:r>
                                        </w:p>
                                        <w:p w14:paraId="5CBBE367" w14:textId="37854CC6" w:rsidR="00955A3C" w:rsidRPr="00930E6A" w:rsidRDefault="00955A3C" w:rsidP="00930E6A">
                                          <w:pPr>
                                            <w:pStyle w:val="ab"/>
                                            <w:numPr>
                                              <w:ilvl w:val="0"/>
                                              <w:numId w:val="4"/>
                                            </w:numPr>
                                            <w:spacing w:line="276" w:lineRule="auto"/>
                                            <w:ind w:left="360"/>
                                            <w:rPr>
                                              <w:lang w:val="bg-BG"/>
                                            </w:rPr>
                                          </w:pPr>
                                          <w:r w:rsidRPr="00930E6A">
                                            <w:rPr>
                                              <w:lang w:val="bg-BG"/>
                                            </w:rPr>
                                            <w:t>По-важни гари по трасе</w:t>
                                          </w:r>
                                          <w:r>
                                            <w:rPr>
                                              <w:lang w:val="bg-BG"/>
                                            </w:rPr>
                                            <w:t>тата</w:t>
                                          </w:r>
                                          <w:r w:rsidRPr="00930E6A">
                                            <w:rPr>
                                              <w:lang w:val="bg-BG"/>
                                            </w:rPr>
                                            <w:t xml:space="preserve"> на </w:t>
                                          </w:r>
                                          <w:r>
                                            <w:rPr>
                                              <w:lang w:val="bg-BG"/>
                                            </w:rPr>
                                            <w:t>двата влака</w:t>
                                          </w:r>
                                          <w:r w:rsidRPr="00930E6A">
                                            <w:rPr>
                                              <w:lang w:val="bg-BG"/>
                                            </w:rPr>
                                            <w:t>;</w:t>
                                          </w:r>
                                        </w:p>
                                        <w:p w14:paraId="2F0FD47D" w14:textId="5A075F5D" w:rsidR="00955A3C" w:rsidRDefault="00955A3C" w:rsidP="00930E6A">
                                          <w:pPr>
                                            <w:pStyle w:val="ab"/>
                                            <w:numPr>
                                              <w:ilvl w:val="0"/>
                                              <w:numId w:val="4"/>
                                            </w:numPr>
                                            <w:spacing w:line="276" w:lineRule="auto"/>
                                            <w:ind w:left="360"/>
                                            <w:rPr>
                                              <w:lang w:val="bg-BG"/>
                                            </w:rPr>
                                          </w:pPr>
                                          <w:r w:rsidRPr="00930E6A">
                                            <w:rPr>
                                              <w:lang w:val="bg-BG"/>
                                            </w:rPr>
                                            <w:t xml:space="preserve">Крайна гара за движението на </w:t>
                                          </w:r>
                                          <w:r>
                                            <w:rPr>
                                              <w:lang w:val="bg-BG"/>
                                            </w:rPr>
                                            <w:t>ДТВ № 20698 (гара Пирдоп) и на ДТВ № 20691 (гара Русе север)</w:t>
                                          </w:r>
                                          <w:r w:rsidRPr="00930E6A">
                                            <w:rPr>
                                              <w:lang w:val="bg-BG"/>
                                            </w:rPr>
                                            <w:t xml:space="preserve">; </w:t>
                                          </w:r>
                                        </w:p>
                                        <w:p w14:paraId="22E3A1E6" w14:textId="09A9C4AD" w:rsidR="00955A3C" w:rsidRPr="00930E6A" w:rsidRDefault="00955A3C" w:rsidP="00930E6A">
                                          <w:pPr>
                                            <w:pStyle w:val="ab"/>
                                            <w:numPr>
                                              <w:ilvl w:val="0"/>
                                              <w:numId w:val="4"/>
                                            </w:numPr>
                                            <w:spacing w:line="276" w:lineRule="auto"/>
                                            <w:ind w:left="360"/>
                                            <w:rPr>
                                              <w:lang w:val="bg-BG"/>
                                            </w:rPr>
                                          </w:pPr>
                                          <w:r>
                                            <w:rPr>
                                              <w:lang w:val="bg-BG"/>
                                            </w:rPr>
                                            <w:t>Начална гара за ДТВ № 20691 и гара, в която ДТВ № 20698 сменя направлението на движение (гара Илиянци);</w:t>
                                          </w:r>
                                        </w:p>
                                        <w:p w14:paraId="0D5792BC" w14:textId="77777777" w:rsidR="00955A3C" w:rsidRPr="00930E6A" w:rsidRDefault="00955A3C" w:rsidP="00930E6A">
                                          <w:pPr>
                                            <w:pStyle w:val="ab"/>
                                            <w:numPr>
                                              <w:ilvl w:val="0"/>
                                              <w:numId w:val="4"/>
                                            </w:numPr>
                                            <w:spacing w:line="276" w:lineRule="auto"/>
                                            <w:ind w:left="360"/>
                                            <w:rPr>
                                              <w:lang w:val="bg-BG"/>
                                            </w:rPr>
                                          </w:pPr>
                                          <w:r w:rsidRPr="00930E6A">
                                            <w:rPr>
                                              <w:lang w:val="bg-BG"/>
                                            </w:rPr>
                                            <w:t>Място на произшествието;</w:t>
                                          </w:r>
                                        </w:p>
                                        <w:p w14:paraId="73A4E92C" w14:textId="51C6B008" w:rsidR="00955A3C" w:rsidRPr="00930E6A" w:rsidRDefault="00955A3C" w:rsidP="00930E6A">
                                          <w:pPr>
                                            <w:pStyle w:val="ab"/>
                                            <w:numPr>
                                              <w:ilvl w:val="0"/>
                                              <w:numId w:val="4"/>
                                            </w:numPr>
                                            <w:spacing w:line="276" w:lineRule="auto"/>
                                            <w:ind w:left="360"/>
                                            <w:rPr>
                                              <w:lang w:val="bg-BG"/>
                                            </w:rPr>
                                          </w:pPr>
                                          <w:r w:rsidRPr="00930E6A">
                                            <w:rPr>
                                              <w:lang w:val="bg-BG"/>
                                            </w:rPr>
                                            <w:t xml:space="preserve">Път, който </w:t>
                                          </w:r>
                                          <w:r>
                                            <w:rPr>
                                              <w:lang w:val="bg-BG"/>
                                            </w:rPr>
                                            <w:t>ДТВ № 20698</w:t>
                                          </w:r>
                                          <w:r w:rsidRPr="00930E6A">
                                            <w:rPr>
                                              <w:lang w:val="bg-BG"/>
                                            </w:rPr>
                                            <w:t xml:space="preserve"> е изминал;</w:t>
                                          </w:r>
                                        </w:p>
                                        <w:p w14:paraId="189223A4" w14:textId="110CD5AB" w:rsidR="00955A3C" w:rsidRDefault="00955A3C" w:rsidP="00930E6A">
                                          <w:pPr>
                                            <w:pStyle w:val="ab"/>
                                            <w:numPr>
                                              <w:ilvl w:val="0"/>
                                              <w:numId w:val="4"/>
                                            </w:numPr>
                                            <w:spacing w:line="276" w:lineRule="auto"/>
                                            <w:ind w:left="360"/>
                                            <w:rPr>
                                              <w:lang w:val="bg-BG"/>
                                            </w:rPr>
                                          </w:pPr>
                                          <w:r w:rsidRPr="00930E6A">
                                            <w:rPr>
                                              <w:lang w:val="bg-BG"/>
                                            </w:rPr>
                                            <w:t xml:space="preserve">Път, който </w:t>
                                          </w:r>
                                          <w:r>
                                            <w:rPr>
                                              <w:lang w:val="bg-BG"/>
                                            </w:rPr>
                                            <w:t>ДТВ № 20698 е предстояло да измине;</w:t>
                                          </w:r>
                                        </w:p>
                                        <w:p w14:paraId="346DC395" w14:textId="0A16F94F" w:rsidR="00955A3C" w:rsidRPr="00930E6A" w:rsidRDefault="00955A3C" w:rsidP="00930E6A">
                                          <w:pPr>
                                            <w:pStyle w:val="ab"/>
                                            <w:numPr>
                                              <w:ilvl w:val="0"/>
                                              <w:numId w:val="4"/>
                                            </w:numPr>
                                            <w:spacing w:line="276" w:lineRule="auto"/>
                                            <w:ind w:left="360"/>
                                            <w:rPr>
                                              <w:lang w:val="bg-BG"/>
                                            </w:rPr>
                                          </w:pPr>
                                          <w:r>
                                            <w:rPr>
                                              <w:lang w:val="bg-BG"/>
                                            </w:rPr>
                                            <w:t>Път, който ДТВ № 20691 е предстояло да измине;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pic:pic xmlns:pic="http://schemas.openxmlformats.org/drawingml/2006/picture">
                                    <pic:nvPicPr>
                                      <pic:cNvPr id="11" name="Picture 11"/>
                                      <pic:cNvPicPr/>
                                    </pic:nvPicPr>
                                    <pic:blipFill>
                                      <a:blip r:embed="rId14" cstate="print">
                                        <a:extLst>
                                          <a:ext uri="{28A0092B-C50C-407E-A947-70E740481C1C}">
                                            <a14:useLocalDpi xmlns:a14="http://schemas.microsoft.com/office/drawing/2010/main" val="0"/>
                                          </a:ext>
                                        </a:extLst>
                                      </a:blip>
                                      <a:srcRect/>
                                      <a:stretch/>
                                    </pic:blipFill>
                                    <pic:spPr>
                                      <a:xfrm>
                                        <a:off x="124033" y="-1685528"/>
                                        <a:ext cx="6090213" cy="3323223"/>
                                      </a:xfrm>
                                      <a:prstGeom prst="rect">
                                        <a:avLst/>
                                      </a:prstGeom>
                                    </pic:spPr>
                                  </pic:pic>
                                </wpg:grpSp>
                                <wpg:grpSp>
                                  <wpg:cNvPr id="4" name="Group 3"/>
                                  <wpg:cNvGrpSpPr/>
                                  <wpg:grpSpPr>
                                    <a:xfrm>
                                      <a:off x="124032" y="1910086"/>
                                      <a:ext cx="396815" cy="1489516"/>
                                      <a:chOff x="124032" y="1910086"/>
                                      <a:chExt cx="396815" cy="1489516"/>
                                    </a:xfrm>
                                  </wpg:grpSpPr>
                                  <wps:wsp>
                                    <wps:cNvPr id="5" name="Oval 5"/>
                                    <wps:cNvSpPr/>
                                    <wps:spPr>
                                      <a:xfrm>
                                        <a:off x="272444" y="1910086"/>
                                        <a:ext cx="123825" cy="123190"/>
                                      </a:xfrm>
                                      <a:prstGeom prst="ellipse">
                                        <a:avLst/>
                                      </a:prstGeom>
                                      <a:gradFill flip="none" rotWithShape="1">
                                        <a:gsLst>
                                          <a:gs pos="67000">
                                            <a:srgbClr val="00B05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6" name="Oval 6"/>
                                    <wps:cNvSpPr/>
                                    <wps:spPr>
                                      <a:xfrm>
                                        <a:off x="272444" y="2309986"/>
                                        <a:ext cx="123825" cy="123190"/>
                                      </a:xfrm>
                                      <a:prstGeom prst="ellipse">
                                        <a:avLst/>
                                      </a:prstGeom>
                                      <a:gradFill flip="none" rotWithShape="1">
                                        <a:gsLst>
                                          <a:gs pos="67000">
                                            <a:srgbClr val="00B0F0"/>
                                          </a:gs>
                                          <a:gs pos="0">
                                            <a:schemeClr val="bg1"/>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 name="Straight Connector 7"/>
                                    <wps:cNvCnPr/>
                                    <wps:spPr>
                                      <a:xfrm>
                                        <a:off x="124032" y="3399602"/>
                                        <a:ext cx="396815" cy="0"/>
                                      </a:xfrm>
                                      <a:prstGeom prst="line">
                                        <a:avLst/>
                                      </a:prstGeom>
                                      <a:ln w="38100">
                                        <a:solidFill>
                                          <a:srgbClr val="000066"/>
                                        </a:solidFill>
                                        <a:prstDash val="solid"/>
                                      </a:ln>
                                    </wps:spPr>
                                    <wps:style>
                                      <a:lnRef idx="1">
                                        <a:schemeClr val="accent1"/>
                                      </a:lnRef>
                                      <a:fillRef idx="0">
                                        <a:schemeClr val="accent1"/>
                                      </a:fillRef>
                                      <a:effectRef idx="0">
                                        <a:schemeClr val="accent1"/>
                                      </a:effectRef>
                                      <a:fontRef idx="minor">
                                        <a:schemeClr val="tx1"/>
                                      </a:fontRef>
                                    </wps:style>
                                    <wps:bodyPr/>
                                  </wps:wsp>
                                </wpg:grpSp>
                              </wpg:grpSp>
                              <wps:wsp>
                                <wps:cNvPr id="104" name="Straight Connector 104"/>
                                <wps:cNvCnPr/>
                                <wps:spPr>
                                  <a:xfrm>
                                    <a:off x="104775" y="4422368"/>
                                    <a:ext cx="395605" cy="0"/>
                                  </a:xfrm>
                                  <a:prstGeom prst="line">
                                    <a:avLst/>
                                  </a:prstGeom>
                                  <a:ln w="38100">
                                    <a:solidFill>
                                      <a:srgbClr val="FFFF00"/>
                                    </a:solidFill>
                                    <a:prstDash val="solid"/>
                                  </a:ln>
                                </wps:spPr>
                                <wps:style>
                                  <a:lnRef idx="1">
                                    <a:schemeClr val="accent1"/>
                                  </a:lnRef>
                                  <a:fillRef idx="0">
                                    <a:schemeClr val="accent1"/>
                                  </a:fillRef>
                                  <a:effectRef idx="0">
                                    <a:schemeClr val="accent1"/>
                                  </a:effectRef>
                                  <a:fontRef idx="minor">
                                    <a:schemeClr val="tx1"/>
                                  </a:fontRef>
                                </wps:style>
                                <wps:bodyPr/>
                              </wps:wsp>
                            </wpg:grpSp>
                            <wps:wsp>
                              <wps:cNvPr id="106" name="Oval 106"/>
                              <wps:cNvSpPr/>
                              <wps:spPr>
                                <a:xfrm>
                                  <a:off x="257175" y="2871791"/>
                                  <a:ext cx="123190" cy="127000"/>
                                </a:xfrm>
                                <a:prstGeom prst="ellipse">
                                  <a:avLst/>
                                </a:prstGeom>
                                <a:gradFill>
                                  <a:gsLst>
                                    <a:gs pos="67000">
                                      <a:schemeClr val="bg1">
                                        <a:lumMod val="65000"/>
                                      </a:schemeClr>
                                    </a:gs>
                                    <a:gs pos="0">
                                      <a:schemeClr val="bg1"/>
                                    </a:gs>
                                  </a:gsLst>
                                  <a:path path="circle">
                                    <a:fillToRect l="50000" t="50000" r="50000" b="50000"/>
                                  </a:path>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pic:pic xmlns:pic="http://schemas.openxmlformats.org/drawingml/2006/picture">
                            <pic:nvPicPr>
                              <pic:cNvPr id="128" name="Picture 128"/>
                              <pic:cNvPicPr>
                                <a:picLocks noChangeAspect="1"/>
                              </pic:cNvPicPr>
                            </pic:nvPicPr>
                            <pic:blipFill>
                              <a:blip r:embed="rId15" cstate="print">
                                <a:extLst>
                                  <a:ext uri="{28A0092B-C50C-407E-A947-70E740481C1C}">
                                    <a14:useLocalDpi xmlns:a14="http://schemas.microsoft.com/office/drawing/2010/main" val="0"/>
                                  </a:ext>
                                </a:extLst>
                              </a:blip>
                              <a:srcRect/>
                              <a:stretch/>
                            </pic:blipFill>
                            <pic:spPr bwMode="auto">
                              <a:xfrm flipH="1">
                                <a:off x="43853" y="6210638"/>
                                <a:ext cx="316230" cy="231321"/>
                              </a:xfrm>
                              <a:prstGeom prst="rect">
                                <a:avLst/>
                              </a:prstGeom>
                              <a:noFill/>
                              <a:ln>
                                <a:noFill/>
                              </a:ln>
                            </pic:spPr>
                          </pic:pic>
                        </wpg:grpSp>
                        <wps:wsp>
                          <wps:cNvPr id="30" name="Oval 30"/>
                          <wps:cNvSpPr/>
                          <wps:spPr>
                            <a:xfrm>
                              <a:off x="152400" y="4343400"/>
                              <a:ext cx="123190" cy="121285"/>
                            </a:xfrm>
                            <a:prstGeom prst="ellipse">
                              <a:avLst/>
                            </a:prstGeom>
                            <a:gradFill flip="none" rotWithShape="1">
                              <a:gsLst>
                                <a:gs pos="0">
                                  <a:schemeClr val="bg1"/>
                                </a:gs>
                                <a:gs pos="74000">
                                  <a:srgbClr val="FF0000"/>
                                </a:gs>
                              </a:gsLst>
                              <a:path path="circle">
                                <a:fillToRect l="50000" t="50000" r="50000" b="50000"/>
                              </a:path>
                              <a:tileRect/>
                            </a:gradFill>
                            <a:ln w="3175">
                              <a:solidFill>
                                <a:schemeClr val="tx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31" name="Straight Connector 31"/>
                        <wps:cNvCnPr/>
                        <wps:spPr>
                          <a:xfrm>
                            <a:off x="0" y="5410200"/>
                            <a:ext cx="394970" cy="0"/>
                          </a:xfrm>
                          <a:prstGeom prst="line">
                            <a:avLst/>
                          </a:prstGeom>
                          <a:ln w="38100">
                            <a:solidFill>
                              <a:schemeClr val="accent6">
                                <a:lumMod val="75000"/>
                              </a:schemeClr>
                            </a:solidFill>
                            <a:prstDash val="solid"/>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4E2D747F" id="Group 36" o:spid="_x0000_s1030" style="position:absolute;left:0;text-align:left;margin-left:16.05pt;margin-top:248.25pt;width:479.35pt;height:438.7pt;z-index:252365824;mso-position-vertical-relative:page" coordsize="60877,55714" o:gfxdata="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FZO&#10;SUtPTE9WAAAABZADAAIAAAAUAAAQopAEAAIAAAAUAAAQtpKRAAIAAAADNjYAAJKSAAIAAAADNjYA&#10;AOocAAcAAAgMAAAIlgAAAAAc6gAAAAg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">
                <v:group id="Group 32" o:spid="_x0000_s1031" style="position:absolute;width:60877;height:55714" coordsize="60877,557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">
                  <v:group id="Group 129" o:spid="_x0000_s1032" style="position:absolute;width:60877;height:55714" coordorigin=",13118" coordsize="60878,579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">
                    <v:group id="Group 108" o:spid="_x0000_s1033" style="position:absolute;top:13118;width:60878;height:57999"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">
                      <v:group id="Group 107" o:spid="_x0000_s1034" style="position:absolute;left:1047;top:-10145;width:60885;height:58011" coordorigin="1047,-10145" coordsize="60884,5801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">
                        <v:group id="Group 1" o:spid="_x0000_s1035" style="position:absolute;left:1047;top:-10145;width:60885;height:58011"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">
                          <v:group id="Group 2" o:spid="_x0000_s1036" style="position:absolute;left:1240;top:-16855;width:60902;height:56560" coordorigin="1240,-16855" coordsize="60902,5656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">
                            <v:shapetype id="_x0000_t202" coordsize="21600,21600" o:spt="202" path="m,l,21600r21600,l21600,xe">
                              <v:stroke joinstyle="miter"/>
                              <v:path gradientshapeok="t" o:connecttype="rect"/>
                            </v:shapetype>
                            <v:shape id="Text Box 10" o:spid="_x0000_s1037" type="#_x0000_t202" style="position:absolute;left:5809;top:16376;width:56333;height:23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" fillcolor="white [3201]" stroked="f" strokeweight=".5pt">
                              <v:textbox>
                                <w:txbxContent>
                                  <w:p w14:paraId="26B4A5A3" w14:textId="5F7358D5" w:rsidR="00955A3C" w:rsidRPr="00930E6A" w:rsidRDefault="00955A3C" w:rsidP="00930E6A">
                                    <w:pPr>
                                      <w:ind w:firstLine="0"/>
                                      <w:jc w:val="center"/>
                                      <w:rPr>
                                        <w:lang w:val="bg-BG"/>
                                      </w:rPr>
                                    </w:pPr>
                                    <w:r w:rsidRPr="00930E6A">
                                      <w:rPr>
                                        <w:b/>
                                        <w:bCs/>
                                        <w:lang w:val="bg-BG"/>
                                      </w:rPr>
                                      <w:t xml:space="preserve">Фиг. </w:t>
                                    </w:r>
                                    <w:r>
                                      <w:rPr>
                                        <w:b/>
                                        <w:bCs/>
                                        <w:lang w:val="bg-BG"/>
                                      </w:rPr>
                                      <w:t>3</w:t>
                                    </w:r>
                                    <w:r w:rsidRPr="00930E6A">
                                      <w:rPr>
                                        <w:b/>
                                        <w:bCs/>
                                        <w:lang w:val="bg-BG"/>
                                      </w:rPr>
                                      <w:t>.</w:t>
                                    </w:r>
                                    <w:r>
                                      <w:rPr>
                                        <w:b/>
                                        <w:bCs/>
                                        <w:lang w:val="bg-BG"/>
                                      </w:rPr>
                                      <w:t>1.</w:t>
                                    </w:r>
                                    <w:r w:rsidRPr="00930E6A">
                                      <w:rPr>
                                        <w:lang w:val="bg-BG"/>
                                      </w:rPr>
                                      <w:t xml:space="preserve"> </w:t>
                                    </w:r>
                                    <w:r>
                                      <w:rPr>
                                        <w:b/>
                                        <w:bCs/>
                                        <w:lang w:val="bg-BG"/>
                                      </w:rPr>
                                      <w:t>Маршрути за движение на ДТВ</w:t>
                                    </w:r>
                                    <w:r w:rsidRPr="00930E6A">
                                      <w:rPr>
                                        <w:b/>
                                        <w:bCs/>
                                        <w:lang w:val="bg-BG"/>
                                      </w:rPr>
                                      <w:t xml:space="preserve"> № </w:t>
                                    </w:r>
                                    <w:r>
                                      <w:rPr>
                                        <w:b/>
                                        <w:bCs/>
                                        <w:lang w:val="bg-BG"/>
                                      </w:rPr>
                                      <w:t>20691 и № 20698</w:t>
                                    </w:r>
                                  </w:p>
                                  <w:p w14:paraId="7B4337AD" w14:textId="7A75F800" w:rsidR="00955A3C" w:rsidRPr="00930E6A" w:rsidRDefault="00955A3C" w:rsidP="00930E6A">
                                    <w:pPr>
                                      <w:pStyle w:val="ab"/>
                                      <w:numPr>
                                        <w:ilvl w:val="0"/>
                                        <w:numId w:val="4"/>
                                      </w:numPr>
                                      <w:spacing w:line="276" w:lineRule="auto"/>
                                      <w:ind w:left="360"/>
                                      <w:rPr>
                                        <w:lang w:val="bg-BG"/>
                                      </w:rPr>
                                    </w:pPr>
                                    <w:r w:rsidRPr="00930E6A">
                                      <w:rPr>
                                        <w:lang w:val="bg-BG"/>
                                      </w:rPr>
                                      <w:t xml:space="preserve">Начална гара за движението на </w:t>
                                    </w:r>
                                    <w:r>
                                      <w:rPr>
                                        <w:lang w:val="bg-BG"/>
                                      </w:rPr>
                                      <w:t>ДТВ № 20698 (гара Русе разпределителна)</w:t>
                                    </w:r>
                                    <w:r w:rsidRPr="00930E6A">
                                      <w:rPr>
                                        <w:lang w:val="bg-BG"/>
                                      </w:rPr>
                                      <w:t>;</w:t>
                                    </w:r>
                                  </w:p>
                                  <w:p w14:paraId="5CBBE367" w14:textId="37854CC6" w:rsidR="00955A3C" w:rsidRPr="00930E6A" w:rsidRDefault="00955A3C" w:rsidP="00930E6A">
                                    <w:pPr>
                                      <w:pStyle w:val="ab"/>
                                      <w:numPr>
                                        <w:ilvl w:val="0"/>
                                        <w:numId w:val="4"/>
                                      </w:numPr>
                                      <w:spacing w:line="276" w:lineRule="auto"/>
                                      <w:ind w:left="360"/>
                                      <w:rPr>
                                        <w:lang w:val="bg-BG"/>
                                      </w:rPr>
                                    </w:pPr>
                                    <w:r w:rsidRPr="00930E6A">
                                      <w:rPr>
                                        <w:lang w:val="bg-BG"/>
                                      </w:rPr>
                                      <w:t>По-важни гари по трасе</w:t>
                                    </w:r>
                                    <w:r>
                                      <w:rPr>
                                        <w:lang w:val="bg-BG"/>
                                      </w:rPr>
                                      <w:t>тата</w:t>
                                    </w:r>
                                    <w:r w:rsidRPr="00930E6A">
                                      <w:rPr>
                                        <w:lang w:val="bg-BG"/>
                                      </w:rPr>
                                      <w:t xml:space="preserve"> на </w:t>
                                    </w:r>
                                    <w:r>
                                      <w:rPr>
                                        <w:lang w:val="bg-BG"/>
                                      </w:rPr>
                                      <w:t>двата влака</w:t>
                                    </w:r>
                                    <w:r w:rsidRPr="00930E6A">
                                      <w:rPr>
                                        <w:lang w:val="bg-BG"/>
                                      </w:rPr>
                                      <w:t>;</w:t>
                                    </w:r>
                                  </w:p>
                                  <w:p w14:paraId="2F0FD47D" w14:textId="5A075F5D" w:rsidR="00955A3C" w:rsidRDefault="00955A3C" w:rsidP="00930E6A">
                                    <w:pPr>
                                      <w:pStyle w:val="ab"/>
                                      <w:numPr>
                                        <w:ilvl w:val="0"/>
                                        <w:numId w:val="4"/>
                                      </w:numPr>
                                      <w:spacing w:line="276" w:lineRule="auto"/>
                                      <w:ind w:left="360"/>
                                      <w:rPr>
                                        <w:lang w:val="bg-BG"/>
                                      </w:rPr>
                                    </w:pPr>
                                    <w:r w:rsidRPr="00930E6A">
                                      <w:rPr>
                                        <w:lang w:val="bg-BG"/>
                                      </w:rPr>
                                      <w:t xml:space="preserve">Крайна гара за движението на </w:t>
                                    </w:r>
                                    <w:r>
                                      <w:rPr>
                                        <w:lang w:val="bg-BG"/>
                                      </w:rPr>
                                      <w:t>ДТВ № 20698 (гара Пирдоп) и на ДТВ № 20691 (гара Русе север)</w:t>
                                    </w:r>
                                    <w:r w:rsidRPr="00930E6A">
                                      <w:rPr>
                                        <w:lang w:val="bg-BG"/>
                                      </w:rPr>
                                      <w:t xml:space="preserve">; </w:t>
                                    </w:r>
                                  </w:p>
                                  <w:p w14:paraId="22E3A1E6" w14:textId="09A9C4AD" w:rsidR="00955A3C" w:rsidRPr="00930E6A" w:rsidRDefault="00955A3C" w:rsidP="00930E6A">
                                    <w:pPr>
                                      <w:pStyle w:val="ab"/>
                                      <w:numPr>
                                        <w:ilvl w:val="0"/>
                                        <w:numId w:val="4"/>
                                      </w:numPr>
                                      <w:spacing w:line="276" w:lineRule="auto"/>
                                      <w:ind w:left="360"/>
                                      <w:rPr>
                                        <w:lang w:val="bg-BG"/>
                                      </w:rPr>
                                    </w:pPr>
                                    <w:r>
                                      <w:rPr>
                                        <w:lang w:val="bg-BG"/>
                                      </w:rPr>
                                      <w:t>Начална гара за ДТВ № 20691 и гара, в която ДТВ № 20698 сменя направлението на движение (гара Илиянци);</w:t>
                                    </w:r>
                                  </w:p>
                                  <w:p w14:paraId="0D5792BC" w14:textId="77777777" w:rsidR="00955A3C" w:rsidRPr="00930E6A" w:rsidRDefault="00955A3C" w:rsidP="00930E6A">
                                    <w:pPr>
                                      <w:pStyle w:val="ab"/>
                                      <w:numPr>
                                        <w:ilvl w:val="0"/>
                                        <w:numId w:val="4"/>
                                      </w:numPr>
                                      <w:spacing w:line="276" w:lineRule="auto"/>
                                      <w:ind w:left="360"/>
                                      <w:rPr>
                                        <w:lang w:val="bg-BG"/>
                                      </w:rPr>
                                    </w:pPr>
                                    <w:r w:rsidRPr="00930E6A">
                                      <w:rPr>
                                        <w:lang w:val="bg-BG"/>
                                      </w:rPr>
                                      <w:t>Място на произшествието;</w:t>
                                    </w:r>
                                  </w:p>
                                  <w:p w14:paraId="73A4E92C" w14:textId="51C6B008" w:rsidR="00955A3C" w:rsidRPr="00930E6A" w:rsidRDefault="00955A3C" w:rsidP="00930E6A">
                                    <w:pPr>
                                      <w:pStyle w:val="ab"/>
                                      <w:numPr>
                                        <w:ilvl w:val="0"/>
                                        <w:numId w:val="4"/>
                                      </w:numPr>
                                      <w:spacing w:line="276" w:lineRule="auto"/>
                                      <w:ind w:left="360"/>
                                      <w:rPr>
                                        <w:lang w:val="bg-BG"/>
                                      </w:rPr>
                                    </w:pPr>
                                    <w:r w:rsidRPr="00930E6A">
                                      <w:rPr>
                                        <w:lang w:val="bg-BG"/>
                                      </w:rPr>
                                      <w:t xml:space="preserve">Път, който </w:t>
                                    </w:r>
                                    <w:r>
                                      <w:rPr>
                                        <w:lang w:val="bg-BG"/>
                                      </w:rPr>
                                      <w:t>ДТВ № 20698</w:t>
                                    </w:r>
                                    <w:r w:rsidRPr="00930E6A">
                                      <w:rPr>
                                        <w:lang w:val="bg-BG"/>
                                      </w:rPr>
                                      <w:t xml:space="preserve"> е изминал;</w:t>
                                    </w:r>
                                  </w:p>
                                  <w:p w14:paraId="189223A4" w14:textId="110CD5AB" w:rsidR="00955A3C" w:rsidRDefault="00955A3C" w:rsidP="00930E6A">
                                    <w:pPr>
                                      <w:pStyle w:val="ab"/>
                                      <w:numPr>
                                        <w:ilvl w:val="0"/>
                                        <w:numId w:val="4"/>
                                      </w:numPr>
                                      <w:spacing w:line="276" w:lineRule="auto"/>
                                      <w:ind w:left="360"/>
                                      <w:rPr>
                                        <w:lang w:val="bg-BG"/>
                                      </w:rPr>
                                    </w:pPr>
                                    <w:r w:rsidRPr="00930E6A">
                                      <w:rPr>
                                        <w:lang w:val="bg-BG"/>
                                      </w:rPr>
                                      <w:t xml:space="preserve">Път, който </w:t>
                                    </w:r>
                                    <w:r>
                                      <w:rPr>
                                        <w:lang w:val="bg-BG"/>
                                      </w:rPr>
                                      <w:t>ДТВ № 20698 е предстояло да измине;</w:t>
                                    </w:r>
                                  </w:p>
                                  <w:p w14:paraId="346DC395" w14:textId="0A16F94F" w:rsidR="00955A3C" w:rsidRPr="00930E6A" w:rsidRDefault="00955A3C" w:rsidP="00930E6A">
                                    <w:pPr>
                                      <w:pStyle w:val="ab"/>
                                      <w:numPr>
                                        <w:ilvl w:val="0"/>
                                        <w:numId w:val="4"/>
                                      </w:numPr>
                                      <w:spacing w:line="276" w:lineRule="auto"/>
                                      <w:ind w:left="360"/>
                                      <w:rPr>
                                        <w:lang w:val="bg-BG"/>
                                      </w:rPr>
                                    </w:pPr>
                                    <w:r>
                                      <w:rPr>
                                        <w:lang w:val="bg-BG"/>
                                      </w:rPr>
                                      <w:t>Път, който ДТВ № 20691 е предстояло да измине;</w:t>
                                    </w:r>
                                  </w:p>
                                </w:txbxContent>
                              </v:textbox>
                            </v:shape>
                            <v:shape id="Picture 11" o:spid="_x0000_s1038" type="#_x0000_t75" style="position:absolute;left:1240;top:-16855;width:60902;height:332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">
                              <v:imagedata r:id="rId16" o:title=""/>
                            </v:shape>
                          </v:group>
                          <v:group id="Group 3" o:spid="_x0000_s1039" style="position:absolute;left:1240;top:19100;width:3968;height:14896" coordorigin="1240,19100" coordsize="3968,1489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">
                            <v:oval id="Oval 5" o:spid="_x0000_s1040" style="position:absolute;left:2724;top:19100;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" fillcolor="white [3212]" strokecolor="black [3213]" strokeweight=".25pt">
                              <v:fill color2="#00b050" rotate="t" focusposition=".5,.5" focussize="" colors="0 white;43909f #00b050" focus="100%" type="gradientRadial"/>
                            </v:oval>
                            <v:oval id="Oval 6" o:spid="_x0000_s1041" style="position:absolute;left:2724;top:23099;width:1238;height:123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" fillcolor="white [3212]" strokecolor="black [3213]" strokeweight=".25pt">
                              <v:fill color2="#00b0f0" rotate="t" focusposition=".5,.5" focussize="" colors="0 white;43909f #00b0f0" focus="100%" type="gradientRadial"/>
                            </v:oval>
                            <v:line id="Straight Connector 7" o:spid="_x0000_s1042" style="position:absolute;visibility:visible;mso-wrap-style:square" from="1240,33996" to="5208,3399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" strokecolor="#006" strokeweight="3pt"/>
                          </v:group>
                        </v:group>
                        <v:line id="Straight Connector 104" o:spid="_x0000_s1043" style="position:absolute;visibility:visible;mso-wrap-style:square" from="1047,44223" to="5003,442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" strokecolor="yellow" strokeweight="3pt"/>
                      </v:group>
                      <v:oval id="Oval 106" o:spid="_x0000_s1044" style="position:absolute;left:2571;top:28717;width:1232;height:127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" fillcolor="white [3212]" strokecolor="black [3213]" strokeweight=".25pt">
                        <v:fill color2="#a5a5a5 [2092]" focusposition=".5,.5" focussize="" colors="0 white;43909f #a6a6a6" focus="100%" type="gradientRadial"/>
                      </v:oval>
                    </v:group>
                    <v:shape id="Picture 128" o:spid="_x0000_s1045" type="#_x0000_t75" style="position:absolute;left:438;top:62106;width:3162;height:2313;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">
                      <v:imagedata r:id="rId17" o:title=""/>
                      <v:path arrowok="t"/>
                    </v:shape>
                  </v:group>
                  <v:oval id="Oval 30" o:spid="_x0000_s1046" style="position:absolute;left:1524;top:43434;width:1231;height:121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" fillcolor="white [3212]" strokecolor="black [3213]" strokeweight=".25pt">
                    <v:fill color2="red" rotate="t" focusposition=".5,.5" focussize="" colors="0 white;48497f red" focus="100%" type="gradientRadial"/>
                  </v:oval>
                </v:group>
                <v:line id="Straight Connector 31" o:spid="_x0000_s1047" style="position:absolute;visibility:visible;mso-wrap-style:square" from="0,54102" to="3949,5410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" strokecolor="#e36c0a [2409]" strokeweight="3pt"/>
                <w10:wrap type="topAndBottom" anchory="page"/>
              </v:group>
            </w:pict>
          </mc:Fallback>
        </mc:AlternateContent>
      </w:r>
      <w:r w:rsidR="00F22592">
        <w:rPr>
          <w:iCs/>
          <w:lang w:val="bg-BG"/>
        </w:rPr>
        <w:t>На 21.01.2022 г.</w:t>
      </w:r>
      <w:r w:rsidR="00D40EED" w:rsidRPr="00D40EED">
        <w:rPr>
          <w:iCs/>
          <w:lang w:val="bg-BG"/>
        </w:rPr>
        <w:t xml:space="preserve"> в гара Илиянци на осми </w:t>
      </w:r>
      <w:r w:rsidR="004B3D91">
        <w:rPr>
          <w:iCs/>
          <w:lang w:val="bg-BG"/>
        </w:rPr>
        <w:t xml:space="preserve">приемно-отправен </w:t>
      </w:r>
      <w:r w:rsidR="00D40EED" w:rsidRPr="00D40EED">
        <w:rPr>
          <w:iCs/>
          <w:lang w:val="bg-BG"/>
        </w:rPr>
        <w:t xml:space="preserve">коловоз е </w:t>
      </w:r>
      <w:r w:rsidR="00BB2ED6">
        <w:rPr>
          <w:iCs/>
          <w:lang w:val="bg-BG"/>
        </w:rPr>
        <w:t>композиран ДТВ № 20691, теглен</w:t>
      </w:r>
      <w:r w:rsidR="00D40EED" w:rsidRPr="00D40EED">
        <w:rPr>
          <w:iCs/>
          <w:lang w:val="bg-BG"/>
        </w:rPr>
        <w:t xml:space="preserve"> с помощен локомотив </w:t>
      </w:r>
      <w:r w:rsidR="00BB2ED6" w:rsidRPr="00BB2ED6">
        <w:rPr>
          <w:iCs/>
          <w:lang w:val="bg-BG"/>
        </w:rPr>
        <w:t xml:space="preserve">начело </w:t>
      </w:r>
      <w:r w:rsidR="00D40EED" w:rsidRPr="00D40EED">
        <w:rPr>
          <w:iCs/>
          <w:lang w:val="bg-BG"/>
        </w:rPr>
        <w:t>№ 91522086001-8 с лок</w:t>
      </w:r>
      <w:r w:rsidR="00BB2ED6">
        <w:rPr>
          <w:iCs/>
          <w:lang w:val="bg-BG"/>
        </w:rPr>
        <w:t>омотивен машинист първо лице</w:t>
      </w:r>
      <w:r w:rsidR="00D40EED" w:rsidRPr="00D40EED">
        <w:rPr>
          <w:iCs/>
          <w:lang w:val="bg-BG"/>
        </w:rPr>
        <w:t xml:space="preserve"> и локомотивен машинист </w:t>
      </w:r>
      <w:r w:rsidR="00BB2ED6">
        <w:rPr>
          <w:iCs/>
          <w:lang w:val="bg-BG"/>
        </w:rPr>
        <w:t>второ лице</w:t>
      </w:r>
      <w:r w:rsidR="00FA3484">
        <w:rPr>
          <w:iCs/>
          <w:lang w:val="bg-BG"/>
        </w:rPr>
        <w:t xml:space="preserve"> и</w:t>
      </w:r>
      <w:r w:rsidR="000A0627">
        <w:rPr>
          <w:iCs/>
          <w:lang w:val="bg-BG"/>
        </w:rPr>
        <w:t xml:space="preserve"> влаков локомотив № 91520085</w:t>
      </w:r>
      <w:r w:rsidR="00D40EED" w:rsidRPr="00D40EED">
        <w:rPr>
          <w:iCs/>
          <w:lang w:val="bg-BG"/>
        </w:rPr>
        <w:t>005-4 с локо</w:t>
      </w:r>
      <w:r w:rsidR="00BB2ED6">
        <w:rPr>
          <w:iCs/>
          <w:lang w:val="bg-BG"/>
        </w:rPr>
        <w:t>мотивен машинист първо лице. С</w:t>
      </w:r>
      <w:r w:rsidR="00D40EED" w:rsidRPr="00D40EED">
        <w:rPr>
          <w:iCs/>
          <w:lang w:val="bg-BG"/>
        </w:rPr>
        <w:t xml:space="preserve">лед него </w:t>
      </w:r>
      <w:r w:rsidR="00BB2ED6">
        <w:rPr>
          <w:iCs/>
          <w:lang w:val="bg-BG"/>
        </w:rPr>
        <w:t>в състава на влака са включени два</w:t>
      </w:r>
      <w:r w:rsidR="00D40EED" w:rsidRPr="00D40EED">
        <w:rPr>
          <w:iCs/>
          <w:lang w:val="bg-BG"/>
        </w:rPr>
        <w:t xml:space="preserve"> локомотива</w:t>
      </w:r>
      <w:r w:rsidR="00BB2ED6">
        <w:rPr>
          <w:iCs/>
          <w:lang w:val="bg-BG"/>
        </w:rPr>
        <w:t xml:space="preserve"> в неработно </w:t>
      </w:r>
      <w:r w:rsidR="00BB2ED6">
        <w:rPr>
          <w:iCs/>
          <w:lang w:val="bg-BG"/>
        </w:rPr>
        <w:lastRenderedPageBreak/>
        <w:t>състояние</w:t>
      </w:r>
      <w:r w:rsidR="00D40EED" w:rsidRPr="00D40EED">
        <w:rPr>
          <w:iCs/>
          <w:lang w:val="bg-BG"/>
        </w:rPr>
        <w:t xml:space="preserve"> № 91520087025-0 </w:t>
      </w:r>
      <w:r w:rsidR="000A05F9">
        <w:rPr>
          <w:iCs/>
          <w:lang w:val="bg-BG"/>
        </w:rPr>
        <w:t xml:space="preserve">придружаван </w:t>
      </w:r>
      <w:r w:rsidR="00D40EED" w:rsidRPr="00D40EED">
        <w:rPr>
          <w:iCs/>
          <w:lang w:val="bg-BG"/>
        </w:rPr>
        <w:t>с ло</w:t>
      </w:r>
      <w:r w:rsidR="00BB2ED6">
        <w:rPr>
          <w:iCs/>
          <w:lang w:val="bg-BG"/>
        </w:rPr>
        <w:t>комотивен инструктор</w:t>
      </w:r>
      <w:r w:rsidR="000A0627">
        <w:rPr>
          <w:iCs/>
          <w:lang w:val="bg-BG"/>
        </w:rPr>
        <w:t xml:space="preserve"> и локомотив № 91520087</w:t>
      </w:r>
      <w:r w:rsidR="00D40EED" w:rsidRPr="00D40EED">
        <w:rPr>
          <w:iCs/>
          <w:lang w:val="bg-BG"/>
        </w:rPr>
        <w:t xml:space="preserve">009-4 </w:t>
      </w:r>
      <w:r w:rsidR="000A05F9" w:rsidRPr="000A05F9">
        <w:rPr>
          <w:iCs/>
          <w:lang w:val="bg-BG"/>
        </w:rPr>
        <w:t xml:space="preserve">придружаван </w:t>
      </w:r>
      <w:r w:rsidR="00D40EED" w:rsidRPr="00D40EED">
        <w:rPr>
          <w:iCs/>
          <w:lang w:val="bg-BG"/>
        </w:rPr>
        <w:t>с локомоти</w:t>
      </w:r>
      <w:r w:rsidR="00BB2ED6">
        <w:rPr>
          <w:iCs/>
          <w:lang w:val="bg-BG"/>
        </w:rPr>
        <w:t>вен машинист. С</w:t>
      </w:r>
      <w:r w:rsidR="009247D9">
        <w:rPr>
          <w:iCs/>
          <w:lang w:val="bg-BG"/>
        </w:rPr>
        <w:t>лед тях</w:t>
      </w:r>
      <w:r w:rsidR="00BB2ED6">
        <w:rPr>
          <w:iCs/>
          <w:lang w:val="bg-BG"/>
        </w:rPr>
        <w:t xml:space="preserve"> </w:t>
      </w:r>
      <w:r w:rsidR="00D40EED" w:rsidRPr="00D40EED">
        <w:rPr>
          <w:iCs/>
          <w:lang w:val="bg-BG"/>
        </w:rPr>
        <w:t>състав от 24 вагона, 88 оси, 648 тона. Влакът е наз</w:t>
      </w:r>
      <w:r w:rsidR="000A05F9">
        <w:rPr>
          <w:iCs/>
          <w:lang w:val="bg-BG"/>
        </w:rPr>
        <w:t>начен за движение от</w:t>
      </w:r>
      <w:r w:rsidR="000A05F9" w:rsidRPr="000A05F9">
        <w:rPr>
          <w:iCs/>
          <w:lang w:val="bg-BG"/>
        </w:rPr>
        <w:t xml:space="preserve"> ДП НКЖИ </w:t>
      </w:r>
      <w:r w:rsidR="000A05F9">
        <w:rPr>
          <w:iCs/>
          <w:lang w:val="bg-BG"/>
        </w:rPr>
        <w:t xml:space="preserve">на </w:t>
      </w:r>
      <w:r w:rsidR="00BB2ED6" w:rsidRPr="00BB2ED6">
        <w:rPr>
          <w:iCs/>
          <w:lang w:val="bg-BG"/>
        </w:rPr>
        <w:t>20.01.2022</w:t>
      </w:r>
      <w:r w:rsidR="00BB2ED6">
        <w:rPr>
          <w:iCs/>
          <w:lang w:val="bg-BG"/>
        </w:rPr>
        <w:t xml:space="preserve"> г. </w:t>
      </w:r>
      <w:r w:rsidR="000A05F9">
        <w:rPr>
          <w:iCs/>
          <w:lang w:val="bg-BG"/>
        </w:rPr>
        <w:t xml:space="preserve">с разписание </w:t>
      </w:r>
      <w:r w:rsidR="00BB2ED6">
        <w:rPr>
          <w:iCs/>
          <w:lang w:val="bg-BG"/>
        </w:rPr>
        <w:t xml:space="preserve"> </w:t>
      </w:r>
      <w:r w:rsidR="009247D9">
        <w:rPr>
          <w:iCs/>
          <w:lang w:val="bg-BG"/>
        </w:rPr>
        <w:t xml:space="preserve">в </w:t>
      </w:r>
      <w:r w:rsidR="00BB2ED6">
        <w:rPr>
          <w:iCs/>
          <w:lang w:val="bg-BG"/>
        </w:rPr>
        <w:t>направление Илиянци – Мездра</w:t>
      </w:r>
      <w:r w:rsidR="00D40EED" w:rsidRPr="00D40EED">
        <w:rPr>
          <w:iCs/>
          <w:lang w:val="bg-BG"/>
        </w:rPr>
        <w:t xml:space="preserve"> </w:t>
      </w:r>
      <w:r w:rsidR="00BB2ED6">
        <w:rPr>
          <w:iCs/>
          <w:lang w:val="bg-BG"/>
        </w:rPr>
        <w:t xml:space="preserve">– Горна Оряховица – </w:t>
      </w:r>
      <w:r w:rsidR="00D40EED" w:rsidRPr="00D40EED">
        <w:rPr>
          <w:iCs/>
          <w:lang w:val="bg-BG"/>
        </w:rPr>
        <w:t xml:space="preserve">Русе </w:t>
      </w:r>
      <w:r w:rsidR="00FA3484">
        <w:rPr>
          <w:iCs/>
          <w:lang w:val="bg-BG"/>
        </w:rPr>
        <w:t>север</w:t>
      </w:r>
      <w:r w:rsidR="00FC182C">
        <w:rPr>
          <w:iCs/>
          <w:lang w:val="bg-BG"/>
        </w:rPr>
        <w:t xml:space="preserve"> </w:t>
      </w:r>
      <w:r w:rsidR="00FA3484">
        <w:rPr>
          <w:iCs/>
          <w:lang w:val="bg-BG"/>
        </w:rPr>
        <w:t>(</w:t>
      </w:r>
      <w:r w:rsidR="00FC182C" w:rsidRPr="00DE0E60">
        <w:rPr>
          <w:iCs/>
          <w:lang w:val="bg-BG"/>
        </w:rPr>
        <w:t>фиг. 3.2</w:t>
      </w:r>
      <w:r w:rsidR="00FA3484">
        <w:rPr>
          <w:iCs/>
          <w:lang w:val="bg-BG"/>
        </w:rPr>
        <w:t>)</w:t>
      </w:r>
      <w:r w:rsidR="00D40EED" w:rsidRPr="00D40EED">
        <w:rPr>
          <w:iCs/>
          <w:lang w:val="bg-BG"/>
        </w:rPr>
        <w:t xml:space="preserve">. На ДТВ № 20691 е </w:t>
      </w:r>
      <w:r w:rsidR="00BB2ED6">
        <w:rPr>
          <w:iCs/>
          <w:lang w:val="bg-BG"/>
        </w:rPr>
        <w:t>извършена проба „А” от ТМРВ</w:t>
      </w:r>
      <w:r w:rsidR="00D40EED" w:rsidRPr="00D40EED">
        <w:rPr>
          <w:iCs/>
          <w:lang w:val="bg-BG"/>
        </w:rPr>
        <w:t xml:space="preserve"> </w:t>
      </w:r>
      <w:r w:rsidR="00BB2ED6" w:rsidRPr="00BB2ED6">
        <w:rPr>
          <w:iCs/>
          <w:lang w:val="bg-BG"/>
        </w:rPr>
        <w:t xml:space="preserve">служител </w:t>
      </w:r>
      <w:r>
        <w:rPr>
          <w:noProof/>
          <w:lang w:val="bg-BG" w:eastAsia="bg-BG"/>
        </w:rPr>
        <mc:AlternateContent>
          <mc:Choice Requires="wpg">
            <w:drawing>
              <wp:anchor distT="0" distB="0" distL="114300" distR="114300" simplePos="0" relativeHeight="250964992" behindDoc="0" locked="0" layoutInCell="1" allowOverlap="1" wp14:anchorId="2CBD2AF7" wp14:editId="2AEE8217">
                <wp:simplePos x="0" y="0"/>
                <wp:positionH relativeFrom="column">
                  <wp:posOffset>625475</wp:posOffset>
                </wp:positionH>
                <wp:positionV relativeFrom="page">
                  <wp:posOffset>1800860</wp:posOffset>
                </wp:positionV>
                <wp:extent cx="5276215" cy="4095115"/>
                <wp:effectExtent l="0" t="0" r="635" b="635"/>
                <wp:wrapTopAndBottom/>
                <wp:docPr id="33" name="Group 33"/>
                <wp:cNvGraphicFramePr/>
                <a:graphic xmlns:a="http://schemas.openxmlformats.org/drawingml/2006/main">
                  <a:graphicData uri="http://schemas.microsoft.com/office/word/2010/wordprocessingGroup">
                    <wpg:wgp>
                      <wpg:cNvGrpSpPr/>
                      <wpg:grpSpPr>
                        <a:xfrm>
                          <a:off x="0" y="0"/>
                          <a:ext cx="5276215" cy="4095115"/>
                          <a:chOff x="523875" y="621022"/>
                          <a:chExt cx="5276849" cy="4096070"/>
                        </a:xfrm>
                      </wpg:grpSpPr>
                      <pic:pic xmlns:pic="http://schemas.openxmlformats.org/drawingml/2006/picture">
                        <pic:nvPicPr>
                          <pic:cNvPr id="34" name="Picture 34"/>
                          <pic:cNvPicPr/>
                        </pic:nvPicPr>
                        <pic:blipFill>
                          <a:blip r:embed="rId18" cstate="print">
                            <a:extLst>
                              <a:ext uri="{28A0092B-C50C-407E-A947-70E740481C1C}">
                                <a14:useLocalDpi xmlns:a14="http://schemas.microsoft.com/office/drawing/2010/main" val="0"/>
                              </a:ext>
                            </a:extLst>
                          </a:blip>
                          <a:srcRect l="1128" r="1128"/>
                          <a:stretch/>
                        </pic:blipFill>
                        <pic:spPr>
                          <a:xfrm>
                            <a:off x="523875" y="621022"/>
                            <a:ext cx="5276849" cy="3779824"/>
                          </a:xfrm>
                          <a:prstGeom prst="rect">
                            <a:avLst/>
                          </a:prstGeom>
                        </pic:spPr>
                      </pic:pic>
                      <wps:wsp>
                        <wps:cNvPr id="35" name="Text Box 35"/>
                        <wps:cNvSpPr txBox="1"/>
                        <wps:spPr>
                          <a:xfrm>
                            <a:off x="523875" y="4400820"/>
                            <a:ext cx="5276849" cy="316272"/>
                          </a:xfrm>
                          <a:prstGeom prst="rect">
                            <a:avLst/>
                          </a:prstGeom>
                          <a:solidFill>
                            <a:schemeClr val="lt1"/>
                          </a:solidFill>
                          <a:ln w="6350">
                            <a:noFill/>
                          </a:ln>
                        </wps:spPr>
                        <wps:txbx>
                          <w:txbxContent>
                            <w:p w14:paraId="17C2C592" w14:textId="1F4D59FA" w:rsidR="00955A3C" w:rsidRPr="002A1FD4" w:rsidRDefault="00955A3C"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lang w:val="bg-BG"/>
                                </w:rPr>
                                <w:t>Карта на маршрутите за</w:t>
                              </w:r>
                              <w:r w:rsidRPr="00C22A4D">
                                <w:rPr>
                                  <w:b/>
                                  <w:lang w:val="bg-BG"/>
                                </w:rPr>
                                <w:t xml:space="preserve"> движение</w:t>
                              </w:r>
                              <w:r>
                                <w:rPr>
                                  <w:b/>
                                  <w:lang w:val="bg-BG"/>
                                </w:rPr>
                                <w:t xml:space="preserve"> на ДТВ № 20691 и 20698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2CBD2AF7" id="Group 33" o:spid="_x0000_s1048" style="position:absolute;left:0;text-align:left;margin-left:49.25pt;margin-top:141.8pt;width:415.45pt;height:322.45pt;z-index:250964992;mso-position-vertical-relative:page" coordorigin="5238,6210" coordsize="52768,409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">
                <v:shape id="Picture 34" o:spid="_x0000_s1049" type="#_x0000_t75" style="position:absolute;left:5238;top:6210;width:52769;height:377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">
                  <v:imagedata r:id="rId19" o:title="" cropleft="739f" cropright="739f"/>
                </v:shape>
                <v:shape id="Text Box 35" o:spid="_x0000_s1050" type="#_x0000_t202" style="position:absolute;left:5238;top:44008;width:52769;height:3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" fillcolor="white [3201]" stroked="f" strokeweight=".5pt">
                  <v:textbox>
                    <w:txbxContent>
                      <w:p w14:paraId="17C2C592" w14:textId="1F4D59FA" w:rsidR="00955A3C" w:rsidRPr="002A1FD4" w:rsidRDefault="00955A3C" w:rsidP="00930E6A">
                        <w:pPr>
                          <w:ind w:firstLine="0"/>
                          <w:jc w:val="center"/>
                          <w:rPr>
                            <w:b/>
                            <w:bCs/>
                            <w:lang w:val="bg-BG"/>
                          </w:rPr>
                        </w:pPr>
                        <w:r w:rsidRPr="00BF35FE">
                          <w:rPr>
                            <w:b/>
                            <w:bCs/>
                            <w:lang w:val="bg-BG"/>
                          </w:rPr>
                          <w:t xml:space="preserve">Фиг. </w:t>
                        </w:r>
                        <w:r>
                          <w:rPr>
                            <w:b/>
                            <w:bCs/>
                            <w:lang w:val="bg-BG"/>
                          </w:rPr>
                          <w:t>3</w:t>
                        </w:r>
                        <w:r w:rsidRPr="00BF35FE">
                          <w:rPr>
                            <w:b/>
                            <w:bCs/>
                            <w:lang w:val="bg-BG"/>
                          </w:rPr>
                          <w:t>.</w:t>
                        </w:r>
                        <w:r>
                          <w:rPr>
                            <w:b/>
                            <w:bCs/>
                            <w:lang w:val="bg-BG"/>
                          </w:rPr>
                          <w:t>2</w:t>
                        </w:r>
                        <w:r w:rsidRPr="00BF35FE">
                          <w:rPr>
                            <w:b/>
                            <w:bCs/>
                            <w:lang w:val="bg-BG"/>
                          </w:rPr>
                          <w:t>.</w:t>
                        </w:r>
                        <w:r>
                          <w:rPr>
                            <w:lang w:val="bg-BG"/>
                          </w:rPr>
                          <w:t xml:space="preserve"> </w:t>
                        </w:r>
                        <w:r>
                          <w:rPr>
                            <w:b/>
                            <w:lang w:val="bg-BG"/>
                          </w:rPr>
                          <w:t>Карта на маршрутите за</w:t>
                        </w:r>
                        <w:r w:rsidRPr="00C22A4D">
                          <w:rPr>
                            <w:b/>
                            <w:lang w:val="bg-BG"/>
                          </w:rPr>
                          <w:t xml:space="preserve"> движение</w:t>
                        </w:r>
                        <w:r>
                          <w:rPr>
                            <w:b/>
                            <w:lang w:val="bg-BG"/>
                          </w:rPr>
                          <w:t xml:space="preserve"> на ДТВ № 20691 и 20698</w:t>
                        </w:r>
                      </w:p>
                    </w:txbxContent>
                  </v:textbox>
                </v:shape>
                <w10:wrap type="topAndBottom" anchory="page"/>
              </v:group>
            </w:pict>
          </mc:Fallback>
        </mc:AlternateContent>
      </w:r>
      <w:r w:rsidR="00BB2ED6" w:rsidRPr="00BB2ED6">
        <w:rPr>
          <w:iCs/>
          <w:lang w:val="bg-BG"/>
        </w:rPr>
        <w:t>на железопътното предприятие ,,Булмаркет Рейл Карго“ ЕООД извършващо превоза.</w:t>
      </w:r>
      <w:r w:rsidR="000A05F9">
        <w:rPr>
          <w:iCs/>
          <w:lang w:val="bg-BG"/>
        </w:rPr>
        <w:t xml:space="preserve"> </w:t>
      </w:r>
    </w:p>
    <w:p w14:paraId="2C1D8817" w14:textId="5D7DECE6" w:rsidR="00D40EED" w:rsidRPr="00D40EED" w:rsidRDefault="00D40EED" w:rsidP="00D40EED">
      <w:pPr>
        <w:rPr>
          <w:iCs/>
          <w:lang w:val="bg-BG"/>
        </w:rPr>
      </w:pPr>
      <w:r w:rsidRPr="00D40EED">
        <w:rPr>
          <w:iCs/>
          <w:lang w:val="bg-BG"/>
        </w:rPr>
        <w:t xml:space="preserve"> </w:t>
      </w:r>
      <w:r w:rsidR="0009788A">
        <w:rPr>
          <w:iCs/>
          <w:lang w:val="bg-BG"/>
        </w:rPr>
        <w:t xml:space="preserve">В </w:t>
      </w:r>
      <w:r w:rsidR="0009788A" w:rsidRPr="00DE0E60">
        <w:rPr>
          <w:iCs/>
          <w:lang w:val="bg-BG"/>
        </w:rPr>
        <w:t>03:13</w:t>
      </w:r>
      <w:r w:rsidR="0009788A">
        <w:rPr>
          <w:iCs/>
          <w:lang w:val="bg-BG"/>
        </w:rPr>
        <w:t xml:space="preserve"> часа </w:t>
      </w:r>
      <w:r w:rsidR="00DE0E60">
        <w:rPr>
          <w:lang w:val="bg-BG"/>
        </w:rPr>
        <w:t xml:space="preserve">(по </w:t>
      </w:r>
      <w:r w:rsidR="009247D9">
        <w:rPr>
          <w:lang w:val="bg-BG"/>
        </w:rPr>
        <w:t xml:space="preserve">снети </w:t>
      </w:r>
      <w:r w:rsidR="00DE0E60">
        <w:rPr>
          <w:lang w:val="bg-BG"/>
        </w:rPr>
        <w:t xml:space="preserve">данни от дневниците на дежурния ръководител движение) </w:t>
      </w:r>
      <w:r w:rsidR="00450B57" w:rsidRPr="00450B57">
        <w:rPr>
          <w:iCs/>
          <w:lang w:val="bg-BG"/>
        </w:rPr>
        <w:t xml:space="preserve">от 8-ми приемно-отправен коловоз </w:t>
      </w:r>
      <w:r w:rsidR="00FD052E">
        <w:rPr>
          <w:iCs/>
          <w:lang w:val="bg-BG"/>
        </w:rPr>
        <w:t>в</w:t>
      </w:r>
      <w:r w:rsidR="00FD052E" w:rsidRPr="00FD052E">
        <w:rPr>
          <w:iCs/>
          <w:lang w:val="bg-BG"/>
        </w:rPr>
        <w:t xml:space="preserve"> гара Илиянци </w:t>
      </w:r>
      <w:r w:rsidR="0009788A">
        <w:rPr>
          <w:iCs/>
          <w:lang w:val="bg-BG"/>
        </w:rPr>
        <w:t>ДТВ № 20691 заминава</w:t>
      </w:r>
      <w:r w:rsidRPr="00D40EED">
        <w:rPr>
          <w:iCs/>
          <w:lang w:val="bg-BG"/>
        </w:rPr>
        <w:t xml:space="preserve"> за</w:t>
      </w:r>
      <w:r w:rsidR="0009788A">
        <w:rPr>
          <w:iCs/>
          <w:lang w:val="bg-BG"/>
        </w:rPr>
        <w:t xml:space="preserve"> гара Русе </w:t>
      </w:r>
      <w:r w:rsidR="0095605F">
        <w:rPr>
          <w:iCs/>
          <w:lang w:val="bg-BG"/>
        </w:rPr>
        <w:t>север</w:t>
      </w:r>
      <w:r w:rsidR="0009788A">
        <w:rPr>
          <w:iCs/>
          <w:lang w:val="bg-BG"/>
        </w:rPr>
        <w:t>.</w:t>
      </w:r>
      <w:r w:rsidR="00BB2ED6">
        <w:rPr>
          <w:iCs/>
          <w:lang w:val="bg-BG"/>
        </w:rPr>
        <w:t xml:space="preserve"> </w:t>
      </w:r>
      <w:r w:rsidR="007B30F8">
        <w:rPr>
          <w:iCs/>
          <w:lang w:val="bg-BG"/>
        </w:rPr>
        <w:t>Влакът е композиран</w:t>
      </w:r>
      <w:r w:rsidR="0009788A">
        <w:rPr>
          <w:iCs/>
          <w:lang w:val="bg-BG"/>
        </w:rPr>
        <w:t xml:space="preserve"> на около </w:t>
      </w:r>
      <w:r w:rsidR="00154C3C">
        <w:rPr>
          <w:iCs/>
          <w:lang w:val="bg-BG"/>
        </w:rPr>
        <w:t>11</w:t>
      </w:r>
      <w:r w:rsidR="0095605F">
        <w:rPr>
          <w:iCs/>
          <w:lang w:val="bg-BG"/>
        </w:rPr>
        <w:t>0</w:t>
      </w:r>
      <w:r w:rsidR="00377420">
        <w:rPr>
          <w:iCs/>
          <w:lang w:val="bg-BG"/>
        </w:rPr>
        <w:t xml:space="preserve"> м</w:t>
      </w:r>
      <w:r w:rsidR="0009788A">
        <w:rPr>
          <w:iCs/>
          <w:lang w:val="bg-BG"/>
        </w:rPr>
        <w:t xml:space="preserve"> от изходния </w:t>
      </w:r>
      <w:r w:rsidR="005E3703">
        <w:rPr>
          <w:iCs/>
          <w:lang w:val="bg-BG"/>
        </w:rPr>
        <w:t xml:space="preserve"> </w:t>
      </w:r>
      <w:r w:rsidR="0009788A">
        <w:rPr>
          <w:iCs/>
          <w:lang w:val="bg-BG"/>
        </w:rPr>
        <w:t xml:space="preserve">светофор, който е приземен и </w:t>
      </w:r>
      <w:r w:rsidR="007B30F8">
        <w:rPr>
          <w:iCs/>
          <w:lang w:val="bg-BG"/>
        </w:rPr>
        <w:t>е заминал с разрешаващ</w:t>
      </w:r>
      <w:r w:rsidR="0095605F">
        <w:rPr>
          <w:iCs/>
          <w:lang w:val="bg-BG"/>
        </w:rPr>
        <w:t>о показание на</w:t>
      </w:r>
      <w:r w:rsidRPr="00D40EED">
        <w:rPr>
          <w:iCs/>
          <w:lang w:val="bg-BG"/>
        </w:rPr>
        <w:t xml:space="preserve"> изход</w:t>
      </w:r>
      <w:r w:rsidR="0095605F">
        <w:rPr>
          <w:iCs/>
          <w:lang w:val="bg-BG"/>
        </w:rPr>
        <w:t>ния</w:t>
      </w:r>
      <w:r w:rsidRPr="00D40EED">
        <w:rPr>
          <w:iCs/>
          <w:lang w:val="bg-BG"/>
        </w:rPr>
        <w:t xml:space="preserve"> сигнал и дадена заповед за заминаване от </w:t>
      </w:r>
      <w:r w:rsidR="00042F01">
        <w:rPr>
          <w:iCs/>
          <w:lang w:val="bg-BG"/>
        </w:rPr>
        <w:t xml:space="preserve">дежурния </w:t>
      </w:r>
      <w:r w:rsidRPr="00D40EED">
        <w:rPr>
          <w:iCs/>
          <w:lang w:val="bg-BG"/>
        </w:rPr>
        <w:t xml:space="preserve">ръководител </w:t>
      </w:r>
      <w:r w:rsidR="00BB2ED6">
        <w:rPr>
          <w:iCs/>
          <w:lang w:val="bg-BG"/>
        </w:rPr>
        <w:t>движение второ лице в гарата</w:t>
      </w:r>
      <w:r w:rsidRPr="00D40EED">
        <w:rPr>
          <w:iCs/>
          <w:lang w:val="bg-BG"/>
        </w:rPr>
        <w:t>. Заповедта за заминаване</w:t>
      </w:r>
      <w:r w:rsidR="00BB2ED6">
        <w:rPr>
          <w:iCs/>
          <w:lang w:val="bg-BG"/>
        </w:rPr>
        <w:t xml:space="preserve"> на влака</w:t>
      </w:r>
      <w:r w:rsidR="007B30F8">
        <w:rPr>
          <w:iCs/>
          <w:lang w:val="bg-BG"/>
        </w:rPr>
        <w:t xml:space="preserve"> е възприета от</w:t>
      </w:r>
      <w:r w:rsidR="00BB2ED6">
        <w:rPr>
          <w:iCs/>
          <w:lang w:val="bg-BG"/>
        </w:rPr>
        <w:t xml:space="preserve"> локомотивния машинист</w:t>
      </w:r>
      <w:r w:rsidRPr="00D40EED">
        <w:rPr>
          <w:iCs/>
          <w:lang w:val="bg-BG"/>
        </w:rPr>
        <w:t xml:space="preserve"> </w:t>
      </w:r>
      <w:r w:rsidR="007B30F8">
        <w:rPr>
          <w:iCs/>
          <w:lang w:val="bg-BG"/>
        </w:rPr>
        <w:t xml:space="preserve">второ лице </w:t>
      </w:r>
      <w:r w:rsidRPr="00D40EED">
        <w:rPr>
          <w:iCs/>
          <w:lang w:val="bg-BG"/>
        </w:rPr>
        <w:t>и предадена</w:t>
      </w:r>
      <w:r w:rsidR="004B3D91">
        <w:rPr>
          <w:iCs/>
          <w:lang w:val="bg-BG"/>
        </w:rPr>
        <w:t xml:space="preserve"> на локомотивния машинист</w:t>
      </w:r>
      <w:r w:rsidR="007B30F8">
        <w:rPr>
          <w:iCs/>
          <w:lang w:val="bg-BG"/>
        </w:rPr>
        <w:t xml:space="preserve"> първо лице</w:t>
      </w:r>
      <w:r w:rsidRPr="00D40EED">
        <w:rPr>
          <w:iCs/>
          <w:lang w:val="bg-BG"/>
        </w:rPr>
        <w:t xml:space="preserve">. </w:t>
      </w:r>
      <w:r w:rsidR="008A2ACA">
        <w:rPr>
          <w:iCs/>
          <w:lang w:val="bg-BG"/>
        </w:rPr>
        <w:t>К</w:t>
      </w:r>
      <w:r w:rsidR="00EE6C1F">
        <w:rPr>
          <w:iCs/>
          <w:lang w:val="bg-BG"/>
        </w:rPr>
        <w:t>ъм момента на уд</w:t>
      </w:r>
      <w:r w:rsidR="008A2ACA">
        <w:rPr>
          <w:iCs/>
          <w:lang w:val="bg-BG"/>
        </w:rPr>
        <w:t>ара влакът</w:t>
      </w:r>
      <w:r w:rsidR="008A2ACA" w:rsidRPr="008A2ACA">
        <w:rPr>
          <w:iCs/>
          <w:lang w:val="bg-BG"/>
        </w:rPr>
        <w:t xml:space="preserve"> </w:t>
      </w:r>
      <w:r w:rsidR="008A2ACA">
        <w:rPr>
          <w:iCs/>
          <w:lang w:val="bg-BG"/>
        </w:rPr>
        <w:t>е бил със скорост</w:t>
      </w:r>
      <w:r w:rsidR="00EE6C1F">
        <w:rPr>
          <w:iCs/>
          <w:lang w:val="bg-BG"/>
        </w:rPr>
        <w:t xml:space="preserve"> 1</w:t>
      </w:r>
      <w:r w:rsidR="0095605F">
        <w:rPr>
          <w:iCs/>
          <w:lang w:val="bg-BG"/>
        </w:rPr>
        <w:t>9</w:t>
      </w:r>
      <w:r w:rsidR="00EE6C1F">
        <w:rPr>
          <w:iCs/>
          <w:lang w:val="bg-BG"/>
        </w:rPr>
        <w:t xml:space="preserve"> км/ч.</w:t>
      </w:r>
    </w:p>
    <w:p w14:paraId="6CE2E3B8" w14:textId="7A7A75FE" w:rsidR="00A152E9" w:rsidRPr="00A152E9" w:rsidRDefault="0095605F" w:rsidP="00A152E9">
      <w:pPr>
        <w:rPr>
          <w:iCs/>
          <w:lang w:val="bg-BG"/>
        </w:rPr>
      </w:pPr>
      <w:r>
        <w:rPr>
          <w:iCs/>
          <w:lang w:val="bg-BG"/>
        </w:rPr>
        <w:t>По данни от регистриращата видеокамера на локомотив № 91522086005-9 след 30 секунди</w:t>
      </w:r>
      <w:r w:rsidR="00D40EED" w:rsidRPr="00D40EED">
        <w:rPr>
          <w:iCs/>
          <w:lang w:val="bg-BG"/>
        </w:rPr>
        <w:t xml:space="preserve"> </w:t>
      </w:r>
      <w:r w:rsidR="007B30F8">
        <w:rPr>
          <w:iCs/>
          <w:lang w:val="bg-BG"/>
        </w:rPr>
        <w:t>от 9-ти</w:t>
      </w:r>
      <w:r w:rsidR="007B30F8" w:rsidRPr="007B30F8">
        <w:rPr>
          <w:iCs/>
          <w:lang w:val="bg-BG"/>
        </w:rPr>
        <w:t xml:space="preserve"> приемно-отправен коловоз </w:t>
      </w:r>
      <w:r w:rsidR="00042F01">
        <w:rPr>
          <w:iCs/>
          <w:lang w:val="bg-BG"/>
        </w:rPr>
        <w:t>потегля</w:t>
      </w:r>
      <w:r w:rsidR="007B30F8">
        <w:rPr>
          <w:iCs/>
          <w:lang w:val="bg-BG"/>
        </w:rPr>
        <w:t xml:space="preserve"> </w:t>
      </w:r>
      <w:r w:rsidR="00D40EED" w:rsidRPr="00D40EED">
        <w:rPr>
          <w:iCs/>
          <w:lang w:val="bg-BG"/>
        </w:rPr>
        <w:t>ДТВ № 20698</w:t>
      </w:r>
      <w:r w:rsidR="00122C10">
        <w:rPr>
          <w:iCs/>
          <w:lang w:val="bg-BG"/>
        </w:rPr>
        <w:t xml:space="preserve"> </w:t>
      </w:r>
      <w:r w:rsidR="00EE6C1F" w:rsidRPr="00EE6C1F">
        <w:rPr>
          <w:iCs/>
          <w:lang w:val="bg-BG"/>
        </w:rPr>
        <w:t xml:space="preserve">в </w:t>
      </w:r>
      <w:r w:rsidR="00EE6C1F" w:rsidRPr="0054703D">
        <w:rPr>
          <w:iCs/>
          <w:lang w:val="bg-BG"/>
        </w:rPr>
        <w:t xml:space="preserve">посока гара </w:t>
      </w:r>
      <w:r w:rsidR="0060152B" w:rsidRPr="0054703D">
        <w:rPr>
          <w:iCs/>
          <w:lang w:val="bg-BG"/>
        </w:rPr>
        <w:t>Световрачене за</w:t>
      </w:r>
      <w:r w:rsidR="0060152B">
        <w:rPr>
          <w:iCs/>
          <w:lang w:val="bg-BG"/>
        </w:rPr>
        <w:t xml:space="preserve"> </w:t>
      </w:r>
      <w:r w:rsidR="00EE6C1F" w:rsidRPr="00EE6C1F">
        <w:rPr>
          <w:iCs/>
          <w:lang w:val="bg-BG"/>
        </w:rPr>
        <w:t>Пирдоп</w:t>
      </w:r>
      <w:r w:rsidR="007B30F8">
        <w:rPr>
          <w:iCs/>
          <w:lang w:val="bg-BG"/>
        </w:rPr>
        <w:t>.</w:t>
      </w:r>
      <w:r w:rsidR="007B30F8" w:rsidRPr="007B30F8">
        <w:rPr>
          <w:lang w:val="bg-BG"/>
        </w:rPr>
        <w:t xml:space="preserve"> </w:t>
      </w:r>
      <w:r w:rsidR="00377420">
        <w:rPr>
          <w:iCs/>
          <w:lang w:val="bg-BG"/>
        </w:rPr>
        <w:t>Влакът е композиран на</w:t>
      </w:r>
      <w:r w:rsidR="007B30F8" w:rsidRPr="007B30F8">
        <w:rPr>
          <w:iCs/>
          <w:lang w:val="bg-BG"/>
        </w:rPr>
        <w:t xml:space="preserve"> </w:t>
      </w:r>
      <w:r w:rsidR="00377420" w:rsidRPr="00377420">
        <w:rPr>
          <w:iCs/>
          <w:lang w:val="bg-BG"/>
        </w:rPr>
        <w:t>193</w:t>
      </w:r>
      <w:r w:rsidR="00377420">
        <w:rPr>
          <w:iCs/>
          <w:lang w:val="bg-BG"/>
        </w:rPr>
        <w:t xml:space="preserve"> м</w:t>
      </w:r>
      <w:r w:rsidR="007B30F8" w:rsidRPr="007B30F8">
        <w:rPr>
          <w:iCs/>
          <w:lang w:val="bg-BG"/>
        </w:rPr>
        <w:t xml:space="preserve"> от изходния светофор, който е приземен</w:t>
      </w:r>
      <w:r w:rsidR="004B3D91">
        <w:rPr>
          <w:iCs/>
          <w:lang w:val="bg-BG"/>
        </w:rPr>
        <w:t xml:space="preserve"> </w:t>
      </w:r>
      <w:r w:rsidR="00EE6C1F">
        <w:rPr>
          <w:iCs/>
          <w:lang w:val="bg-BG"/>
        </w:rPr>
        <w:t>със забранително</w:t>
      </w:r>
      <w:r w:rsidR="009247D9">
        <w:rPr>
          <w:iCs/>
          <w:lang w:val="bg-BG"/>
        </w:rPr>
        <w:t xml:space="preserve"> показание на сигнализацията и потегля</w:t>
      </w:r>
      <w:r w:rsidR="00122C10">
        <w:rPr>
          <w:iCs/>
          <w:lang w:val="bg-BG"/>
        </w:rPr>
        <w:t xml:space="preserve"> </w:t>
      </w:r>
      <w:r w:rsidR="007B30F8" w:rsidRPr="007B30F8">
        <w:rPr>
          <w:iCs/>
          <w:lang w:val="bg-BG"/>
        </w:rPr>
        <w:t xml:space="preserve">без заповед за заминаване от </w:t>
      </w:r>
      <w:r w:rsidR="007B30F8">
        <w:rPr>
          <w:iCs/>
          <w:lang w:val="bg-BG"/>
        </w:rPr>
        <w:t xml:space="preserve">дежурния </w:t>
      </w:r>
      <w:r w:rsidR="007B30F8" w:rsidRPr="007B30F8">
        <w:rPr>
          <w:iCs/>
          <w:lang w:val="bg-BG"/>
        </w:rPr>
        <w:t>ръководител движение</w:t>
      </w:r>
      <w:r w:rsidR="00EE6C1F">
        <w:rPr>
          <w:iCs/>
          <w:lang w:val="bg-BG"/>
        </w:rPr>
        <w:t xml:space="preserve">. </w:t>
      </w:r>
      <w:r w:rsidR="00122C10">
        <w:rPr>
          <w:iCs/>
          <w:lang w:val="bg-BG"/>
        </w:rPr>
        <w:t xml:space="preserve">Скоростта </w:t>
      </w:r>
      <w:r w:rsidR="00EE6C1F">
        <w:rPr>
          <w:iCs/>
          <w:lang w:val="bg-BG"/>
        </w:rPr>
        <w:t xml:space="preserve">на влака </w:t>
      </w:r>
      <w:r w:rsidR="00122C10">
        <w:rPr>
          <w:iCs/>
          <w:lang w:val="bg-BG"/>
        </w:rPr>
        <w:t>в</w:t>
      </w:r>
      <w:r w:rsidR="00EE6C1F">
        <w:rPr>
          <w:iCs/>
          <w:lang w:val="bg-BG"/>
        </w:rPr>
        <w:t xml:space="preserve"> момента на у</w:t>
      </w:r>
      <w:r w:rsidR="00122C10">
        <w:rPr>
          <w:iCs/>
          <w:lang w:val="bg-BG"/>
        </w:rPr>
        <w:t>да</w:t>
      </w:r>
      <w:r w:rsidR="00EE6C1F">
        <w:rPr>
          <w:iCs/>
          <w:lang w:val="bg-BG"/>
        </w:rPr>
        <w:t>ра е бил</w:t>
      </w:r>
      <w:r w:rsidR="00122C10">
        <w:rPr>
          <w:iCs/>
          <w:lang w:val="bg-BG"/>
        </w:rPr>
        <w:t>а</w:t>
      </w:r>
      <w:r w:rsidR="004B3D91">
        <w:rPr>
          <w:iCs/>
          <w:lang w:val="bg-BG"/>
        </w:rPr>
        <w:t xml:space="preserve"> 33</w:t>
      </w:r>
      <w:r w:rsidR="00EE6C1F">
        <w:rPr>
          <w:iCs/>
          <w:lang w:val="bg-BG"/>
        </w:rPr>
        <w:t xml:space="preserve"> </w:t>
      </w:r>
      <w:r w:rsidR="00D40EED" w:rsidRPr="00D40EED">
        <w:rPr>
          <w:iCs/>
          <w:lang w:val="bg-BG"/>
        </w:rPr>
        <w:t xml:space="preserve"> км/ч</w:t>
      </w:r>
      <w:r w:rsidR="00EE6C1F">
        <w:rPr>
          <w:iCs/>
          <w:lang w:val="bg-BG"/>
        </w:rPr>
        <w:t>. При навли</w:t>
      </w:r>
      <w:r w:rsidR="009247D9">
        <w:rPr>
          <w:iCs/>
          <w:lang w:val="bg-BG"/>
        </w:rPr>
        <w:t>зане на стрелка № 39 (</w:t>
      </w:r>
      <w:r w:rsidR="00EE6C1F">
        <w:rPr>
          <w:iCs/>
          <w:lang w:val="bg-BG"/>
        </w:rPr>
        <w:t>свързва</w:t>
      </w:r>
      <w:r w:rsidR="009247D9">
        <w:rPr>
          <w:iCs/>
          <w:lang w:val="bg-BG"/>
        </w:rPr>
        <w:t>ща</w:t>
      </w:r>
      <w:r w:rsidR="00EE6C1F">
        <w:rPr>
          <w:iCs/>
          <w:lang w:val="bg-BG"/>
        </w:rPr>
        <w:t xml:space="preserve"> 8-ми и 9-ти коловоз) л</w:t>
      </w:r>
      <w:r w:rsidR="00D40EED" w:rsidRPr="00D40EED">
        <w:rPr>
          <w:iCs/>
          <w:lang w:val="bg-BG"/>
        </w:rPr>
        <w:t xml:space="preserve">окомотивите на двата </w:t>
      </w:r>
      <w:r w:rsidR="004B3D91">
        <w:rPr>
          <w:iCs/>
          <w:lang w:val="bg-BG"/>
        </w:rPr>
        <w:t>влака се сблъскват странично</w:t>
      </w:r>
      <w:r w:rsidR="00D40EED" w:rsidRPr="00D40EED">
        <w:rPr>
          <w:iCs/>
          <w:lang w:val="bg-BG"/>
        </w:rPr>
        <w:t xml:space="preserve"> и дерайлират с всички колооси вляво и вдясно от железния път. Вследствие </w:t>
      </w:r>
      <w:r w:rsidR="004B3D91">
        <w:rPr>
          <w:iCs/>
          <w:lang w:val="bg-BG"/>
        </w:rPr>
        <w:t xml:space="preserve">от </w:t>
      </w:r>
      <w:r w:rsidR="00D40EED" w:rsidRPr="00D40EED">
        <w:rPr>
          <w:iCs/>
          <w:lang w:val="bg-BG"/>
        </w:rPr>
        <w:t xml:space="preserve">дерайлирането на </w:t>
      </w:r>
      <w:r w:rsidR="004B3D91">
        <w:rPr>
          <w:iCs/>
          <w:lang w:val="bg-BG"/>
        </w:rPr>
        <w:t>двата локомотива</w:t>
      </w:r>
      <w:r w:rsidR="00D40EED" w:rsidRPr="00D40EED">
        <w:rPr>
          <w:iCs/>
          <w:lang w:val="bg-BG"/>
        </w:rPr>
        <w:t xml:space="preserve"> </w:t>
      </w:r>
      <w:r w:rsidR="009247D9" w:rsidRPr="009247D9">
        <w:rPr>
          <w:iCs/>
          <w:lang w:val="bg-BG"/>
        </w:rPr>
        <w:t xml:space="preserve">на контактната мрежа </w:t>
      </w:r>
      <w:r w:rsidR="004B3D91">
        <w:rPr>
          <w:iCs/>
          <w:lang w:val="bg-BG"/>
        </w:rPr>
        <w:t>се скъсва</w:t>
      </w:r>
      <w:r w:rsidR="00D40EED" w:rsidRPr="00D40EED">
        <w:rPr>
          <w:iCs/>
          <w:lang w:val="bg-BG"/>
        </w:rPr>
        <w:t xml:space="preserve"> </w:t>
      </w:r>
      <w:r w:rsidR="00042F01">
        <w:rPr>
          <w:iCs/>
          <w:lang w:val="bg-BG"/>
        </w:rPr>
        <w:t>напречно</w:t>
      </w:r>
      <w:r w:rsidR="009247D9">
        <w:rPr>
          <w:iCs/>
          <w:lang w:val="bg-BG"/>
        </w:rPr>
        <w:t>то</w:t>
      </w:r>
      <w:r w:rsidR="00042F01">
        <w:rPr>
          <w:iCs/>
          <w:lang w:val="bg-BG"/>
        </w:rPr>
        <w:t xml:space="preserve"> </w:t>
      </w:r>
      <w:r w:rsidR="00D40EED" w:rsidRPr="00D40EED">
        <w:rPr>
          <w:iCs/>
          <w:lang w:val="bg-BG"/>
        </w:rPr>
        <w:t>фиксира</w:t>
      </w:r>
      <w:r w:rsidR="004B3D91">
        <w:rPr>
          <w:iCs/>
          <w:lang w:val="bg-BG"/>
        </w:rPr>
        <w:t>що въже и движението е прекъснато</w:t>
      </w:r>
      <w:r w:rsidR="00D40EED" w:rsidRPr="00D40EED">
        <w:rPr>
          <w:iCs/>
          <w:lang w:val="bg-BG"/>
        </w:rPr>
        <w:t xml:space="preserve"> от пети до десети ко</w:t>
      </w:r>
      <w:r w:rsidR="004B3D91">
        <w:rPr>
          <w:iCs/>
          <w:lang w:val="bg-BG"/>
        </w:rPr>
        <w:t>ловози. От 04:50 до</w:t>
      </w:r>
      <w:r w:rsidR="00D40EED" w:rsidRPr="00D40EED">
        <w:rPr>
          <w:iCs/>
          <w:lang w:val="bg-BG"/>
        </w:rPr>
        <w:t xml:space="preserve"> 05:50 часа е </w:t>
      </w:r>
      <w:r w:rsidR="004B3D91">
        <w:rPr>
          <w:iCs/>
          <w:lang w:val="bg-BG"/>
        </w:rPr>
        <w:t xml:space="preserve">извършен ремонт на контактната мрежа и </w:t>
      </w:r>
      <w:r w:rsidR="00D40EED" w:rsidRPr="00D40EED">
        <w:rPr>
          <w:iCs/>
          <w:lang w:val="bg-BG"/>
        </w:rPr>
        <w:t xml:space="preserve">движението на влаковете </w:t>
      </w:r>
      <w:r w:rsidR="00FC182C">
        <w:rPr>
          <w:iCs/>
          <w:lang w:val="bg-BG"/>
        </w:rPr>
        <w:t xml:space="preserve">е </w:t>
      </w:r>
      <w:r w:rsidR="00FC182C" w:rsidRPr="00FC182C">
        <w:rPr>
          <w:iCs/>
          <w:lang w:val="bg-BG"/>
        </w:rPr>
        <w:t xml:space="preserve">възстановено </w:t>
      </w:r>
      <w:r w:rsidR="00A152E9">
        <w:rPr>
          <w:iCs/>
          <w:lang w:val="bg-BG"/>
        </w:rPr>
        <w:t>по пети коловоз. Три часа след възникване на събитието</w:t>
      </w:r>
      <w:r w:rsidR="00122C10">
        <w:rPr>
          <w:iCs/>
          <w:lang w:val="bg-BG"/>
        </w:rPr>
        <w:t>,</w:t>
      </w:r>
      <w:r w:rsidR="00A152E9">
        <w:rPr>
          <w:iCs/>
          <w:lang w:val="bg-BG"/>
        </w:rPr>
        <w:t xml:space="preserve"> в</w:t>
      </w:r>
      <w:r w:rsidR="00A152E9" w:rsidRPr="00A152E9">
        <w:rPr>
          <w:iCs/>
          <w:lang w:val="bg-BG"/>
        </w:rPr>
        <w:t xml:space="preserve"> 06:30 часа е </w:t>
      </w:r>
      <w:r w:rsidR="00122C10">
        <w:rPr>
          <w:iCs/>
          <w:lang w:val="bg-BG"/>
        </w:rPr>
        <w:t>подадено</w:t>
      </w:r>
      <w:r w:rsidR="00A152E9" w:rsidRPr="00A152E9">
        <w:rPr>
          <w:iCs/>
          <w:lang w:val="bg-BG"/>
        </w:rPr>
        <w:t xml:space="preserve"> уведомление на националния телефон 112 за железопътно</w:t>
      </w:r>
      <w:r w:rsidR="00122C10">
        <w:rPr>
          <w:iCs/>
          <w:lang w:val="bg-BG"/>
        </w:rPr>
        <w:t>то</w:t>
      </w:r>
      <w:r w:rsidR="00A152E9" w:rsidRPr="00A152E9">
        <w:rPr>
          <w:iCs/>
          <w:lang w:val="bg-BG"/>
        </w:rPr>
        <w:t xml:space="preserve"> произшествие в гара Илиянци. </w:t>
      </w:r>
    </w:p>
    <w:p w14:paraId="5639C7E7" w14:textId="373C8AB8" w:rsidR="00A152E9" w:rsidRDefault="00A152E9" w:rsidP="00A152E9">
      <w:pPr>
        <w:rPr>
          <w:iCs/>
          <w:lang w:val="bg-BG"/>
        </w:rPr>
      </w:pPr>
      <w:r w:rsidRPr="00A152E9">
        <w:rPr>
          <w:iCs/>
          <w:lang w:val="bg-BG"/>
        </w:rPr>
        <w:lastRenderedPageBreak/>
        <w:t>В 07:30 часа на място пристигат органите на досъдебнот</w:t>
      </w:r>
      <w:r>
        <w:rPr>
          <w:iCs/>
          <w:lang w:val="bg-BG"/>
        </w:rPr>
        <w:t>о производство и с ръководителя на разследването от</w:t>
      </w:r>
      <w:r w:rsidRPr="00A152E9">
        <w:rPr>
          <w:iCs/>
          <w:lang w:val="bg-BG"/>
        </w:rPr>
        <w:t xml:space="preserve"> НБРПВВЖТ съвместно се извършват огледи на цялото произшествие. </w:t>
      </w:r>
    </w:p>
    <w:p w14:paraId="68794067" w14:textId="3DECA502" w:rsidR="006E749B" w:rsidRPr="002A46A3" w:rsidRDefault="00A152E9" w:rsidP="002A46A3">
      <w:pPr>
        <w:rPr>
          <w:iCs/>
          <w:lang w:val="bg-BG"/>
        </w:rPr>
      </w:pPr>
      <w:r w:rsidRPr="00A152E9">
        <w:rPr>
          <w:iCs/>
          <w:lang w:val="bg-BG"/>
        </w:rPr>
        <w:t xml:space="preserve">В 10:46 часа е дадено писмено разрешение </w:t>
      </w:r>
      <w:r w:rsidR="009247D9" w:rsidRPr="009247D9">
        <w:rPr>
          <w:iCs/>
          <w:lang w:val="bg-BG"/>
        </w:rPr>
        <w:t xml:space="preserve">на управителя на железопътната инфраструктура </w:t>
      </w:r>
      <w:r w:rsidRPr="00A152E9">
        <w:rPr>
          <w:iCs/>
          <w:lang w:val="bg-BG"/>
        </w:rPr>
        <w:t>от органите на досъдебното производство и ръководите</w:t>
      </w:r>
      <w:r w:rsidR="009247D9">
        <w:rPr>
          <w:iCs/>
          <w:lang w:val="bg-BG"/>
        </w:rPr>
        <w:t>ля на разследването на</w:t>
      </w:r>
      <w:r>
        <w:rPr>
          <w:iCs/>
          <w:lang w:val="bg-BG"/>
        </w:rPr>
        <w:t xml:space="preserve"> НБРПВВЖТ</w:t>
      </w:r>
      <w:r w:rsidRPr="00A152E9">
        <w:rPr>
          <w:iCs/>
          <w:lang w:val="bg-BG"/>
        </w:rPr>
        <w:t xml:space="preserve"> </w:t>
      </w:r>
      <w:r w:rsidR="00122C10">
        <w:rPr>
          <w:iCs/>
          <w:lang w:val="bg-BG"/>
        </w:rPr>
        <w:t>за започване на</w:t>
      </w:r>
      <w:r w:rsidRPr="00A152E9">
        <w:rPr>
          <w:iCs/>
          <w:lang w:val="bg-BG"/>
        </w:rPr>
        <w:t xml:space="preserve"> аварийно-възстановителни работи на железопътната инфраструктура и дерайлиралия подвижен състав.</w:t>
      </w:r>
      <w:r w:rsidR="009247D9">
        <w:rPr>
          <w:iCs/>
          <w:lang w:val="bg-BG"/>
        </w:rPr>
        <w:t xml:space="preserve"> </w:t>
      </w:r>
    </w:p>
    <w:p w14:paraId="2625F207" w14:textId="2A97E35C" w:rsidR="005A3107" w:rsidRPr="00A62F95" w:rsidRDefault="005A3107" w:rsidP="00377420">
      <w:pPr>
        <w:spacing w:before="120"/>
        <w:rPr>
          <w:i/>
          <w:iCs/>
          <w:lang w:val="bg-BG"/>
        </w:rPr>
      </w:pPr>
      <w:r w:rsidRPr="00A62F95">
        <w:rPr>
          <w:i/>
          <w:iCs/>
          <w:lang w:val="bg-BG"/>
        </w:rPr>
        <w:t>3.1.2. Описание на мястото на събитието:</w:t>
      </w:r>
    </w:p>
    <w:p w14:paraId="2C6B9880" w14:textId="4E2C6FA2" w:rsidR="00684D27" w:rsidRPr="00296F45" w:rsidRDefault="002A46A3" w:rsidP="009770A6">
      <w:pPr>
        <w:rPr>
          <w:i/>
          <w:iCs/>
          <w:lang w:val="bg-BG"/>
        </w:rPr>
      </w:pPr>
      <w:r>
        <w:rPr>
          <w:i/>
          <w:iCs/>
          <w:lang w:val="bg-BG"/>
        </w:rPr>
        <w:t xml:space="preserve">3.1.2.1. </w:t>
      </w:r>
      <w:r w:rsidR="00684D27" w:rsidRPr="00296F45">
        <w:rPr>
          <w:i/>
          <w:iCs/>
          <w:lang w:val="bg-BG"/>
        </w:rPr>
        <w:t>Дата, точно време и място на събитието.</w:t>
      </w:r>
    </w:p>
    <w:p w14:paraId="7086C216" w14:textId="275D0CF1" w:rsidR="00B92A46" w:rsidRDefault="00154C3C" w:rsidP="008C2AAA">
      <w:pPr>
        <w:autoSpaceDE w:val="0"/>
        <w:autoSpaceDN w:val="0"/>
        <w:adjustRightInd w:val="0"/>
        <w:ind w:firstLine="720"/>
        <w:rPr>
          <w:color w:val="000000"/>
          <w:szCs w:val="24"/>
          <w:lang w:val="bg-BG"/>
        </w:rPr>
      </w:pPr>
      <w:r>
        <w:rPr>
          <w:noProof/>
          <w:lang w:val="bg-BG" w:eastAsia="bg-BG"/>
        </w:rPr>
        <mc:AlternateContent>
          <mc:Choice Requires="wpg">
            <w:drawing>
              <wp:anchor distT="0" distB="0" distL="114300" distR="114300" simplePos="0" relativeHeight="252367872" behindDoc="0" locked="0" layoutInCell="1" allowOverlap="1" wp14:anchorId="08D64255" wp14:editId="65E6DFA0">
                <wp:simplePos x="0" y="0"/>
                <wp:positionH relativeFrom="column">
                  <wp:posOffset>130810</wp:posOffset>
                </wp:positionH>
                <wp:positionV relativeFrom="page">
                  <wp:posOffset>3981450</wp:posOffset>
                </wp:positionV>
                <wp:extent cx="5971540" cy="4171950"/>
                <wp:effectExtent l="0" t="0" r="0" b="0"/>
                <wp:wrapTopAndBottom/>
                <wp:docPr id="37" name="Group 37"/>
                <wp:cNvGraphicFramePr/>
                <a:graphic xmlns:a="http://schemas.openxmlformats.org/drawingml/2006/main">
                  <a:graphicData uri="http://schemas.microsoft.com/office/word/2010/wordprocessingGroup">
                    <wpg:wgp>
                      <wpg:cNvGrpSpPr/>
                      <wpg:grpSpPr>
                        <a:xfrm>
                          <a:off x="0" y="0"/>
                          <a:ext cx="5971540" cy="4171950"/>
                          <a:chOff x="-1857361" y="-314325"/>
                          <a:chExt cx="10426893" cy="4457700"/>
                        </a:xfrm>
                      </wpg:grpSpPr>
                      <pic:pic xmlns:pic="http://schemas.openxmlformats.org/drawingml/2006/picture">
                        <pic:nvPicPr>
                          <pic:cNvPr id="38" name="Picture 38"/>
                          <pic:cNvPicPr>
                            <a:picLocks noChangeAspect="1"/>
                          </pic:cNvPicPr>
                        </pic:nvPicPr>
                        <pic:blipFill>
                          <a:blip r:embed="rId20" cstate="print">
                            <a:extLst>
                              <a:ext uri="{28A0092B-C50C-407E-A947-70E740481C1C}">
                                <a14:useLocalDpi xmlns:a14="http://schemas.microsoft.com/office/drawing/2010/main" val="0"/>
                              </a:ext>
                            </a:extLst>
                          </a:blip>
                          <a:srcRect l="3285" r="3285"/>
                          <a:stretch/>
                        </pic:blipFill>
                        <pic:spPr>
                          <a:xfrm>
                            <a:off x="-1857361" y="-314325"/>
                            <a:ext cx="10324581" cy="4219575"/>
                          </a:xfrm>
                          <a:prstGeom prst="rect">
                            <a:avLst/>
                          </a:prstGeom>
                        </pic:spPr>
                      </pic:pic>
                      <wps:wsp>
                        <wps:cNvPr id="39" name="Text Box 39"/>
                        <wps:cNvSpPr txBox="1"/>
                        <wps:spPr>
                          <a:xfrm>
                            <a:off x="-1857361" y="3857625"/>
                            <a:ext cx="10426893" cy="285750"/>
                          </a:xfrm>
                          <a:prstGeom prst="rect">
                            <a:avLst/>
                          </a:prstGeom>
                          <a:solidFill>
                            <a:schemeClr val="lt1"/>
                          </a:solidFill>
                          <a:ln w="6350">
                            <a:noFill/>
                          </a:ln>
                        </wps:spPr>
                        <wps:txbx>
                          <w:txbxContent>
                            <w:p w14:paraId="7FE6DFC8" w14:textId="581E5C84" w:rsidR="00955A3C" w:rsidRPr="007F0DC5" w:rsidRDefault="00955A3C" w:rsidP="00B92A46">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8D64255" id="Group 37" o:spid="_x0000_s1051" style="position:absolute;left:0;text-align:left;margin-left:10.3pt;margin-top:313.5pt;width:470.2pt;height:328.5pt;z-index:252367872;mso-position-vertical-relative:page;mso-height-relative:margin" coordorigin="-18573,-3143" coordsize="104268,445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">
                <v:shape id="Picture 38" o:spid="_x0000_s1052"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">
                  <v:imagedata r:id="rId21" o:title="" cropleft="2153f" cropright="2153f"/>
                  <v:path arrowok="t"/>
                </v:shape>
                <v:shape id="Text Box 39" o:spid="_x0000_s1053" type="#_x0000_t202" style="position:absolute;left:-18573;top:38576;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" fillcolor="white [3201]" stroked="f" strokeweight=".5pt">
                  <v:textbox>
                    <w:txbxContent>
                      <w:p w14:paraId="7FE6DFC8" w14:textId="581E5C84" w:rsidR="00955A3C" w:rsidRPr="007F0DC5" w:rsidRDefault="00955A3C" w:rsidP="00B92A46">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3.</w:t>
                        </w:r>
                      </w:p>
                    </w:txbxContent>
                  </v:textbox>
                </v:shape>
                <w10:wrap type="topAndBottom" anchory="page"/>
              </v:group>
            </w:pict>
          </mc:Fallback>
        </mc:AlternateContent>
      </w:r>
      <w:r w:rsidR="006723F3">
        <w:rPr>
          <w:lang w:val="bg-BG"/>
        </w:rPr>
        <w:t>Железопътното произшествие е настъпило в гара Илиянци</w:t>
      </w:r>
      <w:r w:rsidR="00E63BA6">
        <w:rPr>
          <w:color w:val="000000"/>
          <w:szCs w:val="24"/>
          <w:lang w:val="bg-BG"/>
        </w:rPr>
        <w:t xml:space="preserve"> </w:t>
      </w:r>
      <w:r w:rsidR="006723F3">
        <w:rPr>
          <w:color w:val="000000"/>
          <w:szCs w:val="24"/>
          <w:lang w:val="bg-BG"/>
        </w:rPr>
        <w:t xml:space="preserve">в </w:t>
      </w:r>
      <w:r w:rsidR="00A62F95" w:rsidRPr="00154C3C">
        <w:rPr>
          <w:color w:val="000000"/>
          <w:szCs w:val="24"/>
          <w:lang w:val="bg-BG"/>
        </w:rPr>
        <w:t>03:13</w:t>
      </w:r>
      <w:r w:rsidR="006723F3">
        <w:rPr>
          <w:color w:val="000000"/>
          <w:szCs w:val="24"/>
          <w:lang w:val="bg-BG"/>
        </w:rPr>
        <w:t xml:space="preserve"> </w:t>
      </w:r>
      <w:r w:rsidR="009247D9" w:rsidRPr="009247D9">
        <w:rPr>
          <w:color w:val="000000"/>
          <w:szCs w:val="24"/>
          <w:lang w:val="bg-BG"/>
        </w:rPr>
        <w:t xml:space="preserve">часа на стрелка № 39 </w:t>
      </w:r>
      <w:r>
        <w:rPr>
          <w:lang w:val="bg-BG"/>
        </w:rPr>
        <w:t xml:space="preserve">(по </w:t>
      </w:r>
      <w:r w:rsidR="009247D9">
        <w:rPr>
          <w:lang w:val="bg-BG"/>
        </w:rPr>
        <w:t xml:space="preserve">снети </w:t>
      </w:r>
      <w:r>
        <w:rPr>
          <w:lang w:val="bg-BG"/>
        </w:rPr>
        <w:t>данни от дневниците на дежурния ръководител движение)</w:t>
      </w:r>
      <w:r w:rsidR="0086256F">
        <w:rPr>
          <w:color w:val="000000"/>
          <w:szCs w:val="24"/>
          <w:lang w:val="bg-BG"/>
        </w:rPr>
        <w:t>. На 8-ми коловоз е композиран ДТВ № 20691</w:t>
      </w:r>
      <w:r w:rsidR="00EA37B3">
        <w:rPr>
          <w:color w:val="000000"/>
          <w:szCs w:val="24"/>
          <w:lang w:val="bg-BG"/>
        </w:rPr>
        <w:t>, заминал</w:t>
      </w:r>
      <w:r w:rsidR="0086256F">
        <w:rPr>
          <w:color w:val="000000"/>
          <w:szCs w:val="24"/>
          <w:lang w:val="bg-BG"/>
        </w:rPr>
        <w:t xml:space="preserve"> по разрешаващо показание на сигна</w:t>
      </w:r>
      <w:r w:rsidR="00EA37B3">
        <w:rPr>
          <w:color w:val="000000"/>
          <w:szCs w:val="24"/>
          <w:lang w:val="bg-BG"/>
        </w:rPr>
        <w:t>лизацията в гарата и дадена</w:t>
      </w:r>
      <w:r w:rsidR="0086256F">
        <w:rPr>
          <w:color w:val="000000"/>
          <w:szCs w:val="24"/>
          <w:lang w:val="bg-BG"/>
        </w:rPr>
        <w:t xml:space="preserve"> заповед </w:t>
      </w:r>
      <w:r w:rsidR="00B92A46">
        <w:rPr>
          <w:color w:val="000000"/>
          <w:szCs w:val="24"/>
          <w:lang w:val="bg-BG"/>
        </w:rPr>
        <w:t>от</w:t>
      </w:r>
      <w:r w:rsidR="0086256F">
        <w:rPr>
          <w:color w:val="000000"/>
          <w:szCs w:val="24"/>
          <w:lang w:val="bg-BG"/>
        </w:rPr>
        <w:t xml:space="preserve"> дежурния ръководител движение. На 9-</w:t>
      </w:r>
      <w:r w:rsidR="00EA37B3">
        <w:rPr>
          <w:color w:val="000000"/>
          <w:szCs w:val="24"/>
          <w:lang w:val="bg-BG"/>
        </w:rPr>
        <w:t>ти коловоз е композиран ДТВ № 20698</w:t>
      </w:r>
      <w:r w:rsidR="00B92A46">
        <w:rPr>
          <w:color w:val="000000"/>
          <w:szCs w:val="24"/>
          <w:lang w:val="bg-BG"/>
        </w:rPr>
        <w:t>,</w:t>
      </w:r>
      <w:r w:rsidR="00EA37B3">
        <w:rPr>
          <w:color w:val="000000"/>
          <w:szCs w:val="24"/>
          <w:lang w:val="bg-BG"/>
        </w:rPr>
        <w:t xml:space="preserve"> </w:t>
      </w:r>
      <w:r w:rsidR="00B92A46">
        <w:rPr>
          <w:color w:val="000000"/>
          <w:szCs w:val="24"/>
          <w:lang w:val="bg-BG"/>
        </w:rPr>
        <w:t>потеглил</w:t>
      </w:r>
      <w:r w:rsidR="00EA37B3">
        <w:rPr>
          <w:color w:val="000000"/>
          <w:szCs w:val="24"/>
          <w:lang w:val="bg-BG"/>
        </w:rPr>
        <w:t xml:space="preserve"> без разрешаващ сигнал на гаровата сигнализация. При навлизане на двата влака по едно и също време на стрелка № 39 последва страничен удар на</w:t>
      </w:r>
      <w:r w:rsidR="001E1453">
        <w:rPr>
          <w:color w:val="000000"/>
          <w:szCs w:val="24"/>
          <w:lang w:val="bg-BG"/>
        </w:rPr>
        <w:t xml:space="preserve"> двата локомотива</w:t>
      </w:r>
      <w:r w:rsidR="00122C10">
        <w:rPr>
          <w:color w:val="000000"/>
          <w:szCs w:val="24"/>
          <w:lang w:val="bg-BG"/>
        </w:rPr>
        <w:t>,</w:t>
      </w:r>
      <w:r w:rsidR="00EA37B3">
        <w:rPr>
          <w:color w:val="000000"/>
          <w:szCs w:val="24"/>
          <w:lang w:val="bg-BG"/>
        </w:rPr>
        <w:t xml:space="preserve"> от което дерайлират и двата с всички колооси вън от железния път.</w:t>
      </w:r>
      <w:r w:rsidR="001E1453">
        <w:rPr>
          <w:color w:val="000000"/>
          <w:szCs w:val="24"/>
          <w:lang w:val="bg-BG"/>
        </w:rPr>
        <w:t xml:space="preserve"> Предвид отстоянията на </w:t>
      </w:r>
      <w:r w:rsidR="008A2ACA">
        <w:rPr>
          <w:color w:val="000000"/>
          <w:szCs w:val="24"/>
          <w:lang w:val="bg-BG"/>
        </w:rPr>
        <w:t xml:space="preserve">влаковете от </w:t>
      </w:r>
      <w:r w:rsidR="00EA26BB">
        <w:rPr>
          <w:color w:val="000000"/>
          <w:szCs w:val="24"/>
          <w:lang w:val="bg-BG"/>
        </w:rPr>
        <w:t xml:space="preserve">край </w:t>
      </w:r>
      <w:r w:rsidR="008A2ACA">
        <w:rPr>
          <w:color w:val="000000"/>
          <w:szCs w:val="24"/>
          <w:lang w:val="bg-BG"/>
        </w:rPr>
        <w:t>стрелка № 39</w:t>
      </w:r>
      <w:r w:rsidR="001E1453">
        <w:rPr>
          <w:color w:val="000000"/>
          <w:szCs w:val="24"/>
          <w:lang w:val="bg-BG"/>
        </w:rPr>
        <w:t xml:space="preserve">, локомотивът с влака от 8-ми коловоз за </w:t>
      </w:r>
      <w:r w:rsidR="00DD1EB6">
        <w:rPr>
          <w:color w:val="000000"/>
          <w:szCs w:val="24"/>
          <w:lang w:val="bg-BG"/>
        </w:rPr>
        <w:t>11</w:t>
      </w:r>
      <w:r w:rsidR="00B92A46">
        <w:rPr>
          <w:color w:val="000000"/>
          <w:szCs w:val="24"/>
          <w:lang w:val="bg-BG"/>
        </w:rPr>
        <w:t>0</w:t>
      </w:r>
      <w:r w:rsidR="008A2ACA">
        <w:rPr>
          <w:color w:val="000000"/>
          <w:szCs w:val="24"/>
          <w:lang w:val="bg-BG"/>
        </w:rPr>
        <w:t xml:space="preserve"> м</w:t>
      </w:r>
      <w:r w:rsidR="001E1453">
        <w:rPr>
          <w:color w:val="000000"/>
          <w:szCs w:val="24"/>
          <w:lang w:val="bg-BG"/>
        </w:rPr>
        <w:t xml:space="preserve"> е развил скорост 1</w:t>
      </w:r>
      <w:r w:rsidR="00122C10">
        <w:rPr>
          <w:color w:val="000000"/>
          <w:szCs w:val="24"/>
          <w:lang w:val="bg-BG"/>
        </w:rPr>
        <w:t>9</w:t>
      </w:r>
      <w:r w:rsidR="001E1453">
        <w:rPr>
          <w:color w:val="000000"/>
          <w:szCs w:val="24"/>
          <w:lang w:val="bg-BG"/>
        </w:rPr>
        <w:t xml:space="preserve"> км/ч, а локомотивът с влака от 9-ти коловоз за </w:t>
      </w:r>
      <w:r w:rsidR="00122C10">
        <w:rPr>
          <w:color w:val="000000"/>
          <w:szCs w:val="24"/>
          <w:lang w:val="bg-BG"/>
        </w:rPr>
        <w:t>193</w:t>
      </w:r>
      <w:r w:rsidR="008A2ACA">
        <w:rPr>
          <w:color w:val="000000"/>
          <w:szCs w:val="24"/>
          <w:lang w:val="bg-BG"/>
        </w:rPr>
        <w:t xml:space="preserve"> м</w:t>
      </w:r>
      <w:r w:rsidR="001E1453">
        <w:rPr>
          <w:color w:val="000000"/>
          <w:szCs w:val="24"/>
          <w:lang w:val="bg-BG"/>
        </w:rPr>
        <w:t xml:space="preserve"> е развил скорост 33 км/ч до момента на последвалия удар между тях </w:t>
      </w:r>
      <w:r w:rsidR="00F63336">
        <w:rPr>
          <w:color w:val="000000"/>
          <w:szCs w:val="24"/>
          <w:lang w:val="bg-BG"/>
        </w:rPr>
        <w:t>(</w:t>
      </w:r>
      <w:r w:rsidR="00F63336" w:rsidRPr="00B92A46">
        <w:rPr>
          <w:color w:val="000000"/>
          <w:szCs w:val="24"/>
          <w:lang w:val="bg-BG"/>
        </w:rPr>
        <w:t>фиг. 3.</w:t>
      </w:r>
      <w:r w:rsidR="00B92A46">
        <w:rPr>
          <w:color w:val="000000"/>
          <w:szCs w:val="24"/>
          <w:lang w:val="bg-BG"/>
        </w:rPr>
        <w:t>3</w:t>
      </w:r>
      <w:r w:rsidR="00F63336">
        <w:rPr>
          <w:color w:val="000000"/>
          <w:szCs w:val="24"/>
          <w:lang w:val="bg-BG"/>
        </w:rPr>
        <w:t>)</w:t>
      </w:r>
      <w:r w:rsidR="002C03FD">
        <w:rPr>
          <w:color w:val="000000"/>
          <w:szCs w:val="24"/>
          <w:lang w:val="bg-BG"/>
        </w:rPr>
        <w:t>.</w:t>
      </w:r>
    </w:p>
    <w:p w14:paraId="446C04BC" w14:textId="77777777" w:rsidR="005F3ECD" w:rsidRPr="008C2AAA" w:rsidRDefault="005F3ECD" w:rsidP="008C2AAA">
      <w:pPr>
        <w:autoSpaceDE w:val="0"/>
        <w:autoSpaceDN w:val="0"/>
        <w:adjustRightInd w:val="0"/>
        <w:ind w:firstLine="720"/>
        <w:rPr>
          <w:color w:val="000000"/>
          <w:szCs w:val="24"/>
          <w:lang w:val="bg-BG"/>
        </w:rPr>
      </w:pPr>
    </w:p>
    <w:p w14:paraId="3C40A51B" w14:textId="6FEBBBF9" w:rsidR="008C2AAA" w:rsidRDefault="00B81751" w:rsidP="008C2AAA">
      <w:pPr>
        <w:pStyle w:val="ab"/>
        <w:numPr>
          <w:ilvl w:val="3"/>
          <w:numId w:val="44"/>
        </w:numPr>
        <w:ind w:left="709" w:firstLine="0"/>
        <w:contextualSpacing w:val="0"/>
        <w:rPr>
          <w:i/>
          <w:iCs/>
          <w:lang w:val="bg-BG"/>
        </w:rPr>
      </w:pPr>
      <w:r w:rsidRPr="002A46A3">
        <w:rPr>
          <w:i/>
          <w:iCs/>
          <w:lang w:val="bg-BG"/>
        </w:rPr>
        <w:t xml:space="preserve"> </w:t>
      </w:r>
      <w:r w:rsidR="00F63336" w:rsidRPr="002A46A3">
        <w:rPr>
          <w:i/>
          <w:iCs/>
          <w:lang w:val="bg-BG"/>
        </w:rPr>
        <w:t>Локация на мястото на произшествието.</w:t>
      </w:r>
    </w:p>
    <w:p w14:paraId="20D9F2B5" w14:textId="77777777" w:rsidR="00265092" w:rsidRDefault="001E3DCF" w:rsidP="00265092">
      <w:pPr>
        <w:pStyle w:val="ab"/>
        <w:ind w:left="0"/>
        <w:contextualSpacing w:val="0"/>
        <w:rPr>
          <w:iCs/>
          <w:lang w:val="bg-BG"/>
        </w:rPr>
      </w:pPr>
      <w:r>
        <w:rPr>
          <w:iCs/>
          <w:lang w:val="bg-BG"/>
        </w:rPr>
        <w:t>П</w:t>
      </w:r>
      <w:r w:rsidR="008C2AAA" w:rsidRPr="00E01507">
        <w:rPr>
          <w:iCs/>
          <w:lang w:val="bg-BG"/>
        </w:rPr>
        <w:t>роизшествие</w:t>
      </w:r>
      <w:r>
        <w:rPr>
          <w:iCs/>
          <w:lang w:val="bg-BG"/>
        </w:rPr>
        <w:t>то</w:t>
      </w:r>
      <w:r w:rsidR="008C2AAA" w:rsidRPr="00E01507">
        <w:rPr>
          <w:iCs/>
          <w:lang w:val="bg-BG"/>
        </w:rPr>
        <w:t xml:space="preserve"> е</w:t>
      </w:r>
      <w:r w:rsidR="005F3ECD">
        <w:rPr>
          <w:i/>
          <w:iCs/>
          <w:lang w:val="bg-BG"/>
        </w:rPr>
        <w:t xml:space="preserve"> </w:t>
      </w:r>
      <w:r w:rsidR="00F63336" w:rsidRPr="008C2AAA">
        <w:rPr>
          <w:iCs/>
          <w:lang w:val="bg-BG"/>
        </w:rPr>
        <w:t>възникнало</w:t>
      </w:r>
      <w:r w:rsidR="00E63BA6" w:rsidRPr="008C2AAA">
        <w:rPr>
          <w:iCs/>
          <w:lang w:val="bg-BG"/>
        </w:rPr>
        <w:t xml:space="preserve"> </w:t>
      </w:r>
      <w:r>
        <w:rPr>
          <w:iCs/>
          <w:lang w:val="bg-BG"/>
        </w:rPr>
        <w:t>в гара Илиянци на стрелка № 39, след последвал</w:t>
      </w:r>
      <w:r w:rsidR="00184BE4" w:rsidRPr="008C2AAA">
        <w:rPr>
          <w:iCs/>
          <w:lang w:val="bg-BG"/>
        </w:rPr>
        <w:t xml:space="preserve"> </w:t>
      </w:r>
      <w:r w:rsidR="001E1453" w:rsidRPr="008C2AAA">
        <w:rPr>
          <w:iCs/>
          <w:lang w:val="bg-BG"/>
        </w:rPr>
        <w:t>страничен удар между локомотивите на двата влака</w:t>
      </w:r>
      <w:r w:rsidRPr="001E3DCF">
        <w:rPr>
          <w:lang w:val="bg-BG"/>
        </w:rPr>
        <w:t xml:space="preserve"> </w:t>
      </w:r>
      <w:r w:rsidRPr="001E3DCF">
        <w:rPr>
          <w:iCs/>
          <w:lang w:val="bg-BG"/>
        </w:rPr>
        <w:t>на стрелката</w:t>
      </w:r>
      <w:r w:rsidR="00F548A0" w:rsidRPr="008C2AAA">
        <w:rPr>
          <w:iCs/>
          <w:lang w:val="bg-BG"/>
        </w:rPr>
        <w:t>,</w:t>
      </w:r>
      <w:r w:rsidR="001E1453" w:rsidRPr="008C2AAA">
        <w:rPr>
          <w:iCs/>
          <w:lang w:val="bg-BG"/>
        </w:rPr>
        <w:t xml:space="preserve"> </w:t>
      </w:r>
      <w:r>
        <w:rPr>
          <w:iCs/>
          <w:lang w:val="bg-BG"/>
        </w:rPr>
        <w:t>заминали от 8-ми и 9-ти коловоз</w:t>
      </w:r>
      <w:r w:rsidR="001E1453" w:rsidRPr="008C2AAA">
        <w:rPr>
          <w:iCs/>
          <w:lang w:val="bg-BG"/>
        </w:rPr>
        <w:t>.</w:t>
      </w:r>
      <w:r w:rsidR="00E353BE" w:rsidRPr="008C2AAA">
        <w:rPr>
          <w:iCs/>
          <w:lang w:val="bg-BG"/>
        </w:rPr>
        <w:t xml:space="preserve"> </w:t>
      </w:r>
      <w:r w:rsidR="00265092">
        <w:rPr>
          <w:iCs/>
          <w:lang w:val="bg-BG"/>
        </w:rPr>
        <w:t>Двата коловоза</w:t>
      </w:r>
      <w:r>
        <w:rPr>
          <w:iCs/>
          <w:lang w:val="bg-BG"/>
        </w:rPr>
        <w:t>,</w:t>
      </w:r>
      <w:r w:rsidR="00F8164A" w:rsidRPr="008C2AAA">
        <w:rPr>
          <w:iCs/>
          <w:lang w:val="bg-BG"/>
        </w:rPr>
        <w:t xml:space="preserve"> 8-ми коловоз е</w:t>
      </w:r>
      <w:r w:rsidR="00383684" w:rsidRPr="008C2AAA">
        <w:rPr>
          <w:iCs/>
          <w:lang w:val="bg-BG"/>
        </w:rPr>
        <w:t xml:space="preserve"> </w:t>
      </w:r>
      <w:r w:rsidR="007A58FC" w:rsidRPr="008C2AAA">
        <w:rPr>
          <w:iCs/>
          <w:lang w:val="bg-BG"/>
        </w:rPr>
        <w:t xml:space="preserve">в лява крива с радиус </w:t>
      </w:r>
      <w:r w:rsidR="007A58FC" w:rsidRPr="008C2AAA">
        <w:rPr>
          <w:iCs/>
        </w:rPr>
        <w:t>R</w:t>
      </w:r>
      <w:r w:rsidR="00F8164A" w:rsidRPr="008C2AAA">
        <w:rPr>
          <w:iCs/>
          <w:lang w:val="bg-BG"/>
        </w:rPr>
        <w:t>=400</w:t>
      </w:r>
      <w:r w:rsidR="007A58FC" w:rsidRPr="008C2AAA">
        <w:rPr>
          <w:iCs/>
          <w:lang w:val="bg-BG"/>
        </w:rPr>
        <w:t xml:space="preserve"> м и </w:t>
      </w:r>
      <w:r w:rsidR="00F8164A" w:rsidRPr="008C2AAA">
        <w:rPr>
          <w:iCs/>
          <w:lang w:val="bg-BG"/>
        </w:rPr>
        <w:t xml:space="preserve">9-ти коловоз </w:t>
      </w:r>
      <w:r w:rsidR="00265092" w:rsidRPr="00265092">
        <w:rPr>
          <w:iCs/>
          <w:lang w:val="bg-BG"/>
        </w:rPr>
        <w:t xml:space="preserve">в лява крива </w:t>
      </w:r>
      <w:r w:rsidR="007A58FC" w:rsidRPr="008C2AAA">
        <w:rPr>
          <w:iCs/>
          <w:lang w:val="bg-BG"/>
        </w:rPr>
        <w:t xml:space="preserve">с радиус </w:t>
      </w:r>
      <w:r w:rsidR="007A58FC" w:rsidRPr="008C2AAA">
        <w:rPr>
          <w:iCs/>
        </w:rPr>
        <w:t>R</w:t>
      </w:r>
      <w:r w:rsidR="00F8164A" w:rsidRPr="008C2AAA">
        <w:rPr>
          <w:iCs/>
          <w:lang w:val="bg-BG"/>
        </w:rPr>
        <w:t>=303</w:t>
      </w:r>
      <w:r>
        <w:rPr>
          <w:iCs/>
          <w:lang w:val="bg-BG"/>
        </w:rPr>
        <w:t xml:space="preserve"> м</w:t>
      </w:r>
      <w:r w:rsidR="00265092">
        <w:rPr>
          <w:iCs/>
          <w:lang w:val="bg-BG"/>
        </w:rPr>
        <w:t>, коловозите са</w:t>
      </w:r>
      <w:r w:rsidR="00F63336" w:rsidRPr="008C2AAA">
        <w:rPr>
          <w:iCs/>
          <w:lang w:val="bg-BG"/>
        </w:rPr>
        <w:t xml:space="preserve"> </w:t>
      </w:r>
      <w:r w:rsidR="007A58FC" w:rsidRPr="008C2AAA">
        <w:rPr>
          <w:iCs/>
          <w:lang w:val="bg-BG"/>
        </w:rPr>
        <w:t>в</w:t>
      </w:r>
      <w:r w:rsidR="00E353BE" w:rsidRPr="008C2AAA">
        <w:rPr>
          <w:iCs/>
          <w:lang w:val="bg-BG"/>
        </w:rPr>
        <w:t xml:space="preserve"> профил </w:t>
      </w:r>
      <w:r w:rsidR="00184BE4" w:rsidRPr="008C2AAA">
        <w:rPr>
          <w:iCs/>
          <w:lang w:val="bg-BG"/>
        </w:rPr>
        <w:t>1,20</w:t>
      </w:r>
      <w:r w:rsidR="00F63336" w:rsidRPr="008C2AAA">
        <w:rPr>
          <w:iCs/>
          <w:lang w:val="bg-BG"/>
        </w:rPr>
        <w:t xml:space="preserve"> ‰ в на</w:t>
      </w:r>
      <w:r w:rsidR="00184BE4" w:rsidRPr="008C2AAA">
        <w:rPr>
          <w:iCs/>
          <w:lang w:val="bg-BG"/>
        </w:rPr>
        <w:t>гор</w:t>
      </w:r>
      <w:r w:rsidR="00F63336" w:rsidRPr="008C2AAA">
        <w:rPr>
          <w:iCs/>
          <w:lang w:val="bg-BG"/>
        </w:rPr>
        <w:t>нище</w:t>
      </w:r>
      <w:r w:rsidR="007A58FC" w:rsidRPr="008C2AAA">
        <w:rPr>
          <w:iCs/>
          <w:lang w:val="bg-BG"/>
        </w:rPr>
        <w:t xml:space="preserve"> в посока на движението</w:t>
      </w:r>
      <w:r w:rsidR="00F63336" w:rsidRPr="008C2AAA">
        <w:rPr>
          <w:iCs/>
          <w:lang w:val="bg-BG"/>
        </w:rPr>
        <w:t xml:space="preserve">.  </w:t>
      </w:r>
      <w:r w:rsidR="00184BE4" w:rsidRPr="008C2AAA">
        <w:rPr>
          <w:iCs/>
          <w:lang w:val="bg-BG"/>
        </w:rPr>
        <w:t xml:space="preserve">Железопътната </w:t>
      </w:r>
      <w:r w:rsidR="00184BE4" w:rsidRPr="008C2AAA">
        <w:rPr>
          <w:iCs/>
          <w:lang w:val="bg-BG"/>
        </w:rPr>
        <w:lastRenderedPageBreak/>
        <w:t>стрелка</w:t>
      </w:r>
      <w:r w:rsidR="00F548A0" w:rsidRPr="008C2AAA">
        <w:rPr>
          <w:iCs/>
          <w:lang w:val="bg-BG"/>
        </w:rPr>
        <w:t>,</w:t>
      </w:r>
      <w:r w:rsidR="00184BE4" w:rsidRPr="008C2AAA">
        <w:rPr>
          <w:iCs/>
          <w:lang w:val="bg-BG"/>
        </w:rPr>
        <w:t xml:space="preserve"> свързваща двата коловоза</w:t>
      </w:r>
      <w:r w:rsidR="00F548A0" w:rsidRPr="008C2AAA">
        <w:rPr>
          <w:iCs/>
          <w:lang w:val="bg-BG"/>
        </w:rPr>
        <w:t>,</w:t>
      </w:r>
      <w:r w:rsidR="00184BE4" w:rsidRPr="008C2AAA">
        <w:rPr>
          <w:iCs/>
          <w:lang w:val="bg-BG"/>
        </w:rPr>
        <w:t xml:space="preserve"> е с радиус </w:t>
      </w:r>
      <w:r w:rsidR="00184BE4" w:rsidRPr="008C2AAA">
        <w:rPr>
          <w:iCs/>
        </w:rPr>
        <w:t>R</w:t>
      </w:r>
      <w:r w:rsidR="00184BE4" w:rsidRPr="008C2AAA">
        <w:rPr>
          <w:iCs/>
          <w:lang w:val="bg-BG"/>
        </w:rPr>
        <w:t xml:space="preserve">=300 метра, </w:t>
      </w:r>
      <w:r w:rsidR="00EA26BB" w:rsidRPr="008C2AAA">
        <w:rPr>
          <w:iCs/>
          <w:lang w:val="bg-BG"/>
        </w:rPr>
        <w:t xml:space="preserve">отклонение 1:9, дължина 33 м, </w:t>
      </w:r>
      <w:r w:rsidR="00184BE4" w:rsidRPr="008C2AAA">
        <w:rPr>
          <w:iCs/>
          <w:lang w:val="bg-BG"/>
        </w:rPr>
        <w:t>лява, в профил 1,20 ‰</w:t>
      </w:r>
      <w:r w:rsidR="00F8164A" w:rsidRPr="008C2AAA">
        <w:rPr>
          <w:iCs/>
          <w:lang w:val="bg-BG"/>
        </w:rPr>
        <w:t xml:space="preserve"> в нагорнище</w:t>
      </w:r>
      <w:r w:rsidR="00184BE4" w:rsidRPr="008C2AAA">
        <w:rPr>
          <w:iCs/>
          <w:lang w:val="bg-BG"/>
        </w:rPr>
        <w:t xml:space="preserve">. </w:t>
      </w:r>
    </w:p>
    <w:p w14:paraId="1297022F" w14:textId="4F844864" w:rsidR="00F63336" w:rsidRPr="008C2AAA" w:rsidRDefault="00184BE4" w:rsidP="00265092">
      <w:pPr>
        <w:pStyle w:val="ab"/>
        <w:ind w:left="0"/>
        <w:contextualSpacing w:val="0"/>
        <w:rPr>
          <w:i/>
          <w:iCs/>
          <w:lang w:val="bg-BG"/>
        </w:rPr>
      </w:pPr>
      <w:r w:rsidRPr="008C2AAA">
        <w:rPr>
          <w:lang w:val="bg-BG"/>
        </w:rPr>
        <w:t>Гара Илиянци е възелна гара</w:t>
      </w:r>
      <w:r w:rsidRPr="008C2AAA">
        <w:rPr>
          <w:iCs/>
          <w:lang w:val="bg-BG"/>
        </w:rPr>
        <w:t xml:space="preserve"> с н</w:t>
      </w:r>
      <w:r w:rsidR="00F63336" w:rsidRPr="008C2AAA">
        <w:rPr>
          <w:iCs/>
          <w:lang w:val="bg-BG"/>
        </w:rPr>
        <w:t>а</w:t>
      </w:r>
      <w:r w:rsidRPr="008C2AAA">
        <w:rPr>
          <w:iCs/>
          <w:lang w:val="bg-BG"/>
        </w:rPr>
        <w:t>правления за</w:t>
      </w:r>
      <w:r w:rsidR="00F63336" w:rsidRPr="008C2AAA">
        <w:rPr>
          <w:iCs/>
          <w:lang w:val="bg-BG"/>
        </w:rPr>
        <w:t xml:space="preserve"> </w:t>
      </w:r>
      <w:r w:rsidRPr="008C2AAA">
        <w:rPr>
          <w:iCs/>
          <w:lang w:val="bg-BG"/>
        </w:rPr>
        <w:t>основни</w:t>
      </w:r>
      <w:r w:rsidR="00F63336" w:rsidRPr="008C2AAA">
        <w:rPr>
          <w:iCs/>
          <w:lang w:val="bg-BG"/>
        </w:rPr>
        <w:t xml:space="preserve"> железопътн</w:t>
      </w:r>
      <w:r w:rsidR="005B5B7D" w:rsidRPr="008C2AAA">
        <w:rPr>
          <w:iCs/>
          <w:lang w:val="bg-BG"/>
        </w:rPr>
        <w:t>и</w:t>
      </w:r>
      <w:r w:rsidR="00F63336" w:rsidRPr="008C2AAA">
        <w:rPr>
          <w:iCs/>
          <w:lang w:val="bg-BG"/>
        </w:rPr>
        <w:t xml:space="preserve"> лини</w:t>
      </w:r>
      <w:r w:rsidR="005B5B7D" w:rsidRPr="008C2AAA">
        <w:rPr>
          <w:iCs/>
          <w:lang w:val="bg-BG"/>
        </w:rPr>
        <w:t>и</w:t>
      </w:r>
      <w:r w:rsidRPr="008C2AAA">
        <w:rPr>
          <w:iCs/>
          <w:lang w:val="bg-BG"/>
        </w:rPr>
        <w:t xml:space="preserve"> № </w:t>
      </w:r>
      <w:r w:rsidR="005B5B7D" w:rsidRPr="008C2AAA">
        <w:rPr>
          <w:iCs/>
          <w:lang w:val="bg-BG"/>
        </w:rPr>
        <w:t>2</w:t>
      </w:r>
      <w:r w:rsidR="00E01507">
        <w:rPr>
          <w:iCs/>
          <w:lang w:val="bg-BG"/>
        </w:rPr>
        <w:t>,</w:t>
      </w:r>
      <w:r w:rsidRPr="008C2AAA">
        <w:rPr>
          <w:iCs/>
          <w:lang w:val="bg-BG"/>
        </w:rPr>
        <w:t xml:space="preserve"> № </w:t>
      </w:r>
      <w:r w:rsidR="005B5B7D" w:rsidRPr="008C2AAA">
        <w:rPr>
          <w:iCs/>
          <w:lang w:val="bg-BG"/>
        </w:rPr>
        <w:t>3</w:t>
      </w:r>
      <w:r w:rsidR="00E01507">
        <w:rPr>
          <w:iCs/>
          <w:lang w:val="bg-BG"/>
        </w:rPr>
        <w:t xml:space="preserve"> и № 6</w:t>
      </w:r>
      <w:r w:rsidR="00F63336" w:rsidRPr="008C2AAA">
        <w:rPr>
          <w:iCs/>
          <w:lang w:val="bg-BG"/>
        </w:rPr>
        <w:t xml:space="preserve">. </w:t>
      </w:r>
      <w:r w:rsidR="005D4634" w:rsidRPr="008C2AAA">
        <w:rPr>
          <w:iCs/>
          <w:lang w:val="bg-BG"/>
        </w:rPr>
        <w:t>Ж</w:t>
      </w:r>
      <w:r w:rsidRPr="008C2AAA">
        <w:rPr>
          <w:iCs/>
          <w:lang w:val="bg-BG"/>
        </w:rPr>
        <w:t>елезопътните линии са</w:t>
      </w:r>
      <w:r w:rsidR="00F63336" w:rsidRPr="008C2AAA">
        <w:rPr>
          <w:iCs/>
          <w:lang w:val="bg-BG"/>
        </w:rPr>
        <w:t xml:space="preserve"> конвенционалн</w:t>
      </w:r>
      <w:r w:rsidRPr="008C2AAA">
        <w:rPr>
          <w:iCs/>
          <w:lang w:val="bg-BG"/>
        </w:rPr>
        <w:t>и</w:t>
      </w:r>
      <w:r w:rsidR="00B81751" w:rsidRPr="008C2AAA">
        <w:rPr>
          <w:iCs/>
          <w:lang w:val="bg-BG"/>
        </w:rPr>
        <w:t xml:space="preserve"> със скорости на движение до 1</w:t>
      </w:r>
      <w:r w:rsidR="00E76D3A" w:rsidRPr="008C2AAA">
        <w:rPr>
          <w:iCs/>
          <w:lang w:val="bg-BG"/>
        </w:rPr>
        <w:t>3</w:t>
      </w:r>
      <w:r w:rsidR="00F63336" w:rsidRPr="008C2AAA">
        <w:rPr>
          <w:iCs/>
          <w:lang w:val="bg-BG"/>
        </w:rPr>
        <w:t>0 км/ч (фиг. 3.</w:t>
      </w:r>
      <w:r w:rsidR="005B5B7D" w:rsidRPr="008C2AAA">
        <w:rPr>
          <w:iCs/>
          <w:lang w:val="bg-BG"/>
        </w:rPr>
        <w:t>2</w:t>
      </w:r>
      <w:r w:rsidR="00F63336" w:rsidRPr="008C2AAA">
        <w:rPr>
          <w:iCs/>
          <w:lang w:val="bg-BG"/>
        </w:rPr>
        <w:t>).</w:t>
      </w:r>
      <w:r w:rsidR="00C06708" w:rsidRPr="008C2AAA">
        <w:rPr>
          <w:noProof/>
          <w:lang w:val="bg-BG"/>
        </w:rPr>
        <w:t xml:space="preserve"> </w:t>
      </w:r>
    </w:p>
    <w:p w14:paraId="77C61DDB" w14:textId="56D2819A" w:rsidR="001851C4" w:rsidRDefault="00154C3C" w:rsidP="000271AD">
      <w:pPr>
        <w:rPr>
          <w:iCs/>
          <w:lang w:val="bg-BG"/>
        </w:rPr>
      </w:pPr>
      <w:r>
        <w:rPr>
          <w:noProof/>
          <w:lang w:val="bg-BG" w:eastAsia="bg-BG"/>
        </w:rPr>
        <mc:AlternateContent>
          <mc:Choice Requires="wpg">
            <w:drawing>
              <wp:anchor distT="0" distB="0" distL="114300" distR="114300" simplePos="0" relativeHeight="252369920" behindDoc="0" locked="0" layoutInCell="1" allowOverlap="1" wp14:anchorId="627DF20B" wp14:editId="407393E9">
                <wp:simplePos x="0" y="0"/>
                <wp:positionH relativeFrom="column">
                  <wp:posOffset>110241</wp:posOffset>
                </wp:positionH>
                <wp:positionV relativeFrom="page">
                  <wp:posOffset>1596225</wp:posOffset>
                </wp:positionV>
                <wp:extent cx="5971540" cy="6629400"/>
                <wp:effectExtent l="0" t="0" r="0" b="0"/>
                <wp:wrapTopAndBottom/>
                <wp:docPr id="40" name="Group 40"/>
                <wp:cNvGraphicFramePr/>
                <a:graphic xmlns:a="http://schemas.openxmlformats.org/drawingml/2006/main">
                  <a:graphicData uri="http://schemas.microsoft.com/office/word/2010/wordprocessingGroup">
                    <wpg:wgp>
                      <wpg:cNvGrpSpPr/>
                      <wpg:grpSpPr>
                        <a:xfrm>
                          <a:off x="0" y="0"/>
                          <a:ext cx="5971540" cy="6629400"/>
                          <a:chOff x="-1857361" y="-314325"/>
                          <a:chExt cx="10426893" cy="6629400"/>
                        </a:xfrm>
                      </wpg:grpSpPr>
                      <pic:pic xmlns:pic="http://schemas.openxmlformats.org/drawingml/2006/picture">
                        <pic:nvPicPr>
                          <pic:cNvPr id="42" name="Picture 42"/>
                          <pic:cNvPicPr>
                            <a:picLocks noChangeAspect="1"/>
                          </pic:cNvPicPr>
                        </pic:nvPicPr>
                        <pic:blipFill rotWithShape="1">
                          <a:blip r:embed="rId22">
                            <a:extLst>
                              <a:ext uri="{28A0092B-C50C-407E-A947-70E740481C1C}">
                                <a14:useLocalDpi xmlns:a14="http://schemas.microsoft.com/office/drawing/2010/main" val="0"/>
                              </a:ext>
                            </a:extLst>
                          </a:blip>
                          <a:srcRect t="25750" b="132"/>
                          <a:stretch/>
                        </pic:blipFill>
                        <pic:spPr>
                          <a:xfrm>
                            <a:off x="-1857361" y="-314325"/>
                            <a:ext cx="10324581" cy="6448425"/>
                          </a:xfrm>
                          <a:prstGeom prst="rect">
                            <a:avLst/>
                          </a:prstGeom>
                        </pic:spPr>
                      </pic:pic>
                      <wps:wsp>
                        <wps:cNvPr id="43" name="Text Box 43"/>
                        <wps:cNvSpPr txBox="1"/>
                        <wps:spPr>
                          <a:xfrm>
                            <a:off x="-1857361" y="6029325"/>
                            <a:ext cx="10426893" cy="285750"/>
                          </a:xfrm>
                          <a:prstGeom prst="rect">
                            <a:avLst/>
                          </a:prstGeom>
                          <a:solidFill>
                            <a:schemeClr val="lt1"/>
                          </a:solidFill>
                          <a:ln w="6350">
                            <a:noFill/>
                          </a:ln>
                        </wps:spPr>
                        <wps:txbx>
                          <w:txbxContent>
                            <w:p w14:paraId="7FAE9BFA" w14:textId="7121DEFA" w:rsidR="00955A3C" w:rsidRPr="007F0DC5" w:rsidRDefault="00955A3C"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27DF20B" id="Group 40" o:spid="_x0000_s1054" style="position:absolute;left:0;text-align:left;margin-left:8.7pt;margin-top:125.7pt;width:470.2pt;height:522pt;z-index:252369920;mso-position-vertical-relative:page" coordorigin="-18573,-3143" coordsize="104268,6629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9U6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">
                <v:shape id="Picture 42" o:spid="_x0000_s1055" type="#_x0000_t75" style="position:absolute;left:-18573;top:-3143;width:103245;height:6448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">
                  <v:imagedata r:id="rId23" o:title="" croptop="16876f" cropbottom="87f"/>
                  <v:path arrowok="t"/>
                </v:shape>
                <v:shape id="Text Box 43" o:spid="_x0000_s1056" type="#_x0000_t202" style="position:absolute;left:-18573;top:60293;width:104268;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" fillcolor="white [3201]" stroked="f" strokeweight=".5pt">
                  <v:textbox>
                    <w:txbxContent>
                      <w:p w14:paraId="7FAE9BFA" w14:textId="7121DEFA" w:rsidR="00955A3C" w:rsidRPr="007F0DC5" w:rsidRDefault="00955A3C" w:rsidP="005B5B7D">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4. Разписание на ДТВ № 20691</w:t>
                        </w:r>
                        <w:r>
                          <w:rPr>
                            <w:b/>
                            <w:bCs/>
                            <w:szCs w:val="24"/>
                            <w:lang w:val="bg-BG"/>
                          </w:rPr>
                          <w:t>.</w:t>
                        </w:r>
                      </w:p>
                    </w:txbxContent>
                  </v:textbox>
                </v:shape>
                <w10:wrap type="topAndBottom" anchory="page"/>
              </v:group>
            </w:pict>
          </mc:Fallback>
        </mc:AlternateContent>
      </w:r>
      <w:r w:rsidR="00E353BE" w:rsidRPr="005B5B7D">
        <w:rPr>
          <w:iCs/>
          <w:lang w:val="bg-BG"/>
        </w:rPr>
        <w:t xml:space="preserve">ДТВ № </w:t>
      </w:r>
      <w:r w:rsidR="00184BE4" w:rsidRPr="005B5B7D">
        <w:rPr>
          <w:iCs/>
          <w:lang w:val="bg-BG"/>
        </w:rPr>
        <w:t xml:space="preserve">20691 </w:t>
      </w:r>
      <w:r w:rsidR="00E01507">
        <w:rPr>
          <w:iCs/>
          <w:lang w:val="bg-BG"/>
        </w:rPr>
        <w:t>се движи по</w:t>
      </w:r>
      <w:r w:rsidR="001851C4" w:rsidRPr="005B5B7D">
        <w:rPr>
          <w:iCs/>
          <w:lang w:val="bg-BG"/>
        </w:rPr>
        <w:t xml:space="preserve"> разписание, показано на фигур</w:t>
      </w:r>
      <w:r w:rsidR="00DD4A47" w:rsidRPr="005B5B7D">
        <w:rPr>
          <w:iCs/>
          <w:lang w:val="bg-BG"/>
        </w:rPr>
        <w:t>а</w:t>
      </w:r>
      <w:r w:rsidR="001851C4" w:rsidRPr="005B5B7D">
        <w:rPr>
          <w:iCs/>
          <w:lang w:val="bg-BG"/>
        </w:rPr>
        <w:t xml:space="preserve"> 3.</w:t>
      </w:r>
      <w:r w:rsidR="005B5B7D" w:rsidRPr="005B5B7D">
        <w:rPr>
          <w:iCs/>
          <w:lang w:val="bg-BG"/>
        </w:rPr>
        <w:t>4</w:t>
      </w:r>
      <w:r w:rsidR="001851C4" w:rsidRPr="005B5B7D">
        <w:rPr>
          <w:iCs/>
          <w:lang w:val="bg-BG"/>
        </w:rPr>
        <w:t>.</w:t>
      </w:r>
    </w:p>
    <w:p w14:paraId="47B7CF1F" w14:textId="15857744" w:rsidR="005B5B7D" w:rsidRDefault="00265092" w:rsidP="000271AD">
      <w:pPr>
        <w:rPr>
          <w:iCs/>
          <w:lang w:val="bg-BG"/>
        </w:rPr>
      </w:pPr>
      <w:r>
        <w:rPr>
          <w:noProof/>
          <w:lang w:val="bg-BG" w:eastAsia="bg-BG"/>
        </w:rPr>
        <w:lastRenderedPageBreak/>
        <mc:AlternateContent>
          <mc:Choice Requires="wpg">
            <w:drawing>
              <wp:anchor distT="0" distB="0" distL="114300" distR="114300" simplePos="0" relativeHeight="252374016" behindDoc="0" locked="0" layoutInCell="1" allowOverlap="1" wp14:anchorId="72A1F935" wp14:editId="4D7647C2">
                <wp:simplePos x="0" y="0"/>
                <wp:positionH relativeFrom="column">
                  <wp:posOffset>346710</wp:posOffset>
                </wp:positionH>
                <wp:positionV relativeFrom="page">
                  <wp:posOffset>800266</wp:posOffset>
                </wp:positionV>
                <wp:extent cx="5971540" cy="7835900"/>
                <wp:effectExtent l="0" t="0" r="0" b="0"/>
                <wp:wrapTopAndBottom/>
                <wp:docPr id="61" name="Group 61"/>
                <wp:cNvGraphicFramePr/>
                <a:graphic xmlns:a="http://schemas.openxmlformats.org/drawingml/2006/main">
                  <a:graphicData uri="http://schemas.microsoft.com/office/word/2010/wordprocessingGroup">
                    <wpg:wgp>
                      <wpg:cNvGrpSpPr/>
                      <wpg:grpSpPr>
                        <a:xfrm>
                          <a:off x="0" y="0"/>
                          <a:ext cx="5971540" cy="7835900"/>
                          <a:chOff x="-1857361" y="-981075"/>
                          <a:chExt cx="10426893" cy="8039100"/>
                        </a:xfrm>
                      </wpg:grpSpPr>
                      <pic:pic xmlns:pic="http://schemas.openxmlformats.org/drawingml/2006/picture">
                        <pic:nvPicPr>
                          <pic:cNvPr id="95" name="Picture 95"/>
                          <pic:cNvPicPr>
                            <a:picLocks noChangeAspect="1"/>
                          </pic:cNvPicPr>
                        </pic:nvPicPr>
                        <pic:blipFill rotWithShape="1">
                          <a:blip r:embed="rId24">
                            <a:extLst>
                              <a:ext uri="{28A0092B-C50C-407E-A947-70E740481C1C}">
                                <a14:useLocalDpi xmlns:a14="http://schemas.microsoft.com/office/drawing/2010/main" val="0"/>
                              </a:ext>
                            </a:extLst>
                          </a:blip>
                          <a:srcRect t="-80" b="-162"/>
                          <a:stretch/>
                        </pic:blipFill>
                        <pic:spPr>
                          <a:xfrm>
                            <a:off x="-1857361" y="-981075"/>
                            <a:ext cx="10324581" cy="7788232"/>
                          </a:xfrm>
                          <a:prstGeom prst="rect">
                            <a:avLst/>
                          </a:prstGeom>
                        </pic:spPr>
                      </pic:pic>
                      <wps:wsp>
                        <wps:cNvPr id="96" name="Text Box 96"/>
                        <wps:cNvSpPr txBox="1"/>
                        <wps:spPr>
                          <a:xfrm>
                            <a:off x="-1857361" y="6772275"/>
                            <a:ext cx="10426893" cy="285750"/>
                          </a:xfrm>
                          <a:prstGeom prst="rect">
                            <a:avLst/>
                          </a:prstGeom>
                          <a:solidFill>
                            <a:schemeClr val="lt1"/>
                          </a:solidFill>
                          <a:ln w="6350">
                            <a:noFill/>
                          </a:ln>
                        </wps:spPr>
                        <wps:txbx>
                          <w:txbxContent>
                            <w:p w14:paraId="17B794BA" w14:textId="6C824F47" w:rsidR="00955A3C" w:rsidRPr="007F0DC5" w:rsidRDefault="00955A3C" w:rsidP="00C775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5. Разписание на ДТВ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72A1F935" id="Group 61" o:spid="_x0000_s1057" style="position:absolute;left:0;text-align:left;margin-left:27.3pt;margin-top:63pt;width:470.2pt;height:617pt;z-index:252374016;mso-position-vertical-relative:page;mso-height-relative:margin" coordorigin="-18573,-9810" coordsize="104268,8039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">
                <v:shape id="Picture 95" o:spid="_x0000_s1058" type="#_x0000_t75" style="position:absolute;left:-18573;top:-9810;width:103245;height:7788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">
                  <v:imagedata r:id="rId25" o:title="" croptop="-52f" cropbottom="-106f"/>
                  <v:path arrowok="t"/>
                </v:shape>
                <v:shape id="Text Box 96" o:spid="_x0000_s1059" type="#_x0000_t202" style="position:absolute;left:-18573;top:67722;width:104268;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" fillcolor="white [3201]" stroked="f" strokeweight=".5pt">
                  <v:textbox>
                    <w:txbxContent>
                      <w:p w14:paraId="17B794BA" w14:textId="6C824F47" w:rsidR="00955A3C" w:rsidRPr="007F0DC5" w:rsidRDefault="00955A3C" w:rsidP="00C775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5. Разписание на ДТВ № 20698</w:t>
                        </w:r>
                        <w:r>
                          <w:rPr>
                            <w:b/>
                            <w:bCs/>
                            <w:szCs w:val="24"/>
                            <w:lang w:val="bg-BG"/>
                          </w:rPr>
                          <w:t>.</w:t>
                        </w:r>
                      </w:p>
                    </w:txbxContent>
                  </v:textbox>
                </v:shape>
                <w10:wrap type="topAndBottom" anchory="page"/>
              </v:group>
            </w:pict>
          </mc:Fallback>
        </mc:AlternateContent>
      </w:r>
      <w:r w:rsidRPr="00265092">
        <w:rPr>
          <w:iCs/>
          <w:lang w:val="bg-BG"/>
        </w:rPr>
        <w:t>ДТВ № 20698 се движи по разписание показано на фиг. 3.5.</w:t>
      </w:r>
    </w:p>
    <w:p w14:paraId="7F55EB00" w14:textId="316377A9" w:rsidR="005B5B7D" w:rsidRDefault="007D4E67" w:rsidP="000271AD">
      <w:pPr>
        <w:rPr>
          <w:iCs/>
          <w:lang w:val="bg-BG"/>
        </w:rPr>
      </w:pPr>
      <w:r>
        <w:rPr>
          <w:iCs/>
          <w:lang w:val="bg-BG"/>
        </w:rPr>
        <w:t>Изготвените разписания</w:t>
      </w:r>
      <w:r w:rsidR="009F19AD">
        <w:rPr>
          <w:iCs/>
          <w:lang w:val="bg-BG"/>
        </w:rPr>
        <w:t xml:space="preserve"> на двата влака ДТВ № 20691 и ДТВ № 20698 са иззети от кабините за управление на двата локомотива. Предви</w:t>
      </w:r>
      <w:r w:rsidR="00E01507">
        <w:rPr>
          <w:iCs/>
          <w:lang w:val="bg-BG"/>
        </w:rPr>
        <w:t>д на това, локомотивните машинисти</w:t>
      </w:r>
      <w:r w:rsidR="009F19AD">
        <w:rPr>
          <w:iCs/>
          <w:lang w:val="bg-BG"/>
        </w:rPr>
        <w:t xml:space="preserve"> на двата влака предварително са били запознати с разписанията за движението на влаковете.</w:t>
      </w:r>
    </w:p>
    <w:p w14:paraId="0685AF1B" w14:textId="76099139" w:rsidR="00684D27" w:rsidRPr="0077142D" w:rsidRDefault="00B81751" w:rsidP="00787F65">
      <w:pPr>
        <w:pStyle w:val="ab"/>
        <w:numPr>
          <w:ilvl w:val="3"/>
          <w:numId w:val="28"/>
        </w:numPr>
        <w:ind w:left="709" w:firstLine="0"/>
        <w:contextualSpacing w:val="0"/>
        <w:rPr>
          <w:i/>
          <w:iCs/>
          <w:lang w:val="bg-BG"/>
        </w:rPr>
      </w:pPr>
      <w:r>
        <w:rPr>
          <w:i/>
          <w:iCs/>
          <w:lang w:val="bg-BG"/>
        </w:rPr>
        <w:lastRenderedPageBreak/>
        <w:t xml:space="preserve"> </w:t>
      </w:r>
      <w:r w:rsidR="00684D27" w:rsidRPr="0077142D">
        <w:rPr>
          <w:i/>
          <w:iCs/>
          <w:lang w:val="bg-BG"/>
        </w:rPr>
        <w:t>Метеорологични и географски условия в момента на събитието.</w:t>
      </w:r>
    </w:p>
    <w:p w14:paraId="0955B7CD" w14:textId="27876AC3" w:rsidR="00893D17" w:rsidRPr="00893D17" w:rsidRDefault="00B81751" w:rsidP="00893D17">
      <w:pPr>
        <w:pStyle w:val="ab"/>
        <w:numPr>
          <w:ilvl w:val="0"/>
          <w:numId w:val="8"/>
        </w:numPr>
        <w:rPr>
          <w:lang w:val="bg-BG"/>
        </w:rPr>
      </w:pPr>
      <w:r>
        <w:rPr>
          <w:lang w:val="bg-BG"/>
        </w:rPr>
        <w:t xml:space="preserve">В  </w:t>
      </w:r>
      <w:r w:rsidR="002D2DC9">
        <w:rPr>
          <w:lang w:val="bg-BG"/>
        </w:rPr>
        <w:t xml:space="preserve">тъмната </w:t>
      </w:r>
      <w:r w:rsidR="00F77285">
        <w:rPr>
          <w:lang w:val="bg-BG"/>
        </w:rPr>
        <w:t xml:space="preserve">част на денонощието </w:t>
      </w:r>
      <w:r w:rsidR="00F77285" w:rsidRPr="005F0EFF">
        <w:rPr>
          <w:lang w:val="bg-BG"/>
        </w:rPr>
        <w:t xml:space="preserve">– </w:t>
      </w:r>
      <w:r w:rsidR="00401DCC" w:rsidRPr="005F0EFF">
        <w:rPr>
          <w:lang w:val="bg-BG"/>
        </w:rPr>
        <w:t>03</w:t>
      </w:r>
      <w:r w:rsidRPr="005F0EFF">
        <w:rPr>
          <w:lang w:val="bg-BG"/>
        </w:rPr>
        <w:t>:</w:t>
      </w:r>
      <w:r w:rsidR="005F0EFF" w:rsidRPr="005F0EFF">
        <w:rPr>
          <w:lang w:val="bg-BG"/>
        </w:rPr>
        <w:t>13</w:t>
      </w:r>
      <w:r w:rsidR="00893D17" w:rsidRPr="00893D17">
        <w:rPr>
          <w:lang w:val="bg-BG"/>
        </w:rPr>
        <w:t xml:space="preserve"> часа</w:t>
      </w:r>
      <w:r w:rsidR="00154C3C">
        <w:rPr>
          <w:lang w:val="bg-BG"/>
        </w:rPr>
        <w:t xml:space="preserve"> (по </w:t>
      </w:r>
      <w:r w:rsidR="00E01507">
        <w:rPr>
          <w:lang w:val="bg-BG"/>
        </w:rPr>
        <w:t xml:space="preserve">снети </w:t>
      </w:r>
      <w:r w:rsidR="00154C3C">
        <w:rPr>
          <w:lang w:val="bg-BG"/>
        </w:rPr>
        <w:t>данни от дневниците на дежурния ръководител движение)</w:t>
      </w:r>
      <w:r w:rsidR="00893D17" w:rsidRPr="00893D17">
        <w:rPr>
          <w:lang w:val="bg-BG"/>
        </w:rPr>
        <w:t xml:space="preserve">; </w:t>
      </w:r>
    </w:p>
    <w:p w14:paraId="3878E3BA" w14:textId="38A40985" w:rsidR="00893D17" w:rsidRPr="00893D17" w:rsidRDefault="00F94C97" w:rsidP="00893D17">
      <w:pPr>
        <w:pStyle w:val="ab"/>
        <w:numPr>
          <w:ilvl w:val="0"/>
          <w:numId w:val="8"/>
        </w:numPr>
        <w:rPr>
          <w:lang w:val="bg-BG"/>
        </w:rPr>
      </w:pPr>
      <w:r>
        <w:rPr>
          <w:lang w:val="bg-BG"/>
        </w:rPr>
        <w:t>Температура на въздуха</w:t>
      </w:r>
      <w:r w:rsidR="00F548A0">
        <w:rPr>
          <w:lang w:val="bg-BG"/>
        </w:rPr>
        <w:t>:</w:t>
      </w:r>
      <w:r>
        <w:rPr>
          <w:lang w:val="bg-BG"/>
        </w:rPr>
        <w:t xml:space="preserve"> -10</w:t>
      </w:r>
      <w:r w:rsidR="00893D17" w:rsidRPr="00893D17">
        <w:rPr>
          <w:lang w:val="bg-BG"/>
        </w:rPr>
        <w:t>º</w:t>
      </w:r>
      <w:r w:rsidR="00C456F3">
        <w:rPr>
          <w:lang w:val="bg-BG"/>
        </w:rPr>
        <w:t>С</w:t>
      </w:r>
      <w:r w:rsidR="00893D17" w:rsidRPr="00893D17">
        <w:rPr>
          <w:lang w:val="bg-BG"/>
        </w:rPr>
        <w:t>;</w:t>
      </w:r>
    </w:p>
    <w:p w14:paraId="76CF29C2" w14:textId="0F0A27C7" w:rsidR="000036CA" w:rsidRPr="000036CA" w:rsidRDefault="00893D17" w:rsidP="000036CA">
      <w:pPr>
        <w:pStyle w:val="ab"/>
        <w:numPr>
          <w:ilvl w:val="0"/>
          <w:numId w:val="8"/>
        </w:numPr>
        <w:rPr>
          <w:lang w:val="bg-BG"/>
        </w:rPr>
      </w:pPr>
      <w:r w:rsidRPr="00893D17">
        <w:rPr>
          <w:lang w:val="bg-BG"/>
        </w:rPr>
        <w:t xml:space="preserve">Скорост </w:t>
      </w:r>
      <w:r w:rsidR="0077142D">
        <w:rPr>
          <w:lang w:val="bg-BG"/>
        </w:rPr>
        <w:t xml:space="preserve">и посока </w:t>
      </w:r>
      <w:r w:rsidRPr="00893D17">
        <w:rPr>
          <w:lang w:val="bg-BG"/>
        </w:rPr>
        <w:t xml:space="preserve">на вятъра </w:t>
      </w:r>
      <w:r w:rsidR="00F94C97">
        <w:rPr>
          <w:lang w:val="bg-BG"/>
        </w:rPr>
        <w:t>около 3</w:t>
      </w:r>
      <w:r w:rsidRPr="00893D17">
        <w:rPr>
          <w:lang w:val="bg-BG"/>
        </w:rPr>
        <w:t xml:space="preserve"> км/ч</w:t>
      </w:r>
      <w:r w:rsidR="00F548A0">
        <w:rPr>
          <w:lang w:val="bg-BG"/>
        </w:rPr>
        <w:t>, запа</w:t>
      </w:r>
      <w:r w:rsidR="00C456F3">
        <w:rPr>
          <w:lang w:val="bg-BG"/>
        </w:rPr>
        <w:t>д</w:t>
      </w:r>
      <w:r w:rsidR="00F548A0">
        <w:rPr>
          <w:lang w:val="bg-BG"/>
        </w:rPr>
        <w:t>н</w:t>
      </w:r>
      <w:r w:rsidR="00C456F3">
        <w:rPr>
          <w:lang w:val="bg-BG"/>
        </w:rPr>
        <w:t>а</w:t>
      </w:r>
      <w:r w:rsidRPr="00893D17">
        <w:rPr>
          <w:lang w:val="bg-BG"/>
        </w:rPr>
        <w:t>;</w:t>
      </w:r>
    </w:p>
    <w:p w14:paraId="77BC7F5D" w14:textId="2A74BD79" w:rsidR="00893D17" w:rsidRPr="00893D17" w:rsidRDefault="00893D17" w:rsidP="00893D17">
      <w:pPr>
        <w:pStyle w:val="ab"/>
        <w:numPr>
          <w:ilvl w:val="0"/>
          <w:numId w:val="8"/>
        </w:numPr>
        <w:rPr>
          <w:lang w:val="bg-BG"/>
        </w:rPr>
      </w:pPr>
      <w:r w:rsidRPr="00893D17">
        <w:rPr>
          <w:lang w:val="bg-BG"/>
        </w:rPr>
        <w:t xml:space="preserve">Време – облачно, с </w:t>
      </w:r>
      <w:r w:rsidR="00401DCC">
        <w:rPr>
          <w:lang w:val="bg-BG"/>
        </w:rPr>
        <w:t xml:space="preserve">превалявания от дъжд </w:t>
      </w:r>
      <w:r w:rsidR="00E01507">
        <w:rPr>
          <w:lang w:val="bg-BG"/>
        </w:rPr>
        <w:t xml:space="preserve">и сняг </w:t>
      </w:r>
      <w:r w:rsidR="00401DCC" w:rsidRPr="00154C3C">
        <w:rPr>
          <w:lang w:val="bg-BG"/>
        </w:rPr>
        <w:t xml:space="preserve">с </w:t>
      </w:r>
      <w:r w:rsidRPr="00154C3C">
        <w:rPr>
          <w:lang w:val="bg-BG"/>
        </w:rPr>
        <w:t>нормална видимост на сигналите</w:t>
      </w:r>
      <w:r w:rsidRPr="00893D17">
        <w:rPr>
          <w:lang w:val="bg-BG"/>
        </w:rPr>
        <w:t>;</w:t>
      </w:r>
    </w:p>
    <w:p w14:paraId="502BFB1F" w14:textId="0848EEF2" w:rsidR="00684D27" w:rsidRDefault="00684D27" w:rsidP="00787F65">
      <w:pPr>
        <w:pStyle w:val="ab"/>
        <w:numPr>
          <w:ilvl w:val="3"/>
          <w:numId w:val="28"/>
        </w:numPr>
        <w:tabs>
          <w:tab w:val="left" w:pos="1560"/>
        </w:tabs>
        <w:ind w:left="709" w:firstLine="0"/>
        <w:contextualSpacing w:val="0"/>
        <w:rPr>
          <w:i/>
          <w:iCs/>
          <w:lang w:val="bg-BG"/>
        </w:rPr>
      </w:pPr>
      <w:r w:rsidRPr="00BA6C1D">
        <w:rPr>
          <w:i/>
          <w:iCs/>
          <w:lang w:val="bg-BG"/>
        </w:rPr>
        <w:t>Извършване на строителни работи на мястото или в близост до него.</w:t>
      </w:r>
    </w:p>
    <w:p w14:paraId="7A7DB299" w14:textId="58AC0E10" w:rsidR="009B60FA" w:rsidRPr="00F94C97" w:rsidRDefault="00F94C97" w:rsidP="00F94C97">
      <w:pPr>
        <w:tabs>
          <w:tab w:val="left" w:pos="1560"/>
        </w:tabs>
        <w:rPr>
          <w:iCs/>
          <w:lang w:val="bg-BG"/>
        </w:rPr>
      </w:pPr>
      <w:r>
        <w:rPr>
          <w:iCs/>
          <w:lang w:val="bg-BG"/>
        </w:rPr>
        <w:t>Не е приложимо.</w:t>
      </w:r>
    </w:p>
    <w:p w14:paraId="1D18C878" w14:textId="71DEB904" w:rsidR="00787F65" w:rsidRDefault="00787F65" w:rsidP="00787F65">
      <w:pPr>
        <w:pStyle w:val="ab"/>
        <w:numPr>
          <w:ilvl w:val="3"/>
          <w:numId w:val="28"/>
        </w:numPr>
        <w:rPr>
          <w:i/>
          <w:iCs/>
          <w:lang w:val="bg-BG"/>
        </w:rPr>
      </w:pPr>
      <w:r w:rsidRPr="00787F65">
        <w:rPr>
          <w:i/>
          <w:iCs/>
          <w:lang w:val="bg-BG"/>
        </w:rPr>
        <w:t>Смъртни случаи, наранявания и материални щети:</w:t>
      </w:r>
    </w:p>
    <w:p w14:paraId="6ECCE800" w14:textId="35446D10" w:rsidR="002E38AC" w:rsidRPr="00BA6C1D" w:rsidRDefault="002E38AC" w:rsidP="000036CA">
      <w:pPr>
        <w:pStyle w:val="ab"/>
        <w:numPr>
          <w:ilvl w:val="3"/>
          <w:numId w:val="28"/>
        </w:numPr>
        <w:ind w:left="709" w:firstLine="0"/>
        <w:rPr>
          <w:i/>
          <w:iCs/>
          <w:lang w:val="bg-BG"/>
        </w:rPr>
      </w:pPr>
      <w:r w:rsidRPr="00BA6C1D">
        <w:rPr>
          <w:i/>
          <w:iCs/>
          <w:lang w:val="bg-BG"/>
        </w:rPr>
        <w:t>Служители на управителя на инфраструктурата или на железопътно предприятие.</w:t>
      </w:r>
    </w:p>
    <w:p w14:paraId="45ED3E3D" w14:textId="74380403" w:rsidR="002E38AC" w:rsidRPr="002E38AC" w:rsidRDefault="00893D17" w:rsidP="002E38AC">
      <w:pPr>
        <w:ind w:firstLine="720"/>
        <w:rPr>
          <w:lang w:val="bg-BG"/>
        </w:rPr>
      </w:pPr>
      <w:r>
        <w:rPr>
          <w:lang w:val="bg-BG"/>
        </w:rPr>
        <w:t>Няма.</w:t>
      </w:r>
    </w:p>
    <w:p w14:paraId="397975EA" w14:textId="6AFC9252" w:rsidR="002E38AC" w:rsidRPr="00BA6C1D" w:rsidRDefault="002E38AC" w:rsidP="00B81751">
      <w:pPr>
        <w:pStyle w:val="ab"/>
        <w:numPr>
          <w:ilvl w:val="3"/>
          <w:numId w:val="28"/>
        </w:numPr>
        <w:rPr>
          <w:i/>
          <w:iCs/>
          <w:lang w:val="bg-BG"/>
        </w:rPr>
      </w:pPr>
      <w:r w:rsidRPr="00BA6C1D">
        <w:rPr>
          <w:i/>
          <w:iCs/>
          <w:lang w:val="bg-BG"/>
        </w:rPr>
        <w:t>Други лица, служебно свързани с мястото на събитието.</w:t>
      </w:r>
    </w:p>
    <w:p w14:paraId="03AD5DFD" w14:textId="24E9088B" w:rsidR="002E38AC" w:rsidRPr="00BA6C1D" w:rsidRDefault="00893D17" w:rsidP="00BA6C1D">
      <w:pPr>
        <w:ind w:firstLine="720"/>
        <w:rPr>
          <w:lang w:val="bg-BG"/>
        </w:rPr>
      </w:pPr>
      <w:r>
        <w:rPr>
          <w:lang w:val="bg-BG"/>
        </w:rPr>
        <w:t>Няма.</w:t>
      </w:r>
    </w:p>
    <w:p w14:paraId="2CFB6D6E" w14:textId="5248144F" w:rsidR="002E38AC" w:rsidRPr="00BA6C1D" w:rsidRDefault="002E38AC" w:rsidP="00B81751">
      <w:pPr>
        <w:pStyle w:val="ab"/>
        <w:numPr>
          <w:ilvl w:val="3"/>
          <w:numId w:val="28"/>
        </w:numPr>
        <w:rPr>
          <w:i/>
          <w:iCs/>
          <w:lang w:val="bg-BG"/>
        </w:rPr>
      </w:pPr>
      <w:r w:rsidRPr="00BA6C1D">
        <w:rPr>
          <w:i/>
          <w:iCs/>
          <w:lang w:val="bg-BG"/>
        </w:rPr>
        <w:t>Пътници.</w:t>
      </w:r>
    </w:p>
    <w:p w14:paraId="44A1E97B" w14:textId="7CB26A43" w:rsidR="002E38AC" w:rsidRPr="00BA6C1D" w:rsidRDefault="00893D17" w:rsidP="00BA6C1D">
      <w:pPr>
        <w:ind w:firstLine="720"/>
        <w:rPr>
          <w:lang w:val="bg-BG"/>
        </w:rPr>
      </w:pPr>
      <w:r>
        <w:rPr>
          <w:lang w:val="bg-BG"/>
        </w:rPr>
        <w:t>Няма.</w:t>
      </w:r>
    </w:p>
    <w:p w14:paraId="1286E954" w14:textId="4B4D726D" w:rsidR="002E38AC" w:rsidRPr="00BA6C1D" w:rsidRDefault="002E38AC" w:rsidP="00B81751">
      <w:pPr>
        <w:pStyle w:val="ab"/>
        <w:numPr>
          <w:ilvl w:val="3"/>
          <w:numId w:val="28"/>
        </w:numPr>
        <w:rPr>
          <w:i/>
          <w:iCs/>
          <w:lang w:val="bg-BG"/>
        </w:rPr>
      </w:pPr>
      <w:r w:rsidRPr="00BA6C1D">
        <w:rPr>
          <w:i/>
          <w:iCs/>
          <w:lang w:val="bg-BG"/>
        </w:rPr>
        <w:t>Външни лица.</w:t>
      </w:r>
    </w:p>
    <w:p w14:paraId="5CB20698" w14:textId="0C87DA42" w:rsidR="002E38AC" w:rsidRPr="00BA6C1D" w:rsidRDefault="00893D17" w:rsidP="00BA6C1D">
      <w:pPr>
        <w:ind w:firstLine="720"/>
        <w:rPr>
          <w:lang w:val="bg-BG"/>
        </w:rPr>
      </w:pPr>
      <w:r>
        <w:rPr>
          <w:lang w:val="bg-BG"/>
        </w:rPr>
        <w:t>Няма.</w:t>
      </w:r>
    </w:p>
    <w:p w14:paraId="34B3CF35" w14:textId="04A10AA4" w:rsidR="002E38AC" w:rsidRPr="00BA6C1D" w:rsidRDefault="002E38AC" w:rsidP="00B81751">
      <w:pPr>
        <w:pStyle w:val="ab"/>
        <w:numPr>
          <w:ilvl w:val="3"/>
          <w:numId w:val="28"/>
        </w:numPr>
        <w:rPr>
          <w:i/>
          <w:iCs/>
          <w:lang w:val="bg-BG"/>
        </w:rPr>
      </w:pPr>
      <w:r w:rsidRPr="00BA6C1D">
        <w:rPr>
          <w:i/>
          <w:iCs/>
          <w:lang w:val="bg-BG"/>
        </w:rPr>
        <w:t>Товари, багаж или друго имущество.</w:t>
      </w:r>
    </w:p>
    <w:p w14:paraId="712103DC" w14:textId="4A3E55FB" w:rsidR="002E38AC" w:rsidRPr="00BA6C1D" w:rsidRDefault="00893D17" w:rsidP="00BA6C1D">
      <w:pPr>
        <w:ind w:firstLine="720"/>
        <w:rPr>
          <w:lang w:val="bg-BG"/>
        </w:rPr>
      </w:pPr>
      <w:r>
        <w:rPr>
          <w:lang w:val="bg-BG"/>
        </w:rPr>
        <w:t>Няма.</w:t>
      </w:r>
    </w:p>
    <w:p w14:paraId="1A9E066F" w14:textId="10B76250" w:rsidR="002E38AC" w:rsidRDefault="00893D17" w:rsidP="00B81751">
      <w:pPr>
        <w:pStyle w:val="ab"/>
        <w:numPr>
          <w:ilvl w:val="3"/>
          <w:numId w:val="28"/>
        </w:numPr>
        <w:rPr>
          <w:i/>
          <w:iCs/>
          <w:lang w:val="bg-BG"/>
        </w:rPr>
      </w:pPr>
      <w:r w:rsidRPr="00BA6C1D">
        <w:rPr>
          <w:i/>
          <w:iCs/>
          <w:lang w:val="bg-BG"/>
        </w:rPr>
        <w:t xml:space="preserve">Околна </w:t>
      </w:r>
      <w:r w:rsidR="002E38AC" w:rsidRPr="00BA6C1D">
        <w:rPr>
          <w:i/>
          <w:iCs/>
          <w:lang w:val="bg-BG"/>
        </w:rPr>
        <w:t>среда.</w:t>
      </w:r>
    </w:p>
    <w:p w14:paraId="32A6773B" w14:textId="51AB1B8E" w:rsidR="00A11130" w:rsidRPr="00A11130" w:rsidRDefault="00A11130" w:rsidP="00A11130">
      <w:pPr>
        <w:rPr>
          <w:iCs/>
          <w:lang w:val="bg-BG"/>
        </w:rPr>
      </w:pPr>
      <w:r>
        <w:rPr>
          <w:iCs/>
          <w:lang w:val="bg-BG"/>
        </w:rPr>
        <w:t>Няма.</w:t>
      </w:r>
    </w:p>
    <w:p w14:paraId="5536D472" w14:textId="2A51F3A8" w:rsidR="00893D17" w:rsidRPr="00834D13" w:rsidRDefault="00893D17" w:rsidP="00DA57DF">
      <w:pPr>
        <w:pStyle w:val="ab"/>
        <w:numPr>
          <w:ilvl w:val="3"/>
          <w:numId w:val="28"/>
        </w:numPr>
        <w:tabs>
          <w:tab w:val="left" w:pos="1560"/>
          <w:tab w:val="left" w:pos="1701"/>
        </w:tabs>
        <w:rPr>
          <w:i/>
          <w:iCs/>
          <w:lang w:val="bg-BG"/>
        </w:rPr>
      </w:pPr>
      <w:r w:rsidRPr="00834D13">
        <w:rPr>
          <w:i/>
          <w:iCs/>
          <w:lang w:val="bg-BG"/>
        </w:rPr>
        <w:t>Подвижен състав.</w:t>
      </w:r>
    </w:p>
    <w:p w14:paraId="642731D3" w14:textId="229A73E7" w:rsidR="00834D13" w:rsidRDefault="00BD18B1" w:rsidP="00893D17">
      <w:pPr>
        <w:rPr>
          <w:lang w:val="bg-BG"/>
        </w:rPr>
      </w:pPr>
      <w:r>
        <w:rPr>
          <w:lang w:val="bg-BG"/>
        </w:rPr>
        <w:sym w:font="Symbol" w:char="F0B7"/>
      </w:r>
      <w:r>
        <w:rPr>
          <w:lang w:val="bg-BG"/>
        </w:rPr>
        <w:t xml:space="preserve"> </w:t>
      </w:r>
      <w:r w:rsidR="00B707EE">
        <w:rPr>
          <w:lang w:val="bg-BG"/>
        </w:rPr>
        <w:t xml:space="preserve">Нанесени </w:t>
      </w:r>
      <w:r w:rsidR="00F94C97">
        <w:rPr>
          <w:lang w:val="bg-BG"/>
        </w:rPr>
        <w:t xml:space="preserve">сериозни </w:t>
      </w:r>
      <w:r w:rsidR="00B707EE">
        <w:rPr>
          <w:lang w:val="bg-BG"/>
        </w:rPr>
        <w:t>повреди по ходовите</w:t>
      </w:r>
      <w:r w:rsidR="00893D17">
        <w:rPr>
          <w:lang w:val="bg-BG"/>
        </w:rPr>
        <w:t xml:space="preserve"> част</w:t>
      </w:r>
      <w:r w:rsidR="00B707EE">
        <w:rPr>
          <w:lang w:val="bg-BG"/>
        </w:rPr>
        <w:t>и</w:t>
      </w:r>
      <w:r w:rsidR="001D3AA7">
        <w:rPr>
          <w:lang w:val="bg-BG"/>
        </w:rPr>
        <w:t xml:space="preserve"> на </w:t>
      </w:r>
      <w:r w:rsidR="00F94C97">
        <w:rPr>
          <w:lang w:val="bg-BG"/>
        </w:rPr>
        <w:t xml:space="preserve">дерайлиралите два локомотива № </w:t>
      </w:r>
      <w:r w:rsidR="00CD1AE7" w:rsidRPr="00CD1AE7">
        <w:rPr>
          <w:lang w:val="bg-BG"/>
        </w:rPr>
        <w:t>91522086001-8</w:t>
      </w:r>
      <w:r w:rsidR="002D2DC9">
        <w:rPr>
          <w:lang w:val="bg-BG"/>
        </w:rPr>
        <w:t xml:space="preserve"> </w:t>
      </w:r>
      <w:r w:rsidR="00CD1AE7">
        <w:rPr>
          <w:lang w:val="bg-BG"/>
        </w:rPr>
        <w:t xml:space="preserve">и </w:t>
      </w:r>
      <w:r w:rsidR="00F94C97">
        <w:rPr>
          <w:lang w:val="bg-BG"/>
        </w:rPr>
        <w:t>№</w:t>
      </w:r>
      <w:r w:rsidR="00CD1AE7">
        <w:rPr>
          <w:lang w:val="bg-BG"/>
        </w:rPr>
        <w:t xml:space="preserve"> </w:t>
      </w:r>
      <w:r w:rsidR="00CD1AE7" w:rsidRPr="00CD1AE7">
        <w:rPr>
          <w:lang w:val="bg-BG"/>
        </w:rPr>
        <w:t>91522086005-9</w:t>
      </w:r>
      <w:r w:rsidR="00CD1AE7">
        <w:rPr>
          <w:lang w:val="bg-BG"/>
        </w:rPr>
        <w:t xml:space="preserve"> и с по леки повреди по</w:t>
      </w:r>
      <w:r w:rsidR="00F94C97">
        <w:rPr>
          <w:lang w:val="bg-BG"/>
        </w:rPr>
        <w:t xml:space="preserve"> в</w:t>
      </w:r>
      <w:r w:rsidR="00CD1AE7">
        <w:rPr>
          <w:lang w:val="bg-BG"/>
        </w:rPr>
        <w:t xml:space="preserve">лаковия </w:t>
      </w:r>
      <w:r w:rsidR="00787F65">
        <w:rPr>
          <w:lang w:val="bg-BG"/>
        </w:rPr>
        <w:t xml:space="preserve">недерайлирал </w:t>
      </w:r>
      <w:r w:rsidR="00CD1AE7">
        <w:rPr>
          <w:lang w:val="bg-BG"/>
        </w:rPr>
        <w:t xml:space="preserve">локомотив № </w:t>
      </w:r>
      <w:r w:rsidR="00CD1AE7" w:rsidRPr="00CD1AE7">
        <w:rPr>
          <w:lang w:val="bg-BG"/>
        </w:rPr>
        <w:t>91520085005-4</w:t>
      </w:r>
      <w:r w:rsidR="00893D17">
        <w:rPr>
          <w:lang w:val="bg-BG"/>
        </w:rPr>
        <w:t xml:space="preserve">. </w:t>
      </w:r>
    </w:p>
    <w:p w14:paraId="7DC4DB72" w14:textId="490EF03B" w:rsidR="00834D13" w:rsidRPr="00503E95" w:rsidRDefault="00BD18B1" w:rsidP="00893D17">
      <w:pPr>
        <w:rPr>
          <w:lang w:val="bg-BG"/>
        </w:rPr>
      </w:pPr>
      <w:r w:rsidRPr="00503E95">
        <w:rPr>
          <w:lang w:val="bg-BG"/>
        </w:rPr>
        <w:sym w:font="Symbol" w:char="F0B7"/>
      </w:r>
      <w:r w:rsidRPr="00503E95">
        <w:rPr>
          <w:lang w:val="bg-BG"/>
        </w:rPr>
        <w:t xml:space="preserve"> </w:t>
      </w:r>
      <w:r w:rsidR="00E01507">
        <w:rPr>
          <w:lang w:val="bg-BG"/>
        </w:rPr>
        <w:t xml:space="preserve">Представена </w:t>
      </w:r>
      <w:r w:rsidR="00DE74B2">
        <w:rPr>
          <w:lang w:val="bg-BG"/>
        </w:rPr>
        <w:t>Финансова</w:t>
      </w:r>
      <w:r w:rsidR="00D463CC" w:rsidRPr="00503E95">
        <w:rPr>
          <w:lang w:val="bg-BG"/>
        </w:rPr>
        <w:t xml:space="preserve"> сметка </w:t>
      </w:r>
      <w:r w:rsidR="00E01507" w:rsidRPr="00E01507">
        <w:rPr>
          <w:lang w:val="bg-BG"/>
        </w:rPr>
        <w:t xml:space="preserve">от ,,Булмаркет Рейл Карго“ ЕООД </w:t>
      </w:r>
      <w:r w:rsidR="00D463CC" w:rsidRPr="00503E95">
        <w:rPr>
          <w:lang w:val="bg-BG"/>
        </w:rPr>
        <w:t>за нане</w:t>
      </w:r>
      <w:r w:rsidR="00E01507">
        <w:rPr>
          <w:lang w:val="bg-BG"/>
        </w:rPr>
        <w:t>сени щети</w:t>
      </w:r>
      <w:r w:rsidR="00F77285">
        <w:rPr>
          <w:lang w:val="bg-BG"/>
        </w:rPr>
        <w:t xml:space="preserve"> </w:t>
      </w:r>
      <w:r w:rsidR="00E01507">
        <w:rPr>
          <w:lang w:val="bg-BG"/>
        </w:rPr>
        <w:t>н</w:t>
      </w:r>
      <w:r w:rsidR="00D463CC" w:rsidRPr="00503E95">
        <w:rPr>
          <w:lang w:val="bg-BG"/>
        </w:rPr>
        <w:t>а</w:t>
      </w:r>
      <w:r w:rsidR="00834D13" w:rsidRPr="00503E95">
        <w:rPr>
          <w:lang w:val="bg-BG"/>
        </w:rPr>
        <w:t xml:space="preserve"> </w:t>
      </w:r>
      <w:r w:rsidR="00F94C97">
        <w:rPr>
          <w:lang w:val="bg-BG"/>
        </w:rPr>
        <w:t>л</w:t>
      </w:r>
      <w:r w:rsidR="00E01507">
        <w:rPr>
          <w:lang w:val="bg-BG"/>
        </w:rPr>
        <w:t>окомотивите</w:t>
      </w:r>
      <w:r w:rsidR="00B707EE">
        <w:rPr>
          <w:lang w:val="bg-BG"/>
        </w:rPr>
        <w:t xml:space="preserve"> </w:t>
      </w:r>
      <w:r w:rsidR="00D463CC" w:rsidRPr="00503E95">
        <w:rPr>
          <w:lang w:val="bg-BG"/>
        </w:rPr>
        <w:t xml:space="preserve">в размер </w:t>
      </w:r>
      <w:r w:rsidR="00E01507">
        <w:rPr>
          <w:lang w:val="bg-BG"/>
        </w:rPr>
        <w:t xml:space="preserve">на </w:t>
      </w:r>
      <w:r w:rsidR="00DE74B2">
        <w:rPr>
          <w:lang w:val="bg-BG"/>
        </w:rPr>
        <w:t>169 151,96 лв.</w:t>
      </w:r>
    </w:p>
    <w:p w14:paraId="18B87286" w14:textId="0982D3F2" w:rsidR="00893D17" w:rsidRPr="00834D13" w:rsidRDefault="00A11130" w:rsidP="00DA57DF">
      <w:pPr>
        <w:pStyle w:val="ab"/>
        <w:numPr>
          <w:ilvl w:val="3"/>
          <w:numId w:val="28"/>
        </w:numPr>
        <w:tabs>
          <w:tab w:val="left" w:pos="1560"/>
        </w:tabs>
        <w:rPr>
          <w:i/>
          <w:iCs/>
          <w:lang w:val="bg-BG"/>
        </w:rPr>
      </w:pPr>
      <w:r w:rsidRPr="00834D13">
        <w:rPr>
          <w:i/>
          <w:iCs/>
          <w:lang w:val="bg-BG"/>
        </w:rPr>
        <w:t>Железопътна и</w:t>
      </w:r>
      <w:r w:rsidR="00893D17" w:rsidRPr="00834D13">
        <w:rPr>
          <w:i/>
          <w:iCs/>
          <w:lang w:val="bg-BG"/>
        </w:rPr>
        <w:t>нфраструктура.</w:t>
      </w:r>
    </w:p>
    <w:p w14:paraId="2D80E514" w14:textId="0D6D98A9" w:rsidR="001F19AA" w:rsidRDefault="00BD18B1" w:rsidP="000036CA">
      <w:pPr>
        <w:ind w:firstLine="720"/>
        <w:rPr>
          <w:lang w:val="bg-BG"/>
        </w:rPr>
      </w:pPr>
      <w:r>
        <w:rPr>
          <w:lang w:val="bg-BG"/>
        </w:rPr>
        <w:sym w:font="Symbol" w:char="F0B7"/>
      </w:r>
      <w:r>
        <w:rPr>
          <w:lang w:val="bg-BG"/>
        </w:rPr>
        <w:t xml:space="preserve"> </w:t>
      </w:r>
      <w:r w:rsidR="00893D17">
        <w:rPr>
          <w:lang w:val="bg-BG"/>
        </w:rPr>
        <w:t>Р</w:t>
      </w:r>
      <w:r w:rsidR="00FD472B">
        <w:rPr>
          <w:lang w:val="bg-BG"/>
        </w:rPr>
        <w:t>азмер на щети нанесени н</w:t>
      </w:r>
      <w:r w:rsidR="00DA57DF">
        <w:rPr>
          <w:lang w:val="bg-BG"/>
        </w:rPr>
        <w:t>а</w:t>
      </w:r>
      <w:r w:rsidR="00347B28">
        <w:rPr>
          <w:lang w:val="bg-BG"/>
        </w:rPr>
        <w:t xml:space="preserve"> </w:t>
      </w:r>
      <w:r>
        <w:rPr>
          <w:lang w:val="bg-BG"/>
        </w:rPr>
        <w:t xml:space="preserve">железен път </w:t>
      </w:r>
      <w:r w:rsidR="00CD1AE7">
        <w:rPr>
          <w:lang w:val="bg-BG"/>
        </w:rPr>
        <w:t xml:space="preserve">и железопътната стрелка </w:t>
      </w:r>
      <w:r>
        <w:rPr>
          <w:lang w:val="bg-BG"/>
        </w:rPr>
        <w:t>вследствие</w:t>
      </w:r>
      <w:r w:rsidR="00834D13">
        <w:rPr>
          <w:lang w:val="bg-BG"/>
        </w:rPr>
        <w:t xml:space="preserve"> </w:t>
      </w:r>
      <w:r w:rsidR="00893D17">
        <w:rPr>
          <w:lang w:val="bg-BG"/>
        </w:rPr>
        <w:t>дерайлирането</w:t>
      </w:r>
      <w:r w:rsidR="00347B28">
        <w:rPr>
          <w:lang w:val="bg-BG"/>
        </w:rPr>
        <w:t>,</w:t>
      </w:r>
      <w:r w:rsidR="00893D17">
        <w:rPr>
          <w:lang w:val="bg-BG"/>
        </w:rPr>
        <w:t xml:space="preserve"> на стойност </w:t>
      </w:r>
      <w:r w:rsidR="00CD1AE7">
        <w:rPr>
          <w:lang w:val="bg-BG"/>
        </w:rPr>
        <w:t>10 952,</w:t>
      </w:r>
      <w:r w:rsidR="00CD1AE7" w:rsidRPr="003C601E">
        <w:rPr>
          <w:lang w:val="bg-BG"/>
        </w:rPr>
        <w:t xml:space="preserve">46 </w:t>
      </w:r>
      <w:r w:rsidR="00893D17" w:rsidRPr="003C601E">
        <w:rPr>
          <w:lang w:val="bg-BG"/>
        </w:rPr>
        <w:t>лв.</w:t>
      </w:r>
      <w:r w:rsidR="00FD472B">
        <w:rPr>
          <w:lang w:val="bg-BG"/>
        </w:rPr>
        <w:t xml:space="preserve"> в гара Илиянци</w:t>
      </w:r>
      <w:r w:rsidR="00DA57DF">
        <w:rPr>
          <w:lang w:val="bg-BG"/>
        </w:rPr>
        <w:t>;</w:t>
      </w:r>
    </w:p>
    <w:p w14:paraId="03B61E37" w14:textId="7A82FB45" w:rsidR="00F77285" w:rsidRDefault="00F77285" w:rsidP="000036CA">
      <w:pPr>
        <w:ind w:firstLine="720"/>
        <w:rPr>
          <w:lang w:val="bg-BG"/>
        </w:rPr>
      </w:pPr>
      <w:r>
        <w:rPr>
          <w:lang w:val="bg-BG"/>
        </w:rPr>
        <w:sym w:font="Symbol" w:char="F0B7"/>
      </w:r>
      <w:r>
        <w:rPr>
          <w:lang w:val="bg-BG"/>
        </w:rPr>
        <w:t xml:space="preserve"> </w:t>
      </w:r>
      <w:r w:rsidRPr="00F77285">
        <w:rPr>
          <w:lang w:val="bg-BG"/>
        </w:rPr>
        <w:t>Размер</w:t>
      </w:r>
      <w:r>
        <w:rPr>
          <w:lang w:val="bg-BG"/>
        </w:rPr>
        <w:t xml:space="preserve"> на щет</w:t>
      </w:r>
      <w:r w:rsidR="00FD472B">
        <w:rPr>
          <w:lang w:val="bg-BG"/>
        </w:rPr>
        <w:t>и нанесени на сигнализацията</w:t>
      </w:r>
      <w:r w:rsidRPr="00F77285">
        <w:rPr>
          <w:lang w:val="bg-BG"/>
        </w:rPr>
        <w:t xml:space="preserve"> вследствие дерайлирането, на стойност</w:t>
      </w:r>
      <w:r w:rsidR="005E40CC">
        <w:rPr>
          <w:lang w:val="bg-BG"/>
        </w:rPr>
        <w:t xml:space="preserve"> 767</w:t>
      </w:r>
      <w:r w:rsidR="003C601E">
        <w:rPr>
          <w:lang w:val="bg-BG"/>
        </w:rPr>
        <w:t>,52</w:t>
      </w:r>
      <w:r w:rsidRPr="00F77285">
        <w:rPr>
          <w:lang w:val="bg-BG"/>
        </w:rPr>
        <w:t xml:space="preserve"> </w:t>
      </w:r>
      <w:r w:rsidR="00FD472B">
        <w:rPr>
          <w:lang w:val="bg-BG"/>
        </w:rPr>
        <w:t>лв. в гара Илиянци</w:t>
      </w:r>
      <w:r w:rsidRPr="00F77285">
        <w:rPr>
          <w:lang w:val="bg-BG"/>
        </w:rPr>
        <w:t>;</w:t>
      </w:r>
    </w:p>
    <w:p w14:paraId="2D2C9D50" w14:textId="3CC90735" w:rsidR="00CD1AE7" w:rsidRDefault="00CD1AE7" w:rsidP="000036CA">
      <w:pPr>
        <w:ind w:firstLine="720"/>
        <w:rPr>
          <w:lang w:val="bg-BG"/>
        </w:rPr>
      </w:pPr>
      <w:r>
        <w:rPr>
          <w:lang w:val="bg-BG"/>
        </w:rPr>
        <w:sym w:font="Symbol" w:char="F0B7"/>
      </w:r>
      <w:r>
        <w:rPr>
          <w:lang w:val="bg-BG"/>
        </w:rPr>
        <w:t xml:space="preserve"> </w:t>
      </w:r>
      <w:r w:rsidRPr="00CD1AE7">
        <w:rPr>
          <w:lang w:val="bg-BG"/>
        </w:rPr>
        <w:t>Размер на</w:t>
      </w:r>
      <w:r>
        <w:rPr>
          <w:lang w:val="bg-BG"/>
        </w:rPr>
        <w:t xml:space="preserve"> щети нанесени на контактната мрежа</w:t>
      </w:r>
      <w:r w:rsidRPr="00CD1AE7">
        <w:rPr>
          <w:lang w:val="bg-BG"/>
        </w:rPr>
        <w:t xml:space="preserve"> вследствие дерайлирането, на стойност </w:t>
      </w:r>
      <w:r>
        <w:rPr>
          <w:lang w:val="bg-BG"/>
        </w:rPr>
        <w:t xml:space="preserve">415,48 </w:t>
      </w:r>
      <w:r w:rsidRPr="00CD1AE7">
        <w:rPr>
          <w:lang w:val="bg-BG"/>
        </w:rPr>
        <w:t>лв. в гара Илиянци;</w:t>
      </w:r>
    </w:p>
    <w:p w14:paraId="01352BFD" w14:textId="27474DAD" w:rsidR="00A3180A" w:rsidRPr="00A3180A" w:rsidRDefault="00BD18B1" w:rsidP="00893D17">
      <w:pPr>
        <w:ind w:firstLine="720"/>
        <w:rPr>
          <w:lang w:val="bg-BG"/>
        </w:rPr>
      </w:pPr>
      <w:r>
        <w:rPr>
          <w:lang w:val="bg-BG"/>
        </w:rPr>
        <w:sym w:font="Symbol" w:char="F0B7"/>
      </w:r>
      <w:r>
        <w:rPr>
          <w:lang w:val="bg-BG"/>
        </w:rPr>
        <w:t xml:space="preserve"> </w:t>
      </w:r>
      <w:r w:rsidR="00A11130">
        <w:rPr>
          <w:lang w:val="bg-BG"/>
        </w:rPr>
        <w:t>Общо</w:t>
      </w:r>
      <w:r w:rsidR="00503E95">
        <w:rPr>
          <w:lang w:val="bg-BG"/>
        </w:rPr>
        <w:t xml:space="preserve"> щети</w:t>
      </w:r>
      <w:r w:rsidR="00E01507">
        <w:rPr>
          <w:lang w:val="bg-BG"/>
        </w:rPr>
        <w:t xml:space="preserve"> на стойност</w:t>
      </w:r>
      <w:r w:rsidR="001E3DCF">
        <w:rPr>
          <w:lang w:val="bg-BG"/>
        </w:rPr>
        <w:t>:</w:t>
      </w:r>
      <w:r w:rsidR="00A3180A">
        <w:rPr>
          <w:lang w:val="bg-BG"/>
        </w:rPr>
        <w:t xml:space="preserve"> </w:t>
      </w:r>
      <w:r w:rsidR="00DE74B2">
        <w:rPr>
          <w:lang w:val="bg-BG"/>
        </w:rPr>
        <w:t xml:space="preserve">181 287,42 </w:t>
      </w:r>
      <w:r w:rsidR="00FC221E" w:rsidRPr="00DE74B2">
        <w:rPr>
          <w:lang w:val="bg-BG"/>
        </w:rPr>
        <w:t>лв.</w:t>
      </w:r>
    </w:p>
    <w:p w14:paraId="5E13F18D" w14:textId="6D597AE9" w:rsidR="002E38AC" w:rsidRPr="00BA6C1D" w:rsidRDefault="002E38AC" w:rsidP="00B81751">
      <w:pPr>
        <w:pStyle w:val="ab"/>
        <w:numPr>
          <w:ilvl w:val="2"/>
          <w:numId w:val="28"/>
        </w:numPr>
        <w:spacing w:before="120"/>
        <w:ind w:left="1225" w:hanging="505"/>
        <w:contextualSpacing w:val="0"/>
        <w:rPr>
          <w:i/>
          <w:iCs/>
          <w:lang w:val="bg-BG"/>
        </w:rPr>
      </w:pPr>
      <w:r w:rsidRPr="00BA6C1D">
        <w:rPr>
          <w:i/>
          <w:iCs/>
          <w:lang w:val="bg-BG"/>
        </w:rPr>
        <w:t>Описание на други последствия, включително въздействие на събитието върху обичайната дейност на участниците.</w:t>
      </w:r>
    </w:p>
    <w:p w14:paraId="32FDE40A" w14:textId="1818A567" w:rsidR="00A3180A" w:rsidRPr="00CC6448" w:rsidRDefault="00892C90" w:rsidP="00CC6448">
      <w:pPr>
        <w:rPr>
          <w:iCs/>
          <w:lang w:val="bg-BG"/>
        </w:rPr>
      </w:pPr>
      <w:r>
        <w:rPr>
          <w:iCs/>
          <w:lang w:val="bg-BG"/>
        </w:rPr>
        <w:t>В</w:t>
      </w:r>
      <w:r w:rsidR="00B707EE">
        <w:rPr>
          <w:iCs/>
          <w:lang w:val="bg-BG"/>
        </w:rPr>
        <w:t xml:space="preserve"> периода 14.12.÷15.12</w:t>
      </w:r>
      <w:r w:rsidR="00893D17">
        <w:rPr>
          <w:iCs/>
          <w:lang w:val="bg-BG"/>
        </w:rPr>
        <w:t>.2021 г.</w:t>
      </w:r>
      <w:r w:rsidR="001D3AA7">
        <w:rPr>
          <w:iCs/>
          <w:lang w:val="bg-BG"/>
        </w:rPr>
        <w:t>,</w:t>
      </w:r>
      <w:r w:rsidR="00893D17" w:rsidRPr="008067F4">
        <w:rPr>
          <w:iCs/>
          <w:lang w:val="bg-BG"/>
        </w:rPr>
        <w:t xml:space="preserve"> </w:t>
      </w:r>
      <w:r w:rsidR="00893D17">
        <w:rPr>
          <w:iCs/>
          <w:lang w:val="bg-BG"/>
        </w:rPr>
        <w:t xml:space="preserve">за възстановяване на железопътната инфраструктура </w:t>
      </w:r>
      <w:r w:rsidR="00B707EE">
        <w:rPr>
          <w:iCs/>
          <w:lang w:val="bg-BG"/>
        </w:rPr>
        <w:t>у</w:t>
      </w:r>
      <w:r w:rsidR="001D3AA7" w:rsidRPr="008067F4">
        <w:rPr>
          <w:iCs/>
          <w:lang w:val="bg-BG"/>
        </w:rPr>
        <w:t>правителя</w:t>
      </w:r>
      <w:r w:rsidR="001D3AA7">
        <w:rPr>
          <w:iCs/>
          <w:lang w:val="bg-BG"/>
        </w:rPr>
        <w:t>т</w:t>
      </w:r>
      <w:r w:rsidR="001D3AA7" w:rsidRPr="008067F4">
        <w:rPr>
          <w:iCs/>
          <w:lang w:val="bg-BG"/>
        </w:rPr>
        <w:t xml:space="preserve"> </w:t>
      </w:r>
      <w:r w:rsidR="00893D17" w:rsidRPr="008067F4">
        <w:rPr>
          <w:iCs/>
          <w:lang w:val="bg-BG"/>
        </w:rPr>
        <w:t xml:space="preserve">на железопътната инфраструктура </w:t>
      </w:r>
      <w:r w:rsidR="00893D17">
        <w:rPr>
          <w:iCs/>
          <w:lang w:val="bg-BG"/>
        </w:rPr>
        <w:t xml:space="preserve">и железопътните предприятия са </w:t>
      </w:r>
      <w:r w:rsidR="006D733C">
        <w:rPr>
          <w:iCs/>
          <w:lang w:val="bg-BG"/>
        </w:rPr>
        <w:t xml:space="preserve">генерирали </w:t>
      </w:r>
      <w:r w:rsidR="00893D17">
        <w:rPr>
          <w:iCs/>
          <w:lang w:val="bg-BG"/>
        </w:rPr>
        <w:t xml:space="preserve"> допълнителни разходи</w:t>
      </w:r>
      <w:r w:rsidR="00CC6448">
        <w:rPr>
          <w:iCs/>
          <w:lang w:val="bg-BG"/>
        </w:rPr>
        <w:t xml:space="preserve"> за промяна </w:t>
      </w:r>
      <w:r w:rsidR="006D733C">
        <w:rPr>
          <w:iCs/>
          <w:lang w:val="bg-BG"/>
        </w:rPr>
        <w:t xml:space="preserve">на </w:t>
      </w:r>
      <w:r w:rsidR="001E3DCF">
        <w:rPr>
          <w:iCs/>
          <w:lang w:val="bg-BG"/>
        </w:rPr>
        <w:t>графика за движение на влакове</w:t>
      </w:r>
      <w:r w:rsidR="00CC6448">
        <w:rPr>
          <w:iCs/>
          <w:lang w:val="bg-BG"/>
        </w:rPr>
        <w:t>.</w:t>
      </w:r>
    </w:p>
    <w:p w14:paraId="5FAC7208" w14:textId="6B0F8E22"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Отклонени влакове на железопътните п</w:t>
      </w:r>
      <w:r w:rsidR="00405610" w:rsidRPr="00405610">
        <w:rPr>
          <w:lang w:val="bg-BG"/>
        </w:rPr>
        <w:t>редприятия – няма</w:t>
      </w:r>
      <w:r w:rsidR="00CC6448" w:rsidRPr="00405610">
        <w:rPr>
          <w:lang w:val="bg-BG"/>
        </w:rPr>
        <w:t>;</w:t>
      </w:r>
    </w:p>
    <w:p w14:paraId="759F9876" w14:textId="1870611E"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Отменени влако</w:t>
      </w:r>
      <w:r w:rsidR="00CC6448" w:rsidRPr="00405610">
        <w:rPr>
          <w:lang w:val="bg-BG"/>
        </w:rPr>
        <w:t>ве на желез</w:t>
      </w:r>
      <w:r w:rsidR="00405610" w:rsidRPr="00405610">
        <w:rPr>
          <w:lang w:val="bg-BG"/>
        </w:rPr>
        <w:t>опътните предприятия – 1 592,95</w:t>
      </w:r>
      <w:r w:rsidR="00CC6448" w:rsidRPr="00405610">
        <w:rPr>
          <w:lang w:val="bg-BG"/>
        </w:rPr>
        <w:t xml:space="preserve"> лв;</w:t>
      </w:r>
    </w:p>
    <w:p w14:paraId="06A8D4DE" w14:textId="45D09033" w:rsidR="00C13DD1" w:rsidRPr="00405610" w:rsidRDefault="00C13DD1" w:rsidP="008C2AAA">
      <w:pPr>
        <w:rPr>
          <w:lang w:val="bg-BG"/>
        </w:rPr>
      </w:pPr>
      <w:r w:rsidRPr="00405610">
        <w:rPr>
          <w:lang w:val="bg-BG"/>
        </w:rPr>
        <w:sym w:font="Symbol" w:char="F0B7"/>
      </w:r>
      <w:r w:rsidR="00CC6448" w:rsidRPr="00405610">
        <w:rPr>
          <w:lang w:val="bg-BG"/>
        </w:rPr>
        <w:t xml:space="preserve"> </w:t>
      </w:r>
      <w:r w:rsidRPr="00405610">
        <w:rPr>
          <w:lang w:val="bg-BG"/>
        </w:rPr>
        <w:t>Назначени влако</w:t>
      </w:r>
      <w:r w:rsidR="00CC6448" w:rsidRPr="00405610">
        <w:rPr>
          <w:lang w:val="bg-BG"/>
        </w:rPr>
        <w:t>ве на железопът</w:t>
      </w:r>
      <w:r w:rsidR="00405610" w:rsidRPr="00405610">
        <w:rPr>
          <w:lang w:val="bg-BG"/>
        </w:rPr>
        <w:t>ните предприятия  – няма</w:t>
      </w:r>
      <w:r w:rsidR="00CC6448" w:rsidRPr="00405610">
        <w:rPr>
          <w:lang w:val="bg-BG"/>
        </w:rPr>
        <w:t>;</w:t>
      </w:r>
    </w:p>
    <w:p w14:paraId="15FAEEA4" w14:textId="1CE8A2B8" w:rsidR="00C13DD1" w:rsidRPr="00405610" w:rsidRDefault="00CC6448" w:rsidP="008C2AAA">
      <w:pPr>
        <w:rPr>
          <w:lang w:val="bg-BG"/>
        </w:rPr>
      </w:pPr>
      <w:r w:rsidRPr="00405610">
        <w:rPr>
          <w:lang w:val="bg-BG"/>
        </w:rPr>
        <w:sym w:font="Symbol" w:char="F0B7"/>
      </w:r>
      <w:r w:rsidRPr="00405610">
        <w:rPr>
          <w:lang w:val="bg-BG"/>
        </w:rPr>
        <w:t xml:space="preserve"> </w:t>
      </w:r>
      <w:r w:rsidR="00C13DD1" w:rsidRPr="00405610">
        <w:rPr>
          <w:lang w:val="bg-BG"/>
        </w:rPr>
        <w:t>Закъснели влако</w:t>
      </w:r>
      <w:r w:rsidRPr="00405610">
        <w:rPr>
          <w:lang w:val="bg-BG"/>
        </w:rPr>
        <w:t>ве на железоп</w:t>
      </w:r>
      <w:r w:rsidR="00405610" w:rsidRPr="00405610">
        <w:rPr>
          <w:lang w:val="bg-BG"/>
        </w:rPr>
        <w:t>ътните предприятия – няма</w:t>
      </w:r>
      <w:r w:rsidRPr="00405610">
        <w:rPr>
          <w:lang w:val="bg-BG"/>
        </w:rPr>
        <w:t>;</w:t>
      </w:r>
    </w:p>
    <w:p w14:paraId="56A1C093" w14:textId="7F9CB339" w:rsidR="00C13DD1" w:rsidRPr="00405610" w:rsidRDefault="00CC6448" w:rsidP="008C2AAA">
      <w:pPr>
        <w:rPr>
          <w:lang w:val="bg-BG"/>
        </w:rPr>
      </w:pPr>
      <w:r w:rsidRPr="00405610">
        <w:rPr>
          <w:lang w:val="bg-BG"/>
        </w:rPr>
        <w:sym w:font="Symbol" w:char="F0B7"/>
      </w:r>
      <w:r w:rsidR="00C13DD1" w:rsidRPr="00405610">
        <w:rPr>
          <w:lang w:val="bg-BG"/>
        </w:rPr>
        <w:t xml:space="preserve"> Разходи за възстановителни средст</w:t>
      </w:r>
      <w:r w:rsidR="00405610" w:rsidRPr="00405610">
        <w:rPr>
          <w:lang w:val="bg-BG"/>
        </w:rPr>
        <w:t>ва – 3 981,14</w:t>
      </w:r>
      <w:r w:rsidRPr="00405610">
        <w:rPr>
          <w:lang w:val="bg-BG"/>
        </w:rPr>
        <w:t xml:space="preserve"> лв;</w:t>
      </w:r>
    </w:p>
    <w:p w14:paraId="1665ADAF" w14:textId="3728256A" w:rsidR="00C13DD1" w:rsidRPr="00CC6448" w:rsidRDefault="00DE74B2" w:rsidP="008C2AAA">
      <w:pPr>
        <w:rPr>
          <w:lang w:val="bg-BG"/>
        </w:rPr>
      </w:pPr>
      <w:r>
        <w:rPr>
          <w:lang w:val="bg-BG"/>
        </w:rPr>
        <w:sym w:font="Symbol" w:char="F0B7"/>
      </w:r>
      <w:r>
        <w:rPr>
          <w:lang w:val="bg-BG"/>
        </w:rPr>
        <w:t xml:space="preserve"> </w:t>
      </w:r>
      <w:r w:rsidR="001E3DCF">
        <w:rPr>
          <w:lang w:val="bg-BG"/>
        </w:rPr>
        <w:t>Общо</w:t>
      </w:r>
      <w:r w:rsidR="00503E95" w:rsidRPr="00405610">
        <w:rPr>
          <w:lang w:val="bg-BG"/>
        </w:rPr>
        <w:t xml:space="preserve"> </w:t>
      </w:r>
      <w:r w:rsidR="00405610" w:rsidRPr="00405610">
        <w:rPr>
          <w:lang w:val="bg-BG"/>
        </w:rPr>
        <w:t>разходи: 5 574,09</w:t>
      </w:r>
      <w:r w:rsidR="00C13DD1" w:rsidRPr="00405610">
        <w:rPr>
          <w:lang w:val="bg-BG"/>
        </w:rPr>
        <w:t xml:space="preserve"> лв.</w:t>
      </w:r>
    </w:p>
    <w:p w14:paraId="69DF4138" w14:textId="74F7108A" w:rsidR="002E38AC" w:rsidRPr="00BA6C1D" w:rsidRDefault="002E38AC" w:rsidP="00B81751">
      <w:pPr>
        <w:pStyle w:val="ab"/>
        <w:numPr>
          <w:ilvl w:val="2"/>
          <w:numId w:val="28"/>
        </w:numPr>
        <w:spacing w:before="120"/>
        <w:ind w:left="1225" w:hanging="505"/>
        <w:contextualSpacing w:val="0"/>
        <w:rPr>
          <w:i/>
          <w:iCs/>
          <w:lang w:val="bg-BG"/>
        </w:rPr>
      </w:pPr>
      <w:r w:rsidRPr="00BA6C1D">
        <w:rPr>
          <w:i/>
          <w:iCs/>
          <w:lang w:val="bg-BG"/>
        </w:rPr>
        <w:lastRenderedPageBreak/>
        <w:t>Самоличност на участниците и техните функции.</w:t>
      </w:r>
    </w:p>
    <w:p w14:paraId="71537050" w14:textId="77777777" w:rsidR="00893D17" w:rsidRPr="00E11765" w:rsidRDefault="00893D17" w:rsidP="00B81751">
      <w:pPr>
        <w:pStyle w:val="ab"/>
        <w:numPr>
          <w:ilvl w:val="3"/>
          <w:numId w:val="28"/>
        </w:numPr>
        <w:ind w:right="28"/>
        <w:rPr>
          <w:bCs/>
          <w:i/>
          <w:iCs/>
          <w:szCs w:val="24"/>
          <w:lang w:val="bg-BG"/>
        </w:rPr>
      </w:pPr>
      <w:r w:rsidRPr="00E11765">
        <w:rPr>
          <w:bCs/>
          <w:i/>
          <w:iCs/>
          <w:szCs w:val="24"/>
          <w:lang w:val="bg-BG"/>
        </w:rPr>
        <w:t>Железопътна инфраструктура:</w:t>
      </w:r>
    </w:p>
    <w:p w14:paraId="040B5417" w14:textId="61BF0ACD" w:rsidR="005D4634" w:rsidRDefault="005D4634" w:rsidP="00B231A2">
      <w:pPr>
        <w:pStyle w:val="ab"/>
        <w:numPr>
          <w:ilvl w:val="0"/>
          <w:numId w:val="9"/>
        </w:numPr>
        <w:tabs>
          <w:tab w:val="left" w:pos="993"/>
        </w:tabs>
        <w:ind w:right="28" w:firstLine="349"/>
        <w:rPr>
          <w:szCs w:val="24"/>
          <w:lang w:val="bg-BG"/>
        </w:rPr>
      </w:pPr>
      <w:r w:rsidRPr="005D4634">
        <w:rPr>
          <w:szCs w:val="24"/>
          <w:lang w:val="bg-BG"/>
        </w:rPr>
        <w:t>ДП ,,Национална компания железопътна инфраструктура“ притежава</w:t>
      </w:r>
      <w:r w:rsidRPr="00B231A2">
        <w:rPr>
          <w:lang w:val="bg-BG"/>
        </w:rPr>
        <w:t xml:space="preserve"> Удостоверение</w:t>
      </w:r>
      <w:r w:rsidRPr="00B231A2">
        <w:rPr>
          <w:szCs w:val="24"/>
          <w:lang w:val="bg-BG"/>
        </w:rPr>
        <w:t xml:space="preserve"> за безопасност № </w:t>
      </w:r>
      <w:r w:rsidRPr="00B231A2">
        <w:rPr>
          <w:szCs w:val="24"/>
        </w:rPr>
        <w:t>BG</w:t>
      </w:r>
      <w:r w:rsidR="005C7715">
        <w:rPr>
          <w:szCs w:val="24"/>
          <w:lang w:val="bg-BG"/>
        </w:rPr>
        <w:t xml:space="preserve"> 21/2018/0001 валидно 01.07.2018 г. ÷</w:t>
      </w:r>
      <w:r w:rsidRPr="00B231A2">
        <w:rPr>
          <w:szCs w:val="24"/>
          <w:lang w:val="bg-BG"/>
        </w:rPr>
        <w:t xml:space="preserve"> 30.06.2023 г.</w:t>
      </w:r>
    </w:p>
    <w:p w14:paraId="226C4554" w14:textId="66E94812" w:rsidR="00B231A2" w:rsidRPr="00B231A2" w:rsidRDefault="005C7715" w:rsidP="00B231A2">
      <w:pPr>
        <w:tabs>
          <w:tab w:val="left" w:pos="993"/>
        </w:tabs>
        <w:ind w:right="28"/>
        <w:rPr>
          <w:szCs w:val="24"/>
          <w:lang w:val="bg-BG"/>
        </w:rPr>
      </w:pPr>
      <w:r>
        <w:rPr>
          <w:szCs w:val="24"/>
          <w:lang w:val="bg-BG"/>
        </w:rPr>
        <w:t>Персонал</w:t>
      </w:r>
      <w:r w:rsidR="00B231A2">
        <w:rPr>
          <w:szCs w:val="24"/>
          <w:lang w:val="bg-BG"/>
        </w:rPr>
        <w:t xml:space="preserve"> на ДП НКЖИ </w:t>
      </w:r>
      <w:r>
        <w:rPr>
          <w:szCs w:val="24"/>
          <w:lang w:val="bg-BG"/>
        </w:rPr>
        <w:t>с отношение към произшествието</w:t>
      </w:r>
      <w:r w:rsidR="00B231A2">
        <w:rPr>
          <w:szCs w:val="24"/>
          <w:lang w:val="bg-BG"/>
        </w:rPr>
        <w:t>:</w:t>
      </w:r>
    </w:p>
    <w:p w14:paraId="4C5941F8" w14:textId="0932E29D" w:rsidR="00893D17" w:rsidRDefault="00893D17" w:rsidP="00892C90">
      <w:pPr>
        <w:pStyle w:val="ab"/>
        <w:numPr>
          <w:ilvl w:val="0"/>
          <w:numId w:val="9"/>
        </w:numPr>
        <w:tabs>
          <w:tab w:val="left" w:pos="993"/>
        </w:tabs>
        <w:ind w:right="28" w:firstLine="349"/>
        <w:rPr>
          <w:szCs w:val="24"/>
          <w:lang w:val="bg-BG"/>
        </w:rPr>
      </w:pPr>
      <w:r w:rsidRPr="00554B3D">
        <w:rPr>
          <w:szCs w:val="24"/>
          <w:lang w:val="bg-BG"/>
        </w:rPr>
        <w:t>Дежурен ръко</w:t>
      </w:r>
      <w:r w:rsidR="00B707EE">
        <w:rPr>
          <w:szCs w:val="24"/>
          <w:lang w:val="bg-BG"/>
        </w:rPr>
        <w:t>водител д</w:t>
      </w:r>
      <w:r w:rsidR="004B6D51">
        <w:rPr>
          <w:szCs w:val="24"/>
          <w:lang w:val="bg-BG"/>
        </w:rPr>
        <w:t>вижение първо лице в гара Илиянци</w:t>
      </w:r>
      <w:r w:rsidRPr="00554B3D">
        <w:rPr>
          <w:szCs w:val="24"/>
          <w:lang w:val="bg-BG"/>
        </w:rPr>
        <w:t>;</w:t>
      </w:r>
    </w:p>
    <w:p w14:paraId="01CC6E2B" w14:textId="1539519E" w:rsidR="00DA57DF" w:rsidRPr="004B6D51" w:rsidRDefault="00B707EE" w:rsidP="004B6D51">
      <w:pPr>
        <w:pStyle w:val="ab"/>
        <w:numPr>
          <w:ilvl w:val="0"/>
          <w:numId w:val="9"/>
        </w:numPr>
        <w:tabs>
          <w:tab w:val="left" w:pos="993"/>
        </w:tabs>
        <w:ind w:firstLine="349"/>
        <w:rPr>
          <w:szCs w:val="24"/>
          <w:lang w:val="bg-BG"/>
        </w:rPr>
      </w:pPr>
      <w:r w:rsidRPr="00B707EE">
        <w:rPr>
          <w:szCs w:val="24"/>
          <w:lang w:val="bg-BG"/>
        </w:rPr>
        <w:t>Де</w:t>
      </w:r>
      <w:r>
        <w:rPr>
          <w:szCs w:val="24"/>
          <w:lang w:val="bg-BG"/>
        </w:rPr>
        <w:t>журен ръководител движение второ</w:t>
      </w:r>
      <w:r w:rsidR="004B6D51">
        <w:rPr>
          <w:szCs w:val="24"/>
          <w:lang w:val="bg-BG"/>
        </w:rPr>
        <w:t xml:space="preserve"> лице в гара Илиянци</w:t>
      </w:r>
      <w:r w:rsidRPr="00B707EE">
        <w:rPr>
          <w:szCs w:val="24"/>
          <w:lang w:val="bg-BG"/>
        </w:rPr>
        <w:t>;</w:t>
      </w:r>
    </w:p>
    <w:p w14:paraId="557AF8BA" w14:textId="327EDD1C" w:rsidR="00893D17" w:rsidRPr="00E11765" w:rsidRDefault="00893D17" w:rsidP="00B81751">
      <w:pPr>
        <w:pStyle w:val="ab"/>
        <w:numPr>
          <w:ilvl w:val="3"/>
          <w:numId w:val="28"/>
        </w:numPr>
        <w:ind w:right="28"/>
        <w:rPr>
          <w:bCs/>
          <w:i/>
          <w:iCs/>
          <w:szCs w:val="24"/>
          <w:lang w:val="bg-BG"/>
        </w:rPr>
      </w:pPr>
      <w:r w:rsidRPr="00E11765">
        <w:rPr>
          <w:bCs/>
          <w:i/>
          <w:iCs/>
          <w:szCs w:val="24"/>
          <w:lang w:val="bg-BG"/>
        </w:rPr>
        <w:t>Железопътно предприятие:</w:t>
      </w:r>
    </w:p>
    <w:p w14:paraId="189A0A42" w14:textId="0E362C3B" w:rsidR="005D4634" w:rsidRPr="005D4634" w:rsidRDefault="000A5850" w:rsidP="000A5850">
      <w:pPr>
        <w:pStyle w:val="ab"/>
        <w:tabs>
          <w:tab w:val="left" w:pos="993"/>
          <w:tab w:val="left" w:pos="1134"/>
        </w:tabs>
        <w:ind w:left="709" w:right="28" w:firstLine="0"/>
        <w:rPr>
          <w:szCs w:val="24"/>
          <w:lang w:val="bg-BG"/>
        </w:rPr>
      </w:pPr>
      <w:r w:rsidRPr="00A62F95">
        <w:rPr>
          <w:szCs w:val="24"/>
          <w:lang w:val="bg-BG"/>
        </w:rPr>
        <w:t>,,Булмаркет Рейл Карго“ ЕООД</w:t>
      </w:r>
      <w:r w:rsidR="005D4634" w:rsidRPr="00A62F95">
        <w:rPr>
          <w:szCs w:val="24"/>
          <w:lang w:val="bg-BG"/>
        </w:rPr>
        <w:t xml:space="preserve"> притежава:</w:t>
      </w:r>
      <w:r w:rsidR="005D4634" w:rsidRPr="005D4634">
        <w:rPr>
          <w:lang w:val="bg-BG"/>
        </w:rPr>
        <w:t xml:space="preserve"> </w:t>
      </w:r>
    </w:p>
    <w:p w14:paraId="688853AD" w14:textId="554E6ADC" w:rsidR="005D4634" w:rsidRPr="005D4634" w:rsidRDefault="005D4634" w:rsidP="00293554">
      <w:pPr>
        <w:pStyle w:val="ab"/>
        <w:numPr>
          <w:ilvl w:val="2"/>
          <w:numId w:val="9"/>
        </w:numPr>
        <w:ind w:left="1134" w:right="28" w:hanging="196"/>
        <w:rPr>
          <w:szCs w:val="24"/>
          <w:lang w:val="bg-BG"/>
        </w:rPr>
      </w:pPr>
      <w:r w:rsidRPr="005D4634">
        <w:rPr>
          <w:szCs w:val="24"/>
          <w:lang w:val="bg-BG"/>
        </w:rPr>
        <w:t>Лиценз за извършване на железопътни транспор</w:t>
      </w:r>
      <w:r w:rsidR="00892C90">
        <w:rPr>
          <w:szCs w:val="24"/>
          <w:lang w:val="bg-BG"/>
        </w:rPr>
        <w:t>тни услуги;</w:t>
      </w:r>
    </w:p>
    <w:p w14:paraId="50FF128D" w14:textId="70780D16" w:rsidR="005D4634" w:rsidRPr="005D4634" w:rsidRDefault="005D4634" w:rsidP="00293554">
      <w:pPr>
        <w:pStyle w:val="ab"/>
        <w:numPr>
          <w:ilvl w:val="2"/>
          <w:numId w:val="9"/>
        </w:numPr>
        <w:ind w:left="1134" w:right="28" w:hanging="196"/>
        <w:rPr>
          <w:szCs w:val="24"/>
          <w:lang w:val="bg-BG"/>
        </w:rPr>
      </w:pPr>
      <w:r w:rsidRPr="005D4634">
        <w:rPr>
          <w:szCs w:val="24"/>
          <w:lang w:val="bg-BG"/>
        </w:rPr>
        <w:t>Сертифика</w:t>
      </w:r>
      <w:r w:rsidR="00892C90">
        <w:rPr>
          <w:szCs w:val="24"/>
          <w:lang w:val="bg-BG"/>
        </w:rPr>
        <w:t xml:space="preserve">т за безопасност част А BG , валиден до </w:t>
      </w:r>
      <w:r w:rsidR="00560A79">
        <w:rPr>
          <w:szCs w:val="24"/>
          <w:lang w:val="bg-BG"/>
        </w:rPr>
        <w:t>30.12.2023 г.</w:t>
      </w:r>
      <w:r w:rsidRPr="005D4634">
        <w:rPr>
          <w:szCs w:val="24"/>
          <w:lang w:val="bg-BG"/>
        </w:rPr>
        <w:t>;</w:t>
      </w:r>
    </w:p>
    <w:p w14:paraId="64778AFB" w14:textId="28B46F29" w:rsidR="005D4634" w:rsidRPr="005D4634" w:rsidRDefault="005D4634" w:rsidP="00560A79">
      <w:pPr>
        <w:pStyle w:val="ab"/>
        <w:numPr>
          <w:ilvl w:val="2"/>
          <w:numId w:val="9"/>
        </w:numPr>
        <w:ind w:left="1134" w:hanging="141"/>
        <w:rPr>
          <w:lang w:val="bg-BG"/>
        </w:rPr>
      </w:pPr>
      <w:r w:rsidRPr="005D4634">
        <w:rPr>
          <w:szCs w:val="24"/>
          <w:lang w:val="bg-BG"/>
        </w:rPr>
        <w:t xml:space="preserve">Сертификат за безопасност част Б BG </w:t>
      </w:r>
      <w:r w:rsidR="00892C90">
        <w:rPr>
          <w:szCs w:val="24"/>
          <w:lang w:val="bg-BG"/>
        </w:rPr>
        <w:t xml:space="preserve">, валиден до </w:t>
      </w:r>
      <w:r w:rsidR="00560A79" w:rsidRPr="00560A79">
        <w:rPr>
          <w:szCs w:val="24"/>
          <w:lang w:val="bg-BG"/>
        </w:rPr>
        <w:t>30.12.2023 г.</w:t>
      </w:r>
      <w:r w:rsidRPr="005D4634">
        <w:rPr>
          <w:szCs w:val="24"/>
          <w:lang w:val="bg-BG"/>
        </w:rPr>
        <w:t>;</w:t>
      </w:r>
    </w:p>
    <w:p w14:paraId="150377FC" w14:textId="6CF9E8B8" w:rsidR="00293554" w:rsidRPr="00293554" w:rsidRDefault="000A5850" w:rsidP="00293554">
      <w:pPr>
        <w:tabs>
          <w:tab w:val="left" w:pos="993"/>
        </w:tabs>
        <w:ind w:right="28"/>
        <w:rPr>
          <w:szCs w:val="24"/>
          <w:lang w:val="bg-BG"/>
        </w:rPr>
      </w:pPr>
      <w:r w:rsidRPr="00A62F95">
        <w:rPr>
          <w:szCs w:val="24"/>
          <w:lang w:val="bg-BG"/>
        </w:rPr>
        <w:t xml:space="preserve">,,Булмаркет Рейл Карго“ ЕООД </w:t>
      </w:r>
      <w:r w:rsidR="002B1128" w:rsidRPr="00A62F95">
        <w:rPr>
          <w:szCs w:val="24"/>
          <w:lang w:val="bg-BG"/>
        </w:rPr>
        <w:t>с отношение към произшествието</w:t>
      </w:r>
      <w:r w:rsidR="00293554" w:rsidRPr="00A62F95">
        <w:rPr>
          <w:szCs w:val="24"/>
          <w:lang w:val="bg-BG"/>
        </w:rPr>
        <w:t>:</w:t>
      </w:r>
    </w:p>
    <w:p w14:paraId="3B2520BA" w14:textId="67391026" w:rsidR="00DA57DF" w:rsidRPr="00DA57DF" w:rsidRDefault="00893D17" w:rsidP="004B6D51">
      <w:pPr>
        <w:pStyle w:val="ab"/>
        <w:numPr>
          <w:ilvl w:val="0"/>
          <w:numId w:val="9"/>
        </w:numPr>
        <w:tabs>
          <w:tab w:val="left" w:pos="993"/>
        </w:tabs>
        <w:ind w:firstLine="349"/>
        <w:rPr>
          <w:szCs w:val="24"/>
          <w:lang w:val="bg-BG"/>
        </w:rPr>
      </w:pPr>
      <w:r w:rsidRPr="00DA57DF">
        <w:rPr>
          <w:szCs w:val="24"/>
          <w:lang w:val="bg-BG"/>
        </w:rPr>
        <w:t xml:space="preserve">Машинист, локомотивен </w:t>
      </w:r>
      <w:r w:rsidR="00DA57DF" w:rsidRPr="00DA57DF">
        <w:rPr>
          <w:szCs w:val="24"/>
          <w:lang w:val="bg-BG"/>
        </w:rPr>
        <w:t xml:space="preserve">първо лице </w:t>
      </w:r>
      <w:r w:rsidRPr="00DA57DF">
        <w:rPr>
          <w:szCs w:val="24"/>
          <w:lang w:val="bg-BG"/>
        </w:rPr>
        <w:t>на локомотив №</w:t>
      </w:r>
      <w:r w:rsidR="00DA57DF" w:rsidRPr="00DA57DF">
        <w:rPr>
          <w:szCs w:val="24"/>
          <w:lang w:val="bg-BG"/>
        </w:rPr>
        <w:t xml:space="preserve"> </w:t>
      </w:r>
      <w:r w:rsidR="004B6D51" w:rsidRPr="004B6D51">
        <w:rPr>
          <w:szCs w:val="24"/>
          <w:lang w:val="bg-BG"/>
        </w:rPr>
        <w:t>91522086001-8</w:t>
      </w:r>
      <w:r w:rsidR="00FB2A73">
        <w:rPr>
          <w:szCs w:val="24"/>
          <w:lang w:val="bg-BG"/>
        </w:rPr>
        <w:t xml:space="preserve"> на ДТВ № 20691;</w:t>
      </w:r>
    </w:p>
    <w:p w14:paraId="0597369D" w14:textId="585A1573" w:rsidR="00DA57DF" w:rsidRDefault="000A5850" w:rsidP="000A5850">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sidR="00FB2A73">
        <w:rPr>
          <w:szCs w:val="24"/>
          <w:lang w:val="bg-BG"/>
        </w:rPr>
        <w:t xml:space="preserve">  </w:t>
      </w:r>
      <w:r w:rsidR="004B6D51">
        <w:rPr>
          <w:szCs w:val="24"/>
          <w:lang w:val="bg-BG"/>
        </w:rPr>
        <w:t xml:space="preserve">Машинист, </w:t>
      </w:r>
      <w:r w:rsidR="00DA57DF">
        <w:rPr>
          <w:szCs w:val="24"/>
          <w:lang w:val="bg-BG"/>
        </w:rPr>
        <w:t xml:space="preserve">локомотивен </w:t>
      </w:r>
      <w:r w:rsidR="004B6D51">
        <w:rPr>
          <w:szCs w:val="24"/>
          <w:lang w:val="bg-BG"/>
        </w:rPr>
        <w:t>второ лице</w:t>
      </w:r>
      <w:r w:rsidR="00DA57DF" w:rsidRPr="00DA57DF">
        <w:rPr>
          <w:szCs w:val="24"/>
          <w:lang w:val="bg-BG"/>
        </w:rPr>
        <w:t xml:space="preserve"> на локомотив № </w:t>
      </w:r>
      <w:r w:rsidR="004B6D51" w:rsidRPr="004B6D51">
        <w:rPr>
          <w:szCs w:val="24"/>
          <w:lang w:val="bg-BG"/>
        </w:rPr>
        <w:t>91522086001-8</w:t>
      </w:r>
      <w:r w:rsidR="00FB2A73" w:rsidRPr="00FB2A73">
        <w:rPr>
          <w:lang w:val="bg-BG"/>
        </w:rPr>
        <w:t xml:space="preserve"> </w:t>
      </w:r>
      <w:r w:rsidR="00FB2A73" w:rsidRPr="00FB2A73">
        <w:rPr>
          <w:szCs w:val="24"/>
          <w:lang w:val="bg-BG"/>
        </w:rPr>
        <w:t>на ДТВ № 20691</w:t>
      </w:r>
      <w:r w:rsidR="00FB2A73">
        <w:rPr>
          <w:szCs w:val="24"/>
          <w:lang w:val="bg-BG"/>
        </w:rPr>
        <w:t>;</w:t>
      </w:r>
    </w:p>
    <w:p w14:paraId="6C5C1A2F" w14:textId="08E731C1" w:rsidR="004B6D51" w:rsidRDefault="004B6D51" w:rsidP="000A5850">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Pr>
          <w:szCs w:val="24"/>
          <w:lang w:val="bg-BG"/>
        </w:rPr>
        <w:t xml:space="preserve"> </w:t>
      </w:r>
      <w:r w:rsidRPr="004B6D51">
        <w:rPr>
          <w:szCs w:val="24"/>
          <w:lang w:val="bg-BG"/>
        </w:rPr>
        <w:tab/>
        <w:t xml:space="preserve">Машинист, локомотивен първо лице на локомотив № </w:t>
      </w:r>
      <w:r w:rsidR="00FB2A73">
        <w:rPr>
          <w:szCs w:val="24"/>
          <w:lang w:val="bg-BG"/>
        </w:rPr>
        <w:t>91520085</w:t>
      </w:r>
      <w:r w:rsidR="00FB2A73" w:rsidRPr="00FB2A73">
        <w:rPr>
          <w:szCs w:val="24"/>
          <w:lang w:val="bg-BG"/>
        </w:rPr>
        <w:t>005-4</w:t>
      </w:r>
      <w:r w:rsidR="00FB2A73" w:rsidRPr="00FB2A73">
        <w:rPr>
          <w:lang w:val="bg-BG"/>
        </w:rPr>
        <w:t xml:space="preserve"> </w:t>
      </w:r>
      <w:r w:rsidR="00FB2A73" w:rsidRPr="00FB2A73">
        <w:rPr>
          <w:szCs w:val="24"/>
          <w:lang w:val="bg-BG"/>
        </w:rPr>
        <w:t>на ДТВ № 20691</w:t>
      </w:r>
      <w:r w:rsidR="00FB2A73">
        <w:rPr>
          <w:szCs w:val="24"/>
          <w:lang w:val="bg-BG"/>
        </w:rPr>
        <w:t>;</w:t>
      </w:r>
    </w:p>
    <w:p w14:paraId="31524A3F" w14:textId="7EC89505" w:rsidR="004B6D51" w:rsidRDefault="004B6D51" w:rsidP="000A5850">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sidR="00FB2A73">
        <w:rPr>
          <w:szCs w:val="24"/>
          <w:lang w:val="bg-BG"/>
        </w:rPr>
        <w:t xml:space="preserve">  </w:t>
      </w:r>
      <w:r w:rsidRPr="004B6D51">
        <w:rPr>
          <w:szCs w:val="24"/>
          <w:lang w:val="bg-BG"/>
        </w:rPr>
        <w:t xml:space="preserve">Машинист, локомотивен </w:t>
      </w:r>
      <w:r w:rsidR="003C601E" w:rsidRPr="003C601E">
        <w:rPr>
          <w:szCs w:val="24"/>
          <w:lang w:val="bg-BG"/>
        </w:rPr>
        <w:t xml:space="preserve">първо лице </w:t>
      </w:r>
      <w:r w:rsidRPr="004B6D51">
        <w:rPr>
          <w:szCs w:val="24"/>
          <w:lang w:val="bg-BG"/>
        </w:rPr>
        <w:t xml:space="preserve">на локомотив № </w:t>
      </w:r>
      <w:r w:rsidR="00FB2A73" w:rsidRPr="00FB2A73">
        <w:rPr>
          <w:szCs w:val="24"/>
          <w:lang w:val="bg-BG"/>
        </w:rPr>
        <w:t>91522086005-9</w:t>
      </w:r>
      <w:r w:rsidR="00FB2A73">
        <w:rPr>
          <w:szCs w:val="24"/>
          <w:lang w:val="bg-BG"/>
        </w:rPr>
        <w:t xml:space="preserve"> на ДТВ № 20698</w:t>
      </w:r>
      <w:r w:rsidRPr="004B6D51">
        <w:rPr>
          <w:szCs w:val="24"/>
          <w:lang w:val="bg-BG"/>
        </w:rPr>
        <w:t>;</w:t>
      </w:r>
    </w:p>
    <w:p w14:paraId="6AC2312A" w14:textId="5B3FE3C8" w:rsidR="004B6D51" w:rsidRPr="00DA57DF" w:rsidRDefault="004B6D51" w:rsidP="000A5850">
      <w:pPr>
        <w:pStyle w:val="ab"/>
        <w:tabs>
          <w:tab w:val="left" w:pos="851"/>
          <w:tab w:val="left" w:pos="993"/>
        </w:tabs>
        <w:ind w:left="360" w:firstLine="0"/>
        <w:rPr>
          <w:szCs w:val="24"/>
          <w:lang w:val="bg-BG"/>
        </w:rPr>
      </w:pPr>
      <w:r>
        <w:rPr>
          <w:szCs w:val="24"/>
          <w:lang w:val="bg-BG"/>
        </w:rPr>
        <w:t xml:space="preserve">      </w:t>
      </w:r>
      <w:r>
        <w:rPr>
          <w:szCs w:val="24"/>
          <w:lang w:val="bg-BG"/>
        </w:rPr>
        <w:sym w:font="Symbol" w:char="F0B7"/>
      </w:r>
      <w:r>
        <w:rPr>
          <w:szCs w:val="24"/>
          <w:lang w:val="bg-BG"/>
        </w:rPr>
        <w:t xml:space="preserve"> </w:t>
      </w:r>
      <w:r w:rsidRPr="004B6D51">
        <w:rPr>
          <w:szCs w:val="24"/>
          <w:lang w:val="bg-BG"/>
        </w:rPr>
        <w:tab/>
        <w:t xml:space="preserve">Машинист, локомотивен </w:t>
      </w:r>
      <w:r w:rsidR="003C601E" w:rsidRPr="003C601E">
        <w:rPr>
          <w:szCs w:val="24"/>
          <w:lang w:val="bg-BG"/>
        </w:rPr>
        <w:t xml:space="preserve">второ лице </w:t>
      </w:r>
      <w:r w:rsidRPr="004B6D51">
        <w:rPr>
          <w:szCs w:val="24"/>
          <w:lang w:val="bg-BG"/>
        </w:rPr>
        <w:t xml:space="preserve">на локомотив № </w:t>
      </w:r>
      <w:r w:rsidR="00FB2A73" w:rsidRPr="00FB2A73">
        <w:rPr>
          <w:szCs w:val="24"/>
          <w:lang w:val="bg-BG"/>
        </w:rPr>
        <w:t>91522086005-9</w:t>
      </w:r>
      <w:r w:rsidR="00FB2A73" w:rsidRPr="00FB2A73">
        <w:rPr>
          <w:lang w:val="bg-BG"/>
        </w:rPr>
        <w:t xml:space="preserve"> </w:t>
      </w:r>
      <w:r w:rsidR="00FB2A73" w:rsidRPr="00FB2A73">
        <w:rPr>
          <w:szCs w:val="24"/>
          <w:lang w:val="bg-BG"/>
        </w:rPr>
        <w:t>на ДТВ № 20698</w:t>
      </w:r>
      <w:r w:rsidRPr="004B6D51">
        <w:rPr>
          <w:szCs w:val="24"/>
          <w:lang w:val="bg-BG"/>
        </w:rPr>
        <w:t>;</w:t>
      </w:r>
    </w:p>
    <w:p w14:paraId="102BB35D" w14:textId="57ED7200" w:rsidR="002E38AC" w:rsidRPr="00BA6C1D" w:rsidRDefault="002E38AC" w:rsidP="005F0EFF">
      <w:pPr>
        <w:pStyle w:val="ab"/>
        <w:numPr>
          <w:ilvl w:val="2"/>
          <w:numId w:val="28"/>
        </w:numPr>
        <w:tabs>
          <w:tab w:val="left" w:pos="1276"/>
        </w:tabs>
        <w:spacing w:before="120"/>
        <w:ind w:left="1225" w:hanging="505"/>
        <w:contextualSpacing w:val="0"/>
        <w:rPr>
          <w:i/>
          <w:iCs/>
          <w:lang w:val="bg-BG"/>
        </w:rPr>
      </w:pPr>
      <w:r w:rsidRPr="00BA6C1D">
        <w:rPr>
          <w:i/>
          <w:iCs/>
          <w:lang w:val="bg-BG"/>
        </w:rPr>
        <w:t>Описание на съответните части на инфраструктурата и системата за сигнализация:</w:t>
      </w:r>
    </w:p>
    <w:p w14:paraId="778CB01A" w14:textId="2DE11AF1" w:rsidR="002E38AC" w:rsidRPr="00FB4025" w:rsidRDefault="002E38AC" w:rsidP="00B81751">
      <w:pPr>
        <w:pStyle w:val="ab"/>
        <w:numPr>
          <w:ilvl w:val="3"/>
          <w:numId w:val="28"/>
        </w:numPr>
        <w:rPr>
          <w:i/>
          <w:iCs/>
          <w:lang w:val="bg-BG"/>
        </w:rPr>
      </w:pPr>
      <w:r w:rsidRPr="00FB4025">
        <w:rPr>
          <w:i/>
          <w:iCs/>
          <w:lang w:val="bg-BG"/>
        </w:rPr>
        <w:t>Вид на коловоза, железопътната стрелка</w:t>
      </w:r>
      <w:r w:rsidR="00D57513" w:rsidRPr="00FB4025">
        <w:rPr>
          <w:i/>
          <w:iCs/>
          <w:lang w:val="bg-BG"/>
        </w:rPr>
        <w:t>, железопътния прелез и др.</w:t>
      </w:r>
    </w:p>
    <w:p w14:paraId="6B4CD3EC" w14:textId="7299B0F2" w:rsidR="00BA6C1D" w:rsidRPr="00BA6C1D" w:rsidRDefault="00F3079F" w:rsidP="00BA6C1D">
      <w:pPr>
        <w:rPr>
          <w:lang w:val="bg-BG"/>
        </w:rPr>
      </w:pPr>
      <w:r w:rsidRPr="00C376B9">
        <w:rPr>
          <w:lang w:val="bg-BG"/>
        </w:rPr>
        <w:t xml:space="preserve">В гара Илиянци </w:t>
      </w:r>
      <w:r w:rsidR="00863341" w:rsidRPr="00C376B9">
        <w:rPr>
          <w:lang w:val="bg-BG"/>
        </w:rPr>
        <w:t xml:space="preserve">8-ми </w:t>
      </w:r>
      <w:r>
        <w:rPr>
          <w:lang w:val="bg-BG"/>
        </w:rPr>
        <w:t xml:space="preserve">приемно-отправен коловоз </w:t>
      </w:r>
      <w:r w:rsidRPr="00F3079F">
        <w:rPr>
          <w:lang w:val="bg-BG"/>
        </w:rPr>
        <w:t xml:space="preserve">в план </w:t>
      </w:r>
      <w:r>
        <w:rPr>
          <w:lang w:val="bg-BG"/>
        </w:rPr>
        <w:t xml:space="preserve">– </w:t>
      </w:r>
      <w:r w:rsidR="00265092">
        <w:rPr>
          <w:lang w:val="bg-BG"/>
        </w:rPr>
        <w:t>лява  крива с радиус R=303</w:t>
      </w:r>
      <w:r w:rsidR="00C376B9">
        <w:rPr>
          <w:lang w:val="bg-BG"/>
        </w:rPr>
        <w:t xml:space="preserve"> м </w:t>
      </w:r>
      <w:r w:rsidR="00265092">
        <w:rPr>
          <w:lang w:val="bg-BG"/>
        </w:rPr>
        <w:t>с профил 1,20</w:t>
      </w:r>
      <w:r w:rsidR="006D733C">
        <w:rPr>
          <w:lang w:val="bg-BG"/>
        </w:rPr>
        <w:t xml:space="preserve"> ‰ в нагорнище и</w:t>
      </w:r>
      <w:r w:rsidRPr="00C376B9">
        <w:rPr>
          <w:lang w:val="bg-BG"/>
        </w:rPr>
        <w:t xml:space="preserve"> </w:t>
      </w:r>
      <w:r w:rsidR="00863341" w:rsidRPr="00C376B9">
        <w:rPr>
          <w:lang w:val="bg-BG"/>
        </w:rPr>
        <w:t>9-ти приемно-отправ</w:t>
      </w:r>
      <w:r w:rsidRPr="00C376B9">
        <w:rPr>
          <w:lang w:val="bg-BG"/>
        </w:rPr>
        <w:t>ен</w:t>
      </w:r>
      <w:r w:rsidR="00863341" w:rsidRPr="00C376B9">
        <w:rPr>
          <w:lang w:val="bg-BG"/>
        </w:rPr>
        <w:t xml:space="preserve"> коловоз в план </w:t>
      </w:r>
      <w:r w:rsidRPr="00C376B9">
        <w:rPr>
          <w:lang w:val="bg-BG"/>
        </w:rPr>
        <w:t>– лява  крива</w:t>
      </w:r>
      <w:r w:rsidR="00863341" w:rsidRPr="00C376B9">
        <w:rPr>
          <w:lang w:val="bg-BG"/>
        </w:rPr>
        <w:t xml:space="preserve"> </w:t>
      </w:r>
      <w:r w:rsidR="00863341" w:rsidRPr="00C376B9">
        <w:t>R</w:t>
      </w:r>
      <w:r w:rsidR="00863341" w:rsidRPr="00C376B9">
        <w:rPr>
          <w:lang w:val="bg-BG"/>
        </w:rPr>
        <w:t>=400</w:t>
      </w:r>
      <w:r w:rsidR="006D733C">
        <w:rPr>
          <w:lang w:val="bg-BG"/>
        </w:rPr>
        <w:t xml:space="preserve"> </w:t>
      </w:r>
      <w:r w:rsidR="00863341" w:rsidRPr="00C376B9">
        <w:rPr>
          <w:lang w:val="bg-BG"/>
        </w:rPr>
        <w:t xml:space="preserve">м </w:t>
      </w:r>
      <w:r w:rsidR="00265092">
        <w:rPr>
          <w:lang w:val="bg-BG"/>
        </w:rPr>
        <w:t xml:space="preserve"> с профил 1,20 </w:t>
      </w:r>
      <w:r w:rsidR="000A5850" w:rsidRPr="00C376B9">
        <w:rPr>
          <w:lang w:val="bg-BG"/>
        </w:rPr>
        <w:t xml:space="preserve">‰ в </w:t>
      </w:r>
      <w:r w:rsidR="00863341" w:rsidRPr="00C376B9">
        <w:rPr>
          <w:lang w:val="bg-BG"/>
        </w:rPr>
        <w:t>нагор</w:t>
      </w:r>
      <w:r w:rsidR="004A3E19" w:rsidRPr="00C376B9">
        <w:rPr>
          <w:lang w:val="bg-BG"/>
        </w:rPr>
        <w:t>нище</w:t>
      </w:r>
      <w:r w:rsidR="00265092">
        <w:rPr>
          <w:lang w:val="bg-BG"/>
        </w:rPr>
        <w:t>, коловозите се свързват</w:t>
      </w:r>
      <w:r w:rsidR="00C376B9" w:rsidRPr="00C376B9">
        <w:rPr>
          <w:lang w:val="bg-BG"/>
        </w:rPr>
        <w:t xml:space="preserve"> </w:t>
      </w:r>
      <w:r w:rsidR="006D733C">
        <w:rPr>
          <w:lang w:val="bg-BG"/>
        </w:rPr>
        <w:t xml:space="preserve">със стрелка № 39, лява с радиус </w:t>
      </w:r>
      <w:r w:rsidR="00C376B9" w:rsidRPr="00C376B9">
        <w:rPr>
          <w:lang w:val="bg-BG"/>
        </w:rPr>
        <w:t>R=300</w:t>
      </w:r>
      <w:r w:rsidR="00265092">
        <w:rPr>
          <w:lang w:val="bg-BG"/>
        </w:rPr>
        <w:t xml:space="preserve"> </w:t>
      </w:r>
      <w:r w:rsidR="006D733C">
        <w:rPr>
          <w:lang w:val="bg-BG"/>
        </w:rPr>
        <w:t>м.</w:t>
      </w:r>
    </w:p>
    <w:p w14:paraId="7D6AF5F3" w14:textId="20203CE9" w:rsidR="002E38AC" w:rsidRPr="008C2AAA" w:rsidRDefault="002E38AC" w:rsidP="006D733C">
      <w:pPr>
        <w:pStyle w:val="ab"/>
        <w:numPr>
          <w:ilvl w:val="3"/>
          <w:numId w:val="28"/>
        </w:numPr>
        <w:ind w:left="709" w:firstLine="0"/>
        <w:contextualSpacing w:val="0"/>
        <w:rPr>
          <w:i/>
          <w:iCs/>
          <w:lang w:val="bg-BG"/>
        </w:rPr>
      </w:pPr>
      <w:r w:rsidRPr="008C2AAA">
        <w:rPr>
          <w:i/>
          <w:iCs/>
          <w:lang w:val="bg-BG"/>
        </w:rPr>
        <w:t>Междугарова блокировка, гарова инсталация, вид на сигнализацията.</w:t>
      </w:r>
    </w:p>
    <w:p w14:paraId="20486905" w14:textId="77777777" w:rsidR="00712266" w:rsidRPr="008C2AAA" w:rsidRDefault="005C74DF" w:rsidP="00712266">
      <w:pPr>
        <w:ind w:left="709" w:firstLine="0"/>
        <w:rPr>
          <w:lang w:val="bg-BG"/>
        </w:rPr>
      </w:pPr>
      <w:r w:rsidRPr="008C2AAA">
        <w:rPr>
          <w:lang w:val="bg-BG"/>
        </w:rPr>
        <w:t>М</w:t>
      </w:r>
      <w:r w:rsidR="00712266" w:rsidRPr="008C2AAA">
        <w:rPr>
          <w:lang w:val="bg-BG"/>
        </w:rPr>
        <w:t>еждугарието Илиянци – Курило</w:t>
      </w:r>
      <w:r w:rsidR="00E11765" w:rsidRPr="008C2AAA">
        <w:rPr>
          <w:lang w:val="bg-BG"/>
        </w:rPr>
        <w:t xml:space="preserve"> е</w:t>
      </w:r>
      <w:r w:rsidR="008D1D67" w:rsidRPr="008C2AAA">
        <w:rPr>
          <w:lang w:val="bg-BG"/>
        </w:rPr>
        <w:t xml:space="preserve"> съоръжен</w:t>
      </w:r>
      <w:r w:rsidR="00712266" w:rsidRPr="008C2AAA">
        <w:rPr>
          <w:lang w:val="bg-BG"/>
        </w:rPr>
        <w:t>о с ПАБ;</w:t>
      </w:r>
    </w:p>
    <w:p w14:paraId="6A4CDBBD" w14:textId="64D6C6A6" w:rsidR="00712266" w:rsidRPr="008C2AAA" w:rsidRDefault="00712266" w:rsidP="00712266">
      <w:pPr>
        <w:ind w:left="709" w:firstLine="0"/>
        <w:rPr>
          <w:lang w:val="bg-BG"/>
        </w:rPr>
      </w:pPr>
      <w:r w:rsidRPr="008C2AAA">
        <w:rPr>
          <w:lang w:val="bg-BG"/>
        </w:rPr>
        <w:t>Междугарието Илиянци – Световрачене е съоръжено с ПАБ;</w:t>
      </w:r>
    </w:p>
    <w:p w14:paraId="0B6A56CE" w14:textId="2F56F337" w:rsidR="00BA6C1D" w:rsidRPr="008C2AAA" w:rsidRDefault="000A0627" w:rsidP="00BA6C1D">
      <w:pPr>
        <w:ind w:firstLine="720"/>
        <w:rPr>
          <w:lang w:val="bg-BG"/>
        </w:rPr>
      </w:pPr>
      <w:r w:rsidRPr="008C2AAA">
        <w:rPr>
          <w:lang w:val="bg-BG"/>
        </w:rPr>
        <w:t>Гара Илиянци е съоръжена</w:t>
      </w:r>
      <w:r w:rsidR="00776F89" w:rsidRPr="008C2AAA">
        <w:rPr>
          <w:lang w:val="bg-BG"/>
        </w:rPr>
        <w:t xml:space="preserve"> с Маршрутно-релейни централизации (МРЦ</w:t>
      </w:r>
      <w:r w:rsidR="004A3E19" w:rsidRPr="008C2AAA">
        <w:rPr>
          <w:lang w:val="bg-BG"/>
        </w:rPr>
        <w:t>)</w:t>
      </w:r>
      <w:r w:rsidRPr="008C2AAA">
        <w:rPr>
          <w:lang w:val="bg-BG"/>
        </w:rPr>
        <w:t xml:space="preserve"> тип  WSSB</w:t>
      </w:r>
      <w:r w:rsidR="009316E5" w:rsidRPr="008C2AAA">
        <w:rPr>
          <w:lang w:val="bg-BG"/>
        </w:rPr>
        <w:t>.</w:t>
      </w:r>
    </w:p>
    <w:p w14:paraId="26B8ADD9" w14:textId="326ECBC4" w:rsidR="00221C3C" w:rsidRPr="008C2AAA" w:rsidRDefault="00221C3C" w:rsidP="00BA6C1D">
      <w:pPr>
        <w:ind w:firstLine="720"/>
        <w:rPr>
          <w:lang w:val="bg-BG"/>
        </w:rPr>
      </w:pPr>
      <w:r w:rsidRPr="008C2AAA">
        <w:rPr>
          <w:lang w:val="bg-BG"/>
        </w:rPr>
        <w:t xml:space="preserve">Вид на сигнализацията: </w:t>
      </w:r>
    </w:p>
    <w:p w14:paraId="5BB89CB3" w14:textId="77777777" w:rsidR="00613479" w:rsidRPr="008C2AAA" w:rsidRDefault="00613479" w:rsidP="00221C3C">
      <w:pPr>
        <w:pStyle w:val="ab"/>
        <w:numPr>
          <w:ilvl w:val="0"/>
          <w:numId w:val="48"/>
        </w:numPr>
        <w:rPr>
          <w:lang w:val="bg-BG"/>
        </w:rPr>
      </w:pPr>
      <w:r w:rsidRPr="008C2AAA">
        <w:rPr>
          <w:lang w:val="bg-BG"/>
        </w:rPr>
        <w:t>В п</w:t>
      </w:r>
      <w:r w:rsidR="00221C3C" w:rsidRPr="008C2AAA">
        <w:rPr>
          <w:lang w:val="bg-BG"/>
        </w:rPr>
        <w:t xml:space="preserve">осока гара </w:t>
      </w:r>
      <w:r w:rsidRPr="008C2AAA">
        <w:rPr>
          <w:lang w:val="bg-BG"/>
        </w:rPr>
        <w:t>София север – изходните светофори са по обикновената сигнализация;</w:t>
      </w:r>
    </w:p>
    <w:p w14:paraId="7BF12D36" w14:textId="77777777" w:rsidR="00613479" w:rsidRPr="008C2AAA" w:rsidRDefault="00613479" w:rsidP="00221C3C">
      <w:pPr>
        <w:pStyle w:val="ab"/>
        <w:numPr>
          <w:ilvl w:val="0"/>
          <w:numId w:val="48"/>
        </w:numPr>
        <w:rPr>
          <w:lang w:val="bg-BG"/>
        </w:rPr>
      </w:pPr>
      <w:r w:rsidRPr="008C2AAA">
        <w:rPr>
          <w:lang w:val="bg-BG"/>
        </w:rPr>
        <w:t>В посока гари Курило и Световрачене – изходните светофори са по скоростната сигнализация.</w:t>
      </w:r>
    </w:p>
    <w:p w14:paraId="5F8BFD10" w14:textId="252DE695" w:rsidR="00221C3C" w:rsidRPr="00613479" w:rsidRDefault="00613479" w:rsidP="00613479">
      <w:pPr>
        <w:ind w:firstLine="720"/>
        <w:rPr>
          <w:lang w:val="bg-BG"/>
        </w:rPr>
      </w:pPr>
      <w:r w:rsidRPr="008C2AAA">
        <w:rPr>
          <w:lang w:val="bg-BG"/>
        </w:rPr>
        <w:t>Съгласно чл. 305 от Наредба № 58 не се допуска в една гара да се използват светофори от различни видове сигнализации. Установеното несъответ</w:t>
      </w:r>
      <w:r w:rsidR="00AF216A">
        <w:rPr>
          <w:lang w:val="bg-BG"/>
        </w:rPr>
        <w:t>ствие във вида на сигнализациите</w:t>
      </w:r>
      <w:r w:rsidRPr="008C2AAA">
        <w:rPr>
          <w:lang w:val="bg-BG"/>
        </w:rPr>
        <w:t xml:space="preserve"> е възможно да е </w:t>
      </w:r>
      <w:r w:rsidR="00265092">
        <w:rPr>
          <w:lang w:val="bg-BG"/>
        </w:rPr>
        <w:t>фактор</w:t>
      </w:r>
      <w:r w:rsidR="00AF216A">
        <w:rPr>
          <w:lang w:val="bg-BG"/>
        </w:rPr>
        <w:t>,</w:t>
      </w:r>
      <w:r w:rsidR="00265092">
        <w:rPr>
          <w:lang w:val="bg-BG"/>
        </w:rPr>
        <w:t xml:space="preserve"> който допълнително обърква</w:t>
      </w:r>
      <w:r w:rsidR="007C295F" w:rsidRPr="008C2AAA">
        <w:rPr>
          <w:lang w:val="bg-BG"/>
        </w:rPr>
        <w:t xml:space="preserve"> локомотивните машинисти.</w:t>
      </w:r>
      <w:r w:rsidR="007C295F">
        <w:rPr>
          <w:lang w:val="bg-BG"/>
        </w:rPr>
        <w:t xml:space="preserve"> </w:t>
      </w:r>
    </w:p>
    <w:p w14:paraId="0B4E0BBB" w14:textId="54493D45" w:rsidR="000B2001" w:rsidRPr="000B2001" w:rsidRDefault="002E38AC" w:rsidP="000B2001">
      <w:pPr>
        <w:pStyle w:val="ab"/>
        <w:numPr>
          <w:ilvl w:val="3"/>
          <w:numId w:val="28"/>
        </w:numPr>
        <w:rPr>
          <w:i/>
          <w:iCs/>
          <w:lang w:val="bg-BG"/>
        </w:rPr>
      </w:pPr>
      <w:r w:rsidRPr="00361E97">
        <w:rPr>
          <w:i/>
          <w:iCs/>
          <w:lang w:val="bg-BG"/>
        </w:rPr>
        <w:t>Системи за влакова защита.</w:t>
      </w:r>
    </w:p>
    <w:p w14:paraId="119A7580" w14:textId="47071C51" w:rsidR="00BA6C1D" w:rsidRDefault="000A0627" w:rsidP="00BA6C1D">
      <w:pPr>
        <w:ind w:firstLine="720"/>
        <w:rPr>
          <w:lang w:val="bg-BG"/>
        </w:rPr>
      </w:pPr>
      <w:r>
        <w:rPr>
          <w:lang w:val="bg-BG"/>
        </w:rPr>
        <w:t>Гара Илиянци</w:t>
      </w:r>
      <w:r w:rsidR="00FE3DBC" w:rsidRPr="00FE3DBC">
        <w:rPr>
          <w:lang w:val="bg-BG"/>
        </w:rPr>
        <w:t xml:space="preserve"> </w:t>
      </w:r>
      <w:r w:rsidR="00FE3DBC">
        <w:rPr>
          <w:lang w:val="bg-BG"/>
        </w:rPr>
        <w:t>няма система за влакова защита. Г</w:t>
      </w:r>
      <w:r>
        <w:rPr>
          <w:lang w:val="bg-BG"/>
        </w:rPr>
        <w:t>арата е съоръжена</w:t>
      </w:r>
      <w:r w:rsidR="00E11765">
        <w:rPr>
          <w:lang w:val="bg-BG"/>
        </w:rPr>
        <w:t xml:space="preserve"> с влакова диспечерска радиовръзка (ВДРВ), с чиято помощ </w:t>
      </w:r>
      <w:r w:rsidR="00D429E5">
        <w:rPr>
          <w:lang w:val="bg-BG"/>
        </w:rPr>
        <w:t>локомотивният машинист</w:t>
      </w:r>
      <w:r w:rsidR="00E11765">
        <w:rPr>
          <w:lang w:val="bg-BG"/>
        </w:rPr>
        <w:t xml:space="preserve"> осъществява радиовръзка с влаков диспечер, с отделни гари, с влаковете в съответния участък. </w:t>
      </w:r>
    </w:p>
    <w:p w14:paraId="371BBC1D" w14:textId="003A8592" w:rsidR="009316E5" w:rsidRPr="009316E5" w:rsidRDefault="004A3E19" w:rsidP="00BA6C1D">
      <w:pPr>
        <w:ind w:firstLine="720"/>
        <w:rPr>
          <w:bCs/>
          <w:lang w:val="bg-BG"/>
        </w:rPr>
      </w:pPr>
      <w:r>
        <w:rPr>
          <w:lang w:val="bg-BG"/>
        </w:rPr>
        <w:t>Локомотив</w:t>
      </w:r>
      <w:r w:rsidR="000A0627">
        <w:rPr>
          <w:lang w:val="bg-BG"/>
        </w:rPr>
        <w:t>ите</w:t>
      </w:r>
      <w:r>
        <w:rPr>
          <w:lang w:val="bg-BG"/>
        </w:rPr>
        <w:t xml:space="preserve"> № </w:t>
      </w:r>
      <w:r w:rsidR="000A0627" w:rsidRPr="000A0627">
        <w:rPr>
          <w:lang w:val="bg-BG"/>
        </w:rPr>
        <w:t>91522086001-8</w:t>
      </w:r>
      <w:r w:rsidR="000A0627">
        <w:rPr>
          <w:lang w:val="bg-BG"/>
        </w:rPr>
        <w:t xml:space="preserve"> и № </w:t>
      </w:r>
      <w:r w:rsidR="000A0627" w:rsidRPr="000A0627">
        <w:rPr>
          <w:lang w:val="bg-BG"/>
        </w:rPr>
        <w:t>91522086005-9</w:t>
      </w:r>
      <w:r w:rsidR="000A0627">
        <w:rPr>
          <w:lang w:val="bg-BG"/>
        </w:rPr>
        <w:t xml:space="preserve"> са оборудвани</w:t>
      </w:r>
      <w:r w:rsidR="00636FEF">
        <w:rPr>
          <w:lang w:val="bg-BG"/>
        </w:rPr>
        <w:t xml:space="preserve"> с устройство за бдителност активен тип</w:t>
      </w:r>
      <w:r w:rsidR="009316E5">
        <w:rPr>
          <w:lang w:val="bg-BG"/>
        </w:rPr>
        <w:t xml:space="preserve"> и</w:t>
      </w:r>
      <w:r w:rsidR="00636FEF">
        <w:rPr>
          <w:lang w:val="bg-BG"/>
        </w:rPr>
        <w:t xml:space="preserve"> </w:t>
      </w:r>
      <w:r w:rsidR="009316E5">
        <w:rPr>
          <w:lang w:val="bg-BG"/>
        </w:rPr>
        <w:t xml:space="preserve">електронен </w:t>
      </w:r>
      <w:r w:rsidR="00636FEF">
        <w:rPr>
          <w:lang w:val="bg-BG"/>
        </w:rPr>
        <w:t>регистриращ</w:t>
      </w:r>
      <w:r w:rsidR="005C74DF">
        <w:rPr>
          <w:lang w:val="bg-BG"/>
        </w:rPr>
        <w:t xml:space="preserve"> </w:t>
      </w:r>
      <w:r w:rsidR="009316E5">
        <w:rPr>
          <w:lang w:val="bg-BG"/>
        </w:rPr>
        <w:t>апарат</w:t>
      </w:r>
      <w:r w:rsidR="00636FEF">
        <w:rPr>
          <w:lang w:val="bg-BG"/>
        </w:rPr>
        <w:t xml:space="preserve"> тип </w:t>
      </w:r>
      <w:r w:rsidR="009316E5" w:rsidRPr="009316E5">
        <w:rPr>
          <w:bCs/>
          <w:lang w:val="ru-RU"/>
        </w:rPr>
        <w:t>Program</w:t>
      </w:r>
      <w:r w:rsidR="009316E5" w:rsidRPr="005764F7">
        <w:rPr>
          <w:bCs/>
          <w:lang w:val="bg-BG"/>
        </w:rPr>
        <w:t xml:space="preserve"> </w:t>
      </w:r>
      <w:r w:rsidR="009316E5" w:rsidRPr="009316E5">
        <w:rPr>
          <w:bCs/>
          <w:lang w:val="ru-RU"/>
        </w:rPr>
        <w:t>vizualizare</w:t>
      </w:r>
      <w:r w:rsidR="009316E5" w:rsidRPr="005764F7">
        <w:rPr>
          <w:bCs/>
          <w:lang w:val="bg-BG"/>
        </w:rPr>
        <w:t xml:space="preserve"> </w:t>
      </w:r>
      <w:r w:rsidR="009316E5" w:rsidRPr="009316E5">
        <w:rPr>
          <w:bCs/>
          <w:lang w:val="ru-RU"/>
        </w:rPr>
        <w:t>inregistrari</w:t>
      </w:r>
      <w:r w:rsidR="009316E5" w:rsidRPr="005764F7">
        <w:rPr>
          <w:bCs/>
          <w:lang w:val="bg-BG"/>
        </w:rPr>
        <w:t xml:space="preserve"> </w:t>
      </w:r>
      <w:r w:rsidR="009316E5" w:rsidRPr="009316E5">
        <w:rPr>
          <w:bCs/>
          <w:lang w:val="ru-RU"/>
        </w:rPr>
        <w:t>IVMS</w:t>
      </w:r>
      <w:r w:rsidR="009316E5" w:rsidRPr="005764F7">
        <w:rPr>
          <w:bCs/>
          <w:lang w:val="bg-BG"/>
        </w:rPr>
        <w:t xml:space="preserve">, </w:t>
      </w:r>
      <w:r w:rsidR="009316E5" w:rsidRPr="009316E5">
        <w:rPr>
          <w:bCs/>
        </w:rPr>
        <w:t>Version</w:t>
      </w:r>
      <w:r w:rsidR="009316E5" w:rsidRPr="005764F7">
        <w:rPr>
          <w:bCs/>
          <w:lang w:val="bg-BG"/>
        </w:rPr>
        <w:t xml:space="preserve"> 1.0.0.25132, </w:t>
      </w:r>
      <w:r w:rsidR="009316E5" w:rsidRPr="009316E5">
        <w:rPr>
          <w:bCs/>
        </w:rPr>
        <w:t>SC</w:t>
      </w:r>
      <w:r w:rsidR="009316E5" w:rsidRPr="005764F7">
        <w:rPr>
          <w:bCs/>
          <w:lang w:val="bg-BG"/>
        </w:rPr>
        <w:t xml:space="preserve"> </w:t>
      </w:r>
      <w:r w:rsidR="009316E5" w:rsidRPr="009316E5">
        <w:rPr>
          <w:bCs/>
        </w:rPr>
        <w:t>Softronic</w:t>
      </w:r>
      <w:r w:rsidR="009316E5" w:rsidRPr="005764F7">
        <w:rPr>
          <w:bCs/>
          <w:lang w:val="bg-BG"/>
        </w:rPr>
        <w:t xml:space="preserve"> </w:t>
      </w:r>
      <w:r w:rsidR="009316E5" w:rsidRPr="009316E5">
        <w:rPr>
          <w:bCs/>
        </w:rPr>
        <w:t>Craiova</w:t>
      </w:r>
      <w:r w:rsidR="009316E5" w:rsidRPr="005764F7">
        <w:rPr>
          <w:bCs/>
          <w:lang w:val="bg-BG"/>
        </w:rPr>
        <w:t>.</w:t>
      </w:r>
      <w:r w:rsidR="009316E5" w:rsidRPr="009316E5">
        <w:rPr>
          <w:bCs/>
          <w:lang w:val="bg-BG"/>
        </w:rPr>
        <w:t xml:space="preserve"> </w:t>
      </w:r>
    </w:p>
    <w:p w14:paraId="47A8E1DE" w14:textId="370B0C1F" w:rsidR="000B2001" w:rsidRDefault="000B2001" w:rsidP="005F0EFF">
      <w:pPr>
        <w:pStyle w:val="ab"/>
        <w:numPr>
          <w:ilvl w:val="2"/>
          <w:numId w:val="28"/>
        </w:numPr>
        <w:tabs>
          <w:tab w:val="left" w:pos="1276"/>
        </w:tabs>
        <w:spacing w:before="120"/>
        <w:ind w:left="0" w:firstLine="709"/>
        <w:contextualSpacing w:val="0"/>
        <w:rPr>
          <w:i/>
          <w:iCs/>
          <w:lang w:val="bg-BG"/>
        </w:rPr>
      </w:pPr>
      <w:r w:rsidRPr="000B2001">
        <w:rPr>
          <w:i/>
          <w:iCs/>
          <w:lang w:val="bg-BG"/>
        </w:rPr>
        <w:t>Друга информация относно събитието.</w:t>
      </w:r>
    </w:p>
    <w:p w14:paraId="0DE3D124" w14:textId="71A53E8D" w:rsidR="000B2001" w:rsidRDefault="00504E02" w:rsidP="00C8226B">
      <w:pPr>
        <w:rPr>
          <w:lang w:val="bg-BG"/>
        </w:rPr>
      </w:pPr>
      <w:r w:rsidRPr="000B2001">
        <w:rPr>
          <w:lang w:val="bg-BG"/>
        </w:rPr>
        <w:t xml:space="preserve">Влаковите документи „Пътен лист“, </w:t>
      </w:r>
      <w:r w:rsidR="006A4760" w:rsidRPr="000B2001">
        <w:rPr>
          <w:lang w:val="bg-BG"/>
        </w:rPr>
        <w:t xml:space="preserve">„Натурен лист“ </w:t>
      </w:r>
      <w:r w:rsidRPr="000B2001">
        <w:rPr>
          <w:lang w:val="bg-BG"/>
        </w:rPr>
        <w:t xml:space="preserve">и </w:t>
      </w:r>
      <w:r w:rsidR="006A4760" w:rsidRPr="000B2001">
        <w:rPr>
          <w:lang w:val="bg-BG"/>
        </w:rPr>
        <w:t xml:space="preserve">„Удостоверение за спирачна маса“ </w:t>
      </w:r>
      <w:r w:rsidRPr="000B2001">
        <w:rPr>
          <w:lang w:val="bg-BG"/>
        </w:rPr>
        <w:t xml:space="preserve"> (фиг. 3.</w:t>
      </w:r>
      <w:r w:rsidR="00154C3C">
        <w:rPr>
          <w:lang w:val="bg-BG"/>
        </w:rPr>
        <w:t>6</w:t>
      </w:r>
      <w:r w:rsidR="00AF216A">
        <w:rPr>
          <w:lang w:val="bg-BG"/>
        </w:rPr>
        <w:t xml:space="preserve"> ÷</w:t>
      </w:r>
      <w:r w:rsidRPr="000B2001">
        <w:rPr>
          <w:lang w:val="bg-BG"/>
        </w:rPr>
        <w:t xml:space="preserve"> 3.1</w:t>
      </w:r>
      <w:r w:rsidR="00154C3C">
        <w:rPr>
          <w:lang w:val="bg-BG"/>
        </w:rPr>
        <w:t>3</w:t>
      </w:r>
      <w:r w:rsidRPr="000B2001">
        <w:rPr>
          <w:lang w:val="bg-BG"/>
        </w:rPr>
        <w:t>) съответстват на часовете</w:t>
      </w:r>
      <w:r w:rsidR="00776F89">
        <w:rPr>
          <w:lang w:val="bg-BG"/>
        </w:rPr>
        <w:t xml:space="preserve"> на действителното движение на </w:t>
      </w:r>
      <w:r w:rsidR="006A4760">
        <w:rPr>
          <w:lang w:val="bg-BG"/>
        </w:rPr>
        <w:t>двата влака</w:t>
      </w:r>
      <w:r w:rsidRPr="000B2001">
        <w:rPr>
          <w:lang w:val="bg-BG"/>
        </w:rPr>
        <w:t xml:space="preserve"> по представените данни от РОВР и разшифровката на локомотивите.</w:t>
      </w:r>
    </w:p>
    <w:p w14:paraId="25C46A9B" w14:textId="2C7036F1" w:rsidR="00C77560" w:rsidRDefault="00C77560" w:rsidP="00C8226B">
      <w:pPr>
        <w:rPr>
          <w:lang w:val="bg-BG"/>
        </w:rPr>
      </w:pPr>
    </w:p>
    <w:p w14:paraId="0EBC42B7" w14:textId="00DB0C6F" w:rsidR="00C77560" w:rsidRDefault="00955A3C" w:rsidP="00C8226B">
      <w:pPr>
        <w:rPr>
          <w:lang w:val="bg-BG"/>
        </w:rPr>
      </w:pPr>
      <w:r>
        <w:rPr>
          <w:noProof/>
          <w:lang w:val="bg-BG" w:eastAsia="bg-BG"/>
        </w:rPr>
        <w:lastRenderedPageBreak/>
        <mc:AlternateContent>
          <mc:Choice Requires="wpg">
            <w:drawing>
              <wp:anchor distT="0" distB="0" distL="114300" distR="114300" simplePos="0" relativeHeight="252380160" behindDoc="0" locked="0" layoutInCell="1" allowOverlap="1" wp14:anchorId="5FA853F9" wp14:editId="75EE38B8">
                <wp:simplePos x="0" y="0"/>
                <wp:positionH relativeFrom="column">
                  <wp:posOffset>268605</wp:posOffset>
                </wp:positionH>
                <wp:positionV relativeFrom="page">
                  <wp:posOffset>4813935</wp:posOffset>
                </wp:positionV>
                <wp:extent cx="5829300" cy="4396740"/>
                <wp:effectExtent l="0" t="0" r="0" b="3810"/>
                <wp:wrapTopAndBottom/>
                <wp:docPr id="103" name="Group 103"/>
                <wp:cNvGraphicFramePr/>
                <a:graphic xmlns:a="http://schemas.openxmlformats.org/drawingml/2006/main">
                  <a:graphicData uri="http://schemas.microsoft.com/office/word/2010/wordprocessingGroup">
                    <wpg:wgp>
                      <wpg:cNvGrpSpPr/>
                      <wpg:grpSpPr>
                        <a:xfrm>
                          <a:off x="0" y="0"/>
                          <a:ext cx="5829300" cy="4396740"/>
                          <a:chOff x="-1873994" y="130259"/>
                          <a:chExt cx="11857059" cy="4993556"/>
                        </a:xfrm>
                      </wpg:grpSpPr>
                      <pic:pic xmlns:pic="http://schemas.openxmlformats.org/drawingml/2006/picture">
                        <pic:nvPicPr>
                          <pic:cNvPr id="105" name="Picture 105"/>
                          <pic:cNvPicPr>
                            <a:picLocks noChangeAspect="1"/>
                          </pic:cNvPicPr>
                        </pic:nvPicPr>
                        <pic:blipFill rotWithShape="1">
                          <a:blip r:embed="rId26">
                            <a:extLst>
                              <a:ext uri="{28A0092B-C50C-407E-A947-70E740481C1C}">
                                <a14:useLocalDpi xmlns:a14="http://schemas.microsoft.com/office/drawing/2010/main" val="0"/>
                              </a:ext>
                            </a:extLst>
                          </a:blip>
                          <a:srcRect l="-158" r="-38" b="5"/>
                          <a:stretch/>
                        </pic:blipFill>
                        <pic:spPr>
                          <a:xfrm>
                            <a:off x="-1873994" y="130259"/>
                            <a:ext cx="11857059" cy="4993556"/>
                          </a:xfrm>
                          <a:prstGeom prst="rect">
                            <a:avLst/>
                          </a:prstGeom>
                        </pic:spPr>
                      </pic:pic>
                      <wps:wsp>
                        <wps:cNvPr id="109" name="Text Box 109"/>
                        <wps:cNvSpPr txBox="1"/>
                        <wps:spPr>
                          <a:xfrm>
                            <a:off x="-1691066" y="4828839"/>
                            <a:ext cx="11519137" cy="285750"/>
                          </a:xfrm>
                          <a:prstGeom prst="rect">
                            <a:avLst/>
                          </a:prstGeom>
                          <a:solidFill>
                            <a:schemeClr val="lt1"/>
                          </a:solidFill>
                          <a:ln w="6350">
                            <a:noFill/>
                          </a:ln>
                        </wps:spPr>
                        <wps:txbx>
                          <w:txbxContent>
                            <w:p w14:paraId="0FDF9CD9" w14:textId="69A53AAD" w:rsidR="00955A3C" w:rsidRPr="007F0DC5" w:rsidRDefault="00955A3C" w:rsidP="002C3935">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7. Пътен лист на локомотив № 91522086001-8 на ДТВ № 20691 гръб</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5FA853F9" id="Group 103" o:spid="_x0000_s1060" style="position:absolute;left:0;text-align:left;margin-left:21.15pt;margin-top:379.05pt;width:459pt;height:346.2pt;z-index:252380160;mso-position-vertical-relative:page;mso-width-relative:margin;mso-height-relative:margin" coordorigin="-18739,1302" coordsize="118570,4993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">
                <v:shape id="Picture 105" o:spid="_x0000_s1061" type="#_x0000_t75" style="position:absolute;left:-18739;top:1302;width:118569;height:4993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">
                  <v:imagedata r:id="rId27" o:title="" cropbottom="3f" cropleft="-104f" cropright="-25f"/>
                  <v:path arrowok="t"/>
                </v:shape>
                <v:shape id="Text Box 109" o:spid="_x0000_s1062" type="#_x0000_t202" style="position:absolute;left:-16910;top:48288;width:115190;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" fillcolor="white [3201]" stroked="f" strokeweight=".5pt">
                  <v:textbox>
                    <w:txbxContent>
                      <w:p w14:paraId="0FDF9CD9" w14:textId="69A53AAD" w:rsidR="00955A3C" w:rsidRPr="007F0DC5" w:rsidRDefault="00955A3C" w:rsidP="002C3935">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7. Пътен лист на локомотив № 91522086001-8 на ДТВ № 20691 гръб</w:t>
                        </w:r>
                        <w:r>
                          <w:rPr>
                            <w:b/>
                            <w:bCs/>
                            <w:szCs w:val="24"/>
                            <w:lang w:val="bg-BG"/>
                          </w:rPr>
                          <w:t>.</w:t>
                        </w:r>
                      </w:p>
                    </w:txbxContent>
                  </v:textbox>
                </v:shape>
                <w10:wrap type="topAndBottom" anchory="page"/>
              </v:group>
            </w:pict>
          </mc:Fallback>
        </mc:AlternateContent>
      </w:r>
      <w:r w:rsidR="00F23BA7">
        <w:rPr>
          <w:noProof/>
          <w:lang w:val="bg-BG" w:eastAsia="bg-BG"/>
        </w:rPr>
        <mc:AlternateContent>
          <mc:Choice Requires="wpg">
            <w:drawing>
              <wp:anchor distT="0" distB="0" distL="114300" distR="114300" simplePos="0" relativeHeight="252378112" behindDoc="0" locked="0" layoutInCell="1" allowOverlap="1" wp14:anchorId="3960D42B" wp14:editId="654E11B0">
                <wp:simplePos x="0" y="0"/>
                <wp:positionH relativeFrom="column">
                  <wp:posOffset>346710</wp:posOffset>
                </wp:positionH>
                <wp:positionV relativeFrom="page">
                  <wp:posOffset>447675</wp:posOffset>
                </wp:positionV>
                <wp:extent cx="5715000" cy="4428490"/>
                <wp:effectExtent l="0" t="0" r="0" b="0"/>
                <wp:wrapTopAndBottom/>
                <wp:docPr id="100" name="Group 100"/>
                <wp:cNvGraphicFramePr/>
                <a:graphic xmlns:a="http://schemas.openxmlformats.org/drawingml/2006/main">
                  <a:graphicData uri="http://schemas.microsoft.com/office/word/2010/wordprocessingGroup">
                    <wpg:wgp>
                      <wpg:cNvGrpSpPr/>
                      <wpg:grpSpPr>
                        <a:xfrm>
                          <a:off x="0" y="0"/>
                          <a:ext cx="5715000" cy="4428490"/>
                          <a:chOff x="-2306369" y="-619125"/>
                          <a:chExt cx="10959049" cy="6197225"/>
                        </a:xfrm>
                      </wpg:grpSpPr>
                      <pic:pic xmlns:pic="http://schemas.openxmlformats.org/drawingml/2006/picture">
                        <pic:nvPicPr>
                          <pic:cNvPr id="101" name="Picture 101"/>
                          <pic:cNvPicPr>
                            <a:picLocks noChangeAspect="1"/>
                          </pic:cNvPicPr>
                        </pic:nvPicPr>
                        <pic:blipFill rotWithShape="1">
                          <a:blip r:embed="rId28">
                            <a:extLst>
                              <a:ext uri="{28A0092B-C50C-407E-A947-70E740481C1C}">
                                <a14:useLocalDpi xmlns:a14="http://schemas.microsoft.com/office/drawing/2010/main" val="0"/>
                              </a:ext>
                            </a:extLst>
                          </a:blip>
                          <a:srcRect l="1688"/>
                          <a:stretch/>
                        </pic:blipFill>
                        <pic:spPr>
                          <a:xfrm>
                            <a:off x="-2306369" y="-619125"/>
                            <a:ext cx="10959049" cy="5743239"/>
                          </a:xfrm>
                          <a:prstGeom prst="rect">
                            <a:avLst/>
                          </a:prstGeom>
                        </pic:spPr>
                      </pic:pic>
                      <wps:wsp>
                        <wps:cNvPr id="102" name="Text Box 102"/>
                        <wps:cNvSpPr txBox="1"/>
                        <wps:spPr>
                          <a:xfrm>
                            <a:off x="-1691067" y="4828838"/>
                            <a:ext cx="9894740" cy="749262"/>
                          </a:xfrm>
                          <a:prstGeom prst="rect">
                            <a:avLst/>
                          </a:prstGeom>
                          <a:solidFill>
                            <a:schemeClr val="lt1"/>
                          </a:solidFill>
                          <a:ln w="6350">
                            <a:noFill/>
                          </a:ln>
                        </wps:spPr>
                        <wps:txbx>
                          <w:txbxContent>
                            <w:p w14:paraId="262620DD" w14:textId="296D133C" w:rsidR="00955A3C" w:rsidRPr="007F0DC5" w:rsidRDefault="00955A3C" w:rsidP="002C3935">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6. Пътен лист на локомотив № 91522086001-8 на ДТВ № 20691 лицева част</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960D42B" id="Group 100" o:spid="_x0000_s1063" style="position:absolute;left:0;text-align:left;margin-left:27.3pt;margin-top:35.25pt;width:450pt;height:348.7pt;z-index:252378112;mso-position-vertical-relative:page;mso-width-relative:margin;mso-height-relative:margin" coordorigin="-23063,-6191" coordsize="109590,6197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">
                <v:shape id="Picture 101" o:spid="_x0000_s1064" type="#_x0000_t75" style="position:absolute;left:-23063;top:-6191;width:109589;height:574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">
                  <v:imagedata r:id="rId29" o:title="" cropleft="1106f"/>
                  <v:path arrowok="t"/>
                </v:shape>
                <v:shape id="Text Box 102" o:spid="_x0000_s1065" type="#_x0000_t202" style="position:absolute;left:-16910;top:48288;width:98946;height:74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" fillcolor="white [3201]" stroked="f" strokeweight=".5pt">
                  <v:textbox>
                    <w:txbxContent>
                      <w:p w14:paraId="262620DD" w14:textId="296D133C" w:rsidR="00955A3C" w:rsidRPr="007F0DC5" w:rsidRDefault="00955A3C" w:rsidP="002C3935">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6. Пътен лист на локомотив № 91522086001-8 на ДТВ № 20691 лицева част</w:t>
                        </w:r>
                        <w:r>
                          <w:rPr>
                            <w:b/>
                            <w:bCs/>
                            <w:szCs w:val="24"/>
                            <w:lang w:val="bg-BG"/>
                          </w:rPr>
                          <w:t>.</w:t>
                        </w:r>
                      </w:p>
                    </w:txbxContent>
                  </v:textbox>
                </v:shape>
                <w10:wrap type="topAndBottom" anchory="page"/>
              </v:group>
            </w:pict>
          </mc:Fallback>
        </mc:AlternateContent>
      </w:r>
    </w:p>
    <w:p w14:paraId="5B5F80F2" w14:textId="4C829F06" w:rsidR="00F23BA7" w:rsidRDefault="00F23BA7" w:rsidP="00C8226B">
      <w:pPr>
        <w:rPr>
          <w:lang w:val="bg-BG"/>
        </w:rPr>
      </w:pPr>
      <w:r>
        <w:rPr>
          <w:noProof/>
          <w:lang w:val="bg-BG" w:eastAsia="bg-BG"/>
        </w:rPr>
        <w:lastRenderedPageBreak/>
        <mc:AlternateContent>
          <mc:Choice Requires="wpg">
            <w:drawing>
              <wp:anchor distT="0" distB="0" distL="114300" distR="114300" simplePos="0" relativeHeight="252384256" behindDoc="0" locked="0" layoutInCell="1" allowOverlap="1" wp14:anchorId="4A1B80C5" wp14:editId="7CD99746">
                <wp:simplePos x="0" y="0"/>
                <wp:positionH relativeFrom="column">
                  <wp:posOffset>194310</wp:posOffset>
                </wp:positionH>
                <wp:positionV relativeFrom="page">
                  <wp:posOffset>4572000</wp:posOffset>
                </wp:positionV>
                <wp:extent cx="5933440" cy="4413250"/>
                <wp:effectExtent l="0" t="0" r="0" b="6350"/>
                <wp:wrapTopAndBottom/>
                <wp:docPr id="126" name="Group 126"/>
                <wp:cNvGraphicFramePr/>
                <a:graphic xmlns:a="http://schemas.openxmlformats.org/drawingml/2006/main">
                  <a:graphicData uri="http://schemas.microsoft.com/office/word/2010/wordprocessingGroup">
                    <wpg:wgp>
                      <wpg:cNvGrpSpPr/>
                      <wpg:grpSpPr>
                        <a:xfrm>
                          <a:off x="0" y="0"/>
                          <a:ext cx="5933440" cy="4413250"/>
                          <a:chOff x="-3250630" y="-1085295"/>
                          <a:chExt cx="10360407" cy="4413475"/>
                        </a:xfrm>
                      </wpg:grpSpPr>
                      <pic:pic xmlns:pic="http://schemas.openxmlformats.org/drawingml/2006/picture">
                        <pic:nvPicPr>
                          <pic:cNvPr id="127" name="Picture 127"/>
                          <pic:cNvPicPr>
                            <a:picLocks noChangeAspect="1"/>
                          </pic:cNvPicPr>
                        </pic:nvPicPr>
                        <pic:blipFill>
                          <a:blip r:embed="rId30">
                            <a:extLst>
                              <a:ext uri="{28A0092B-C50C-407E-A947-70E740481C1C}">
                                <a14:useLocalDpi xmlns:a14="http://schemas.microsoft.com/office/drawing/2010/main" val="0"/>
                              </a:ext>
                            </a:extLst>
                          </a:blip>
                          <a:srcRect l="736" r="736"/>
                          <a:stretch/>
                        </pic:blipFill>
                        <pic:spPr>
                          <a:xfrm>
                            <a:off x="-3250630" y="-1085295"/>
                            <a:ext cx="10360407" cy="4413475"/>
                          </a:xfrm>
                          <a:prstGeom prst="rect">
                            <a:avLst/>
                          </a:prstGeom>
                        </pic:spPr>
                      </pic:pic>
                      <wps:wsp>
                        <wps:cNvPr id="130" name="Text Box 130"/>
                        <wps:cNvSpPr txBox="1"/>
                        <wps:spPr>
                          <a:xfrm>
                            <a:off x="-3100867" y="3042428"/>
                            <a:ext cx="9894741" cy="285750"/>
                          </a:xfrm>
                          <a:prstGeom prst="rect">
                            <a:avLst/>
                          </a:prstGeom>
                          <a:solidFill>
                            <a:schemeClr val="lt1"/>
                          </a:solidFill>
                          <a:ln w="6350">
                            <a:noFill/>
                          </a:ln>
                        </wps:spPr>
                        <wps:txbx>
                          <w:txbxContent>
                            <w:p w14:paraId="5B79AEB1" w14:textId="135A470C" w:rsidR="00955A3C" w:rsidRPr="007F0DC5" w:rsidRDefault="00955A3C" w:rsidP="00F23BA7">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9. Пътен лист на локомотив № 91522086005-9 на ДТВ № 20698 гръб</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A1B80C5" id="Group 126" o:spid="_x0000_s1066" style="position:absolute;left:0;text-align:left;margin-left:15.3pt;margin-top:5in;width:467.2pt;height:347.5pt;z-index:252384256;mso-position-vertical-relative:page"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">
                <v:shape id="Picture 127" o:spid="_x0000_s1067"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">
                  <v:imagedata r:id="rId31" o:title="" cropleft="482f" cropright="482f"/>
                  <v:path arrowok="t"/>
                </v:shape>
                <v:shape id="Text Box 130" o:spid="_x0000_s1068" type="#_x0000_t202" style="position:absolute;left:-31008;top:30424;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" fillcolor="white [3201]" stroked="f" strokeweight=".5pt">
                  <v:textbox>
                    <w:txbxContent>
                      <w:p w14:paraId="5B79AEB1" w14:textId="135A470C" w:rsidR="00955A3C" w:rsidRPr="007F0DC5" w:rsidRDefault="00955A3C" w:rsidP="00F23BA7">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9. Пътен лист на локомотив № 91522086005-9 на ДТВ № 20698 гръб</w:t>
                        </w:r>
                        <w:r>
                          <w:rPr>
                            <w:b/>
                            <w:bCs/>
                            <w:szCs w:val="24"/>
                            <w:lang w:val="bg-BG"/>
                          </w:rPr>
                          <w:t>.</w:t>
                        </w:r>
                      </w:p>
                    </w:txbxContent>
                  </v:textbox>
                </v:shape>
                <w10:wrap type="topAndBottom" anchory="page"/>
              </v:group>
            </w:pict>
          </mc:Fallback>
        </mc:AlternateContent>
      </w:r>
      <w:r>
        <w:rPr>
          <w:noProof/>
          <w:lang w:val="bg-BG" w:eastAsia="bg-BG"/>
        </w:rPr>
        <mc:AlternateContent>
          <mc:Choice Requires="wpg">
            <w:drawing>
              <wp:anchor distT="0" distB="0" distL="114300" distR="114300" simplePos="0" relativeHeight="252382208" behindDoc="0" locked="0" layoutInCell="1" allowOverlap="1" wp14:anchorId="090F634E" wp14:editId="3834D972">
                <wp:simplePos x="0" y="0"/>
                <wp:positionH relativeFrom="column">
                  <wp:posOffset>270510</wp:posOffset>
                </wp:positionH>
                <wp:positionV relativeFrom="page">
                  <wp:posOffset>295275</wp:posOffset>
                </wp:positionV>
                <wp:extent cx="5932805" cy="4276090"/>
                <wp:effectExtent l="0" t="0" r="0" b="0"/>
                <wp:wrapTopAndBottom/>
                <wp:docPr id="110" name="Group 110"/>
                <wp:cNvGraphicFramePr/>
                <a:graphic xmlns:a="http://schemas.openxmlformats.org/drawingml/2006/main">
                  <a:graphicData uri="http://schemas.microsoft.com/office/word/2010/wordprocessingGroup">
                    <wpg:wgp>
                      <wpg:cNvGrpSpPr/>
                      <wpg:grpSpPr>
                        <a:xfrm>
                          <a:off x="0" y="0"/>
                          <a:ext cx="5932805" cy="4276090"/>
                          <a:chOff x="-3250630" y="-1085295"/>
                          <a:chExt cx="10360408" cy="4413475"/>
                        </a:xfrm>
                      </wpg:grpSpPr>
                      <pic:pic xmlns:pic="http://schemas.openxmlformats.org/drawingml/2006/picture">
                        <pic:nvPicPr>
                          <pic:cNvPr id="111" name="Picture 111"/>
                          <pic:cNvPicPr>
                            <a:picLocks noChangeAspect="1"/>
                          </pic:cNvPicPr>
                        </pic:nvPicPr>
                        <pic:blipFill rotWithShape="1">
                          <a:blip r:embed="rId32">
                            <a:extLst>
                              <a:ext uri="{28A0092B-C50C-407E-A947-70E740481C1C}">
                                <a14:useLocalDpi xmlns:a14="http://schemas.microsoft.com/office/drawing/2010/main" val="0"/>
                              </a:ext>
                            </a:extLst>
                          </a:blip>
                          <a:srcRect l="443" r="79"/>
                          <a:stretch/>
                        </pic:blipFill>
                        <pic:spPr>
                          <a:xfrm>
                            <a:off x="-3250630" y="-1085295"/>
                            <a:ext cx="10360408" cy="4413475"/>
                          </a:xfrm>
                          <a:prstGeom prst="rect">
                            <a:avLst/>
                          </a:prstGeom>
                        </pic:spPr>
                      </pic:pic>
                      <wps:wsp>
                        <wps:cNvPr id="112" name="Text Box 112"/>
                        <wps:cNvSpPr txBox="1"/>
                        <wps:spPr>
                          <a:xfrm>
                            <a:off x="-2918031" y="2867438"/>
                            <a:ext cx="9894742" cy="447493"/>
                          </a:xfrm>
                          <a:prstGeom prst="rect">
                            <a:avLst/>
                          </a:prstGeom>
                          <a:solidFill>
                            <a:schemeClr val="lt1"/>
                          </a:solidFill>
                          <a:ln w="6350">
                            <a:noFill/>
                          </a:ln>
                        </wps:spPr>
                        <wps:txbx>
                          <w:txbxContent>
                            <w:p w14:paraId="3AFCF521" w14:textId="797DDF0B" w:rsidR="00955A3C" w:rsidRPr="007F0DC5" w:rsidRDefault="00955A3C" w:rsidP="00F23BA7">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8. Пътен лист на локомотив № 91522086005-9 на ДТВ № 20698 лицева част</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V relativeFrom="margin">
                  <wp14:pctHeight>0</wp14:pctHeight>
                </wp14:sizeRelV>
              </wp:anchor>
            </w:drawing>
          </mc:Choice>
          <mc:Fallback>
            <w:pict>
              <v:group w14:anchorId="090F634E" id="Group 110" o:spid="_x0000_s1069" style="position:absolute;left:0;text-align:left;margin-left:21.3pt;margin-top:23.25pt;width:467.15pt;height:336.7pt;z-index:252382208;mso-position-vertical-relative:page;mso-height-relative:margin" coordorigin="-32506,-10852" coordsize="103604,441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">
                <v:shape id="Picture 111" o:spid="_x0000_s1070" type="#_x0000_t75" style="position:absolute;left:-32506;top:-10852;width:103603;height:44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">
                  <v:imagedata r:id="rId33" o:title="" cropleft="290f" cropright="52f"/>
                  <v:path arrowok="t"/>
                </v:shape>
                <v:shape id="Text Box 112" o:spid="_x0000_s1071" type="#_x0000_t202" style="position:absolute;left:-29180;top:28674;width:98947;height:44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" fillcolor="white [3201]" stroked="f" strokeweight=".5pt">
                  <v:textbox>
                    <w:txbxContent>
                      <w:p w14:paraId="3AFCF521" w14:textId="797DDF0B" w:rsidR="00955A3C" w:rsidRPr="007F0DC5" w:rsidRDefault="00955A3C" w:rsidP="00F23BA7">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8. Пътен лист на локомотив № 91522086005-9 на ДТВ № 20698 лицева част</w:t>
                        </w:r>
                        <w:r>
                          <w:rPr>
                            <w:b/>
                            <w:bCs/>
                            <w:szCs w:val="24"/>
                            <w:lang w:val="bg-BG"/>
                          </w:rPr>
                          <w:t>.</w:t>
                        </w:r>
                      </w:p>
                    </w:txbxContent>
                  </v:textbox>
                </v:shape>
                <w10:wrap type="topAndBottom" anchory="page"/>
              </v:group>
            </w:pict>
          </mc:Fallback>
        </mc:AlternateContent>
      </w:r>
    </w:p>
    <w:p w14:paraId="3D58361A" w14:textId="49BA8CA2" w:rsidR="00C77560" w:rsidRDefault="006A4760" w:rsidP="00C8226B">
      <w:pPr>
        <w:rPr>
          <w:lang w:val="bg-BG"/>
        </w:rPr>
      </w:pPr>
      <w:r>
        <w:rPr>
          <w:noProof/>
          <w:lang w:val="bg-BG" w:eastAsia="bg-BG"/>
        </w:rPr>
        <w:lastRenderedPageBreak/>
        <mc:AlternateContent>
          <mc:Choice Requires="wpg">
            <w:drawing>
              <wp:anchor distT="0" distB="0" distL="114300" distR="114300" simplePos="0" relativeHeight="252376064" behindDoc="0" locked="0" layoutInCell="1" allowOverlap="1" wp14:anchorId="3D9C7FD5" wp14:editId="2B38AD58">
                <wp:simplePos x="0" y="0"/>
                <wp:positionH relativeFrom="column">
                  <wp:posOffset>189230</wp:posOffset>
                </wp:positionH>
                <wp:positionV relativeFrom="page">
                  <wp:posOffset>304800</wp:posOffset>
                </wp:positionV>
                <wp:extent cx="5913120" cy="8667750"/>
                <wp:effectExtent l="0" t="0" r="0" b="0"/>
                <wp:wrapTopAndBottom/>
                <wp:docPr id="97" name="Group 97"/>
                <wp:cNvGraphicFramePr/>
                <a:graphic xmlns:a="http://schemas.openxmlformats.org/drawingml/2006/main">
                  <a:graphicData uri="http://schemas.microsoft.com/office/word/2010/wordprocessingGroup">
                    <wpg:wgp>
                      <wpg:cNvGrpSpPr/>
                      <wpg:grpSpPr>
                        <a:xfrm>
                          <a:off x="0" y="0"/>
                          <a:ext cx="5913120" cy="8667750"/>
                          <a:chOff x="-1857361" y="-1323976"/>
                          <a:chExt cx="10324581" cy="8667751"/>
                        </a:xfrm>
                      </wpg:grpSpPr>
                      <pic:pic xmlns:pic="http://schemas.openxmlformats.org/drawingml/2006/picture">
                        <pic:nvPicPr>
                          <pic:cNvPr id="98" name="Picture 98"/>
                          <pic:cNvPicPr>
                            <a:picLocks noChangeAspect="1"/>
                          </pic:cNvPicPr>
                        </pic:nvPicPr>
                        <pic:blipFill rotWithShape="1">
                          <a:blip r:embed="rId34">
                            <a:extLst>
                              <a:ext uri="{28A0092B-C50C-407E-A947-70E740481C1C}">
                                <a14:useLocalDpi xmlns:a14="http://schemas.microsoft.com/office/drawing/2010/main" val="0"/>
                              </a:ext>
                            </a:extLst>
                          </a:blip>
                          <a:srcRect t="-283" b="46"/>
                          <a:stretch/>
                        </pic:blipFill>
                        <pic:spPr>
                          <a:xfrm>
                            <a:off x="-1857361" y="-1323976"/>
                            <a:ext cx="10324581" cy="8446431"/>
                          </a:xfrm>
                          <a:prstGeom prst="rect">
                            <a:avLst/>
                          </a:prstGeom>
                        </pic:spPr>
                      </pic:pic>
                      <wps:wsp>
                        <wps:cNvPr id="99" name="Text Box 99"/>
                        <wps:cNvSpPr txBox="1"/>
                        <wps:spPr>
                          <a:xfrm>
                            <a:off x="-1607916" y="7058025"/>
                            <a:ext cx="9894740" cy="285750"/>
                          </a:xfrm>
                          <a:prstGeom prst="rect">
                            <a:avLst/>
                          </a:prstGeom>
                          <a:solidFill>
                            <a:schemeClr val="lt1"/>
                          </a:solidFill>
                          <a:ln w="6350">
                            <a:noFill/>
                          </a:ln>
                        </wps:spPr>
                        <wps:txbx>
                          <w:txbxContent>
                            <w:p w14:paraId="0C282FB9" w14:textId="165A639C" w:rsidR="00955A3C" w:rsidRPr="007F0DC5" w:rsidRDefault="00955A3C" w:rsidP="00C775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10. Натурен лист на ДТВ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D9C7FD5" id="Group 97" o:spid="_x0000_s1072" style="position:absolute;left:0;text-align:left;margin-left:14.9pt;margin-top:24pt;width:465.6pt;height:682.5pt;z-index:252376064;mso-position-vertical-relative:page" coordorigin="-18573,-13239" coordsize="103245,8667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">
                <v:shape id="Picture 98" o:spid="_x0000_s1073" type="#_x0000_t75" style="position:absolute;left:-18573;top:-13239;width:103245;height:8446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">
                  <v:imagedata r:id="rId35" o:title="" croptop="-185f" cropbottom="30f"/>
                  <v:path arrowok="t"/>
                </v:shape>
                <v:shape id="Text Box 99" o:spid="_x0000_s1074" type="#_x0000_t202" style="position:absolute;left:-16079;top:70580;width:98947;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" fillcolor="white [3201]" stroked="f" strokeweight=".5pt">
                  <v:textbox>
                    <w:txbxContent>
                      <w:p w14:paraId="0C282FB9" w14:textId="165A639C" w:rsidR="00955A3C" w:rsidRPr="007F0DC5" w:rsidRDefault="00955A3C" w:rsidP="00C775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10. Натурен лист на ДТВ № 20691</w:t>
                        </w:r>
                        <w:r>
                          <w:rPr>
                            <w:b/>
                            <w:bCs/>
                            <w:szCs w:val="24"/>
                            <w:lang w:val="bg-BG"/>
                          </w:rPr>
                          <w:t>.</w:t>
                        </w:r>
                      </w:p>
                    </w:txbxContent>
                  </v:textbox>
                </v:shape>
                <w10:wrap type="topAndBottom" anchory="page"/>
              </v:group>
            </w:pict>
          </mc:Fallback>
        </mc:AlternateContent>
      </w:r>
    </w:p>
    <w:p w14:paraId="01540370" w14:textId="36AD44C8" w:rsidR="00C77560" w:rsidRDefault="006A4760" w:rsidP="00C8226B">
      <w:pPr>
        <w:rPr>
          <w:lang w:val="bg-BG"/>
        </w:rPr>
      </w:pPr>
      <w:r>
        <w:rPr>
          <w:noProof/>
          <w:lang w:val="bg-BG" w:eastAsia="bg-BG"/>
        </w:rPr>
        <w:lastRenderedPageBreak/>
        <mc:AlternateContent>
          <mc:Choice Requires="wpg">
            <w:drawing>
              <wp:anchor distT="0" distB="0" distL="114300" distR="114300" simplePos="0" relativeHeight="252386304" behindDoc="0" locked="0" layoutInCell="1" allowOverlap="1" wp14:anchorId="30346A79" wp14:editId="5F83409F">
                <wp:simplePos x="0" y="0"/>
                <wp:positionH relativeFrom="column">
                  <wp:posOffset>232410</wp:posOffset>
                </wp:positionH>
                <wp:positionV relativeFrom="page">
                  <wp:posOffset>552450</wp:posOffset>
                </wp:positionV>
                <wp:extent cx="5932170" cy="8632825"/>
                <wp:effectExtent l="0" t="0" r="0" b="0"/>
                <wp:wrapTopAndBottom/>
                <wp:docPr id="131" name="Group 131"/>
                <wp:cNvGraphicFramePr/>
                <a:graphic xmlns:a="http://schemas.openxmlformats.org/drawingml/2006/main">
                  <a:graphicData uri="http://schemas.microsoft.com/office/word/2010/wordprocessingGroup">
                    <wpg:wgp>
                      <wpg:cNvGrpSpPr/>
                      <wpg:grpSpPr>
                        <a:xfrm>
                          <a:off x="0" y="0"/>
                          <a:ext cx="5932170" cy="8632825"/>
                          <a:chOff x="-3250723" y="-3104608"/>
                          <a:chExt cx="10358667" cy="8633061"/>
                        </a:xfrm>
                      </wpg:grpSpPr>
                      <pic:pic xmlns:pic="http://schemas.openxmlformats.org/drawingml/2006/picture">
                        <pic:nvPicPr>
                          <pic:cNvPr id="132" name="Picture 132"/>
                          <pic:cNvPicPr>
                            <a:picLocks noChangeAspect="1"/>
                          </pic:cNvPicPr>
                        </pic:nvPicPr>
                        <pic:blipFill rotWithShape="1">
                          <a:blip r:embed="rId36">
                            <a:extLst>
                              <a:ext uri="{28A0092B-C50C-407E-A947-70E740481C1C}">
                                <a14:useLocalDpi xmlns:a14="http://schemas.microsoft.com/office/drawing/2010/main" val="0"/>
                              </a:ext>
                            </a:extLst>
                          </a:blip>
                          <a:srcRect t="-32" r="18" b="12"/>
                          <a:stretch/>
                        </pic:blipFill>
                        <pic:spPr>
                          <a:xfrm>
                            <a:off x="-3250723" y="-3104608"/>
                            <a:ext cx="10358667" cy="8448539"/>
                          </a:xfrm>
                          <a:prstGeom prst="rect">
                            <a:avLst/>
                          </a:prstGeom>
                        </pic:spPr>
                      </pic:pic>
                      <wps:wsp>
                        <wps:cNvPr id="133" name="Text Box 133"/>
                        <wps:cNvSpPr txBox="1"/>
                        <wps:spPr>
                          <a:xfrm>
                            <a:off x="-3001089" y="5242703"/>
                            <a:ext cx="9894741" cy="285750"/>
                          </a:xfrm>
                          <a:prstGeom prst="rect">
                            <a:avLst/>
                          </a:prstGeom>
                          <a:solidFill>
                            <a:schemeClr val="lt1"/>
                          </a:solidFill>
                          <a:ln w="6350">
                            <a:noFill/>
                          </a:ln>
                        </wps:spPr>
                        <wps:txbx>
                          <w:txbxContent>
                            <w:p w14:paraId="385EC882" w14:textId="0EA7D701" w:rsidR="00955A3C" w:rsidRPr="007F0DC5" w:rsidRDefault="00955A3C" w:rsidP="006A47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11. Натурен лист на ДТВ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30346A79" id="Group 131" o:spid="_x0000_s1075" style="position:absolute;left:0;text-align:left;margin-left:18.3pt;margin-top:43.5pt;width:467.1pt;height:679.75pt;z-index:252386304;mso-position-vertical-relative:page" coordorigin="-32507,-31046" coordsize="103586,8633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">
                <v:shape id="Picture 132" o:spid="_x0000_s1076" type="#_x0000_t75" style="position:absolute;left:-32507;top:-31046;width:103586;height:844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">
                  <v:imagedata r:id="rId37" o:title="" croptop="-21f" cropbottom="8f" cropright="12f"/>
                  <v:path arrowok="t"/>
                </v:shape>
                <v:shape id="Text Box 133" o:spid="_x0000_s1077" type="#_x0000_t202" style="position:absolute;left:-30010;top:52427;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" fillcolor="white [3201]" stroked="f" strokeweight=".5pt">
                  <v:textbox>
                    <w:txbxContent>
                      <w:p w14:paraId="385EC882" w14:textId="0EA7D701" w:rsidR="00955A3C" w:rsidRPr="007F0DC5" w:rsidRDefault="00955A3C" w:rsidP="006A4760">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11. Натурен лист на ДТВ № 20698</w:t>
                        </w:r>
                        <w:r>
                          <w:rPr>
                            <w:b/>
                            <w:bCs/>
                            <w:szCs w:val="24"/>
                            <w:lang w:val="bg-BG"/>
                          </w:rPr>
                          <w:t>.</w:t>
                        </w:r>
                      </w:p>
                    </w:txbxContent>
                  </v:textbox>
                </v:shape>
                <w10:wrap type="topAndBottom" anchory="page"/>
              </v:group>
            </w:pict>
          </mc:Fallback>
        </mc:AlternateContent>
      </w:r>
    </w:p>
    <w:p w14:paraId="23C94691" w14:textId="3EF028F4" w:rsidR="000636AC" w:rsidRDefault="007D4E67" w:rsidP="00C8226B">
      <w:pPr>
        <w:rPr>
          <w:i/>
          <w:iCs/>
          <w:lang w:val="bg-BG"/>
        </w:rPr>
      </w:pPr>
      <w:r>
        <w:rPr>
          <w:noProof/>
          <w:lang w:val="bg-BG" w:eastAsia="bg-BG"/>
        </w:rPr>
        <w:lastRenderedPageBreak/>
        <mc:AlternateContent>
          <mc:Choice Requires="wpg">
            <w:drawing>
              <wp:anchor distT="0" distB="0" distL="114300" distR="114300" simplePos="0" relativeHeight="252388352" behindDoc="0" locked="0" layoutInCell="1" allowOverlap="1" wp14:anchorId="5F4B1F36" wp14:editId="70E65C7C">
                <wp:simplePos x="0" y="0"/>
                <wp:positionH relativeFrom="column">
                  <wp:posOffset>-15240</wp:posOffset>
                </wp:positionH>
                <wp:positionV relativeFrom="page">
                  <wp:posOffset>285951</wp:posOffset>
                </wp:positionV>
                <wp:extent cx="6000115" cy="3985694"/>
                <wp:effectExtent l="0" t="0" r="635" b="0"/>
                <wp:wrapTopAndBottom/>
                <wp:docPr id="134" name="Group 134"/>
                <wp:cNvGraphicFramePr/>
                <a:graphic xmlns:a="http://schemas.openxmlformats.org/drawingml/2006/main">
                  <a:graphicData uri="http://schemas.microsoft.com/office/word/2010/wordprocessingGroup">
                    <wpg:wgp>
                      <wpg:cNvGrpSpPr/>
                      <wpg:grpSpPr>
                        <a:xfrm>
                          <a:off x="0" y="0"/>
                          <a:ext cx="6000115" cy="3985694"/>
                          <a:chOff x="179182" y="-101402"/>
                          <a:chExt cx="6000626" cy="3985858"/>
                        </a:xfrm>
                      </wpg:grpSpPr>
                      <wpg:grpSp>
                        <wpg:cNvPr id="135" name="Group 135"/>
                        <wpg:cNvGrpSpPr/>
                        <wpg:grpSpPr>
                          <a:xfrm>
                            <a:off x="179182" y="2"/>
                            <a:ext cx="5735879" cy="3884454"/>
                            <a:chOff x="-3503175" y="-1085306"/>
                            <a:chExt cx="10014342" cy="3884454"/>
                          </a:xfrm>
                        </wpg:grpSpPr>
                        <pic:pic xmlns:pic="http://schemas.openxmlformats.org/drawingml/2006/picture">
                          <pic:nvPicPr>
                            <pic:cNvPr id="136" name="Picture 136"/>
                            <pic:cNvPicPr>
                              <a:picLocks noChangeAspect="1"/>
                            </pic:cNvPicPr>
                          </pic:nvPicPr>
                          <pic:blipFill rotWithShape="1">
                            <a:blip r:embed="rId38">
                              <a:extLst>
                                <a:ext uri="{28A0092B-C50C-407E-A947-70E740481C1C}">
                                  <a14:useLocalDpi xmlns:a14="http://schemas.microsoft.com/office/drawing/2010/main" val="0"/>
                                </a:ext>
                              </a:extLst>
                            </a:blip>
                            <a:srcRect l="4240" r="5425"/>
                            <a:stretch/>
                          </pic:blipFill>
                          <pic:spPr>
                            <a:xfrm>
                              <a:off x="-3503175" y="-1085306"/>
                              <a:ext cx="5249363" cy="3808753"/>
                            </a:xfrm>
                            <a:prstGeom prst="rect">
                              <a:avLst/>
                            </a:prstGeom>
                          </pic:spPr>
                        </pic:pic>
                        <wps:wsp>
                          <wps:cNvPr id="137" name="Text Box 137"/>
                          <wps:cNvSpPr txBox="1"/>
                          <wps:spPr>
                            <a:xfrm>
                              <a:off x="-3383575" y="2513398"/>
                              <a:ext cx="9894742" cy="285750"/>
                            </a:xfrm>
                            <a:prstGeom prst="rect">
                              <a:avLst/>
                            </a:prstGeom>
                            <a:solidFill>
                              <a:schemeClr val="lt1"/>
                            </a:solidFill>
                            <a:ln w="6350">
                              <a:noFill/>
                            </a:ln>
                          </wps:spPr>
                          <wps:txbx>
                            <w:txbxContent>
                              <w:p w14:paraId="3A2B7A06" w14:textId="2B06B3FD" w:rsidR="00955A3C" w:rsidRPr="007F0DC5" w:rsidRDefault="00955A3C" w:rsidP="00B454AB">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12. Удостоверение за спирачната маса на ДТВ № 20691</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38" name="Картина 27"/>
                          <pic:cNvPicPr>
                            <a:picLocks noChangeAspect="1"/>
                          </pic:cNvPicPr>
                        </pic:nvPicPr>
                        <pic:blipFill>
                          <a:blip r:embed="rId39" cstate="print"/>
                          <a:stretch>
                            <a:fillRect/>
                          </a:stretch>
                        </pic:blipFill>
                        <pic:spPr>
                          <a:xfrm>
                            <a:off x="3051932" y="-101402"/>
                            <a:ext cx="3127876" cy="3700108"/>
                          </a:xfrm>
                          <a:prstGeom prst="rect">
                            <a:avLst/>
                          </a:prstGeom>
                        </pic:spPr>
                      </pic:pic>
                    </wpg:wgp>
                  </a:graphicData>
                </a:graphic>
                <wp14:sizeRelV relativeFrom="margin">
                  <wp14:pctHeight>0</wp14:pctHeight>
                </wp14:sizeRelV>
              </wp:anchor>
            </w:drawing>
          </mc:Choice>
          <mc:Fallback>
            <w:pict>
              <v:group w14:anchorId="5F4B1F36" id="Group 134" o:spid="_x0000_s1078" style="position:absolute;left:0;text-align:left;margin-left:-1.2pt;margin-top:22.5pt;width:472.45pt;height:313.85pt;z-index:252388352;mso-position-vertical-relative:page;mso-height-relative:margin" coordorigin="1791,-1014" coordsize="60006,3985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">
                <v:group id="Group 135" o:spid="_x0000_s1079" style="position:absolute;left:1791;width:57359;height:38844" coordorigin="-35031,-10853" coordsize="100143,388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">
                  <v:shape id="Picture 136" o:spid="_x0000_s1080"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">
                    <v:imagedata r:id="rId40" o:title="" cropleft="2779f" cropright="3555f"/>
                    <v:path arrowok="t"/>
                  </v:shape>
                  <v:shape id="Text Box 137" o:spid="_x0000_s1081" type="#_x0000_t202" style="position:absolute;left:-33835;top:25133;width:98946;height:285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" fillcolor="white [3201]" stroked="f" strokeweight=".5pt">
                    <v:textbox>
                      <w:txbxContent>
                        <w:p w14:paraId="3A2B7A06" w14:textId="2B06B3FD" w:rsidR="00955A3C" w:rsidRPr="007F0DC5" w:rsidRDefault="00955A3C" w:rsidP="00B454AB">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12. Удостоверение за спирачната маса на ДТВ № 20691</w:t>
                          </w:r>
                          <w:r>
                            <w:rPr>
                              <w:b/>
                              <w:bCs/>
                              <w:szCs w:val="24"/>
                              <w:lang w:val="bg-BG"/>
                            </w:rPr>
                            <w:t>.</w:t>
                          </w:r>
                        </w:p>
                      </w:txbxContent>
                    </v:textbox>
                  </v:shape>
                </v:group>
                <v:shape id="Картина 27" o:spid="_x0000_s1082" type="#_x0000_t75" style="position:absolute;left:30519;top:-1014;width:31279;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">
                  <v:imagedata r:id="rId41" o:title=""/>
                  <v:path arrowok="t"/>
                </v:shape>
                <w10:wrap type="topAndBottom" anchory="page"/>
              </v:group>
            </w:pict>
          </mc:Fallback>
        </mc:AlternateContent>
      </w:r>
      <w:r>
        <w:rPr>
          <w:noProof/>
          <w:lang w:val="bg-BG" w:eastAsia="bg-BG"/>
        </w:rPr>
        <mc:AlternateContent>
          <mc:Choice Requires="wpg">
            <w:drawing>
              <wp:anchor distT="0" distB="0" distL="114300" distR="114300" simplePos="0" relativeHeight="252390400" behindDoc="0" locked="0" layoutInCell="1" allowOverlap="1" wp14:anchorId="4E4CBE5F" wp14:editId="7F4DAE1A">
                <wp:simplePos x="0" y="0"/>
                <wp:positionH relativeFrom="column">
                  <wp:posOffset>137160</wp:posOffset>
                </wp:positionH>
                <wp:positionV relativeFrom="page">
                  <wp:posOffset>4762500</wp:posOffset>
                </wp:positionV>
                <wp:extent cx="5939790" cy="3979545"/>
                <wp:effectExtent l="0" t="0" r="3810" b="1905"/>
                <wp:wrapTopAndBottom/>
                <wp:docPr id="139" name="Group 139"/>
                <wp:cNvGraphicFramePr/>
                <a:graphic xmlns:a="http://schemas.openxmlformats.org/drawingml/2006/main">
                  <a:graphicData uri="http://schemas.microsoft.com/office/word/2010/wordprocessingGroup">
                    <wpg:wgp>
                      <wpg:cNvGrpSpPr/>
                      <wpg:grpSpPr>
                        <a:xfrm>
                          <a:off x="0" y="0"/>
                          <a:ext cx="5939790" cy="3979545"/>
                          <a:chOff x="179182" y="1"/>
                          <a:chExt cx="5940366" cy="3979705"/>
                        </a:xfrm>
                      </wpg:grpSpPr>
                      <wpg:grpSp>
                        <wpg:cNvPr id="140" name="Group 140"/>
                        <wpg:cNvGrpSpPr/>
                        <wpg:grpSpPr>
                          <a:xfrm>
                            <a:off x="179182" y="2"/>
                            <a:ext cx="5735879" cy="3979704"/>
                            <a:chOff x="-3503175" y="-1085306"/>
                            <a:chExt cx="10014342" cy="3979704"/>
                          </a:xfrm>
                        </wpg:grpSpPr>
                        <pic:pic xmlns:pic="http://schemas.openxmlformats.org/drawingml/2006/picture">
                          <pic:nvPicPr>
                            <pic:cNvPr id="141" name="Picture 141"/>
                            <pic:cNvPicPr>
                              <a:picLocks noChangeAspect="1"/>
                            </pic:cNvPicPr>
                          </pic:nvPicPr>
                          <pic:blipFill>
                            <a:blip r:embed="rId42">
                              <a:extLst>
                                <a:ext uri="{28A0092B-C50C-407E-A947-70E740481C1C}">
                                  <a14:useLocalDpi xmlns:a14="http://schemas.microsoft.com/office/drawing/2010/main" val="0"/>
                                </a:ext>
                              </a:extLst>
                            </a:blip>
                            <a:srcRect l="1198" r="1198"/>
                            <a:stretch/>
                          </pic:blipFill>
                          <pic:spPr>
                            <a:xfrm>
                              <a:off x="-3503175" y="-1085306"/>
                              <a:ext cx="5249363" cy="3808753"/>
                            </a:xfrm>
                            <a:prstGeom prst="rect">
                              <a:avLst/>
                            </a:prstGeom>
                          </pic:spPr>
                        </pic:pic>
                        <wps:wsp>
                          <wps:cNvPr id="142" name="Text Box 142"/>
                          <wps:cNvSpPr txBox="1"/>
                          <wps:spPr>
                            <a:xfrm>
                              <a:off x="-3383575" y="2608648"/>
                              <a:ext cx="9894742" cy="285750"/>
                            </a:xfrm>
                            <a:prstGeom prst="rect">
                              <a:avLst/>
                            </a:prstGeom>
                            <a:solidFill>
                              <a:schemeClr val="lt1"/>
                            </a:solidFill>
                            <a:ln w="6350">
                              <a:noFill/>
                            </a:ln>
                          </wps:spPr>
                          <wps:txbx>
                            <w:txbxContent>
                              <w:p w14:paraId="3D584362" w14:textId="66F55183" w:rsidR="00955A3C" w:rsidRPr="007F0DC5" w:rsidRDefault="00955A3C" w:rsidP="00B454AB">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13. Удостоверение за спирачната маса на ДТВ № 20698</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pic:pic xmlns:pic="http://schemas.openxmlformats.org/drawingml/2006/picture">
                        <pic:nvPicPr>
                          <pic:cNvPr id="143" name="Картина 27"/>
                          <pic:cNvPicPr>
                            <a:picLocks noChangeAspect="1"/>
                          </pic:cNvPicPr>
                        </pic:nvPicPr>
                        <pic:blipFill>
                          <a:blip r:embed="rId43">
                            <a:extLst>
                              <a:ext uri="{28A0092B-C50C-407E-A947-70E740481C1C}">
                                <a14:useLocalDpi xmlns:a14="http://schemas.microsoft.com/office/drawing/2010/main" val="0"/>
                              </a:ext>
                            </a:extLst>
                          </a:blip>
                          <a:srcRect/>
                          <a:stretch/>
                        </pic:blipFill>
                        <pic:spPr>
                          <a:xfrm>
                            <a:off x="3112192" y="1"/>
                            <a:ext cx="3007356" cy="3700108"/>
                          </a:xfrm>
                          <a:prstGeom prst="rect">
                            <a:avLst/>
                          </a:prstGeom>
                        </pic:spPr>
                      </pic:pic>
                    </wpg:wgp>
                  </a:graphicData>
                </a:graphic>
              </wp:anchor>
            </w:drawing>
          </mc:Choice>
          <mc:Fallback>
            <w:pict>
              <v:group w14:anchorId="4E4CBE5F" id="Group 139" o:spid="_x0000_s1083" style="position:absolute;left:0;text-align:left;margin-left:10.8pt;margin-top:375pt;width:467.7pt;height:313.35pt;z-index:252390400;mso-position-vertical-relative:page" coordorigin="1791" coordsize="59403,3979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">
                <v:group id="Group 140" o:spid="_x0000_s1084" style="position:absolute;left:1791;width:57359;height:39797" coordorigin="-35031,-10853" coordsize="100143,397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">
                  <v:shape id="Picture 141" o:spid="_x0000_s1085" type="#_x0000_t75" style="position:absolute;left:-35031;top:-10853;width:52492;height:380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">
                    <v:imagedata r:id="rId44" o:title="" cropleft="785f" cropright="785f"/>
                    <v:path arrowok="t"/>
                  </v:shape>
                  <v:shape id="Text Box 142" o:spid="_x0000_s1086" type="#_x0000_t202" style="position:absolute;left:-33835;top:26086;width:98946;height:285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" fillcolor="white [3201]" stroked="f" strokeweight=".5pt">
                    <v:textbox>
                      <w:txbxContent>
                        <w:p w14:paraId="3D584362" w14:textId="66F55183" w:rsidR="00955A3C" w:rsidRPr="007F0DC5" w:rsidRDefault="00955A3C" w:rsidP="00B454AB">
                          <w:pPr>
                            <w:ind w:firstLine="0"/>
                            <w:jc w:val="center"/>
                            <w:rPr>
                              <w:b/>
                              <w:bCs/>
                              <w:sz w:val="32"/>
                              <w:szCs w:val="28"/>
                              <w:lang w:val="bg-BG"/>
                            </w:rPr>
                          </w:pPr>
                          <w:r w:rsidRPr="000A1E28">
                            <w:rPr>
                              <w:b/>
                              <w:lang w:val="bg-BG"/>
                            </w:rPr>
                            <w:t xml:space="preserve">Фиг. </w:t>
                          </w:r>
                          <w:r>
                            <w:rPr>
                              <w:b/>
                              <w:lang w:val="bg-BG"/>
                            </w:rPr>
                            <w:t>3</w:t>
                          </w:r>
                          <w:r w:rsidRPr="000A1E28">
                            <w:rPr>
                              <w:b/>
                              <w:lang w:val="bg-BG"/>
                            </w:rPr>
                            <w:t>.</w:t>
                          </w:r>
                          <w:r>
                            <w:rPr>
                              <w:b/>
                              <w:lang w:val="bg-BG"/>
                            </w:rPr>
                            <w:t>13. Удостоверение за спирачната маса на ДТВ № 20698</w:t>
                          </w:r>
                          <w:r>
                            <w:rPr>
                              <w:b/>
                              <w:bCs/>
                              <w:szCs w:val="24"/>
                              <w:lang w:val="bg-BG"/>
                            </w:rPr>
                            <w:t>.</w:t>
                          </w:r>
                        </w:p>
                      </w:txbxContent>
                    </v:textbox>
                  </v:shape>
                </v:group>
                <v:shape id="Картина 27" o:spid="_x0000_s1087" type="#_x0000_t75" style="position:absolute;left:31121;width:30074;height:3700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">
                  <v:imagedata r:id="rId45" o:title=""/>
                  <v:path arrowok="t"/>
                </v:shape>
                <w10:wrap type="topAndBottom" anchory="page"/>
              </v:group>
            </w:pict>
          </mc:Fallback>
        </mc:AlternateContent>
      </w:r>
    </w:p>
    <w:p w14:paraId="01AF528A" w14:textId="77777777" w:rsidR="000636AC" w:rsidRDefault="000636AC" w:rsidP="00C8226B">
      <w:pPr>
        <w:rPr>
          <w:i/>
          <w:iCs/>
          <w:lang w:val="bg-BG"/>
        </w:rPr>
      </w:pPr>
    </w:p>
    <w:p w14:paraId="20C3A1F0" w14:textId="6051571E" w:rsidR="00C77560" w:rsidRDefault="00C77560" w:rsidP="00C8226B">
      <w:pPr>
        <w:rPr>
          <w:i/>
          <w:iCs/>
          <w:lang w:val="bg-BG"/>
        </w:rPr>
      </w:pPr>
    </w:p>
    <w:p w14:paraId="2B880F50" w14:textId="77777777" w:rsidR="007D4E67" w:rsidRPr="00C8226B" w:rsidRDefault="007D4E67" w:rsidP="00C8226B">
      <w:pPr>
        <w:rPr>
          <w:i/>
          <w:iCs/>
          <w:lang w:val="bg-BG"/>
        </w:rPr>
      </w:pPr>
    </w:p>
    <w:p w14:paraId="4EC142A2" w14:textId="24103B72" w:rsidR="00361E97" w:rsidRPr="00A106B5" w:rsidRDefault="00FA4B6E" w:rsidP="00C8226B">
      <w:pPr>
        <w:pStyle w:val="ab"/>
        <w:numPr>
          <w:ilvl w:val="1"/>
          <w:numId w:val="28"/>
        </w:numPr>
        <w:tabs>
          <w:tab w:val="left" w:pos="1134"/>
        </w:tabs>
        <w:spacing w:before="120"/>
        <w:ind w:left="0" w:firstLine="709"/>
        <w:contextualSpacing w:val="0"/>
        <w:rPr>
          <w:b/>
          <w:i/>
          <w:lang w:val="bg-BG"/>
        </w:rPr>
      </w:pPr>
      <w:r w:rsidRPr="00A106B5">
        <w:rPr>
          <w:b/>
          <w:i/>
          <w:lang w:val="bg-BG"/>
        </w:rPr>
        <w:lastRenderedPageBreak/>
        <w:t>Фактическо описание на случилото се.</w:t>
      </w:r>
      <w:r w:rsidR="002C3935" w:rsidRPr="002C3935">
        <w:rPr>
          <w:noProof/>
          <w:lang w:val="ru-RU"/>
        </w:rPr>
        <w:t xml:space="preserve"> </w:t>
      </w:r>
    </w:p>
    <w:p w14:paraId="31798F89" w14:textId="5FEAF756" w:rsidR="008C0832" w:rsidRDefault="008C0832" w:rsidP="00511233">
      <w:pPr>
        <w:pStyle w:val="ab"/>
        <w:numPr>
          <w:ilvl w:val="2"/>
          <w:numId w:val="28"/>
        </w:numPr>
        <w:tabs>
          <w:tab w:val="left" w:pos="1276"/>
        </w:tabs>
        <w:ind w:left="1225" w:hanging="505"/>
        <w:contextualSpacing w:val="0"/>
        <w:rPr>
          <w:i/>
          <w:iCs/>
          <w:lang w:val="bg-BG"/>
        </w:rPr>
      </w:pPr>
      <w:r>
        <w:rPr>
          <w:i/>
          <w:iCs/>
          <w:lang w:val="bg-BG"/>
        </w:rPr>
        <w:t>Непосредствена последователност на случките, довели до събитието, включително:</w:t>
      </w:r>
    </w:p>
    <w:p w14:paraId="1F8444E0" w14:textId="3F6D9867" w:rsidR="008C0832" w:rsidRDefault="006913F1" w:rsidP="00B81751">
      <w:pPr>
        <w:pStyle w:val="ab"/>
        <w:numPr>
          <w:ilvl w:val="3"/>
          <w:numId w:val="28"/>
        </w:numPr>
        <w:rPr>
          <w:i/>
          <w:iCs/>
          <w:lang w:val="bg-BG"/>
        </w:rPr>
      </w:pPr>
      <w:r>
        <w:rPr>
          <w:i/>
          <w:iCs/>
          <w:lang w:val="bg-BG"/>
        </w:rPr>
        <w:t xml:space="preserve"> </w:t>
      </w:r>
      <w:r w:rsidR="008C0832">
        <w:rPr>
          <w:i/>
          <w:iCs/>
          <w:lang w:val="bg-BG"/>
        </w:rPr>
        <w:t>Действия, предприети от участващи в събитието лица.</w:t>
      </w:r>
    </w:p>
    <w:p w14:paraId="5DCCB04F" w14:textId="3FFA355C" w:rsidR="00FB5702" w:rsidRPr="00FA4790" w:rsidRDefault="00FB5702" w:rsidP="00FB5702">
      <w:pPr>
        <w:rPr>
          <w:iCs/>
          <w:lang w:val="bg-BG"/>
        </w:rPr>
      </w:pPr>
      <w:r w:rsidRPr="00FA4790">
        <w:rPr>
          <w:iCs/>
          <w:lang w:val="bg-BG"/>
        </w:rPr>
        <w:t>На 21.01.2022 г</w:t>
      </w:r>
      <w:r w:rsidR="007422A4" w:rsidRPr="00FA4790">
        <w:rPr>
          <w:iCs/>
          <w:lang w:val="bg-BG"/>
        </w:rPr>
        <w:t xml:space="preserve">. </w:t>
      </w:r>
      <w:r w:rsidR="00955A3C">
        <w:rPr>
          <w:iCs/>
          <w:lang w:val="bg-BG"/>
        </w:rPr>
        <w:t xml:space="preserve">от гара Курило в </w:t>
      </w:r>
      <w:r w:rsidRPr="00FA4790">
        <w:rPr>
          <w:iCs/>
          <w:lang w:val="bg-BG"/>
        </w:rPr>
        <w:t>гара Илиянци пристига</w:t>
      </w:r>
      <w:r w:rsidR="007422A4" w:rsidRPr="00FA4790">
        <w:rPr>
          <w:iCs/>
          <w:lang w:val="bg-BG"/>
        </w:rPr>
        <w:t xml:space="preserve"> </w:t>
      </w:r>
      <w:r w:rsidR="006913F1" w:rsidRPr="00FA4790">
        <w:rPr>
          <w:iCs/>
          <w:lang w:val="bg-BG"/>
        </w:rPr>
        <w:t xml:space="preserve">ДТВ № 20698 </w:t>
      </w:r>
      <w:r w:rsidR="007422A4" w:rsidRPr="00FA4790">
        <w:rPr>
          <w:iCs/>
          <w:lang w:val="bg-BG"/>
        </w:rPr>
        <w:t xml:space="preserve"> в 02:38 часа в състав</w:t>
      </w:r>
      <w:r w:rsidRPr="00FA4790">
        <w:rPr>
          <w:iCs/>
          <w:lang w:val="bg-BG"/>
        </w:rPr>
        <w:t xml:space="preserve"> 17 вагона, 68 оси, 717 тона, </w:t>
      </w:r>
      <w:r w:rsidR="007422A4" w:rsidRPr="00FA4790">
        <w:rPr>
          <w:iCs/>
          <w:lang w:val="bg-BG"/>
        </w:rPr>
        <w:t xml:space="preserve">теглен с локомотив № 91522086005-9 с локомотивна  бригада – </w:t>
      </w:r>
      <w:r w:rsidRPr="00FA4790">
        <w:rPr>
          <w:iCs/>
          <w:lang w:val="bg-BG"/>
        </w:rPr>
        <w:t xml:space="preserve">локомотивен машинист </w:t>
      </w:r>
      <w:r w:rsidR="007422A4" w:rsidRPr="00FA4790">
        <w:rPr>
          <w:iCs/>
          <w:lang w:val="bg-BG"/>
        </w:rPr>
        <w:t xml:space="preserve">първо лице </w:t>
      </w:r>
      <w:r w:rsidR="00955A3C">
        <w:rPr>
          <w:iCs/>
          <w:lang w:val="bg-BG"/>
        </w:rPr>
        <w:t xml:space="preserve">и </w:t>
      </w:r>
      <w:r w:rsidR="007422A4" w:rsidRPr="00FA4790">
        <w:rPr>
          <w:iCs/>
          <w:lang w:val="bg-BG"/>
        </w:rPr>
        <w:t>локомотивен машинист второ</w:t>
      </w:r>
      <w:r w:rsidR="00FA4790">
        <w:rPr>
          <w:iCs/>
          <w:lang w:val="bg-BG"/>
        </w:rPr>
        <w:t xml:space="preserve"> лице</w:t>
      </w:r>
      <w:r w:rsidR="007422A4" w:rsidRPr="00FA4790">
        <w:rPr>
          <w:iCs/>
          <w:lang w:val="bg-BG"/>
        </w:rPr>
        <w:t>. Влакът</w:t>
      </w:r>
      <w:r w:rsidRPr="00FA4790">
        <w:rPr>
          <w:iCs/>
          <w:lang w:val="bg-BG"/>
        </w:rPr>
        <w:t xml:space="preserve"> с</w:t>
      </w:r>
      <w:r w:rsidR="007422A4" w:rsidRPr="00FA4790">
        <w:rPr>
          <w:iCs/>
          <w:lang w:val="bg-BG"/>
        </w:rPr>
        <w:t>е движи в направление Русе разпределителна –</w:t>
      </w:r>
      <w:r w:rsidRPr="00FA4790">
        <w:rPr>
          <w:iCs/>
          <w:lang w:val="bg-BG"/>
        </w:rPr>
        <w:t xml:space="preserve"> Пирдоп</w:t>
      </w:r>
      <w:r w:rsidR="007422A4" w:rsidRPr="00FA4790">
        <w:rPr>
          <w:iCs/>
          <w:lang w:val="bg-BG"/>
        </w:rPr>
        <w:t>. Влакът е</w:t>
      </w:r>
      <w:r w:rsidRPr="00FA4790">
        <w:rPr>
          <w:iCs/>
          <w:lang w:val="bg-BG"/>
        </w:rPr>
        <w:t xml:space="preserve"> на</w:t>
      </w:r>
      <w:r w:rsidR="00955A3C">
        <w:rPr>
          <w:iCs/>
          <w:lang w:val="bg-BG"/>
        </w:rPr>
        <w:t>значен за движение</w:t>
      </w:r>
      <w:r w:rsidR="007422A4" w:rsidRPr="00FA4790">
        <w:rPr>
          <w:iCs/>
          <w:lang w:val="bg-BG"/>
        </w:rPr>
        <w:t xml:space="preserve"> от </w:t>
      </w:r>
      <w:r w:rsidR="00955A3C" w:rsidRPr="00955A3C">
        <w:rPr>
          <w:iCs/>
          <w:lang w:val="bg-BG"/>
        </w:rPr>
        <w:t xml:space="preserve">ДП НКЖИ </w:t>
      </w:r>
      <w:r w:rsidR="00955A3C">
        <w:rPr>
          <w:iCs/>
          <w:lang w:val="bg-BG"/>
        </w:rPr>
        <w:t>на 20.01.2022 г</w:t>
      </w:r>
      <w:r w:rsidR="007422A4" w:rsidRPr="00FA4790">
        <w:rPr>
          <w:iCs/>
          <w:lang w:val="bg-BG"/>
        </w:rPr>
        <w:t xml:space="preserve">. </w:t>
      </w:r>
      <w:r w:rsidRPr="00FA4790">
        <w:rPr>
          <w:iCs/>
          <w:lang w:val="bg-BG"/>
        </w:rPr>
        <w:t xml:space="preserve">От състава на ДТВ № 20698  е намалена група от </w:t>
      </w:r>
      <w:r w:rsidR="007422A4" w:rsidRPr="00FA4790">
        <w:rPr>
          <w:iCs/>
          <w:lang w:val="bg-BG"/>
        </w:rPr>
        <w:t>седем  пълни вагона от</w:t>
      </w:r>
      <w:r w:rsidRPr="00FA4790">
        <w:rPr>
          <w:iCs/>
          <w:lang w:val="bg-BG"/>
        </w:rPr>
        <w:t xml:space="preserve"> влака на девети коловоз. Новата смяна на локомотив № 91522086005-9 с л</w:t>
      </w:r>
      <w:r w:rsidR="007422A4" w:rsidRPr="00FA4790">
        <w:rPr>
          <w:iCs/>
          <w:lang w:val="bg-BG"/>
        </w:rPr>
        <w:t>окомотивен машинист първо лице</w:t>
      </w:r>
      <w:r w:rsidRPr="00FA4790">
        <w:rPr>
          <w:iCs/>
          <w:lang w:val="bg-BG"/>
        </w:rPr>
        <w:t xml:space="preserve"> и </w:t>
      </w:r>
      <w:r w:rsidR="007422A4" w:rsidRPr="00FA4790">
        <w:rPr>
          <w:iCs/>
          <w:lang w:val="bg-BG"/>
        </w:rPr>
        <w:t>локомотивен машинист второ лице</w:t>
      </w:r>
      <w:r w:rsidRPr="00FA4790">
        <w:rPr>
          <w:iCs/>
          <w:lang w:val="bg-BG"/>
        </w:rPr>
        <w:t xml:space="preserve"> прегарира локомотива от девети коловоз страна гара София </w:t>
      </w:r>
      <w:r w:rsidR="0090101C">
        <w:rPr>
          <w:iCs/>
          <w:lang w:val="bg-BG"/>
        </w:rPr>
        <w:t xml:space="preserve">север </w:t>
      </w:r>
      <w:r w:rsidRPr="00FA4790">
        <w:rPr>
          <w:iCs/>
          <w:lang w:val="bg-BG"/>
        </w:rPr>
        <w:t>на д</w:t>
      </w:r>
      <w:r w:rsidR="007422A4" w:rsidRPr="00FA4790">
        <w:rPr>
          <w:iCs/>
          <w:lang w:val="bg-BG"/>
        </w:rPr>
        <w:t xml:space="preserve">евети коловоз </w:t>
      </w:r>
      <w:r w:rsidR="007422A4" w:rsidRPr="008C2AAA">
        <w:rPr>
          <w:iCs/>
          <w:lang w:val="bg-BG"/>
        </w:rPr>
        <w:t xml:space="preserve">страна гара </w:t>
      </w:r>
      <w:r w:rsidR="008C2AAA">
        <w:rPr>
          <w:iCs/>
          <w:lang w:val="bg-BG"/>
        </w:rPr>
        <w:t>Световраче</w:t>
      </w:r>
      <w:r w:rsidR="003A482A" w:rsidRPr="008C2AAA">
        <w:rPr>
          <w:iCs/>
          <w:lang w:val="bg-BG"/>
        </w:rPr>
        <w:t>не за</w:t>
      </w:r>
      <w:r w:rsidR="003A482A">
        <w:rPr>
          <w:iCs/>
          <w:lang w:val="bg-BG"/>
        </w:rPr>
        <w:t xml:space="preserve"> </w:t>
      </w:r>
      <w:r w:rsidR="007422A4" w:rsidRPr="00FA4790">
        <w:rPr>
          <w:iCs/>
          <w:lang w:val="bg-BG"/>
        </w:rPr>
        <w:t>Пирдоп.</w:t>
      </w:r>
      <w:r w:rsidRPr="00FA4790">
        <w:rPr>
          <w:iCs/>
          <w:lang w:val="bg-BG"/>
        </w:rPr>
        <w:t xml:space="preserve"> ДТВ № 20698 </w:t>
      </w:r>
      <w:r w:rsidR="007422A4" w:rsidRPr="00FA4790">
        <w:rPr>
          <w:iCs/>
          <w:lang w:val="bg-BG"/>
        </w:rPr>
        <w:t>е композира</w:t>
      </w:r>
      <w:r w:rsidR="00955A3C">
        <w:rPr>
          <w:iCs/>
          <w:lang w:val="bg-BG"/>
        </w:rPr>
        <w:t>н</w:t>
      </w:r>
      <w:r w:rsidR="007422A4" w:rsidRPr="00FA4790">
        <w:rPr>
          <w:iCs/>
          <w:lang w:val="bg-BG"/>
        </w:rPr>
        <w:t xml:space="preserve"> </w:t>
      </w:r>
      <w:r w:rsidRPr="00FA4790">
        <w:rPr>
          <w:iCs/>
          <w:lang w:val="bg-BG"/>
        </w:rPr>
        <w:t>в състав 10 вагона, 40 оси, 108 тона</w:t>
      </w:r>
      <w:r w:rsidR="00955A3C">
        <w:rPr>
          <w:iCs/>
          <w:lang w:val="bg-BG"/>
        </w:rPr>
        <w:t>.</w:t>
      </w:r>
      <w:r w:rsidRPr="00FA4790">
        <w:rPr>
          <w:iCs/>
          <w:lang w:val="bg-BG"/>
        </w:rPr>
        <w:t xml:space="preserve"> </w:t>
      </w:r>
      <w:r w:rsidR="00955A3C">
        <w:rPr>
          <w:iCs/>
          <w:lang w:val="bg-BG"/>
        </w:rPr>
        <w:t>На влака</w:t>
      </w:r>
      <w:r w:rsidR="007422A4" w:rsidRPr="00FA4790">
        <w:rPr>
          <w:iCs/>
          <w:lang w:val="bg-BG"/>
        </w:rPr>
        <w:t xml:space="preserve"> </w:t>
      </w:r>
      <w:r w:rsidRPr="00FA4790">
        <w:rPr>
          <w:iCs/>
          <w:lang w:val="bg-BG"/>
        </w:rPr>
        <w:t>е извършена пълна про</w:t>
      </w:r>
      <w:r w:rsidR="007422A4" w:rsidRPr="00FA4790">
        <w:rPr>
          <w:iCs/>
          <w:lang w:val="bg-BG"/>
        </w:rPr>
        <w:t>ба „А” от ТМРВ</w:t>
      </w:r>
      <w:r w:rsidRPr="00FA4790">
        <w:rPr>
          <w:iCs/>
          <w:lang w:val="bg-BG"/>
        </w:rPr>
        <w:t>.</w:t>
      </w:r>
    </w:p>
    <w:p w14:paraId="79C9F5BB" w14:textId="29C660F1" w:rsidR="006562E5" w:rsidRPr="00FA4790" w:rsidRDefault="007422A4" w:rsidP="007422A4">
      <w:pPr>
        <w:tabs>
          <w:tab w:val="left" w:pos="709"/>
        </w:tabs>
        <w:rPr>
          <w:iCs/>
          <w:lang w:val="bg-BG"/>
        </w:rPr>
      </w:pPr>
      <w:r w:rsidRPr="00FA4790">
        <w:rPr>
          <w:iCs/>
          <w:lang w:val="bg-BG"/>
        </w:rPr>
        <w:t>На 21.01.2022 г.</w:t>
      </w:r>
      <w:r w:rsidR="00FB5702" w:rsidRPr="00FA4790">
        <w:rPr>
          <w:iCs/>
          <w:lang w:val="bg-BG"/>
        </w:rPr>
        <w:t xml:space="preserve"> в гара Илиянци на осми коловоз е ко</w:t>
      </w:r>
      <w:r w:rsidRPr="00FA4790">
        <w:rPr>
          <w:iCs/>
          <w:lang w:val="bg-BG"/>
        </w:rPr>
        <w:t>мпозиран ДТВ</w:t>
      </w:r>
      <w:r w:rsidR="00FB5702" w:rsidRPr="00FA4790">
        <w:rPr>
          <w:iCs/>
          <w:lang w:val="bg-BG"/>
        </w:rPr>
        <w:t xml:space="preserve"> № 2</w:t>
      </w:r>
      <w:r w:rsidRPr="00FA4790">
        <w:rPr>
          <w:iCs/>
          <w:lang w:val="bg-BG"/>
        </w:rPr>
        <w:t>0691, теглен</w:t>
      </w:r>
      <w:r w:rsidR="00FB5702" w:rsidRPr="00FA4790">
        <w:rPr>
          <w:iCs/>
          <w:lang w:val="bg-BG"/>
        </w:rPr>
        <w:t xml:space="preserve"> с помощен начело локомотив № 91522086001-8 с лок</w:t>
      </w:r>
      <w:r w:rsidRPr="00FA4790">
        <w:rPr>
          <w:iCs/>
          <w:lang w:val="bg-BG"/>
        </w:rPr>
        <w:t>омотивен машинист първо лице</w:t>
      </w:r>
      <w:r w:rsidR="00FB5702" w:rsidRPr="00FA4790">
        <w:rPr>
          <w:iCs/>
          <w:lang w:val="bg-BG"/>
        </w:rPr>
        <w:t xml:space="preserve"> и локомотивен машинист </w:t>
      </w:r>
      <w:r w:rsidRPr="00FA4790">
        <w:rPr>
          <w:iCs/>
          <w:lang w:val="bg-BG"/>
        </w:rPr>
        <w:t>второ лице и влаков локомотив № 91520085</w:t>
      </w:r>
      <w:r w:rsidR="00FB5702" w:rsidRPr="00FA4790">
        <w:rPr>
          <w:iCs/>
          <w:lang w:val="bg-BG"/>
        </w:rPr>
        <w:t>005-4 с локо</w:t>
      </w:r>
      <w:r w:rsidRPr="00FA4790">
        <w:rPr>
          <w:iCs/>
          <w:lang w:val="bg-BG"/>
        </w:rPr>
        <w:t>мотивен машинист първо лице</w:t>
      </w:r>
      <w:r w:rsidR="00FB5702" w:rsidRPr="00FA4790">
        <w:rPr>
          <w:iCs/>
          <w:lang w:val="bg-BG"/>
        </w:rPr>
        <w:t xml:space="preserve"> и след него двата локомотива в неработно състояние локомотив № 91520087025-0 </w:t>
      </w:r>
      <w:r w:rsidR="006562E5" w:rsidRPr="00FA4790">
        <w:rPr>
          <w:iCs/>
          <w:lang w:val="bg-BG"/>
        </w:rPr>
        <w:t xml:space="preserve">придружаван </w:t>
      </w:r>
      <w:r w:rsidR="00FB5702" w:rsidRPr="00FA4790">
        <w:rPr>
          <w:iCs/>
          <w:lang w:val="bg-BG"/>
        </w:rPr>
        <w:t>с ло</w:t>
      </w:r>
      <w:r w:rsidR="006562E5" w:rsidRPr="00FA4790">
        <w:rPr>
          <w:iCs/>
          <w:lang w:val="bg-BG"/>
        </w:rPr>
        <w:t>комотивен инструктор и локомотив № 91520087</w:t>
      </w:r>
      <w:r w:rsidR="00FB5702" w:rsidRPr="00FA4790">
        <w:rPr>
          <w:iCs/>
          <w:lang w:val="bg-BG"/>
        </w:rPr>
        <w:t xml:space="preserve">009-4 </w:t>
      </w:r>
      <w:r w:rsidR="006562E5" w:rsidRPr="00FA4790">
        <w:rPr>
          <w:iCs/>
          <w:lang w:val="bg-BG"/>
        </w:rPr>
        <w:t xml:space="preserve">придружаван </w:t>
      </w:r>
      <w:r w:rsidR="00FB5702" w:rsidRPr="00FA4790">
        <w:rPr>
          <w:iCs/>
          <w:lang w:val="bg-BG"/>
        </w:rPr>
        <w:t>с лок</w:t>
      </w:r>
      <w:r w:rsidR="006562E5" w:rsidRPr="00FA4790">
        <w:rPr>
          <w:iCs/>
          <w:lang w:val="bg-BG"/>
        </w:rPr>
        <w:t>омотивен машинист</w:t>
      </w:r>
      <w:r w:rsidR="00FB5702" w:rsidRPr="00FA4790">
        <w:rPr>
          <w:iCs/>
          <w:lang w:val="bg-BG"/>
        </w:rPr>
        <w:t xml:space="preserve">, след тях състав от 24 вагона, 88 оси, 648 тона. Влакът е назначен </w:t>
      </w:r>
      <w:r w:rsidR="00955A3C">
        <w:rPr>
          <w:iCs/>
          <w:lang w:val="bg-BG"/>
        </w:rPr>
        <w:t>за движение</w:t>
      </w:r>
      <w:r w:rsidR="006562E5" w:rsidRPr="00FA4790">
        <w:rPr>
          <w:iCs/>
          <w:lang w:val="bg-BG"/>
        </w:rPr>
        <w:t xml:space="preserve"> от </w:t>
      </w:r>
      <w:r w:rsidR="00955A3C" w:rsidRPr="00955A3C">
        <w:rPr>
          <w:iCs/>
          <w:lang w:val="bg-BG"/>
        </w:rPr>
        <w:t xml:space="preserve">ДП НКЖИ </w:t>
      </w:r>
      <w:r w:rsidR="00955A3C">
        <w:rPr>
          <w:iCs/>
          <w:lang w:val="bg-BG"/>
        </w:rPr>
        <w:t xml:space="preserve">на </w:t>
      </w:r>
      <w:r w:rsidR="006562E5" w:rsidRPr="00FA4790">
        <w:rPr>
          <w:iCs/>
          <w:lang w:val="bg-BG"/>
        </w:rPr>
        <w:t>20.01.2022 г. Влакът се движи в направление Илиянци –</w:t>
      </w:r>
      <w:r w:rsidR="00955A3C">
        <w:rPr>
          <w:iCs/>
          <w:lang w:val="bg-BG"/>
        </w:rPr>
        <w:t xml:space="preserve"> Русе север</w:t>
      </w:r>
      <w:r w:rsidR="00FB5702" w:rsidRPr="00FA4790">
        <w:rPr>
          <w:iCs/>
          <w:lang w:val="bg-BG"/>
        </w:rPr>
        <w:t>. На ДТВ № 20691 е извършена проба „А” от</w:t>
      </w:r>
      <w:r w:rsidR="006562E5" w:rsidRPr="00FA4790">
        <w:rPr>
          <w:iCs/>
          <w:lang w:val="bg-BG"/>
        </w:rPr>
        <w:t xml:space="preserve"> ТМРВ</w:t>
      </w:r>
      <w:r w:rsidR="00FB5702" w:rsidRPr="00FA4790">
        <w:rPr>
          <w:iCs/>
          <w:lang w:val="bg-BG"/>
        </w:rPr>
        <w:t xml:space="preserve">. </w:t>
      </w:r>
    </w:p>
    <w:p w14:paraId="1094AF3A" w14:textId="2F3B1411" w:rsidR="00FB5702" w:rsidRPr="00FA4790" w:rsidRDefault="006562E5" w:rsidP="007422A4">
      <w:pPr>
        <w:tabs>
          <w:tab w:val="left" w:pos="709"/>
        </w:tabs>
        <w:rPr>
          <w:iCs/>
          <w:lang w:val="bg-BG"/>
        </w:rPr>
      </w:pPr>
      <w:r w:rsidRPr="00FA4790">
        <w:rPr>
          <w:iCs/>
          <w:lang w:val="bg-BG"/>
        </w:rPr>
        <w:t>В 03:13 часа ДТВ № 20691 заминава</w:t>
      </w:r>
      <w:r w:rsidR="00FB5702" w:rsidRPr="00FA4790">
        <w:rPr>
          <w:iCs/>
          <w:lang w:val="bg-BG"/>
        </w:rPr>
        <w:t xml:space="preserve"> от гара Илиянци за гара </w:t>
      </w:r>
      <w:r w:rsidR="00955A3C">
        <w:rPr>
          <w:iCs/>
          <w:lang w:val="bg-BG"/>
        </w:rPr>
        <w:t>Русе север</w:t>
      </w:r>
      <w:r w:rsidRPr="00FA4790">
        <w:rPr>
          <w:iCs/>
          <w:lang w:val="bg-BG"/>
        </w:rPr>
        <w:t xml:space="preserve"> при отворен</w:t>
      </w:r>
      <w:r w:rsidR="00FB5702" w:rsidRPr="00FA4790">
        <w:rPr>
          <w:iCs/>
          <w:lang w:val="bg-BG"/>
        </w:rPr>
        <w:t xml:space="preserve"> изходен сигнал и дадена заповед за заминаване от </w:t>
      </w:r>
      <w:r w:rsidRPr="00FA4790">
        <w:rPr>
          <w:iCs/>
          <w:lang w:val="bg-BG"/>
        </w:rPr>
        <w:t xml:space="preserve">дежурен </w:t>
      </w:r>
      <w:r w:rsidR="00FB5702" w:rsidRPr="00FA4790">
        <w:rPr>
          <w:iCs/>
          <w:lang w:val="bg-BG"/>
        </w:rPr>
        <w:t xml:space="preserve">ръководител </w:t>
      </w:r>
      <w:r w:rsidRPr="00FA4790">
        <w:rPr>
          <w:iCs/>
          <w:lang w:val="bg-BG"/>
        </w:rPr>
        <w:t>движение второ лице в гарата</w:t>
      </w:r>
      <w:r w:rsidR="00FB5702" w:rsidRPr="00FA4790">
        <w:rPr>
          <w:iCs/>
          <w:lang w:val="bg-BG"/>
        </w:rPr>
        <w:t>. Заповедта за за</w:t>
      </w:r>
      <w:r w:rsidRPr="00FA4790">
        <w:rPr>
          <w:iCs/>
          <w:lang w:val="bg-BG"/>
        </w:rPr>
        <w:t xml:space="preserve">минаване е възприета от локомотивния машинист второ лице </w:t>
      </w:r>
      <w:r w:rsidR="00FB5702" w:rsidRPr="00FA4790">
        <w:rPr>
          <w:iCs/>
          <w:lang w:val="bg-BG"/>
        </w:rPr>
        <w:t>и предадена</w:t>
      </w:r>
      <w:r w:rsidRPr="00FA4790">
        <w:rPr>
          <w:iCs/>
          <w:lang w:val="bg-BG"/>
        </w:rPr>
        <w:t xml:space="preserve"> на локомотивния машинист първо лице</w:t>
      </w:r>
      <w:r w:rsidR="00FB5702" w:rsidRPr="00FA4790">
        <w:rPr>
          <w:iCs/>
          <w:lang w:val="bg-BG"/>
        </w:rPr>
        <w:t xml:space="preserve">. </w:t>
      </w:r>
    </w:p>
    <w:p w14:paraId="04F65E8E" w14:textId="45CEEF8A" w:rsidR="006562E5" w:rsidRPr="00FA4790" w:rsidRDefault="00FB5702" w:rsidP="00FB5702">
      <w:pPr>
        <w:rPr>
          <w:iCs/>
          <w:lang w:val="bg-BG"/>
        </w:rPr>
      </w:pPr>
      <w:r w:rsidRPr="00FA4790">
        <w:rPr>
          <w:iCs/>
          <w:lang w:val="bg-BG"/>
        </w:rPr>
        <w:t>В 03:13 часа без да е извършена сверка на часовника, без разрешава</w:t>
      </w:r>
      <w:r w:rsidR="006562E5" w:rsidRPr="00FA4790">
        <w:rPr>
          <w:iCs/>
          <w:lang w:val="bg-BG"/>
        </w:rPr>
        <w:t>що показание на изходен сигнал</w:t>
      </w:r>
      <w:r w:rsidRPr="00FA4790">
        <w:rPr>
          <w:iCs/>
          <w:lang w:val="bg-BG"/>
        </w:rPr>
        <w:t xml:space="preserve"> и без дадена заповед за заминаване от </w:t>
      </w:r>
      <w:r w:rsidR="006562E5" w:rsidRPr="00FA4790">
        <w:rPr>
          <w:iCs/>
          <w:lang w:val="bg-BG"/>
        </w:rPr>
        <w:t xml:space="preserve">дежурният </w:t>
      </w:r>
      <w:r w:rsidRPr="00FA4790">
        <w:rPr>
          <w:iCs/>
          <w:lang w:val="bg-BG"/>
        </w:rPr>
        <w:t xml:space="preserve">ръководител движение в гара Илиянци, </w:t>
      </w:r>
      <w:r w:rsidR="003A482A" w:rsidRPr="008C2AAA">
        <w:rPr>
          <w:iCs/>
          <w:lang w:val="bg-BG"/>
        </w:rPr>
        <w:t>ДТВ № 20698</w:t>
      </w:r>
      <w:r w:rsidR="003A482A" w:rsidRPr="00FA4790">
        <w:rPr>
          <w:iCs/>
          <w:lang w:val="bg-BG"/>
        </w:rPr>
        <w:t xml:space="preserve"> </w:t>
      </w:r>
      <w:r w:rsidR="0090101C">
        <w:rPr>
          <w:iCs/>
          <w:lang w:val="bg-BG"/>
        </w:rPr>
        <w:t>потегля</w:t>
      </w:r>
      <w:r w:rsidRPr="00FA4790">
        <w:rPr>
          <w:iCs/>
          <w:lang w:val="bg-BG"/>
        </w:rPr>
        <w:t xml:space="preserve"> от девети ко</w:t>
      </w:r>
      <w:r w:rsidR="006562E5" w:rsidRPr="00FA4790">
        <w:rPr>
          <w:iCs/>
          <w:lang w:val="bg-BG"/>
        </w:rPr>
        <w:t>ловоз в посока гара</w:t>
      </w:r>
      <w:r w:rsidR="003A482A">
        <w:rPr>
          <w:iCs/>
          <w:lang w:val="bg-BG"/>
        </w:rPr>
        <w:t xml:space="preserve"> Световрачене за </w:t>
      </w:r>
      <w:r w:rsidR="006562E5" w:rsidRPr="00FA4790">
        <w:rPr>
          <w:iCs/>
          <w:lang w:val="bg-BG"/>
        </w:rPr>
        <w:t>Пирдоп</w:t>
      </w:r>
      <w:r w:rsidR="002125A9" w:rsidRPr="00FA4790">
        <w:rPr>
          <w:iCs/>
          <w:lang w:val="bg-BG"/>
        </w:rPr>
        <w:t>. След изминаване на</w:t>
      </w:r>
      <w:r w:rsidRPr="00FA4790">
        <w:rPr>
          <w:iCs/>
          <w:lang w:val="bg-BG"/>
        </w:rPr>
        <w:t xml:space="preserve"> </w:t>
      </w:r>
      <w:r w:rsidR="00955A3C">
        <w:rPr>
          <w:iCs/>
          <w:lang w:val="bg-BG"/>
        </w:rPr>
        <w:t>193 м със</w:t>
      </w:r>
      <w:r w:rsidR="003A482A" w:rsidRPr="008C2AAA">
        <w:rPr>
          <w:iCs/>
          <w:lang w:val="bg-BG"/>
        </w:rPr>
        <w:t xml:space="preserve"> </w:t>
      </w:r>
      <w:r w:rsidR="002125A9" w:rsidRPr="008C2AAA">
        <w:rPr>
          <w:iCs/>
          <w:lang w:val="bg-BG"/>
        </w:rPr>
        <w:t>скорост</w:t>
      </w:r>
      <w:r w:rsidR="0090101C">
        <w:rPr>
          <w:iCs/>
          <w:lang w:val="bg-BG"/>
        </w:rPr>
        <w:t xml:space="preserve"> </w:t>
      </w:r>
      <w:r w:rsidR="002125A9" w:rsidRPr="00FA4790">
        <w:rPr>
          <w:iCs/>
          <w:lang w:val="bg-BG"/>
        </w:rPr>
        <w:t>33</w:t>
      </w:r>
      <w:r w:rsidR="006562E5" w:rsidRPr="00FA4790">
        <w:rPr>
          <w:iCs/>
          <w:lang w:val="bg-BG"/>
        </w:rPr>
        <w:t xml:space="preserve"> км/ч при навлизане на</w:t>
      </w:r>
      <w:r w:rsidRPr="00FA4790">
        <w:rPr>
          <w:iCs/>
          <w:lang w:val="bg-BG"/>
        </w:rPr>
        <w:t xml:space="preserve"> стрелка № 39, </w:t>
      </w:r>
      <w:r w:rsidR="006562E5" w:rsidRPr="00FA4790">
        <w:rPr>
          <w:iCs/>
          <w:lang w:val="bg-BG"/>
        </w:rPr>
        <w:t>локомотив</w:t>
      </w:r>
      <w:r w:rsidR="0090101C">
        <w:rPr>
          <w:iCs/>
          <w:lang w:val="bg-BG"/>
        </w:rPr>
        <w:t>ът</w:t>
      </w:r>
      <w:r w:rsidR="006562E5" w:rsidRPr="00FA4790">
        <w:rPr>
          <w:iCs/>
          <w:lang w:val="bg-BG"/>
        </w:rPr>
        <w:t xml:space="preserve"> на </w:t>
      </w:r>
      <w:r w:rsidRPr="00FA4790">
        <w:rPr>
          <w:iCs/>
          <w:lang w:val="bg-BG"/>
        </w:rPr>
        <w:t xml:space="preserve">ДТВ № 20698 се сблъсква </w:t>
      </w:r>
      <w:r w:rsidR="002125A9" w:rsidRPr="00FA4790">
        <w:rPr>
          <w:iCs/>
          <w:lang w:val="bg-BG"/>
        </w:rPr>
        <w:t xml:space="preserve">странично </w:t>
      </w:r>
      <w:r w:rsidRPr="00FA4790">
        <w:rPr>
          <w:iCs/>
          <w:lang w:val="bg-BG"/>
        </w:rPr>
        <w:t xml:space="preserve">с </w:t>
      </w:r>
      <w:r w:rsidR="006562E5" w:rsidRPr="00FA4790">
        <w:rPr>
          <w:iCs/>
          <w:lang w:val="bg-BG"/>
        </w:rPr>
        <w:t xml:space="preserve">локомотива на </w:t>
      </w:r>
      <w:r w:rsidRPr="00FA4790">
        <w:rPr>
          <w:iCs/>
          <w:lang w:val="bg-BG"/>
        </w:rPr>
        <w:t xml:space="preserve">ДТВ № 20691 </w:t>
      </w:r>
      <w:r w:rsidR="0090101C" w:rsidRPr="00FA4790">
        <w:rPr>
          <w:iCs/>
          <w:lang w:val="bg-BG"/>
        </w:rPr>
        <w:t>навлязъл</w:t>
      </w:r>
      <w:r w:rsidRPr="00FA4790">
        <w:rPr>
          <w:iCs/>
          <w:lang w:val="bg-BG"/>
        </w:rPr>
        <w:t xml:space="preserve"> също на ст</w:t>
      </w:r>
      <w:r w:rsidR="006562E5" w:rsidRPr="00FA4790">
        <w:rPr>
          <w:iCs/>
          <w:lang w:val="bg-BG"/>
        </w:rPr>
        <w:t>релка № 39. Локомотивите д</w:t>
      </w:r>
      <w:r w:rsidRPr="00FA4790">
        <w:rPr>
          <w:iCs/>
          <w:lang w:val="bg-BG"/>
        </w:rPr>
        <w:t>ерайлират с всички колооси вляво и вдясно от железния път. Вследствие дерайлирането</w:t>
      </w:r>
      <w:r w:rsidR="00955A3C">
        <w:rPr>
          <w:iCs/>
          <w:lang w:val="bg-BG"/>
        </w:rPr>
        <w:t xml:space="preserve"> на локомотивите е скъсано</w:t>
      </w:r>
      <w:r w:rsidRPr="00FA4790">
        <w:rPr>
          <w:iCs/>
          <w:lang w:val="bg-BG"/>
        </w:rPr>
        <w:t xml:space="preserve"> фиксиращо</w:t>
      </w:r>
      <w:r w:rsidR="00955A3C">
        <w:rPr>
          <w:iCs/>
          <w:lang w:val="bg-BG"/>
        </w:rPr>
        <w:t>то въже на контактната мрежа и</w:t>
      </w:r>
      <w:r w:rsidRPr="00FA4790">
        <w:rPr>
          <w:iCs/>
          <w:lang w:val="bg-BG"/>
        </w:rPr>
        <w:t xml:space="preserve"> напрежението </w:t>
      </w:r>
      <w:r w:rsidR="00955A3C">
        <w:rPr>
          <w:iCs/>
          <w:lang w:val="bg-BG"/>
        </w:rPr>
        <w:t xml:space="preserve">е </w:t>
      </w:r>
      <w:r w:rsidR="00955A3C" w:rsidRPr="00955A3C">
        <w:rPr>
          <w:iCs/>
          <w:lang w:val="bg-BG"/>
        </w:rPr>
        <w:t>прекъснато</w:t>
      </w:r>
      <w:r w:rsidRPr="00FA4790">
        <w:rPr>
          <w:iCs/>
          <w:lang w:val="bg-BG"/>
        </w:rPr>
        <w:t xml:space="preserve"> от пети до десети коловози. </w:t>
      </w:r>
    </w:p>
    <w:p w14:paraId="60B3FFE9" w14:textId="090B5CB2" w:rsidR="00FB4025" w:rsidRPr="00FA4790" w:rsidRDefault="00FB4025" w:rsidP="00FB5702">
      <w:pPr>
        <w:rPr>
          <w:iCs/>
          <w:lang w:val="bg-BG"/>
        </w:rPr>
      </w:pPr>
      <w:r w:rsidRPr="00FA4790">
        <w:rPr>
          <w:iCs/>
          <w:lang w:val="bg-BG"/>
        </w:rPr>
        <w:t xml:space="preserve">В 03:15 часа след удара </w:t>
      </w:r>
      <w:r w:rsidR="00A005AA">
        <w:rPr>
          <w:iCs/>
          <w:lang w:val="bg-BG"/>
        </w:rPr>
        <w:t>и спирането на двата влака</w:t>
      </w:r>
      <w:r w:rsidRPr="00FA4790">
        <w:rPr>
          <w:iCs/>
          <w:lang w:val="bg-BG"/>
        </w:rPr>
        <w:t xml:space="preserve"> локомотивни</w:t>
      </w:r>
      <w:r w:rsidR="00A005AA">
        <w:rPr>
          <w:iCs/>
          <w:lang w:val="bg-BG"/>
        </w:rPr>
        <w:t xml:space="preserve">те машинисти извършват оглед и установяват, </w:t>
      </w:r>
      <w:r w:rsidRPr="00FA4790">
        <w:rPr>
          <w:iCs/>
          <w:lang w:val="bg-BG"/>
        </w:rPr>
        <w:t>че двата водещи локомотива на двата влака са дерайлирали с всички колооси, като локомотив</w:t>
      </w:r>
      <w:r w:rsidR="0090101C">
        <w:rPr>
          <w:iCs/>
          <w:lang w:val="bg-BG"/>
        </w:rPr>
        <w:t>ът</w:t>
      </w:r>
      <w:r w:rsidRPr="00FA4790">
        <w:rPr>
          <w:iCs/>
          <w:lang w:val="bg-BG"/>
        </w:rPr>
        <w:t xml:space="preserve"> на 9-ти коловоз е полегнал наляво и се е скачил с ходовата част на влаковия локомотив на 8-ми коловоз, който е на железния път недерайлирал.</w:t>
      </w:r>
    </w:p>
    <w:p w14:paraId="032169E2" w14:textId="087899F6" w:rsidR="006562E5" w:rsidRPr="00FA4790" w:rsidRDefault="00FB5702" w:rsidP="00FB5702">
      <w:pPr>
        <w:rPr>
          <w:iCs/>
          <w:lang w:val="bg-BG"/>
        </w:rPr>
      </w:pPr>
      <w:r w:rsidRPr="00FA4790">
        <w:rPr>
          <w:iCs/>
          <w:lang w:val="bg-BG"/>
        </w:rPr>
        <w:t xml:space="preserve">От 04:50 часа </w:t>
      </w:r>
      <w:r w:rsidR="006562E5" w:rsidRPr="00FA4790">
        <w:rPr>
          <w:iCs/>
          <w:lang w:val="bg-BG"/>
        </w:rPr>
        <w:t xml:space="preserve">до 05:50 часа </w:t>
      </w:r>
      <w:r w:rsidRPr="00FA4790">
        <w:rPr>
          <w:iCs/>
          <w:lang w:val="bg-BG"/>
        </w:rPr>
        <w:t>е изключено напреж</w:t>
      </w:r>
      <w:r w:rsidR="006562E5" w:rsidRPr="00FA4790">
        <w:rPr>
          <w:iCs/>
          <w:lang w:val="bg-BG"/>
        </w:rPr>
        <w:t xml:space="preserve">ението в контактната мрежа за възстановяване </w:t>
      </w:r>
      <w:r w:rsidR="00FA4790" w:rsidRPr="00FA4790">
        <w:rPr>
          <w:iCs/>
          <w:lang w:val="bg-BG"/>
        </w:rPr>
        <w:t>ц</w:t>
      </w:r>
      <w:r w:rsidR="00FA4790">
        <w:rPr>
          <w:iCs/>
          <w:lang w:val="bg-BG"/>
        </w:rPr>
        <w:t>е</w:t>
      </w:r>
      <w:r w:rsidR="00FA4790" w:rsidRPr="00FA4790">
        <w:rPr>
          <w:iCs/>
          <w:lang w:val="bg-BG"/>
        </w:rPr>
        <w:t>лостта</w:t>
      </w:r>
      <w:r w:rsidR="006562E5" w:rsidRPr="00FA4790">
        <w:rPr>
          <w:iCs/>
          <w:lang w:val="bg-BG"/>
        </w:rPr>
        <w:t xml:space="preserve"> на контактната мрежа</w:t>
      </w:r>
      <w:r w:rsidRPr="00FA4790">
        <w:rPr>
          <w:iCs/>
          <w:lang w:val="bg-BG"/>
        </w:rPr>
        <w:t xml:space="preserve">. </w:t>
      </w:r>
    </w:p>
    <w:p w14:paraId="73D8FAC6" w14:textId="77777777" w:rsidR="006562E5" w:rsidRPr="00FA4790" w:rsidRDefault="00FB5702" w:rsidP="00FB5702">
      <w:pPr>
        <w:rPr>
          <w:iCs/>
          <w:lang w:val="bg-BG"/>
        </w:rPr>
      </w:pPr>
      <w:r w:rsidRPr="00FA4790">
        <w:rPr>
          <w:iCs/>
          <w:lang w:val="bg-BG"/>
        </w:rPr>
        <w:t xml:space="preserve">В 05:50 часа е възстановено движението на влаковете по пети коловоз. </w:t>
      </w:r>
    </w:p>
    <w:p w14:paraId="7DCD0C8D" w14:textId="77777777" w:rsidR="00FB4025" w:rsidRPr="00FA4790" w:rsidRDefault="006562E5" w:rsidP="00FB5702">
      <w:pPr>
        <w:rPr>
          <w:iCs/>
          <w:lang w:val="bg-BG"/>
        </w:rPr>
      </w:pPr>
      <w:r w:rsidRPr="00FA4790">
        <w:rPr>
          <w:iCs/>
          <w:lang w:val="bg-BG"/>
        </w:rPr>
        <w:t>В 04:10 часа</w:t>
      </w:r>
      <w:r w:rsidR="00FB4025" w:rsidRPr="00FA4790">
        <w:rPr>
          <w:lang w:val="bg-BG"/>
        </w:rPr>
        <w:t xml:space="preserve"> </w:t>
      </w:r>
      <w:r w:rsidR="00FB4025" w:rsidRPr="00FA4790">
        <w:rPr>
          <w:iCs/>
          <w:lang w:val="bg-BG"/>
        </w:rPr>
        <w:t>са уведомени</w:t>
      </w:r>
      <w:r w:rsidRPr="00FA4790">
        <w:rPr>
          <w:iCs/>
          <w:lang w:val="bg-BG"/>
        </w:rPr>
        <w:t xml:space="preserve"> </w:t>
      </w:r>
      <w:r w:rsidR="00FB4025" w:rsidRPr="00FA4790">
        <w:rPr>
          <w:iCs/>
          <w:lang w:val="bg-BG"/>
        </w:rPr>
        <w:t>в</w:t>
      </w:r>
      <w:r w:rsidR="00FB5702" w:rsidRPr="00FA4790">
        <w:rPr>
          <w:iCs/>
          <w:lang w:val="bg-BG"/>
        </w:rPr>
        <w:t>ъзстановителна служба София и възстановителна служба Мездра.</w:t>
      </w:r>
      <w:r w:rsidR="00FB4025" w:rsidRPr="00FA4790">
        <w:rPr>
          <w:iCs/>
          <w:lang w:val="bg-BG"/>
        </w:rPr>
        <w:t xml:space="preserve"> </w:t>
      </w:r>
    </w:p>
    <w:p w14:paraId="6A7497F3" w14:textId="77777777" w:rsidR="00FB4025" w:rsidRPr="00FA4790" w:rsidRDefault="00FB4025" w:rsidP="00FB5702">
      <w:pPr>
        <w:rPr>
          <w:iCs/>
          <w:lang w:val="bg-BG"/>
        </w:rPr>
      </w:pPr>
      <w:r w:rsidRPr="00FA4790">
        <w:rPr>
          <w:iCs/>
          <w:lang w:val="bg-BG"/>
        </w:rPr>
        <w:t>В 06:30 часа о</w:t>
      </w:r>
      <w:r w:rsidR="00FB5702" w:rsidRPr="00FA4790">
        <w:rPr>
          <w:iCs/>
          <w:lang w:val="bg-BG"/>
        </w:rPr>
        <w:t>рганите на МВР са ув</w:t>
      </w:r>
      <w:r w:rsidRPr="00FA4790">
        <w:rPr>
          <w:iCs/>
          <w:lang w:val="bg-BG"/>
        </w:rPr>
        <w:t>едомени от служител на управителя на железопътната инфраструктура</w:t>
      </w:r>
      <w:r w:rsidR="00FB5702" w:rsidRPr="00FA4790">
        <w:rPr>
          <w:iCs/>
          <w:lang w:val="bg-BG"/>
        </w:rPr>
        <w:t xml:space="preserve">. </w:t>
      </w:r>
    </w:p>
    <w:p w14:paraId="3C15CE1F" w14:textId="01D7EDC4" w:rsidR="00FB4025" w:rsidRDefault="00FB4025" w:rsidP="00FB4025">
      <w:pPr>
        <w:rPr>
          <w:iCs/>
          <w:lang w:val="bg-BG"/>
        </w:rPr>
      </w:pPr>
      <w:r w:rsidRPr="00FA4790">
        <w:rPr>
          <w:iCs/>
          <w:lang w:val="bg-BG"/>
        </w:rPr>
        <w:t>В 10:46 часа е дадено р</w:t>
      </w:r>
      <w:r w:rsidR="00FB5702" w:rsidRPr="00FA4790">
        <w:rPr>
          <w:iCs/>
          <w:lang w:val="bg-BG"/>
        </w:rPr>
        <w:t>азрешение за започване на аварийно</w:t>
      </w:r>
      <w:r w:rsidR="0090101C">
        <w:rPr>
          <w:iCs/>
          <w:lang w:val="bg-BG"/>
        </w:rPr>
        <w:t>-</w:t>
      </w:r>
      <w:r w:rsidR="00FB5702" w:rsidRPr="00FA4790">
        <w:rPr>
          <w:iCs/>
          <w:lang w:val="bg-BG"/>
        </w:rPr>
        <w:t>възстановителни работи</w:t>
      </w:r>
      <w:r w:rsidRPr="00FA4790">
        <w:rPr>
          <w:iCs/>
          <w:lang w:val="bg-BG"/>
        </w:rPr>
        <w:t>.</w:t>
      </w:r>
    </w:p>
    <w:p w14:paraId="4C13DFEE" w14:textId="3DFE1EB9" w:rsidR="00E444EF" w:rsidRDefault="00E444EF" w:rsidP="00FB4025">
      <w:pPr>
        <w:rPr>
          <w:iCs/>
          <w:lang w:val="bg-BG"/>
        </w:rPr>
      </w:pPr>
    </w:p>
    <w:p w14:paraId="58ED6797" w14:textId="26ABE82B" w:rsidR="000636AC" w:rsidRDefault="000636AC" w:rsidP="00FB4025">
      <w:pPr>
        <w:rPr>
          <w:iCs/>
          <w:lang w:val="bg-BG"/>
        </w:rPr>
      </w:pPr>
    </w:p>
    <w:p w14:paraId="2BF68B12" w14:textId="6786443C" w:rsidR="000636AC" w:rsidRDefault="000636AC" w:rsidP="00FB4025">
      <w:pPr>
        <w:rPr>
          <w:iCs/>
          <w:lang w:val="bg-BG"/>
        </w:rPr>
      </w:pPr>
    </w:p>
    <w:p w14:paraId="24F49767" w14:textId="77777777" w:rsidR="00A005AA" w:rsidRDefault="00A005AA" w:rsidP="00FB4025">
      <w:pPr>
        <w:rPr>
          <w:iCs/>
          <w:lang w:val="bg-BG"/>
        </w:rPr>
      </w:pPr>
    </w:p>
    <w:p w14:paraId="7DD34A51" w14:textId="5B8914B3" w:rsidR="008C0832" w:rsidRPr="0084105F" w:rsidRDefault="008C0832" w:rsidP="00B81751">
      <w:pPr>
        <w:pStyle w:val="ab"/>
        <w:numPr>
          <w:ilvl w:val="3"/>
          <w:numId w:val="28"/>
        </w:numPr>
        <w:rPr>
          <w:i/>
          <w:iCs/>
          <w:lang w:val="bg-BG"/>
        </w:rPr>
      </w:pPr>
      <w:r w:rsidRPr="0084105F">
        <w:rPr>
          <w:i/>
          <w:iCs/>
          <w:lang w:val="bg-BG"/>
        </w:rPr>
        <w:lastRenderedPageBreak/>
        <w:t>Функциониране на подвижния състав и техническите съоръжения.</w:t>
      </w:r>
    </w:p>
    <w:p w14:paraId="5A444924" w14:textId="2C042B53" w:rsidR="00FB5853" w:rsidRDefault="00FB5853" w:rsidP="00FB5853">
      <w:pPr>
        <w:ind w:firstLine="720"/>
        <w:rPr>
          <w:lang w:val="bg-BG"/>
        </w:rPr>
      </w:pPr>
      <w:r>
        <w:rPr>
          <w:lang w:val="bg-BG"/>
        </w:rPr>
        <w:t>До момента на произшествието подвижният състав</w:t>
      </w:r>
      <w:r w:rsidR="00E444EF">
        <w:rPr>
          <w:lang w:val="bg-BG"/>
        </w:rPr>
        <w:t>,</w:t>
      </w:r>
      <w:r>
        <w:rPr>
          <w:lang w:val="bg-BG"/>
        </w:rPr>
        <w:t xml:space="preserve"> </w:t>
      </w:r>
      <w:r w:rsidR="003927A8">
        <w:rPr>
          <w:lang w:val="bg-BG"/>
        </w:rPr>
        <w:t>в т.ч. локомотивите на двата влака</w:t>
      </w:r>
      <w:r w:rsidR="00E444EF">
        <w:rPr>
          <w:lang w:val="bg-BG"/>
        </w:rPr>
        <w:t>:</w:t>
      </w:r>
      <w:r w:rsidR="003927A8">
        <w:rPr>
          <w:lang w:val="bg-BG"/>
        </w:rPr>
        <w:t xml:space="preserve"> на 8-ми коловоз ДТВ № 20691 и на 9-ти коловоз ДТВ № 20698</w:t>
      </w:r>
      <w:r w:rsidR="003118C0">
        <w:rPr>
          <w:lang w:val="bg-BG"/>
        </w:rPr>
        <w:t xml:space="preserve"> са били </w:t>
      </w:r>
      <w:r w:rsidR="00511233">
        <w:rPr>
          <w:lang w:val="bg-BG"/>
        </w:rPr>
        <w:t xml:space="preserve">технически </w:t>
      </w:r>
      <w:r w:rsidR="003118C0">
        <w:rPr>
          <w:lang w:val="bg-BG"/>
        </w:rPr>
        <w:t>изправни</w:t>
      </w:r>
      <w:r>
        <w:rPr>
          <w:lang w:val="bg-BG"/>
        </w:rPr>
        <w:t xml:space="preserve"> и функционира</w:t>
      </w:r>
      <w:r w:rsidR="00B0665C">
        <w:rPr>
          <w:lang w:val="bg-BG"/>
        </w:rPr>
        <w:t>т</w:t>
      </w:r>
      <w:r>
        <w:rPr>
          <w:lang w:val="bg-BG"/>
        </w:rPr>
        <w:t xml:space="preserve"> нормално.</w:t>
      </w:r>
    </w:p>
    <w:p w14:paraId="36FEE159" w14:textId="2AAFEEF9" w:rsidR="00A005AA" w:rsidRDefault="00A005AA" w:rsidP="00FB5853">
      <w:pPr>
        <w:ind w:firstLine="720"/>
        <w:rPr>
          <w:lang w:val="bg-BG"/>
        </w:rPr>
      </w:pPr>
      <w:r>
        <w:rPr>
          <w:lang w:val="bg-BG"/>
        </w:rPr>
        <w:t>Централизацията на гарата и контактната мрежа към момента на произшествието са били в изправност.</w:t>
      </w:r>
    </w:p>
    <w:p w14:paraId="08B6C0EC" w14:textId="18554328" w:rsidR="00FB5853" w:rsidRDefault="00FB5853" w:rsidP="00FB5853">
      <w:pPr>
        <w:ind w:firstLine="720"/>
        <w:rPr>
          <w:lang w:val="bg-BG"/>
        </w:rPr>
      </w:pPr>
      <w:r>
        <w:rPr>
          <w:lang w:val="bg-BG"/>
        </w:rPr>
        <w:t>Желе</w:t>
      </w:r>
      <w:r w:rsidR="00F05EBF">
        <w:rPr>
          <w:lang w:val="bg-BG"/>
        </w:rPr>
        <w:t>зния</w:t>
      </w:r>
      <w:r w:rsidR="004D1A69">
        <w:rPr>
          <w:lang w:val="bg-BG"/>
        </w:rPr>
        <w:t>т</w:t>
      </w:r>
      <w:r w:rsidR="00776F89">
        <w:rPr>
          <w:lang w:val="bg-BG"/>
        </w:rPr>
        <w:t xml:space="preserve"> п</w:t>
      </w:r>
      <w:r w:rsidR="003927A8">
        <w:rPr>
          <w:lang w:val="bg-BG"/>
        </w:rPr>
        <w:t xml:space="preserve">ът </w:t>
      </w:r>
      <w:r w:rsidR="00A62F95">
        <w:rPr>
          <w:lang w:val="bg-BG"/>
        </w:rPr>
        <w:t xml:space="preserve">на </w:t>
      </w:r>
      <w:r w:rsidR="003927A8">
        <w:rPr>
          <w:lang w:val="bg-BG"/>
        </w:rPr>
        <w:t>8-ми и 9-ти коловоз</w:t>
      </w:r>
      <w:r w:rsidR="00E444EF">
        <w:rPr>
          <w:lang w:val="bg-BG"/>
        </w:rPr>
        <w:t>,</w:t>
      </w:r>
      <w:r w:rsidR="003927A8">
        <w:rPr>
          <w:lang w:val="bg-BG"/>
        </w:rPr>
        <w:t xml:space="preserve"> в т.ч. и стрелка № 39</w:t>
      </w:r>
      <w:r w:rsidR="00E444EF">
        <w:rPr>
          <w:lang w:val="bg-BG"/>
        </w:rPr>
        <w:t>,</w:t>
      </w:r>
      <w:r>
        <w:rPr>
          <w:lang w:val="bg-BG"/>
        </w:rPr>
        <w:t xml:space="preserve"> к</w:t>
      </w:r>
      <w:r w:rsidR="00A62F95">
        <w:rPr>
          <w:lang w:val="bg-BG"/>
        </w:rPr>
        <w:t>ъм момента на дерайлирането са</w:t>
      </w:r>
      <w:r w:rsidR="00F05EBF">
        <w:rPr>
          <w:lang w:val="bg-BG"/>
        </w:rPr>
        <w:t xml:space="preserve"> техническ</w:t>
      </w:r>
      <w:r w:rsidR="004D1A69">
        <w:rPr>
          <w:lang w:val="bg-BG"/>
        </w:rPr>
        <w:t>и</w:t>
      </w:r>
      <w:r w:rsidR="00F05EBF">
        <w:rPr>
          <w:lang w:val="bg-BG"/>
        </w:rPr>
        <w:t xml:space="preserve"> изправн</w:t>
      </w:r>
      <w:r w:rsidR="00A62F95">
        <w:rPr>
          <w:lang w:val="bg-BG"/>
        </w:rPr>
        <w:t>и</w:t>
      </w:r>
      <w:r w:rsidR="00776F89">
        <w:rPr>
          <w:lang w:val="bg-BG"/>
        </w:rPr>
        <w:t xml:space="preserve"> в норми</w:t>
      </w:r>
      <w:r w:rsidR="007B6DB4">
        <w:rPr>
          <w:lang w:val="bg-BG"/>
        </w:rPr>
        <w:t xml:space="preserve">, видно от измерванията на параметрите на железния път </w:t>
      </w:r>
      <w:r w:rsidR="003118C0">
        <w:rPr>
          <w:lang w:val="bg-BG"/>
        </w:rPr>
        <w:t>към момента на дерайлирането</w:t>
      </w:r>
      <w:r w:rsidR="004D1A69">
        <w:rPr>
          <w:lang w:val="bg-BG"/>
        </w:rPr>
        <w:t>,</w:t>
      </w:r>
      <w:r w:rsidR="003118C0">
        <w:rPr>
          <w:lang w:val="bg-BG"/>
        </w:rPr>
        <w:t xml:space="preserve"> </w:t>
      </w:r>
      <w:r w:rsidR="007B6DB4">
        <w:rPr>
          <w:lang w:val="bg-BG"/>
        </w:rPr>
        <w:t xml:space="preserve">отразени </w:t>
      </w:r>
      <w:r w:rsidR="00411DF1" w:rsidRPr="00411DF1">
        <w:rPr>
          <w:lang w:val="bg-BG"/>
        </w:rPr>
        <w:t>в Конста</w:t>
      </w:r>
      <w:r w:rsidR="003927A8">
        <w:rPr>
          <w:lang w:val="bg-BG"/>
        </w:rPr>
        <w:t>тивния протокол</w:t>
      </w:r>
      <w:r w:rsidR="00411DF1">
        <w:rPr>
          <w:lang w:val="bg-BG"/>
        </w:rPr>
        <w:t xml:space="preserve"> </w:t>
      </w:r>
      <w:r w:rsidR="003927A8">
        <w:rPr>
          <w:lang w:val="bg-BG"/>
        </w:rPr>
        <w:t>на</w:t>
      </w:r>
      <w:r w:rsidR="003B393B">
        <w:rPr>
          <w:lang w:val="bg-BG"/>
        </w:rPr>
        <w:t xml:space="preserve"> </w:t>
      </w:r>
      <w:r w:rsidR="003927A8">
        <w:rPr>
          <w:lang w:val="bg-BG"/>
        </w:rPr>
        <w:t xml:space="preserve">оперативната група </w:t>
      </w:r>
    </w:p>
    <w:p w14:paraId="2AF77AB8" w14:textId="0AE0A98A" w:rsidR="008C0832" w:rsidRDefault="008C0832" w:rsidP="00B81751">
      <w:pPr>
        <w:pStyle w:val="ab"/>
        <w:numPr>
          <w:ilvl w:val="3"/>
          <w:numId w:val="28"/>
        </w:numPr>
        <w:rPr>
          <w:i/>
          <w:iCs/>
          <w:lang w:val="bg-BG"/>
        </w:rPr>
      </w:pPr>
      <w:r>
        <w:rPr>
          <w:i/>
          <w:iCs/>
          <w:lang w:val="bg-BG"/>
        </w:rPr>
        <w:t>Функциониране на оперативната система.</w:t>
      </w:r>
    </w:p>
    <w:p w14:paraId="732BB6D0" w14:textId="433ED14B" w:rsidR="008C0832" w:rsidRPr="008C0832" w:rsidRDefault="00FB5853" w:rsidP="008C0832">
      <w:pPr>
        <w:pStyle w:val="ab"/>
        <w:ind w:left="0"/>
        <w:rPr>
          <w:lang w:val="bg-BG"/>
        </w:rPr>
      </w:pPr>
      <w:r>
        <w:rPr>
          <w:lang w:val="bg-BG"/>
        </w:rPr>
        <w:t xml:space="preserve">Оперативната система </w:t>
      </w:r>
      <w:r w:rsidR="002A56D2">
        <w:rPr>
          <w:lang w:val="bg-BG"/>
        </w:rPr>
        <w:t>на влако</w:t>
      </w:r>
      <w:r w:rsidR="00E444EF">
        <w:rPr>
          <w:lang w:val="bg-BG"/>
        </w:rPr>
        <w:t>во</w:t>
      </w:r>
      <w:r w:rsidR="002A56D2">
        <w:rPr>
          <w:lang w:val="bg-BG"/>
        </w:rPr>
        <w:t xml:space="preserve">то управление в гара Илиянци към момента на произшествието </w:t>
      </w:r>
      <w:r>
        <w:rPr>
          <w:lang w:val="bg-BG"/>
        </w:rPr>
        <w:t xml:space="preserve">е </w:t>
      </w:r>
      <w:r w:rsidR="002A56D2">
        <w:rPr>
          <w:lang w:val="bg-BG"/>
        </w:rPr>
        <w:t xml:space="preserve">била </w:t>
      </w:r>
      <w:r>
        <w:rPr>
          <w:lang w:val="bg-BG"/>
        </w:rPr>
        <w:t xml:space="preserve">изправна и </w:t>
      </w:r>
      <w:r w:rsidR="002A56D2">
        <w:rPr>
          <w:lang w:val="bg-BG"/>
        </w:rPr>
        <w:t xml:space="preserve">е </w:t>
      </w:r>
      <w:r>
        <w:rPr>
          <w:lang w:val="bg-BG"/>
        </w:rPr>
        <w:t>функционира</w:t>
      </w:r>
      <w:r w:rsidR="002A56D2">
        <w:rPr>
          <w:lang w:val="bg-BG"/>
        </w:rPr>
        <w:t>ла</w:t>
      </w:r>
      <w:r>
        <w:rPr>
          <w:lang w:val="bg-BG"/>
        </w:rPr>
        <w:t xml:space="preserve"> нормално.</w:t>
      </w:r>
    </w:p>
    <w:p w14:paraId="6F113ED3" w14:textId="46C845C9" w:rsidR="008C0832" w:rsidRDefault="008C0832" w:rsidP="00A005AA">
      <w:pPr>
        <w:pStyle w:val="ab"/>
        <w:numPr>
          <w:ilvl w:val="2"/>
          <w:numId w:val="28"/>
        </w:numPr>
        <w:tabs>
          <w:tab w:val="left" w:pos="1276"/>
        </w:tabs>
        <w:ind w:left="0" w:firstLine="709"/>
        <w:contextualSpacing w:val="0"/>
        <w:rPr>
          <w:i/>
          <w:iCs/>
          <w:lang w:val="bg-BG"/>
        </w:rPr>
      </w:pPr>
      <w:r>
        <w:rPr>
          <w:i/>
          <w:iCs/>
          <w:lang w:val="bg-BG"/>
        </w:rPr>
        <w:t>Последователност на случките от началото на събитието до края на де</w:t>
      </w:r>
      <w:r w:rsidR="00A005AA">
        <w:rPr>
          <w:i/>
          <w:iCs/>
          <w:lang w:val="bg-BG"/>
        </w:rPr>
        <w:t>йствията на спасителните служби.</w:t>
      </w:r>
    </w:p>
    <w:p w14:paraId="3117D692" w14:textId="77777777" w:rsidR="00EC556B" w:rsidRPr="00EC556B" w:rsidRDefault="00EC556B" w:rsidP="00EC556B">
      <w:pPr>
        <w:pStyle w:val="ab"/>
        <w:ind w:left="709" w:firstLine="0"/>
        <w:rPr>
          <w:i/>
          <w:iCs/>
          <w:lang w:val="bg-BG"/>
        </w:rPr>
      </w:pPr>
      <w:r w:rsidRPr="00EC556B">
        <w:rPr>
          <w:iCs/>
          <w:lang w:val="bg-BG"/>
        </w:rPr>
        <w:t>Не е приложимо.</w:t>
      </w:r>
    </w:p>
    <w:p w14:paraId="03A408D6" w14:textId="291F4E9E" w:rsidR="008C0832" w:rsidRDefault="008C0832" w:rsidP="00EC556B">
      <w:pPr>
        <w:pStyle w:val="ab"/>
        <w:numPr>
          <w:ilvl w:val="3"/>
          <w:numId w:val="28"/>
        </w:numPr>
        <w:rPr>
          <w:i/>
          <w:iCs/>
          <w:lang w:val="bg-BG"/>
        </w:rPr>
      </w:pPr>
      <w:r>
        <w:rPr>
          <w:i/>
          <w:iCs/>
          <w:lang w:val="bg-BG"/>
        </w:rPr>
        <w:t>Мерки, предприети за защита и охрана на мястото на събитието.</w:t>
      </w:r>
    </w:p>
    <w:p w14:paraId="78004AB4" w14:textId="43BE5A13" w:rsidR="00A005AA" w:rsidRDefault="00875A8C" w:rsidP="008C0832">
      <w:pPr>
        <w:ind w:firstLine="720"/>
        <w:rPr>
          <w:lang w:val="bg-BG"/>
        </w:rPr>
      </w:pPr>
      <w:r>
        <w:rPr>
          <w:lang w:val="bg-BG"/>
        </w:rPr>
        <w:t>След пристигане</w:t>
      </w:r>
      <w:r w:rsidR="004D1A69">
        <w:rPr>
          <w:lang w:val="bg-BG"/>
        </w:rPr>
        <w:t xml:space="preserve"> </w:t>
      </w:r>
      <w:r w:rsidR="003118C0">
        <w:rPr>
          <w:lang w:val="bg-BG"/>
        </w:rPr>
        <w:t>о</w:t>
      </w:r>
      <w:r w:rsidR="00F05EBF">
        <w:rPr>
          <w:lang w:val="bg-BG"/>
        </w:rPr>
        <w:t xml:space="preserve">рганите на </w:t>
      </w:r>
      <w:r w:rsidR="002F7ABC">
        <w:rPr>
          <w:lang w:val="bg-BG"/>
        </w:rPr>
        <w:t xml:space="preserve">РУ </w:t>
      </w:r>
      <w:r w:rsidR="00F05EBF">
        <w:rPr>
          <w:lang w:val="bg-BG"/>
        </w:rPr>
        <w:t>МВР</w:t>
      </w:r>
      <w:r w:rsidR="005A3482">
        <w:rPr>
          <w:lang w:val="bg-BG"/>
        </w:rPr>
        <w:t xml:space="preserve"> – София</w:t>
      </w:r>
      <w:r w:rsidR="00F05EBF">
        <w:rPr>
          <w:lang w:val="bg-BG"/>
        </w:rPr>
        <w:t xml:space="preserve"> </w:t>
      </w:r>
      <w:r w:rsidR="003118C0">
        <w:rPr>
          <w:lang w:val="bg-BG"/>
        </w:rPr>
        <w:t xml:space="preserve">и изясняване на </w:t>
      </w:r>
      <w:r w:rsidR="00D9762B">
        <w:rPr>
          <w:lang w:val="bg-BG"/>
        </w:rPr>
        <w:t xml:space="preserve">ситуацията </w:t>
      </w:r>
      <w:r w:rsidR="004D1A69">
        <w:rPr>
          <w:lang w:val="bg-BG"/>
        </w:rPr>
        <w:t>р</w:t>
      </w:r>
      <w:r w:rsidR="00F05EBF">
        <w:rPr>
          <w:lang w:val="bg-BG"/>
        </w:rPr>
        <w:t>айон</w:t>
      </w:r>
      <w:r w:rsidR="004D1A69">
        <w:rPr>
          <w:lang w:val="bg-BG"/>
        </w:rPr>
        <w:t>ът</w:t>
      </w:r>
      <w:r w:rsidR="002125A9">
        <w:rPr>
          <w:lang w:val="bg-BG"/>
        </w:rPr>
        <w:t xml:space="preserve"> не е ограничен </w:t>
      </w:r>
      <w:r w:rsidR="00E444EF">
        <w:rPr>
          <w:lang w:val="bg-BG"/>
        </w:rPr>
        <w:t>за</w:t>
      </w:r>
      <w:r w:rsidR="002125A9">
        <w:rPr>
          <w:lang w:val="bg-BG"/>
        </w:rPr>
        <w:t xml:space="preserve"> достъп на външни лица</w:t>
      </w:r>
      <w:r w:rsidR="00EC556B">
        <w:rPr>
          <w:lang w:val="bg-BG"/>
        </w:rPr>
        <w:t xml:space="preserve"> и представители на участващите субекти</w:t>
      </w:r>
      <w:r w:rsidR="002F7ABC">
        <w:rPr>
          <w:lang w:val="bg-BG"/>
        </w:rPr>
        <w:t>.</w:t>
      </w:r>
      <w:r w:rsidR="00F05EBF">
        <w:rPr>
          <w:lang w:val="bg-BG"/>
        </w:rPr>
        <w:t xml:space="preserve"> </w:t>
      </w:r>
      <w:r w:rsidR="002125A9">
        <w:rPr>
          <w:lang w:val="bg-BG"/>
        </w:rPr>
        <w:t>На място са</w:t>
      </w:r>
      <w:r w:rsidR="00F05EBF">
        <w:rPr>
          <w:lang w:val="bg-BG"/>
        </w:rPr>
        <w:t xml:space="preserve"> органите на досъдебното производство, </w:t>
      </w:r>
      <w:r w:rsidR="00A005AA">
        <w:rPr>
          <w:lang w:val="bg-BG"/>
        </w:rPr>
        <w:t>ръководителят</w:t>
      </w:r>
      <w:r w:rsidR="004D1A69">
        <w:rPr>
          <w:lang w:val="bg-BG"/>
        </w:rPr>
        <w:t xml:space="preserve"> </w:t>
      </w:r>
      <w:r w:rsidR="00F05EBF">
        <w:rPr>
          <w:lang w:val="bg-BG"/>
        </w:rPr>
        <w:t>за разследване от НБРПВВЖТ и заинтересованите длъжностни лица</w:t>
      </w:r>
      <w:r w:rsidR="00EC556B">
        <w:rPr>
          <w:lang w:val="bg-BG"/>
        </w:rPr>
        <w:t xml:space="preserve"> за извършване на огледи и последващи действия</w:t>
      </w:r>
      <w:r w:rsidR="00F05EBF">
        <w:rPr>
          <w:lang w:val="bg-BG"/>
        </w:rPr>
        <w:t>.</w:t>
      </w:r>
      <w:r w:rsidR="009D1286">
        <w:rPr>
          <w:lang w:val="bg-BG"/>
        </w:rPr>
        <w:t xml:space="preserve"> </w:t>
      </w:r>
    </w:p>
    <w:p w14:paraId="46F3A7AC" w14:textId="25BDA8C5" w:rsidR="008C0832" w:rsidRPr="008C0832" w:rsidRDefault="009D1286" w:rsidP="008C0832">
      <w:pPr>
        <w:ind w:firstLine="720"/>
        <w:rPr>
          <w:lang w:val="bg-BG"/>
        </w:rPr>
      </w:pPr>
      <w:r>
        <w:rPr>
          <w:lang w:val="bg-BG"/>
        </w:rPr>
        <w:t>Ограничен е достъп</w:t>
      </w:r>
      <w:r w:rsidR="004D1A69">
        <w:rPr>
          <w:lang w:val="bg-BG"/>
        </w:rPr>
        <w:t>ът</w:t>
      </w:r>
      <w:r w:rsidR="002F7ABC">
        <w:rPr>
          <w:lang w:val="bg-BG"/>
        </w:rPr>
        <w:t xml:space="preserve"> з</w:t>
      </w:r>
      <w:r>
        <w:rPr>
          <w:lang w:val="bg-BG"/>
        </w:rPr>
        <w:t xml:space="preserve">а медии. </w:t>
      </w:r>
    </w:p>
    <w:p w14:paraId="0C745897" w14:textId="491232B1" w:rsidR="008C0832" w:rsidRDefault="008C0832" w:rsidP="00B81751">
      <w:pPr>
        <w:pStyle w:val="ab"/>
        <w:numPr>
          <w:ilvl w:val="3"/>
          <w:numId w:val="28"/>
        </w:numPr>
        <w:rPr>
          <w:i/>
          <w:iCs/>
          <w:lang w:val="bg-BG"/>
        </w:rPr>
      </w:pPr>
      <w:r>
        <w:rPr>
          <w:i/>
          <w:iCs/>
          <w:lang w:val="bg-BG"/>
        </w:rPr>
        <w:t>Д</w:t>
      </w:r>
      <w:r w:rsidR="00512645">
        <w:rPr>
          <w:i/>
          <w:iCs/>
          <w:lang w:val="bg-BG"/>
        </w:rPr>
        <w:t>ействия на аварийно-спасителни</w:t>
      </w:r>
      <w:r>
        <w:rPr>
          <w:i/>
          <w:iCs/>
          <w:lang w:val="bg-BG"/>
        </w:rPr>
        <w:t xml:space="preserve"> служби.</w:t>
      </w:r>
    </w:p>
    <w:p w14:paraId="5A2F9886" w14:textId="6ED6908F" w:rsidR="002F7ABC" w:rsidRPr="002F7ABC" w:rsidRDefault="002F7ABC" w:rsidP="002F7ABC">
      <w:pPr>
        <w:ind w:left="708" w:firstLine="0"/>
        <w:rPr>
          <w:iCs/>
          <w:lang w:val="bg-BG"/>
        </w:rPr>
      </w:pPr>
      <w:r w:rsidRPr="002F7ABC">
        <w:rPr>
          <w:iCs/>
          <w:lang w:val="bg-BG"/>
        </w:rPr>
        <w:t>Не е приложимо.</w:t>
      </w:r>
    </w:p>
    <w:p w14:paraId="5410AB09" w14:textId="0342A2CA" w:rsidR="00FB5853" w:rsidRDefault="00FB5853" w:rsidP="00B81751">
      <w:pPr>
        <w:pStyle w:val="ab"/>
        <w:numPr>
          <w:ilvl w:val="3"/>
          <w:numId w:val="28"/>
        </w:numPr>
        <w:rPr>
          <w:i/>
          <w:iCs/>
          <w:lang w:val="bg-BG"/>
        </w:rPr>
      </w:pPr>
      <w:r>
        <w:rPr>
          <w:i/>
          <w:iCs/>
          <w:lang w:val="bg-BG"/>
        </w:rPr>
        <w:t>Действия на аварийно-</w:t>
      </w:r>
      <w:r w:rsidR="00512645">
        <w:rPr>
          <w:i/>
          <w:iCs/>
          <w:lang w:val="bg-BG"/>
        </w:rPr>
        <w:t>възстановителни</w:t>
      </w:r>
      <w:r>
        <w:rPr>
          <w:i/>
          <w:iCs/>
          <w:lang w:val="bg-BG"/>
        </w:rPr>
        <w:t xml:space="preserve"> служби.</w:t>
      </w:r>
    </w:p>
    <w:p w14:paraId="7BF88EAA" w14:textId="4A04A5A3" w:rsidR="00581DC1" w:rsidRPr="00581DC1" w:rsidRDefault="00E90DAB" w:rsidP="004600F7">
      <w:pPr>
        <w:tabs>
          <w:tab w:val="center" w:pos="5051"/>
        </w:tabs>
        <w:rPr>
          <w:lang w:val="bg-BG"/>
        </w:rPr>
      </w:pPr>
      <w:bookmarkStart w:id="14" w:name="_Hlk77265317"/>
      <w:r>
        <w:rPr>
          <w:lang w:val="bg-BG"/>
        </w:rPr>
        <w:tab/>
      </w:r>
      <w:bookmarkEnd w:id="14"/>
      <w:r w:rsidR="00516A01">
        <w:rPr>
          <w:lang w:val="bg-BG"/>
        </w:rPr>
        <w:t>На 21.01.2022 г.</w:t>
      </w:r>
      <w:r w:rsidR="00AC0015">
        <w:rPr>
          <w:lang w:val="bg-BG"/>
        </w:rPr>
        <w:t xml:space="preserve"> е създадена организация от управителя на железопътната инфраструктура и към </w:t>
      </w:r>
      <w:r w:rsidR="00516A01">
        <w:rPr>
          <w:lang w:val="bg-BG"/>
        </w:rPr>
        <w:t>гара Илиянци</w:t>
      </w:r>
      <w:r w:rsidR="00AC0015">
        <w:rPr>
          <w:lang w:val="bg-BG"/>
        </w:rPr>
        <w:t xml:space="preserve"> са насочени</w:t>
      </w:r>
      <w:r w:rsidR="00516A01">
        <w:rPr>
          <w:lang w:val="bg-BG"/>
        </w:rPr>
        <w:t xml:space="preserve"> две специализирани възстановителни средства</w:t>
      </w:r>
      <w:r w:rsidR="002957C2">
        <w:rPr>
          <w:lang w:val="bg-BG"/>
        </w:rPr>
        <w:t xml:space="preserve"> УНИМОГ</w:t>
      </w:r>
      <w:r w:rsidR="00EC556B">
        <w:rPr>
          <w:lang w:val="bg-BG"/>
        </w:rPr>
        <w:t xml:space="preserve"> от В</w:t>
      </w:r>
      <w:r w:rsidR="00581DC1" w:rsidRPr="00581DC1">
        <w:rPr>
          <w:lang w:val="bg-BG"/>
        </w:rPr>
        <w:t xml:space="preserve">ъзстановителна служба Мездра и </w:t>
      </w:r>
      <w:r w:rsidR="00EC556B">
        <w:rPr>
          <w:lang w:val="bg-BG"/>
        </w:rPr>
        <w:t>В</w:t>
      </w:r>
      <w:r w:rsidR="00516A01" w:rsidRPr="00516A01">
        <w:rPr>
          <w:lang w:val="bg-BG"/>
        </w:rPr>
        <w:t xml:space="preserve">ъзстановителна служба </w:t>
      </w:r>
      <w:r w:rsidR="00516A01">
        <w:rPr>
          <w:lang w:val="bg-BG"/>
        </w:rPr>
        <w:t xml:space="preserve">София, както и </w:t>
      </w:r>
      <w:r w:rsidR="00516A01" w:rsidRPr="00516A01">
        <w:rPr>
          <w:lang w:val="bg-BG"/>
        </w:rPr>
        <w:t xml:space="preserve">два </w:t>
      </w:r>
      <w:r w:rsidR="00EC556B">
        <w:rPr>
          <w:lang w:val="bg-BG"/>
        </w:rPr>
        <w:t xml:space="preserve">жп </w:t>
      </w:r>
      <w:r w:rsidR="00516A01" w:rsidRPr="00516A01">
        <w:rPr>
          <w:lang w:val="bg-BG"/>
        </w:rPr>
        <w:t>крана ЕДК 300/5-50 т</w:t>
      </w:r>
      <w:r w:rsidR="00516A01">
        <w:rPr>
          <w:lang w:val="bg-BG"/>
        </w:rPr>
        <w:t xml:space="preserve">она от </w:t>
      </w:r>
      <w:r w:rsidR="00EC556B">
        <w:rPr>
          <w:lang w:val="bg-BG"/>
        </w:rPr>
        <w:t xml:space="preserve">гара </w:t>
      </w:r>
      <w:r w:rsidR="00516A01">
        <w:rPr>
          <w:lang w:val="bg-BG"/>
        </w:rPr>
        <w:t>София</w:t>
      </w:r>
      <w:r w:rsidR="00581DC1" w:rsidRPr="00581DC1">
        <w:rPr>
          <w:lang w:val="bg-BG"/>
        </w:rPr>
        <w:t xml:space="preserve">.  </w:t>
      </w:r>
    </w:p>
    <w:p w14:paraId="7CEA3D0A" w14:textId="7D34B57B" w:rsidR="00516A01" w:rsidRPr="00516A01" w:rsidRDefault="00516A01" w:rsidP="004600F7">
      <w:pPr>
        <w:tabs>
          <w:tab w:val="center" w:pos="5051"/>
        </w:tabs>
        <w:rPr>
          <w:lang w:val="bg-BG"/>
        </w:rPr>
      </w:pPr>
      <w:r w:rsidRPr="00516A01">
        <w:rPr>
          <w:lang w:val="bg-BG"/>
        </w:rPr>
        <w:t>В 12:20 часа, локомотив № 91522086005-9 е вдигнат на железния път.</w:t>
      </w:r>
    </w:p>
    <w:p w14:paraId="4134A829" w14:textId="77777777" w:rsidR="00516A01" w:rsidRPr="00516A01" w:rsidRDefault="00516A01" w:rsidP="004600F7">
      <w:pPr>
        <w:tabs>
          <w:tab w:val="center" w:pos="5051"/>
        </w:tabs>
        <w:rPr>
          <w:lang w:val="bg-BG"/>
        </w:rPr>
      </w:pPr>
      <w:r w:rsidRPr="00516A01">
        <w:rPr>
          <w:lang w:val="bg-BG"/>
        </w:rPr>
        <w:t xml:space="preserve">В 14:06 часа локомотив № 91522086001-8 е вдигнат на железния път. </w:t>
      </w:r>
    </w:p>
    <w:p w14:paraId="3832E4BF" w14:textId="5437C085" w:rsidR="009542B7" w:rsidRDefault="00516A01" w:rsidP="004600F7">
      <w:pPr>
        <w:tabs>
          <w:tab w:val="center" w:pos="5051"/>
        </w:tabs>
        <w:rPr>
          <w:lang w:val="bg-BG"/>
        </w:rPr>
      </w:pPr>
      <w:r w:rsidRPr="00516A01">
        <w:rPr>
          <w:lang w:val="bg-BG"/>
        </w:rPr>
        <w:t xml:space="preserve">В 17:00 часа на 22.01.2022 г. движението на влаковете през стрелка № 39 и по осми и </w:t>
      </w:r>
      <w:bookmarkStart w:id="15" w:name="анализ"/>
      <w:bookmarkEnd w:id="15"/>
      <w:r w:rsidRPr="00516A01">
        <w:rPr>
          <w:lang w:val="bg-BG"/>
        </w:rPr>
        <w:t xml:space="preserve">девети коловози е </w:t>
      </w:r>
      <w:r w:rsidR="00BE7BAE">
        <w:rPr>
          <w:lang w:val="bg-BG"/>
        </w:rPr>
        <w:t>възстановено</w:t>
      </w:r>
      <w:r w:rsidRPr="00516A01">
        <w:rPr>
          <w:lang w:val="bg-BG"/>
        </w:rPr>
        <w:t>.</w:t>
      </w:r>
    </w:p>
    <w:p w14:paraId="51DA37FF" w14:textId="77777777" w:rsidR="004600F7" w:rsidRDefault="004600F7">
      <w:pPr>
        <w:rPr>
          <w:b/>
          <w:bCs/>
          <w:sz w:val="28"/>
          <w:szCs w:val="22"/>
          <w:lang w:val="bg-BG"/>
        </w:rPr>
      </w:pPr>
      <w:r>
        <w:rPr>
          <w:b/>
          <w:bCs/>
          <w:sz w:val="28"/>
          <w:szCs w:val="22"/>
          <w:lang w:val="bg-BG"/>
        </w:rPr>
        <w:br w:type="page"/>
      </w:r>
    </w:p>
    <w:p w14:paraId="3078001D" w14:textId="259EA2D9" w:rsidR="00BA6C1D" w:rsidRPr="00BC7AB8" w:rsidRDefault="008C0832" w:rsidP="000636AC">
      <w:pPr>
        <w:pStyle w:val="ab"/>
        <w:numPr>
          <w:ilvl w:val="0"/>
          <w:numId w:val="28"/>
        </w:numPr>
        <w:ind w:hanging="11"/>
        <w:rPr>
          <w:b/>
          <w:bCs/>
          <w:szCs w:val="24"/>
          <w:lang w:val="bg-BG"/>
        </w:rPr>
      </w:pPr>
      <w:r w:rsidRPr="00BC7AB8">
        <w:rPr>
          <w:b/>
          <w:bCs/>
          <w:szCs w:val="24"/>
          <w:lang w:val="bg-BG"/>
        </w:rPr>
        <w:lastRenderedPageBreak/>
        <w:t>Анализ на събитието</w:t>
      </w:r>
    </w:p>
    <w:p w14:paraId="06A91AC7" w14:textId="73695B2E" w:rsidR="008C0832" w:rsidRPr="00A106B5" w:rsidRDefault="008C0832" w:rsidP="00A106B5">
      <w:pPr>
        <w:pStyle w:val="ab"/>
        <w:numPr>
          <w:ilvl w:val="1"/>
          <w:numId w:val="28"/>
        </w:numPr>
        <w:tabs>
          <w:tab w:val="left" w:pos="1134"/>
        </w:tabs>
        <w:spacing w:before="120"/>
        <w:ind w:left="788" w:hanging="79"/>
        <w:contextualSpacing w:val="0"/>
        <w:rPr>
          <w:b/>
          <w:i/>
          <w:iCs/>
          <w:lang w:val="bg-BG"/>
        </w:rPr>
      </w:pPr>
      <w:r w:rsidRPr="00A106B5">
        <w:rPr>
          <w:b/>
          <w:i/>
          <w:iCs/>
          <w:lang w:val="bg-BG"/>
        </w:rPr>
        <w:t>Участие и задължения на субектите, участващи в събитието</w:t>
      </w:r>
    </w:p>
    <w:p w14:paraId="2074E749" w14:textId="5DBDC31C" w:rsidR="008C0832" w:rsidRDefault="008C0832" w:rsidP="00A106B5">
      <w:pPr>
        <w:pStyle w:val="ab"/>
        <w:numPr>
          <w:ilvl w:val="2"/>
          <w:numId w:val="28"/>
        </w:numPr>
        <w:tabs>
          <w:tab w:val="left" w:pos="1418"/>
        </w:tabs>
        <w:ind w:left="1225" w:hanging="505"/>
        <w:contextualSpacing w:val="0"/>
        <w:rPr>
          <w:i/>
          <w:iCs/>
          <w:lang w:val="bg-BG"/>
        </w:rPr>
      </w:pPr>
      <w:r w:rsidRPr="00707F14">
        <w:rPr>
          <w:i/>
          <w:iCs/>
          <w:lang w:val="bg-BG"/>
        </w:rPr>
        <w:t>Железопътно предприятие.</w:t>
      </w:r>
    </w:p>
    <w:p w14:paraId="5987E684" w14:textId="4109CCD9" w:rsidR="000636AC" w:rsidRDefault="00FE47C0" w:rsidP="00C456F3">
      <w:pPr>
        <w:pStyle w:val="afa"/>
        <w:spacing w:before="0" w:beforeAutospacing="0" w:after="0" w:afterAutospacing="0"/>
        <w:ind w:firstLine="720"/>
        <w:jc w:val="both"/>
      </w:pPr>
      <w:r w:rsidRPr="00FE47C0">
        <w:rPr>
          <w:bCs/>
        </w:rPr>
        <w:t xml:space="preserve">Анализът на движението е направен на базата на данните от записващите устройства на локомотиви </w:t>
      </w:r>
      <w:r w:rsidRPr="00FE47C0">
        <w:t xml:space="preserve">№ 91520085005-4 и № 91522086001-8 от състава на </w:t>
      </w:r>
      <w:r w:rsidRPr="00FE47C0">
        <w:rPr>
          <w:bCs/>
        </w:rPr>
        <w:t xml:space="preserve">ДТВ 20691 и на локомотив </w:t>
      </w:r>
      <w:r w:rsidRPr="00FE47C0">
        <w:t>№ 91522086005-9 от състава на</w:t>
      </w:r>
      <w:r w:rsidR="000516D9">
        <w:t xml:space="preserve"> ДТВ № 20698, както и на</w:t>
      </w:r>
      <w:r w:rsidRPr="00FE47C0">
        <w:t xml:space="preserve"> записа на бордовата камера </w:t>
      </w:r>
      <w:r w:rsidR="000516D9">
        <w:t xml:space="preserve">монтирана </w:t>
      </w:r>
      <w:r w:rsidRPr="00FE47C0">
        <w:t>на локомотив № 91522086005-9</w:t>
      </w:r>
      <w:r w:rsidR="000636AC">
        <w:t xml:space="preserve"> </w:t>
      </w:r>
      <w:r>
        <w:t>(фиг. 4.1)</w:t>
      </w:r>
      <w:r w:rsidRPr="00FE47C0">
        <w:t>.</w:t>
      </w:r>
      <w:r w:rsidR="000636AC" w:rsidRPr="000636AC">
        <w:t xml:space="preserve"> </w:t>
      </w:r>
    </w:p>
    <w:p w14:paraId="02777FE1" w14:textId="409BD91C" w:rsidR="000636AC" w:rsidRPr="000636AC" w:rsidRDefault="008C2AAA" w:rsidP="000636AC">
      <w:pPr>
        <w:pStyle w:val="afa"/>
        <w:spacing w:before="0" w:beforeAutospacing="0" w:after="0" w:afterAutospacing="0"/>
        <w:ind w:firstLine="720"/>
        <w:jc w:val="both"/>
        <w:rPr>
          <w:i/>
          <w:iCs/>
        </w:rPr>
      </w:pPr>
      <w:r>
        <w:rPr>
          <w:noProof/>
        </w:rPr>
        <mc:AlternateContent>
          <mc:Choice Requires="wpg">
            <w:drawing>
              <wp:anchor distT="0" distB="0" distL="114300" distR="114300" simplePos="0" relativeHeight="252346368" behindDoc="0" locked="0" layoutInCell="1" allowOverlap="1" wp14:anchorId="0D0F6049" wp14:editId="03A8A451">
                <wp:simplePos x="0" y="0"/>
                <wp:positionH relativeFrom="column">
                  <wp:posOffset>-167640</wp:posOffset>
                </wp:positionH>
                <wp:positionV relativeFrom="page">
                  <wp:posOffset>2641600</wp:posOffset>
                </wp:positionV>
                <wp:extent cx="6677025" cy="2486025"/>
                <wp:effectExtent l="0" t="0" r="9525" b="9525"/>
                <wp:wrapTopAndBottom/>
                <wp:docPr id="9" name="Group 9"/>
                <wp:cNvGraphicFramePr/>
                <a:graphic xmlns:a="http://schemas.openxmlformats.org/drawingml/2006/main">
                  <a:graphicData uri="http://schemas.microsoft.com/office/word/2010/wordprocessingGroup">
                    <wpg:wgp>
                      <wpg:cNvGrpSpPr/>
                      <wpg:grpSpPr>
                        <a:xfrm>
                          <a:off x="0" y="0"/>
                          <a:ext cx="6677025" cy="2486025"/>
                          <a:chOff x="-2971747" y="2162174"/>
                          <a:chExt cx="11659960" cy="2486026"/>
                        </a:xfrm>
                      </wpg:grpSpPr>
                      <pic:pic xmlns:pic="http://schemas.openxmlformats.org/drawingml/2006/picture">
                        <pic:nvPicPr>
                          <pic:cNvPr id="12" name="Picture 12"/>
                          <pic:cNvPicPr>
                            <a:picLocks noChangeAspect="1"/>
                          </pic:cNvPicPr>
                        </pic:nvPicPr>
                        <pic:blipFill rotWithShape="1">
                          <a:blip r:embed="rId46" cstate="print">
                            <a:extLst>
                              <a:ext uri="{28A0092B-C50C-407E-A947-70E740481C1C}">
                                <a14:useLocalDpi xmlns:a14="http://schemas.microsoft.com/office/drawing/2010/main" val="0"/>
                              </a:ext>
                            </a:extLst>
                          </a:blip>
                          <a:srcRect l="-125" r="-862"/>
                          <a:stretch/>
                        </pic:blipFill>
                        <pic:spPr>
                          <a:xfrm>
                            <a:off x="-2971747" y="2162174"/>
                            <a:ext cx="11659960" cy="2028824"/>
                          </a:xfrm>
                          <a:prstGeom prst="rect">
                            <a:avLst/>
                          </a:prstGeom>
                        </pic:spPr>
                      </pic:pic>
                      <wps:wsp>
                        <wps:cNvPr id="13" name="Text Box 13"/>
                        <wps:cNvSpPr txBox="1"/>
                        <wps:spPr>
                          <a:xfrm>
                            <a:off x="-2239881" y="4191384"/>
                            <a:ext cx="10110892" cy="456816"/>
                          </a:xfrm>
                          <a:prstGeom prst="rect">
                            <a:avLst/>
                          </a:prstGeom>
                          <a:solidFill>
                            <a:schemeClr val="lt1"/>
                          </a:solidFill>
                          <a:ln w="6350">
                            <a:noFill/>
                          </a:ln>
                        </wps:spPr>
                        <wps:txbx>
                          <w:txbxContent>
                            <w:p w14:paraId="315C19F9" w14:textId="6802BCA9" w:rsidR="00955A3C" w:rsidRPr="007F0DC5" w:rsidRDefault="00955A3C" w:rsidP="00FE47C0">
                              <w:pPr>
                                <w:ind w:firstLine="0"/>
                                <w:jc w:val="center"/>
                                <w:rPr>
                                  <w:b/>
                                  <w:bCs/>
                                  <w:sz w:val="32"/>
                                  <w:szCs w:val="28"/>
                                  <w:lang w:val="bg-BG"/>
                                </w:rPr>
                              </w:pPr>
                              <w:r w:rsidRPr="007F0DC5">
                                <w:rPr>
                                  <w:b/>
                                  <w:bCs/>
                                  <w:szCs w:val="24"/>
                                  <w:lang w:val="bg-BG"/>
                                </w:rPr>
                                <w:t xml:space="preserve">Фиг. </w:t>
                              </w:r>
                              <w:r>
                                <w:rPr>
                                  <w:b/>
                                  <w:bCs/>
                                  <w:szCs w:val="24"/>
                                  <w:lang w:val="bg-BG"/>
                                </w:rPr>
                                <w:t>4.1</w:t>
                              </w:r>
                              <w:r w:rsidRPr="007F0DC5">
                                <w:rPr>
                                  <w:b/>
                                  <w:bCs/>
                                  <w:szCs w:val="24"/>
                                  <w:lang w:val="bg-BG"/>
                                </w:rPr>
                                <w:t xml:space="preserve">. </w:t>
                              </w:r>
                              <w:r w:rsidR="000516D9">
                                <w:rPr>
                                  <w:b/>
                                  <w:bCs/>
                                  <w:szCs w:val="24"/>
                                  <w:lang w:val="bg-BG"/>
                                </w:rPr>
                                <w:t>Схема</w:t>
                              </w:r>
                              <w:r>
                                <w:rPr>
                                  <w:b/>
                                  <w:bCs/>
                                  <w:szCs w:val="24"/>
                                  <w:lang w:val="bg-BG"/>
                                </w:rPr>
                                <w:t xml:space="preserve"> на </w:t>
                              </w:r>
                              <w:r w:rsidR="000516D9">
                                <w:rPr>
                                  <w:b/>
                                  <w:bCs/>
                                  <w:szCs w:val="24"/>
                                  <w:lang w:val="bg-BG"/>
                                </w:rPr>
                                <w:t>километричното разположение</w:t>
                              </w:r>
                              <w:r>
                                <w:rPr>
                                  <w:b/>
                                  <w:bCs/>
                                  <w:szCs w:val="24"/>
                                  <w:lang w:val="bg-BG"/>
                                </w:rPr>
                                <w:t xml:space="preserve"> на локомотивите на двата влака</w:t>
                              </w:r>
                              <w:r w:rsidR="000516D9">
                                <w:rPr>
                                  <w:b/>
                                  <w:bCs/>
                                  <w:szCs w:val="24"/>
                                  <w:lang w:val="bg-BG"/>
                                </w:rPr>
                                <w:t xml:space="preserve"> преди произшествието</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0D0F6049" id="Group 9" o:spid="_x0000_s1088" style="position:absolute;left:0;text-align:left;margin-left:-13.2pt;margin-top:208pt;width:525.75pt;height:195.75pt;z-index:252346368;mso-position-vertical-relative:page;mso-width-relative:margin;mso-height-relative:margin" coordorigin="-29717,21621" coordsize="116599,2486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&#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AUUUjNtGSKAFo&#10;oVtwzikZwgyaAFopqSCQZWnUAFFFFABRRRQAUUUUAFFFFABRRRQAUUUUAFFFFABRRRQAUUUUAFFF&#10;FABRRRQAUUUUAeJ/8FHv+TGfid/2K8381oo/4KPf8mM/E7/sV5v5rRQA/wD4Jxf8mB/Bn/smWi/+&#10;kUVe014t/wAE4v8AkwP4M/8AZMtF/wDSKKvaa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">
                <v:shape id="Picture 12" o:spid="_x0000_s1089" type="#_x0000_t75" style="position:absolute;left:-29717;top:21621;width:116599;height:2028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">
                  <v:imagedata r:id="rId47" o:title="" cropleft="-82f" cropright="-565f"/>
                  <v:path arrowok="t"/>
                </v:shape>
                <v:shape id="Text Box 13" o:spid="_x0000_s1090" type="#_x0000_t202" style="position:absolute;left:-22398;top:41913;width:101108;height:4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" fillcolor="white [3201]" stroked="f" strokeweight=".5pt">
                  <v:textbox>
                    <w:txbxContent>
                      <w:p w14:paraId="315C19F9" w14:textId="6802BCA9" w:rsidR="00955A3C" w:rsidRPr="007F0DC5" w:rsidRDefault="00955A3C" w:rsidP="00FE47C0">
                        <w:pPr>
                          <w:ind w:firstLine="0"/>
                          <w:jc w:val="center"/>
                          <w:rPr>
                            <w:b/>
                            <w:bCs/>
                            <w:sz w:val="32"/>
                            <w:szCs w:val="28"/>
                            <w:lang w:val="bg-BG"/>
                          </w:rPr>
                        </w:pPr>
                        <w:r w:rsidRPr="007F0DC5">
                          <w:rPr>
                            <w:b/>
                            <w:bCs/>
                            <w:szCs w:val="24"/>
                            <w:lang w:val="bg-BG"/>
                          </w:rPr>
                          <w:t xml:space="preserve">Фиг. </w:t>
                        </w:r>
                        <w:r>
                          <w:rPr>
                            <w:b/>
                            <w:bCs/>
                            <w:szCs w:val="24"/>
                            <w:lang w:val="bg-BG"/>
                          </w:rPr>
                          <w:t>4.1</w:t>
                        </w:r>
                        <w:r w:rsidRPr="007F0DC5">
                          <w:rPr>
                            <w:b/>
                            <w:bCs/>
                            <w:szCs w:val="24"/>
                            <w:lang w:val="bg-BG"/>
                          </w:rPr>
                          <w:t xml:space="preserve">. </w:t>
                        </w:r>
                        <w:r w:rsidR="000516D9">
                          <w:rPr>
                            <w:b/>
                            <w:bCs/>
                            <w:szCs w:val="24"/>
                            <w:lang w:val="bg-BG"/>
                          </w:rPr>
                          <w:t>Схема</w:t>
                        </w:r>
                        <w:r>
                          <w:rPr>
                            <w:b/>
                            <w:bCs/>
                            <w:szCs w:val="24"/>
                            <w:lang w:val="bg-BG"/>
                          </w:rPr>
                          <w:t xml:space="preserve"> на </w:t>
                        </w:r>
                        <w:r w:rsidR="000516D9">
                          <w:rPr>
                            <w:b/>
                            <w:bCs/>
                            <w:szCs w:val="24"/>
                            <w:lang w:val="bg-BG"/>
                          </w:rPr>
                          <w:t>километричното разположение</w:t>
                        </w:r>
                        <w:r>
                          <w:rPr>
                            <w:b/>
                            <w:bCs/>
                            <w:szCs w:val="24"/>
                            <w:lang w:val="bg-BG"/>
                          </w:rPr>
                          <w:t xml:space="preserve"> на локомотивите на двата влака</w:t>
                        </w:r>
                        <w:r w:rsidR="000516D9">
                          <w:rPr>
                            <w:b/>
                            <w:bCs/>
                            <w:szCs w:val="24"/>
                            <w:lang w:val="bg-BG"/>
                          </w:rPr>
                          <w:t xml:space="preserve"> преди произшествието</w:t>
                        </w:r>
                      </w:p>
                    </w:txbxContent>
                  </v:textbox>
                </v:shape>
                <w10:wrap type="topAndBottom" anchory="page"/>
              </v:group>
            </w:pict>
          </mc:Fallback>
        </mc:AlternateContent>
      </w:r>
      <w:r w:rsidR="000636AC" w:rsidRPr="000636AC">
        <w:rPr>
          <w:b/>
          <w:bCs/>
          <w:i/>
          <w:iCs/>
          <w:u w:val="single"/>
        </w:rPr>
        <w:t>Забележка:</w:t>
      </w:r>
      <w:r w:rsidR="000636AC">
        <w:rPr>
          <w:b/>
          <w:bCs/>
          <w:i/>
          <w:iCs/>
        </w:rPr>
        <w:t xml:space="preserve"> </w:t>
      </w:r>
      <w:r w:rsidR="000636AC" w:rsidRPr="000636AC">
        <w:rPr>
          <w:i/>
          <w:iCs/>
        </w:rPr>
        <w:t xml:space="preserve">Времето на видеорегистратора не съвпада с точното астрономическо време. Електронните регистриращи скоростомерни инсталации и на </w:t>
      </w:r>
      <w:r w:rsidR="000636AC">
        <w:rPr>
          <w:i/>
          <w:iCs/>
        </w:rPr>
        <w:t>трите</w:t>
      </w:r>
      <w:r w:rsidR="000636AC" w:rsidRPr="000636AC">
        <w:rPr>
          <w:i/>
          <w:iCs/>
        </w:rPr>
        <w:t xml:space="preserve"> локомотива също не записват параметрите на локомотивите синхронно с точното астрономическо време. </w:t>
      </w:r>
    </w:p>
    <w:p w14:paraId="53F2E9AE" w14:textId="6E4BD1D0" w:rsidR="00FE47C0" w:rsidRPr="00FE47C0" w:rsidRDefault="00FE47C0" w:rsidP="00FE47C0">
      <w:pPr>
        <w:tabs>
          <w:tab w:val="left" w:pos="1418"/>
        </w:tabs>
        <w:ind w:left="720" w:firstLine="0"/>
        <w:rPr>
          <w:i/>
          <w:iCs/>
          <w:lang w:val="bg-BG"/>
        </w:rPr>
      </w:pPr>
    </w:p>
    <w:p w14:paraId="0C6839D8" w14:textId="4DA0FA9C" w:rsidR="006F2097" w:rsidRPr="0090101C" w:rsidRDefault="006F2097" w:rsidP="006F2097">
      <w:pPr>
        <w:pStyle w:val="ab"/>
        <w:numPr>
          <w:ilvl w:val="3"/>
          <w:numId w:val="28"/>
        </w:numPr>
        <w:rPr>
          <w:i/>
          <w:iCs/>
          <w:lang w:val="bg-BG"/>
        </w:rPr>
      </w:pPr>
      <w:r w:rsidRPr="00BE7BAE">
        <w:rPr>
          <w:i/>
          <w:iCs/>
          <w:color w:val="FF0000"/>
          <w:lang w:val="bg-BG"/>
        </w:rPr>
        <w:t xml:space="preserve"> </w:t>
      </w:r>
      <w:r w:rsidRPr="0090101C">
        <w:rPr>
          <w:i/>
          <w:iCs/>
          <w:lang w:val="bg-BG"/>
        </w:rPr>
        <w:t>Анализ на движението на ДТВ № 20691.</w:t>
      </w:r>
    </w:p>
    <w:p w14:paraId="5F6C2661" w14:textId="1B151A4E" w:rsidR="00840EE1" w:rsidRPr="00914C18" w:rsidRDefault="00840EE1" w:rsidP="00840EE1">
      <w:pPr>
        <w:ind w:firstLine="708"/>
        <w:rPr>
          <w:bCs/>
          <w:lang w:val="bg-BG"/>
        </w:rPr>
      </w:pPr>
      <w:r w:rsidRPr="00914C18">
        <w:rPr>
          <w:bCs/>
          <w:lang w:val="bg-BG"/>
        </w:rPr>
        <w:t>ДТВ № 20691 е композиран на 8</w:t>
      </w:r>
      <w:r w:rsidR="005D3E80">
        <w:rPr>
          <w:bCs/>
          <w:lang w:val="bg-BG"/>
        </w:rPr>
        <w:t>-ми</w:t>
      </w:r>
      <w:r w:rsidRPr="00914C18">
        <w:rPr>
          <w:bCs/>
          <w:lang w:val="bg-BG"/>
        </w:rPr>
        <w:t xml:space="preserve"> коловоз в гара Илиянци и очаква своето заминаване в посока гара Курило за гара Русе </w:t>
      </w:r>
      <w:r w:rsidR="00D377CC">
        <w:rPr>
          <w:bCs/>
          <w:lang w:val="bg-BG"/>
        </w:rPr>
        <w:t>север</w:t>
      </w:r>
      <w:r w:rsidRPr="00914C18">
        <w:rPr>
          <w:bCs/>
          <w:lang w:val="bg-BG"/>
        </w:rPr>
        <w:t xml:space="preserve"> </w:t>
      </w:r>
      <w:r w:rsidRPr="0090101C">
        <w:rPr>
          <w:bCs/>
          <w:lang w:val="bg-BG"/>
        </w:rPr>
        <w:t xml:space="preserve">(фиг. </w:t>
      </w:r>
      <w:r w:rsidR="0090101C">
        <w:rPr>
          <w:bCs/>
          <w:lang w:val="bg-BG"/>
        </w:rPr>
        <w:t>4.1</w:t>
      </w:r>
      <w:r w:rsidRPr="00914C18">
        <w:rPr>
          <w:bCs/>
          <w:lang w:val="bg-BG"/>
        </w:rPr>
        <w:t>).</w:t>
      </w:r>
    </w:p>
    <w:p w14:paraId="00E611CC" w14:textId="7B29112B" w:rsidR="00840EE1" w:rsidRPr="00914C18" w:rsidRDefault="00840EE1" w:rsidP="00840EE1">
      <w:pPr>
        <w:rPr>
          <w:lang w:val="bg-BG"/>
        </w:rPr>
      </w:pPr>
      <w:r w:rsidRPr="00914C18">
        <w:rPr>
          <w:bCs/>
          <w:lang w:val="bg-BG"/>
        </w:rPr>
        <w:t xml:space="preserve">По данните от електронното записващо устройство на локомотив </w:t>
      </w:r>
      <w:r w:rsidRPr="00914C18">
        <w:rPr>
          <w:lang w:val="bg-BG"/>
        </w:rPr>
        <w:t xml:space="preserve">№ 91522086001-8 ДТВ № 20691 потегля в 03:05:46 часа по часовника на локомотивното записващо устройство, плавно ускорява, изминава 165 метра и след 1 минута и 15 секунди в 03:07:00 часа развива максимална скорост 19 км/ч (фиг. </w:t>
      </w:r>
      <w:r w:rsidR="005764F7">
        <w:rPr>
          <w:lang w:val="bg-BG"/>
        </w:rPr>
        <w:t>4.2</w:t>
      </w:r>
      <w:r w:rsidRPr="00914C18">
        <w:rPr>
          <w:lang w:val="bg-BG"/>
        </w:rPr>
        <w:t>, поз. 1). В 03:07:02 часа след изминаване на 175 метра (фиг. 4</w:t>
      </w:r>
      <w:r w:rsidR="005764F7">
        <w:rPr>
          <w:lang w:val="bg-BG"/>
        </w:rPr>
        <w:t>.3</w:t>
      </w:r>
      <w:r w:rsidRPr="00914C18">
        <w:rPr>
          <w:lang w:val="bg-BG"/>
        </w:rPr>
        <w:t xml:space="preserve">) налягането в главния въздухопровод започва да намалява – първоначално плавно, а след това по-стръмно и след още 35 метра достига стойност 0,0 bar и скоростта също намалява до 0 км/ч, което показва, че локомотивният машинист е задържал с автоматичната влакова спирачка първоначално служебно, а след това и екстрено, намалявайки налягането в главния въздухопровод до 0,0 bar (фиг. </w:t>
      </w:r>
      <w:r w:rsidR="00FC6914">
        <w:rPr>
          <w:lang w:val="bg-BG"/>
        </w:rPr>
        <w:t>4.2</w:t>
      </w:r>
      <w:r w:rsidRPr="00914C18">
        <w:rPr>
          <w:lang w:val="bg-BG"/>
        </w:rPr>
        <w:t xml:space="preserve">, поз.2). Данните се потвърждават от разпечатката на табличната форма на записващото устройство на локомотива (фиг. </w:t>
      </w:r>
      <w:r w:rsidR="00FC6914">
        <w:rPr>
          <w:lang w:val="bg-BG"/>
        </w:rPr>
        <w:t>4.4</w:t>
      </w:r>
      <w:r w:rsidRPr="00914C18">
        <w:rPr>
          <w:lang w:val="bg-BG"/>
        </w:rPr>
        <w:t>).</w:t>
      </w:r>
    </w:p>
    <w:p w14:paraId="15456DA5" w14:textId="26D04E55" w:rsidR="00840EE1" w:rsidRPr="00914C18" w:rsidRDefault="00840EE1" w:rsidP="00BC7AB8">
      <w:pPr>
        <w:rPr>
          <w:lang w:val="bg-BG"/>
        </w:rPr>
      </w:pPr>
      <w:r w:rsidRPr="00914C18">
        <w:rPr>
          <w:lang w:val="bg-BG"/>
        </w:rPr>
        <w:t xml:space="preserve">За потвърждаване на получените резултати е направен анализ на движението на локомотив № 91520085005-4. Локомотивът потегля </w:t>
      </w:r>
      <w:r w:rsidR="000516D9">
        <w:rPr>
          <w:lang w:val="bg-BG"/>
        </w:rPr>
        <w:t>в 02:12:35 часа по часовника на</w:t>
      </w:r>
      <w:r w:rsidR="00323DBA">
        <w:rPr>
          <w:lang w:val="bg-BG"/>
        </w:rPr>
        <w:t xml:space="preserve"> </w:t>
      </w:r>
      <w:r w:rsidR="000516D9" w:rsidRPr="000516D9">
        <w:rPr>
          <w:lang w:val="bg-BG"/>
        </w:rPr>
        <w:t xml:space="preserve">локомотивното </w:t>
      </w:r>
      <w:r w:rsidRPr="00914C18">
        <w:rPr>
          <w:lang w:val="bg-BG"/>
        </w:rPr>
        <w:t xml:space="preserve">записващо устройство (фиг. </w:t>
      </w:r>
      <w:r w:rsidR="00323DBA">
        <w:rPr>
          <w:lang w:val="bg-BG"/>
        </w:rPr>
        <w:t>4.5</w:t>
      </w:r>
      <w:r w:rsidRPr="00914C18">
        <w:rPr>
          <w:lang w:val="bg-BG"/>
        </w:rPr>
        <w:t xml:space="preserve">, фиг. </w:t>
      </w:r>
      <w:r w:rsidR="00323DBA">
        <w:rPr>
          <w:lang w:val="bg-BG"/>
        </w:rPr>
        <w:t>4.6</w:t>
      </w:r>
      <w:r w:rsidRPr="00914C18">
        <w:rPr>
          <w:lang w:val="bg-BG"/>
        </w:rPr>
        <w:t>), плавно увеличава скоростта и в 02:14:04 часа достига максимална скорост от 18,5 км/ч</w:t>
      </w:r>
      <w:r w:rsidR="000516D9">
        <w:rPr>
          <w:lang w:val="bg-BG"/>
        </w:rPr>
        <w:t>,</w:t>
      </w:r>
      <w:r w:rsidRPr="00914C18">
        <w:rPr>
          <w:lang w:val="bg-BG"/>
        </w:rPr>
        <w:t xml:space="preserve"> след изминаване на 179 метра за 1 минута и 29 секунди (фиг. </w:t>
      </w:r>
      <w:r w:rsidR="00323DBA">
        <w:rPr>
          <w:lang w:val="bg-BG"/>
        </w:rPr>
        <w:t>4.6</w:t>
      </w:r>
      <w:r w:rsidRPr="00914C18">
        <w:rPr>
          <w:lang w:val="bg-BG"/>
        </w:rPr>
        <w:t xml:space="preserve">, поз. 1, фиг. </w:t>
      </w:r>
      <w:r w:rsidR="00323DBA">
        <w:rPr>
          <w:lang w:val="bg-BG"/>
        </w:rPr>
        <w:t>4.7</w:t>
      </w:r>
      <w:r w:rsidRPr="00914C18">
        <w:rPr>
          <w:lang w:val="bg-BG"/>
        </w:rPr>
        <w:t xml:space="preserve">). В 02:14:06 часа налягането в главния въздухопровод първоначално плавно, а след това рязко започва да намалява и в 02:14:11 часа след изминаване на още 19 метра достига стойност 0,0 bar (фиг. </w:t>
      </w:r>
      <w:r w:rsidR="0017715D">
        <w:rPr>
          <w:lang w:val="bg-BG"/>
        </w:rPr>
        <w:t>4.5</w:t>
      </w:r>
      <w:r w:rsidRPr="00914C18">
        <w:rPr>
          <w:lang w:val="bg-BG"/>
        </w:rPr>
        <w:t>, поз. 2). След понижаване на налягането в главния въздухопровод</w:t>
      </w:r>
      <w:r w:rsidR="00BC7AB8">
        <w:rPr>
          <w:lang w:val="bg-BG"/>
        </w:rPr>
        <w:t xml:space="preserve"> </w:t>
      </w:r>
      <w:r w:rsidRPr="00914C18">
        <w:rPr>
          <w:lang w:val="bg-BG"/>
        </w:rPr>
        <w:lastRenderedPageBreak/>
        <w:t xml:space="preserve">скоростта също започва да намалява и в 02:14:13 часа също достига стойност 0 км/ч, изминавайки </w:t>
      </w:r>
      <w:r w:rsidR="00BC7AB8">
        <w:rPr>
          <w:noProof/>
          <w:lang w:val="bg-BG" w:eastAsia="bg-BG"/>
        </w:rPr>
        <mc:AlternateContent>
          <mc:Choice Requires="wpg">
            <w:drawing>
              <wp:anchor distT="0" distB="0" distL="114300" distR="114300" simplePos="0" relativeHeight="252371968" behindDoc="0" locked="0" layoutInCell="1" allowOverlap="1" wp14:anchorId="3C8E6A20" wp14:editId="60DF9A85">
                <wp:simplePos x="0" y="0"/>
                <wp:positionH relativeFrom="column">
                  <wp:posOffset>109165</wp:posOffset>
                </wp:positionH>
                <wp:positionV relativeFrom="page">
                  <wp:posOffset>1056218</wp:posOffset>
                </wp:positionV>
                <wp:extent cx="6180455" cy="3476625"/>
                <wp:effectExtent l="0" t="0" r="0" b="9525"/>
                <wp:wrapTopAndBottom/>
                <wp:docPr id="66" name="Group 66"/>
                <wp:cNvGraphicFramePr/>
                <a:graphic xmlns:a="http://schemas.openxmlformats.org/drawingml/2006/main">
                  <a:graphicData uri="http://schemas.microsoft.com/office/word/2010/wordprocessingGroup">
                    <wpg:wgp>
                      <wpg:cNvGrpSpPr/>
                      <wpg:grpSpPr>
                        <a:xfrm>
                          <a:off x="0" y="0"/>
                          <a:ext cx="6180455" cy="3476625"/>
                          <a:chOff x="-81433" y="0"/>
                          <a:chExt cx="5871998" cy="3303432"/>
                        </a:xfrm>
                      </wpg:grpSpPr>
                      <wpg:grpSp>
                        <wpg:cNvPr id="64" name="Group 64"/>
                        <wpg:cNvGrpSpPr/>
                        <wpg:grpSpPr>
                          <a:xfrm>
                            <a:off x="-81433" y="0"/>
                            <a:ext cx="5871998" cy="3303432"/>
                            <a:chOff x="-81433" y="0"/>
                            <a:chExt cx="5871998" cy="3303432"/>
                          </a:xfrm>
                        </wpg:grpSpPr>
                        <wpg:grpSp>
                          <wpg:cNvPr id="62" name="Group 62"/>
                          <wpg:cNvGrpSpPr/>
                          <wpg:grpSpPr>
                            <a:xfrm>
                              <a:off x="-81433" y="0"/>
                              <a:ext cx="5871998" cy="3303432"/>
                              <a:chOff x="-81433" y="0"/>
                              <a:chExt cx="5871998" cy="3303432"/>
                            </a:xfrm>
                          </wpg:grpSpPr>
                          <wpg:grpSp>
                            <wpg:cNvPr id="2" name="Group 12"/>
                            <wpg:cNvGrpSpPr/>
                            <wpg:grpSpPr>
                              <a:xfrm>
                                <a:off x="-81433" y="0"/>
                                <a:ext cx="5871998" cy="3303432"/>
                                <a:chOff x="366214" y="533400"/>
                                <a:chExt cx="5872635" cy="3303432"/>
                              </a:xfrm>
                            </wpg:grpSpPr>
                            <wpg:grpSp>
                              <wpg:cNvPr id="46" name="Group 46"/>
                              <wpg:cNvGrpSpPr/>
                              <wpg:grpSpPr>
                                <a:xfrm>
                                  <a:off x="366214" y="533400"/>
                                  <a:ext cx="5872635" cy="3303432"/>
                                  <a:chOff x="-2382071" y="1219200"/>
                                  <a:chExt cx="10253107" cy="3303432"/>
                                </a:xfrm>
                              </wpg:grpSpPr>
                              <pic:pic xmlns:pic="http://schemas.openxmlformats.org/drawingml/2006/picture">
                                <pic:nvPicPr>
                                  <pic:cNvPr id="47" name="Picture 47"/>
                                  <pic:cNvPicPr>
                                    <a:picLocks noChangeAspect="1"/>
                                  </pic:cNvPicPr>
                                </pic:nvPicPr>
                                <pic:blipFill>
                                  <a:blip r:embed="rId48"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48" name="Text Box 48"/>
                                <wps:cNvSpPr txBox="1"/>
                                <wps:spPr>
                                  <a:xfrm>
                                    <a:off x="-2382071" y="4191384"/>
                                    <a:ext cx="10253082" cy="331248"/>
                                  </a:xfrm>
                                  <a:prstGeom prst="rect">
                                    <a:avLst/>
                                  </a:prstGeom>
                                  <a:solidFill>
                                    <a:schemeClr val="lt1"/>
                                  </a:solidFill>
                                  <a:ln w="6350">
                                    <a:noFill/>
                                  </a:ln>
                                </wps:spPr>
                                <wps:txbx>
                                  <w:txbxContent>
                                    <w:p w14:paraId="57A6A19E" w14:textId="058D0826" w:rsidR="00955A3C" w:rsidRPr="007F0DC5" w:rsidRDefault="00955A3C" w:rsidP="005D3E80">
                                      <w:pPr>
                                        <w:ind w:firstLine="0"/>
                                        <w:jc w:val="center"/>
                                        <w:rPr>
                                          <w:b/>
                                          <w:bCs/>
                                          <w:sz w:val="32"/>
                                          <w:szCs w:val="28"/>
                                          <w:lang w:val="bg-BG"/>
                                        </w:rPr>
                                      </w:pPr>
                                      <w:r w:rsidRPr="007F0DC5">
                                        <w:rPr>
                                          <w:b/>
                                          <w:bCs/>
                                          <w:szCs w:val="24"/>
                                          <w:lang w:val="bg-BG"/>
                                        </w:rPr>
                                        <w:t xml:space="preserve">Фиг. </w:t>
                                      </w:r>
                                      <w:r>
                                        <w:rPr>
                                          <w:b/>
                                          <w:bCs/>
                                          <w:szCs w:val="24"/>
                                          <w:lang w:val="ru-RU"/>
                                        </w:rPr>
                                        <w:t>4.2</w:t>
                                      </w:r>
                                      <w:r w:rsidRPr="007F0DC5">
                                        <w:rPr>
                                          <w:b/>
                                          <w:bCs/>
                                          <w:szCs w:val="24"/>
                                          <w:lang w:val="bg-BG"/>
                                        </w:rPr>
                                        <w:t xml:space="preserve">. </w:t>
                                      </w:r>
                                      <w:r w:rsidR="00BC7AB8">
                                        <w:rPr>
                                          <w:b/>
                                          <w:bCs/>
                                          <w:szCs w:val="24"/>
                                          <w:lang w:val="bg-BG"/>
                                        </w:rPr>
                                        <w:t>Диаграма</w:t>
                                      </w:r>
                                      <w:r w:rsidRPr="005764F7">
                                        <w:rPr>
                                          <w:b/>
                                          <w:bCs/>
                                          <w:szCs w:val="24"/>
                                          <w:lang w:val="ru-RU"/>
                                        </w:rPr>
                                        <w:t xml:space="preserve"> </w:t>
                                      </w:r>
                                      <w:r>
                                        <w:rPr>
                                          <w:b/>
                                          <w:bCs/>
                                          <w:szCs w:val="24"/>
                                          <w:lang w:val="bg-BG"/>
                                        </w:rPr>
                                        <w:t>за</w:t>
                                      </w:r>
                                      <w:r w:rsidR="00BC7AB8">
                                        <w:rPr>
                                          <w:b/>
                                          <w:bCs/>
                                          <w:szCs w:val="24"/>
                                          <w:lang w:val="bg-BG"/>
                                        </w:rPr>
                                        <w:t xml:space="preserve"> скоростта на движение</w:t>
                                      </w:r>
                                      <w:r w:rsidR="008A2869">
                                        <w:rPr>
                                          <w:b/>
                                          <w:bCs/>
                                          <w:szCs w:val="24"/>
                                          <w:lang w:val="bg-BG"/>
                                        </w:rPr>
                                        <w:t xml:space="preserve"> на локомотив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49" name="Straight Connector 49"/>
                              <wps:cNvCnPr/>
                              <wps:spPr>
                                <a:xfrm flipV="1">
                                  <a:off x="1562100"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0" name="Text Box 50"/>
                              <wps:cNvSpPr txBox="1"/>
                              <wps:spPr>
                                <a:xfrm>
                                  <a:off x="1473152" y="540469"/>
                                  <a:ext cx="566510" cy="254621"/>
                                </a:xfrm>
                                <a:prstGeom prst="rect">
                                  <a:avLst/>
                                </a:prstGeom>
                                <a:noFill/>
                                <a:ln w="6350">
                                  <a:noFill/>
                                </a:ln>
                              </wps:spPr>
                              <wps:txbx>
                                <w:txbxContent>
                                  <w:p w14:paraId="2E930D61" w14:textId="77777777" w:rsidR="00955A3C" w:rsidRPr="004B2A68" w:rsidRDefault="00955A3C" w:rsidP="005D3E80">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s:wsp>
                              <wps:cNvPr id="51" name="Text Box 18"/>
                              <wps:cNvSpPr txBox="1"/>
                              <wps:spPr>
                                <a:xfrm>
                                  <a:off x="1575749" y="1803390"/>
                                  <a:ext cx="624428" cy="250397"/>
                                </a:xfrm>
                                <a:prstGeom prst="rect">
                                  <a:avLst/>
                                </a:prstGeom>
                                <a:noFill/>
                                <a:ln w="6350">
                                  <a:noFill/>
                                </a:ln>
                              </wps:spPr>
                              <wps:txbx>
                                <w:txbxContent>
                                  <w:p w14:paraId="5A751A0E" w14:textId="77777777" w:rsidR="00955A3C" w:rsidRPr="00624E51" w:rsidRDefault="00955A3C" w:rsidP="005D3E80">
                                    <w:pPr>
                                      <w:ind w:firstLine="0"/>
                                      <w:rPr>
                                        <w:rFonts w:eastAsia="Calibri"/>
                                        <w:color w:val="00B050"/>
                                        <w:sz w:val="18"/>
                                        <w:szCs w:val="18"/>
                                      </w:rPr>
                                    </w:pPr>
                                    <w:r w:rsidRPr="00624E51">
                                      <w:rPr>
                                        <w:rFonts w:eastAsia="Calibri"/>
                                        <w:color w:val="00B050"/>
                                        <w:sz w:val="18"/>
                                        <w:szCs w:val="18"/>
                                      </w:rPr>
                                      <w:t>V=3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s:wsp>
                              <wps:cNvPr id="52" name="Text Box 18"/>
                              <wps:cNvSpPr txBox="1"/>
                              <wps:spPr>
                                <a:xfrm>
                                  <a:off x="5120871" y="1549505"/>
                                  <a:ext cx="678726" cy="251604"/>
                                </a:xfrm>
                                <a:prstGeom prst="rect">
                                  <a:avLst/>
                                </a:prstGeom>
                                <a:noFill/>
                                <a:ln w="6350">
                                  <a:noFill/>
                                </a:ln>
                              </wps:spPr>
                              <wps:txbx>
                                <w:txbxContent>
                                  <w:p w14:paraId="5975606E" w14:textId="77777777" w:rsidR="00955A3C" w:rsidRDefault="00955A3C" w:rsidP="005D3E80">
                                    <w:pPr>
                                      <w:ind w:firstLine="0"/>
                                      <w:rPr>
                                        <w:rFonts w:eastAsia="Calibri"/>
                                        <w:color w:val="00B050"/>
                                        <w:sz w:val="18"/>
                                        <w:szCs w:val="18"/>
                                      </w:rPr>
                                    </w:pPr>
                                    <w:r>
                                      <w:rPr>
                                        <w:rFonts w:eastAsia="Calibri"/>
                                        <w:color w:val="00B050"/>
                                        <w:sz w:val="18"/>
                                        <w:szCs w:val="18"/>
                                      </w:rPr>
                                      <w:t>V=19 km/h</w:t>
                                    </w:r>
                                  </w:p>
                                </w:txbxContent>
                              </wps:txbx>
                              <wps:bodyPr rot="0" spcFirstLastPara="0" vert="horz" wrap="none" lIns="91440" tIns="45720" rIns="91440" bIns="45720" numCol="1" spcCol="0" rtlCol="0" fromWordArt="0" anchor="t" anchorCtr="0" forceAA="0" compatLnSpc="1">
                                <a:prstTxWarp prst="textNoShape">
                                  <a:avLst/>
                                </a:prstTxWarp>
                                <a:noAutofit/>
                              </wps:bodyPr>
                            </wps:wsp>
                          </wpg:grpSp>
                          <wps:wsp>
                            <wps:cNvPr id="59" name="Straight Arrow Connector 59"/>
                            <wps:cNvCnPr/>
                            <wps:spPr>
                              <a:xfrm>
                                <a:off x="4895850" y="723900"/>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60" name="Text Box 60"/>
                            <wps:cNvSpPr txBox="1"/>
                            <wps:spPr>
                              <a:xfrm>
                                <a:off x="4672704" y="561974"/>
                                <a:ext cx="276918" cy="313751"/>
                              </a:xfrm>
                              <a:prstGeom prst="rect">
                                <a:avLst/>
                              </a:prstGeom>
                              <a:noFill/>
                              <a:ln w="6350">
                                <a:noFill/>
                              </a:ln>
                            </wps:spPr>
                            <wps:txbx>
                              <w:txbxContent>
                                <w:p w14:paraId="07013188" w14:textId="77777777" w:rsidR="00955A3C" w:rsidRPr="00AC0700" w:rsidRDefault="00955A3C" w:rsidP="005D3E80">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63" name="Straight Arrow Connector 63"/>
                          <wps:cNvCnPr/>
                          <wps:spPr>
                            <a:xfrm flipH="1">
                              <a:off x="5324475" y="371475"/>
                              <a:ext cx="200025"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65" name="Text Box 65"/>
                        <wps:cNvSpPr txBox="1"/>
                        <wps:spPr>
                          <a:xfrm>
                            <a:off x="5343525" y="66675"/>
                            <a:ext cx="276918" cy="314957"/>
                          </a:xfrm>
                          <a:prstGeom prst="rect">
                            <a:avLst/>
                          </a:prstGeom>
                          <a:noFill/>
                          <a:ln w="6350">
                            <a:noFill/>
                          </a:ln>
                        </wps:spPr>
                        <wps:txbx>
                          <w:txbxContent>
                            <w:p w14:paraId="51C59010" w14:textId="77777777" w:rsidR="00955A3C" w:rsidRPr="00AC0700" w:rsidRDefault="00955A3C" w:rsidP="005D3E80">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8E6A20" id="Group 66" o:spid="_x0000_s1091" style="position:absolute;left:0;text-align:left;margin-left:8.6pt;margin-top:83.15pt;width:486.65pt;height:273.75pt;z-index:252371968;mso-position-vertical-relative:page;mso-width-relative:margin;mso-height-relative:margin" coordorigin="-814" coordsize="58719,3303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">
                <v:group id="Group 64" o:spid="_x0000_s1092"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">
                  <v:group id="Group 62" o:spid="_x0000_s1093" style="position:absolute;left:-814;width:58719;height:33034" coordorigin="-814" coordsize="58719,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">
                    <v:group id="Group 12" o:spid="_x0000_s1094" style="position:absolute;left:-814;width:58719;height:33034" coordorigin="3662,5334" coordsize="58726,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">
                      <v:group id="Group 46" o:spid="_x0000_s1095" style="position:absolute;left:3662;top:5334;width:58726;height:33034" coordorigin="-23820,12192" coordsize="102531,3303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">
                        <v:shape id="Picture 47" o:spid="_x0000_s1096"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">
                          <v:imagedata r:id="rId49" o:title="" croptop="8989f" cropbottom="8989f"/>
                          <v:path arrowok="t"/>
                        </v:shape>
                        <v:shape id="Text Box 48" o:spid="_x0000_s1097" type="#_x0000_t202" style="position:absolute;left:-23820;top:41913;width:102530;height:33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" fillcolor="white [3201]" stroked="f" strokeweight=".5pt">
                          <v:textbox>
                            <w:txbxContent>
                              <w:p w14:paraId="57A6A19E" w14:textId="058D0826" w:rsidR="00955A3C" w:rsidRPr="007F0DC5" w:rsidRDefault="00955A3C" w:rsidP="005D3E80">
                                <w:pPr>
                                  <w:ind w:firstLine="0"/>
                                  <w:jc w:val="center"/>
                                  <w:rPr>
                                    <w:b/>
                                    <w:bCs/>
                                    <w:sz w:val="32"/>
                                    <w:szCs w:val="28"/>
                                    <w:lang w:val="bg-BG"/>
                                  </w:rPr>
                                </w:pPr>
                                <w:r w:rsidRPr="007F0DC5">
                                  <w:rPr>
                                    <w:b/>
                                    <w:bCs/>
                                    <w:szCs w:val="24"/>
                                    <w:lang w:val="bg-BG"/>
                                  </w:rPr>
                                  <w:t xml:space="preserve">Фиг. </w:t>
                                </w:r>
                                <w:r>
                                  <w:rPr>
                                    <w:b/>
                                    <w:bCs/>
                                    <w:szCs w:val="24"/>
                                    <w:lang w:val="ru-RU"/>
                                  </w:rPr>
                                  <w:t>4.2</w:t>
                                </w:r>
                                <w:r w:rsidRPr="007F0DC5">
                                  <w:rPr>
                                    <w:b/>
                                    <w:bCs/>
                                    <w:szCs w:val="24"/>
                                    <w:lang w:val="bg-BG"/>
                                  </w:rPr>
                                  <w:t xml:space="preserve">. </w:t>
                                </w:r>
                                <w:r w:rsidR="00BC7AB8">
                                  <w:rPr>
                                    <w:b/>
                                    <w:bCs/>
                                    <w:szCs w:val="24"/>
                                    <w:lang w:val="bg-BG"/>
                                  </w:rPr>
                                  <w:t>Диаграма</w:t>
                                </w:r>
                                <w:r w:rsidRPr="005764F7">
                                  <w:rPr>
                                    <w:b/>
                                    <w:bCs/>
                                    <w:szCs w:val="24"/>
                                    <w:lang w:val="ru-RU"/>
                                  </w:rPr>
                                  <w:t xml:space="preserve"> </w:t>
                                </w:r>
                                <w:r>
                                  <w:rPr>
                                    <w:b/>
                                    <w:bCs/>
                                    <w:szCs w:val="24"/>
                                    <w:lang w:val="bg-BG"/>
                                  </w:rPr>
                                  <w:t>за</w:t>
                                </w:r>
                                <w:r w:rsidR="00BC7AB8">
                                  <w:rPr>
                                    <w:b/>
                                    <w:bCs/>
                                    <w:szCs w:val="24"/>
                                    <w:lang w:val="bg-BG"/>
                                  </w:rPr>
                                  <w:t xml:space="preserve"> скоростта на движение</w:t>
                                </w:r>
                                <w:r w:rsidR="008A2869">
                                  <w:rPr>
                                    <w:b/>
                                    <w:bCs/>
                                    <w:szCs w:val="24"/>
                                    <w:lang w:val="bg-BG"/>
                                  </w:rPr>
                                  <w:t xml:space="preserve"> на локомотив № 91522086001-8</w:t>
                                </w:r>
                              </w:p>
                            </w:txbxContent>
                          </v:textbox>
                        </v:shape>
                      </v:group>
                      <v:line id="Straight Connector 49" o:spid="_x0000_s1098" style="position:absolute;flip:y;visibility:visible;mso-wrap-style:square" from="15621,5334" to="15621,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" strokecolor="#002060"/>
                      <v:shape id="Text Box 50" o:spid="_x0000_s1099" type="#_x0000_t202" style="position:absolute;left:14731;top:5404;width:5665;height:254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" filled="f" stroked="f" strokeweight=".5pt">
                        <v:textbox>
                          <w:txbxContent>
                            <w:p w14:paraId="2E930D61" w14:textId="77777777" w:rsidR="00955A3C" w:rsidRPr="004B2A68" w:rsidRDefault="00955A3C" w:rsidP="005D3E80">
                              <w:pPr>
                                <w:ind w:firstLine="0"/>
                                <w:rPr>
                                  <w:sz w:val="18"/>
                                  <w:szCs w:val="16"/>
                                  <w:lang w:val="bg-BG"/>
                                </w:rPr>
                              </w:pPr>
                              <w:r w:rsidRPr="004B2A68">
                                <w:rPr>
                                  <w:sz w:val="18"/>
                                  <w:szCs w:val="16"/>
                                  <w:lang w:val="bg-BG"/>
                                </w:rPr>
                                <w:t>03:05:46</w:t>
                              </w:r>
                            </w:p>
                          </w:txbxContent>
                        </v:textbox>
                      </v:shape>
                      <v:shape id="Text Box 18" o:spid="_x0000_s1100" type="#_x0000_t202" style="position:absolute;left:15757;top:18033;width:6244;height:250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" filled="f" stroked="f" strokeweight=".5pt">
                        <v:textbox>
                          <w:txbxContent>
                            <w:p w14:paraId="5A751A0E" w14:textId="77777777" w:rsidR="00955A3C" w:rsidRPr="00624E51" w:rsidRDefault="00955A3C" w:rsidP="005D3E80">
                              <w:pPr>
                                <w:ind w:firstLine="0"/>
                                <w:rPr>
                                  <w:rFonts w:eastAsia="Calibri"/>
                                  <w:color w:val="00B050"/>
                                  <w:sz w:val="18"/>
                                  <w:szCs w:val="18"/>
                                </w:rPr>
                              </w:pPr>
                              <w:r w:rsidRPr="00624E51">
                                <w:rPr>
                                  <w:rFonts w:eastAsia="Calibri"/>
                                  <w:color w:val="00B050"/>
                                  <w:sz w:val="18"/>
                                  <w:szCs w:val="18"/>
                                </w:rPr>
                                <w:t>V=3 km/h</w:t>
                              </w:r>
                            </w:p>
                          </w:txbxContent>
                        </v:textbox>
                      </v:shape>
                      <v:shape id="Text Box 18" o:spid="_x0000_s1101" type="#_x0000_t202" style="position:absolute;left:51208;top:15495;width:6787;height:2516;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" filled="f" stroked="f" strokeweight=".5pt">
                        <v:textbox>
                          <w:txbxContent>
                            <w:p w14:paraId="5975606E" w14:textId="77777777" w:rsidR="00955A3C" w:rsidRDefault="00955A3C" w:rsidP="005D3E80">
                              <w:pPr>
                                <w:ind w:firstLine="0"/>
                                <w:rPr>
                                  <w:rFonts w:eastAsia="Calibri"/>
                                  <w:color w:val="00B050"/>
                                  <w:sz w:val="18"/>
                                  <w:szCs w:val="18"/>
                                </w:rPr>
                              </w:pPr>
                              <w:r>
                                <w:rPr>
                                  <w:rFonts w:eastAsia="Calibri"/>
                                  <w:color w:val="00B050"/>
                                  <w:sz w:val="18"/>
                                  <w:szCs w:val="18"/>
                                </w:rPr>
                                <w:t>V=19 km/h</w:t>
                              </w:r>
                            </w:p>
                          </w:txbxContent>
                        </v:textbox>
                      </v:shape>
                    </v:group>
                    <v:shapetype id="_x0000_t32" coordsize="21600,21600" o:spt="32" o:oned="t" path="m,l21600,21600e" filled="f">
                      <v:path arrowok="t" fillok="f" o:connecttype="none"/>
                      <o:lock v:ext="edit" shapetype="t"/>
                    </v:shapetype>
                    <v:shape id="Straight Arrow Connector 59" o:spid="_x0000_s1102" type="#_x0000_t32" style="position:absolute;left:48958;top:7239;width:1334;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" strokecolor="red" strokeweight="3pt">
                      <v:stroke endarrow="block"/>
                    </v:shape>
                    <v:shape id="Text Box 60" o:spid="_x0000_s1103" type="#_x0000_t202" style="position:absolute;left:46727;top:5619;width:2769;height:3138;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" filled="f" stroked="f" strokeweight=".5pt">
                      <v:textbox>
                        <w:txbxContent>
                          <w:p w14:paraId="07013188" w14:textId="77777777" w:rsidR="00955A3C" w:rsidRPr="00AC0700" w:rsidRDefault="00955A3C" w:rsidP="005D3E80">
                            <w:pPr>
                              <w:ind w:firstLine="0"/>
                              <w:rPr>
                                <w:b/>
                                <w:bCs/>
                                <w:i/>
                                <w:iCs/>
                                <w:color w:val="FF0000"/>
                                <w:sz w:val="32"/>
                                <w:szCs w:val="28"/>
                              </w:rPr>
                            </w:pPr>
                            <w:r w:rsidRPr="00AC0700">
                              <w:rPr>
                                <w:b/>
                                <w:bCs/>
                                <w:i/>
                                <w:iCs/>
                                <w:color w:val="FF0000"/>
                                <w:sz w:val="32"/>
                                <w:szCs w:val="28"/>
                              </w:rPr>
                              <w:t>1</w:t>
                            </w:r>
                          </w:p>
                        </w:txbxContent>
                      </v:textbox>
                    </v:shape>
                  </v:group>
                  <v:shape id="Straight Arrow Connector 63" o:spid="_x0000_s1104" type="#_x0000_t32" style="position:absolute;left:53244;top:3714;width:2001;height:3525;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" strokecolor="red" strokeweight="3pt">
                    <v:stroke endarrow="block"/>
                  </v:shape>
                </v:group>
                <v:shape id="Text Box 65" o:spid="_x0000_s1105" type="#_x0000_t202" style="position:absolute;left:53435;top:666;width:2769;height:3150;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" filled="f" stroked="f" strokeweight=".5pt">
                  <v:textbox>
                    <w:txbxContent>
                      <w:p w14:paraId="51C59010" w14:textId="77777777" w:rsidR="00955A3C" w:rsidRPr="00AC0700" w:rsidRDefault="00955A3C" w:rsidP="005D3E80">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Pr="00914C18">
        <w:rPr>
          <w:lang w:val="bg-BG"/>
        </w:rPr>
        <w:t xml:space="preserve">още 20 метра </w:t>
      </w:r>
      <w:r w:rsidR="00123E95" w:rsidRPr="00914C18">
        <w:rPr>
          <w:noProof/>
          <w:lang w:val="bg-BG" w:eastAsia="bg-BG"/>
        </w:rPr>
        <mc:AlternateContent>
          <mc:Choice Requires="wpg">
            <w:drawing>
              <wp:anchor distT="0" distB="0" distL="114300" distR="114300" simplePos="0" relativeHeight="252348416" behindDoc="0" locked="0" layoutInCell="1" allowOverlap="1" wp14:anchorId="16A4993D" wp14:editId="7AA9852F">
                <wp:simplePos x="0" y="0"/>
                <wp:positionH relativeFrom="column">
                  <wp:posOffset>50785</wp:posOffset>
                </wp:positionH>
                <wp:positionV relativeFrom="page">
                  <wp:posOffset>4762500</wp:posOffset>
                </wp:positionV>
                <wp:extent cx="6180455" cy="3724275"/>
                <wp:effectExtent l="0" t="0" r="0" b="9525"/>
                <wp:wrapTopAndBottom/>
                <wp:docPr id="53" name="Group 53"/>
                <wp:cNvGraphicFramePr/>
                <a:graphic xmlns:a="http://schemas.openxmlformats.org/drawingml/2006/main">
                  <a:graphicData uri="http://schemas.microsoft.com/office/word/2010/wordprocessingGroup">
                    <wpg:wgp>
                      <wpg:cNvGrpSpPr/>
                      <wpg:grpSpPr>
                        <a:xfrm>
                          <a:off x="0" y="0"/>
                          <a:ext cx="6180455" cy="3724275"/>
                          <a:chOff x="447656" y="533400"/>
                          <a:chExt cx="5791193" cy="3491343"/>
                        </a:xfrm>
                      </wpg:grpSpPr>
                      <wpg:grpSp>
                        <wpg:cNvPr id="54" name="Group 54"/>
                        <wpg:cNvGrpSpPr/>
                        <wpg:grpSpPr>
                          <a:xfrm>
                            <a:off x="447656" y="533400"/>
                            <a:ext cx="5791193" cy="3491343"/>
                            <a:chOff x="-2239881" y="1219200"/>
                            <a:chExt cx="10110917" cy="3491343"/>
                          </a:xfrm>
                        </wpg:grpSpPr>
                        <pic:pic xmlns:pic="http://schemas.openxmlformats.org/drawingml/2006/picture">
                          <pic:nvPicPr>
                            <pic:cNvPr id="55" name="Picture 55"/>
                            <pic:cNvPicPr>
                              <a:picLocks noChangeAspect="1"/>
                            </pic:cNvPicPr>
                          </pic:nvPicPr>
                          <pic:blipFill>
                            <a:blip r:embed="rId50" cstate="print">
                              <a:extLst>
                                <a:ext uri="{28A0092B-C50C-407E-A947-70E740481C1C}">
                                  <a14:useLocalDpi xmlns:a14="http://schemas.microsoft.com/office/drawing/2010/main" val="0"/>
                                </a:ext>
                              </a:extLst>
                            </a:blip>
                            <a:srcRect t="13716" b="13716"/>
                            <a:stretch/>
                          </pic:blipFill>
                          <pic:spPr>
                            <a:xfrm>
                              <a:off x="-2239872" y="1219200"/>
                              <a:ext cx="10110908" cy="2971800"/>
                            </a:xfrm>
                            <a:prstGeom prst="rect">
                              <a:avLst/>
                            </a:prstGeom>
                          </pic:spPr>
                        </pic:pic>
                        <wps:wsp>
                          <wps:cNvPr id="56" name="Text Box 56"/>
                          <wps:cNvSpPr txBox="1"/>
                          <wps:spPr>
                            <a:xfrm>
                              <a:off x="-2239881" y="4191383"/>
                              <a:ext cx="10110893" cy="519160"/>
                            </a:xfrm>
                            <a:prstGeom prst="rect">
                              <a:avLst/>
                            </a:prstGeom>
                            <a:solidFill>
                              <a:schemeClr val="lt1"/>
                            </a:solidFill>
                            <a:ln w="6350">
                              <a:noFill/>
                            </a:ln>
                          </wps:spPr>
                          <wps:txbx>
                            <w:txbxContent>
                              <w:p w14:paraId="716B7C15" w14:textId="6B729A49" w:rsidR="00955A3C" w:rsidRPr="007F0DC5" w:rsidRDefault="00955A3C" w:rsidP="00840EE1">
                                <w:pPr>
                                  <w:ind w:firstLine="0"/>
                                  <w:jc w:val="center"/>
                                  <w:rPr>
                                    <w:b/>
                                    <w:bCs/>
                                    <w:sz w:val="32"/>
                                    <w:szCs w:val="28"/>
                                    <w:lang w:val="bg-BG"/>
                                  </w:rPr>
                                </w:pPr>
                                <w:r w:rsidRPr="007F0DC5">
                                  <w:rPr>
                                    <w:b/>
                                    <w:bCs/>
                                    <w:szCs w:val="24"/>
                                    <w:lang w:val="bg-BG"/>
                                  </w:rPr>
                                  <w:t>Фиг. 4.</w:t>
                                </w:r>
                                <w:r>
                                  <w:rPr>
                                    <w:b/>
                                    <w:bCs/>
                                    <w:szCs w:val="24"/>
                                    <w:lang w:val="bg-BG"/>
                                  </w:rPr>
                                  <w:t>3.</w:t>
                                </w:r>
                                <w:r w:rsidRPr="007F0DC5">
                                  <w:rPr>
                                    <w:b/>
                                    <w:bCs/>
                                    <w:szCs w:val="24"/>
                                    <w:lang w:val="bg-BG"/>
                                  </w:rPr>
                                  <w:t xml:space="preserve"> </w:t>
                                </w:r>
                                <w:r>
                                  <w:rPr>
                                    <w:b/>
                                    <w:bCs/>
                                    <w:szCs w:val="24"/>
                                    <w:lang w:val="bg-BG"/>
                                  </w:rPr>
                                  <w:t>Диа</w:t>
                                </w:r>
                                <w:r w:rsidR="00BC7AB8">
                                  <w:rPr>
                                    <w:b/>
                                    <w:bCs/>
                                    <w:szCs w:val="24"/>
                                    <w:lang w:val="bg-BG"/>
                                  </w:rPr>
                                  <w:t>грама на</w:t>
                                </w:r>
                                <w:r>
                                  <w:rPr>
                                    <w:b/>
                                    <w:bCs/>
                                    <w:szCs w:val="24"/>
                                    <w:lang w:val="bg-BG"/>
                                  </w:rPr>
                                  <w:t xml:space="preserve"> изминат път за движение</w:t>
                                </w:r>
                                <w:r w:rsidR="008A2869">
                                  <w:rPr>
                                    <w:b/>
                                    <w:bCs/>
                                    <w:szCs w:val="24"/>
                                    <w:lang w:val="bg-BG"/>
                                  </w:rPr>
                                  <w:t>то на локомотив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57" name="Straight Connector 57"/>
                        <wps:cNvCnPr/>
                        <wps:spPr>
                          <a:xfrm flipV="1">
                            <a:off x="1582572" y="533400"/>
                            <a:ext cx="0" cy="1495425"/>
                          </a:xfrm>
                          <a:prstGeom prst="line">
                            <a:avLst/>
                          </a:prstGeom>
                          <a:ln>
                            <a:solidFill>
                              <a:srgbClr val="002060"/>
                            </a:solidFill>
                          </a:ln>
                        </wps:spPr>
                        <wps:style>
                          <a:lnRef idx="1">
                            <a:schemeClr val="accent1"/>
                          </a:lnRef>
                          <a:fillRef idx="0">
                            <a:schemeClr val="accent1"/>
                          </a:fillRef>
                          <a:effectRef idx="0">
                            <a:schemeClr val="accent1"/>
                          </a:effectRef>
                          <a:fontRef idx="minor">
                            <a:schemeClr val="tx1"/>
                          </a:fontRef>
                        </wps:style>
                        <wps:bodyPr/>
                      </wps:wsp>
                      <wps:wsp>
                        <wps:cNvPr id="58" name="Text Box 58"/>
                        <wps:cNvSpPr txBox="1"/>
                        <wps:spPr>
                          <a:xfrm>
                            <a:off x="1512159" y="540470"/>
                            <a:ext cx="558711" cy="252401"/>
                          </a:xfrm>
                          <a:prstGeom prst="rect">
                            <a:avLst/>
                          </a:prstGeom>
                          <a:noFill/>
                          <a:ln w="6350">
                            <a:noFill/>
                          </a:ln>
                        </wps:spPr>
                        <wps:txbx>
                          <w:txbxContent>
                            <w:p w14:paraId="3FC0BDFD" w14:textId="77777777" w:rsidR="00955A3C" w:rsidRPr="004B2A68" w:rsidRDefault="00955A3C" w:rsidP="00840EE1">
                              <w:pPr>
                                <w:ind w:firstLine="0"/>
                                <w:rPr>
                                  <w:sz w:val="18"/>
                                  <w:szCs w:val="16"/>
                                  <w:lang w:val="bg-BG"/>
                                </w:rPr>
                              </w:pPr>
                              <w:r w:rsidRPr="004B2A68">
                                <w:rPr>
                                  <w:sz w:val="18"/>
                                  <w:szCs w:val="16"/>
                                  <w:lang w:val="bg-BG"/>
                                </w:rPr>
                                <w:t>03:05:46</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6A4993D" id="Group 53" o:spid="_x0000_s1106" style="position:absolute;left:0;text-align:left;margin-left:4pt;margin-top:375pt;width:486.65pt;height:293.25pt;z-index:252348416;mso-position-vertical-relative:page;mso-width-relative:margin;mso-height-relative:margin" coordorigin="4476,5334" coordsize="57911,3491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">
                <v:group id="Group 54" o:spid="_x0000_s1107" style="position:absolute;left:4476;top:5334;width:57912;height:34913" coordorigin="-22398,12192" coordsize="101109,3491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">
                  <v:shape id="Picture 55" o:spid="_x0000_s1108" type="#_x0000_t75" style="position:absolute;left:-22398;top:12192;width:101108;height:297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">
                    <v:imagedata r:id="rId51" o:title="" croptop="8989f" cropbottom="8989f"/>
                    <v:path arrowok="t"/>
                  </v:shape>
                  <v:shape id="Text Box 56" o:spid="_x0000_s1109" type="#_x0000_t202" style="position:absolute;left:-22398;top:41913;width:101108;height:51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" fillcolor="white [3201]" stroked="f" strokeweight=".5pt">
                    <v:textbox>
                      <w:txbxContent>
                        <w:p w14:paraId="716B7C15" w14:textId="6B729A49" w:rsidR="00955A3C" w:rsidRPr="007F0DC5" w:rsidRDefault="00955A3C" w:rsidP="00840EE1">
                          <w:pPr>
                            <w:ind w:firstLine="0"/>
                            <w:jc w:val="center"/>
                            <w:rPr>
                              <w:b/>
                              <w:bCs/>
                              <w:sz w:val="32"/>
                              <w:szCs w:val="28"/>
                              <w:lang w:val="bg-BG"/>
                            </w:rPr>
                          </w:pPr>
                          <w:r w:rsidRPr="007F0DC5">
                            <w:rPr>
                              <w:b/>
                              <w:bCs/>
                              <w:szCs w:val="24"/>
                              <w:lang w:val="bg-BG"/>
                            </w:rPr>
                            <w:t>Фиг. 4.</w:t>
                          </w:r>
                          <w:r>
                            <w:rPr>
                              <w:b/>
                              <w:bCs/>
                              <w:szCs w:val="24"/>
                              <w:lang w:val="bg-BG"/>
                            </w:rPr>
                            <w:t>3.</w:t>
                          </w:r>
                          <w:r w:rsidRPr="007F0DC5">
                            <w:rPr>
                              <w:b/>
                              <w:bCs/>
                              <w:szCs w:val="24"/>
                              <w:lang w:val="bg-BG"/>
                            </w:rPr>
                            <w:t xml:space="preserve"> </w:t>
                          </w:r>
                          <w:r>
                            <w:rPr>
                              <w:b/>
                              <w:bCs/>
                              <w:szCs w:val="24"/>
                              <w:lang w:val="bg-BG"/>
                            </w:rPr>
                            <w:t>Диа</w:t>
                          </w:r>
                          <w:r w:rsidR="00BC7AB8">
                            <w:rPr>
                              <w:b/>
                              <w:bCs/>
                              <w:szCs w:val="24"/>
                              <w:lang w:val="bg-BG"/>
                            </w:rPr>
                            <w:t>грама на</w:t>
                          </w:r>
                          <w:r>
                            <w:rPr>
                              <w:b/>
                              <w:bCs/>
                              <w:szCs w:val="24"/>
                              <w:lang w:val="bg-BG"/>
                            </w:rPr>
                            <w:t xml:space="preserve"> изминат път за движение</w:t>
                          </w:r>
                          <w:r w:rsidR="008A2869">
                            <w:rPr>
                              <w:b/>
                              <w:bCs/>
                              <w:szCs w:val="24"/>
                              <w:lang w:val="bg-BG"/>
                            </w:rPr>
                            <w:t>то на локомотив № 91522086001-8</w:t>
                          </w:r>
                        </w:p>
                      </w:txbxContent>
                    </v:textbox>
                  </v:shape>
                </v:group>
                <v:line id="Straight Connector 57" o:spid="_x0000_s1110" style="position:absolute;flip:y;visibility:visible;mso-wrap-style:square" from="15825,5334" to="15825,2028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" strokecolor="#002060"/>
                <v:shape id="Text Box 58" o:spid="_x0000_s1111" type="#_x0000_t202" style="position:absolute;left:15121;top:5404;width:5587;height:2524;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" filled="f" stroked="f" strokeweight=".5pt">
                  <v:textbox>
                    <w:txbxContent>
                      <w:p w14:paraId="3FC0BDFD" w14:textId="77777777" w:rsidR="00955A3C" w:rsidRPr="004B2A68" w:rsidRDefault="00955A3C" w:rsidP="00840EE1">
                        <w:pPr>
                          <w:ind w:firstLine="0"/>
                          <w:rPr>
                            <w:sz w:val="18"/>
                            <w:szCs w:val="16"/>
                            <w:lang w:val="bg-BG"/>
                          </w:rPr>
                        </w:pPr>
                        <w:r w:rsidRPr="004B2A68">
                          <w:rPr>
                            <w:sz w:val="18"/>
                            <w:szCs w:val="16"/>
                            <w:lang w:val="bg-BG"/>
                          </w:rPr>
                          <w:t>03:05:46</w:t>
                        </w:r>
                      </w:p>
                    </w:txbxContent>
                  </v:textbox>
                </v:shape>
                <w10:wrap type="topAndBottom" anchory="page"/>
              </v:group>
            </w:pict>
          </mc:Fallback>
        </mc:AlternateContent>
      </w:r>
      <w:r w:rsidRPr="00914C18">
        <w:rPr>
          <w:lang w:val="bg-BG"/>
        </w:rPr>
        <w:t xml:space="preserve">(фиг. </w:t>
      </w:r>
      <w:r w:rsidR="0017715D">
        <w:rPr>
          <w:lang w:val="bg-BG"/>
        </w:rPr>
        <w:t>4.5</w:t>
      </w:r>
      <w:r w:rsidRPr="00914C18">
        <w:rPr>
          <w:lang w:val="bg-BG"/>
        </w:rPr>
        <w:t xml:space="preserve">, фиг. </w:t>
      </w:r>
      <w:r w:rsidR="0017715D">
        <w:rPr>
          <w:lang w:val="bg-BG"/>
        </w:rPr>
        <w:t>4.8</w:t>
      </w:r>
      <w:r w:rsidRPr="00914C18">
        <w:rPr>
          <w:lang w:val="bg-BG"/>
        </w:rPr>
        <w:t>).</w:t>
      </w:r>
      <w:r w:rsidR="005D3E80" w:rsidRPr="005764F7">
        <w:rPr>
          <w:noProof/>
          <w:lang w:val="ru-RU"/>
        </w:rPr>
        <w:t xml:space="preserve"> </w:t>
      </w:r>
    </w:p>
    <w:p w14:paraId="238BFEB4" w14:textId="346E7A45" w:rsidR="00840EE1" w:rsidRPr="005764F7" w:rsidRDefault="00840EE1" w:rsidP="00840EE1">
      <w:pPr>
        <w:rPr>
          <w:lang w:val="ru-RU"/>
        </w:rPr>
      </w:pPr>
    </w:p>
    <w:p w14:paraId="24C1C3A9" w14:textId="57F93CC3" w:rsidR="00840EE1" w:rsidRDefault="00840EE1" w:rsidP="00840EE1">
      <w:pPr>
        <w:ind w:left="708" w:firstLine="0"/>
        <w:rPr>
          <w:i/>
          <w:iCs/>
          <w:color w:val="FF0000"/>
          <w:lang w:val="bg-BG"/>
        </w:rPr>
      </w:pPr>
    </w:p>
    <w:p w14:paraId="2A2BAF1E" w14:textId="6CB733AB" w:rsidR="00323DBA" w:rsidRDefault="00323DBA" w:rsidP="00840EE1">
      <w:pPr>
        <w:ind w:left="708" w:firstLine="0"/>
        <w:rPr>
          <w:i/>
          <w:iCs/>
          <w:color w:val="FF0000"/>
          <w:lang w:val="bg-BG"/>
        </w:rPr>
      </w:pPr>
    </w:p>
    <w:p w14:paraId="6CDDF32E" w14:textId="3FFEA6F0" w:rsidR="00323DBA" w:rsidRDefault="00323DBA" w:rsidP="00840EE1">
      <w:pPr>
        <w:ind w:left="708" w:firstLine="0"/>
        <w:rPr>
          <w:i/>
          <w:iCs/>
          <w:color w:val="FF0000"/>
          <w:lang w:val="bg-BG"/>
        </w:rPr>
      </w:pPr>
    </w:p>
    <w:p w14:paraId="07659359" w14:textId="5F297893" w:rsidR="00323DBA" w:rsidRDefault="00323DBA" w:rsidP="00840EE1">
      <w:pPr>
        <w:ind w:left="708" w:firstLine="0"/>
        <w:rPr>
          <w:i/>
          <w:iCs/>
          <w:color w:val="FF0000"/>
          <w:lang w:val="bg-BG"/>
        </w:rPr>
      </w:pPr>
      <w:r>
        <w:rPr>
          <w:noProof/>
          <w:lang w:val="bg-BG" w:eastAsia="bg-BG"/>
        </w:rPr>
        <w:lastRenderedPageBreak/>
        <mc:AlternateContent>
          <mc:Choice Requires="wpg">
            <w:drawing>
              <wp:anchor distT="0" distB="0" distL="114300" distR="114300" simplePos="0" relativeHeight="252351488" behindDoc="0" locked="0" layoutInCell="1" allowOverlap="1" wp14:anchorId="3CCBF29B" wp14:editId="57C0E8F9">
                <wp:simplePos x="0" y="0"/>
                <wp:positionH relativeFrom="column">
                  <wp:posOffset>443230</wp:posOffset>
                </wp:positionH>
                <wp:positionV relativeFrom="page">
                  <wp:posOffset>5392420</wp:posOffset>
                </wp:positionV>
                <wp:extent cx="5459095" cy="3667125"/>
                <wp:effectExtent l="0" t="0" r="8255" b="9525"/>
                <wp:wrapTopAndBottom/>
                <wp:docPr id="84" name="Group 84"/>
                <wp:cNvGraphicFramePr/>
                <a:graphic xmlns:a="http://schemas.openxmlformats.org/drawingml/2006/main">
                  <a:graphicData uri="http://schemas.microsoft.com/office/word/2010/wordprocessingGroup">
                    <wpg:wgp>
                      <wpg:cNvGrpSpPr/>
                      <wpg:grpSpPr>
                        <a:xfrm>
                          <a:off x="0" y="0"/>
                          <a:ext cx="5459095" cy="3667125"/>
                          <a:chOff x="0" y="1"/>
                          <a:chExt cx="6276975" cy="4217267"/>
                        </a:xfrm>
                      </wpg:grpSpPr>
                      <wpg:grpSp>
                        <wpg:cNvPr id="82" name="Group 82"/>
                        <wpg:cNvGrpSpPr/>
                        <wpg:grpSpPr>
                          <a:xfrm>
                            <a:off x="0" y="1"/>
                            <a:ext cx="6276975" cy="4217267"/>
                            <a:chOff x="0" y="1"/>
                            <a:chExt cx="6276975" cy="4217267"/>
                          </a:xfrm>
                        </wpg:grpSpPr>
                        <wpg:grpSp>
                          <wpg:cNvPr id="80" name="Group 80"/>
                          <wpg:cNvGrpSpPr/>
                          <wpg:grpSpPr>
                            <a:xfrm>
                              <a:off x="0" y="1"/>
                              <a:ext cx="6276975" cy="4217267"/>
                              <a:chOff x="0" y="1"/>
                              <a:chExt cx="6276975" cy="4217267"/>
                            </a:xfrm>
                          </wpg:grpSpPr>
                          <wpg:grpSp>
                            <wpg:cNvPr id="70" name="Group 70"/>
                            <wpg:cNvGrpSpPr/>
                            <wpg:grpSpPr>
                              <a:xfrm>
                                <a:off x="0" y="1"/>
                                <a:ext cx="6276975" cy="4217267"/>
                                <a:chOff x="-2239849" y="1057276"/>
                                <a:chExt cx="10959050" cy="4217696"/>
                              </a:xfrm>
                            </wpg:grpSpPr>
                            <pic:pic xmlns:pic="http://schemas.openxmlformats.org/drawingml/2006/picture">
                              <pic:nvPicPr>
                                <pic:cNvPr id="71" name="Picture 71"/>
                                <pic:cNvPicPr>
                                  <a:picLocks noChangeAspect="1"/>
                                </pic:cNvPicPr>
                              </pic:nvPicPr>
                              <pic:blipFill rotWithShape="1">
                                <a:blip r:embed="rId52">
                                  <a:extLst>
                                    <a:ext uri="{28A0092B-C50C-407E-A947-70E740481C1C}">
                                      <a14:useLocalDpi xmlns:a14="http://schemas.microsoft.com/office/drawing/2010/main" val="0"/>
                                    </a:ext>
                                  </a:extLst>
                                </a:blip>
                                <a:srcRect l="-5" r="84" b="33228"/>
                                <a:stretch/>
                              </pic:blipFill>
                              <pic:spPr>
                                <a:xfrm>
                                  <a:off x="-2239849" y="1057276"/>
                                  <a:ext cx="10959050" cy="3560931"/>
                                </a:xfrm>
                                <a:prstGeom prst="rect">
                                  <a:avLst/>
                                </a:prstGeom>
                              </pic:spPr>
                            </pic:pic>
                            <wps:wsp>
                              <wps:cNvPr id="72" name="Text Box 72"/>
                              <wps:cNvSpPr txBox="1"/>
                              <wps:spPr>
                                <a:xfrm>
                                  <a:off x="-2003314" y="4618206"/>
                                  <a:ext cx="10593191" cy="656766"/>
                                </a:xfrm>
                                <a:prstGeom prst="rect">
                                  <a:avLst/>
                                </a:prstGeom>
                                <a:solidFill>
                                  <a:schemeClr val="lt1"/>
                                </a:solidFill>
                                <a:ln w="6350">
                                  <a:noFill/>
                                </a:ln>
                              </wps:spPr>
                              <wps:txbx>
                                <w:txbxContent>
                                  <w:p w14:paraId="507425F4" w14:textId="7C463AB0" w:rsidR="00955A3C" w:rsidRPr="007F0DC5" w:rsidRDefault="00955A3C" w:rsidP="00840EE1">
                                    <w:pPr>
                                      <w:ind w:firstLine="0"/>
                                      <w:jc w:val="center"/>
                                      <w:rPr>
                                        <w:b/>
                                        <w:bCs/>
                                        <w:sz w:val="32"/>
                                        <w:szCs w:val="28"/>
                                        <w:lang w:val="bg-BG"/>
                                      </w:rPr>
                                    </w:pPr>
                                    <w:r w:rsidRPr="007F0DC5">
                                      <w:rPr>
                                        <w:b/>
                                        <w:bCs/>
                                        <w:szCs w:val="24"/>
                                        <w:lang w:val="bg-BG"/>
                                      </w:rPr>
                                      <w:t xml:space="preserve">Фиг. </w:t>
                                    </w:r>
                                    <w:r>
                                      <w:rPr>
                                        <w:b/>
                                        <w:bCs/>
                                        <w:szCs w:val="24"/>
                                        <w:lang w:val="bg-BG"/>
                                      </w:rPr>
                                      <w:t>4.5</w:t>
                                    </w:r>
                                    <w:r w:rsidRPr="007F0DC5">
                                      <w:rPr>
                                        <w:b/>
                                        <w:bCs/>
                                        <w:szCs w:val="24"/>
                                        <w:lang w:val="bg-BG"/>
                                      </w:rPr>
                                      <w:t xml:space="preserve">. </w:t>
                                    </w:r>
                                    <w:r w:rsidR="008A2869">
                                      <w:rPr>
                                        <w:b/>
                                        <w:bCs/>
                                        <w:szCs w:val="24"/>
                                        <w:lang w:val="bg-BG"/>
                                      </w:rPr>
                                      <w:t>Диаграма за изминат път на локомотив № 9152208005-4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8" name="Straight Arrow Connector 78"/>
                            <wps:cNvCnPr/>
                            <wps:spPr>
                              <a:xfrm>
                                <a:off x="5114925" y="2486025"/>
                                <a:ext cx="133350" cy="3524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79" name="Text Box 79"/>
                            <wps:cNvSpPr txBox="1"/>
                            <wps:spPr>
                              <a:xfrm>
                                <a:off x="4789932" y="2238377"/>
                                <a:ext cx="335132" cy="382658"/>
                              </a:xfrm>
                              <a:prstGeom prst="rect">
                                <a:avLst/>
                              </a:prstGeom>
                              <a:noFill/>
                              <a:ln w="6350">
                                <a:noFill/>
                              </a:ln>
                            </wps:spPr>
                            <wps:txbx>
                              <w:txbxContent>
                                <w:p w14:paraId="5684B889" w14:textId="77777777" w:rsidR="00955A3C" w:rsidRPr="00AC0700" w:rsidRDefault="00955A3C" w:rsidP="00840EE1">
                                  <w:pPr>
                                    <w:ind w:firstLine="0"/>
                                    <w:rPr>
                                      <w:b/>
                                      <w:bCs/>
                                      <w:i/>
                                      <w:iCs/>
                                      <w:color w:val="FF0000"/>
                                      <w:sz w:val="32"/>
                                      <w:szCs w:val="28"/>
                                    </w:rPr>
                                  </w:pPr>
                                  <w:r w:rsidRPr="00AC0700">
                                    <w:rPr>
                                      <w:b/>
                                      <w:bCs/>
                                      <w:i/>
                                      <w:iCs/>
                                      <w:color w:val="FF0000"/>
                                      <w:sz w:val="32"/>
                                      <w:szCs w:val="28"/>
                                    </w:rPr>
                                    <w:t>1</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grpSp>
                        <wps:wsp>
                          <wps:cNvPr id="81" name="Straight Arrow Connector 81"/>
                          <wps:cNvCnPr/>
                          <wps:spPr>
                            <a:xfrm flipH="1">
                              <a:off x="5819775" y="1733550"/>
                              <a:ext cx="238125" cy="438150"/>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83" name="Text Box 83"/>
                        <wps:cNvSpPr txBox="1"/>
                        <wps:spPr>
                          <a:xfrm>
                            <a:off x="5607722" y="1419228"/>
                            <a:ext cx="335132" cy="500960"/>
                          </a:xfrm>
                          <a:prstGeom prst="rect">
                            <a:avLst/>
                          </a:prstGeom>
                          <a:noFill/>
                          <a:ln w="6350">
                            <a:noFill/>
                          </a:ln>
                        </wps:spPr>
                        <wps:txbx>
                          <w:txbxContent>
                            <w:p w14:paraId="20405E9C" w14:textId="77777777" w:rsidR="00955A3C" w:rsidRPr="00AC0700" w:rsidRDefault="00955A3C" w:rsidP="00840EE1">
                              <w:pPr>
                                <w:ind w:firstLine="0"/>
                                <w:rPr>
                                  <w:b/>
                                  <w:bCs/>
                                  <w:i/>
                                  <w:iCs/>
                                  <w:color w:val="FF0000"/>
                                  <w:sz w:val="32"/>
                                  <w:szCs w:val="28"/>
                                </w:rPr>
                              </w:pPr>
                              <w:r>
                                <w:rPr>
                                  <w:b/>
                                  <w:bCs/>
                                  <w:i/>
                                  <w:iCs/>
                                  <w:color w:val="FF0000"/>
                                  <w:sz w:val="32"/>
                                  <w:szCs w:val="28"/>
                                </w:rPr>
                                <w:t>2</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CCBF29B" id="Group 84" o:spid="_x0000_s1112" style="position:absolute;left:0;text-align:left;margin-left:34.9pt;margin-top:424.6pt;width:429.85pt;height:288.75pt;z-index:252351488;mso-position-vertical-relative:page;mso-width-relative:margin;mso-height-relative:margin" coordorigin="" coordsize="62769,42172"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AAARECEQA/APVa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">
                <v:group id="Group 82" o:spid="_x0000_s1113"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">
                  <v:group id="Group 80" o:spid="_x0000_s1114" style="position:absolute;width:62769;height:42172" coordorigin="" coordsize="62769,4217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">
                    <v:group id="Group 70" o:spid="_x0000_s1115" style="position:absolute;width:62769;height:42172" coordorigin="-22398,10572" coordsize="109590,421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">
                      <v:shape id="Picture 71" o:spid="_x0000_s1116" type="#_x0000_t75" style="position:absolute;left:-22398;top:10572;width:109590;height:3561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">
                        <v:imagedata r:id="rId53" o:title="" cropbottom="21776f" cropleft="-3f" cropright="55f"/>
                        <v:path arrowok="t"/>
                      </v:shape>
                      <v:shape id="Text Box 72" o:spid="_x0000_s1117" type="#_x0000_t202" style="position:absolute;left:-20033;top:46182;width:105931;height:65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" fillcolor="white [3201]" stroked="f" strokeweight=".5pt">
                        <v:textbox>
                          <w:txbxContent>
                            <w:p w14:paraId="507425F4" w14:textId="7C463AB0" w:rsidR="00955A3C" w:rsidRPr="007F0DC5" w:rsidRDefault="00955A3C" w:rsidP="00840EE1">
                              <w:pPr>
                                <w:ind w:firstLine="0"/>
                                <w:jc w:val="center"/>
                                <w:rPr>
                                  <w:b/>
                                  <w:bCs/>
                                  <w:sz w:val="32"/>
                                  <w:szCs w:val="28"/>
                                  <w:lang w:val="bg-BG"/>
                                </w:rPr>
                              </w:pPr>
                              <w:r w:rsidRPr="007F0DC5">
                                <w:rPr>
                                  <w:b/>
                                  <w:bCs/>
                                  <w:szCs w:val="24"/>
                                  <w:lang w:val="bg-BG"/>
                                </w:rPr>
                                <w:t xml:space="preserve">Фиг. </w:t>
                              </w:r>
                              <w:r>
                                <w:rPr>
                                  <w:b/>
                                  <w:bCs/>
                                  <w:szCs w:val="24"/>
                                  <w:lang w:val="bg-BG"/>
                                </w:rPr>
                                <w:t>4.5</w:t>
                              </w:r>
                              <w:r w:rsidRPr="007F0DC5">
                                <w:rPr>
                                  <w:b/>
                                  <w:bCs/>
                                  <w:szCs w:val="24"/>
                                  <w:lang w:val="bg-BG"/>
                                </w:rPr>
                                <w:t xml:space="preserve">. </w:t>
                              </w:r>
                              <w:r w:rsidR="008A2869">
                                <w:rPr>
                                  <w:b/>
                                  <w:bCs/>
                                  <w:szCs w:val="24"/>
                                  <w:lang w:val="bg-BG"/>
                                </w:rPr>
                                <w:t>Диаграма за изминат път на локомотив № 9152208005-4</w:t>
                              </w:r>
                            </w:p>
                          </w:txbxContent>
                        </v:textbox>
                      </v:shape>
                    </v:group>
                    <v:shape id="Straight Arrow Connector 78" o:spid="_x0000_s1118" type="#_x0000_t32" style="position:absolute;left:51149;top:24860;width:1333;height:352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" strokecolor="red" strokeweight="3pt">
                      <v:stroke endarrow="block"/>
                    </v:shape>
                    <v:shape id="Text Box 79" o:spid="_x0000_s1119" type="#_x0000_t202" style="position:absolute;left:47899;top:22383;width:3351;height:3827;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" filled="f" stroked="f" strokeweight=".5pt">
                      <v:textbox>
                        <w:txbxContent>
                          <w:p w14:paraId="5684B889" w14:textId="77777777" w:rsidR="00955A3C" w:rsidRPr="00AC0700" w:rsidRDefault="00955A3C" w:rsidP="00840EE1">
                            <w:pPr>
                              <w:ind w:firstLine="0"/>
                              <w:rPr>
                                <w:b/>
                                <w:bCs/>
                                <w:i/>
                                <w:iCs/>
                                <w:color w:val="FF0000"/>
                                <w:sz w:val="32"/>
                                <w:szCs w:val="28"/>
                              </w:rPr>
                            </w:pPr>
                            <w:r w:rsidRPr="00AC0700">
                              <w:rPr>
                                <w:b/>
                                <w:bCs/>
                                <w:i/>
                                <w:iCs/>
                                <w:color w:val="FF0000"/>
                                <w:sz w:val="32"/>
                                <w:szCs w:val="28"/>
                              </w:rPr>
                              <w:t>1</w:t>
                            </w:r>
                          </w:p>
                        </w:txbxContent>
                      </v:textbox>
                    </v:shape>
                  </v:group>
                  <v:shape id="Straight Arrow Connector 81" o:spid="_x0000_s1120" type="#_x0000_t32" style="position:absolute;left:58197;top:17335;width:2382;height:43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" strokecolor="red" strokeweight="3pt">
                    <v:stroke endarrow="block"/>
                  </v:shape>
                </v:group>
                <v:shape id="Text Box 83" o:spid="_x0000_s1121" type="#_x0000_t202" style="position:absolute;left:56077;top:14192;width:3351;height:5009;visibility:visible;mso-wrap-style:non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" filled="f" stroked="f" strokeweight=".5pt">
                  <v:textbox>
                    <w:txbxContent>
                      <w:p w14:paraId="20405E9C" w14:textId="77777777" w:rsidR="00955A3C" w:rsidRPr="00AC0700" w:rsidRDefault="00955A3C" w:rsidP="00840EE1">
                        <w:pPr>
                          <w:ind w:firstLine="0"/>
                          <w:rPr>
                            <w:b/>
                            <w:bCs/>
                            <w:i/>
                            <w:iCs/>
                            <w:color w:val="FF0000"/>
                            <w:sz w:val="32"/>
                            <w:szCs w:val="28"/>
                          </w:rPr>
                        </w:pPr>
                        <w:r>
                          <w:rPr>
                            <w:b/>
                            <w:bCs/>
                            <w:i/>
                            <w:iCs/>
                            <w:color w:val="FF0000"/>
                            <w:sz w:val="32"/>
                            <w:szCs w:val="28"/>
                          </w:rPr>
                          <w:t>2</w:t>
                        </w:r>
                      </w:p>
                    </w:txbxContent>
                  </v:textbox>
                </v:shape>
                <w10:wrap type="topAndBottom" anchory="page"/>
              </v:group>
            </w:pict>
          </mc:Fallback>
        </mc:AlternateContent>
      </w:r>
      <w:r w:rsidRPr="00914C18">
        <w:rPr>
          <w:noProof/>
          <w:lang w:val="bg-BG" w:eastAsia="bg-BG"/>
        </w:rPr>
        <mc:AlternateContent>
          <mc:Choice Requires="wpg">
            <w:drawing>
              <wp:anchor distT="0" distB="0" distL="114300" distR="114300" simplePos="0" relativeHeight="252349440" behindDoc="0" locked="0" layoutInCell="1" allowOverlap="1" wp14:anchorId="23BC374C" wp14:editId="49C4546E">
                <wp:simplePos x="0" y="0"/>
                <wp:positionH relativeFrom="column">
                  <wp:posOffset>1734820</wp:posOffset>
                </wp:positionH>
                <wp:positionV relativeFrom="page">
                  <wp:posOffset>476250</wp:posOffset>
                </wp:positionV>
                <wp:extent cx="3324225" cy="4810125"/>
                <wp:effectExtent l="0" t="0" r="9525" b="9525"/>
                <wp:wrapTopAndBottom/>
                <wp:docPr id="67" name="Group 67"/>
                <wp:cNvGraphicFramePr/>
                <a:graphic xmlns:a="http://schemas.openxmlformats.org/drawingml/2006/main">
                  <a:graphicData uri="http://schemas.microsoft.com/office/word/2010/wordprocessingGroup">
                    <wpg:wgp>
                      <wpg:cNvGrpSpPr/>
                      <wpg:grpSpPr>
                        <a:xfrm>
                          <a:off x="0" y="0"/>
                          <a:ext cx="3324225" cy="4810125"/>
                          <a:chOff x="-2239872" y="-466725"/>
                          <a:chExt cx="10110908" cy="8380160"/>
                        </a:xfrm>
                      </wpg:grpSpPr>
                      <pic:pic xmlns:pic="http://schemas.openxmlformats.org/drawingml/2006/picture">
                        <pic:nvPicPr>
                          <pic:cNvPr id="68" name="Picture 68"/>
                          <pic:cNvPicPr>
                            <a:picLocks noChangeAspect="1"/>
                          </pic:cNvPicPr>
                        </pic:nvPicPr>
                        <pic:blipFill rotWithShape="1">
                          <a:blip r:embed="rId54" cstate="print">
                            <a:extLst>
                              <a:ext uri="{28A0092B-C50C-407E-A947-70E740481C1C}">
                                <a14:useLocalDpi xmlns:a14="http://schemas.microsoft.com/office/drawing/2010/main" val="0"/>
                              </a:ext>
                            </a:extLst>
                          </a:blip>
                          <a:srcRect b="7536"/>
                          <a:stretch/>
                        </pic:blipFill>
                        <pic:spPr>
                          <a:xfrm>
                            <a:off x="-2239872" y="-466725"/>
                            <a:ext cx="10110908" cy="7571401"/>
                          </a:xfrm>
                          <a:prstGeom prst="rect">
                            <a:avLst/>
                          </a:prstGeom>
                        </pic:spPr>
                      </pic:pic>
                      <wps:wsp>
                        <wps:cNvPr id="69" name="Text Box 69"/>
                        <wps:cNvSpPr txBox="1"/>
                        <wps:spPr>
                          <a:xfrm>
                            <a:off x="-2156700" y="7100253"/>
                            <a:ext cx="10027733" cy="813182"/>
                          </a:xfrm>
                          <a:prstGeom prst="rect">
                            <a:avLst/>
                          </a:prstGeom>
                          <a:solidFill>
                            <a:schemeClr val="lt1"/>
                          </a:solidFill>
                          <a:ln w="6350">
                            <a:noFill/>
                          </a:ln>
                        </wps:spPr>
                        <wps:txbx>
                          <w:txbxContent>
                            <w:p w14:paraId="251FF373" w14:textId="42BAD52F" w:rsidR="00955A3C" w:rsidRPr="00914C18" w:rsidRDefault="00955A3C" w:rsidP="00840EE1">
                              <w:pPr>
                                <w:ind w:firstLine="0"/>
                                <w:jc w:val="center"/>
                                <w:rPr>
                                  <w:b/>
                                  <w:bCs/>
                                  <w:sz w:val="32"/>
                                  <w:szCs w:val="28"/>
                                  <w:lang w:val="bg-BG"/>
                                </w:rPr>
                              </w:pPr>
                              <w:r w:rsidRPr="00914C18">
                                <w:rPr>
                                  <w:b/>
                                  <w:bCs/>
                                  <w:szCs w:val="24"/>
                                  <w:lang w:val="bg-BG"/>
                                </w:rPr>
                                <w:t xml:space="preserve">Фиг. </w:t>
                              </w:r>
                              <w:r>
                                <w:rPr>
                                  <w:b/>
                                  <w:bCs/>
                                  <w:szCs w:val="24"/>
                                  <w:lang w:val="bg-BG"/>
                                </w:rPr>
                                <w:t>4.4</w:t>
                              </w:r>
                              <w:r w:rsidRPr="00914C18">
                                <w:rPr>
                                  <w:b/>
                                  <w:bCs/>
                                  <w:szCs w:val="24"/>
                                  <w:lang w:val="bg-BG"/>
                                </w:rPr>
                                <w:t>. Таблица с данните за движение</w:t>
                              </w:r>
                              <w:r w:rsidR="008A2869">
                                <w:rPr>
                                  <w:b/>
                                  <w:bCs/>
                                  <w:szCs w:val="24"/>
                                  <w:lang w:val="bg-BG"/>
                                </w:rPr>
                                <w:t>то на локомотив № 91522086001-8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3BC374C" id="Group 67" o:spid="_x0000_s1122" style="position:absolute;left:0;text-align:left;margin-left:136.6pt;margin-top:37.5pt;width:261.75pt;height:378.75pt;z-index:252349440;mso-position-vertical-relative:page;mso-width-relative:margin;mso-height-relative:margin" coordorigin="-22398,-4667" coordsize="101109,8380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">
                <v:shape id="Picture 68" o:spid="_x0000_s1123" type="#_x0000_t75" style="position:absolute;left:-22398;top:-4667;width:101108;height:757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">
                  <v:imagedata r:id="rId55" o:title="" cropbottom="4939f"/>
                  <v:path arrowok="t"/>
                </v:shape>
                <v:shape id="Text Box 69" o:spid="_x0000_s1124" type="#_x0000_t202" style="position:absolute;left:-21567;top:71002;width:100277;height:81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" fillcolor="white [3201]" stroked="f" strokeweight=".5pt">
                  <v:textbox>
                    <w:txbxContent>
                      <w:p w14:paraId="251FF373" w14:textId="42BAD52F" w:rsidR="00955A3C" w:rsidRPr="00914C18" w:rsidRDefault="00955A3C" w:rsidP="00840EE1">
                        <w:pPr>
                          <w:ind w:firstLine="0"/>
                          <w:jc w:val="center"/>
                          <w:rPr>
                            <w:b/>
                            <w:bCs/>
                            <w:sz w:val="32"/>
                            <w:szCs w:val="28"/>
                            <w:lang w:val="bg-BG"/>
                          </w:rPr>
                        </w:pPr>
                        <w:r w:rsidRPr="00914C18">
                          <w:rPr>
                            <w:b/>
                            <w:bCs/>
                            <w:szCs w:val="24"/>
                            <w:lang w:val="bg-BG"/>
                          </w:rPr>
                          <w:t xml:space="preserve">Фиг. </w:t>
                        </w:r>
                        <w:r>
                          <w:rPr>
                            <w:b/>
                            <w:bCs/>
                            <w:szCs w:val="24"/>
                            <w:lang w:val="bg-BG"/>
                          </w:rPr>
                          <w:t>4.4</w:t>
                        </w:r>
                        <w:r w:rsidRPr="00914C18">
                          <w:rPr>
                            <w:b/>
                            <w:bCs/>
                            <w:szCs w:val="24"/>
                            <w:lang w:val="bg-BG"/>
                          </w:rPr>
                          <w:t>. Таблица с данните за движение</w:t>
                        </w:r>
                        <w:r w:rsidR="008A2869">
                          <w:rPr>
                            <w:b/>
                            <w:bCs/>
                            <w:szCs w:val="24"/>
                            <w:lang w:val="bg-BG"/>
                          </w:rPr>
                          <w:t>то на локомотив № 91522086001-8</w:t>
                        </w:r>
                      </w:p>
                    </w:txbxContent>
                  </v:textbox>
                </v:shape>
                <w10:wrap type="topAndBottom" anchory="page"/>
              </v:group>
            </w:pict>
          </mc:Fallback>
        </mc:AlternateContent>
      </w:r>
    </w:p>
    <w:p w14:paraId="48F9B57C" w14:textId="22CA3354" w:rsidR="00323DBA" w:rsidRDefault="00323DBA" w:rsidP="00840EE1">
      <w:pPr>
        <w:ind w:left="708" w:firstLine="0"/>
        <w:rPr>
          <w:i/>
          <w:iCs/>
          <w:color w:val="FF0000"/>
          <w:lang w:val="bg-BG"/>
        </w:rPr>
      </w:pPr>
      <w:r>
        <w:rPr>
          <w:noProof/>
          <w:lang w:val="bg-BG" w:eastAsia="bg-BG"/>
        </w:rPr>
        <w:lastRenderedPageBreak/>
        <mc:AlternateContent>
          <mc:Choice Requires="wpg">
            <w:drawing>
              <wp:anchor distT="0" distB="0" distL="114300" distR="114300" simplePos="0" relativeHeight="252350464" behindDoc="0" locked="0" layoutInCell="1" allowOverlap="1" wp14:anchorId="6F0AAEC8" wp14:editId="79DF8294">
                <wp:simplePos x="0" y="0"/>
                <wp:positionH relativeFrom="column">
                  <wp:posOffset>835660</wp:posOffset>
                </wp:positionH>
                <wp:positionV relativeFrom="page">
                  <wp:posOffset>212090</wp:posOffset>
                </wp:positionV>
                <wp:extent cx="4219575" cy="3257550"/>
                <wp:effectExtent l="0" t="0" r="9525" b="0"/>
                <wp:wrapTopAndBottom/>
                <wp:docPr id="73" name="Group 73"/>
                <wp:cNvGraphicFramePr/>
                <a:graphic xmlns:a="http://schemas.openxmlformats.org/drawingml/2006/main">
                  <a:graphicData uri="http://schemas.microsoft.com/office/word/2010/wordprocessingGroup">
                    <wpg:wgp>
                      <wpg:cNvGrpSpPr/>
                      <wpg:grpSpPr>
                        <a:xfrm>
                          <a:off x="0" y="0"/>
                          <a:ext cx="4219575" cy="3257550"/>
                          <a:chOff x="431681" y="619125"/>
                          <a:chExt cx="6067424" cy="4686514"/>
                        </a:xfrm>
                      </wpg:grpSpPr>
                      <wpg:grpSp>
                        <wpg:cNvPr id="74" name="Group 74"/>
                        <wpg:cNvGrpSpPr/>
                        <wpg:grpSpPr>
                          <a:xfrm>
                            <a:off x="431681" y="619125"/>
                            <a:ext cx="6067424" cy="4686514"/>
                            <a:chOff x="-2267773" y="1304925"/>
                            <a:chExt cx="10593192" cy="4686514"/>
                          </a:xfrm>
                        </wpg:grpSpPr>
                        <pic:pic xmlns:pic="http://schemas.openxmlformats.org/drawingml/2006/picture">
                          <pic:nvPicPr>
                            <pic:cNvPr id="75" name="Picture 75"/>
                            <pic:cNvPicPr>
                              <a:picLocks noChangeAspect="1"/>
                            </pic:cNvPicPr>
                          </pic:nvPicPr>
                          <pic:blipFill rotWithShape="1">
                            <a:blip r:embed="rId56" cstate="print">
                              <a:extLst>
                                <a:ext uri="{28A0092B-C50C-407E-A947-70E740481C1C}">
                                  <a14:useLocalDpi xmlns:a14="http://schemas.microsoft.com/office/drawing/2010/main" val="0"/>
                                </a:ext>
                              </a:extLst>
                            </a:blip>
                            <a:srcRect l="2982" r="-47"/>
                            <a:stretch/>
                          </pic:blipFill>
                          <pic:spPr>
                            <a:xfrm>
                              <a:off x="-1857361" y="1304925"/>
                              <a:ext cx="10094299" cy="4209547"/>
                            </a:xfrm>
                            <a:prstGeom prst="rect">
                              <a:avLst/>
                            </a:prstGeom>
                          </pic:spPr>
                        </pic:pic>
                        <wps:wsp>
                          <wps:cNvPr id="76" name="Text Box 76"/>
                          <wps:cNvSpPr txBox="1"/>
                          <wps:spPr>
                            <a:xfrm>
                              <a:off x="-2267773" y="5314587"/>
                              <a:ext cx="10593192" cy="676852"/>
                            </a:xfrm>
                            <a:prstGeom prst="rect">
                              <a:avLst/>
                            </a:prstGeom>
                            <a:solidFill>
                              <a:schemeClr val="lt1"/>
                            </a:solidFill>
                            <a:ln w="6350">
                              <a:noFill/>
                            </a:ln>
                          </wps:spPr>
                          <wps:txbx>
                            <w:txbxContent>
                              <w:p w14:paraId="43913DFF"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4.6</w:t>
                                </w:r>
                                <w:r w:rsidR="008A2869">
                                  <w:rPr>
                                    <w:b/>
                                    <w:bCs/>
                                    <w:szCs w:val="24"/>
                                    <w:lang w:val="bg-BG"/>
                                  </w:rPr>
                                  <w:t>. Таблица с данни</w:t>
                                </w:r>
                                <w:r w:rsidRPr="00914C18">
                                  <w:rPr>
                                    <w:b/>
                                    <w:bCs/>
                                    <w:szCs w:val="24"/>
                                    <w:lang w:val="bg-BG"/>
                                  </w:rPr>
                                  <w:t xml:space="preserve"> за движението на локомотив </w:t>
                                </w:r>
                              </w:p>
                              <w:p w14:paraId="2F403540" w14:textId="69A77FC4" w:rsidR="00955A3C" w:rsidRPr="00914C18" w:rsidRDefault="00955A3C" w:rsidP="00840EE1">
                                <w:pPr>
                                  <w:ind w:firstLine="0"/>
                                  <w:jc w:val="center"/>
                                  <w:rPr>
                                    <w:b/>
                                    <w:bCs/>
                                    <w:sz w:val="32"/>
                                    <w:szCs w:val="28"/>
                                    <w:lang w:val="bg-BG"/>
                                  </w:rPr>
                                </w:pPr>
                                <w:r w:rsidRPr="00914C18">
                                  <w:rPr>
                                    <w:b/>
                                    <w:bCs/>
                                    <w:szCs w:val="24"/>
                                    <w:lang w:val="bg-BG"/>
                                  </w:rPr>
                                  <w:t>№ 91520</w:t>
                                </w:r>
                                <w:r w:rsidR="008A2869">
                                  <w:rPr>
                                    <w:b/>
                                    <w:bCs/>
                                    <w:szCs w:val="24"/>
                                    <w:lang w:val="bg-BG"/>
                                  </w:rPr>
                                  <w:t>085005-4 в момента на потегляне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77" name="Rectangle 77"/>
                        <wps:cNvSpPr/>
                        <wps:spPr>
                          <a:xfrm>
                            <a:off x="740599" y="3884208"/>
                            <a:ext cx="5448300" cy="66674"/>
                          </a:xfrm>
                          <a:prstGeom prst="rect">
                            <a:avLst/>
                          </a:prstGeom>
                          <a:solidFill>
                            <a:srgbClr val="92D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F0AAEC8" id="Group 73" o:spid="_x0000_s1125" style="position:absolute;left:0;text-align:left;margin-left:65.8pt;margin-top:16.7pt;width:332.25pt;height:256.5pt;z-index:252350464;mso-position-vertical-relative:page;mso-width-relative:margin;mso-height-relative:margin" coordorigin="4316,6191" coordsize="60674,46865"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2gAIAQEAAD8A/fy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">
                <v:group id="Group 74" o:spid="_x0000_s1126" style="position:absolute;left:4316;top:6191;width:60675;height:46865" coordorigin="-22677,13049" coordsize="105931,468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">
                  <v:shape id="Picture 75" o:spid="_x0000_s1127"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">
                    <v:imagedata r:id="rId57" o:title="" cropleft="1954f" cropright="-31f"/>
                    <v:path arrowok="t"/>
                  </v:shape>
                  <v:shape id="Text Box 76" o:spid="_x0000_s1128" type="#_x0000_t202" style="position:absolute;left:-22677;top:53145;width:105931;height:67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" fillcolor="white [3201]" stroked="f" strokeweight=".5pt">
                    <v:textbox>
                      <w:txbxContent>
                        <w:p w14:paraId="43913DFF"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4.6</w:t>
                          </w:r>
                          <w:r w:rsidR="008A2869">
                            <w:rPr>
                              <w:b/>
                              <w:bCs/>
                              <w:szCs w:val="24"/>
                              <w:lang w:val="bg-BG"/>
                            </w:rPr>
                            <w:t>. Таблица с данни</w:t>
                          </w:r>
                          <w:r w:rsidRPr="00914C18">
                            <w:rPr>
                              <w:b/>
                              <w:bCs/>
                              <w:szCs w:val="24"/>
                              <w:lang w:val="bg-BG"/>
                            </w:rPr>
                            <w:t xml:space="preserve"> за движението на локомотив </w:t>
                          </w:r>
                        </w:p>
                        <w:p w14:paraId="2F403540" w14:textId="69A77FC4" w:rsidR="00955A3C" w:rsidRPr="00914C18" w:rsidRDefault="00955A3C" w:rsidP="00840EE1">
                          <w:pPr>
                            <w:ind w:firstLine="0"/>
                            <w:jc w:val="center"/>
                            <w:rPr>
                              <w:b/>
                              <w:bCs/>
                              <w:sz w:val="32"/>
                              <w:szCs w:val="28"/>
                              <w:lang w:val="bg-BG"/>
                            </w:rPr>
                          </w:pPr>
                          <w:r w:rsidRPr="00914C18">
                            <w:rPr>
                              <w:b/>
                              <w:bCs/>
                              <w:szCs w:val="24"/>
                              <w:lang w:val="bg-BG"/>
                            </w:rPr>
                            <w:t>№ 91520</w:t>
                          </w:r>
                          <w:r w:rsidR="008A2869">
                            <w:rPr>
                              <w:b/>
                              <w:bCs/>
                              <w:szCs w:val="24"/>
                              <w:lang w:val="bg-BG"/>
                            </w:rPr>
                            <w:t>085005-4 в момента на потегляне</w:t>
                          </w:r>
                        </w:p>
                      </w:txbxContent>
                    </v:textbox>
                  </v:shape>
                </v:group>
                <v:rect id="Rectangle 77" o:spid="_x0000_s1129" style="position:absolute;left:7405;top:38842;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" fillcolor="#92d050" stroked="f" strokeweight="2pt">
                  <v:fill opacity="32125f"/>
                </v:rect>
                <w10:wrap type="topAndBottom" anchory="page"/>
              </v:group>
            </w:pict>
          </mc:Fallback>
        </mc:AlternateContent>
      </w:r>
      <w:r>
        <w:rPr>
          <w:noProof/>
          <w:lang w:val="bg-BG" w:eastAsia="bg-BG"/>
        </w:rPr>
        <mc:AlternateContent>
          <mc:Choice Requires="wpg">
            <w:drawing>
              <wp:anchor distT="0" distB="0" distL="114300" distR="114300" simplePos="0" relativeHeight="252352512" behindDoc="0" locked="0" layoutInCell="1" allowOverlap="1" wp14:anchorId="259F3ED3" wp14:editId="199B6788">
                <wp:simplePos x="0" y="0"/>
                <wp:positionH relativeFrom="column">
                  <wp:posOffset>744220</wp:posOffset>
                </wp:positionH>
                <wp:positionV relativeFrom="page">
                  <wp:posOffset>3422015</wp:posOffset>
                </wp:positionV>
                <wp:extent cx="4275455" cy="3438525"/>
                <wp:effectExtent l="0" t="0" r="0" b="9525"/>
                <wp:wrapTopAndBottom/>
                <wp:docPr id="85" name="Group 85"/>
                <wp:cNvGraphicFramePr/>
                <a:graphic xmlns:a="http://schemas.openxmlformats.org/drawingml/2006/main">
                  <a:graphicData uri="http://schemas.microsoft.com/office/word/2010/wordprocessingGroup">
                    <wpg:wgp>
                      <wpg:cNvGrpSpPr/>
                      <wpg:grpSpPr>
                        <a:xfrm>
                          <a:off x="0" y="0"/>
                          <a:ext cx="4275455" cy="3438525"/>
                          <a:chOff x="431681" y="619125"/>
                          <a:chExt cx="6067424" cy="4882261"/>
                        </a:xfrm>
                      </wpg:grpSpPr>
                      <wpg:grpSp>
                        <wpg:cNvPr id="86" name="Group 86"/>
                        <wpg:cNvGrpSpPr/>
                        <wpg:grpSpPr>
                          <a:xfrm>
                            <a:off x="431681" y="619125"/>
                            <a:ext cx="6067424" cy="4882261"/>
                            <a:chOff x="-2267773" y="1304925"/>
                            <a:chExt cx="10593192" cy="4882261"/>
                          </a:xfrm>
                        </wpg:grpSpPr>
                        <pic:pic xmlns:pic="http://schemas.openxmlformats.org/drawingml/2006/picture">
                          <pic:nvPicPr>
                            <pic:cNvPr id="87" name="Picture 87"/>
                            <pic:cNvPicPr>
                              <a:picLocks noChangeAspect="1"/>
                            </pic:cNvPicPr>
                          </pic:nvPicPr>
                          <pic:blipFill>
                            <a:blip r:embed="rId58" cstate="print">
                              <a:extLst>
                                <a:ext uri="{28A0092B-C50C-407E-A947-70E740481C1C}">
                                  <a14:useLocalDpi xmlns:a14="http://schemas.microsoft.com/office/drawing/2010/main" val="0"/>
                                </a:ext>
                              </a:extLst>
                            </a:blip>
                            <a:srcRect l="1468" r="1468"/>
                            <a:stretch/>
                          </pic:blipFill>
                          <pic:spPr>
                            <a:xfrm>
                              <a:off x="-1857361" y="1304925"/>
                              <a:ext cx="10094299" cy="4209547"/>
                            </a:xfrm>
                            <a:prstGeom prst="rect">
                              <a:avLst/>
                            </a:prstGeom>
                          </pic:spPr>
                        </pic:pic>
                        <wps:wsp>
                          <wps:cNvPr id="88" name="Text Box 88"/>
                          <wps:cNvSpPr txBox="1"/>
                          <wps:spPr>
                            <a:xfrm>
                              <a:off x="-2267773" y="5314586"/>
                              <a:ext cx="10593192" cy="872600"/>
                            </a:xfrm>
                            <a:prstGeom prst="rect">
                              <a:avLst/>
                            </a:prstGeom>
                            <a:solidFill>
                              <a:schemeClr val="lt1"/>
                            </a:solidFill>
                            <a:ln w="6350">
                              <a:noFill/>
                            </a:ln>
                          </wps:spPr>
                          <wps:txbx>
                            <w:txbxContent>
                              <w:p w14:paraId="5440CCF5"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4.7</w:t>
                                </w:r>
                                <w:r w:rsidR="008A2869">
                                  <w:rPr>
                                    <w:b/>
                                    <w:bCs/>
                                    <w:szCs w:val="24"/>
                                    <w:lang w:val="bg-BG"/>
                                  </w:rPr>
                                  <w:t>. Таблица с данни</w:t>
                                </w:r>
                                <w:r w:rsidRPr="00914C18">
                                  <w:rPr>
                                    <w:b/>
                                    <w:bCs/>
                                    <w:szCs w:val="24"/>
                                    <w:lang w:val="bg-BG"/>
                                  </w:rPr>
                                  <w:t xml:space="preserve"> за движението на локомотив </w:t>
                                </w:r>
                              </w:p>
                              <w:p w14:paraId="61308184" w14:textId="6FB68C83" w:rsidR="00955A3C" w:rsidRPr="00914C18" w:rsidRDefault="008A2869" w:rsidP="00840EE1">
                                <w:pPr>
                                  <w:ind w:firstLine="0"/>
                                  <w:jc w:val="center"/>
                                  <w:rPr>
                                    <w:b/>
                                    <w:bCs/>
                                    <w:sz w:val="32"/>
                                    <w:szCs w:val="28"/>
                                    <w:lang w:val="bg-BG"/>
                                  </w:rPr>
                                </w:pPr>
                                <w:r>
                                  <w:rPr>
                                    <w:b/>
                                    <w:bCs/>
                                    <w:szCs w:val="24"/>
                                    <w:lang w:val="bg-BG"/>
                                  </w:rPr>
                                  <w:t>№ 91520085005-4 при максимална скорост</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89" name="Rectangle 89"/>
                        <wps:cNvSpPr/>
                        <wps:spPr>
                          <a:xfrm>
                            <a:off x="835489" y="4140387"/>
                            <a:ext cx="544830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59F3ED3" id="Group 85" o:spid="_x0000_s1130" style="position:absolute;left:0;text-align:left;margin-left:58.6pt;margin-top:269.45pt;width:336.65pt;height:270.75pt;z-index:252352512;mso-position-vertical-relative:page;mso-width-relative:margin;mso-height-relative:margin" coordorigin="4316,6191" coordsize="60674,488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">
                <v:group id="Group 86" o:spid="_x0000_s1131" style="position:absolute;left:4316;top:6191;width:60675;height:48822" coordorigin="-22677,13049" coordsize="105931,4882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">
                  <v:shape id="Picture 87" o:spid="_x0000_s1132" type="#_x0000_t75" style="position:absolute;left:-18573;top:13049;width:100942;height:420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">
                    <v:imagedata r:id="rId59" o:title="" cropleft="962f" cropright="962f"/>
                    <v:path arrowok="t"/>
                  </v:shape>
                  <v:shape id="Text Box 88" o:spid="_x0000_s1133" type="#_x0000_t202" style="position:absolute;left:-22677;top:53145;width:105931;height:872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" fillcolor="white [3201]" stroked="f" strokeweight=".5pt">
                    <v:textbox>
                      <w:txbxContent>
                        <w:p w14:paraId="5440CCF5"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4.7</w:t>
                          </w:r>
                          <w:r w:rsidR="008A2869">
                            <w:rPr>
                              <w:b/>
                              <w:bCs/>
                              <w:szCs w:val="24"/>
                              <w:lang w:val="bg-BG"/>
                            </w:rPr>
                            <w:t>. Таблица с данни</w:t>
                          </w:r>
                          <w:r w:rsidRPr="00914C18">
                            <w:rPr>
                              <w:b/>
                              <w:bCs/>
                              <w:szCs w:val="24"/>
                              <w:lang w:val="bg-BG"/>
                            </w:rPr>
                            <w:t xml:space="preserve"> за движението на локомотив </w:t>
                          </w:r>
                        </w:p>
                        <w:p w14:paraId="61308184" w14:textId="6FB68C83" w:rsidR="00955A3C" w:rsidRPr="00914C18" w:rsidRDefault="008A2869" w:rsidP="00840EE1">
                          <w:pPr>
                            <w:ind w:firstLine="0"/>
                            <w:jc w:val="center"/>
                            <w:rPr>
                              <w:b/>
                              <w:bCs/>
                              <w:sz w:val="32"/>
                              <w:szCs w:val="28"/>
                              <w:lang w:val="bg-BG"/>
                            </w:rPr>
                          </w:pPr>
                          <w:r>
                            <w:rPr>
                              <w:b/>
                              <w:bCs/>
                              <w:szCs w:val="24"/>
                              <w:lang w:val="bg-BG"/>
                            </w:rPr>
                            <w:t>№ 91520085005-4 при максимална скорост</w:t>
                          </w:r>
                        </w:p>
                      </w:txbxContent>
                    </v:textbox>
                  </v:shape>
                </v:group>
                <v:rect id="Rectangle 89" o:spid="_x0000_s1134" style="position:absolute;left:8354;top:41403;width:54483;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" fillcolor="yellow" stroked="f" strokeweight="2pt">
                  <v:fill opacity="32125f"/>
                </v:rect>
                <w10:wrap type="topAndBottom" anchory="page"/>
              </v:group>
            </w:pict>
          </mc:Fallback>
        </mc:AlternateContent>
      </w:r>
      <w:r>
        <w:rPr>
          <w:noProof/>
          <w:lang w:val="bg-BG" w:eastAsia="bg-BG"/>
        </w:rPr>
        <mc:AlternateContent>
          <mc:Choice Requires="wpg">
            <w:drawing>
              <wp:anchor distT="0" distB="0" distL="114300" distR="114300" simplePos="0" relativeHeight="252353536" behindDoc="0" locked="0" layoutInCell="1" allowOverlap="1" wp14:anchorId="4115EE09" wp14:editId="6ADC1EED">
                <wp:simplePos x="0" y="0"/>
                <wp:positionH relativeFrom="column">
                  <wp:posOffset>846455</wp:posOffset>
                </wp:positionH>
                <wp:positionV relativeFrom="page">
                  <wp:posOffset>6860577</wp:posOffset>
                </wp:positionV>
                <wp:extent cx="4286250" cy="2490470"/>
                <wp:effectExtent l="0" t="0" r="0" b="5080"/>
                <wp:wrapTopAndBottom/>
                <wp:docPr id="90" name="Group 90"/>
                <wp:cNvGraphicFramePr/>
                <a:graphic xmlns:a="http://schemas.openxmlformats.org/drawingml/2006/main">
                  <a:graphicData uri="http://schemas.microsoft.com/office/word/2010/wordprocessingGroup">
                    <wpg:wgp>
                      <wpg:cNvGrpSpPr/>
                      <wpg:grpSpPr>
                        <a:xfrm>
                          <a:off x="0" y="0"/>
                          <a:ext cx="4286250" cy="2490470"/>
                          <a:chOff x="488921" y="619125"/>
                          <a:chExt cx="6067424" cy="3526331"/>
                        </a:xfrm>
                      </wpg:grpSpPr>
                      <wpg:grpSp>
                        <wpg:cNvPr id="91" name="Group 91"/>
                        <wpg:cNvGrpSpPr/>
                        <wpg:grpSpPr>
                          <a:xfrm>
                            <a:off x="488921" y="619125"/>
                            <a:ext cx="6067424" cy="3526331"/>
                            <a:chOff x="-2167837" y="1304925"/>
                            <a:chExt cx="10593192" cy="3526331"/>
                          </a:xfrm>
                        </wpg:grpSpPr>
                        <pic:pic xmlns:pic="http://schemas.openxmlformats.org/drawingml/2006/picture">
                          <pic:nvPicPr>
                            <pic:cNvPr id="92" name="Picture 92"/>
                            <pic:cNvPicPr>
                              <a:picLocks noChangeAspect="1"/>
                            </pic:cNvPicPr>
                          </pic:nvPicPr>
                          <pic:blipFill rotWithShape="1">
                            <a:blip r:embed="rId60" cstate="print">
                              <a:extLst>
                                <a:ext uri="{28A0092B-C50C-407E-A947-70E740481C1C}">
                                  <a14:useLocalDpi xmlns:a14="http://schemas.microsoft.com/office/drawing/2010/main" val="0"/>
                                </a:ext>
                              </a:extLst>
                            </a:blip>
                            <a:srcRect l="1468" r="1468" b="27925"/>
                            <a:stretch/>
                          </pic:blipFill>
                          <pic:spPr>
                            <a:xfrm>
                              <a:off x="-1857361" y="1304925"/>
                              <a:ext cx="10094300" cy="3034019"/>
                            </a:xfrm>
                            <a:prstGeom prst="rect">
                              <a:avLst/>
                            </a:prstGeom>
                          </pic:spPr>
                        </pic:pic>
                        <wps:wsp>
                          <wps:cNvPr id="93" name="Text Box 93"/>
                          <wps:cNvSpPr txBox="1"/>
                          <wps:spPr>
                            <a:xfrm>
                              <a:off x="-2167837" y="4215095"/>
                              <a:ext cx="10593192" cy="616161"/>
                            </a:xfrm>
                            <a:prstGeom prst="rect">
                              <a:avLst/>
                            </a:prstGeom>
                            <a:solidFill>
                              <a:schemeClr val="lt1"/>
                            </a:solidFill>
                            <a:ln w="6350">
                              <a:noFill/>
                            </a:ln>
                          </wps:spPr>
                          <wps:txbx>
                            <w:txbxContent>
                              <w:p w14:paraId="796C8D52"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4.8</w:t>
                                </w:r>
                                <w:r w:rsidR="008A2869">
                                  <w:rPr>
                                    <w:b/>
                                    <w:bCs/>
                                    <w:szCs w:val="24"/>
                                    <w:lang w:val="bg-BG"/>
                                  </w:rPr>
                                  <w:t>. Таблица с данни</w:t>
                                </w:r>
                                <w:r w:rsidRPr="00914C18">
                                  <w:rPr>
                                    <w:b/>
                                    <w:bCs/>
                                    <w:szCs w:val="24"/>
                                    <w:lang w:val="bg-BG"/>
                                  </w:rPr>
                                  <w:t xml:space="preserve"> за движението на локомотив </w:t>
                                </w:r>
                              </w:p>
                              <w:p w14:paraId="294AA52E" w14:textId="10EE5872" w:rsidR="00955A3C" w:rsidRPr="00914C18" w:rsidRDefault="00955A3C" w:rsidP="00840EE1">
                                <w:pPr>
                                  <w:ind w:firstLine="0"/>
                                  <w:jc w:val="center"/>
                                  <w:rPr>
                                    <w:b/>
                                    <w:bCs/>
                                    <w:sz w:val="32"/>
                                    <w:szCs w:val="28"/>
                                    <w:lang w:val="bg-BG"/>
                                  </w:rPr>
                                </w:pPr>
                                <w:r w:rsidRPr="00914C18">
                                  <w:rPr>
                                    <w:b/>
                                    <w:bCs/>
                                    <w:szCs w:val="24"/>
                                    <w:lang w:val="bg-BG"/>
                                  </w:rPr>
                                  <w:t>№ 915</w:t>
                                </w:r>
                                <w:r w:rsidR="008A2869">
                                  <w:rPr>
                                    <w:b/>
                                    <w:bCs/>
                                    <w:szCs w:val="24"/>
                                    <w:lang w:val="bg-BG"/>
                                  </w:rPr>
                                  <w:t>20085005-4 в момента на спиране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94" name="Rectangle 94"/>
                        <wps:cNvSpPr/>
                        <wps:spPr>
                          <a:xfrm>
                            <a:off x="835487" y="3364010"/>
                            <a:ext cx="5448300"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15EE09" id="Group 90" o:spid="_x0000_s1135" style="position:absolute;left:0;text-align:left;margin-left:66.65pt;margin-top:540.2pt;width:337.5pt;height:196.1pt;z-index:252353536;mso-position-vertical-relative:page;mso-width-relative:margin;mso-height-relative:margin" coordorigin="4889,6191" coordsize="60674,3526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">
                <v:group id="Group 91" o:spid="_x0000_s1136" style="position:absolute;left:4889;top:6191;width:60674;height:35263" coordorigin="-21678,13049" coordsize="105931,3526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">
                  <v:shape id="Picture 92" o:spid="_x0000_s1137" type="#_x0000_t75" style="position:absolute;left:-18573;top:13049;width:100942;height:303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">
                    <v:imagedata r:id="rId61" o:title="" cropbottom="18301f" cropleft="962f" cropright="962f"/>
                    <v:path arrowok="t"/>
                  </v:shape>
                  <v:shape id="Text Box 93" o:spid="_x0000_s1138" type="#_x0000_t202" style="position:absolute;left:-21678;top:42150;width:105931;height:61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" fillcolor="white [3201]" stroked="f" strokeweight=".5pt">
                    <v:textbox>
                      <w:txbxContent>
                        <w:p w14:paraId="796C8D52"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4.8</w:t>
                          </w:r>
                          <w:r w:rsidR="008A2869">
                            <w:rPr>
                              <w:b/>
                              <w:bCs/>
                              <w:szCs w:val="24"/>
                              <w:lang w:val="bg-BG"/>
                            </w:rPr>
                            <w:t>. Таблица с данни</w:t>
                          </w:r>
                          <w:r w:rsidRPr="00914C18">
                            <w:rPr>
                              <w:b/>
                              <w:bCs/>
                              <w:szCs w:val="24"/>
                              <w:lang w:val="bg-BG"/>
                            </w:rPr>
                            <w:t xml:space="preserve"> за движението на локомотив </w:t>
                          </w:r>
                        </w:p>
                        <w:p w14:paraId="294AA52E" w14:textId="10EE5872" w:rsidR="00955A3C" w:rsidRPr="00914C18" w:rsidRDefault="00955A3C" w:rsidP="00840EE1">
                          <w:pPr>
                            <w:ind w:firstLine="0"/>
                            <w:jc w:val="center"/>
                            <w:rPr>
                              <w:b/>
                              <w:bCs/>
                              <w:sz w:val="32"/>
                              <w:szCs w:val="28"/>
                              <w:lang w:val="bg-BG"/>
                            </w:rPr>
                          </w:pPr>
                          <w:r w:rsidRPr="00914C18">
                            <w:rPr>
                              <w:b/>
                              <w:bCs/>
                              <w:szCs w:val="24"/>
                              <w:lang w:val="bg-BG"/>
                            </w:rPr>
                            <w:t>№ 915</w:t>
                          </w:r>
                          <w:r w:rsidR="008A2869">
                            <w:rPr>
                              <w:b/>
                              <w:bCs/>
                              <w:szCs w:val="24"/>
                              <w:lang w:val="bg-BG"/>
                            </w:rPr>
                            <w:t>20085005-4 в момента на спиране</w:t>
                          </w:r>
                        </w:p>
                      </w:txbxContent>
                    </v:textbox>
                  </v:shape>
                </v:group>
                <v:rect id="Rectangle 94" o:spid="_x0000_s1139" style="position:absolute;left:8354;top:33640;width:54483;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" fillcolor="red" stroked="f" strokeweight="2pt">
                  <v:fill opacity="32125f"/>
                </v:rect>
                <w10:wrap type="topAndBottom" anchory="page"/>
              </v:group>
            </w:pict>
          </mc:Fallback>
        </mc:AlternateContent>
      </w:r>
    </w:p>
    <w:p w14:paraId="60B687E2" w14:textId="3CBB558E" w:rsidR="006F2097" w:rsidRPr="0017715D" w:rsidRDefault="006F2097" w:rsidP="006F2097">
      <w:pPr>
        <w:pStyle w:val="ab"/>
        <w:numPr>
          <w:ilvl w:val="3"/>
          <w:numId w:val="28"/>
        </w:numPr>
        <w:rPr>
          <w:i/>
          <w:iCs/>
          <w:lang w:val="bg-BG"/>
        </w:rPr>
      </w:pPr>
      <w:r w:rsidRPr="00BE7BAE">
        <w:rPr>
          <w:i/>
          <w:iCs/>
          <w:color w:val="FF0000"/>
          <w:lang w:val="bg-BG"/>
        </w:rPr>
        <w:lastRenderedPageBreak/>
        <w:t xml:space="preserve"> </w:t>
      </w:r>
      <w:r w:rsidRPr="0017715D">
        <w:rPr>
          <w:i/>
          <w:iCs/>
          <w:lang w:val="bg-BG"/>
        </w:rPr>
        <w:t>Анализ на движението на ДТВ № 20698.</w:t>
      </w:r>
    </w:p>
    <w:p w14:paraId="52FBA27A" w14:textId="7655C03C" w:rsidR="0017715D" w:rsidRDefault="00840EE1" w:rsidP="00914C18">
      <w:pPr>
        <w:rPr>
          <w:lang w:val="bg-BG"/>
        </w:rPr>
      </w:pPr>
      <w:r w:rsidRPr="00914C18">
        <w:rPr>
          <w:lang w:val="bg-BG"/>
        </w:rPr>
        <w:t>Анализът на движението на локомотив № 91522086005-9, влаков за ДТВ № 20698 също е извършен по данните от записващото устройство на лок</w:t>
      </w:r>
      <w:r w:rsidR="008A2869">
        <w:rPr>
          <w:lang w:val="bg-BG"/>
        </w:rPr>
        <w:t>омотива, като времето е регистрирано</w:t>
      </w:r>
      <w:r w:rsidRPr="00914C18">
        <w:rPr>
          <w:lang w:val="bg-BG"/>
        </w:rPr>
        <w:t xml:space="preserve"> от неговия часовник. </w:t>
      </w:r>
    </w:p>
    <w:p w14:paraId="186F18ED" w14:textId="03F5063E" w:rsidR="00840EE1" w:rsidRPr="00914C18" w:rsidRDefault="00840EE1" w:rsidP="00914C18">
      <w:pPr>
        <w:rPr>
          <w:lang w:val="bg-BG"/>
        </w:rPr>
      </w:pPr>
      <w:r w:rsidRPr="00914C18">
        <w:rPr>
          <w:lang w:val="bg-BG"/>
        </w:rPr>
        <w:t xml:space="preserve">Локомотивът потегля в 03:05:03 часа и изминава разстояние 215 метра за 44 секунди, достигайки скорост 33 км/ч (фиг. </w:t>
      </w:r>
      <w:r w:rsidR="0017715D">
        <w:rPr>
          <w:lang w:val="bg-BG"/>
        </w:rPr>
        <w:t>4.9</w:t>
      </w:r>
      <w:r w:rsidRPr="00914C18">
        <w:rPr>
          <w:lang w:val="bg-BG"/>
        </w:rPr>
        <w:t xml:space="preserve">, поз. 1, фиг. </w:t>
      </w:r>
      <w:r w:rsidR="00EC1E2A">
        <w:rPr>
          <w:lang w:val="bg-BG"/>
        </w:rPr>
        <w:t>4.10</w:t>
      </w:r>
      <w:r w:rsidRPr="00914C18">
        <w:rPr>
          <w:lang w:val="bg-BG"/>
        </w:rPr>
        <w:t xml:space="preserve">). Данните показват, че градиентът на нарастване на скоростта е значително по-голям от този на локомотивите от ДТВ № 20691. В 03:05:44 часа локомотивният машинист задейства автоматичната влакова спирачка в режим </w:t>
      </w:r>
      <w:r w:rsidR="008A2869">
        <w:rPr>
          <w:i/>
          <w:iCs/>
          <w:lang w:val="bg-BG"/>
        </w:rPr>
        <w:t>бързо (екстрено) спиране</w:t>
      </w:r>
      <w:r w:rsidRPr="00914C18">
        <w:rPr>
          <w:lang w:val="bg-BG"/>
        </w:rPr>
        <w:t xml:space="preserve">, като намалява налягането в главния въздухопровод до 0,0 bar (фиг. </w:t>
      </w:r>
      <w:r w:rsidR="00EC1E2A">
        <w:rPr>
          <w:lang w:val="bg-BG"/>
        </w:rPr>
        <w:t>4.9</w:t>
      </w:r>
      <w:r w:rsidRPr="00914C18">
        <w:rPr>
          <w:lang w:val="bg-BG"/>
        </w:rPr>
        <w:t>, поз. 2, фиг.</w:t>
      </w:r>
      <w:r w:rsidR="00EC1E2A">
        <w:rPr>
          <w:lang w:val="bg-BG"/>
        </w:rPr>
        <w:t>4.10</w:t>
      </w:r>
      <w:r w:rsidRPr="00914C18">
        <w:rPr>
          <w:lang w:val="bg-BG"/>
        </w:rPr>
        <w:t xml:space="preserve">, фиг. </w:t>
      </w:r>
      <w:r w:rsidR="00EC1E2A">
        <w:rPr>
          <w:lang w:val="bg-BG"/>
        </w:rPr>
        <w:t>4.11</w:t>
      </w:r>
      <w:r w:rsidRPr="00914C18">
        <w:rPr>
          <w:lang w:val="bg-BG"/>
        </w:rPr>
        <w:t xml:space="preserve">). В продължение на 8 секунди скоростта намалява от 33 до 0 км/ч, като за това време влакът изминава 45 метра (фиг. </w:t>
      </w:r>
      <w:r w:rsidR="00EC1E2A">
        <w:rPr>
          <w:lang w:val="bg-BG"/>
        </w:rPr>
        <w:t>4.11</w:t>
      </w:r>
      <w:r w:rsidRPr="00914C18">
        <w:rPr>
          <w:lang w:val="bg-BG"/>
        </w:rPr>
        <w:t xml:space="preserve">). Локомотивът се установява на място в 03:05:52 часа след изминаване на общо разстояние 260 метра за 49 секунди (фиг. </w:t>
      </w:r>
      <w:r w:rsidR="00EC1E2A">
        <w:rPr>
          <w:lang w:val="bg-BG"/>
        </w:rPr>
        <w:t>4.11</w:t>
      </w:r>
      <w:r w:rsidRPr="00914C18">
        <w:rPr>
          <w:lang w:val="bg-BG"/>
        </w:rPr>
        <w:t xml:space="preserve">). На графиката в линията, отчитаща налягането в главния въздухопровод се забелязват известни колебания в стойностите поради сътресенията, получени в локомотива вследствие </w:t>
      </w:r>
      <w:r w:rsidR="008A2869">
        <w:rPr>
          <w:lang w:val="bg-BG"/>
        </w:rPr>
        <w:t>на дерайлирането</w:t>
      </w:r>
      <w:r w:rsidRPr="00914C18">
        <w:rPr>
          <w:lang w:val="bg-BG"/>
        </w:rPr>
        <w:t xml:space="preserve"> (фиг. </w:t>
      </w:r>
      <w:r w:rsidR="00EC1E2A">
        <w:rPr>
          <w:lang w:val="bg-BG"/>
        </w:rPr>
        <w:t>4.</w:t>
      </w:r>
      <w:r w:rsidRPr="00914C18">
        <w:rPr>
          <w:lang w:val="bg-BG"/>
        </w:rPr>
        <w:t>9, поз. 3).</w:t>
      </w:r>
    </w:p>
    <w:p w14:paraId="6A4CE665" w14:textId="393023BD" w:rsidR="0017715D" w:rsidRDefault="0017715D" w:rsidP="00840EE1">
      <w:pPr>
        <w:rPr>
          <w:lang w:val="bg-BG"/>
        </w:rPr>
      </w:pPr>
      <w:r w:rsidRPr="00914C18">
        <w:rPr>
          <w:noProof/>
          <w:lang w:val="bg-BG" w:eastAsia="bg-BG"/>
        </w:rPr>
        <mc:AlternateContent>
          <mc:Choice Requires="wpg">
            <w:drawing>
              <wp:anchor distT="0" distB="0" distL="114300" distR="114300" simplePos="0" relativeHeight="252355584" behindDoc="0" locked="0" layoutInCell="1" allowOverlap="1" wp14:anchorId="6D235B4C" wp14:editId="271345F0">
                <wp:simplePos x="0" y="0"/>
                <wp:positionH relativeFrom="column">
                  <wp:posOffset>384810</wp:posOffset>
                </wp:positionH>
                <wp:positionV relativeFrom="page">
                  <wp:posOffset>3419475</wp:posOffset>
                </wp:positionV>
                <wp:extent cx="5438140" cy="4133850"/>
                <wp:effectExtent l="0" t="0" r="0" b="0"/>
                <wp:wrapTopAndBottom/>
                <wp:docPr id="113" name="Group 113"/>
                <wp:cNvGraphicFramePr/>
                <a:graphic xmlns:a="http://schemas.openxmlformats.org/drawingml/2006/main">
                  <a:graphicData uri="http://schemas.microsoft.com/office/word/2010/wordprocessingGroup">
                    <wpg:wgp>
                      <wpg:cNvGrpSpPr/>
                      <wpg:grpSpPr>
                        <a:xfrm>
                          <a:off x="0" y="0"/>
                          <a:ext cx="5438140" cy="4133850"/>
                          <a:chOff x="704851" y="304800"/>
                          <a:chExt cx="5972174" cy="4540493"/>
                        </a:xfrm>
                      </wpg:grpSpPr>
                      <wpg:grpSp>
                        <wpg:cNvPr id="114" name="Group 114"/>
                        <wpg:cNvGrpSpPr/>
                        <wpg:grpSpPr>
                          <a:xfrm>
                            <a:off x="704851" y="304800"/>
                            <a:ext cx="5972174" cy="4540493"/>
                            <a:chOff x="704851" y="304800"/>
                            <a:chExt cx="5972174" cy="4540493"/>
                          </a:xfrm>
                        </wpg:grpSpPr>
                        <wpg:grpSp>
                          <wpg:cNvPr id="115" name="Group 115"/>
                          <wpg:cNvGrpSpPr/>
                          <wpg:grpSpPr>
                            <a:xfrm>
                              <a:off x="704851" y="304800"/>
                              <a:ext cx="5972174" cy="4540493"/>
                              <a:chOff x="704851" y="304800"/>
                              <a:chExt cx="5972174" cy="4540493"/>
                            </a:xfrm>
                          </wpg:grpSpPr>
                          <wpg:grpSp>
                            <wpg:cNvPr id="116" name="Group 116"/>
                            <wpg:cNvGrpSpPr/>
                            <wpg:grpSpPr>
                              <a:xfrm>
                                <a:off x="704851" y="304800"/>
                                <a:ext cx="5972174" cy="4540493"/>
                                <a:chOff x="704851" y="304800"/>
                                <a:chExt cx="5972174" cy="4540493"/>
                              </a:xfrm>
                            </wpg:grpSpPr>
                            <wpg:grpSp>
                              <wpg:cNvPr id="117" name="Group 117"/>
                              <wpg:cNvGrpSpPr/>
                              <wpg:grpSpPr>
                                <a:xfrm>
                                  <a:off x="704851" y="304800"/>
                                  <a:ext cx="5972174" cy="4540493"/>
                                  <a:chOff x="-1857361" y="-314325"/>
                                  <a:chExt cx="10426893" cy="4540493"/>
                                </a:xfrm>
                              </wpg:grpSpPr>
                              <pic:pic xmlns:pic="http://schemas.openxmlformats.org/drawingml/2006/picture">
                                <pic:nvPicPr>
                                  <pic:cNvPr id="118" name="Picture 118"/>
                                  <pic:cNvPicPr>
                                    <a:picLocks noChangeAspect="1"/>
                                  </pic:cNvPicPr>
                                </pic:nvPicPr>
                                <pic:blipFill rotWithShape="1">
                                  <a:blip r:embed="rId62" cstate="print">
                                    <a:extLst>
                                      <a:ext uri="{28A0092B-C50C-407E-A947-70E740481C1C}">
                                        <a14:useLocalDpi xmlns:a14="http://schemas.microsoft.com/office/drawing/2010/main" val="0"/>
                                      </a:ext>
                                    </a:extLst>
                                  </a:blip>
                                  <a:srcRect t="-424" b="-709"/>
                                  <a:stretch/>
                                </pic:blipFill>
                                <pic:spPr>
                                  <a:xfrm>
                                    <a:off x="-1857361" y="-314325"/>
                                    <a:ext cx="10324581" cy="4219575"/>
                                  </a:xfrm>
                                  <a:prstGeom prst="rect">
                                    <a:avLst/>
                                  </a:prstGeom>
                                </pic:spPr>
                              </pic:pic>
                              <wps:wsp>
                                <wps:cNvPr id="119" name="Text Box 119"/>
                                <wps:cNvSpPr txBox="1"/>
                                <wps:spPr>
                                  <a:xfrm>
                                    <a:off x="-1857361" y="3857625"/>
                                    <a:ext cx="10426893" cy="368543"/>
                                  </a:xfrm>
                                  <a:prstGeom prst="rect">
                                    <a:avLst/>
                                  </a:prstGeom>
                                  <a:solidFill>
                                    <a:schemeClr val="lt1"/>
                                  </a:solidFill>
                                  <a:ln w="6350">
                                    <a:noFill/>
                                  </a:ln>
                                </wps:spPr>
                                <wps:txbx>
                                  <w:txbxContent>
                                    <w:p w14:paraId="69442DF4" w14:textId="3D2EC72A" w:rsidR="00955A3C" w:rsidRPr="007F0DC5" w:rsidRDefault="00955A3C" w:rsidP="00840EE1">
                                      <w:pPr>
                                        <w:ind w:firstLine="0"/>
                                        <w:jc w:val="center"/>
                                        <w:rPr>
                                          <w:b/>
                                          <w:bCs/>
                                          <w:sz w:val="32"/>
                                          <w:szCs w:val="28"/>
                                          <w:lang w:val="bg-BG"/>
                                        </w:rPr>
                                      </w:pPr>
                                      <w:r w:rsidRPr="007F0DC5">
                                        <w:rPr>
                                          <w:b/>
                                          <w:bCs/>
                                          <w:szCs w:val="24"/>
                                          <w:lang w:val="bg-BG"/>
                                        </w:rPr>
                                        <w:t xml:space="preserve">Фиг. </w:t>
                                      </w:r>
                                      <w:r>
                                        <w:rPr>
                                          <w:b/>
                                          <w:bCs/>
                                          <w:szCs w:val="24"/>
                                          <w:lang w:val="bg-BG"/>
                                        </w:rPr>
                                        <w:t>4.9</w:t>
                                      </w:r>
                                      <w:r w:rsidRPr="007F0DC5">
                                        <w:rPr>
                                          <w:b/>
                                          <w:bCs/>
                                          <w:szCs w:val="24"/>
                                          <w:lang w:val="bg-BG"/>
                                        </w:rPr>
                                        <w:t xml:space="preserve">. </w:t>
                                      </w:r>
                                      <w:r w:rsidR="008A2869">
                                        <w:rPr>
                                          <w:b/>
                                          <w:bCs/>
                                          <w:szCs w:val="24"/>
                                          <w:lang w:val="bg-BG"/>
                                        </w:rPr>
                                        <w:t>Графика за изминат път</w:t>
                                      </w:r>
                                      <w:r>
                                        <w:rPr>
                                          <w:b/>
                                          <w:bCs/>
                                          <w:szCs w:val="24"/>
                                          <w:lang w:val="bg-BG"/>
                                        </w:rPr>
                                        <w:t xml:space="preserve"> на локомотив № 91522086005-9 по вр</w:t>
                                      </w:r>
                                      <w:r w:rsidR="008A2869">
                                        <w:rPr>
                                          <w:b/>
                                          <w:bCs/>
                                          <w:szCs w:val="24"/>
                                          <w:lang w:val="bg-BG"/>
                                        </w:rPr>
                                        <w:t>еме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20" name="Straight Arrow Connector 120"/>
                              <wps:cNvCnPr/>
                              <wps:spPr>
                                <a:xfrm>
                                  <a:off x="5438775" y="1638300"/>
                                  <a:ext cx="379050" cy="247946"/>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1" name="Text Box 5"/>
                              <wps:cNvSpPr txBox="1"/>
                              <wps:spPr>
                                <a:xfrm>
                                  <a:off x="5243712" y="1443381"/>
                                  <a:ext cx="310129" cy="379730"/>
                                </a:xfrm>
                                <a:prstGeom prst="rect">
                                  <a:avLst/>
                                </a:prstGeom>
                                <a:noFill/>
                                <a:ln w="6350">
                                  <a:noFill/>
                                </a:ln>
                              </wps:spPr>
                              <wps:txbx>
                                <w:txbxContent>
                                  <w:p w14:paraId="63CDD1FA"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2" name="Straight Arrow Connector 122"/>
                            <wps:cNvCnPr/>
                            <wps:spPr>
                              <a:xfrm flipH="1">
                                <a:off x="5817825" y="1200150"/>
                                <a:ext cx="411525" cy="38002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23" name="Text Box 5"/>
                            <wps:cNvSpPr txBox="1"/>
                            <wps:spPr>
                              <a:xfrm>
                                <a:off x="6133124" y="843682"/>
                                <a:ext cx="241247" cy="356468"/>
                              </a:xfrm>
                              <a:prstGeom prst="rect">
                                <a:avLst/>
                              </a:prstGeom>
                              <a:noFill/>
                              <a:ln w="6350">
                                <a:noFill/>
                              </a:ln>
                            </wps:spPr>
                            <wps:txbx>
                              <w:txbxContent>
                                <w:p w14:paraId="38A28F79"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wps:txbx>
                            <wps:bodyPr rot="0" spcFirstLastPara="0" vert="horz" wrap="square" lIns="0" tIns="0" rIns="36000" bIns="0" numCol="1" spcCol="0" rtlCol="0" fromWordArt="0" anchor="t" anchorCtr="0" forceAA="0" compatLnSpc="1">
                              <a:prstTxWarp prst="textNoShape">
                                <a:avLst/>
                              </a:prstTxWarp>
                              <a:noAutofit/>
                            </wps:bodyPr>
                          </wps:wsp>
                        </wpg:grpSp>
                        <wps:wsp>
                          <wps:cNvPr id="124" name="Straight Arrow Connector 124"/>
                          <wps:cNvCnPr/>
                          <wps:spPr>
                            <a:xfrm flipV="1">
                              <a:off x="5997798" y="2285025"/>
                              <a:ext cx="92737" cy="363255"/>
                            </a:xfrm>
                            <a:prstGeom prst="straightConnector1">
                              <a:avLst/>
                            </a:prstGeom>
                            <a:ln w="38100">
                              <a:solidFill>
                                <a:srgbClr val="FF0000"/>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25" name="Text Box 5"/>
                        <wps:cNvSpPr txBox="1"/>
                        <wps:spPr>
                          <a:xfrm>
                            <a:off x="5906029" y="2585448"/>
                            <a:ext cx="184506" cy="300423"/>
                          </a:xfrm>
                          <a:prstGeom prst="rect">
                            <a:avLst/>
                          </a:prstGeom>
                          <a:noFill/>
                          <a:ln w="6350">
                            <a:noFill/>
                          </a:ln>
                        </wps:spPr>
                        <wps:txbx>
                          <w:txbxContent>
                            <w:p w14:paraId="3ADE1A0A"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wps:txbx>
                        <wps:bodyPr rot="0" spcFirstLastPara="0" vert="horz" wrap="square" lIns="0" tIns="0" rIns="3600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6D235B4C" id="Group 113" o:spid="_x0000_s1140" style="position:absolute;left:0;text-align:left;margin-left:30.3pt;margin-top:269.25pt;width:428.2pt;height:325.5pt;z-index:252355584;mso-position-vertical-relative:page;mso-width-relative:margin;mso-height-relative:margin" coordorigin="7048,3048" coordsize="59721,4540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">
                <v:group id="Group 114" o:spid="_x0000_s1141"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">
                  <v:group id="Group 115" o:spid="_x0000_s1142"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">
                    <v:group id="Group 116" o:spid="_x0000_s1143" style="position:absolute;left:7048;top:3048;width:59722;height:45404" coordorigin="7048,3048" coordsize="59721,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">
                      <v:group id="Group 117" o:spid="_x0000_s1144" style="position:absolute;left:7048;top:3048;width:59722;height:45404" coordorigin="-18573,-3143" coordsize="104268,4540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">
                        <v:shape id="Picture 118" o:spid="_x0000_s1145" type="#_x0000_t75" style="position:absolute;left:-18573;top:-3143;width:103245;height:42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">
                          <v:imagedata r:id="rId63" o:title="" croptop="-278f" cropbottom="-465f"/>
                          <v:path arrowok="t"/>
                        </v:shape>
                        <v:shape id="Text Box 119" o:spid="_x0000_s1146" type="#_x0000_t202" style="position:absolute;left:-18573;top:38576;width:104268;height:36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" fillcolor="white [3201]" stroked="f" strokeweight=".5pt">
                          <v:textbox>
                            <w:txbxContent>
                              <w:p w14:paraId="69442DF4" w14:textId="3D2EC72A" w:rsidR="00955A3C" w:rsidRPr="007F0DC5" w:rsidRDefault="00955A3C" w:rsidP="00840EE1">
                                <w:pPr>
                                  <w:ind w:firstLine="0"/>
                                  <w:jc w:val="center"/>
                                  <w:rPr>
                                    <w:b/>
                                    <w:bCs/>
                                    <w:sz w:val="32"/>
                                    <w:szCs w:val="28"/>
                                    <w:lang w:val="bg-BG"/>
                                  </w:rPr>
                                </w:pPr>
                                <w:r w:rsidRPr="007F0DC5">
                                  <w:rPr>
                                    <w:b/>
                                    <w:bCs/>
                                    <w:szCs w:val="24"/>
                                    <w:lang w:val="bg-BG"/>
                                  </w:rPr>
                                  <w:t xml:space="preserve">Фиг. </w:t>
                                </w:r>
                                <w:r>
                                  <w:rPr>
                                    <w:b/>
                                    <w:bCs/>
                                    <w:szCs w:val="24"/>
                                    <w:lang w:val="bg-BG"/>
                                  </w:rPr>
                                  <w:t>4.9</w:t>
                                </w:r>
                                <w:r w:rsidRPr="007F0DC5">
                                  <w:rPr>
                                    <w:b/>
                                    <w:bCs/>
                                    <w:szCs w:val="24"/>
                                    <w:lang w:val="bg-BG"/>
                                  </w:rPr>
                                  <w:t xml:space="preserve">. </w:t>
                                </w:r>
                                <w:r w:rsidR="008A2869">
                                  <w:rPr>
                                    <w:b/>
                                    <w:bCs/>
                                    <w:szCs w:val="24"/>
                                    <w:lang w:val="bg-BG"/>
                                  </w:rPr>
                                  <w:t>Графика за изминат път</w:t>
                                </w:r>
                                <w:r>
                                  <w:rPr>
                                    <w:b/>
                                    <w:bCs/>
                                    <w:szCs w:val="24"/>
                                    <w:lang w:val="bg-BG"/>
                                  </w:rPr>
                                  <w:t xml:space="preserve"> на локомотив № 91522086005-9 по вр</w:t>
                                </w:r>
                                <w:r w:rsidR="008A2869">
                                  <w:rPr>
                                    <w:b/>
                                    <w:bCs/>
                                    <w:szCs w:val="24"/>
                                    <w:lang w:val="bg-BG"/>
                                  </w:rPr>
                                  <w:t>еме</w:t>
                                </w:r>
                              </w:p>
                            </w:txbxContent>
                          </v:textbox>
                        </v:shape>
                      </v:group>
                      <v:shape id="Straight Arrow Connector 120" o:spid="_x0000_s1147" type="#_x0000_t32" style="position:absolute;left:54387;top:16383;width:3791;height:247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" strokecolor="red" strokeweight="3pt">
                        <v:stroke endarrow="block"/>
                      </v:shape>
                      <v:shape id="Text Box 5" o:spid="_x0000_s1148" type="#_x0000_t202" style="position:absolute;left:52437;top:14433;width:3101;height:37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" filled="f" stroked="f" strokeweight=".5pt">
                        <v:textbox inset="0,0,1mm,0">
                          <w:txbxContent>
                            <w:p w14:paraId="63CDD1FA"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1</w:t>
                              </w:r>
                            </w:p>
                          </w:txbxContent>
                        </v:textbox>
                      </v:shape>
                    </v:group>
                    <v:shape id="Straight Arrow Connector 122" o:spid="_x0000_s1149" type="#_x0000_t32" style="position:absolute;left:58178;top:12001;width:4115;height:38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" strokecolor="red" strokeweight="3pt">
                      <v:stroke endarrow="block"/>
                    </v:shape>
                    <v:shape id="Text Box 5" o:spid="_x0000_s1150" type="#_x0000_t202" style="position:absolute;left:61331;top:8436;width:2412;height:35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" filled="f" stroked="f" strokeweight=".5pt">
                      <v:textbox inset="0,0,1mm,0">
                        <w:txbxContent>
                          <w:p w14:paraId="38A28F79"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2</w:t>
                            </w:r>
                          </w:p>
                        </w:txbxContent>
                      </v:textbox>
                    </v:shape>
                  </v:group>
                  <v:shape id="Straight Arrow Connector 124" o:spid="_x0000_s1151" type="#_x0000_t32" style="position:absolute;left:59977;top:22850;width:928;height:3632;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" strokecolor="red" strokeweight="3pt">
                    <v:stroke endarrow="block"/>
                  </v:shape>
                </v:group>
                <v:shape id="Text Box 5" o:spid="_x0000_s1152" type="#_x0000_t202" style="position:absolute;left:59060;top:25854;width:1845;height:30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" filled="f" stroked="f" strokeweight=".5pt">
                  <v:textbox inset="0,0,1mm,0">
                    <w:txbxContent>
                      <w:p w14:paraId="3ADE1A0A" w14:textId="77777777" w:rsidR="00955A3C" w:rsidRPr="00EC1E2A" w:rsidRDefault="00955A3C" w:rsidP="00840EE1">
                        <w:pPr>
                          <w:ind w:firstLine="0"/>
                          <w:rPr>
                            <w:rFonts w:eastAsia="Calibri"/>
                            <w:b/>
                            <w:bCs/>
                            <w:i/>
                            <w:iCs/>
                            <w:color w:val="FF0000"/>
                            <w:sz w:val="36"/>
                            <w:szCs w:val="36"/>
                            <w:lang w:val="bg-BG"/>
                          </w:rPr>
                        </w:pPr>
                        <w:r w:rsidRPr="00EC1E2A">
                          <w:rPr>
                            <w:rFonts w:eastAsia="Calibri"/>
                            <w:b/>
                            <w:bCs/>
                            <w:i/>
                            <w:iCs/>
                            <w:color w:val="FF0000"/>
                            <w:sz w:val="36"/>
                            <w:szCs w:val="36"/>
                            <w:lang w:val="bg-BG"/>
                          </w:rPr>
                          <w:t>3</w:t>
                        </w:r>
                      </w:p>
                    </w:txbxContent>
                  </v:textbox>
                </v:shape>
                <w10:wrap type="topAndBottom" anchory="page"/>
              </v:group>
            </w:pict>
          </mc:Fallback>
        </mc:AlternateContent>
      </w:r>
    </w:p>
    <w:p w14:paraId="772C382A" w14:textId="77777777" w:rsidR="0017715D" w:rsidRDefault="0017715D" w:rsidP="00840EE1">
      <w:pPr>
        <w:rPr>
          <w:lang w:val="bg-BG"/>
        </w:rPr>
      </w:pPr>
    </w:p>
    <w:p w14:paraId="49D4BFC2" w14:textId="77777777" w:rsidR="0017715D" w:rsidRDefault="0017715D" w:rsidP="00840EE1">
      <w:pPr>
        <w:rPr>
          <w:lang w:val="bg-BG"/>
        </w:rPr>
      </w:pPr>
    </w:p>
    <w:p w14:paraId="3EB30DB7" w14:textId="77777777" w:rsidR="0017715D" w:rsidRDefault="0017715D" w:rsidP="00840EE1">
      <w:pPr>
        <w:rPr>
          <w:lang w:val="bg-BG"/>
        </w:rPr>
      </w:pPr>
    </w:p>
    <w:p w14:paraId="11BA108D" w14:textId="77777777" w:rsidR="0017715D" w:rsidRDefault="0017715D" w:rsidP="00840EE1">
      <w:pPr>
        <w:rPr>
          <w:lang w:val="bg-BG"/>
        </w:rPr>
      </w:pPr>
    </w:p>
    <w:p w14:paraId="38AD0C36" w14:textId="77777777" w:rsidR="0017715D" w:rsidRDefault="0017715D" w:rsidP="00840EE1">
      <w:pPr>
        <w:rPr>
          <w:lang w:val="bg-BG"/>
        </w:rPr>
      </w:pPr>
    </w:p>
    <w:p w14:paraId="751E0CC7" w14:textId="77777777" w:rsidR="0017715D" w:rsidRDefault="0017715D" w:rsidP="00840EE1">
      <w:pPr>
        <w:rPr>
          <w:lang w:val="bg-BG"/>
        </w:rPr>
      </w:pPr>
    </w:p>
    <w:p w14:paraId="69DDCC05" w14:textId="77777777" w:rsidR="0017715D" w:rsidRDefault="0017715D" w:rsidP="00840EE1">
      <w:pPr>
        <w:rPr>
          <w:lang w:val="bg-BG"/>
        </w:rPr>
      </w:pPr>
    </w:p>
    <w:p w14:paraId="0A5C33DD" w14:textId="77777777" w:rsidR="0017715D" w:rsidRDefault="0017715D" w:rsidP="00840EE1">
      <w:pPr>
        <w:rPr>
          <w:lang w:val="bg-BG"/>
        </w:rPr>
      </w:pPr>
    </w:p>
    <w:p w14:paraId="3B24BC93" w14:textId="0D249DD2" w:rsidR="0017715D" w:rsidRDefault="00C456F3" w:rsidP="00840EE1">
      <w:pPr>
        <w:rPr>
          <w:lang w:val="bg-BG"/>
        </w:rPr>
      </w:pPr>
      <w:r w:rsidRPr="00914C18">
        <w:rPr>
          <w:noProof/>
          <w:lang w:val="bg-BG" w:eastAsia="bg-BG"/>
        </w:rPr>
        <w:lastRenderedPageBreak/>
        <mc:AlternateContent>
          <mc:Choice Requires="wpg">
            <w:drawing>
              <wp:anchor distT="0" distB="0" distL="114300" distR="114300" simplePos="0" relativeHeight="252354560" behindDoc="0" locked="0" layoutInCell="1" allowOverlap="1" wp14:anchorId="2CABF818" wp14:editId="2B66F66B">
                <wp:simplePos x="0" y="0"/>
                <wp:positionH relativeFrom="column">
                  <wp:posOffset>721360</wp:posOffset>
                </wp:positionH>
                <wp:positionV relativeFrom="page">
                  <wp:posOffset>247650</wp:posOffset>
                </wp:positionV>
                <wp:extent cx="4908550" cy="6562725"/>
                <wp:effectExtent l="0" t="0" r="6350" b="9525"/>
                <wp:wrapTopAndBottom/>
                <wp:docPr id="14" name="Group 14"/>
                <wp:cNvGraphicFramePr/>
                <a:graphic xmlns:a="http://schemas.openxmlformats.org/drawingml/2006/main">
                  <a:graphicData uri="http://schemas.microsoft.com/office/word/2010/wordprocessingGroup">
                    <wpg:wgp>
                      <wpg:cNvGrpSpPr/>
                      <wpg:grpSpPr>
                        <a:xfrm>
                          <a:off x="0" y="0"/>
                          <a:ext cx="4908550" cy="6562725"/>
                          <a:chOff x="431681" y="1"/>
                          <a:chExt cx="5030644" cy="6727487"/>
                        </a:xfrm>
                      </wpg:grpSpPr>
                      <wpg:grpSp>
                        <wpg:cNvPr id="15" name="Group 15"/>
                        <wpg:cNvGrpSpPr/>
                        <wpg:grpSpPr>
                          <a:xfrm>
                            <a:off x="431681" y="1"/>
                            <a:ext cx="5030644" cy="6727487"/>
                            <a:chOff x="431681" y="1"/>
                            <a:chExt cx="5030644" cy="6727487"/>
                          </a:xfrm>
                        </wpg:grpSpPr>
                        <wpg:grpSp>
                          <wpg:cNvPr id="16" name="Group 16"/>
                          <wpg:cNvGrpSpPr/>
                          <wpg:grpSpPr>
                            <a:xfrm>
                              <a:off x="431681" y="1"/>
                              <a:ext cx="5030644" cy="6727487"/>
                              <a:chOff x="-2267773" y="685801"/>
                              <a:chExt cx="8783064" cy="6727487"/>
                            </a:xfrm>
                          </wpg:grpSpPr>
                          <pic:pic xmlns:pic="http://schemas.openxmlformats.org/drawingml/2006/picture">
                            <pic:nvPicPr>
                              <pic:cNvPr id="17" name="Picture 17"/>
                              <pic:cNvPicPr>
                                <a:picLocks noChangeAspect="1"/>
                              </pic:cNvPicPr>
                            </pic:nvPicPr>
                            <pic:blipFill rotWithShape="1">
                              <a:blip r:embed="rId64" cstate="print">
                                <a:extLst>
                                  <a:ext uri="{28A0092B-C50C-407E-A947-70E740481C1C}">
                                    <a14:useLocalDpi xmlns:a14="http://schemas.microsoft.com/office/drawing/2010/main" val="0"/>
                                  </a:ext>
                                </a:extLst>
                              </a:blip>
                              <a:srcRect t="25" b="165"/>
                              <a:stretch/>
                            </pic:blipFill>
                            <pic:spPr>
                              <a:xfrm>
                                <a:off x="-1857360" y="685801"/>
                                <a:ext cx="8231758" cy="5311838"/>
                              </a:xfrm>
                              <a:prstGeom prst="rect">
                                <a:avLst/>
                              </a:prstGeom>
                            </pic:spPr>
                          </pic:pic>
                          <wps:wsp>
                            <wps:cNvPr id="18" name="Text Box 18"/>
                            <wps:cNvSpPr txBox="1"/>
                            <wps:spPr>
                              <a:xfrm>
                                <a:off x="-2267773" y="5997637"/>
                                <a:ext cx="8783064" cy="1415651"/>
                              </a:xfrm>
                              <a:prstGeom prst="rect">
                                <a:avLst/>
                              </a:prstGeom>
                              <a:solidFill>
                                <a:schemeClr val="lt1"/>
                              </a:solidFill>
                              <a:ln w="6350">
                                <a:noFill/>
                              </a:ln>
                            </wps:spPr>
                            <wps:txbx>
                              <w:txbxContent>
                                <w:p w14:paraId="4E6116B3"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w:t>
                                  </w:r>
                                  <w:r w:rsidRPr="00914C18">
                                    <w:rPr>
                                      <w:b/>
                                      <w:bCs/>
                                      <w:szCs w:val="24"/>
                                      <w:lang w:val="bg-BG"/>
                                    </w:rPr>
                                    <w:t>1</w:t>
                                  </w:r>
                                  <w:r>
                                    <w:rPr>
                                      <w:b/>
                                      <w:bCs/>
                                      <w:szCs w:val="24"/>
                                      <w:lang w:val="bg-BG"/>
                                    </w:rPr>
                                    <w:t>0</w:t>
                                  </w:r>
                                  <w:r w:rsidR="008A2869">
                                    <w:rPr>
                                      <w:b/>
                                      <w:bCs/>
                                      <w:szCs w:val="24"/>
                                      <w:lang w:val="bg-BG"/>
                                    </w:rPr>
                                    <w:t>. Таблица с данни</w:t>
                                  </w:r>
                                  <w:r w:rsidRPr="00914C18">
                                    <w:rPr>
                                      <w:b/>
                                      <w:bCs/>
                                      <w:szCs w:val="24"/>
                                      <w:lang w:val="bg-BG"/>
                                    </w:rPr>
                                    <w:t xml:space="preserve"> за движението на локомотив </w:t>
                                  </w:r>
                                </w:p>
                                <w:p w14:paraId="4CF2EB85" w14:textId="3EF54482" w:rsidR="00955A3C" w:rsidRPr="00914C18" w:rsidRDefault="008A2869" w:rsidP="00840EE1">
                                  <w:pPr>
                                    <w:ind w:firstLine="0"/>
                                    <w:jc w:val="center"/>
                                    <w:rPr>
                                      <w:b/>
                                      <w:bCs/>
                                      <w:sz w:val="32"/>
                                      <w:szCs w:val="28"/>
                                      <w:lang w:val="bg-BG"/>
                                    </w:rPr>
                                  </w:pPr>
                                  <w:r>
                                    <w:rPr>
                                      <w:b/>
                                      <w:bCs/>
                                      <w:szCs w:val="24"/>
                                      <w:lang w:val="bg-BG"/>
                                    </w:rPr>
                                    <w:t>№ 91522086005-9 в</w:t>
                                  </w:r>
                                  <w:r w:rsidR="00955A3C" w:rsidRPr="00914C18">
                                    <w:rPr>
                                      <w:b/>
                                      <w:bCs/>
                                      <w:szCs w:val="24"/>
                                      <w:lang w:val="bg-BG"/>
                                    </w:rPr>
                                    <w:t xml:space="preserve"> моме</w:t>
                                  </w:r>
                                  <w:r>
                                    <w:rPr>
                                      <w:b/>
                                      <w:bCs/>
                                      <w:szCs w:val="24"/>
                                      <w:lang w:val="bg-BG"/>
                                    </w:rPr>
                                    <w:t>нта на потегляне (зелена</w:t>
                                  </w:r>
                                  <w:r w:rsidR="00955A3C">
                                    <w:rPr>
                                      <w:b/>
                                      <w:bCs/>
                                      <w:szCs w:val="24"/>
                                      <w:lang w:val="bg-BG"/>
                                    </w:rPr>
                                    <w:t xml:space="preserve">),  </w:t>
                                  </w:r>
                                  <w:r w:rsidR="00955A3C" w:rsidRPr="00914C18">
                                    <w:rPr>
                                      <w:b/>
                                      <w:bCs/>
                                      <w:szCs w:val="24"/>
                                      <w:lang w:val="bg-BG"/>
                                    </w:rPr>
                                    <w:t>дости</w:t>
                                  </w:r>
                                  <w:r>
                                    <w:rPr>
                                      <w:b/>
                                      <w:bCs/>
                                      <w:szCs w:val="24"/>
                                      <w:lang w:val="bg-BG"/>
                                    </w:rPr>
                                    <w:t>гане на максимална скорост и бързо спиране</w:t>
                                  </w:r>
                                  <w:r w:rsidR="00955A3C">
                                    <w:rPr>
                                      <w:b/>
                                      <w:bCs/>
                                      <w:szCs w:val="24"/>
                                      <w:lang w:val="bg-BG"/>
                                    </w:rPr>
                                    <w:t xml:space="preserve"> (жълти</w:t>
                                  </w:r>
                                  <w:r>
                                    <w:rPr>
                                      <w:b/>
                                      <w:bCs/>
                                      <w:szCs w:val="24"/>
                                      <w:lang w:val="bg-BG"/>
                                    </w:rPr>
                                    <w: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19" name="Rectangle 19"/>
                          <wps:cNvSpPr/>
                          <wps:spPr>
                            <a:xfrm>
                              <a:off x="857252" y="1512985"/>
                              <a:ext cx="3963777" cy="66675"/>
                            </a:xfrm>
                            <a:prstGeom prst="rect">
                              <a:avLst/>
                            </a:prstGeom>
                            <a:solidFill>
                              <a:srgbClr val="00B05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grpSp>
                      <wps:wsp>
                        <wps:cNvPr id="20" name="Rectangle 20"/>
                        <wps:cNvSpPr/>
                        <wps:spPr>
                          <a:xfrm>
                            <a:off x="841258" y="46662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21" name="Rectangle 21"/>
                        <wps:cNvSpPr/>
                        <wps:spPr>
                          <a:xfrm>
                            <a:off x="859440" y="4808175"/>
                            <a:ext cx="3963670" cy="66675"/>
                          </a:xfrm>
                          <a:prstGeom prst="rect">
                            <a:avLst/>
                          </a:prstGeom>
                          <a:solidFill>
                            <a:srgbClr val="FFFF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2CABF818" id="Group 14" o:spid="_x0000_s1153" style="position:absolute;left:0;text-align:left;margin-left:56.8pt;margin-top:19.5pt;width:386.5pt;height:516.75pt;z-index:252354560;mso-position-vertical-relative:page;mso-width-relative:margin;mso-height-relative:margin" coordorigin="4316" coordsize="50306,6727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">
                <v:group id="Group 15" o:spid="_x0000_s1154" style="position:absolute;left:4316;width:50307;height:67274" coordorigin="4316" coordsize="50306,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">
                  <v:group id="Group 16" o:spid="_x0000_s1155" style="position:absolute;left:4316;width:50307;height:67274" coordorigin="-22677,6858" coordsize="87830,6727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">
                    <v:shape id="Picture 17" o:spid="_x0000_s1156" type="#_x0000_t75" style="position:absolute;left:-18573;top:6858;width:82316;height:531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">
                      <v:imagedata r:id="rId65" o:title="" croptop="16f" cropbottom="108f"/>
                      <v:path arrowok="t"/>
                    </v:shape>
                    <v:shape id="Text Box 18" o:spid="_x0000_s1157" type="#_x0000_t202" style="position:absolute;left:-22677;top:59976;width:87829;height:141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" fillcolor="white [3201]" stroked="f" strokeweight=".5pt">
                      <v:textbox>
                        <w:txbxContent>
                          <w:p w14:paraId="4E6116B3" w14:textId="77777777" w:rsidR="008A2869" w:rsidRDefault="00955A3C" w:rsidP="00840EE1">
                            <w:pPr>
                              <w:ind w:firstLine="0"/>
                              <w:jc w:val="center"/>
                              <w:rPr>
                                <w:b/>
                                <w:bCs/>
                                <w:szCs w:val="24"/>
                                <w:lang w:val="bg-BG"/>
                              </w:rPr>
                            </w:pPr>
                            <w:r w:rsidRPr="00914C18">
                              <w:rPr>
                                <w:b/>
                                <w:bCs/>
                                <w:szCs w:val="24"/>
                                <w:lang w:val="bg-BG"/>
                              </w:rPr>
                              <w:t xml:space="preserve">Фиг. </w:t>
                            </w:r>
                            <w:r>
                              <w:rPr>
                                <w:b/>
                                <w:bCs/>
                                <w:szCs w:val="24"/>
                                <w:lang w:val="bg-BG"/>
                              </w:rPr>
                              <w:t>4.</w:t>
                            </w:r>
                            <w:r w:rsidRPr="00914C18">
                              <w:rPr>
                                <w:b/>
                                <w:bCs/>
                                <w:szCs w:val="24"/>
                                <w:lang w:val="bg-BG"/>
                              </w:rPr>
                              <w:t>1</w:t>
                            </w:r>
                            <w:r>
                              <w:rPr>
                                <w:b/>
                                <w:bCs/>
                                <w:szCs w:val="24"/>
                                <w:lang w:val="bg-BG"/>
                              </w:rPr>
                              <w:t>0</w:t>
                            </w:r>
                            <w:r w:rsidR="008A2869">
                              <w:rPr>
                                <w:b/>
                                <w:bCs/>
                                <w:szCs w:val="24"/>
                                <w:lang w:val="bg-BG"/>
                              </w:rPr>
                              <w:t>. Таблица с данни</w:t>
                            </w:r>
                            <w:r w:rsidRPr="00914C18">
                              <w:rPr>
                                <w:b/>
                                <w:bCs/>
                                <w:szCs w:val="24"/>
                                <w:lang w:val="bg-BG"/>
                              </w:rPr>
                              <w:t xml:space="preserve"> за движението на локомотив </w:t>
                            </w:r>
                          </w:p>
                          <w:p w14:paraId="4CF2EB85" w14:textId="3EF54482" w:rsidR="00955A3C" w:rsidRPr="00914C18" w:rsidRDefault="008A2869" w:rsidP="00840EE1">
                            <w:pPr>
                              <w:ind w:firstLine="0"/>
                              <w:jc w:val="center"/>
                              <w:rPr>
                                <w:b/>
                                <w:bCs/>
                                <w:sz w:val="32"/>
                                <w:szCs w:val="28"/>
                                <w:lang w:val="bg-BG"/>
                              </w:rPr>
                            </w:pPr>
                            <w:r>
                              <w:rPr>
                                <w:b/>
                                <w:bCs/>
                                <w:szCs w:val="24"/>
                                <w:lang w:val="bg-BG"/>
                              </w:rPr>
                              <w:t>№ 91522086005-9 в</w:t>
                            </w:r>
                            <w:r w:rsidR="00955A3C" w:rsidRPr="00914C18">
                              <w:rPr>
                                <w:b/>
                                <w:bCs/>
                                <w:szCs w:val="24"/>
                                <w:lang w:val="bg-BG"/>
                              </w:rPr>
                              <w:t xml:space="preserve"> моме</w:t>
                            </w:r>
                            <w:r>
                              <w:rPr>
                                <w:b/>
                                <w:bCs/>
                                <w:szCs w:val="24"/>
                                <w:lang w:val="bg-BG"/>
                              </w:rPr>
                              <w:t>нта на потегляне (зелена</w:t>
                            </w:r>
                            <w:r w:rsidR="00955A3C">
                              <w:rPr>
                                <w:b/>
                                <w:bCs/>
                                <w:szCs w:val="24"/>
                                <w:lang w:val="bg-BG"/>
                              </w:rPr>
                              <w:t xml:space="preserve">),  </w:t>
                            </w:r>
                            <w:r w:rsidR="00955A3C" w:rsidRPr="00914C18">
                              <w:rPr>
                                <w:b/>
                                <w:bCs/>
                                <w:szCs w:val="24"/>
                                <w:lang w:val="bg-BG"/>
                              </w:rPr>
                              <w:t>дости</w:t>
                            </w:r>
                            <w:r>
                              <w:rPr>
                                <w:b/>
                                <w:bCs/>
                                <w:szCs w:val="24"/>
                                <w:lang w:val="bg-BG"/>
                              </w:rPr>
                              <w:t>гане на максимална скорост и бързо спиране</w:t>
                            </w:r>
                            <w:r w:rsidR="00955A3C">
                              <w:rPr>
                                <w:b/>
                                <w:bCs/>
                                <w:szCs w:val="24"/>
                                <w:lang w:val="bg-BG"/>
                              </w:rPr>
                              <w:t xml:space="preserve"> (жълти</w:t>
                            </w:r>
                            <w:r>
                              <w:rPr>
                                <w:b/>
                                <w:bCs/>
                                <w:szCs w:val="24"/>
                                <w:lang w:val="bg-BG"/>
                              </w:rPr>
                              <w:t>)</w:t>
                            </w:r>
                          </w:p>
                        </w:txbxContent>
                      </v:textbox>
                    </v:shape>
                  </v:group>
                  <v:rect id="Rectangle 19" o:spid="_x0000_s1158" style="position:absolute;left:8572;top:15129;width:39638;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" fillcolor="#00b050" stroked="f" strokeweight="2pt">
                    <v:fill opacity="32125f"/>
                  </v:rect>
                </v:group>
                <v:rect id="Rectangle 20" o:spid="_x0000_s1159" style="position:absolute;left:8412;top:46662;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" fillcolor="yellow" stroked="f" strokeweight="2pt">
                  <v:fill opacity="32125f"/>
                </v:rect>
                <v:rect id="Rectangle 21" o:spid="_x0000_s1160" style="position:absolute;left:8594;top:48081;width:39637;height:66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" fillcolor="yellow" stroked="f" strokeweight="2pt">
                  <v:fill opacity="32125f"/>
                </v:rect>
                <w10:wrap type="topAndBottom" anchory="page"/>
              </v:group>
            </w:pict>
          </mc:Fallback>
        </mc:AlternateContent>
      </w:r>
      <w:r w:rsidR="0017715D" w:rsidRPr="00914C18">
        <w:rPr>
          <w:noProof/>
          <w:lang w:val="bg-BG" w:eastAsia="bg-BG"/>
        </w:rPr>
        <mc:AlternateContent>
          <mc:Choice Requires="wpg">
            <w:drawing>
              <wp:anchor distT="0" distB="0" distL="114300" distR="114300" simplePos="0" relativeHeight="252357632" behindDoc="0" locked="0" layoutInCell="1" allowOverlap="1" wp14:anchorId="51EFBC7A" wp14:editId="50C744F3">
                <wp:simplePos x="0" y="0"/>
                <wp:positionH relativeFrom="column">
                  <wp:posOffset>600710</wp:posOffset>
                </wp:positionH>
                <wp:positionV relativeFrom="page">
                  <wp:posOffset>6333490</wp:posOffset>
                </wp:positionV>
                <wp:extent cx="4949825" cy="2793365"/>
                <wp:effectExtent l="0" t="0" r="3175" b="6985"/>
                <wp:wrapTopAndBottom/>
                <wp:docPr id="22" name="Group 22"/>
                <wp:cNvGraphicFramePr/>
                <a:graphic xmlns:a="http://schemas.openxmlformats.org/drawingml/2006/main">
                  <a:graphicData uri="http://schemas.microsoft.com/office/word/2010/wordprocessingGroup">
                    <wpg:wgp>
                      <wpg:cNvGrpSpPr/>
                      <wpg:grpSpPr>
                        <a:xfrm>
                          <a:off x="0" y="0"/>
                          <a:ext cx="4949825" cy="2793365"/>
                          <a:chOff x="431681" y="-485775"/>
                          <a:chExt cx="4949945" cy="2793936"/>
                        </a:xfrm>
                      </wpg:grpSpPr>
                      <wpg:grpSp>
                        <wpg:cNvPr id="23" name="Group 23"/>
                        <wpg:cNvGrpSpPr/>
                        <wpg:grpSpPr>
                          <a:xfrm>
                            <a:off x="431681" y="-485775"/>
                            <a:ext cx="4949945" cy="2793936"/>
                            <a:chOff x="-2267773" y="200025"/>
                            <a:chExt cx="8642171" cy="2793936"/>
                          </a:xfrm>
                        </wpg:grpSpPr>
                        <pic:pic xmlns:pic="http://schemas.openxmlformats.org/drawingml/2006/picture">
                          <pic:nvPicPr>
                            <pic:cNvPr id="24" name="Picture 24"/>
                            <pic:cNvPicPr>
                              <a:picLocks noChangeAspect="1"/>
                            </pic:cNvPicPr>
                          </pic:nvPicPr>
                          <pic:blipFill rotWithShape="1">
                            <a:blip r:embed="rId66" cstate="print">
                              <a:extLst>
                                <a:ext uri="{28A0092B-C50C-407E-A947-70E740481C1C}">
                                  <a14:useLocalDpi xmlns:a14="http://schemas.microsoft.com/office/drawing/2010/main" val="0"/>
                                </a:ext>
                              </a:extLst>
                            </a:blip>
                            <a:srcRect t="23" b="65263"/>
                            <a:stretch/>
                          </pic:blipFill>
                          <pic:spPr>
                            <a:xfrm>
                              <a:off x="-1857360" y="200025"/>
                              <a:ext cx="8231758" cy="2314575"/>
                            </a:xfrm>
                            <a:prstGeom prst="rect">
                              <a:avLst/>
                            </a:prstGeom>
                          </pic:spPr>
                        </pic:pic>
                        <wps:wsp>
                          <wps:cNvPr id="25" name="Text Box 25"/>
                          <wps:cNvSpPr txBox="1"/>
                          <wps:spPr>
                            <a:xfrm>
                              <a:off x="-2267773" y="2505075"/>
                              <a:ext cx="8642171" cy="488886"/>
                            </a:xfrm>
                            <a:prstGeom prst="rect">
                              <a:avLst/>
                            </a:prstGeom>
                            <a:solidFill>
                              <a:schemeClr val="lt1"/>
                            </a:solidFill>
                            <a:ln w="6350">
                              <a:noFill/>
                            </a:ln>
                          </wps:spPr>
                          <wps:txbx>
                            <w:txbxContent>
                              <w:p w14:paraId="4B9C70E1" w14:textId="77777777" w:rsidR="008A2869" w:rsidRDefault="00955A3C" w:rsidP="00914C18">
                                <w:pPr>
                                  <w:ind w:firstLine="0"/>
                                  <w:jc w:val="center"/>
                                  <w:rPr>
                                    <w:b/>
                                    <w:bCs/>
                                    <w:szCs w:val="24"/>
                                    <w:lang w:val="bg-BG"/>
                                  </w:rPr>
                                </w:pPr>
                                <w:r w:rsidRPr="00914C18">
                                  <w:rPr>
                                    <w:b/>
                                    <w:bCs/>
                                    <w:szCs w:val="24"/>
                                    <w:lang w:val="bg-BG"/>
                                  </w:rPr>
                                  <w:t xml:space="preserve">Фиг. </w:t>
                                </w:r>
                                <w:r>
                                  <w:rPr>
                                    <w:b/>
                                    <w:bCs/>
                                    <w:szCs w:val="24"/>
                                    <w:lang w:val="bg-BG"/>
                                  </w:rPr>
                                  <w:t>4.11</w:t>
                                </w:r>
                                <w:r w:rsidR="008A2869">
                                  <w:rPr>
                                    <w:b/>
                                    <w:bCs/>
                                    <w:szCs w:val="24"/>
                                    <w:lang w:val="bg-BG"/>
                                  </w:rPr>
                                  <w:t>. Таблица с данни</w:t>
                                </w:r>
                                <w:r w:rsidRPr="00914C18">
                                  <w:rPr>
                                    <w:b/>
                                    <w:bCs/>
                                    <w:szCs w:val="24"/>
                                    <w:lang w:val="bg-BG"/>
                                  </w:rPr>
                                  <w:t xml:space="preserve"> за движението на локомотив </w:t>
                                </w:r>
                              </w:p>
                              <w:p w14:paraId="2637F86E" w14:textId="68E3D62B" w:rsidR="00955A3C" w:rsidRPr="00914C18" w:rsidRDefault="008A2869" w:rsidP="00914C18">
                                <w:pPr>
                                  <w:ind w:firstLine="0"/>
                                  <w:jc w:val="center"/>
                                  <w:rPr>
                                    <w:b/>
                                    <w:bCs/>
                                    <w:sz w:val="32"/>
                                    <w:szCs w:val="28"/>
                                    <w:lang w:val="bg-BG"/>
                                  </w:rPr>
                                </w:pPr>
                                <w:r>
                                  <w:rPr>
                                    <w:b/>
                                    <w:bCs/>
                                    <w:szCs w:val="24"/>
                                    <w:lang w:val="bg-BG"/>
                                  </w:rPr>
                                  <w:t>№ 91522086005-9 в</w:t>
                                </w:r>
                                <w:r w:rsidR="00955A3C" w:rsidRPr="00914C18">
                                  <w:rPr>
                                    <w:b/>
                                    <w:bCs/>
                                    <w:szCs w:val="24"/>
                                    <w:lang w:val="bg-BG"/>
                                  </w:rPr>
                                  <w:t xml:space="preserve"> моме</w:t>
                                </w:r>
                                <w:r w:rsidR="00955A3C">
                                  <w:rPr>
                                    <w:b/>
                                    <w:bCs/>
                                    <w:szCs w:val="24"/>
                                    <w:lang w:val="bg-BG"/>
                                  </w:rPr>
                                  <w:t>нта на окончателно</w:t>
                                </w:r>
                                <w:r>
                                  <w:rPr>
                                    <w:b/>
                                    <w:bCs/>
                                    <w:szCs w:val="24"/>
                                    <w:lang w:val="bg-BG"/>
                                  </w:rPr>
                                  <w:t xml:space="preserve"> спиране</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s:wsp>
                        <wps:cNvPr id="26" name="Rectangle 26"/>
                        <wps:cNvSpPr/>
                        <wps:spPr>
                          <a:xfrm>
                            <a:off x="857252" y="1598710"/>
                            <a:ext cx="3963777" cy="66675"/>
                          </a:xfrm>
                          <a:prstGeom prst="rect">
                            <a:avLst/>
                          </a:prstGeom>
                          <a:solidFill>
                            <a:srgbClr val="FF0000">
                              <a:alpha val="49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g:wgp>
                  </a:graphicData>
                </a:graphic>
              </wp:anchor>
            </w:drawing>
          </mc:Choice>
          <mc:Fallback>
            <w:pict>
              <v:group w14:anchorId="51EFBC7A" id="Group 22" o:spid="_x0000_s1161" style="position:absolute;left:0;text-align:left;margin-left:47.3pt;margin-top:498.7pt;width:389.75pt;height:219.95pt;z-index:252357632;mso-position-vertical-relative:page" coordorigin="4316,-4857" coordsize="49499,27939" o:gfxdata="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2gAIAQAAAD8A9V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">
                <v:group id="Group 23" o:spid="_x0000_s1162" style="position:absolute;left:4316;top:-4857;width:49500;height:27938" coordorigin="-22677,2000" coordsize="86421,279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">
                  <v:shape id="Picture 24" o:spid="_x0000_s1163" type="#_x0000_t75" style="position:absolute;left:-18573;top:2000;width:82316;height:23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">
                    <v:imagedata r:id="rId67" o:title="" croptop="15f" cropbottom="42771f"/>
                    <v:path arrowok="t"/>
                  </v:shape>
                  <v:shapetype id="_x0000_t202" coordsize="21600,21600" o:spt="202" path="m,l,21600r21600,l21600,xe">
                    <v:stroke joinstyle="miter"/>
                    <v:path gradientshapeok="t" o:connecttype="rect"/>
                  </v:shapetype>
                  <v:shape id="Text Box 25" o:spid="_x0000_s1164" type="#_x0000_t202" style="position:absolute;left:-22677;top:25050;width:86420;height:48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" fillcolor="white [3201]" stroked="f" strokeweight=".5pt">
                    <v:textbox>
                      <w:txbxContent>
                        <w:p w14:paraId="4B9C70E1" w14:textId="77777777" w:rsidR="008A2869" w:rsidRDefault="00955A3C" w:rsidP="00914C18">
                          <w:pPr>
                            <w:ind w:firstLine="0"/>
                            <w:jc w:val="center"/>
                            <w:rPr>
                              <w:b/>
                              <w:bCs/>
                              <w:szCs w:val="24"/>
                              <w:lang w:val="bg-BG"/>
                            </w:rPr>
                          </w:pPr>
                          <w:r w:rsidRPr="00914C18">
                            <w:rPr>
                              <w:b/>
                              <w:bCs/>
                              <w:szCs w:val="24"/>
                              <w:lang w:val="bg-BG"/>
                            </w:rPr>
                            <w:t xml:space="preserve">Фиг. </w:t>
                          </w:r>
                          <w:r>
                            <w:rPr>
                              <w:b/>
                              <w:bCs/>
                              <w:szCs w:val="24"/>
                              <w:lang w:val="bg-BG"/>
                            </w:rPr>
                            <w:t>4.11</w:t>
                          </w:r>
                          <w:r w:rsidR="008A2869">
                            <w:rPr>
                              <w:b/>
                              <w:bCs/>
                              <w:szCs w:val="24"/>
                              <w:lang w:val="bg-BG"/>
                            </w:rPr>
                            <w:t>. Таблица с данни</w:t>
                          </w:r>
                          <w:r w:rsidRPr="00914C18">
                            <w:rPr>
                              <w:b/>
                              <w:bCs/>
                              <w:szCs w:val="24"/>
                              <w:lang w:val="bg-BG"/>
                            </w:rPr>
                            <w:t xml:space="preserve"> за движението на локомотив </w:t>
                          </w:r>
                        </w:p>
                        <w:p w14:paraId="2637F86E" w14:textId="68E3D62B" w:rsidR="00955A3C" w:rsidRPr="00914C18" w:rsidRDefault="008A2869" w:rsidP="00914C18">
                          <w:pPr>
                            <w:ind w:firstLine="0"/>
                            <w:jc w:val="center"/>
                            <w:rPr>
                              <w:b/>
                              <w:bCs/>
                              <w:sz w:val="32"/>
                              <w:szCs w:val="28"/>
                              <w:lang w:val="bg-BG"/>
                            </w:rPr>
                          </w:pPr>
                          <w:r>
                            <w:rPr>
                              <w:b/>
                              <w:bCs/>
                              <w:szCs w:val="24"/>
                              <w:lang w:val="bg-BG"/>
                            </w:rPr>
                            <w:t>№ 91522086005-9 в</w:t>
                          </w:r>
                          <w:r w:rsidR="00955A3C" w:rsidRPr="00914C18">
                            <w:rPr>
                              <w:b/>
                              <w:bCs/>
                              <w:szCs w:val="24"/>
                              <w:lang w:val="bg-BG"/>
                            </w:rPr>
                            <w:t xml:space="preserve"> моме</w:t>
                          </w:r>
                          <w:r w:rsidR="00955A3C">
                            <w:rPr>
                              <w:b/>
                              <w:bCs/>
                              <w:szCs w:val="24"/>
                              <w:lang w:val="bg-BG"/>
                            </w:rPr>
                            <w:t>нта на окончателно</w:t>
                          </w:r>
                          <w:r>
                            <w:rPr>
                              <w:b/>
                              <w:bCs/>
                              <w:szCs w:val="24"/>
                              <w:lang w:val="bg-BG"/>
                            </w:rPr>
                            <w:t xml:space="preserve"> спиране</w:t>
                          </w:r>
                        </w:p>
                      </w:txbxContent>
                    </v:textbox>
                  </v:shape>
                </v:group>
                <v:rect id="Rectangle 26" o:spid="_x0000_s1165" style="position:absolute;left:8572;top:15987;width:39638;height:66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" fillcolor="red" stroked="f" strokeweight="2pt">
                  <v:fill opacity="32125f"/>
                </v:rect>
                <w10:wrap type="topAndBottom" anchory="page"/>
              </v:group>
            </w:pict>
          </mc:Fallback>
        </mc:AlternateContent>
      </w:r>
    </w:p>
    <w:p w14:paraId="31761190" w14:textId="38EB8AB7" w:rsidR="00840EE1" w:rsidRPr="00914C18" w:rsidRDefault="00840EE1" w:rsidP="00840EE1">
      <w:pPr>
        <w:rPr>
          <w:lang w:val="bg-BG"/>
        </w:rPr>
      </w:pPr>
      <w:r w:rsidRPr="00914C18">
        <w:rPr>
          <w:lang w:val="bg-BG"/>
        </w:rPr>
        <w:lastRenderedPageBreak/>
        <w:t>Наличието на записващи камери на двете челни страни на локомотив № 91522086005-9 дава допълнителна информация за движениет</w:t>
      </w:r>
      <w:r w:rsidR="00480AD3">
        <w:rPr>
          <w:lang w:val="bg-BG"/>
        </w:rPr>
        <w:t>о на двата влака и представя нагледно</w:t>
      </w:r>
      <w:r w:rsidRPr="00914C18">
        <w:rPr>
          <w:lang w:val="bg-BG"/>
        </w:rPr>
        <w:t xml:space="preserve"> събитията до реализиране на произшествието. Анализът на записа </w:t>
      </w:r>
      <w:r w:rsidR="00480AD3">
        <w:rPr>
          <w:lang w:val="bg-BG"/>
        </w:rPr>
        <w:t xml:space="preserve">на </w:t>
      </w:r>
      <w:r w:rsidR="00480AD3" w:rsidRPr="00480AD3">
        <w:rPr>
          <w:lang w:val="bg-BG"/>
        </w:rPr>
        <w:t xml:space="preserve">камера CAM 3 </w:t>
      </w:r>
      <w:r w:rsidRPr="00914C18">
        <w:rPr>
          <w:lang w:val="bg-BG"/>
        </w:rPr>
        <w:t xml:space="preserve"> за движението на локомотива показва, че двата влака са установени съответно: ДТВ № 20691 на 8</w:t>
      </w:r>
      <w:r w:rsidR="00EC1E2A">
        <w:rPr>
          <w:lang w:val="bg-BG"/>
        </w:rPr>
        <w:t xml:space="preserve">-ми </w:t>
      </w:r>
      <w:r w:rsidRPr="00914C18">
        <w:rPr>
          <w:lang w:val="bg-BG"/>
        </w:rPr>
        <w:t>коловоз и ДТВ № 20698 на 9</w:t>
      </w:r>
      <w:r w:rsidR="00EC1E2A">
        <w:rPr>
          <w:lang w:val="bg-BG"/>
        </w:rPr>
        <w:t xml:space="preserve">-ти </w:t>
      </w:r>
      <w:r w:rsidRPr="00914C18">
        <w:rPr>
          <w:lang w:val="bg-BG"/>
        </w:rPr>
        <w:t>коловоз в гара Илиянци, като локомотивът на ДТВ № 20698 се намира наравно с първия вагон от състава на ДТВ № 20691, т.е. всички локомотиви от ДТВ № 20691 са по-напред от него. В 03:28:03 часа по часовника на записващата камера е дадено разрешаващо показание на изходния приземен светофор за 8</w:t>
      </w:r>
      <w:r w:rsidR="00EC1E2A">
        <w:rPr>
          <w:lang w:val="bg-BG"/>
        </w:rPr>
        <w:t xml:space="preserve">-ми </w:t>
      </w:r>
      <w:r w:rsidRPr="00914C18">
        <w:rPr>
          <w:lang w:val="bg-BG"/>
        </w:rPr>
        <w:t>коловоз. В 03:28:5</w:t>
      </w:r>
      <w:r w:rsidR="006A2F1F">
        <w:rPr>
          <w:lang w:val="bg-BG"/>
        </w:rPr>
        <w:t>6</w:t>
      </w:r>
      <w:r w:rsidRPr="00914C18">
        <w:rPr>
          <w:lang w:val="bg-BG"/>
        </w:rPr>
        <w:t xml:space="preserve"> часа съставът на ДТВ № 20691 леко се придвижва напред, след което се отпуска назад – движения, които показват, че локомотивният машинист на водещия локомотив № 91522086001-8 прави неколкократни опити за потегляне и „опъване“ на влака и в 03:29:2</w:t>
      </w:r>
      <w:r w:rsidR="006A2F1F">
        <w:rPr>
          <w:lang w:val="bg-BG"/>
        </w:rPr>
        <w:t>8</w:t>
      </w:r>
      <w:r w:rsidRPr="00914C18">
        <w:rPr>
          <w:lang w:val="bg-BG"/>
        </w:rPr>
        <w:t xml:space="preserve"> часа ДТВ № 20691 окончателно потегля, като плавно започва да увеличава скоростта си.</w:t>
      </w:r>
    </w:p>
    <w:p w14:paraId="0B3DF91F" w14:textId="41DDFEFB" w:rsidR="00840EE1" w:rsidRPr="008C2AAA" w:rsidRDefault="00840EE1" w:rsidP="008C2AAA">
      <w:pPr>
        <w:rPr>
          <w:lang w:val="bg-BG"/>
        </w:rPr>
      </w:pPr>
      <w:r w:rsidRPr="00914C18">
        <w:rPr>
          <w:lang w:val="bg-BG"/>
        </w:rPr>
        <w:t xml:space="preserve">В 03:30:02 часа </w:t>
      </w:r>
      <w:r w:rsidR="005F758C">
        <w:rPr>
          <w:lang w:val="bg-BG"/>
        </w:rPr>
        <w:t xml:space="preserve">по часовника на видеорегистратора </w:t>
      </w:r>
      <w:r w:rsidRPr="00914C18">
        <w:rPr>
          <w:lang w:val="bg-BG"/>
        </w:rPr>
        <w:t>локомотивният машинист на локомотив № 91522086005-9 включва прожектора и</w:t>
      </w:r>
      <w:r w:rsidR="006A2F1F">
        <w:rPr>
          <w:lang w:val="bg-BG"/>
        </w:rPr>
        <w:t xml:space="preserve"> в 03:30:04 часа</w:t>
      </w:r>
      <w:r w:rsidRPr="00914C18">
        <w:rPr>
          <w:lang w:val="bg-BG"/>
        </w:rPr>
        <w:t xml:space="preserve"> потегля, без да е получил разрешаващо показание от изходния светофор и заповед за заминаване от дежурния ръководител в гара Илиянци. В 03:30:19 часа, 17 секунди след потегляне, локомотив № 91522086005-9 достига скорост 6,2 км/ч, изравнявайки се със скоростта на ДТВ № 20691, движещ се в момента </w:t>
      </w:r>
      <w:r w:rsidRPr="008C2AAA">
        <w:rPr>
          <w:lang w:val="bg-BG"/>
        </w:rPr>
        <w:t>по 8</w:t>
      </w:r>
      <w:r w:rsidR="007D0902" w:rsidRPr="008C2AAA">
        <w:rPr>
          <w:lang w:val="bg-BG"/>
        </w:rPr>
        <w:t>-ми</w:t>
      </w:r>
      <w:r w:rsidR="007D0902">
        <w:rPr>
          <w:lang w:val="bg-BG"/>
        </w:rPr>
        <w:t xml:space="preserve"> </w:t>
      </w:r>
      <w:r w:rsidRPr="00914C18">
        <w:rPr>
          <w:lang w:val="bg-BG"/>
        </w:rPr>
        <w:t>коловоз. По този начин ДТВ № 20698 в продължение на 55 секунди достига скорост 3</w:t>
      </w:r>
      <w:r w:rsidR="004C2606">
        <w:rPr>
          <w:lang w:val="bg-BG"/>
        </w:rPr>
        <w:t>2</w:t>
      </w:r>
      <w:r w:rsidRPr="00914C18">
        <w:rPr>
          <w:lang w:val="bg-BG"/>
        </w:rPr>
        <w:t>,</w:t>
      </w:r>
      <w:r w:rsidR="004C2606">
        <w:rPr>
          <w:lang w:val="bg-BG"/>
        </w:rPr>
        <w:t>5</w:t>
      </w:r>
      <w:r w:rsidRPr="00914C18">
        <w:rPr>
          <w:lang w:val="bg-BG"/>
        </w:rPr>
        <w:t xml:space="preserve"> км/ч, </w:t>
      </w:r>
      <w:r w:rsidR="004C2606">
        <w:rPr>
          <w:lang w:val="bg-BG"/>
        </w:rPr>
        <w:t>измерена от видеорегистратора</w:t>
      </w:r>
      <w:r w:rsidRPr="00914C18">
        <w:rPr>
          <w:lang w:val="bg-BG"/>
        </w:rPr>
        <w:t>. Скоростта на движение и ускорението на влака, получени вследствие включената голяма теглителна сила на локомотива, позволяват ДТВ № 20698 да настигне движещия се с по-ниска скорост по 8.коловоз ДТВ № 20691 и в района на стрелка № 39 на безгабаритно разстояние локомотив № 91522086005-9 удря в ребро локомотив № 91522086001-8, вследствие кое</w:t>
      </w:r>
      <w:r w:rsidR="008C2AAA">
        <w:rPr>
          <w:lang w:val="bg-BG"/>
        </w:rPr>
        <w:t>то двата локомотива дерайлират.</w:t>
      </w:r>
    </w:p>
    <w:p w14:paraId="5CC81D6E" w14:textId="4094F32A" w:rsidR="00A62F95" w:rsidRPr="007419D6" w:rsidRDefault="00A62F95" w:rsidP="008C2AAA">
      <w:pPr>
        <w:pStyle w:val="ab"/>
        <w:numPr>
          <w:ilvl w:val="3"/>
          <w:numId w:val="28"/>
        </w:numPr>
        <w:spacing w:before="120"/>
        <w:ind w:left="709" w:firstLine="0"/>
        <w:contextualSpacing w:val="0"/>
        <w:rPr>
          <w:i/>
          <w:iCs/>
          <w:lang w:val="bg-BG"/>
        </w:rPr>
      </w:pPr>
      <w:r w:rsidRPr="007419D6">
        <w:rPr>
          <w:iCs/>
          <w:lang w:val="bg-BG"/>
        </w:rPr>
        <w:t xml:space="preserve"> </w:t>
      </w:r>
      <w:r w:rsidRPr="007419D6">
        <w:rPr>
          <w:i/>
          <w:iCs/>
          <w:lang w:val="bg-BG"/>
        </w:rPr>
        <w:t>Анализ на човешкия фактор на</w:t>
      </w:r>
      <w:r w:rsidR="00CA5886" w:rsidRPr="007419D6">
        <w:rPr>
          <w:i/>
          <w:iCs/>
          <w:lang w:val="bg-BG"/>
        </w:rPr>
        <w:t xml:space="preserve"> локомотивния персонал.</w:t>
      </w:r>
      <w:r w:rsidR="00D43103" w:rsidRPr="007419D6">
        <w:rPr>
          <w:i/>
          <w:iCs/>
          <w:lang w:val="bg-BG"/>
        </w:rPr>
        <w:t xml:space="preserve"> </w:t>
      </w:r>
    </w:p>
    <w:p w14:paraId="7B934258" w14:textId="6F58482B" w:rsidR="00BE7BAE" w:rsidRPr="007419D6" w:rsidRDefault="00BE7BAE" w:rsidP="00662686">
      <w:pPr>
        <w:rPr>
          <w:iCs/>
          <w:lang w:val="bg-BG"/>
        </w:rPr>
      </w:pPr>
      <w:r w:rsidRPr="007419D6">
        <w:rPr>
          <w:iCs/>
          <w:lang w:val="bg-BG"/>
        </w:rPr>
        <w:t>Изследваният</w:t>
      </w:r>
      <w:r w:rsidR="005F4751" w:rsidRPr="007419D6">
        <w:rPr>
          <w:iCs/>
          <w:lang w:val="bg-BG"/>
        </w:rPr>
        <w:t xml:space="preserve"> локомотивен персонал</w:t>
      </w:r>
      <w:r w:rsidRPr="007419D6">
        <w:rPr>
          <w:iCs/>
          <w:lang w:val="bg-BG"/>
        </w:rPr>
        <w:t xml:space="preserve"> е с дългогодишен опит на тази длъжност, без данн</w:t>
      </w:r>
      <w:r w:rsidR="00014B75" w:rsidRPr="007419D6">
        <w:rPr>
          <w:iCs/>
          <w:lang w:val="bg-BG"/>
        </w:rPr>
        <w:t xml:space="preserve">и за </w:t>
      </w:r>
      <w:r w:rsidR="004C2606" w:rsidRPr="007419D6">
        <w:rPr>
          <w:iCs/>
          <w:lang w:val="bg-BG"/>
        </w:rPr>
        <w:t>дисциплинарн</w:t>
      </w:r>
      <w:r w:rsidR="004C2606">
        <w:rPr>
          <w:iCs/>
          <w:lang w:val="bg-BG"/>
        </w:rPr>
        <w:t>и</w:t>
      </w:r>
      <w:r w:rsidR="004C2606" w:rsidRPr="007419D6">
        <w:rPr>
          <w:iCs/>
          <w:lang w:val="bg-BG"/>
        </w:rPr>
        <w:t xml:space="preserve"> </w:t>
      </w:r>
      <w:r w:rsidR="00014B75" w:rsidRPr="007419D6">
        <w:rPr>
          <w:iCs/>
          <w:lang w:val="bg-BG"/>
        </w:rPr>
        <w:t>нарушения</w:t>
      </w:r>
      <w:r w:rsidR="004C2606">
        <w:rPr>
          <w:iCs/>
          <w:lang w:val="bg-BG"/>
        </w:rPr>
        <w:t xml:space="preserve"> по </w:t>
      </w:r>
      <w:r w:rsidR="00CA5886" w:rsidRPr="007419D6">
        <w:rPr>
          <w:iCs/>
          <w:lang w:val="bg-BG"/>
        </w:rPr>
        <w:t>отношение</w:t>
      </w:r>
      <w:r w:rsidR="005F4751" w:rsidRPr="007419D6">
        <w:rPr>
          <w:iCs/>
          <w:lang w:val="bg-BG"/>
        </w:rPr>
        <w:t xml:space="preserve"> </w:t>
      </w:r>
      <w:r w:rsidR="00014B75" w:rsidRPr="007419D6">
        <w:rPr>
          <w:iCs/>
          <w:lang w:val="bg-BG"/>
        </w:rPr>
        <w:t>спазване</w:t>
      </w:r>
      <w:r w:rsidRPr="007419D6">
        <w:rPr>
          <w:iCs/>
          <w:lang w:val="bg-BG"/>
        </w:rPr>
        <w:t xml:space="preserve"> правила</w:t>
      </w:r>
      <w:r w:rsidR="005F4751" w:rsidRPr="007419D6">
        <w:rPr>
          <w:iCs/>
          <w:lang w:val="bg-BG"/>
        </w:rPr>
        <w:t>та</w:t>
      </w:r>
      <w:r w:rsidRPr="007419D6">
        <w:rPr>
          <w:iCs/>
          <w:lang w:val="bg-BG"/>
        </w:rPr>
        <w:t xml:space="preserve"> </w:t>
      </w:r>
      <w:r w:rsidR="0012306E" w:rsidRPr="007419D6">
        <w:rPr>
          <w:iCs/>
          <w:lang w:val="bg-BG"/>
        </w:rPr>
        <w:t xml:space="preserve">за безопасност </w:t>
      </w:r>
      <w:r w:rsidR="004C2606">
        <w:rPr>
          <w:iCs/>
          <w:lang w:val="bg-BG"/>
        </w:rPr>
        <w:t>на</w:t>
      </w:r>
      <w:r w:rsidRPr="007419D6">
        <w:rPr>
          <w:iCs/>
          <w:lang w:val="bg-BG"/>
        </w:rPr>
        <w:t xml:space="preserve"> движението</w:t>
      </w:r>
      <w:r w:rsidR="007E511B" w:rsidRPr="007419D6">
        <w:rPr>
          <w:iCs/>
          <w:lang w:val="bg-BG"/>
        </w:rPr>
        <w:t xml:space="preserve">. </w:t>
      </w:r>
      <w:r w:rsidR="00014B75" w:rsidRPr="007419D6">
        <w:rPr>
          <w:iCs/>
          <w:lang w:val="bg-BG"/>
        </w:rPr>
        <w:t>В сравнение с проведените през 2019 г. психологически изследвания</w:t>
      </w:r>
      <w:r w:rsidRPr="007419D6">
        <w:rPr>
          <w:iCs/>
          <w:lang w:val="bg-BG"/>
        </w:rPr>
        <w:t xml:space="preserve"> не се наблюдава</w:t>
      </w:r>
      <w:r w:rsidR="00014B75" w:rsidRPr="007419D6">
        <w:rPr>
          <w:iCs/>
          <w:lang w:val="bg-BG"/>
        </w:rPr>
        <w:t>т</w:t>
      </w:r>
      <w:r w:rsidRPr="007419D6">
        <w:rPr>
          <w:iCs/>
          <w:lang w:val="bg-BG"/>
        </w:rPr>
        <w:t xml:space="preserve"> спад и дефицити по отношение на изследваните </w:t>
      </w:r>
      <w:r w:rsidR="007E511B" w:rsidRPr="007419D6">
        <w:rPr>
          <w:iCs/>
          <w:lang w:val="bg-BG"/>
        </w:rPr>
        <w:t xml:space="preserve">показатели и </w:t>
      </w:r>
      <w:r w:rsidR="0012306E" w:rsidRPr="007419D6">
        <w:rPr>
          <w:iCs/>
          <w:lang w:val="bg-BG"/>
        </w:rPr>
        <w:t>професионално значими качества.</w:t>
      </w:r>
      <w:r w:rsidR="00662686" w:rsidRPr="007419D6">
        <w:rPr>
          <w:iCs/>
          <w:lang w:val="bg-BG"/>
        </w:rPr>
        <w:t xml:space="preserve"> </w:t>
      </w:r>
    </w:p>
    <w:p w14:paraId="5B651830" w14:textId="4594AA6F" w:rsidR="00BE7BAE" w:rsidRPr="00C77560" w:rsidRDefault="005F4751" w:rsidP="00BE7BAE">
      <w:pPr>
        <w:pStyle w:val="ab"/>
        <w:ind w:left="0"/>
        <w:rPr>
          <w:b/>
          <w:bCs/>
          <w:iCs/>
          <w:lang w:val="bg-BG"/>
        </w:rPr>
      </w:pPr>
      <w:r w:rsidRPr="00BF0362">
        <w:rPr>
          <w:b/>
          <w:iCs/>
          <w:lang w:val="bg-BG"/>
        </w:rPr>
        <w:t>1.</w:t>
      </w:r>
      <w:r w:rsidRPr="007419D6">
        <w:rPr>
          <w:iCs/>
          <w:lang w:val="bg-BG"/>
        </w:rPr>
        <w:t xml:space="preserve"> </w:t>
      </w:r>
      <w:r w:rsidRPr="00C77560">
        <w:rPr>
          <w:b/>
          <w:bCs/>
          <w:iCs/>
          <w:lang w:val="bg-BG"/>
        </w:rPr>
        <w:t>Социални фактори.</w:t>
      </w:r>
    </w:p>
    <w:p w14:paraId="505DCAC5" w14:textId="47EAA1F6" w:rsidR="00BE7BAE" w:rsidRPr="007419D6" w:rsidRDefault="00C064F0" w:rsidP="00BE7BAE">
      <w:pPr>
        <w:pStyle w:val="ab"/>
        <w:ind w:left="0"/>
        <w:rPr>
          <w:iCs/>
          <w:lang w:val="bg-BG"/>
        </w:rPr>
      </w:pPr>
      <w:r>
        <w:rPr>
          <w:iCs/>
          <w:lang w:val="bg-BG"/>
        </w:rPr>
        <w:t xml:space="preserve">Установено е </w:t>
      </w:r>
      <w:r w:rsidRPr="007419D6">
        <w:rPr>
          <w:iCs/>
          <w:lang w:val="bg-BG"/>
        </w:rPr>
        <w:t xml:space="preserve">отрицателно </w:t>
      </w:r>
      <w:r w:rsidR="00BE7BAE" w:rsidRPr="007419D6">
        <w:rPr>
          <w:iCs/>
          <w:lang w:val="bg-BG"/>
        </w:rPr>
        <w:t>въздействие на нездраво</w:t>
      </w:r>
      <w:r w:rsidR="007E511B" w:rsidRPr="007419D6">
        <w:rPr>
          <w:iCs/>
          <w:lang w:val="bg-BG"/>
        </w:rPr>
        <w:t>словен клим</w:t>
      </w:r>
      <w:r w:rsidR="00026490" w:rsidRPr="007419D6">
        <w:rPr>
          <w:iCs/>
          <w:lang w:val="bg-BG"/>
        </w:rPr>
        <w:t>ат в екипа през време на дежурствата</w:t>
      </w:r>
      <w:r>
        <w:rPr>
          <w:iCs/>
          <w:lang w:val="bg-BG"/>
        </w:rPr>
        <w:t xml:space="preserve">, </w:t>
      </w:r>
      <w:r w:rsidRPr="007419D6">
        <w:rPr>
          <w:iCs/>
          <w:lang w:val="bg-BG"/>
        </w:rPr>
        <w:t xml:space="preserve">конфликти </w:t>
      </w:r>
      <w:r w:rsidR="007E511B" w:rsidRPr="007419D6">
        <w:rPr>
          <w:iCs/>
          <w:lang w:val="bg-BG"/>
        </w:rPr>
        <w:t>с колеги</w:t>
      </w:r>
      <w:r w:rsidR="00BE7BAE" w:rsidRPr="007419D6">
        <w:rPr>
          <w:iCs/>
          <w:lang w:val="bg-BG"/>
        </w:rPr>
        <w:t>, липса на съ</w:t>
      </w:r>
      <w:r w:rsidR="00026490" w:rsidRPr="007419D6">
        <w:rPr>
          <w:iCs/>
          <w:lang w:val="bg-BG"/>
        </w:rPr>
        <w:t>вместимост на характери</w:t>
      </w:r>
      <w:r w:rsidR="007E511B" w:rsidRPr="007419D6">
        <w:rPr>
          <w:iCs/>
          <w:lang w:val="bg-BG"/>
        </w:rPr>
        <w:t>, което увеличава</w:t>
      </w:r>
      <w:r w:rsidR="00BE7BAE" w:rsidRPr="007419D6">
        <w:rPr>
          <w:iCs/>
          <w:lang w:val="bg-BG"/>
        </w:rPr>
        <w:t xml:space="preserve"> риск</w:t>
      </w:r>
      <w:r w:rsidR="007E511B" w:rsidRPr="007419D6">
        <w:rPr>
          <w:iCs/>
          <w:lang w:val="bg-BG"/>
        </w:rPr>
        <w:t>а</w:t>
      </w:r>
      <w:r w:rsidR="00D62CC2" w:rsidRPr="007419D6">
        <w:rPr>
          <w:iCs/>
          <w:lang w:val="bg-BG"/>
        </w:rPr>
        <w:t xml:space="preserve"> за</w:t>
      </w:r>
      <w:r w:rsidR="00BE7BAE" w:rsidRPr="007419D6">
        <w:rPr>
          <w:iCs/>
          <w:lang w:val="bg-BG"/>
        </w:rPr>
        <w:t xml:space="preserve"> извънредни ситуации или грешки</w:t>
      </w:r>
      <w:r>
        <w:rPr>
          <w:iCs/>
          <w:lang w:val="bg-BG"/>
        </w:rPr>
        <w:t>.</w:t>
      </w:r>
    </w:p>
    <w:p w14:paraId="39E5D844" w14:textId="49F24CFC" w:rsidR="00BE7BAE" w:rsidRPr="007419D6" w:rsidRDefault="004E2C72" w:rsidP="00D62CC2">
      <w:pPr>
        <w:pStyle w:val="ab"/>
        <w:ind w:left="0"/>
        <w:rPr>
          <w:iCs/>
          <w:lang w:val="bg-BG"/>
        </w:rPr>
      </w:pPr>
      <w:r w:rsidRPr="007419D6">
        <w:rPr>
          <w:iCs/>
          <w:lang w:val="bg-BG"/>
        </w:rPr>
        <w:t>Двегодиш</w:t>
      </w:r>
      <w:r w:rsidR="00BE7BAE" w:rsidRPr="007419D6">
        <w:rPr>
          <w:iCs/>
          <w:lang w:val="bg-BG"/>
        </w:rPr>
        <w:t>н</w:t>
      </w:r>
      <w:r w:rsidRPr="007419D6">
        <w:rPr>
          <w:iCs/>
          <w:lang w:val="bg-BG"/>
        </w:rPr>
        <w:t>ия</w:t>
      </w:r>
      <w:r w:rsidR="00C064F0">
        <w:rPr>
          <w:iCs/>
          <w:lang w:val="bg-BG"/>
        </w:rPr>
        <w:t>т</w:t>
      </w:r>
      <w:r w:rsidR="00BE7BAE" w:rsidRPr="007419D6">
        <w:rPr>
          <w:iCs/>
          <w:lang w:val="bg-BG"/>
        </w:rPr>
        <w:t xml:space="preserve"> пе</w:t>
      </w:r>
      <w:r w:rsidR="00D62CC2" w:rsidRPr="007419D6">
        <w:rPr>
          <w:iCs/>
          <w:lang w:val="bg-BG"/>
        </w:rPr>
        <w:t xml:space="preserve">риод на живот в условия на </w:t>
      </w:r>
      <w:r w:rsidR="00D62CC2" w:rsidRPr="007419D6">
        <w:rPr>
          <w:iCs/>
        </w:rPr>
        <w:t>COVID</w:t>
      </w:r>
      <w:r w:rsidR="00C064F0">
        <w:rPr>
          <w:iCs/>
          <w:lang w:val="bg-BG"/>
        </w:rPr>
        <w:t>-</w:t>
      </w:r>
      <w:r w:rsidR="00BE7BAE" w:rsidRPr="007419D6">
        <w:rPr>
          <w:iCs/>
          <w:lang w:val="bg-BG"/>
        </w:rPr>
        <w:t>па</w:t>
      </w:r>
      <w:r w:rsidR="00026490" w:rsidRPr="007419D6">
        <w:rPr>
          <w:iCs/>
          <w:lang w:val="bg-BG"/>
        </w:rPr>
        <w:t>ндемия е</w:t>
      </w:r>
      <w:r w:rsidR="00D62CC2" w:rsidRPr="007419D6">
        <w:rPr>
          <w:iCs/>
          <w:lang w:val="bg-BG"/>
        </w:rPr>
        <w:t xml:space="preserve"> възможно</w:t>
      </w:r>
      <w:r w:rsidR="00C82141">
        <w:rPr>
          <w:iCs/>
          <w:lang w:val="bg-BG"/>
        </w:rPr>
        <w:t xml:space="preserve"> да е разключил</w:t>
      </w:r>
      <w:r w:rsidR="00D62CC2" w:rsidRPr="007419D6">
        <w:rPr>
          <w:iCs/>
          <w:lang w:val="bg-BG"/>
        </w:rPr>
        <w:t xml:space="preserve"> подсъзнателно</w:t>
      </w:r>
      <w:r w:rsidR="00026490" w:rsidRPr="007419D6">
        <w:rPr>
          <w:iCs/>
          <w:lang w:val="bg-BG"/>
        </w:rPr>
        <w:t xml:space="preserve"> натруп</w:t>
      </w:r>
      <w:r w:rsidR="00BE7BAE" w:rsidRPr="007419D6">
        <w:rPr>
          <w:iCs/>
          <w:lang w:val="bg-BG"/>
        </w:rPr>
        <w:t>ва</w:t>
      </w:r>
      <w:r w:rsidR="00D62CC2" w:rsidRPr="007419D6">
        <w:rPr>
          <w:iCs/>
          <w:lang w:val="bg-BG"/>
        </w:rPr>
        <w:t>не на</w:t>
      </w:r>
      <w:r w:rsidR="00BE7BAE" w:rsidRPr="007419D6">
        <w:rPr>
          <w:iCs/>
          <w:lang w:val="bg-BG"/>
        </w:rPr>
        <w:t xml:space="preserve"> отрицателно емоционално напрежение,</w:t>
      </w:r>
      <w:r w:rsidR="00D62CC2" w:rsidRPr="007419D6">
        <w:rPr>
          <w:iCs/>
          <w:lang w:val="bg-BG"/>
        </w:rPr>
        <w:t xml:space="preserve"> вс</w:t>
      </w:r>
      <w:r w:rsidR="00C82141">
        <w:rPr>
          <w:iCs/>
          <w:lang w:val="bg-BG"/>
        </w:rPr>
        <w:t>ледствие на страх от нарастващите</w:t>
      </w:r>
      <w:r w:rsidR="00BE7BAE" w:rsidRPr="007419D6">
        <w:rPr>
          <w:iCs/>
          <w:lang w:val="bg-BG"/>
        </w:rPr>
        <w:t xml:space="preserve"> заболели и поч</w:t>
      </w:r>
      <w:r w:rsidR="00D62CC2" w:rsidRPr="007419D6">
        <w:rPr>
          <w:iCs/>
          <w:lang w:val="bg-BG"/>
        </w:rPr>
        <w:t xml:space="preserve">инали, както и от загубата на близки хора от болестта. </w:t>
      </w:r>
      <w:r w:rsidR="00C064F0">
        <w:rPr>
          <w:iCs/>
          <w:lang w:val="bg-BG"/>
        </w:rPr>
        <w:t>Липсва информация за</w:t>
      </w:r>
      <w:r w:rsidR="00D62CC2" w:rsidRPr="007419D6">
        <w:rPr>
          <w:iCs/>
          <w:lang w:val="bg-BG"/>
        </w:rPr>
        <w:t xml:space="preserve"> семейни конфликти</w:t>
      </w:r>
      <w:r w:rsidR="00BE7BAE" w:rsidRPr="007419D6">
        <w:rPr>
          <w:iCs/>
          <w:lang w:val="bg-BG"/>
        </w:rPr>
        <w:t>.</w:t>
      </w:r>
    </w:p>
    <w:p w14:paraId="41A66D90" w14:textId="6FB22B84" w:rsidR="00BE7BAE" w:rsidRPr="00C77560" w:rsidRDefault="00BE7BAE" w:rsidP="00BE7BAE">
      <w:pPr>
        <w:pStyle w:val="ab"/>
        <w:ind w:left="0"/>
        <w:rPr>
          <w:b/>
          <w:bCs/>
          <w:iCs/>
          <w:lang w:val="bg-BG"/>
        </w:rPr>
      </w:pPr>
      <w:r w:rsidRPr="00BF0362">
        <w:rPr>
          <w:b/>
          <w:iCs/>
          <w:lang w:val="bg-BG"/>
        </w:rPr>
        <w:t>2.</w:t>
      </w:r>
      <w:r w:rsidRPr="007419D6">
        <w:rPr>
          <w:iCs/>
          <w:lang w:val="bg-BG"/>
        </w:rPr>
        <w:t xml:space="preserve"> </w:t>
      </w:r>
      <w:r w:rsidRPr="00C77560">
        <w:rPr>
          <w:b/>
          <w:bCs/>
          <w:iCs/>
          <w:lang w:val="bg-BG"/>
        </w:rPr>
        <w:t>Професионални фактори, които имат пряко</w:t>
      </w:r>
      <w:r w:rsidR="00026490" w:rsidRPr="00C77560">
        <w:rPr>
          <w:b/>
          <w:bCs/>
          <w:iCs/>
          <w:lang w:val="bg-BG"/>
        </w:rPr>
        <w:t xml:space="preserve"> въздействие върху</w:t>
      </w:r>
      <w:r w:rsidR="005F4751" w:rsidRPr="00C77560">
        <w:rPr>
          <w:b/>
          <w:bCs/>
          <w:iCs/>
          <w:lang w:val="bg-BG"/>
        </w:rPr>
        <w:t xml:space="preserve"> работа</w:t>
      </w:r>
      <w:r w:rsidR="00026490" w:rsidRPr="00C77560">
        <w:rPr>
          <w:b/>
          <w:bCs/>
          <w:iCs/>
          <w:lang w:val="bg-BG"/>
        </w:rPr>
        <w:t>та</w:t>
      </w:r>
      <w:r w:rsidR="005F4751" w:rsidRPr="00C77560">
        <w:rPr>
          <w:b/>
          <w:bCs/>
          <w:iCs/>
          <w:lang w:val="bg-BG"/>
        </w:rPr>
        <w:t>.</w:t>
      </w:r>
    </w:p>
    <w:p w14:paraId="6207B5C0" w14:textId="77777777" w:rsidR="00FA78AE" w:rsidRDefault="00FA78AE" w:rsidP="00FA78AE">
      <w:pPr>
        <w:pStyle w:val="ab"/>
        <w:ind w:left="0"/>
        <w:rPr>
          <w:iCs/>
          <w:lang w:val="bg-BG"/>
        </w:rPr>
      </w:pPr>
      <w:r w:rsidRPr="007419D6">
        <w:rPr>
          <w:iCs/>
          <w:lang w:val="bg-BG"/>
        </w:rPr>
        <w:t>Достатъчно високо ниво на професионално важни когнитивни процеси и способности за о</w:t>
      </w:r>
      <w:r>
        <w:rPr>
          <w:iCs/>
          <w:lang w:val="bg-BG"/>
        </w:rPr>
        <w:t>с</w:t>
      </w:r>
      <w:r w:rsidRPr="007419D6">
        <w:rPr>
          <w:iCs/>
          <w:lang w:val="bg-BG"/>
        </w:rPr>
        <w:t xml:space="preserve">мисляне на условията в работна среда. </w:t>
      </w:r>
    </w:p>
    <w:p w14:paraId="5CD470D9" w14:textId="77777777" w:rsidR="00FA78AE" w:rsidRDefault="00FA78AE" w:rsidP="00FA78AE">
      <w:pPr>
        <w:pStyle w:val="ab"/>
        <w:ind w:left="0"/>
        <w:rPr>
          <w:iCs/>
          <w:lang w:val="bg-BG"/>
        </w:rPr>
      </w:pPr>
      <w:r w:rsidRPr="007419D6">
        <w:rPr>
          <w:iCs/>
          <w:lang w:val="bg-BG"/>
        </w:rPr>
        <w:t xml:space="preserve">Достатъчно високо ниво на емоционална и волева стабилност за извършваната професионална дейност. </w:t>
      </w:r>
    </w:p>
    <w:p w14:paraId="5CFA1676" w14:textId="77777777" w:rsidR="00FA78AE" w:rsidRPr="007419D6" w:rsidRDefault="00FA78AE" w:rsidP="00FA78AE">
      <w:pPr>
        <w:pStyle w:val="ab"/>
        <w:ind w:left="0"/>
        <w:rPr>
          <w:iCs/>
          <w:lang w:val="bg-BG"/>
        </w:rPr>
      </w:pPr>
      <w:r w:rsidRPr="007419D6">
        <w:rPr>
          <w:iCs/>
          <w:lang w:val="bg-BG"/>
        </w:rPr>
        <w:t>Достатъчно високо ниво на физически качества и двигателни умения, които са професионално важни за извършваната дейност.</w:t>
      </w:r>
    </w:p>
    <w:p w14:paraId="28C60462" w14:textId="397F7576" w:rsidR="00BE7BAE" w:rsidRPr="007419D6" w:rsidRDefault="00BE7BAE" w:rsidP="00BE7BAE">
      <w:pPr>
        <w:pStyle w:val="ab"/>
        <w:ind w:left="0"/>
        <w:rPr>
          <w:iCs/>
          <w:lang w:val="bg-BG"/>
        </w:rPr>
      </w:pPr>
      <w:r w:rsidRPr="007419D6">
        <w:rPr>
          <w:iCs/>
          <w:lang w:val="bg-BG"/>
        </w:rPr>
        <w:t xml:space="preserve">Негативното въздействие на </w:t>
      </w:r>
      <w:r w:rsidR="00D62CC2" w:rsidRPr="007419D6">
        <w:rPr>
          <w:iCs/>
          <w:lang w:val="bg-BG"/>
        </w:rPr>
        <w:t>създадена лоша</w:t>
      </w:r>
      <w:r w:rsidRPr="007419D6">
        <w:rPr>
          <w:iCs/>
          <w:lang w:val="bg-BG"/>
        </w:rPr>
        <w:t xml:space="preserve"> организация на трудов режим </w:t>
      </w:r>
      <w:r w:rsidR="00D62CC2" w:rsidRPr="007419D6">
        <w:rPr>
          <w:iCs/>
          <w:lang w:val="bg-BG"/>
        </w:rPr>
        <w:t>и неблагоприятни</w:t>
      </w:r>
      <w:r w:rsidRPr="007419D6">
        <w:rPr>
          <w:iCs/>
          <w:lang w:val="bg-BG"/>
        </w:rPr>
        <w:t xml:space="preserve"> условия за почивка и хран</w:t>
      </w:r>
      <w:r w:rsidR="00FA78AE">
        <w:rPr>
          <w:iCs/>
          <w:lang w:val="bg-BG"/>
        </w:rPr>
        <w:t>ене</w:t>
      </w:r>
      <w:r w:rsidRPr="007419D6">
        <w:rPr>
          <w:iCs/>
          <w:lang w:val="bg-BG"/>
        </w:rPr>
        <w:t>;</w:t>
      </w:r>
    </w:p>
    <w:p w14:paraId="4FA2D9A0" w14:textId="06593CA3" w:rsidR="00BE7BAE" w:rsidRPr="007419D6" w:rsidRDefault="006B6D9E" w:rsidP="00BE7BAE">
      <w:pPr>
        <w:pStyle w:val="ab"/>
        <w:ind w:left="0"/>
        <w:rPr>
          <w:iCs/>
          <w:lang w:val="bg-BG"/>
        </w:rPr>
      </w:pPr>
      <w:r w:rsidRPr="007419D6">
        <w:rPr>
          <w:iCs/>
          <w:lang w:val="bg-BG"/>
        </w:rPr>
        <w:t>Липса на изградени добри практики за</w:t>
      </w:r>
      <w:r w:rsidR="00BE7BAE" w:rsidRPr="007419D6">
        <w:rPr>
          <w:iCs/>
          <w:lang w:val="bg-BG"/>
        </w:rPr>
        <w:t xml:space="preserve"> </w:t>
      </w:r>
      <w:r w:rsidR="00026490" w:rsidRPr="007419D6">
        <w:rPr>
          <w:iCs/>
          <w:lang w:val="bg-BG"/>
        </w:rPr>
        <w:t xml:space="preserve">създаване и </w:t>
      </w:r>
      <w:r w:rsidR="00BE7BAE" w:rsidRPr="007419D6">
        <w:rPr>
          <w:iCs/>
          <w:lang w:val="bg-BG"/>
        </w:rPr>
        <w:t>поддържа</w:t>
      </w:r>
      <w:r w:rsidRPr="007419D6">
        <w:rPr>
          <w:iCs/>
          <w:lang w:val="bg-BG"/>
        </w:rPr>
        <w:t>не на контакти</w:t>
      </w:r>
      <w:r w:rsidR="006C6928" w:rsidRPr="007419D6">
        <w:rPr>
          <w:iCs/>
          <w:lang w:val="bg-BG"/>
        </w:rPr>
        <w:t xml:space="preserve"> в служебен и личен план</w:t>
      </w:r>
      <w:r w:rsidR="00BE7BAE" w:rsidRPr="007419D6">
        <w:rPr>
          <w:iCs/>
          <w:lang w:val="bg-BG"/>
        </w:rPr>
        <w:t xml:space="preserve"> </w:t>
      </w:r>
      <w:r w:rsidRPr="007419D6">
        <w:rPr>
          <w:iCs/>
          <w:lang w:val="bg-BG"/>
        </w:rPr>
        <w:t>между локомотивни</w:t>
      </w:r>
      <w:r w:rsidR="00026490" w:rsidRPr="007419D6">
        <w:rPr>
          <w:iCs/>
          <w:lang w:val="bg-BG"/>
        </w:rPr>
        <w:t>я персонал</w:t>
      </w:r>
      <w:r w:rsidRPr="007419D6">
        <w:rPr>
          <w:iCs/>
          <w:lang w:val="bg-BG"/>
        </w:rPr>
        <w:t xml:space="preserve"> в </w:t>
      </w:r>
      <w:r w:rsidR="00026490" w:rsidRPr="007419D6">
        <w:rPr>
          <w:iCs/>
          <w:lang w:val="bg-BG"/>
        </w:rPr>
        <w:t>железопътното предприятие</w:t>
      </w:r>
      <w:r w:rsidRPr="007419D6">
        <w:rPr>
          <w:iCs/>
          <w:lang w:val="bg-BG"/>
        </w:rPr>
        <w:t>.</w:t>
      </w:r>
    </w:p>
    <w:p w14:paraId="3583A78B" w14:textId="55AB4C05" w:rsidR="00BE7BAE" w:rsidRPr="007419D6" w:rsidRDefault="00BE7BAE" w:rsidP="00BE7BAE">
      <w:pPr>
        <w:pStyle w:val="ab"/>
        <w:ind w:left="0"/>
        <w:rPr>
          <w:iCs/>
          <w:lang w:val="bg-BG"/>
        </w:rPr>
      </w:pPr>
      <w:r w:rsidRPr="007419D6">
        <w:rPr>
          <w:iCs/>
          <w:lang w:val="bg-BG"/>
        </w:rPr>
        <w:t>Дългосрочно излагане на прагови фактори</w:t>
      </w:r>
      <w:r w:rsidR="00FA78AE">
        <w:rPr>
          <w:iCs/>
          <w:lang w:val="bg-BG"/>
        </w:rPr>
        <w:t xml:space="preserve">, съпътстващи </w:t>
      </w:r>
      <w:r w:rsidRPr="007419D6">
        <w:rPr>
          <w:iCs/>
          <w:lang w:val="bg-BG"/>
        </w:rPr>
        <w:t>извършваната дейност: шум, вибрации, електромагнитно излъчване, вестибуларни натоварвания;</w:t>
      </w:r>
    </w:p>
    <w:p w14:paraId="0799A852" w14:textId="013CA0B6" w:rsidR="005F4751" w:rsidRPr="00C77560" w:rsidRDefault="005F4751" w:rsidP="00D43103">
      <w:pPr>
        <w:pStyle w:val="ab"/>
        <w:numPr>
          <w:ilvl w:val="0"/>
          <w:numId w:val="45"/>
        </w:numPr>
        <w:tabs>
          <w:tab w:val="left" w:pos="993"/>
        </w:tabs>
        <w:ind w:hanging="11"/>
        <w:rPr>
          <w:b/>
          <w:bCs/>
          <w:iCs/>
          <w:lang w:val="bg-BG"/>
        </w:rPr>
      </w:pPr>
      <w:r w:rsidRPr="00C77560">
        <w:rPr>
          <w:b/>
          <w:bCs/>
          <w:iCs/>
          <w:lang w:val="bg-BG"/>
        </w:rPr>
        <w:lastRenderedPageBreak/>
        <w:t>Психологически фактори</w:t>
      </w:r>
      <w:r w:rsidR="00FA78AE" w:rsidRPr="00C77560">
        <w:rPr>
          <w:b/>
          <w:bCs/>
          <w:iCs/>
          <w:lang w:val="bg-BG"/>
        </w:rPr>
        <w:t>,</w:t>
      </w:r>
      <w:r w:rsidRPr="00C77560">
        <w:rPr>
          <w:b/>
          <w:bCs/>
          <w:iCs/>
          <w:lang w:val="bg-BG"/>
        </w:rPr>
        <w:t xml:space="preserve"> влияещи върху професионалните качества.</w:t>
      </w:r>
    </w:p>
    <w:p w14:paraId="57376D21" w14:textId="0B7023C8" w:rsidR="00BE7BAE" w:rsidRPr="007419D6" w:rsidRDefault="00FA78AE" w:rsidP="00D70712">
      <w:pPr>
        <w:pStyle w:val="ab"/>
        <w:ind w:left="0"/>
        <w:rPr>
          <w:iCs/>
          <w:lang w:val="bg-BG"/>
        </w:rPr>
      </w:pPr>
      <w:r>
        <w:rPr>
          <w:lang w:val="bg-BG"/>
        </w:rPr>
        <w:t xml:space="preserve">Липса на </w:t>
      </w:r>
      <w:r w:rsidR="00E12BD7" w:rsidRPr="007419D6">
        <w:rPr>
          <w:lang w:val="bg-BG"/>
        </w:rPr>
        <w:t>изградени практики</w:t>
      </w:r>
      <w:r w:rsidR="00B46705" w:rsidRPr="007419D6">
        <w:rPr>
          <w:lang w:val="bg-BG"/>
        </w:rPr>
        <w:t xml:space="preserve"> </w:t>
      </w:r>
      <w:r w:rsidR="00E12BD7" w:rsidRPr="007419D6">
        <w:rPr>
          <w:lang w:val="bg-BG"/>
        </w:rPr>
        <w:t xml:space="preserve">за създаване на екипна съвместимост между </w:t>
      </w:r>
      <w:r w:rsidR="00B46705" w:rsidRPr="007419D6">
        <w:rPr>
          <w:lang w:val="bg-BG"/>
        </w:rPr>
        <w:t xml:space="preserve"> локомотивни</w:t>
      </w:r>
      <w:r w:rsidR="00E12BD7" w:rsidRPr="007419D6">
        <w:rPr>
          <w:lang w:val="bg-BG"/>
        </w:rPr>
        <w:t>те</w:t>
      </w:r>
      <w:r w:rsidR="00B46705" w:rsidRPr="007419D6">
        <w:rPr>
          <w:lang w:val="bg-BG"/>
        </w:rPr>
        <w:t xml:space="preserve"> бригади при </w:t>
      </w:r>
      <w:r w:rsidR="00E12BD7" w:rsidRPr="007419D6">
        <w:rPr>
          <w:lang w:val="bg-BG"/>
        </w:rPr>
        <w:t xml:space="preserve">изготвяне </w:t>
      </w:r>
      <w:r w:rsidR="00B46705" w:rsidRPr="007419D6">
        <w:rPr>
          <w:lang w:val="bg-BG"/>
        </w:rPr>
        <w:t>на</w:t>
      </w:r>
      <w:r w:rsidR="00E12BD7" w:rsidRPr="007419D6">
        <w:rPr>
          <w:lang w:val="bg-BG"/>
        </w:rPr>
        <w:t xml:space="preserve"> работните</w:t>
      </w:r>
      <w:r w:rsidR="00D70712" w:rsidRPr="007419D6">
        <w:rPr>
          <w:iCs/>
          <w:lang w:val="bg-BG"/>
        </w:rPr>
        <w:t xml:space="preserve"> г</w:t>
      </w:r>
      <w:r w:rsidR="00B46705" w:rsidRPr="007419D6">
        <w:rPr>
          <w:iCs/>
          <w:lang w:val="bg-BG"/>
        </w:rPr>
        <w:t>рафи</w:t>
      </w:r>
      <w:r w:rsidR="00E12BD7" w:rsidRPr="007419D6">
        <w:rPr>
          <w:iCs/>
          <w:lang w:val="bg-BG"/>
        </w:rPr>
        <w:t>ци</w:t>
      </w:r>
      <w:r w:rsidR="00B46705" w:rsidRPr="007419D6">
        <w:rPr>
          <w:iCs/>
          <w:lang w:val="bg-BG"/>
        </w:rPr>
        <w:t xml:space="preserve">, </w:t>
      </w:r>
      <w:r>
        <w:rPr>
          <w:iCs/>
          <w:lang w:val="bg-BG"/>
        </w:rPr>
        <w:t xml:space="preserve">като </w:t>
      </w:r>
      <w:r w:rsidR="00B46705" w:rsidRPr="007419D6">
        <w:rPr>
          <w:iCs/>
          <w:lang w:val="bg-BG"/>
        </w:rPr>
        <w:t xml:space="preserve">често се налага да се работи с колеги, които са  с </w:t>
      </w:r>
      <w:r w:rsidR="00D70712" w:rsidRPr="007419D6">
        <w:rPr>
          <w:iCs/>
          <w:lang w:val="bg-BG"/>
        </w:rPr>
        <w:t>конфликтни</w:t>
      </w:r>
      <w:r w:rsidR="00B46705" w:rsidRPr="007419D6">
        <w:rPr>
          <w:iCs/>
          <w:lang w:val="bg-BG"/>
        </w:rPr>
        <w:t xml:space="preserve"> характери и поведени</w:t>
      </w:r>
      <w:r w:rsidR="00E12BD7" w:rsidRPr="007419D6">
        <w:rPr>
          <w:iCs/>
          <w:lang w:val="bg-BG"/>
        </w:rPr>
        <w:t>е</w:t>
      </w:r>
      <w:r w:rsidR="00B46705" w:rsidRPr="007419D6">
        <w:rPr>
          <w:iCs/>
          <w:lang w:val="bg-BG"/>
        </w:rPr>
        <w:t>, от което</w:t>
      </w:r>
      <w:r w:rsidR="00D70712" w:rsidRPr="007419D6">
        <w:rPr>
          <w:iCs/>
          <w:lang w:val="bg-BG"/>
        </w:rPr>
        <w:t xml:space="preserve"> </w:t>
      </w:r>
      <w:r w:rsidR="00B46705" w:rsidRPr="007419D6">
        <w:rPr>
          <w:iCs/>
          <w:lang w:val="bg-BG"/>
        </w:rPr>
        <w:t xml:space="preserve">следва </w:t>
      </w:r>
      <w:r w:rsidR="00D70712" w:rsidRPr="007419D6">
        <w:rPr>
          <w:iCs/>
          <w:lang w:val="bg-BG"/>
        </w:rPr>
        <w:t xml:space="preserve">натрупване на емоционално </w:t>
      </w:r>
      <w:r w:rsidR="00B46705" w:rsidRPr="007419D6">
        <w:rPr>
          <w:iCs/>
          <w:lang w:val="bg-BG"/>
        </w:rPr>
        <w:t xml:space="preserve">враждебно </w:t>
      </w:r>
      <w:r w:rsidR="00E12BD7" w:rsidRPr="007419D6">
        <w:rPr>
          <w:iCs/>
          <w:lang w:val="bg-BG"/>
        </w:rPr>
        <w:t>отношение.</w:t>
      </w:r>
    </w:p>
    <w:p w14:paraId="77FBEEA4" w14:textId="315BBCC2" w:rsidR="001B60BF" w:rsidRPr="007419D6" w:rsidRDefault="001B60BF" w:rsidP="00D70712">
      <w:pPr>
        <w:pStyle w:val="ab"/>
        <w:ind w:left="0"/>
        <w:rPr>
          <w:iCs/>
          <w:lang w:val="bg-BG"/>
        </w:rPr>
      </w:pPr>
      <w:r w:rsidRPr="007419D6">
        <w:rPr>
          <w:iCs/>
          <w:lang w:val="bg-BG"/>
        </w:rPr>
        <w:t>Допуснатите грешни решения се обясняват с моментно  разсейване, разконцентриране и предоверяване на рутината в професия</w:t>
      </w:r>
      <w:r w:rsidR="004C37DC" w:rsidRPr="007419D6">
        <w:rPr>
          <w:iCs/>
          <w:lang w:val="bg-BG"/>
        </w:rPr>
        <w:t xml:space="preserve">та. </w:t>
      </w:r>
    </w:p>
    <w:p w14:paraId="0462619C" w14:textId="18B89ED7" w:rsidR="00BE7BAE" w:rsidRPr="007419D6" w:rsidRDefault="00BE7BAE" w:rsidP="00BE7BAE">
      <w:pPr>
        <w:pStyle w:val="ab"/>
        <w:ind w:left="0"/>
        <w:rPr>
          <w:iCs/>
          <w:lang w:val="bg-BG"/>
        </w:rPr>
      </w:pPr>
      <w:r w:rsidRPr="007419D6">
        <w:rPr>
          <w:iCs/>
          <w:lang w:val="bg-BG"/>
        </w:rPr>
        <w:t xml:space="preserve">Дезорганизацията на поведението в </w:t>
      </w:r>
      <w:r w:rsidR="00B46705" w:rsidRPr="007419D6">
        <w:rPr>
          <w:iCs/>
          <w:lang w:val="bg-BG"/>
        </w:rPr>
        <w:t>конкретния случай</w:t>
      </w:r>
      <w:r w:rsidRPr="007419D6">
        <w:rPr>
          <w:iCs/>
          <w:lang w:val="bg-BG"/>
        </w:rPr>
        <w:t xml:space="preserve"> се е проявила като ситуационна загуба </w:t>
      </w:r>
      <w:r w:rsidR="00551F6C" w:rsidRPr="007419D6">
        <w:rPr>
          <w:iCs/>
          <w:lang w:val="bg-BG"/>
        </w:rPr>
        <w:t>на придобити умения, които</w:t>
      </w:r>
      <w:r w:rsidRPr="007419D6">
        <w:rPr>
          <w:iCs/>
          <w:lang w:val="bg-BG"/>
        </w:rPr>
        <w:t xml:space="preserve"> са били доведени до автоматиз</w:t>
      </w:r>
      <w:r w:rsidR="00551F6C" w:rsidRPr="007419D6">
        <w:rPr>
          <w:iCs/>
          <w:lang w:val="bg-BG"/>
        </w:rPr>
        <w:t xml:space="preserve">ъм (рутина). </w:t>
      </w:r>
      <w:r w:rsidR="00C82141">
        <w:rPr>
          <w:iCs/>
          <w:lang w:val="bg-BG"/>
        </w:rPr>
        <w:t>Н</w:t>
      </w:r>
      <w:r w:rsidRPr="007419D6">
        <w:rPr>
          <w:iCs/>
          <w:lang w:val="bg-BG"/>
        </w:rPr>
        <w:t>арушена</w:t>
      </w:r>
      <w:r w:rsidR="00C82141" w:rsidRPr="00C82141">
        <w:rPr>
          <w:lang w:val="bg-BG"/>
        </w:rPr>
        <w:t xml:space="preserve"> </w:t>
      </w:r>
      <w:r w:rsidR="00C82141">
        <w:rPr>
          <w:lang w:val="bg-BG"/>
        </w:rPr>
        <w:t xml:space="preserve">е </w:t>
      </w:r>
      <w:r w:rsidR="00C82141">
        <w:rPr>
          <w:iCs/>
          <w:lang w:val="bg-BG"/>
        </w:rPr>
        <w:t xml:space="preserve">била </w:t>
      </w:r>
      <w:r w:rsidRPr="007419D6">
        <w:rPr>
          <w:iCs/>
          <w:lang w:val="bg-BG"/>
        </w:rPr>
        <w:t>обективността и критичността на мисленето, както по отношение на собствените действия, така и при оценка адекватността на действията на гаровия перс</w:t>
      </w:r>
      <w:r w:rsidR="00551F6C" w:rsidRPr="007419D6">
        <w:rPr>
          <w:iCs/>
          <w:lang w:val="bg-BG"/>
        </w:rPr>
        <w:t>онал</w:t>
      </w:r>
      <w:r w:rsidRPr="007419D6">
        <w:rPr>
          <w:iCs/>
          <w:lang w:val="bg-BG"/>
        </w:rPr>
        <w:t>.</w:t>
      </w:r>
    </w:p>
    <w:p w14:paraId="2A3259C8" w14:textId="54AB9945" w:rsidR="00BE7BAE" w:rsidRPr="007419D6" w:rsidRDefault="00BE7BAE" w:rsidP="004C05F8">
      <w:pPr>
        <w:pStyle w:val="ab"/>
        <w:ind w:left="0"/>
        <w:rPr>
          <w:iCs/>
          <w:lang w:val="bg-BG"/>
        </w:rPr>
      </w:pPr>
      <w:r w:rsidRPr="007419D6">
        <w:rPr>
          <w:iCs/>
          <w:lang w:val="bg-BG"/>
        </w:rPr>
        <w:t>Винаги  е  възможно да се стигне до срив в параметри</w:t>
      </w:r>
      <w:r w:rsidR="00551F6C" w:rsidRPr="007419D6">
        <w:rPr>
          <w:iCs/>
          <w:lang w:val="bg-BG"/>
        </w:rPr>
        <w:t>те</w:t>
      </w:r>
      <w:r w:rsidRPr="007419D6">
        <w:rPr>
          <w:iCs/>
          <w:lang w:val="bg-BG"/>
        </w:rPr>
        <w:t xml:space="preserve"> като самоконтрол, яснота на възприемане и оценка на случващото се, извършване на действия и операции, адекватни на ситуацията, а факторите,</w:t>
      </w:r>
      <w:r w:rsidR="00551F6C" w:rsidRPr="007419D6">
        <w:rPr>
          <w:iCs/>
          <w:lang w:val="bg-BG"/>
        </w:rPr>
        <w:t xml:space="preserve"> </w:t>
      </w:r>
      <w:r w:rsidRPr="007419D6">
        <w:rPr>
          <w:iCs/>
          <w:lang w:val="bg-BG"/>
        </w:rPr>
        <w:t>които ги предизвикват</w:t>
      </w:r>
      <w:r w:rsidR="00FE195C">
        <w:rPr>
          <w:iCs/>
          <w:lang w:val="bg-BG"/>
        </w:rPr>
        <w:t>,</w:t>
      </w:r>
      <w:r w:rsidRPr="007419D6">
        <w:rPr>
          <w:iCs/>
          <w:lang w:val="bg-BG"/>
        </w:rPr>
        <w:t xml:space="preserve"> да не могат да </w:t>
      </w:r>
      <w:r w:rsidR="00FE195C">
        <w:rPr>
          <w:iCs/>
          <w:lang w:val="bg-BG"/>
        </w:rPr>
        <w:t>бъдат обективно</w:t>
      </w:r>
      <w:r w:rsidRPr="007419D6">
        <w:rPr>
          <w:iCs/>
          <w:lang w:val="bg-BG"/>
        </w:rPr>
        <w:t xml:space="preserve"> определ</w:t>
      </w:r>
      <w:r w:rsidR="00FE195C">
        <w:rPr>
          <w:iCs/>
          <w:lang w:val="bg-BG"/>
        </w:rPr>
        <w:t>ени</w:t>
      </w:r>
      <w:r w:rsidRPr="007419D6">
        <w:rPr>
          <w:iCs/>
          <w:lang w:val="bg-BG"/>
        </w:rPr>
        <w:t>. Такива ситуации могат да бъдат избегнати, ако се организират обучения на персонала за формирането на механизми като устойчивост на стрес, отработване на лична стабилност и динамичен баланс на състоянието, изграждане и отиграване на</w:t>
      </w:r>
      <w:r w:rsidR="004C05F8" w:rsidRPr="007419D6">
        <w:rPr>
          <w:iCs/>
          <w:lang w:val="bg-BG"/>
        </w:rPr>
        <w:t xml:space="preserve"> субективно усещане за контрол.</w:t>
      </w:r>
    </w:p>
    <w:p w14:paraId="4FD5D2ED" w14:textId="666A7D17" w:rsidR="004C05F8" w:rsidRPr="00C77560" w:rsidRDefault="004C05F8" w:rsidP="00551F6C">
      <w:pPr>
        <w:pStyle w:val="ab"/>
        <w:numPr>
          <w:ilvl w:val="0"/>
          <w:numId w:val="45"/>
        </w:numPr>
        <w:tabs>
          <w:tab w:val="left" w:pos="993"/>
        </w:tabs>
        <w:ind w:hanging="11"/>
        <w:rPr>
          <w:b/>
          <w:bCs/>
          <w:iCs/>
          <w:lang w:val="bg-BG"/>
        </w:rPr>
      </w:pPr>
      <w:r w:rsidRPr="00C77560">
        <w:rPr>
          <w:b/>
          <w:bCs/>
          <w:iCs/>
          <w:lang w:val="bg-BG"/>
        </w:rPr>
        <w:t>Личностна сфера.</w:t>
      </w:r>
    </w:p>
    <w:p w14:paraId="47CDF0B5" w14:textId="32E321C6" w:rsidR="00BE7BAE" w:rsidRPr="007419D6" w:rsidRDefault="00BE7BAE" w:rsidP="005F4751">
      <w:pPr>
        <w:pStyle w:val="ab"/>
        <w:ind w:left="0"/>
        <w:rPr>
          <w:iCs/>
          <w:lang w:val="bg-BG"/>
        </w:rPr>
      </w:pPr>
      <w:r w:rsidRPr="007419D6">
        <w:rPr>
          <w:iCs/>
          <w:lang w:val="bg-BG"/>
        </w:rPr>
        <w:t xml:space="preserve"> Стаб</w:t>
      </w:r>
      <w:r w:rsidR="006B6D9E" w:rsidRPr="007419D6">
        <w:rPr>
          <w:iCs/>
          <w:lang w:val="bg-BG"/>
        </w:rPr>
        <w:t xml:space="preserve">илен екстраверт, няма данни за </w:t>
      </w:r>
      <w:r w:rsidR="00551F6C" w:rsidRPr="007419D6">
        <w:rPr>
          <w:iCs/>
          <w:lang w:val="bg-BG"/>
        </w:rPr>
        <w:t>импулсивност</w:t>
      </w:r>
      <w:r w:rsidRPr="007419D6">
        <w:rPr>
          <w:iCs/>
          <w:lang w:val="bg-BG"/>
        </w:rPr>
        <w:t>,</w:t>
      </w:r>
      <w:r w:rsidR="00551F6C" w:rsidRPr="007419D6">
        <w:rPr>
          <w:iCs/>
          <w:lang w:val="bg-BG"/>
        </w:rPr>
        <w:t xml:space="preserve"> </w:t>
      </w:r>
      <w:r w:rsidRPr="007419D6">
        <w:rPr>
          <w:iCs/>
          <w:lang w:val="bg-BG"/>
        </w:rPr>
        <w:t xml:space="preserve">конфликтност и асоциалност, </w:t>
      </w:r>
      <w:r w:rsidR="00FE195C">
        <w:rPr>
          <w:iCs/>
          <w:lang w:val="bg-BG"/>
        </w:rPr>
        <w:t>не са установени</w:t>
      </w:r>
      <w:r w:rsidRPr="007419D6">
        <w:rPr>
          <w:iCs/>
          <w:lang w:val="bg-BG"/>
        </w:rPr>
        <w:t xml:space="preserve"> психопатологични тенденции.</w:t>
      </w:r>
      <w:r w:rsidR="004C05F8" w:rsidRPr="007419D6">
        <w:rPr>
          <w:lang w:val="bg-BG"/>
        </w:rPr>
        <w:t xml:space="preserve"> </w:t>
      </w:r>
      <w:r w:rsidR="004C05F8" w:rsidRPr="007419D6">
        <w:rPr>
          <w:iCs/>
          <w:lang w:val="bg-BG"/>
        </w:rPr>
        <w:t xml:space="preserve">Има висока самооценка  и сигурност в собствените си </w:t>
      </w:r>
      <w:r w:rsidR="00ED6CE8" w:rsidRPr="007419D6">
        <w:rPr>
          <w:iCs/>
          <w:lang w:val="bg-BG"/>
        </w:rPr>
        <w:t xml:space="preserve">професионални </w:t>
      </w:r>
      <w:r w:rsidR="004C05F8" w:rsidRPr="007419D6">
        <w:rPr>
          <w:iCs/>
          <w:lang w:val="bg-BG"/>
        </w:rPr>
        <w:t>умения.</w:t>
      </w:r>
      <w:r w:rsidR="004C05F8" w:rsidRPr="007419D6">
        <w:rPr>
          <w:lang w:val="bg-BG"/>
        </w:rPr>
        <w:t xml:space="preserve"> </w:t>
      </w:r>
      <w:r w:rsidR="00ED6CE8" w:rsidRPr="007419D6">
        <w:rPr>
          <w:iCs/>
          <w:lang w:val="bg-BG"/>
        </w:rPr>
        <w:t>Реалистично и самокритично оценява</w:t>
      </w:r>
      <w:r w:rsidR="004C05F8" w:rsidRPr="007419D6">
        <w:rPr>
          <w:iCs/>
          <w:lang w:val="bg-BG"/>
        </w:rPr>
        <w:t xml:space="preserve"> обстоятелствата в предизвиканото произшествие. Са</w:t>
      </w:r>
      <w:r w:rsidR="00ED6CE8" w:rsidRPr="007419D6">
        <w:rPr>
          <w:iCs/>
          <w:lang w:val="bg-BG"/>
        </w:rPr>
        <w:t>моконтролът</w:t>
      </w:r>
      <w:r w:rsidR="004C05F8" w:rsidRPr="007419D6">
        <w:rPr>
          <w:iCs/>
          <w:lang w:val="bg-BG"/>
        </w:rPr>
        <w:t xml:space="preserve"> е насочен в търсене на причините за допуснатите грешки  в себе си вме</w:t>
      </w:r>
      <w:r w:rsidR="00ED6CE8" w:rsidRPr="007419D6">
        <w:rPr>
          <w:iCs/>
          <w:lang w:val="bg-BG"/>
        </w:rPr>
        <w:t xml:space="preserve">сто да измести фокуса към външни обстоятелства, хора, </w:t>
      </w:r>
      <w:r w:rsidR="004C05F8" w:rsidRPr="007419D6">
        <w:rPr>
          <w:iCs/>
          <w:lang w:val="bg-BG"/>
        </w:rPr>
        <w:t>професи</w:t>
      </w:r>
      <w:r w:rsidR="00ED6CE8" w:rsidRPr="007419D6">
        <w:rPr>
          <w:iCs/>
          <w:lang w:val="bg-BG"/>
        </w:rPr>
        <w:t>онално свързани с произшествието</w:t>
      </w:r>
      <w:r w:rsidR="004C05F8" w:rsidRPr="007419D6">
        <w:rPr>
          <w:iCs/>
          <w:lang w:val="bg-BG"/>
        </w:rPr>
        <w:t xml:space="preserve">. </w:t>
      </w:r>
    </w:p>
    <w:p w14:paraId="45608498" w14:textId="77777777" w:rsidR="004C37DC" w:rsidRPr="007419D6" w:rsidRDefault="00BE7BAE" w:rsidP="005F4751">
      <w:pPr>
        <w:pStyle w:val="ab"/>
        <w:ind w:left="0"/>
        <w:rPr>
          <w:iCs/>
          <w:lang w:val="bg-BG"/>
        </w:rPr>
      </w:pPr>
      <w:r w:rsidRPr="007419D6">
        <w:rPr>
          <w:iCs/>
          <w:lang w:val="bg-BG"/>
        </w:rPr>
        <w:t xml:space="preserve">От психологическа гледна точка </w:t>
      </w:r>
      <w:r w:rsidR="003469F1" w:rsidRPr="007419D6">
        <w:rPr>
          <w:iCs/>
          <w:lang w:val="bg-BG"/>
        </w:rPr>
        <w:t>кратковременното</w:t>
      </w:r>
      <w:r w:rsidRPr="007419D6">
        <w:rPr>
          <w:iCs/>
          <w:lang w:val="bg-BG"/>
        </w:rPr>
        <w:t xml:space="preserve"> разсейване и неадекватна преценка на ситуацията е обяснимо с фактори </w:t>
      </w:r>
      <w:r w:rsidR="003469F1" w:rsidRPr="007419D6">
        <w:rPr>
          <w:iCs/>
          <w:lang w:val="bg-BG"/>
        </w:rPr>
        <w:t xml:space="preserve">от ежедневието, </w:t>
      </w:r>
      <w:r w:rsidRPr="007419D6">
        <w:rPr>
          <w:iCs/>
          <w:lang w:val="bg-BG"/>
        </w:rPr>
        <w:t>ка</w:t>
      </w:r>
      <w:r w:rsidR="003469F1" w:rsidRPr="007419D6">
        <w:rPr>
          <w:iCs/>
          <w:lang w:val="bg-BG"/>
        </w:rPr>
        <w:t>то пренатовареност</w:t>
      </w:r>
      <w:r w:rsidR="00E316B5" w:rsidRPr="007419D6">
        <w:rPr>
          <w:iCs/>
          <w:lang w:val="bg-BG"/>
        </w:rPr>
        <w:t xml:space="preserve"> от работа, </w:t>
      </w:r>
      <w:r w:rsidRPr="007419D6">
        <w:rPr>
          <w:iCs/>
          <w:lang w:val="bg-BG"/>
        </w:rPr>
        <w:t xml:space="preserve">социални контакти, отношения в семейството, заболявания и др. </w:t>
      </w:r>
    </w:p>
    <w:p w14:paraId="7BF55D56" w14:textId="02C1A3B6" w:rsidR="00BE7BAE" w:rsidRPr="007419D6" w:rsidRDefault="00BE7BAE" w:rsidP="005F4751">
      <w:pPr>
        <w:pStyle w:val="ab"/>
        <w:ind w:left="0"/>
        <w:rPr>
          <w:iCs/>
          <w:lang w:val="bg-BG"/>
        </w:rPr>
      </w:pPr>
      <w:r w:rsidRPr="007419D6">
        <w:rPr>
          <w:iCs/>
          <w:lang w:val="bg-BG"/>
        </w:rPr>
        <w:t>Психологическото изследване е прогностично за професионалнот</w:t>
      </w:r>
      <w:r w:rsidR="003469F1" w:rsidRPr="007419D6">
        <w:rPr>
          <w:iCs/>
          <w:lang w:val="bg-BG"/>
        </w:rPr>
        <w:t>о поведение при изследвания локомотив</w:t>
      </w:r>
      <w:r w:rsidR="00FE195C">
        <w:rPr>
          <w:iCs/>
          <w:lang w:val="bg-BG"/>
        </w:rPr>
        <w:t>ен</w:t>
      </w:r>
      <w:r w:rsidR="003469F1" w:rsidRPr="007419D6">
        <w:rPr>
          <w:iCs/>
          <w:lang w:val="bg-BG"/>
        </w:rPr>
        <w:t xml:space="preserve"> персонал и дава заключения</w:t>
      </w:r>
      <w:r w:rsidRPr="007419D6">
        <w:rPr>
          <w:iCs/>
          <w:lang w:val="bg-BG"/>
        </w:rPr>
        <w:t xml:space="preserve"> за наличие или отсъствие на определени професионално-значими качества, но не е </w:t>
      </w:r>
      <w:r w:rsidR="00FE195C">
        <w:rPr>
          <w:iCs/>
          <w:lang w:val="bg-BG"/>
        </w:rPr>
        <w:t>гаранция</w:t>
      </w:r>
      <w:r w:rsidRPr="007419D6">
        <w:rPr>
          <w:iCs/>
          <w:lang w:val="bg-BG"/>
        </w:rPr>
        <w:t xml:space="preserve"> за безусловното им функциониране и наличността им в работния процес.</w:t>
      </w:r>
      <w:r w:rsidR="004E2C72" w:rsidRPr="007419D6">
        <w:rPr>
          <w:iCs/>
          <w:lang w:val="bg-BG"/>
        </w:rPr>
        <w:t xml:space="preserve"> </w:t>
      </w:r>
      <w:r w:rsidRPr="007419D6">
        <w:rPr>
          <w:iCs/>
          <w:lang w:val="bg-BG"/>
        </w:rPr>
        <w:t xml:space="preserve"> </w:t>
      </w:r>
    </w:p>
    <w:p w14:paraId="25028022" w14:textId="7EBCBBCB" w:rsidR="00BE7BAE" w:rsidRPr="007419D6" w:rsidRDefault="003469F1" w:rsidP="005F4751">
      <w:pPr>
        <w:pStyle w:val="ab"/>
        <w:ind w:left="0"/>
        <w:rPr>
          <w:iCs/>
          <w:lang w:val="bg-BG"/>
        </w:rPr>
      </w:pPr>
      <w:r w:rsidRPr="007419D6">
        <w:rPr>
          <w:iCs/>
          <w:lang w:val="bg-BG"/>
        </w:rPr>
        <w:t>Според изследвания</w:t>
      </w:r>
      <w:r w:rsidR="00E316B5" w:rsidRPr="007419D6">
        <w:rPr>
          <w:iCs/>
          <w:lang w:val="bg-BG"/>
        </w:rPr>
        <w:t xml:space="preserve"> локомотивен </w:t>
      </w:r>
      <w:r w:rsidR="004C37DC" w:rsidRPr="007419D6">
        <w:rPr>
          <w:iCs/>
          <w:lang w:val="bg-BG"/>
        </w:rPr>
        <w:t xml:space="preserve">персонал, </w:t>
      </w:r>
      <w:r w:rsidRPr="007419D6">
        <w:rPr>
          <w:iCs/>
          <w:lang w:val="bg-BG"/>
        </w:rPr>
        <w:t>ръководителят на превозите към предприятието</w:t>
      </w:r>
      <w:r w:rsidR="00E316B5" w:rsidRPr="007419D6">
        <w:rPr>
          <w:iCs/>
          <w:lang w:val="bg-BG"/>
        </w:rPr>
        <w:t>, койт</w:t>
      </w:r>
      <w:r w:rsidR="00BF0362">
        <w:rPr>
          <w:iCs/>
          <w:lang w:val="bg-BG"/>
        </w:rPr>
        <w:t>о е донесъл документите на ДТВ № 20698</w:t>
      </w:r>
      <w:r w:rsidR="00E316B5" w:rsidRPr="007419D6">
        <w:rPr>
          <w:iCs/>
          <w:lang w:val="bg-BG"/>
        </w:rPr>
        <w:t xml:space="preserve"> на 9-ти коловоз,</w:t>
      </w:r>
      <w:r w:rsidR="00BE7BAE" w:rsidRPr="007419D6">
        <w:rPr>
          <w:iCs/>
          <w:lang w:val="bg-BG"/>
        </w:rPr>
        <w:t xml:space="preserve"> </w:t>
      </w:r>
      <w:r w:rsidR="00E316B5" w:rsidRPr="007419D6">
        <w:rPr>
          <w:iCs/>
          <w:lang w:val="bg-BG"/>
        </w:rPr>
        <w:t>не е казал</w:t>
      </w:r>
      <w:r w:rsidR="00BE7BAE" w:rsidRPr="007419D6">
        <w:rPr>
          <w:iCs/>
          <w:lang w:val="bg-BG"/>
        </w:rPr>
        <w:t>,</w:t>
      </w:r>
      <w:r w:rsidR="006B6D9E" w:rsidRPr="007419D6">
        <w:rPr>
          <w:iCs/>
          <w:lang w:val="bg-BG"/>
        </w:rPr>
        <w:t xml:space="preserve"> че двата влака </w:t>
      </w:r>
      <w:r w:rsidR="00E316B5" w:rsidRPr="007419D6">
        <w:rPr>
          <w:iCs/>
          <w:lang w:val="bg-BG"/>
        </w:rPr>
        <w:t xml:space="preserve">са </w:t>
      </w:r>
      <w:r w:rsidR="006B6D9E" w:rsidRPr="007419D6">
        <w:rPr>
          <w:iCs/>
          <w:lang w:val="bg-BG"/>
        </w:rPr>
        <w:t>на</w:t>
      </w:r>
      <w:r w:rsidR="00E316B5" w:rsidRPr="007419D6">
        <w:rPr>
          <w:iCs/>
          <w:lang w:val="bg-BG"/>
        </w:rPr>
        <w:t xml:space="preserve"> тяхното железопътно</w:t>
      </w:r>
      <w:r w:rsidR="006B6D9E" w:rsidRPr="007419D6">
        <w:rPr>
          <w:iCs/>
          <w:lang w:val="bg-BG"/>
        </w:rPr>
        <w:t xml:space="preserve"> предприятие</w:t>
      </w:r>
      <w:r w:rsidR="00E316B5" w:rsidRPr="007419D6">
        <w:rPr>
          <w:iCs/>
          <w:lang w:val="bg-BG"/>
        </w:rPr>
        <w:t xml:space="preserve"> </w:t>
      </w:r>
      <w:r w:rsidRPr="007419D6">
        <w:rPr>
          <w:iCs/>
          <w:lang w:val="bg-BG"/>
        </w:rPr>
        <w:t>и</w:t>
      </w:r>
      <w:r w:rsidR="00BE7BAE" w:rsidRPr="007419D6">
        <w:rPr>
          <w:iCs/>
          <w:lang w:val="bg-BG"/>
        </w:rPr>
        <w:t xml:space="preserve"> и</w:t>
      </w:r>
      <w:r w:rsidRPr="007419D6">
        <w:rPr>
          <w:iCs/>
          <w:lang w:val="bg-BG"/>
        </w:rPr>
        <w:t>мат готовност за заминаване</w:t>
      </w:r>
      <w:r w:rsidR="00BE7BAE" w:rsidRPr="007419D6">
        <w:rPr>
          <w:iCs/>
          <w:lang w:val="bg-BG"/>
        </w:rPr>
        <w:t xml:space="preserve">, което би изострило вниманието </w:t>
      </w:r>
      <w:r w:rsidR="004C37DC" w:rsidRPr="007419D6">
        <w:rPr>
          <w:iCs/>
          <w:lang w:val="bg-BG"/>
        </w:rPr>
        <w:t>им</w:t>
      </w:r>
      <w:r w:rsidR="00BE7BAE" w:rsidRPr="007419D6">
        <w:rPr>
          <w:iCs/>
          <w:lang w:val="bg-BG"/>
        </w:rPr>
        <w:t>. Влакъ</w:t>
      </w:r>
      <w:r w:rsidRPr="007419D6">
        <w:rPr>
          <w:iCs/>
          <w:lang w:val="bg-BG"/>
        </w:rPr>
        <w:t>т</w:t>
      </w:r>
      <w:r w:rsidR="00FE195C">
        <w:rPr>
          <w:iCs/>
          <w:lang w:val="bg-BG"/>
        </w:rPr>
        <w:t>,</w:t>
      </w:r>
      <w:r w:rsidRPr="007419D6">
        <w:rPr>
          <w:iCs/>
          <w:lang w:val="bg-BG"/>
        </w:rPr>
        <w:t xml:space="preserve"> композиран на 8-ми коловоз</w:t>
      </w:r>
      <w:r w:rsidR="00FE195C">
        <w:rPr>
          <w:iCs/>
          <w:lang w:val="bg-BG"/>
        </w:rPr>
        <w:t>,</w:t>
      </w:r>
      <w:r w:rsidR="00BE7BAE" w:rsidRPr="007419D6">
        <w:rPr>
          <w:iCs/>
          <w:lang w:val="bg-BG"/>
        </w:rPr>
        <w:t xml:space="preserve"> е </w:t>
      </w:r>
      <w:r w:rsidRPr="007419D6">
        <w:rPr>
          <w:iCs/>
          <w:lang w:val="bg-BG"/>
        </w:rPr>
        <w:t>пречел на видимостта към перона и приемното здание</w:t>
      </w:r>
      <w:r w:rsidR="00BF0362">
        <w:rPr>
          <w:iCs/>
          <w:lang w:val="bg-BG"/>
        </w:rPr>
        <w:t xml:space="preserve"> на гарата</w:t>
      </w:r>
      <w:r w:rsidRPr="007419D6">
        <w:rPr>
          <w:iCs/>
          <w:lang w:val="bg-BG"/>
        </w:rPr>
        <w:t>.</w:t>
      </w:r>
      <w:r w:rsidR="00BE7BAE" w:rsidRPr="007419D6">
        <w:rPr>
          <w:iCs/>
          <w:lang w:val="bg-BG"/>
        </w:rPr>
        <w:t xml:space="preserve">  </w:t>
      </w:r>
    </w:p>
    <w:p w14:paraId="4B79297F" w14:textId="1C30367F" w:rsidR="009D390C" w:rsidRPr="00D54710" w:rsidRDefault="00D54710" w:rsidP="00D54710">
      <w:pPr>
        <w:spacing w:before="120"/>
        <w:ind w:left="1980" w:hanging="1271"/>
        <w:rPr>
          <w:i/>
          <w:iCs/>
          <w:lang w:val="bg-BG"/>
        </w:rPr>
      </w:pPr>
      <w:r>
        <w:rPr>
          <w:i/>
          <w:iCs/>
          <w:lang w:val="bg-BG"/>
        </w:rPr>
        <w:t>4.1.2.</w:t>
      </w:r>
      <w:r w:rsidR="008C0832" w:rsidRPr="00D54710">
        <w:rPr>
          <w:i/>
          <w:iCs/>
          <w:lang w:val="bg-BG"/>
        </w:rPr>
        <w:t>Управител на инфраструктурата.</w:t>
      </w:r>
    </w:p>
    <w:p w14:paraId="43206223" w14:textId="623B89C1" w:rsidR="00A62F95" w:rsidRDefault="00D54710" w:rsidP="00D33126">
      <w:pPr>
        <w:pStyle w:val="ab"/>
        <w:numPr>
          <w:ilvl w:val="3"/>
          <w:numId w:val="46"/>
        </w:numPr>
        <w:tabs>
          <w:tab w:val="left" w:pos="851"/>
        </w:tabs>
        <w:ind w:right="28" w:hanging="740"/>
        <w:rPr>
          <w:rFonts w:cstheme="minorBidi"/>
          <w:i/>
          <w:iCs/>
          <w:szCs w:val="22"/>
          <w:lang w:val="bg-BG"/>
        </w:rPr>
      </w:pPr>
      <w:r>
        <w:rPr>
          <w:rFonts w:cstheme="minorBidi"/>
          <w:i/>
          <w:iCs/>
          <w:szCs w:val="22"/>
          <w:lang w:val="bg-BG"/>
        </w:rPr>
        <w:t xml:space="preserve"> </w:t>
      </w:r>
      <w:r w:rsidR="00480DAA" w:rsidRPr="007B6976">
        <w:rPr>
          <w:rFonts w:cstheme="minorBidi"/>
          <w:i/>
          <w:iCs/>
          <w:szCs w:val="22"/>
          <w:lang w:val="bg-BG"/>
        </w:rPr>
        <w:t>Анализ относно състоянието на железния път</w:t>
      </w:r>
      <w:r w:rsidR="00EF1960">
        <w:rPr>
          <w:rFonts w:cstheme="minorBidi"/>
          <w:i/>
          <w:iCs/>
          <w:szCs w:val="22"/>
          <w:lang w:val="bg-BG"/>
        </w:rPr>
        <w:t xml:space="preserve"> в и около зоната на дерайлиране</w:t>
      </w:r>
      <w:r w:rsidR="00480DAA" w:rsidRPr="007B6976">
        <w:rPr>
          <w:rFonts w:cstheme="minorBidi"/>
          <w:i/>
          <w:iCs/>
          <w:szCs w:val="22"/>
          <w:lang w:val="bg-BG"/>
        </w:rPr>
        <w:t>.</w:t>
      </w:r>
    </w:p>
    <w:p w14:paraId="2120A0E9" w14:textId="1F041B9A" w:rsidR="00BF0362" w:rsidRDefault="00BF0362" w:rsidP="00BF0362">
      <w:pPr>
        <w:tabs>
          <w:tab w:val="left" w:pos="851"/>
        </w:tabs>
        <w:ind w:left="709" w:right="28" w:firstLine="0"/>
        <w:rPr>
          <w:rFonts w:cstheme="minorBidi"/>
          <w:iCs/>
          <w:szCs w:val="22"/>
          <w:lang w:val="bg-BG"/>
        </w:rPr>
      </w:pPr>
      <w:r>
        <w:rPr>
          <w:rFonts w:cstheme="minorBidi"/>
          <w:iCs/>
          <w:szCs w:val="22"/>
          <w:lang w:val="bg-BG"/>
        </w:rPr>
        <w:t xml:space="preserve">Техническото състояние на железния път на 8-ми и 9-ти коловози, както и на стрелка № 39 към момента на произшествието са в съответствие с изискванията на техническите норми за горно строене на железния път. </w:t>
      </w:r>
    </w:p>
    <w:p w14:paraId="7BA39EBC" w14:textId="2DA01447" w:rsidR="00C95E7A" w:rsidRPr="00BF0362" w:rsidRDefault="00C95E7A" w:rsidP="00BF0362">
      <w:pPr>
        <w:tabs>
          <w:tab w:val="left" w:pos="851"/>
        </w:tabs>
        <w:ind w:left="709" w:right="28" w:firstLine="0"/>
        <w:rPr>
          <w:rFonts w:cstheme="minorBidi"/>
          <w:iCs/>
          <w:szCs w:val="22"/>
          <w:lang w:val="bg-BG"/>
        </w:rPr>
      </w:pPr>
      <w:r>
        <w:rPr>
          <w:rFonts w:cstheme="minorBidi"/>
          <w:iCs/>
          <w:szCs w:val="22"/>
          <w:lang w:val="bg-BG"/>
        </w:rPr>
        <w:t>Осигурителната техника в гара Илиянци към мо</w:t>
      </w:r>
      <w:r w:rsidR="00E51818">
        <w:rPr>
          <w:rFonts w:cstheme="minorBidi"/>
          <w:iCs/>
          <w:szCs w:val="22"/>
          <w:lang w:val="bg-BG"/>
        </w:rPr>
        <w:t>мента на произшествието е била технически изправна</w:t>
      </w:r>
      <w:r>
        <w:rPr>
          <w:rFonts w:cstheme="minorBidi"/>
          <w:iCs/>
          <w:szCs w:val="22"/>
          <w:lang w:val="bg-BG"/>
        </w:rPr>
        <w:t>.</w:t>
      </w:r>
    </w:p>
    <w:p w14:paraId="5069C45A" w14:textId="50E582CE" w:rsidR="008C0832" w:rsidRPr="00D33126" w:rsidRDefault="0058734C" w:rsidP="00D33126">
      <w:pPr>
        <w:pStyle w:val="ab"/>
        <w:numPr>
          <w:ilvl w:val="2"/>
          <w:numId w:val="46"/>
        </w:numPr>
        <w:tabs>
          <w:tab w:val="left" w:pos="1276"/>
        </w:tabs>
        <w:spacing w:before="120"/>
        <w:ind w:left="1134" w:hanging="425"/>
        <w:rPr>
          <w:i/>
          <w:iCs/>
          <w:lang w:val="bg-BG"/>
        </w:rPr>
      </w:pPr>
      <w:r w:rsidRPr="00D33126">
        <w:rPr>
          <w:i/>
          <w:iCs/>
          <w:lang w:val="bg-BG"/>
        </w:rPr>
        <w:t>Субекти, отговарящи за техническата поддръжка.</w:t>
      </w:r>
    </w:p>
    <w:p w14:paraId="049E830C" w14:textId="73EF27FC" w:rsidR="00445CF4" w:rsidRPr="00445CF4" w:rsidRDefault="00924EFB" w:rsidP="00445CF4">
      <w:pPr>
        <w:pStyle w:val="ab"/>
        <w:ind w:left="0"/>
        <w:rPr>
          <w:lang w:val="bg-BG"/>
        </w:rPr>
      </w:pPr>
      <w:r>
        <w:rPr>
          <w:lang w:val="bg-BG"/>
        </w:rPr>
        <w:t>Не е приложимо.</w:t>
      </w:r>
    </w:p>
    <w:p w14:paraId="50160860" w14:textId="0496612D" w:rsidR="0058734C" w:rsidRPr="00707F14" w:rsidRDefault="00D33126" w:rsidP="00D33126">
      <w:pPr>
        <w:pStyle w:val="ab"/>
        <w:spacing w:before="120"/>
        <w:ind w:left="1225" w:hanging="516"/>
        <w:contextualSpacing w:val="0"/>
        <w:rPr>
          <w:i/>
          <w:iCs/>
          <w:lang w:val="bg-BG"/>
        </w:rPr>
      </w:pPr>
      <w:r>
        <w:rPr>
          <w:i/>
          <w:iCs/>
          <w:lang w:val="bg-BG"/>
        </w:rPr>
        <w:t>4.1.4.</w:t>
      </w:r>
      <w:r w:rsidR="0058734C" w:rsidRPr="00707F14">
        <w:rPr>
          <w:i/>
          <w:iCs/>
          <w:lang w:val="bg-BG"/>
        </w:rPr>
        <w:t>Производители или доставчици на подвижен състав и железопътни продукти.</w:t>
      </w:r>
    </w:p>
    <w:p w14:paraId="784C1A5F" w14:textId="05D7C279" w:rsidR="00445CF4" w:rsidRPr="00445CF4" w:rsidRDefault="00924EFB" w:rsidP="00445CF4">
      <w:pPr>
        <w:pStyle w:val="ab"/>
        <w:ind w:left="0"/>
        <w:rPr>
          <w:lang w:val="bg-BG"/>
        </w:rPr>
      </w:pPr>
      <w:bookmarkStart w:id="16" w:name="_Hlk77515760"/>
      <w:r>
        <w:rPr>
          <w:lang w:val="bg-BG"/>
        </w:rPr>
        <w:t>Не е приложимо.</w:t>
      </w:r>
    </w:p>
    <w:bookmarkEnd w:id="16"/>
    <w:p w14:paraId="1A9CA400" w14:textId="25D2894D" w:rsidR="0058734C" w:rsidRPr="00707F14" w:rsidRDefault="0058734C" w:rsidP="00D33126">
      <w:pPr>
        <w:pStyle w:val="ab"/>
        <w:numPr>
          <w:ilvl w:val="2"/>
          <w:numId w:val="46"/>
        </w:numPr>
        <w:tabs>
          <w:tab w:val="left" w:pos="1276"/>
        </w:tabs>
        <w:spacing w:before="120"/>
        <w:ind w:hanging="497"/>
        <w:contextualSpacing w:val="0"/>
        <w:rPr>
          <w:i/>
          <w:iCs/>
          <w:lang w:val="bg-BG"/>
        </w:rPr>
      </w:pPr>
      <w:r w:rsidRPr="00707F14">
        <w:rPr>
          <w:i/>
          <w:iCs/>
          <w:lang w:val="bg-BG"/>
        </w:rPr>
        <w:t>Национален орган по безопасност.</w:t>
      </w:r>
    </w:p>
    <w:p w14:paraId="3F5E43A9" w14:textId="39820098" w:rsidR="00480DAA" w:rsidRPr="00445CF4" w:rsidRDefault="00A46EB3" w:rsidP="000271AD">
      <w:pPr>
        <w:pStyle w:val="ab"/>
        <w:ind w:left="0"/>
        <w:contextualSpacing w:val="0"/>
        <w:rPr>
          <w:lang w:val="bg-BG"/>
        </w:rPr>
      </w:pPr>
      <w:r>
        <w:rPr>
          <w:lang w:val="bg-BG"/>
        </w:rPr>
        <w:lastRenderedPageBreak/>
        <w:t>Изпълнителна агенция ,,Железопътна администрация“ е национален орган по безопасността на Република България</w:t>
      </w:r>
      <w:r w:rsidR="00480DAA">
        <w:rPr>
          <w:lang w:val="bg-BG"/>
        </w:rPr>
        <w:t>.</w:t>
      </w:r>
    </w:p>
    <w:p w14:paraId="3C0AAF31" w14:textId="1F2BFC70" w:rsidR="0058734C" w:rsidRPr="00707F14" w:rsidRDefault="00D33126" w:rsidP="00D33126">
      <w:pPr>
        <w:pStyle w:val="ab"/>
        <w:spacing w:before="120"/>
        <w:ind w:left="2160" w:hanging="1451"/>
        <w:contextualSpacing w:val="0"/>
        <w:rPr>
          <w:i/>
          <w:iCs/>
          <w:lang w:val="bg-BG"/>
        </w:rPr>
      </w:pPr>
      <w:r>
        <w:rPr>
          <w:i/>
          <w:iCs/>
          <w:lang w:val="bg-BG"/>
        </w:rPr>
        <w:t xml:space="preserve">4.1.6. </w:t>
      </w:r>
      <w:r w:rsidR="0058734C" w:rsidRPr="00707F14">
        <w:rPr>
          <w:i/>
          <w:iCs/>
          <w:lang w:val="bg-BG"/>
        </w:rPr>
        <w:t>Нотифицирани органи или органи за оценка на риска.</w:t>
      </w:r>
    </w:p>
    <w:p w14:paraId="1FBF0AC2" w14:textId="3BED1D37" w:rsidR="00480DAA" w:rsidRPr="00445CF4" w:rsidRDefault="00480DAA" w:rsidP="000271AD">
      <w:pPr>
        <w:pStyle w:val="ab"/>
        <w:ind w:left="0"/>
        <w:contextualSpacing w:val="0"/>
        <w:rPr>
          <w:lang w:val="bg-BG"/>
        </w:rPr>
      </w:pPr>
      <w:r>
        <w:rPr>
          <w:lang w:val="bg-BG"/>
        </w:rPr>
        <w:t>Не е приложимо.</w:t>
      </w:r>
    </w:p>
    <w:p w14:paraId="0B124556" w14:textId="14622F13" w:rsidR="0058734C" w:rsidRPr="00707F14" w:rsidRDefault="0058734C" w:rsidP="00D33126">
      <w:pPr>
        <w:pStyle w:val="ab"/>
        <w:numPr>
          <w:ilvl w:val="2"/>
          <w:numId w:val="47"/>
        </w:numPr>
        <w:spacing w:before="120"/>
        <w:ind w:left="1276" w:hanging="567"/>
        <w:contextualSpacing w:val="0"/>
        <w:rPr>
          <w:i/>
          <w:iCs/>
          <w:lang w:val="bg-BG"/>
        </w:rPr>
      </w:pPr>
      <w:r w:rsidRPr="00707F14">
        <w:rPr>
          <w:i/>
          <w:iCs/>
          <w:lang w:val="bg-BG"/>
        </w:rPr>
        <w:t>Органи за сертифициране на субектите, отговарящи за техническата поддръжка.</w:t>
      </w:r>
    </w:p>
    <w:p w14:paraId="184A6F50" w14:textId="2048019D" w:rsidR="00644898" w:rsidRPr="009E270B" w:rsidRDefault="00644898" w:rsidP="00644898">
      <w:pPr>
        <w:rPr>
          <w:lang w:val="bg-BG"/>
        </w:rPr>
      </w:pPr>
      <w:r w:rsidRPr="009E270B">
        <w:rPr>
          <w:lang w:val="bg-BG"/>
        </w:rPr>
        <w:t xml:space="preserve">Изпълнителна агенция </w:t>
      </w:r>
      <w:r w:rsidR="0046066D">
        <w:rPr>
          <w:lang w:val="bg-BG"/>
        </w:rPr>
        <w:t>„Железопътна администрация“ е</w:t>
      </w:r>
      <w:r w:rsidRPr="009E270B">
        <w:rPr>
          <w:lang w:val="bg-BG"/>
        </w:rPr>
        <w:t xml:space="preserve"> национален орган по безопасността в железопътния транспорт извършва сертифициране на лицата, отговорни за поддръжката на возила (ЛОП) в съответствие с Директива 2004/49/ЕО и Регламент (ЕС) 445/2011, в съответствие с Наредба 59 за управление на безопасността в железопътния транспорт и за функции по поддръжка в съответствие с Директива 2004/49/ЕО и Регламент(ЕС) 445/2011. </w:t>
      </w:r>
    </w:p>
    <w:p w14:paraId="56FAB8CD" w14:textId="4E5C462C" w:rsidR="00445CF4" w:rsidRPr="009E270B" w:rsidRDefault="00644898" w:rsidP="00644898">
      <w:pPr>
        <w:pStyle w:val="ab"/>
        <w:ind w:left="0"/>
        <w:rPr>
          <w:lang w:val="bg-BG"/>
        </w:rPr>
      </w:pPr>
      <w:r w:rsidRPr="009E270B">
        <w:rPr>
          <w:lang w:val="bg-BG"/>
        </w:rPr>
        <w:tab/>
        <w:t>Считано от 16 юни 2020 г. ИАЖА извършва сертифициране на ЛОП съгласно 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B907D87" w14:textId="0B08F6AC" w:rsidR="0058734C" w:rsidRPr="00707F14" w:rsidRDefault="0058734C" w:rsidP="00D33126">
      <w:pPr>
        <w:pStyle w:val="ab"/>
        <w:numPr>
          <w:ilvl w:val="2"/>
          <w:numId w:val="47"/>
        </w:numPr>
        <w:tabs>
          <w:tab w:val="left" w:pos="1276"/>
        </w:tabs>
        <w:spacing w:before="120"/>
        <w:contextualSpacing w:val="0"/>
        <w:rPr>
          <w:i/>
          <w:iCs/>
          <w:lang w:val="bg-BG"/>
        </w:rPr>
      </w:pPr>
      <w:r w:rsidRPr="00707F14">
        <w:rPr>
          <w:i/>
          <w:iCs/>
          <w:lang w:val="bg-BG"/>
        </w:rPr>
        <w:t>Лица или субекти, които имат отношение към събитието, документирани или не в съответн</w:t>
      </w:r>
      <w:r w:rsidR="007557C5">
        <w:rPr>
          <w:i/>
          <w:iCs/>
          <w:lang w:val="bg-BG"/>
        </w:rPr>
        <w:t>ите СУБ</w:t>
      </w:r>
      <w:r w:rsidRPr="00707F14">
        <w:rPr>
          <w:i/>
          <w:iCs/>
          <w:lang w:val="bg-BG"/>
        </w:rPr>
        <w:t xml:space="preserve"> или посочени в регистър.</w:t>
      </w:r>
    </w:p>
    <w:p w14:paraId="212C9F87" w14:textId="4C691DB7" w:rsidR="00445CF4" w:rsidRPr="009E270B" w:rsidRDefault="00480DAA" w:rsidP="00445CF4">
      <w:pPr>
        <w:pStyle w:val="ab"/>
        <w:ind w:left="0"/>
        <w:rPr>
          <w:lang w:val="bg-BG"/>
        </w:rPr>
      </w:pPr>
      <w:r w:rsidRPr="009E270B">
        <w:rPr>
          <w:lang w:val="bg-BG"/>
        </w:rPr>
        <w:t>Не е приложимо.</w:t>
      </w:r>
    </w:p>
    <w:p w14:paraId="47F0BEB5" w14:textId="7331EF3F" w:rsidR="0058734C" w:rsidRPr="00A106B5" w:rsidRDefault="0058734C" w:rsidP="00D33126">
      <w:pPr>
        <w:pStyle w:val="ab"/>
        <w:numPr>
          <w:ilvl w:val="1"/>
          <w:numId w:val="47"/>
        </w:numPr>
        <w:tabs>
          <w:tab w:val="left" w:pos="1134"/>
        </w:tabs>
        <w:spacing w:before="120"/>
        <w:ind w:left="788" w:hanging="79"/>
        <w:contextualSpacing w:val="0"/>
        <w:rPr>
          <w:b/>
          <w:i/>
          <w:iCs/>
          <w:lang w:val="bg-BG"/>
        </w:rPr>
      </w:pPr>
      <w:r w:rsidRPr="00A106B5">
        <w:rPr>
          <w:b/>
          <w:i/>
          <w:iCs/>
          <w:lang w:val="bg-BG"/>
        </w:rPr>
        <w:t>Подвижен състав и технически съоръжения:</w:t>
      </w:r>
    </w:p>
    <w:p w14:paraId="79D0F639" w14:textId="0D1A4336" w:rsidR="0058734C" w:rsidRPr="00707F14" w:rsidRDefault="0058734C" w:rsidP="00D33126">
      <w:pPr>
        <w:pStyle w:val="ab"/>
        <w:numPr>
          <w:ilvl w:val="2"/>
          <w:numId w:val="47"/>
        </w:numPr>
        <w:tabs>
          <w:tab w:val="left" w:pos="851"/>
          <w:tab w:val="left" w:pos="1276"/>
        </w:tabs>
        <w:spacing w:before="120"/>
        <w:ind w:left="709" w:firstLine="11"/>
        <w:contextualSpacing w:val="0"/>
        <w:rPr>
          <w:i/>
          <w:iCs/>
          <w:lang w:val="bg-BG"/>
        </w:rPr>
      </w:pPr>
      <w:r w:rsidRPr="00707F14">
        <w:rPr>
          <w:i/>
          <w:iCs/>
          <w:lang w:val="bg-BG"/>
        </w:rPr>
        <w:t>Фактори, произтичащи от проектирането на подвижния състав, железопътната инфраструктура или техническите съоръжения.</w:t>
      </w:r>
    </w:p>
    <w:p w14:paraId="6082EC0E" w14:textId="56AC34E0" w:rsidR="00445CF4" w:rsidRPr="00445CF4" w:rsidRDefault="00480DAA" w:rsidP="00445CF4">
      <w:pPr>
        <w:rPr>
          <w:lang w:val="bg-BG"/>
        </w:rPr>
      </w:pPr>
      <w:r>
        <w:rPr>
          <w:lang w:val="bg-BG"/>
        </w:rPr>
        <w:t>Не е приложимо.</w:t>
      </w:r>
    </w:p>
    <w:p w14:paraId="19A6BEF6" w14:textId="12E5FF9D" w:rsidR="0058734C" w:rsidRPr="00707F14" w:rsidRDefault="0058734C" w:rsidP="00D33126">
      <w:pPr>
        <w:pStyle w:val="ab"/>
        <w:numPr>
          <w:ilvl w:val="2"/>
          <w:numId w:val="47"/>
        </w:numPr>
        <w:tabs>
          <w:tab w:val="left" w:pos="1276"/>
        </w:tabs>
        <w:spacing w:before="120"/>
        <w:ind w:left="709" w:firstLine="0"/>
        <w:contextualSpacing w:val="0"/>
        <w:rPr>
          <w:i/>
          <w:iCs/>
          <w:lang w:val="bg-BG"/>
        </w:rPr>
      </w:pPr>
      <w:r w:rsidRPr="00707F14">
        <w:rPr>
          <w:i/>
          <w:iCs/>
          <w:lang w:val="bg-BG"/>
        </w:rPr>
        <w:t>Фактори, произтичащи от инсталирането и пускането в експлоатация на подвижния състав, железопътната инфраструктура или техническите съоръжения.</w:t>
      </w:r>
    </w:p>
    <w:p w14:paraId="2CF8B018" w14:textId="3CE5B0CD" w:rsidR="00445CF4" w:rsidRPr="00445CF4" w:rsidRDefault="00480DAA" w:rsidP="00445CF4">
      <w:pPr>
        <w:pStyle w:val="ab"/>
        <w:ind w:left="0"/>
        <w:rPr>
          <w:lang w:val="bg-BG"/>
        </w:rPr>
      </w:pPr>
      <w:r>
        <w:rPr>
          <w:lang w:val="bg-BG"/>
        </w:rPr>
        <w:t>Не е приложимо.</w:t>
      </w:r>
    </w:p>
    <w:p w14:paraId="5B88628E" w14:textId="77777777" w:rsidR="0058734C" w:rsidRPr="00707F14" w:rsidRDefault="0058734C" w:rsidP="00D33126">
      <w:pPr>
        <w:pStyle w:val="ab"/>
        <w:numPr>
          <w:ilvl w:val="2"/>
          <w:numId w:val="47"/>
        </w:numPr>
        <w:tabs>
          <w:tab w:val="left" w:pos="720"/>
          <w:tab w:val="left" w:pos="1276"/>
        </w:tabs>
        <w:spacing w:before="120"/>
        <w:ind w:left="709" w:firstLine="0"/>
        <w:contextualSpacing w:val="0"/>
        <w:rPr>
          <w:i/>
          <w:iCs/>
          <w:lang w:val="bg-BG"/>
        </w:rPr>
      </w:pPr>
      <w:r w:rsidRPr="00707F14">
        <w:rPr>
          <w:i/>
          <w:iCs/>
          <w:lang w:val="bg-BG"/>
        </w:rPr>
        <w:t>Фактори, дължащи се на производители или друг доставчик на железопътни продукти.</w:t>
      </w:r>
    </w:p>
    <w:p w14:paraId="1A39D9A0" w14:textId="64CF0368" w:rsidR="00445CF4" w:rsidRPr="00445CF4" w:rsidRDefault="00480DAA" w:rsidP="00445CF4">
      <w:pPr>
        <w:pStyle w:val="ab"/>
        <w:ind w:left="0"/>
        <w:rPr>
          <w:lang w:val="bg-BG"/>
        </w:rPr>
      </w:pPr>
      <w:r>
        <w:rPr>
          <w:lang w:val="bg-BG"/>
        </w:rPr>
        <w:t>Не е приложимо.</w:t>
      </w:r>
    </w:p>
    <w:p w14:paraId="385E8227" w14:textId="77777777" w:rsidR="0058734C" w:rsidRPr="00707F14" w:rsidRDefault="0058734C" w:rsidP="00D33126">
      <w:pPr>
        <w:pStyle w:val="ab"/>
        <w:numPr>
          <w:ilvl w:val="2"/>
          <w:numId w:val="47"/>
        </w:numPr>
        <w:tabs>
          <w:tab w:val="left" w:pos="1276"/>
        </w:tabs>
        <w:spacing w:before="120"/>
        <w:ind w:left="709" w:firstLine="0"/>
        <w:contextualSpacing w:val="0"/>
        <w:rPr>
          <w:i/>
          <w:iCs/>
          <w:lang w:val="bg-BG"/>
        </w:rPr>
      </w:pPr>
      <w:r w:rsidRPr="00707F14">
        <w:rPr>
          <w:i/>
          <w:iCs/>
          <w:lang w:val="bg-BG"/>
        </w:rPr>
        <w:t>Фактори, произтичащи от техническата поддръжка и/или модификация на подвижния състав или техническите съоръжения.</w:t>
      </w:r>
    </w:p>
    <w:p w14:paraId="1CB3E065" w14:textId="1A61D2F6" w:rsidR="00445CF4" w:rsidRPr="00445CF4" w:rsidRDefault="00480DAA" w:rsidP="00445CF4">
      <w:pPr>
        <w:pStyle w:val="ab"/>
        <w:ind w:left="0"/>
        <w:rPr>
          <w:lang w:val="bg-BG"/>
        </w:rPr>
      </w:pPr>
      <w:r>
        <w:rPr>
          <w:lang w:val="bg-BG"/>
        </w:rPr>
        <w:t>Не е приложимо.</w:t>
      </w:r>
    </w:p>
    <w:p w14:paraId="3BB44E72" w14:textId="77777777" w:rsidR="0058734C" w:rsidRPr="00707F14" w:rsidRDefault="0058734C" w:rsidP="00D33126">
      <w:pPr>
        <w:pStyle w:val="ab"/>
        <w:numPr>
          <w:ilvl w:val="2"/>
          <w:numId w:val="47"/>
        </w:numPr>
        <w:tabs>
          <w:tab w:val="left" w:pos="1276"/>
        </w:tabs>
        <w:spacing w:before="120"/>
        <w:ind w:left="709" w:firstLine="0"/>
        <w:contextualSpacing w:val="0"/>
        <w:rPr>
          <w:i/>
          <w:iCs/>
          <w:lang w:val="bg-BG"/>
        </w:rPr>
      </w:pPr>
      <w:r w:rsidRPr="00707F14">
        <w:rPr>
          <w:i/>
          <w:iCs/>
          <w:lang w:val="bg-BG"/>
        </w:rPr>
        <w:t>Фактори, дължащи се на субекта,</w:t>
      </w:r>
      <w:r w:rsidR="00623D2C" w:rsidRPr="00707F14">
        <w:rPr>
          <w:i/>
          <w:iCs/>
          <w:lang w:val="bg-BG"/>
        </w:rPr>
        <w:t xml:space="preserve"> който отговаря за техническата поддръжка, работилниците за техническа поддръжка и други доставчици на услуги по техническа поддръжка.</w:t>
      </w:r>
    </w:p>
    <w:p w14:paraId="0F323765" w14:textId="35E6FA50" w:rsidR="00445CF4" w:rsidRPr="00445CF4" w:rsidRDefault="00480DAA" w:rsidP="00445CF4">
      <w:pPr>
        <w:pStyle w:val="ab"/>
        <w:ind w:left="0"/>
        <w:rPr>
          <w:lang w:val="bg-BG"/>
        </w:rPr>
      </w:pPr>
      <w:r>
        <w:rPr>
          <w:lang w:val="bg-BG"/>
        </w:rPr>
        <w:t>Не е приложимо.</w:t>
      </w:r>
    </w:p>
    <w:p w14:paraId="073A142B" w14:textId="4805DC71" w:rsidR="00A46EB3" w:rsidRPr="00A46EB3" w:rsidRDefault="00623D2C" w:rsidP="00D33126">
      <w:pPr>
        <w:pStyle w:val="ab"/>
        <w:numPr>
          <w:ilvl w:val="2"/>
          <w:numId w:val="47"/>
        </w:numPr>
        <w:tabs>
          <w:tab w:val="left" w:pos="1276"/>
        </w:tabs>
        <w:spacing w:before="120"/>
        <w:ind w:left="709" w:firstLine="11"/>
        <w:contextualSpacing w:val="0"/>
        <w:rPr>
          <w:i/>
          <w:iCs/>
          <w:lang w:val="bg-BG"/>
        </w:rPr>
      </w:pPr>
      <w:r w:rsidRPr="00707F14">
        <w:rPr>
          <w:i/>
          <w:iCs/>
          <w:lang w:val="bg-BG"/>
        </w:rPr>
        <w:t>Други фактори или последствия, за които се счита, че имат отношение към целите на разследването.</w:t>
      </w:r>
    </w:p>
    <w:p w14:paraId="0255928D" w14:textId="09F827C2" w:rsidR="00480DAA" w:rsidRDefault="00480DAA" w:rsidP="00D33126">
      <w:pPr>
        <w:pStyle w:val="ab"/>
        <w:numPr>
          <w:ilvl w:val="3"/>
          <w:numId w:val="47"/>
        </w:numPr>
        <w:rPr>
          <w:i/>
          <w:iCs/>
          <w:lang w:val="bg-BG"/>
        </w:rPr>
      </w:pPr>
      <w:r>
        <w:rPr>
          <w:i/>
          <w:iCs/>
          <w:lang w:val="bg-BG"/>
        </w:rPr>
        <w:t>Натоварване на вагоните.</w:t>
      </w:r>
    </w:p>
    <w:p w14:paraId="210A6423" w14:textId="7EB3DE18" w:rsidR="00623D2C" w:rsidRPr="00A106B5" w:rsidRDefault="00623D2C" w:rsidP="00D33126">
      <w:pPr>
        <w:pStyle w:val="ab"/>
        <w:numPr>
          <w:ilvl w:val="1"/>
          <w:numId w:val="47"/>
        </w:numPr>
        <w:tabs>
          <w:tab w:val="left" w:pos="1134"/>
        </w:tabs>
        <w:spacing w:before="120"/>
        <w:ind w:left="993" w:hanging="284"/>
        <w:contextualSpacing w:val="0"/>
        <w:rPr>
          <w:b/>
          <w:i/>
          <w:iCs/>
          <w:lang w:val="bg-BG"/>
        </w:rPr>
      </w:pPr>
      <w:r w:rsidRPr="00A106B5">
        <w:rPr>
          <w:b/>
          <w:i/>
          <w:iCs/>
          <w:lang w:val="bg-BG"/>
        </w:rPr>
        <w:t>Човешки фактор:</w:t>
      </w:r>
    </w:p>
    <w:p w14:paraId="26B0685C" w14:textId="1D03B4FE" w:rsidR="00623D2C" w:rsidRPr="0049210C" w:rsidRDefault="00623D2C" w:rsidP="00D33126">
      <w:pPr>
        <w:pStyle w:val="ab"/>
        <w:numPr>
          <w:ilvl w:val="2"/>
          <w:numId w:val="47"/>
        </w:numPr>
        <w:tabs>
          <w:tab w:val="left" w:pos="1276"/>
          <w:tab w:val="left" w:pos="1560"/>
        </w:tabs>
        <w:ind w:hanging="719"/>
        <w:rPr>
          <w:i/>
          <w:iCs/>
          <w:lang w:val="bg-BG"/>
        </w:rPr>
      </w:pPr>
      <w:r w:rsidRPr="0049210C">
        <w:rPr>
          <w:i/>
          <w:iCs/>
          <w:lang w:val="bg-BG"/>
        </w:rPr>
        <w:t>Човешки индивидуални характеристики:</w:t>
      </w:r>
    </w:p>
    <w:p w14:paraId="58A05C80" w14:textId="6F4BB018" w:rsidR="00623D2C" w:rsidRDefault="00623D2C" w:rsidP="00D33126">
      <w:pPr>
        <w:pStyle w:val="ab"/>
        <w:numPr>
          <w:ilvl w:val="3"/>
          <w:numId w:val="47"/>
        </w:numPr>
        <w:ind w:left="993" w:hanging="284"/>
        <w:rPr>
          <w:i/>
          <w:iCs/>
          <w:lang w:val="bg-BG"/>
        </w:rPr>
      </w:pPr>
      <w:r w:rsidRPr="00707F14">
        <w:rPr>
          <w:i/>
          <w:iCs/>
          <w:lang w:val="bg-BG"/>
        </w:rPr>
        <w:t>Обучение и развитие, включително умения и опит.</w:t>
      </w:r>
    </w:p>
    <w:p w14:paraId="45AF8CD1" w14:textId="491F4191" w:rsidR="007F3D43" w:rsidRPr="007F3D43" w:rsidRDefault="007F3D43" w:rsidP="00A106B5">
      <w:pPr>
        <w:spacing w:before="120"/>
        <w:rPr>
          <w:i/>
          <w:iCs/>
          <w:lang w:val="bg-BG"/>
        </w:rPr>
      </w:pPr>
      <w:r>
        <w:rPr>
          <w:i/>
          <w:iCs/>
          <w:lang w:val="bg-BG"/>
        </w:rPr>
        <w:t>Железопътно предприятие:</w:t>
      </w:r>
    </w:p>
    <w:p w14:paraId="1B09747E" w14:textId="3B482537" w:rsidR="00445CF4" w:rsidRDefault="000500BE" w:rsidP="00445CF4">
      <w:pPr>
        <w:rPr>
          <w:lang w:val="bg-BG"/>
        </w:rPr>
      </w:pPr>
      <w:r>
        <w:rPr>
          <w:lang w:val="bg-BG"/>
        </w:rPr>
        <w:sym w:font="Symbol" w:char="F0B7"/>
      </w:r>
      <w:r>
        <w:rPr>
          <w:lang w:val="bg-BG"/>
        </w:rPr>
        <w:t xml:space="preserve"> </w:t>
      </w:r>
      <w:r w:rsidR="0094473C">
        <w:rPr>
          <w:lang w:val="bg-BG"/>
        </w:rPr>
        <w:t>Локомотивен машинист</w:t>
      </w:r>
      <w:r w:rsidR="00CB739B">
        <w:rPr>
          <w:lang w:val="bg-BG"/>
        </w:rPr>
        <w:t xml:space="preserve"> </w:t>
      </w:r>
      <w:r w:rsidR="0046066D">
        <w:rPr>
          <w:lang w:val="bg-BG"/>
        </w:rPr>
        <w:t xml:space="preserve">първо лице </w:t>
      </w:r>
      <w:r w:rsidR="00996DF1">
        <w:rPr>
          <w:lang w:val="bg-BG"/>
        </w:rPr>
        <w:t xml:space="preserve">на </w:t>
      </w:r>
      <w:r w:rsidR="00CB739B">
        <w:rPr>
          <w:lang w:val="bg-BG"/>
        </w:rPr>
        <w:t>лок</w:t>
      </w:r>
      <w:r w:rsidR="00260B11">
        <w:rPr>
          <w:lang w:val="bg-BG"/>
        </w:rPr>
        <w:t>омотив</w:t>
      </w:r>
      <w:r w:rsidR="00CB739B">
        <w:rPr>
          <w:lang w:val="bg-BG"/>
        </w:rPr>
        <w:t xml:space="preserve"> № </w:t>
      </w:r>
      <w:r w:rsidR="0046066D" w:rsidRPr="0046066D">
        <w:rPr>
          <w:lang w:val="bg-BG"/>
        </w:rPr>
        <w:t xml:space="preserve">91522086005-9 </w:t>
      </w:r>
      <w:r w:rsidR="007F3D43" w:rsidRPr="007F3D43">
        <w:rPr>
          <w:lang w:val="bg-BG"/>
        </w:rPr>
        <w:t xml:space="preserve">– </w:t>
      </w:r>
      <w:r w:rsidR="005C37E6">
        <w:rPr>
          <w:lang w:val="bg-BG"/>
        </w:rPr>
        <w:t>Диплома № 24129</w:t>
      </w:r>
      <w:r w:rsidR="005C37E6" w:rsidRPr="005C37E6">
        <w:rPr>
          <w:lang w:val="bg-BG"/>
        </w:rPr>
        <w:t xml:space="preserve"> специалност </w:t>
      </w:r>
      <w:r w:rsidR="005C37E6">
        <w:rPr>
          <w:lang w:val="bg-BG"/>
        </w:rPr>
        <w:t xml:space="preserve">,,Железопътна техника – ел. локомотиви“, </w:t>
      </w:r>
      <w:r w:rsidR="007F3D43" w:rsidRPr="007F3D43">
        <w:rPr>
          <w:lang w:val="bg-BG"/>
        </w:rPr>
        <w:t xml:space="preserve">придобита правоспособност за </w:t>
      </w:r>
      <w:r w:rsidR="007F3D43" w:rsidRPr="007F3D43">
        <w:rPr>
          <w:lang w:val="bg-BG"/>
        </w:rPr>
        <w:lastRenderedPageBreak/>
        <w:t>„Локомотивен машинист</w:t>
      </w:r>
      <w:r w:rsidR="00873F23">
        <w:rPr>
          <w:lang w:val="bg-BG"/>
        </w:rPr>
        <w:t xml:space="preserve"> на ел. локомотиви“</w:t>
      </w:r>
      <w:r w:rsidR="007F3D43" w:rsidRPr="007F3D43">
        <w:rPr>
          <w:lang w:val="bg-BG"/>
        </w:rPr>
        <w:t>,</w:t>
      </w:r>
      <w:r w:rsidR="00996DF1">
        <w:rPr>
          <w:lang w:val="bg-BG"/>
        </w:rPr>
        <w:t xml:space="preserve"> пр</w:t>
      </w:r>
      <w:r w:rsidR="005C37E6">
        <w:rPr>
          <w:lang w:val="bg-BG"/>
        </w:rPr>
        <w:t>оведено обучение в периода 20.08.</w:t>
      </w:r>
      <w:r w:rsidR="004A6D20">
        <w:rPr>
          <w:lang w:val="bg-BG"/>
        </w:rPr>
        <w:t>1988</w:t>
      </w:r>
      <w:r w:rsidR="005C37E6">
        <w:rPr>
          <w:lang w:val="bg-BG"/>
        </w:rPr>
        <w:t>÷17.08.1991</w:t>
      </w:r>
      <w:r w:rsidR="00996DF1">
        <w:rPr>
          <w:lang w:val="bg-BG"/>
        </w:rPr>
        <w:t xml:space="preserve"> г. и</w:t>
      </w:r>
      <w:r w:rsidR="005C37E6">
        <w:rPr>
          <w:lang w:val="bg-BG"/>
        </w:rPr>
        <w:t>здадена от ВНВТУ ,,Тодор Каблешков“ – София</w:t>
      </w:r>
      <w:r w:rsidR="007F3D43" w:rsidRPr="007F3D43">
        <w:rPr>
          <w:lang w:val="bg-BG"/>
        </w:rPr>
        <w:t>;</w:t>
      </w:r>
    </w:p>
    <w:p w14:paraId="37124AAD" w14:textId="203A2253" w:rsidR="007F3D43" w:rsidRPr="007F3D43" w:rsidRDefault="007F3D43" w:rsidP="007F3D43">
      <w:pPr>
        <w:rPr>
          <w:lang w:val="bg-BG"/>
        </w:rPr>
      </w:pPr>
      <w:r w:rsidRPr="007F3D43">
        <w:rPr>
          <w:lang w:val="bg-BG"/>
        </w:rPr>
        <w:t>Свидетелство за уп</w:t>
      </w:r>
      <w:r w:rsidR="00D65DCB">
        <w:rPr>
          <w:lang w:val="bg-BG"/>
        </w:rPr>
        <w:t>равление на локом</w:t>
      </w:r>
      <w:r w:rsidR="004F3F8A">
        <w:rPr>
          <w:lang w:val="bg-BG"/>
        </w:rPr>
        <w:t>отив BG 71 2018 1826</w:t>
      </w:r>
      <w:r w:rsidRPr="007F3D43">
        <w:rPr>
          <w:lang w:val="bg-BG"/>
        </w:rPr>
        <w:t xml:space="preserve"> издадено от ИА ЖА;</w:t>
      </w:r>
    </w:p>
    <w:p w14:paraId="53C79FFE" w14:textId="54BF787F" w:rsidR="007F3D43" w:rsidRDefault="004F3F8A" w:rsidP="007F3D43">
      <w:pPr>
        <w:rPr>
          <w:lang w:val="bg-BG"/>
        </w:rPr>
      </w:pPr>
      <w:r>
        <w:rPr>
          <w:lang w:val="bg-BG"/>
        </w:rPr>
        <w:t>Свидетелство № 79</w:t>
      </w:r>
      <w:r w:rsidR="007F3D43" w:rsidRPr="007F3D43">
        <w:rPr>
          <w:lang w:val="bg-BG"/>
        </w:rPr>
        <w:t xml:space="preserve"> за заемане на длъжност </w:t>
      </w:r>
      <w:r w:rsidR="00996DF1">
        <w:rPr>
          <w:lang w:val="bg-BG"/>
        </w:rPr>
        <w:t>,,</w:t>
      </w:r>
      <w:r w:rsidRPr="004F3F8A">
        <w:rPr>
          <w:lang w:val="bg-BG"/>
        </w:rPr>
        <w:t xml:space="preserve"> </w:t>
      </w:r>
      <w:r>
        <w:rPr>
          <w:lang w:val="bg-BG"/>
        </w:rPr>
        <w:t>М</w:t>
      </w:r>
      <w:r w:rsidRPr="004F3F8A">
        <w:rPr>
          <w:lang w:val="bg-BG"/>
        </w:rPr>
        <w:t xml:space="preserve">ашинист </w:t>
      </w:r>
      <w:r>
        <w:rPr>
          <w:lang w:val="bg-BG"/>
        </w:rPr>
        <w:t>л</w:t>
      </w:r>
      <w:r w:rsidR="007F3D43" w:rsidRPr="007F3D43">
        <w:rPr>
          <w:lang w:val="bg-BG"/>
        </w:rPr>
        <w:t>окомотивен</w:t>
      </w:r>
      <w:r w:rsidR="00D65DCB">
        <w:rPr>
          <w:lang w:val="bg-BG"/>
        </w:rPr>
        <w:t>“ в ,,</w:t>
      </w:r>
      <w:r>
        <w:rPr>
          <w:lang w:val="bg-BG"/>
        </w:rPr>
        <w:t>Булмаркет Рейл Карго“ ЕООД от 02</w:t>
      </w:r>
      <w:r w:rsidR="00D65DCB">
        <w:rPr>
          <w:lang w:val="bg-BG"/>
        </w:rPr>
        <w:t>.09</w:t>
      </w:r>
      <w:r w:rsidR="00996DF1">
        <w:rPr>
          <w:lang w:val="bg-BG"/>
        </w:rPr>
        <w:t>.</w:t>
      </w:r>
      <w:r>
        <w:rPr>
          <w:lang w:val="bg-BG"/>
        </w:rPr>
        <w:t>2019</w:t>
      </w:r>
      <w:r w:rsidR="007F3D43" w:rsidRPr="007F3D43">
        <w:rPr>
          <w:lang w:val="bg-BG"/>
        </w:rPr>
        <w:t xml:space="preserve"> г.</w:t>
      </w:r>
    </w:p>
    <w:p w14:paraId="3103E72D" w14:textId="13EEC379" w:rsidR="00996DF1" w:rsidRPr="00302F91" w:rsidRDefault="00996DF1" w:rsidP="007F3D43">
      <w:pPr>
        <w:rPr>
          <w:lang w:val="bg-BG"/>
        </w:rPr>
      </w:pPr>
      <w:r>
        <w:rPr>
          <w:lang w:val="bg-BG"/>
        </w:rPr>
        <w:t xml:space="preserve">Допълнително удостоверение </w:t>
      </w:r>
      <w:r w:rsidR="002120FA">
        <w:rPr>
          <w:lang w:val="bg-BG"/>
        </w:rPr>
        <w:t>№ 000000024129</w:t>
      </w:r>
      <w:r w:rsidR="00665FB0" w:rsidRPr="00857B89">
        <w:rPr>
          <w:lang w:val="bg-BG"/>
        </w:rPr>
        <w:t xml:space="preserve">  </w:t>
      </w:r>
      <w:r w:rsidR="00665FB0" w:rsidRPr="00302F91">
        <w:rPr>
          <w:lang w:val="bg-BG"/>
        </w:rPr>
        <w:t xml:space="preserve">от </w:t>
      </w:r>
      <w:r w:rsidR="0094473C" w:rsidRPr="0094473C">
        <w:rPr>
          <w:lang w:val="bg-BG"/>
        </w:rPr>
        <w:t>,,Булмаркет Рейл Карго“ ЕООД</w:t>
      </w:r>
      <w:r w:rsidR="0094473C">
        <w:rPr>
          <w:lang w:val="bg-BG"/>
        </w:rPr>
        <w:t xml:space="preserve"> за </w:t>
      </w:r>
      <w:r w:rsidR="00665FB0" w:rsidRPr="00302F91">
        <w:rPr>
          <w:lang w:val="bg-BG"/>
        </w:rPr>
        <w:t xml:space="preserve">подвижен състав, </w:t>
      </w:r>
      <w:r w:rsidR="0094473C">
        <w:rPr>
          <w:lang w:val="bg-BG"/>
        </w:rPr>
        <w:t xml:space="preserve">за </w:t>
      </w:r>
      <w:r w:rsidR="00665FB0" w:rsidRPr="00302F91">
        <w:rPr>
          <w:lang w:val="bg-BG"/>
        </w:rPr>
        <w:t xml:space="preserve">който </w:t>
      </w:r>
      <w:r w:rsidR="00A8075D">
        <w:rPr>
          <w:lang w:val="bg-BG"/>
        </w:rPr>
        <w:t xml:space="preserve">е </w:t>
      </w:r>
      <w:r w:rsidR="00665FB0" w:rsidRPr="00302F91">
        <w:rPr>
          <w:lang w:val="bg-BG"/>
        </w:rPr>
        <w:t>разрешено м</w:t>
      </w:r>
      <w:r w:rsidR="0094473C">
        <w:rPr>
          <w:lang w:val="bg-BG"/>
        </w:rPr>
        <w:t>ашиниста да управлява – серии 85.000,</w:t>
      </w:r>
      <w:r w:rsidR="00665FB0" w:rsidRPr="00302F91">
        <w:rPr>
          <w:lang w:val="bg-BG"/>
        </w:rPr>
        <w:t xml:space="preserve"> </w:t>
      </w:r>
      <w:r w:rsidR="0094473C">
        <w:rPr>
          <w:lang w:val="bg-BG"/>
        </w:rPr>
        <w:t xml:space="preserve">86.000 и </w:t>
      </w:r>
      <w:r w:rsidR="004F3F8A">
        <w:rPr>
          <w:lang w:val="bg-BG"/>
        </w:rPr>
        <w:t>87.000 от 28.09</w:t>
      </w:r>
      <w:r w:rsidR="00FC2335">
        <w:rPr>
          <w:lang w:val="bg-BG"/>
        </w:rPr>
        <w:t>.2021</w:t>
      </w:r>
      <w:r w:rsidR="00665FB0" w:rsidRPr="00302F91">
        <w:rPr>
          <w:lang w:val="bg-BG"/>
        </w:rPr>
        <w:t xml:space="preserve"> г. по националната железопътна </w:t>
      </w:r>
      <w:r w:rsidR="0094473C">
        <w:rPr>
          <w:lang w:val="bg-BG"/>
        </w:rPr>
        <w:t>инфраструкт</w:t>
      </w:r>
      <w:r w:rsidR="00FC2335">
        <w:rPr>
          <w:lang w:val="bg-BG"/>
        </w:rPr>
        <w:t>ура на Р. България до 28.09.2030</w:t>
      </w:r>
      <w:r w:rsidR="00665FB0" w:rsidRPr="00302F91">
        <w:rPr>
          <w:lang w:val="bg-BG"/>
        </w:rPr>
        <w:t xml:space="preserve"> г.</w:t>
      </w:r>
    </w:p>
    <w:p w14:paraId="7812772D" w14:textId="16607863" w:rsidR="004A6D20" w:rsidRDefault="000500BE" w:rsidP="005F0EFF">
      <w:pPr>
        <w:tabs>
          <w:tab w:val="left" w:pos="851"/>
          <w:tab w:val="left" w:pos="993"/>
          <w:tab w:val="left" w:pos="1276"/>
        </w:tabs>
        <w:rPr>
          <w:lang w:val="bg-BG"/>
        </w:rPr>
      </w:pPr>
      <w:r>
        <w:rPr>
          <w:lang w:val="bg-BG"/>
        </w:rPr>
        <w:sym w:font="Symbol" w:char="F0B7"/>
      </w:r>
      <w:r w:rsidR="005F0EFF">
        <w:rPr>
          <w:lang w:val="bg-BG"/>
        </w:rPr>
        <w:t xml:space="preserve"> </w:t>
      </w:r>
      <w:r w:rsidR="0046066D">
        <w:rPr>
          <w:lang w:val="bg-BG"/>
        </w:rPr>
        <w:t>Л</w:t>
      </w:r>
      <w:r w:rsidR="00996DF1">
        <w:rPr>
          <w:lang w:val="bg-BG"/>
        </w:rPr>
        <w:t>окомо</w:t>
      </w:r>
      <w:r w:rsidR="0094473C">
        <w:rPr>
          <w:lang w:val="bg-BG"/>
        </w:rPr>
        <w:t>тивен машинист</w:t>
      </w:r>
      <w:r w:rsidR="00996DF1" w:rsidRPr="00996DF1">
        <w:rPr>
          <w:lang w:val="bg-BG"/>
        </w:rPr>
        <w:t xml:space="preserve"> </w:t>
      </w:r>
      <w:r w:rsidR="0046066D">
        <w:rPr>
          <w:lang w:val="bg-BG"/>
        </w:rPr>
        <w:t xml:space="preserve">второ лице </w:t>
      </w:r>
      <w:r w:rsidR="00996DF1">
        <w:rPr>
          <w:lang w:val="bg-BG"/>
        </w:rPr>
        <w:t xml:space="preserve">на </w:t>
      </w:r>
      <w:r w:rsidR="00996DF1" w:rsidRPr="00996DF1">
        <w:rPr>
          <w:lang w:val="bg-BG"/>
        </w:rPr>
        <w:t>лок</w:t>
      </w:r>
      <w:r w:rsidR="00260B11">
        <w:rPr>
          <w:lang w:val="bg-BG"/>
        </w:rPr>
        <w:t>омотив</w:t>
      </w:r>
      <w:r w:rsidR="00996DF1" w:rsidRPr="00996DF1">
        <w:rPr>
          <w:lang w:val="bg-BG"/>
        </w:rPr>
        <w:t xml:space="preserve"> № </w:t>
      </w:r>
      <w:r w:rsidR="0046066D" w:rsidRPr="0046066D">
        <w:rPr>
          <w:lang w:val="bg-BG"/>
        </w:rPr>
        <w:t xml:space="preserve">91522086005-9 </w:t>
      </w:r>
      <w:r w:rsidR="007F3D43" w:rsidRPr="007F3D43">
        <w:rPr>
          <w:lang w:val="bg-BG"/>
        </w:rPr>
        <w:t xml:space="preserve">– </w:t>
      </w:r>
      <w:r w:rsidR="004A6D20">
        <w:rPr>
          <w:lang w:val="bg-BG"/>
        </w:rPr>
        <w:t>Диплома № 000600</w:t>
      </w:r>
      <w:r w:rsidR="004A6D20" w:rsidRPr="004A6D20">
        <w:rPr>
          <w:lang w:val="bg-BG"/>
        </w:rPr>
        <w:t xml:space="preserve"> специалност ,,Железопътна техника – ел. локомотиви“, придобита правоспособност за „Локомотивен машинист на ел. локомотиви“</w:t>
      </w:r>
      <w:r w:rsidR="004A6D20">
        <w:rPr>
          <w:lang w:val="bg-BG"/>
        </w:rPr>
        <w:t>, проведено обучение в периода 3</w:t>
      </w:r>
      <w:r w:rsidR="004A6D20" w:rsidRPr="004A6D20">
        <w:rPr>
          <w:lang w:val="bg-BG"/>
        </w:rPr>
        <w:t>0.08.</w:t>
      </w:r>
      <w:r w:rsidR="004A6D20">
        <w:rPr>
          <w:lang w:val="bg-BG"/>
        </w:rPr>
        <w:t>1993÷03.08.1996</w:t>
      </w:r>
      <w:r w:rsidR="004A6D20" w:rsidRPr="004A6D20">
        <w:rPr>
          <w:lang w:val="bg-BG"/>
        </w:rPr>
        <w:t xml:space="preserve"> г.</w:t>
      </w:r>
      <w:r w:rsidR="001C21BE">
        <w:rPr>
          <w:lang w:val="bg-BG"/>
        </w:rPr>
        <w:t>,</w:t>
      </w:r>
      <w:r w:rsidR="004A6D20" w:rsidRPr="004A6D20">
        <w:rPr>
          <w:lang w:val="bg-BG"/>
        </w:rPr>
        <w:t xml:space="preserve"> издадена от ВНВТУ ,,Тодор Каблешков“ – София;</w:t>
      </w:r>
    </w:p>
    <w:p w14:paraId="5E0C81F7" w14:textId="21A8EF02" w:rsidR="004A6D20" w:rsidRDefault="004A6D20" w:rsidP="007F3D43">
      <w:pPr>
        <w:rPr>
          <w:lang w:val="bg-BG"/>
        </w:rPr>
      </w:pPr>
      <w:r w:rsidRPr="004A6D20">
        <w:rPr>
          <w:lang w:val="bg-BG"/>
        </w:rPr>
        <w:t>Свидетелство за управле</w:t>
      </w:r>
      <w:r>
        <w:rPr>
          <w:lang w:val="bg-BG"/>
        </w:rPr>
        <w:t>ние на локомотив BG 71 2018 1647</w:t>
      </w:r>
      <w:r w:rsidRPr="004A6D20">
        <w:rPr>
          <w:lang w:val="bg-BG"/>
        </w:rPr>
        <w:t xml:space="preserve"> издадено от ИА ЖА;</w:t>
      </w:r>
    </w:p>
    <w:p w14:paraId="5889F3BE" w14:textId="47815451" w:rsidR="007F3D43" w:rsidRDefault="004A6D20" w:rsidP="007F3D43">
      <w:pPr>
        <w:rPr>
          <w:lang w:val="bg-BG"/>
        </w:rPr>
      </w:pPr>
      <w:r>
        <w:rPr>
          <w:lang w:val="bg-BG"/>
        </w:rPr>
        <w:t>Свидетелство № 92</w:t>
      </w:r>
      <w:r w:rsidR="007F3D43" w:rsidRPr="007F3D43">
        <w:rPr>
          <w:lang w:val="bg-BG"/>
        </w:rPr>
        <w:t xml:space="preserve"> </w:t>
      </w:r>
      <w:r w:rsidR="00786EA5">
        <w:rPr>
          <w:lang w:val="bg-BG"/>
        </w:rPr>
        <w:t>за заемане на длъжност помощник л</w:t>
      </w:r>
      <w:r w:rsidR="007F3D43" w:rsidRPr="007F3D43">
        <w:rPr>
          <w:lang w:val="bg-BG"/>
        </w:rPr>
        <w:t>око</w:t>
      </w:r>
      <w:r w:rsidR="00302F91">
        <w:rPr>
          <w:lang w:val="bg-BG"/>
        </w:rPr>
        <w:t xml:space="preserve">мотивен машинист в </w:t>
      </w:r>
      <w:r w:rsidR="00786EA5" w:rsidRPr="00786EA5">
        <w:rPr>
          <w:lang w:val="bg-BG"/>
        </w:rPr>
        <w:t>,,Булмаркет Рейл Карго“ ЕООД</w:t>
      </w:r>
      <w:r w:rsidR="00302F91">
        <w:rPr>
          <w:lang w:val="bg-BG"/>
        </w:rPr>
        <w:t xml:space="preserve"> от </w:t>
      </w:r>
      <w:r>
        <w:rPr>
          <w:lang w:val="bg-BG"/>
        </w:rPr>
        <w:t>23.08</w:t>
      </w:r>
      <w:r w:rsidR="00786EA5">
        <w:rPr>
          <w:lang w:val="bg-BG"/>
        </w:rPr>
        <w:t>.2021</w:t>
      </w:r>
      <w:r w:rsidR="007F3D43" w:rsidRPr="007F3D43">
        <w:rPr>
          <w:lang w:val="bg-BG"/>
        </w:rPr>
        <w:t xml:space="preserve"> г.</w:t>
      </w:r>
    </w:p>
    <w:p w14:paraId="2142219C" w14:textId="6F3299C8" w:rsidR="006B2DCF" w:rsidRDefault="00E4772A" w:rsidP="00C30206">
      <w:pPr>
        <w:rPr>
          <w:lang w:val="bg-BG"/>
        </w:rPr>
      </w:pPr>
      <w:r w:rsidRPr="00E4772A">
        <w:rPr>
          <w:lang w:val="bg-BG"/>
        </w:rPr>
        <w:t>Допълнително удостоверен</w:t>
      </w:r>
      <w:r w:rsidR="00B80B17">
        <w:rPr>
          <w:lang w:val="bg-BG"/>
        </w:rPr>
        <w:t>ие № 000000000600</w:t>
      </w:r>
      <w:r w:rsidRPr="00E4772A">
        <w:rPr>
          <w:lang w:val="bg-BG"/>
        </w:rPr>
        <w:t xml:space="preserve">  от ,,Булмаркет Рейл Карго“ ЕООД за подвижен състав, за който е разрешено машиниста да управлява – серии 85.000, 86.000 и 87.000 от 28.09.2021 г. по националната железопътна инфраструктура на Р. България до 28.09.2030 г.</w:t>
      </w:r>
    </w:p>
    <w:p w14:paraId="752F19A4" w14:textId="6D49974F" w:rsidR="00DC5043" w:rsidRDefault="0046066D" w:rsidP="0046066D">
      <w:pPr>
        <w:rPr>
          <w:lang w:val="bg-BG"/>
        </w:rPr>
      </w:pPr>
      <w:r>
        <w:rPr>
          <w:lang w:val="bg-BG"/>
        </w:rPr>
        <w:sym w:font="Symbol" w:char="F0B7"/>
      </w:r>
      <w:r>
        <w:rPr>
          <w:lang w:val="bg-BG"/>
        </w:rPr>
        <w:t xml:space="preserve"> </w:t>
      </w:r>
      <w:r w:rsidRPr="0046066D">
        <w:rPr>
          <w:lang w:val="bg-BG"/>
        </w:rPr>
        <w:t>Локомотивен машинист първо лице на локомотив № 91522086001-8 – Свиде</w:t>
      </w:r>
      <w:r w:rsidR="00DC5043">
        <w:rPr>
          <w:lang w:val="bg-BG"/>
        </w:rPr>
        <w:t>телство за правоспособност № 1583</w:t>
      </w:r>
      <w:r w:rsidRPr="0046066D">
        <w:rPr>
          <w:lang w:val="bg-BG"/>
        </w:rPr>
        <w:t xml:space="preserve"> придобита правоспособност за „Локомотивен машинист на ел. локомотиви“,</w:t>
      </w:r>
      <w:r w:rsidR="00DC5043">
        <w:rPr>
          <w:lang w:val="bg-BG"/>
        </w:rPr>
        <w:t xml:space="preserve"> проведено обучение в периода 01.07.÷24.09.2004</w:t>
      </w:r>
      <w:r w:rsidRPr="0046066D">
        <w:rPr>
          <w:lang w:val="bg-BG"/>
        </w:rPr>
        <w:t xml:space="preserve"> г.</w:t>
      </w:r>
      <w:r w:rsidR="005F0EFF">
        <w:rPr>
          <w:lang w:val="bg-BG"/>
        </w:rPr>
        <w:t>,</w:t>
      </w:r>
      <w:r w:rsidRPr="0046066D">
        <w:rPr>
          <w:lang w:val="bg-BG"/>
        </w:rPr>
        <w:t xml:space="preserve"> </w:t>
      </w:r>
      <w:r w:rsidR="00B736D3" w:rsidRPr="00B736D3">
        <w:rPr>
          <w:lang w:val="bg-BG"/>
        </w:rPr>
        <w:t xml:space="preserve">обучаваща институция </w:t>
      </w:r>
      <w:r w:rsidR="00DC5043" w:rsidRPr="00DC5043">
        <w:rPr>
          <w:lang w:val="bg-BG"/>
        </w:rPr>
        <w:t>ВНВТУ ,,Тодор Каблешков“ – София</w:t>
      </w:r>
      <w:r w:rsidR="00451D08">
        <w:rPr>
          <w:lang w:val="bg-BG"/>
        </w:rPr>
        <w:t xml:space="preserve">, издадено от ИАЖА </w:t>
      </w:r>
      <w:r w:rsidR="00DC5043" w:rsidRPr="00DC5043">
        <w:rPr>
          <w:lang w:val="bg-BG"/>
        </w:rPr>
        <w:t>;</w:t>
      </w:r>
    </w:p>
    <w:p w14:paraId="6858612E" w14:textId="059C5D5F" w:rsidR="0046066D" w:rsidRPr="0046066D" w:rsidRDefault="0046066D" w:rsidP="0046066D">
      <w:pPr>
        <w:rPr>
          <w:lang w:val="bg-BG"/>
        </w:rPr>
      </w:pPr>
      <w:r w:rsidRPr="0046066D">
        <w:rPr>
          <w:lang w:val="bg-BG"/>
        </w:rPr>
        <w:t>Свидетелство за управле</w:t>
      </w:r>
      <w:r w:rsidR="00DC5043">
        <w:rPr>
          <w:lang w:val="bg-BG"/>
        </w:rPr>
        <w:t>ние на локомотив BG 71 2016 0063</w:t>
      </w:r>
      <w:r w:rsidRPr="0046066D">
        <w:rPr>
          <w:lang w:val="bg-BG"/>
        </w:rPr>
        <w:t xml:space="preserve"> издадено от ИА ЖА;</w:t>
      </w:r>
    </w:p>
    <w:p w14:paraId="21951687" w14:textId="7CEB0619" w:rsidR="0046066D" w:rsidRPr="0046066D" w:rsidRDefault="00DC5043" w:rsidP="0046066D">
      <w:pPr>
        <w:rPr>
          <w:lang w:val="bg-BG"/>
        </w:rPr>
      </w:pPr>
      <w:r>
        <w:rPr>
          <w:lang w:val="bg-BG"/>
        </w:rPr>
        <w:t>Свидетелство № 61</w:t>
      </w:r>
      <w:r w:rsidR="0046066D" w:rsidRPr="0046066D">
        <w:rPr>
          <w:lang w:val="bg-BG"/>
        </w:rPr>
        <w:t xml:space="preserve"> за заемане на длъжност ,,Локомотивен машинист“ в ,,Булмаркет Рейл Карго“ ЕООД от 01.09.2015 г.</w:t>
      </w:r>
    </w:p>
    <w:p w14:paraId="17DBC2DE" w14:textId="3EF9FE45" w:rsidR="006B2DCF" w:rsidRPr="0046066D" w:rsidRDefault="0046066D" w:rsidP="00C30206">
      <w:pPr>
        <w:rPr>
          <w:lang w:val="bg-BG"/>
        </w:rPr>
      </w:pPr>
      <w:r w:rsidRPr="0046066D">
        <w:rPr>
          <w:lang w:val="bg-BG"/>
        </w:rPr>
        <w:t>Допълните</w:t>
      </w:r>
      <w:r w:rsidR="00451D08">
        <w:rPr>
          <w:lang w:val="bg-BG"/>
        </w:rPr>
        <w:t>лно удостоверение №</w:t>
      </w:r>
      <w:r w:rsidR="002720CA">
        <w:rPr>
          <w:lang w:val="bg-BG"/>
        </w:rPr>
        <w:t xml:space="preserve"> 000000001583</w:t>
      </w:r>
      <w:r w:rsidRPr="0046066D">
        <w:rPr>
          <w:lang w:val="bg-BG"/>
        </w:rPr>
        <w:t xml:space="preserve">  от ,,Булмаркет Рейл Карго“ ЕООД за  подвижен състав, за който е разрешено машиниста да управлява – серии </w:t>
      </w:r>
      <w:r w:rsidR="00DC5043">
        <w:rPr>
          <w:lang w:val="bg-BG"/>
        </w:rPr>
        <w:t xml:space="preserve">42.000, 43.000, 44.000, </w:t>
      </w:r>
      <w:r w:rsidRPr="0046066D">
        <w:rPr>
          <w:lang w:val="bg-BG"/>
        </w:rPr>
        <w:t>85.000, 86.000 и 87.000 от 13.03.2019 г. по националната железопътна инфраструкту</w:t>
      </w:r>
      <w:r w:rsidR="00DC5043">
        <w:rPr>
          <w:lang w:val="bg-BG"/>
        </w:rPr>
        <w:t>ра на Р. България до 14</w:t>
      </w:r>
      <w:r w:rsidRPr="0046066D">
        <w:rPr>
          <w:lang w:val="bg-BG"/>
        </w:rPr>
        <w:t>.12.2024 г.</w:t>
      </w:r>
    </w:p>
    <w:p w14:paraId="33BD1038" w14:textId="68B055E2" w:rsidR="0046066D" w:rsidRDefault="0046066D" w:rsidP="0046066D">
      <w:pPr>
        <w:rPr>
          <w:lang w:val="bg-BG"/>
        </w:rPr>
      </w:pPr>
      <w:r>
        <w:rPr>
          <w:lang w:val="bg-BG"/>
        </w:rPr>
        <w:sym w:font="Symbol" w:char="F0B7"/>
      </w:r>
      <w:r w:rsidRPr="0046066D">
        <w:rPr>
          <w:lang w:val="bg-BG"/>
        </w:rPr>
        <w:t xml:space="preserve"> Локомотивен машинист второ лице на локомотив № 91522086001-8 – Свидете</w:t>
      </w:r>
      <w:r w:rsidR="006B2DCF">
        <w:rPr>
          <w:lang w:val="bg-BG"/>
        </w:rPr>
        <w:t>лство за правоспособност № 21144</w:t>
      </w:r>
      <w:r w:rsidRPr="0046066D">
        <w:rPr>
          <w:lang w:val="bg-BG"/>
        </w:rPr>
        <w:t xml:space="preserve"> придобит</w:t>
      </w:r>
      <w:r w:rsidR="006B2DCF">
        <w:rPr>
          <w:lang w:val="bg-BG"/>
        </w:rPr>
        <w:t>а правоспособност за „Л</w:t>
      </w:r>
      <w:r w:rsidRPr="0046066D">
        <w:rPr>
          <w:lang w:val="bg-BG"/>
        </w:rPr>
        <w:t>окомотивен машинист“,</w:t>
      </w:r>
      <w:r w:rsidR="006B2DCF">
        <w:rPr>
          <w:lang w:val="bg-BG"/>
        </w:rPr>
        <w:t xml:space="preserve"> проведено обучение в периода 01.08.÷19.10.2018</w:t>
      </w:r>
      <w:r w:rsidRPr="0046066D">
        <w:rPr>
          <w:lang w:val="bg-BG"/>
        </w:rPr>
        <w:t xml:space="preserve"> г. </w:t>
      </w:r>
      <w:r w:rsidR="00B736D3" w:rsidRPr="00B736D3">
        <w:rPr>
          <w:lang w:val="bg-BG"/>
        </w:rPr>
        <w:t>обучаваща институция</w:t>
      </w:r>
      <w:r w:rsidR="00B736D3">
        <w:rPr>
          <w:lang w:val="bg-BG"/>
        </w:rPr>
        <w:t xml:space="preserve"> </w:t>
      </w:r>
      <w:r w:rsidR="006B2DCF">
        <w:rPr>
          <w:lang w:val="bg-BG"/>
        </w:rPr>
        <w:t>,,ЦПО Учебен център Рагина“</w:t>
      </w:r>
      <w:r w:rsidRPr="0046066D">
        <w:rPr>
          <w:lang w:val="bg-BG"/>
        </w:rPr>
        <w:t>, издадено от ИАЖА;</w:t>
      </w:r>
    </w:p>
    <w:p w14:paraId="2D7B0C51" w14:textId="684D9260" w:rsidR="00451D08" w:rsidRPr="0046066D" w:rsidRDefault="00451D08" w:rsidP="0046066D">
      <w:pPr>
        <w:rPr>
          <w:lang w:val="bg-BG"/>
        </w:rPr>
      </w:pPr>
      <w:r w:rsidRPr="00451D08">
        <w:rPr>
          <w:lang w:val="bg-BG"/>
        </w:rPr>
        <w:t>Свидетелство за управление на локомотив BG  издадено от ИА ЖА;</w:t>
      </w:r>
    </w:p>
    <w:p w14:paraId="0DAF35A5" w14:textId="1A229FD0" w:rsidR="00451D08" w:rsidRDefault="0046066D" w:rsidP="00451D08">
      <w:pPr>
        <w:rPr>
          <w:lang w:val="bg-BG"/>
        </w:rPr>
      </w:pPr>
      <w:r w:rsidRPr="0046066D">
        <w:rPr>
          <w:lang w:val="bg-BG"/>
        </w:rPr>
        <w:t xml:space="preserve">Свидетелство № </w:t>
      </w:r>
      <w:r w:rsidR="00451D08" w:rsidRPr="00451D08">
        <w:rPr>
          <w:lang w:val="bg-BG"/>
        </w:rPr>
        <w:t>244</w:t>
      </w:r>
      <w:r w:rsidRPr="0046066D">
        <w:rPr>
          <w:lang w:val="bg-BG"/>
        </w:rPr>
        <w:t xml:space="preserve"> за заемане на длъжност помощник локомотивен машинист в ,,Булмаркет Рейл Карго“ ЕООД от </w:t>
      </w:r>
      <w:r w:rsidR="00451D08" w:rsidRPr="00451D08">
        <w:rPr>
          <w:lang w:val="bg-BG"/>
        </w:rPr>
        <w:t>12.11.2021 г.</w:t>
      </w:r>
    </w:p>
    <w:p w14:paraId="2A6E80B9" w14:textId="72099E51" w:rsidR="006B2DCF" w:rsidRDefault="00451D08" w:rsidP="00C30206">
      <w:pPr>
        <w:rPr>
          <w:lang w:val="bg-BG"/>
        </w:rPr>
      </w:pPr>
      <w:r w:rsidRPr="00451D08">
        <w:rPr>
          <w:lang w:val="bg-BG"/>
        </w:rPr>
        <w:t>Допълнително удостоверение № 000000021144  от ,,Булмаркет Рейл Карго“ ЕООД за  подвижен състав, за който е разрешено машиниста да управлява – серии 85.000, 86.000 и 87.000 от 28.12.2018 г. по националната железопътна инфраструкт</w:t>
      </w:r>
      <w:r>
        <w:rPr>
          <w:lang w:val="bg-BG"/>
        </w:rPr>
        <w:t>ура на Р. България до 28.12.2027</w:t>
      </w:r>
      <w:r w:rsidR="00C30206">
        <w:rPr>
          <w:lang w:val="bg-BG"/>
        </w:rPr>
        <w:t xml:space="preserve"> г.</w:t>
      </w:r>
    </w:p>
    <w:p w14:paraId="1296E446" w14:textId="6DE55A95" w:rsidR="0046066D" w:rsidRPr="0046066D" w:rsidRDefault="0046066D" w:rsidP="0046066D">
      <w:pPr>
        <w:rPr>
          <w:lang w:val="bg-BG"/>
        </w:rPr>
      </w:pPr>
      <w:r>
        <w:rPr>
          <w:lang w:val="bg-BG"/>
        </w:rPr>
        <w:sym w:font="Symbol" w:char="F0B7"/>
      </w:r>
      <w:r>
        <w:rPr>
          <w:lang w:val="bg-BG"/>
        </w:rPr>
        <w:t xml:space="preserve"> </w:t>
      </w:r>
      <w:r w:rsidRPr="0046066D">
        <w:rPr>
          <w:lang w:val="bg-BG"/>
        </w:rPr>
        <w:t>Локомотивен машинист първо лице на локомотив № 91520085005-4</w:t>
      </w:r>
      <w:r>
        <w:rPr>
          <w:lang w:val="bg-BG"/>
        </w:rPr>
        <w:t xml:space="preserve"> </w:t>
      </w:r>
      <w:r w:rsidRPr="0046066D">
        <w:rPr>
          <w:lang w:val="bg-BG"/>
        </w:rPr>
        <w:t>– Свиде</w:t>
      </w:r>
      <w:r w:rsidR="002D6D41">
        <w:rPr>
          <w:lang w:val="bg-BG"/>
        </w:rPr>
        <w:t>те</w:t>
      </w:r>
      <w:r w:rsidR="00D37E86">
        <w:rPr>
          <w:lang w:val="bg-BG"/>
        </w:rPr>
        <w:t>лство за правоспособност № 19772</w:t>
      </w:r>
      <w:r w:rsidRPr="0046066D">
        <w:rPr>
          <w:lang w:val="bg-BG"/>
        </w:rPr>
        <w:t xml:space="preserve"> придобита правоспособност за „Локомотивен машинист на ел. локомотиви“, проведено обучение в периода </w:t>
      </w:r>
      <w:r w:rsidR="00D37E86">
        <w:rPr>
          <w:lang w:val="bg-BG"/>
        </w:rPr>
        <w:t>15.02.÷10</w:t>
      </w:r>
      <w:r w:rsidR="002D6D41">
        <w:rPr>
          <w:lang w:val="bg-BG"/>
        </w:rPr>
        <w:t>.0</w:t>
      </w:r>
      <w:r w:rsidR="00D37E86">
        <w:rPr>
          <w:lang w:val="bg-BG"/>
        </w:rPr>
        <w:t>7</w:t>
      </w:r>
      <w:r w:rsidR="002D6D41">
        <w:rPr>
          <w:lang w:val="bg-BG"/>
        </w:rPr>
        <w:t>.</w:t>
      </w:r>
      <w:r w:rsidR="00D37E86">
        <w:rPr>
          <w:lang w:val="bg-BG"/>
        </w:rPr>
        <w:t>2017</w:t>
      </w:r>
      <w:r w:rsidR="00B736D3">
        <w:rPr>
          <w:lang w:val="bg-BG"/>
        </w:rPr>
        <w:t xml:space="preserve"> г. обучаваща институция </w:t>
      </w:r>
      <w:r w:rsidR="00D37E86">
        <w:rPr>
          <w:lang w:val="bg-BG"/>
        </w:rPr>
        <w:t>ЦПО към БДЖ</w:t>
      </w:r>
      <w:r w:rsidR="00B736D3">
        <w:rPr>
          <w:lang w:val="bg-BG"/>
        </w:rPr>
        <w:t>, издадено от ИАЖА</w:t>
      </w:r>
      <w:r w:rsidRPr="0046066D">
        <w:rPr>
          <w:lang w:val="bg-BG"/>
        </w:rPr>
        <w:t>;</w:t>
      </w:r>
    </w:p>
    <w:p w14:paraId="41C00FB2" w14:textId="6BB4C336" w:rsidR="0046066D" w:rsidRPr="0046066D" w:rsidRDefault="0046066D" w:rsidP="0046066D">
      <w:pPr>
        <w:rPr>
          <w:lang w:val="bg-BG"/>
        </w:rPr>
      </w:pPr>
      <w:r w:rsidRPr="0046066D">
        <w:rPr>
          <w:lang w:val="bg-BG"/>
        </w:rPr>
        <w:t>Свидетелство за управление на локомотив BG  издадено от ИА ЖА;</w:t>
      </w:r>
    </w:p>
    <w:p w14:paraId="0026F756" w14:textId="08B9D8F2" w:rsidR="0046066D" w:rsidRPr="0046066D" w:rsidRDefault="002D6D41" w:rsidP="0046066D">
      <w:pPr>
        <w:rPr>
          <w:lang w:val="bg-BG"/>
        </w:rPr>
      </w:pPr>
      <w:r>
        <w:rPr>
          <w:lang w:val="bg-BG"/>
        </w:rPr>
        <w:t xml:space="preserve">Свидетелство № </w:t>
      </w:r>
      <w:r w:rsidR="00834F7A">
        <w:rPr>
          <w:lang w:val="bg-BG"/>
        </w:rPr>
        <w:t>223</w:t>
      </w:r>
      <w:r w:rsidR="0046066D" w:rsidRPr="0046066D">
        <w:rPr>
          <w:lang w:val="bg-BG"/>
        </w:rPr>
        <w:t xml:space="preserve"> за заемане на длъжност ,,Локомотивен машинист“ в ,,</w:t>
      </w:r>
      <w:r>
        <w:rPr>
          <w:lang w:val="bg-BG"/>
        </w:rPr>
        <w:t>Булмаркет Рейл Карго“ ЕООД от</w:t>
      </w:r>
      <w:r w:rsidR="00834F7A">
        <w:rPr>
          <w:lang w:val="bg-BG"/>
        </w:rPr>
        <w:t xml:space="preserve"> 18.05.2021 г.</w:t>
      </w:r>
      <w:r>
        <w:rPr>
          <w:lang w:val="bg-BG"/>
        </w:rPr>
        <w:t xml:space="preserve"> </w:t>
      </w:r>
    </w:p>
    <w:p w14:paraId="179B0C55" w14:textId="23FE5BE4" w:rsidR="006B2DCF" w:rsidRDefault="0046066D" w:rsidP="00CD5CF6">
      <w:pPr>
        <w:rPr>
          <w:lang w:val="bg-BG"/>
        </w:rPr>
      </w:pPr>
      <w:r w:rsidRPr="0046066D">
        <w:rPr>
          <w:lang w:val="bg-BG"/>
        </w:rPr>
        <w:t>Допълните</w:t>
      </w:r>
      <w:r w:rsidR="002D6D41">
        <w:rPr>
          <w:lang w:val="bg-BG"/>
        </w:rPr>
        <w:t>лно у</w:t>
      </w:r>
      <w:r w:rsidR="00834F7A">
        <w:rPr>
          <w:lang w:val="bg-BG"/>
        </w:rPr>
        <w:t>достоверение № 000000019772</w:t>
      </w:r>
      <w:r w:rsidRPr="0046066D">
        <w:rPr>
          <w:lang w:val="bg-BG"/>
        </w:rPr>
        <w:t xml:space="preserve">  от ,,Булмаркет Рейл Карго“ ЕООД за  подвижен състав, за който е разрешено машиниста да управлява – серии 85.000, 86.000 и 87.000 от </w:t>
      </w:r>
      <w:r w:rsidR="00834F7A">
        <w:rPr>
          <w:lang w:val="bg-BG"/>
        </w:rPr>
        <w:t>28.09.2021</w:t>
      </w:r>
      <w:r w:rsidR="002D6D41" w:rsidRPr="002D6D41">
        <w:rPr>
          <w:lang w:val="bg-BG"/>
        </w:rPr>
        <w:t xml:space="preserve"> </w:t>
      </w:r>
      <w:r w:rsidRPr="0046066D">
        <w:rPr>
          <w:lang w:val="bg-BG"/>
        </w:rPr>
        <w:t>г. по националната железопътна инф</w:t>
      </w:r>
      <w:r w:rsidR="002D6D41">
        <w:rPr>
          <w:lang w:val="bg-BG"/>
        </w:rPr>
        <w:t>раструктура на Р. България до 28</w:t>
      </w:r>
      <w:r w:rsidR="00834F7A">
        <w:rPr>
          <w:lang w:val="bg-BG"/>
        </w:rPr>
        <w:t>.09.2030</w:t>
      </w:r>
      <w:r w:rsidRPr="0046066D">
        <w:rPr>
          <w:lang w:val="bg-BG"/>
        </w:rPr>
        <w:t xml:space="preserve"> г.</w:t>
      </w:r>
    </w:p>
    <w:p w14:paraId="25A94F1C" w14:textId="32D86E87" w:rsidR="00FD39DB" w:rsidRPr="00FD39DB" w:rsidRDefault="00FD39DB" w:rsidP="00A106B5">
      <w:pPr>
        <w:spacing w:before="120"/>
        <w:rPr>
          <w:i/>
          <w:iCs/>
          <w:lang w:val="bg-BG"/>
        </w:rPr>
      </w:pPr>
      <w:r w:rsidRPr="00FD39DB">
        <w:rPr>
          <w:i/>
          <w:iCs/>
          <w:lang w:val="bg-BG"/>
        </w:rPr>
        <w:lastRenderedPageBreak/>
        <w:t>Железопътна инфраструктура:</w:t>
      </w:r>
    </w:p>
    <w:p w14:paraId="6B4CBA70" w14:textId="231766E0" w:rsidR="00FD39DB" w:rsidRPr="00FD39DB" w:rsidRDefault="000500BE" w:rsidP="00FD39DB">
      <w:pPr>
        <w:ind w:firstLine="720"/>
        <w:rPr>
          <w:lang w:val="bg-BG"/>
        </w:rPr>
      </w:pPr>
      <w:r>
        <w:rPr>
          <w:lang w:val="bg-BG"/>
        </w:rPr>
        <w:sym w:font="Symbol" w:char="F0B7"/>
      </w:r>
      <w:r w:rsidRPr="000500BE">
        <w:rPr>
          <w:lang w:val="bg-BG"/>
        </w:rPr>
        <w:t xml:space="preserve"> </w:t>
      </w:r>
      <w:r w:rsidR="00FD39DB" w:rsidRPr="00EE0844">
        <w:rPr>
          <w:lang w:val="bg-BG"/>
        </w:rPr>
        <w:t>Ръководител дви</w:t>
      </w:r>
      <w:r w:rsidR="0046066D" w:rsidRPr="00EE0844">
        <w:rPr>
          <w:lang w:val="bg-BG"/>
        </w:rPr>
        <w:t>жение първо лице</w:t>
      </w:r>
      <w:r w:rsidR="0046066D">
        <w:rPr>
          <w:lang w:val="bg-BG"/>
        </w:rPr>
        <w:t xml:space="preserve"> в гара  Илиянци</w:t>
      </w:r>
      <w:r w:rsidR="00CD5CF6">
        <w:rPr>
          <w:lang w:val="bg-BG"/>
        </w:rPr>
        <w:t xml:space="preserve"> – Диплома № 00012</w:t>
      </w:r>
      <w:r w:rsidR="00B80126">
        <w:rPr>
          <w:lang w:val="bg-BG"/>
        </w:rPr>
        <w:t>1</w:t>
      </w:r>
      <w:r w:rsidR="008A2EB7">
        <w:rPr>
          <w:lang w:val="bg-BG"/>
        </w:rPr>
        <w:t>,</w:t>
      </w:r>
      <w:r w:rsidR="00E12827">
        <w:rPr>
          <w:lang w:val="bg-BG"/>
        </w:rPr>
        <w:t xml:space="preserve"> специалност</w:t>
      </w:r>
      <w:r w:rsidR="00FD39DB" w:rsidRPr="00FD39DB">
        <w:rPr>
          <w:lang w:val="bg-BG"/>
        </w:rPr>
        <w:t xml:space="preserve"> ,,Ръководител движение</w:t>
      </w:r>
      <w:r w:rsidR="00CD5CF6">
        <w:rPr>
          <w:lang w:val="bg-BG"/>
        </w:rPr>
        <w:t xml:space="preserve"> в железопътния транспорт</w:t>
      </w:r>
      <w:r w:rsidR="00FD39DB" w:rsidRPr="00FD39DB">
        <w:rPr>
          <w:lang w:val="bg-BG"/>
        </w:rPr>
        <w:t>“,</w:t>
      </w:r>
      <w:r w:rsidR="00B80126">
        <w:rPr>
          <w:lang w:val="bg-BG"/>
        </w:rPr>
        <w:t xml:space="preserve"> пр</w:t>
      </w:r>
      <w:r w:rsidR="00CD5CF6">
        <w:rPr>
          <w:lang w:val="bg-BG"/>
        </w:rPr>
        <w:t>оведено обучение в периода 20.10</w:t>
      </w:r>
      <w:r w:rsidR="00C0319B">
        <w:rPr>
          <w:lang w:val="bg-BG"/>
        </w:rPr>
        <w:t>.</w:t>
      </w:r>
      <w:r w:rsidR="00CD5CF6">
        <w:rPr>
          <w:lang w:val="bg-BG"/>
        </w:rPr>
        <w:t>1999</w:t>
      </w:r>
      <w:r w:rsidR="00B80126">
        <w:rPr>
          <w:lang w:val="bg-BG"/>
        </w:rPr>
        <w:t xml:space="preserve"> </w:t>
      </w:r>
      <w:r w:rsidR="00C0319B">
        <w:rPr>
          <w:lang w:val="bg-BG"/>
        </w:rPr>
        <w:t>÷</w:t>
      </w:r>
      <w:r w:rsidR="00CD5CF6">
        <w:rPr>
          <w:lang w:val="bg-BG"/>
        </w:rPr>
        <w:t xml:space="preserve"> 01.03.2003 г.</w:t>
      </w:r>
      <w:r w:rsidR="00EE0844">
        <w:rPr>
          <w:lang w:val="bg-BG"/>
        </w:rPr>
        <w:t>,</w:t>
      </w:r>
      <w:r w:rsidR="00CD5CF6">
        <w:rPr>
          <w:lang w:val="bg-BG"/>
        </w:rPr>
        <w:t xml:space="preserve"> издадена от </w:t>
      </w:r>
      <w:r w:rsidR="00B80126">
        <w:rPr>
          <w:lang w:val="bg-BG"/>
        </w:rPr>
        <w:t>ВТУ ,,Тодор Каблешков</w:t>
      </w:r>
      <w:r w:rsidR="00CD5CF6">
        <w:rPr>
          <w:lang w:val="bg-BG"/>
        </w:rPr>
        <w:t xml:space="preserve"> – София</w:t>
      </w:r>
      <w:r w:rsidR="00FD39DB" w:rsidRPr="00FD39DB">
        <w:rPr>
          <w:lang w:val="bg-BG"/>
        </w:rPr>
        <w:t xml:space="preserve">; </w:t>
      </w:r>
    </w:p>
    <w:p w14:paraId="79994FA6" w14:textId="3B4A2F17" w:rsidR="00FD39DB" w:rsidRPr="00FD39DB" w:rsidRDefault="00EE0844" w:rsidP="00FD39DB">
      <w:pPr>
        <w:ind w:firstLine="720"/>
        <w:rPr>
          <w:lang w:val="bg-BG"/>
        </w:rPr>
      </w:pPr>
      <w:r>
        <w:rPr>
          <w:lang w:val="bg-BG"/>
        </w:rPr>
        <w:t>Свидетелство № 4818</w:t>
      </w:r>
      <w:r w:rsidR="00FD39DB" w:rsidRPr="00FD39DB">
        <w:rPr>
          <w:lang w:val="bg-BG"/>
        </w:rPr>
        <w:t xml:space="preserve"> за заемане на длъжност Ръководител дви</w:t>
      </w:r>
      <w:r w:rsidR="00C0319B">
        <w:rPr>
          <w:lang w:val="bg-BG"/>
        </w:rPr>
        <w:t>жение</w:t>
      </w:r>
      <w:r w:rsidR="00CC6EB1">
        <w:rPr>
          <w:lang w:val="bg-BG"/>
        </w:rPr>
        <w:t xml:space="preserve"> в УДВГД – София</w:t>
      </w:r>
      <w:r w:rsidR="000A2ED2">
        <w:rPr>
          <w:lang w:val="bg-BG"/>
        </w:rPr>
        <w:t xml:space="preserve"> от </w:t>
      </w:r>
      <w:r w:rsidRPr="00EE0844">
        <w:rPr>
          <w:lang w:val="bg-BG"/>
        </w:rPr>
        <w:t>20.08.2018</w:t>
      </w:r>
      <w:r w:rsidR="00FD39DB" w:rsidRPr="00FD39DB">
        <w:rPr>
          <w:lang w:val="bg-BG"/>
        </w:rPr>
        <w:t xml:space="preserve"> г.</w:t>
      </w:r>
    </w:p>
    <w:p w14:paraId="31414FEF" w14:textId="4ECFE5C6" w:rsidR="00CD5CF6" w:rsidRDefault="000500BE" w:rsidP="00CB739B">
      <w:pPr>
        <w:rPr>
          <w:lang w:val="bg-BG"/>
        </w:rPr>
      </w:pPr>
      <w:r>
        <w:rPr>
          <w:lang w:val="bg-BG"/>
        </w:rPr>
        <w:sym w:font="Symbol" w:char="F0B7"/>
      </w:r>
      <w:r w:rsidRPr="000500BE">
        <w:rPr>
          <w:lang w:val="bg-BG"/>
        </w:rPr>
        <w:t xml:space="preserve"> </w:t>
      </w:r>
      <w:r w:rsidR="00CC6EB1" w:rsidRPr="00C26953">
        <w:rPr>
          <w:lang w:val="bg-BG"/>
        </w:rPr>
        <w:t>Ръководител движение второ</w:t>
      </w:r>
      <w:r w:rsidR="0046066D" w:rsidRPr="00C26953">
        <w:rPr>
          <w:lang w:val="bg-BG"/>
        </w:rPr>
        <w:t xml:space="preserve"> лице</w:t>
      </w:r>
      <w:r w:rsidR="0046066D">
        <w:rPr>
          <w:lang w:val="bg-BG"/>
        </w:rPr>
        <w:t xml:space="preserve"> в гара  Илиянци</w:t>
      </w:r>
      <w:r w:rsidR="00CC6EB1" w:rsidRPr="00CC6EB1">
        <w:rPr>
          <w:lang w:val="bg-BG"/>
        </w:rPr>
        <w:t xml:space="preserve"> </w:t>
      </w:r>
      <w:r w:rsidR="00FD39DB" w:rsidRPr="00FD39DB">
        <w:rPr>
          <w:lang w:val="bg-BG"/>
        </w:rPr>
        <w:t>–</w:t>
      </w:r>
      <w:r w:rsidR="00E12827">
        <w:rPr>
          <w:lang w:val="bg-BG"/>
        </w:rPr>
        <w:t xml:space="preserve"> </w:t>
      </w:r>
      <w:r w:rsidR="00CD5CF6" w:rsidRPr="00CD5CF6">
        <w:rPr>
          <w:lang w:val="bg-BG"/>
        </w:rPr>
        <w:t xml:space="preserve">Свидетелство за </w:t>
      </w:r>
      <w:r w:rsidR="00CD5CF6">
        <w:rPr>
          <w:lang w:val="bg-BG"/>
        </w:rPr>
        <w:t>правоспособност № 8995</w:t>
      </w:r>
      <w:r w:rsidR="008A2EB7">
        <w:rPr>
          <w:lang w:val="bg-BG"/>
        </w:rPr>
        <w:t>,</w:t>
      </w:r>
      <w:r w:rsidR="00CD5CF6" w:rsidRPr="00CD5CF6">
        <w:rPr>
          <w:lang w:val="bg-BG"/>
        </w:rPr>
        <w:t xml:space="preserve"> придобита правоспособност за „Ръководител движение“,</w:t>
      </w:r>
      <w:r w:rsidR="00CD5CF6">
        <w:rPr>
          <w:lang w:val="bg-BG"/>
        </w:rPr>
        <w:t xml:space="preserve"> проведено обучение в периода 22.10.÷13.05.2008 г.</w:t>
      </w:r>
      <w:r w:rsidR="008A2EB7">
        <w:rPr>
          <w:lang w:val="bg-BG"/>
        </w:rPr>
        <w:t>,</w:t>
      </w:r>
      <w:r w:rsidR="00CD5CF6">
        <w:rPr>
          <w:lang w:val="bg-BG"/>
        </w:rPr>
        <w:t xml:space="preserve"> обучаваща институция ЦПК при НКЖИ</w:t>
      </w:r>
      <w:r w:rsidR="00CD5CF6" w:rsidRPr="00CD5CF6">
        <w:rPr>
          <w:lang w:val="bg-BG"/>
        </w:rPr>
        <w:t>, издадено от ИАЖА;</w:t>
      </w:r>
    </w:p>
    <w:p w14:paraId="7C7EEF1A" w14:textId="021A5352" w:rsidR="00CC6EB1" w:rsidRDefault="008A2EB7" w:rsidP="00CB739B">
      <w:pPr>
        <w:rPr>
          <w:lang w:val="bg-BG"/>
        </w:rPr>
      </w:pPr>
      <w:r>
        <w:rPr>
          <w:lang w:val="bg-BG"/>
        </w:rPr>
        <w:t>Свидетелство № 2004</w:t>
      </w:r>
      <w:r w:rsidR="00CC6EB1" w:rsidRPr="00CC6EB1">
        <w:rPr>
          <w:lang w:val="bg-BG"/>
        </w:rPr>
        <w:t xml:space="preserve"> за заемане на длъжност Ръководител д</w:t>
      </w:r>
      <w:r>
        <w:rPr>
          <w:lang w:val="bg-BG"/>
        </w:rPr>
        <w:t>вижение в УДВГД – София от 07.</w:t>
      </w:r>
      <w:r w:rsidR="00ED3DF6">
        <w:rPr>
          <w:lang w:val="bg-BG"/>
        </w:rPr>
        <w:t>0</w:t>
      </w:r>
      <w:r>
        <w:rPr>
          <w:lang w:val="bg-BG"/>
        </w:rPr>
        <w:t>7.2008</w:t>
      </w:r>
      <w:r w:rsidR="00CC6EB1" w:rsidRPr="00CC6EB1">
        <w:rPr>
          <w:lang w:val="bg-BG"/>
        </w:rPr>
        <w:t xml:space="preserve"> г.</w:t>
      </w:r>
    </w:p>
    <w:p w14:paraId="54C6BF05" w14:textId="22E2B233" w:rsidR="00623D2C" w:rsidRPr="0049210C" w:rsidRDefault="000500BE" w:rsidP="00D33126">
      <w:pPr>
        <w:pStyle w:val="ab"/>
        <w:numPr>
          <w:ilvl w:val="3"/>
          <w:numId w:val="47"/>
        </w:numPr>
        <w:ind w:left="1418" w:hanging="709"/>
        <w:rPr>
          <w:i/>
          <w:iCs/>
          <w:lang w:val="bg-BG"/>
        </w:rPr>
      </w:pPr>
      <w:r w:rsidRPr="0049210C">
        <w:rPr>
          <w:lang w:val="bg-BG"/>
        </w:rPr>
        <w:t xml:space="preserve"> </w:t>
      </w:r>
      <w:r w:rsidR="00623D2C" w:rsidRPr="0049210C">
        <w:rPr>
          <w:i/>
          <w:iCs/>
          <w:lang w:val="bg-BG"/>
        </w:rPr>
        <w:t>Медицински и лични обстоятелства, които оказват влияние върху събитието, включително съществуването на физически и психологически стрес.</w:t>
      </w:r>
    </w:p>
    <w:p w14:paraId="6ED6AA06" w14:textId="77777777" w:rsidR="00FD39DB" w:rsidRPr="00FD39DB" w:rsidRDefault="00FD39DB" w:rsidP="00A106B5">
      <w:pPr>
        <w:spacing w:before="120"/>
        <w:rPr>
          <w:i/>
          <w:iCs/>
          <w:lang w:val="bg-BG"/>
        </w:rPr>
      </w:pPr>
      <w:r w:rsidRPr="00FD39DB">
        <w:rPr>
          <w:i/>
          <w:iCs/>
          <w:lang w:val="bg-BG"/>
        </w:rPr>
        <w:t>Железопътно предприятие:</w:t>
      </w:r>
    </w:p>
    <w:p w14:paraId="3C45A7A2" w14:textId="5BDB74DF" w:rsidR="00FD39DB" w:rsidRPr="00FD39DB" w:rsidRDefault="00C20C8D" w:rsidP="00FD39DB">
      <w:pPr>
        <w:ind w:firstLine="720"/>
        <w:rPr>
          <w:lang w:val="bg-BG"/>
        </w:rPr>
      </w:pPr>
      <w:r>
        <w:rPr>
          <w:lang w:val="bg-BG"/>
        </w:rPr>
        <w:sym w:font="Symbol" w:char="F0B7"/>
      </w:r>
      <w:r>
        <w:rPr>
          <w:lang w:val="bg-BG"/>
        </w:rPr>
        <w:t xml:space="preserve"> </w:t>
      </w:r>
      <w:r w:rsidR="00FD39DB" w:rsidRPr="00FD39DB">
        <w:rPr>
          <w:lang w:val="bg-BG"/>
        </w:rPr>
        <w:t>Локомотивен машинист</w:t>
      </w:r>
      <w:r w:rsidR="00C83EDB">
        <w:rPr>
          <w:lang w:val="bg-BG"/>
        </w:rPr>
        <w:t xml:space="preserve"> </w:t>
      </w:r>
      <w:r w:rsidR="00FC2335">
        <w:rPr>
          <w:lang w:val="bg-BG"/>
        </w:rPr>
        <w:t xml:space="preserve">първо лице </w:t>
      </w:r>
      <w:r w:rsidR="00C83EDB">
        <w:rPr>
          <w:lang w:val="bg-BG"/>
        </w:rPr>
        <w:t xml:space="preserve">на локомотив № </w:t>
      </w:r>
      <w:r w:rsidR="00FC2335" w:rsidRPr="00FC2335">
        <w:rPr>
          <w:lang w:val="bg-BG"/>
        </w:rPr>
        <w:t>91522086005-9</w:t>
      </w:r>
      <w:r w:rsidR="00FD39DB" w:rsidRPr="00FD39DB">
        <w:rPr>
          <w:lang w:val="bg-BG"/>
        </w:rPr>
        <w:t>:</w:t>
      </w:r>
    </w:p>
    <w:p w14:paraId="01D7EC9E" w14:textId="48CA3E6F" w:rsidR="00FC2335" w:rsidRDefault="00FC2335" w:rsidP="00FD39DB">
      <w:pPr>
        <w:ind w:firstLine="720"/>
        <w:rPr>
          <w:lang w:val="bg-BG"/>
        </w:rPr>
      </w:pPr>
      <w:r w:rsidRPr="00FC2335">
        <w:rPr>
          <w:lang w:val="bg-BG"/>
        </w:rPr>
        <w:t>Единно з</w:t>
      </w:r>
      <w:r>
        <w:rPr>
          <w:lang w:val="bg-BG"/>
        </w:rPr>
        <w:t>дравно информационно досие № 2739 от 05.10</w:t>
      </w:r>
      <w:r w:rsidRPr="00FC2335">
        <w:rPr>
          <w:lang w:val="bg-BG"/>
        </w:rPr>
        <w:t>.2021 г., издадено от Национална многопрофилна транспортна болница – София.</w:t>
      </w:r>
    </w:p>
    <w:p w14:paraId="573CCAA4" w14:textId="7C6D22AB" w:rsidR="00FD39DB" w:rsidRPr="00FD39DB" w:rsidRDefault="00FD39DB" w:rsidP="00FD39DB">
      <w:pPr>
        <w:ind w:firstLine="720"/>
        <w:rPr>
          <w:lang w:val="bg-BG"/>
        </w:rPr>
      </w:pPr>
      <w:r w:rsidRPr="00FD39DB">
        <w:rPr>
          <w:lang w:val="bg-BG"/>
        </w:rPr>
        <w:t>Заключение: годен за локомотивен машинист.</w:t>
      </w:r>
    </w:p>
    <w:p w14:paraId="17577DB4" w14:textId="3D77E16E" w:rsidR="00A24BA4" w:rsidRDefault="00FC2335" w:rsidP="00FD39DB">
      <w:pPr>
        <w:ind w:firstLine="720"/>
        <w:rPr>
          <w:lang w:val="bg-BG"/>
        </w:rPr>
      </w:pPr>
      <w:r>
        <w:rPr>
          <w:lang w:val="bg-BG"/>
        </w:rPr>
        <w:t>Психологическо удостоверение № 880/26.06</w:t>
      </w:r>
      <w:r w:rsidR="00A24BA4">
        <w:rPr>
          <w:lang w:val="bg-BG"/>
        </w:rPr>
        <w:t>.2019</w:t>
      </w:r>
      <w:r w:rsidR="00FD39DB" w:rsidRPr="00FD39DB">
        <w:rPr>
          <w:lang w:val="bg-BG"/>
        </w:rPr>
        <w:t xml:space="preserve"> г., </w:t>
      </w:r>
      <w:r w:rsidRPr="00FC2335">
        <w:rPr>
          <w:lang w:val="bg-BG"/>
        </w:rPr>
        <w:t>издадено от Психологическа лаборатория</w:t>
      </w:r>
      <w:r>
        <w:rPr>
          <w:lang w:val="bg-BG"/>
        </w:rPr>
        <w:t xml:space="preserve"> към</w:t>
      </w:r>
      <w:r w:rsidR="00FD39DB" w:rsidRPr="00FD39DB">
        <w:rPr>
          <w:lang w:val="bg-BG"/>
        </w:rPr>
        <w:t xml:space="preserve"> </w:t>
      </w:r>
      <w:r w:rsidR="00C117C8">
        <w:rPr>
          <w:lang w:val="bg-BG"/>
        </w:rPr>
        <w:t>Национална м</w:t>
      </w:r>
      <w:r w:rsidR="00FD39DB" w:rsidRPr="00FD39DB">
        <w:rPr>
          <w:lang w:val="bg-BG"/>
        </w:rPr>
        <w:t>ногопроф</w:t>
      </w:r>
      <w:r w:rsidR="00C117C8">
        <w:rPr>
          <w:lang w:val="bg-BG"/>
        </w:rPr>
        <w:t>илна транспортна болница София</w:t>
      </w:r>
      <w:r w:rsidR="00A24BA4">
        <w:rPr>
          <w:lang w:val="bg-BG"/>
        </w:rPr>
        <w:t xml:space="preserve"> за локомотивен машинист.</w:t>
      </w:r>
    </w:p>
    <w:p w14:paraId="1C80AABF" w14:textId="04A78DE5" w:rsidR="00451D08" w:rsidRPr="00FD39DB" w:rsidRDefault="00A24BA4" w:rsidP="00C30206">
      <w:pPr>
        <w:ind w:firstLine="720"/>
        <w:rPr>
          <w:lang w:val="bg-BG"/>
        </w:rPr>
      </w:pPr>
      <w:r>
        <w:rPr>
          <w:lang w:val="bg-BG"/>
        </w:rPr>
        <w:t>З</w:t>
      </w:r>
      <w:r w:rsidR="00FD39DB" w:rsidRPr="00FD39DB">
        <w:rPr>
          <w:lang w:val="bg-BG"/>
        </w:rPr>
        <w:t>ак</w:t>
      </w:r>
      <w:r>
        <w:rPr>
          <w:lang w:val="bg-BG"/>
        </w:rPr>
        <w:t>лючение: допуска се за срок от 3</w:t>
      </w:r>
      <w:r w:rsidR="00FD39DB" w:rsidRPr="00FD39DB">
        <w:rPr>
          <w:lang w:val="bg-BG"/>
        </w:rPr>
        <w:t xml:space="preserve"> години.</w:t>
      </w:r>
    </w:p>
    <w:p w14:paraId="7229BFAB" w14:textId="77777777" w:rsidR="00FC2335" w:rsidRDefault="00C20C8D" w:rsidP="00C117C8">
      <w:pPr>
        <w:ind w:firstLine="720"/>
        <w:rPr>
          <w:lang w:val="bg-BG"/>
        </w:rPr>
      </w:pPr>
      <w:r>
        <w:rPr>
          <w:lang w:val="bg-BG"/>
        </w:rPr>
        <w:sym w:font="Symbol" w:char="F0B7"/>
      </w:r>
      <w:r>
        <w:rPr>
          <w:lang w:val="bg-BG"/>
        </w:rPr>
        <w:t xml:space="preserve"> </w:t>
      </w:r>
      <w:r w:rsidR="00FC2335">
        <w:rPr>
          <w:lang w:val="bg-BG"/>
        </w:rPr>
        <w:t>Локомотивен машинист второ</w:t>
      </w:r>
      <w:r w:rsidR="00FC2335" w:rsidRPr="00FC2335">
        <w:rPr>
          <w:lang w:val="bg-BG"/>
        </w:rPr>
        <w:t xml:space="preserve"> лице на локомотив № 91522086005-9:</w:t>
      </w:r>
    </w:p>
    <w:p w14:paraId="5839D93D" w14:textId="48E52CCF" w:rsidR="00994FE9" w:rsidRDefault="00786EA5" w:rsidP="00C117C8">
      <w:pPr>
        <w:ind w:firstLine="720"/>
        <w:rPr>
          <w:lang w:val="bg-BG"/>
        </w:rPr>
      </w:pPr>
      <w:r>
        <w:rPr>
          <w:lang w:val="bg-BG"/>
        </w:rPr>
        <w:t>Карта за предва</w:t>
      </w:r>
      <w:r w:rsidR="00525C61">
        <w:rPr>
          <w:lang w:val="bg-BG"/>
        </w:rPr>
        <w:t>рителен медицински преглед от 20.08</w:t>
      </w:r>
      <w:r w:rsidR="00C117C8">
        <w:rPr>
          <w:lang w:val="bg-BG"/>
        </w:rPr>
        <w:t>.2021</w:t>
      </w:r>
      <w:r w:rsidR="00C117C8" w:rsidRPr="00C117C8">
        <w:rPr>
          <w:lang w:val="bg-BG"/>
        </w:rPr>
        <w:t xml:space="preserve"> г., издадена от </w:t>
      </w:r>
      <w:r w:rsidR="00525C61">
        <w:rPr>
          <w:lang w:val="bg-BG"/>
        </w:rPr>
        <w:t>Служба по трудова медицина</w:t>
      </w:r>
      <w:r w:rsidR="00C117C8" w:rsidRPr="00C117C8">
        <w:rPr>
          <w:lang w:val="bg-BG"/>
        </w:rPr>
        <w:t xml:space="preserve">. </w:t>
      </w:r>
    </w:p>
    <w:p w14:paraId="58BF0A09" w14:textId="6C90E21C" w:rsidR="00FD39DB" w:rsidRPr="00FD39DB" w:rsidRDefault="00525C61" w:rsidP="00C117C8">
      <w:pPr>
        <w:ind w:firstLine="720"/>
        <w:rPr>
          <w:lang w:val="bg-BG"/>
        </w:rPr>
      </w:pPr>
      <w:r>
        <w:rPr>
          <w:lang w:val="bg-BG"/>
        </w:rPr>
        <w:t>Заключение: годен за</w:t>
      </w:r>
      <w:r w:rsidR="00786EA5">
        <w:rPr>
          <w:lang w:val="bg-BG"/>
        </w:rPr>
        <w:t xml:space="preserve"> </w:t>
      </w:r>
      <w:r w:rsidR="00C117C8" w:rsidRPr="00C117C8">
        <w:rPr>
          <w:lang w:val="bg-BG"/>
        </w:rPr>
        <w:t>локомотивен машинист.</w:t>
      </w:r>
    </w:p>
    <w:p w14:paraId="76B8A8FB" w14:textId="08F62747" w:rsidR="00A106B5" w:rsidRDefault="008A2EB7" w:rsidP="00994FE9">
      <w:pPr>
        <w:ind w:firstLine="720"/>
        <w:rPr>
          <w:lang w:val="bg-BG"/>
        </w:rPr>
      </w:pPr>
      <w:r>
        <w:rPr>
          <w:lang w:val="bg-BG"/>
        </w:rPr>
        <w:t>Психологическо удостоверение</w:t>
      </w:r>
      <w:r w:rsidR="00994FE9">
        <w:rPr>
          <w:lang w:val="bg-BG"/>
        </w:rPr>
        <w:t xml:space="preserve"> № </w:t>
      </w:r>
      <w:r w:rsidR="00525C61">
        <w:rPr>
          <w:lang w:val="bg-BG"/>
        </w:rPr>
        <w:t>472/14.04</w:t>
      </w:r>
      <w:r w:rsidR="00A106B5" w:rsidRPr="00A106B5">
        <w:rPr>
          <w:lang w:val="bg-BG"/>
        </w:rPr>
        <w:t>.2021</w:t>
      </w:r>
      <w:r w:rsidR="00FD39DB" w:rsidRPr="00FD39DB">
        <w:rPr>
          <w:lang w:val="bg-BG"/>
        </w:rPr>
        <w:t xml:space="preserve">г., издадено от </w:t>
      </w:r>
      <w:r w:rsidR="00525C61">
        <w:rPr>
          <w:lang w:val="bg-BG"/>
        </w:rPr>
        <w:t>Психологическа лаборатория към</w:t>
      </w:r>
      <w:r w:rsidR="00A106B5" w:rsidRPr="00A106B5">
        <w:rPr>
          <w:lang w:val="bg-BG"/>
        </w:rPr>
        <w:t xml:space="preserve"> Национална многопрофилна транспортна болница София за локомотивен машинист.</w:t>
      </w:r>
      <w:r w:rsidR="00A106B5">
        <w:rPr>
          <w:lang w:val="bg-BG"/>
        </w:rPr>
        <w:t xml:space="preserve">  </w:t>
      </w:r>
    </w:p>
    <w:p w14:paraId="2BD4A913" w14:textId="42805C8C" w:rsidR="00451D08" w:rsidRDefault="00A106B5" w:rsidP="00C30206">
      <w:pPr>
        <w:ind w:firstLine="720"/>
        <w:rPr>
          <w:lang w:val="bg-BG"/>
        </w:rPr>
      </w:pPr>
      <w:r>
        <w:rPr>
          <w:lang w:val="bg-BG"/>
        </w:rPr>
        <w:t>З</w:t>
      </w:r>
      <w:r w:rsidR="00FD39DB" w:rsidRPr="00FD39DB">
        <w:rPr>
          <w:lang w:val="bg-BG"/>
        </w:rPr>
        <w:t>ак</w:t>
      </w:r>
      <w:r w:rsidR="00525C61">
        <w:rPr>
          <w:lang w:val="bg-BG"/>
        </w:rPr>
        <w:t>лючение: допуска се за срок от 1</w:t>
      </w:r>
      <w:r w:rsidR="00FD39DB" w:rsidRPr="00FD39DB">
        <w:rPr>
          <w:lang w:val="bg-BG"/>
        </w:rPr>
        <w:t xml:space="preserve"> години.</w:t>
      </w:r>
    </w:p>
    <w:p w14:paraId="5ABEE7F1" w14:textId="5A46C75F" w:rsidR="00DC5043" w:rsidRDefault="00DC5043" w:rsidP="00994FE9">
      <w:pPr>
        <w:ind w:firstLine="720"/>
        <w:rPr>
          <w:lang w:val="bg-BG"/>
        </w:rPr>
      </w:pPr>
      <w:r>
        <w:rPr>
          <w:lang w:val="bg-BG"/>
        </w:rPr>
        <w:sym w:font="Symbol" w:char="F0B7"/>
      </w:r>
      <w:r w:rsidRPr="00DC5043">
        <w:rPr>
          <w:lang w:val="bg-BG"/>
        </w:rPr>
        <w:t xml:space="preserve"> Локомотивен машинист първо лице на локомотив № 91522086001-8</w:t>
      </w:r>
      <w:r>
        <w:rPr>
          <w:lang w:val="bg-BG"/>
        </w:rPr>
        <w:t>:</w:t>
      </w:r>
    </w:p>
    <w:p w14:paraId="79FAD28D" w14:textId="0013EB8F" w:rsidR="00DC5043" w:rsidRPr="00DC5043" w:rsidRDefault="002A29D6" w:rsidP="00DC5043">
      <w:pPr>
        <w:ind w:firstLine="720"/>
        <w:rPr>
          <w:lang w:val="bg-BG"/>
        </w:rPr>
      </w:pPr>
      <w:r>
        <w:rPr>
          <w:lang w:val="bg-BG"/>
        </w:rPr>
        <w:t>Карта за профилактичен медицински преглед от 17.05</w:t>
      </w:r>
      <w:r w:rsidR="00DC5043" w:rsidRPr="00DC5043">
        <w:rPr>
          <w:lang w:val="bg-BG"/>
        </w:rPr>
        <w:t xml:space="preserve">.2021 г., издадена от Служба по трудова медицина. </w:t>
      </w:r>
    </w:p>
    <w:p w14:paraId="685B7B20" w14:textId="12736CA7" w:rsidR="00DC5043" w:rsidRDefault="00DC5043" w:rsidP="00DC5043">
      <w:pPr>
        <w:ind w:firstLine="720"/>
        <w:rPr>
          <w:lang w:val="bg-BG"/>
        </w:rPr>
      </w:pPr>
      <w:r w:rsidRPr="00DC5043">
        <w:rPr>
          <w:lang w:val="bg-BG"/>
        </w:rPr>
        <w:t>Заключение: годен за локомотивен машинист.</w:t>
      </w:r>
    </w:p>
    <w:p w14:paraId="320ACCAB" w14:textId="4E55BD59" w:rsidR="002A29D6" w:rsidRPr="002A29D6" w:rsidRDefault="002A29D6" w:rsidP="002A29D6">
      <w:pPr>
        <w:ind w:firstLine="720"/>
        <w:rPr>
          <w:lang w:val="bg-BG"/>
        </w:rPr>
      </w:pPr>
      <w:r w:rsidRPr="002A29D6">
        <w:rPr>
          <w:lang w:val="bg-BG"/>
        </w:rPr>
        <w:t>Пс</w:t>
      </w:r>
      <w:r w:rsidR="008A2EB7">
        <w:rPr>
          <w:lang w:val="bg-BG"/>
        </w:rPr>
        <w:t>ихологическо удостоверение</w:t>
      </w:r>
      <w:r>
        <w:rPr>
          <w:lang w:val="bg-BG"/>
        </w:rPr>
        <w:t xml:space="preserve"> № 676/29.07.2020</w:t>
      </w:r>
      <w:r w:rsidRPr="002A29D6">
        <w:rPr>
          <w:lang w:val="bg-BG"/>
        </w:rPr>
        <w:t xml:space="preserve">г., издадено от Психологическа лаборатория към Национална многопрофилна транспортна болница София за локомотивен машинист.  </w:t>
      </w:r>
    </w:p>
    <w:p w14:paraId="084B27A5" w14:textId="07CA5C57" w:rsidR="00451D08" w:rsidRDefault="002A29D6" w:rsidP="00C30206">
      <w:pPr>
        <w:ind w:firstLine="720"/>
        <w:rPr>
          <w:lang w:val="bg-BG"/>
        </w:rPr>
      </w:pPr>
      <w:r w:rsidRPr="002A29D6">
        <w:rPr>
          <w:lang w:val="bg-BG"/>
        </w:rPr>
        <w:t>Зак</w:t>
      </w:r>
      <w:r>
        <w:rPr>
          <w:lang w:val="bg-BG"/>
        </w:rPr>
        <w:t>лючение: допуска се за срок от 5</w:t>
      </w:r>
      <w:r w:rsidRPr="002A29D6">
        <w:rPr>
          <w:lang w:val="bg-BG"/>
        </w:rPr>
        <w:t xml:space="preserve"> години.</w:t>
      </w:r>
    </w:p>
    <w:p w14:paraId="500B2E95" w14:textId="0917BB4F" w:rsidR="002A29D6" w:rsidRDefault="00DC5043" w:rsidP="002A29D6">
      <w:pPr>
        <w:ind w:firstLine="720"/>
        <w:rPr>
          <w:lang w:val="bg-BG"/>
        </w:rPr>
      </w:pPr>
      <w:r>
        <w:rPr>
          <w:lang w:val="bg-BG"/>
        </w:rPr>
        <w:sym w:font="Symbol" w:char="F0B7"/>
      </w:r>
      <w:r w:rsidRPr="00DC5043">
        <w:rPr>
          <w:lang w:val="bg-BG"/>
        </w:rPr>
        <w:t xml:space="preserve"> Локомотивен машинист второ лице на локомотив № </w:t>
      </w:r>
      <w:r w:rsidR="002A29D6" w:rsidRPr="002A29D6">
        <w:rPr>
          <w:lang w:val="bg-BG"/>
        </w:rPr>
        <w:t>91522086001-8:</w:t>
      </w:r>
    </w:p>
    <w:p w14:paraId="05FE5758" w14:textId="43BBF84F" w:rsidR="008B0032" w:rsidRPr="008B0032" w:rsidRDefault="008B0032" w:rsidP="008B0032">
      <w:pPr>
        <w:ind w:firstLine="720"/>
        <w:rPr>
          <w:lang w:val="bg-BG"/>
        </w:rPr>
      </w:pPr>
      <w:r w:rsidRPr="008B0032">
        <w:rPr>
          <w:lang w:val="bg-BG"/>
        </w:rPr>
        <w:t>Карта за профил</w:t>
      </w:r>
      <w:r>
        <w:rPr>
          <w:lang w:val="bg-BG"/>
        </w:rPr>
        <w:t>актичен медицински преглед от 12.11</w:t>
      </w:r>
      <w:r w:rsidRPr="008B0032">
        <w:rPr>
          <w:lang w:val="bg-BG"/>
        </w:rPr>
        <w:t xml:space="preserve">.2021 г., издадена от Служба по трудова медицина. </w:t>
      </w:r>
    </w:p>
    <w:p w14:paraId="09697BD3" w14:textId="77777777" w:rsidR="008B0032" w:rsidRPr="008B0032" w:rsidRDefault="008B0032" w:rsidP="008B0032">
      <w:pPr>
        <w:ind w:firstLine="720"/>
        <w:rPr>
          <w:lang w:val="bg-BG"/>
        </w:rPr>
      </w:pPr>
      <w:r w:rsidRPr="008B0032">
        <w:rPr>
          <w:lang w:val="bg-BG"/>
        </w:rPr>
        <w:t>Заключение: годен за локомотивен машинист.</w:t>
      </w:r>
    </w:p>
    <w:p w14:paraId="5F8F93DD" w14:textId="2734613D" w:rsidR="008B0032" w:rsidRDefault="008A2EB7" w:rsidP="008B0032">
      <w:pPr>
        <w:ind w:firstLine="720"/>
        <w:rPr>
          <w:lang w:val="bg-BG"/>
        </w:rPr>
      </w:pPr>
      <w:r>
        <w:rPr>
          <w:lang w:val="bg-BG"/>
        </w:rPr>
        <w:t>Психологическо удостоверение</w:t>
      </w:r>
      <w:r w:rsidR="008B0032">
        <w:rPr>
          <w:lang w:val="bg-BG"/>
        </w:rPr>
        <w:t xml:space="preserve"> № 1108/05.12.2018</w:t>
      </w:r>
      <w:r w:rsidR="008B0032" w:rsidRPr="008B0032">
        <w:rPr>
          <w:lang w:val="bg-BG"/>
        </w:rPr>
        <w:t xml:space="preserve">г., издадено от Психологическа лаборатория към Национална многопрофилна транспортна болница София за локомотивен машинист. </w:t>
      </w:r>
    </w:p>
    <w:p w14:paraId="27F3EA19" w14:textId="5A513A89" w:rsidR="00480EBC" w:rsidRDefault="008B0032" w:rsidP="008B0032">
      <w:pPr>
        <w:ind w:firstLine="720"/>
        <w:rPr>
          <w:lang w:val="bg-BG"/>
        </w:rPr>
      </w:pPr>
      <w:r w:rsidRPr="008B0032">
        <w:rPr>
          <w:lang w:val="bg-BG"/>
        </w:rPr>
        <w:t xml:space="preserve">Заключение: допуска се за срок от 5 години. </w:t>
      </w:r>
    </w:p>
    <w:p w14:paraId="0102D7D6" w14:textId="35B8BECB" w:rsidR="00480EBC" w:rsidRDefault="00480EBC" w:rsidP="002A29D6">
      <w:pPr>
        <w:ind w:firstLine="720"/>
        <w:rPr>
          <w:lang w:val="bg-BG"/>
        </w:rPr>
      </w:pPr>
      <w:r>
        <w:rPr>
          <w:lang w:val="bg-BG"/>
        </w:rPr>
        <w:sym w:font="Symbol" w:char="F0B7"/>
      </w:r>
      <w:r w:rsidRPr="00480EBC">
        <w:rPr>
          <w:lang w:val="bg-BG"/>
        </w:rPr>
        <w:t xml:space="preserve"> Локомотивен машинист първо лице на локомотив № 91520085005-4</w:t>
      </w:r>
      <w:r w:rsidR="00834F7A">
        <w:rPr>
          <w:lang w:val="bg-BG"/>
        </w:rPr>
        <w:t>:</w:t>
      </w:r>
    </w:p>
    <w:p w14:paraId="0A26FD39" w14:textId="088B28D1" w:rsidR="00834F7A" w:rsidRPr="00834F7A" w:rsidRDefault="00834F7A" w:rsidP="00834F7A">
      <w:pPr>
        <w:ind w:firstLine="720"/>
        <w:rPr>
          <w:lang w:val="bg-BG"/>
        </w:rPr>
      </w:pPr>
      <w:r w:rsidRPr="00834F7A">
        <w:rPr>
          <w:lang w:val="bg-BG"/>
        </w:rPr>
        <w:lastRenderedPageBreak/>
        <w:t>Карта за профил</w:t>
      </w:r>
      <w:r>
        <w:rPr>
          <w:lang w:val="bg-BG"/>
        </w:rPr>
        <w:t>актичен медицински преглед от 17.05</w:t>
      </w:r>
      <w:r w:rsidRPr="00834F7A">
        <w:rPr>
          <w:lang w:val="bg-BG"/>
        </w:rPr>
        <w:t xml:space="preserve">.2021 г., издадена от Служба по трудова медицина. </w:t>
      </w:r>
    </w:p>
    <w:p w14:paraId="14CD25E9" w14:textId="77777777" w:rsidR="00834F7A" w:rsidRPr="00834F7A" w:rsidRDefault="00834F7A" w:rsidP="00834F7A">
      <w:pPr>
        <w:ind w:firstLine="720"/>
        <w:rPr>
          <w:lang w:val="bg-BG"/>
        </w:rPr>
      </w:pPr>
      <w:r w:rsidRPr="00834F7A">
        <w:rPr>
          <w:lang w:val="bg-BG"/>
        </w:rPr>
        <w:t>Заключение: годен за локомотивен машинист.</w:t>
      </w:r>
    </w:p>
    <w:p w14:paraId="0B7C5195" w14:textId="764D4EA5" w:rsidR="00834F7A" w:rsidRDefault="008A2EB7" w:rsidP="00834F7A">
      <w:pPr>
        <w:ind w:firstLine="720"/>
        <w:rPr>
          <w:lang w:val="bg-BG"/>
        </w:rPr>
      </w:pPr>
      <w:r>
        <w:rPr>
          <w:lang w:val="bg-BG"/>
        </w:rPr>
        <w:t>Психологическо удостоверение</w:t>
      </w:r>
      <w:r w:rsidR="00834F7A">
        <w:rPr>
          <w:lang w:val="bg-BG"/>
        </w:rPr>
        <w:t xml:space="preserve"> № 1210/22.11.2021</w:t>
      </w:r>
      <w:r w:rsidR="00834F7A" w:rsidRPr="00834F7A">
        <w:rPr>
          <w:lang w:val="bg-BG"/>
        </w:rPr>
        <w:t>г., издадено от Психологическа лаборатория към Национална многопрофилна транспортна болница София за локомотивен машинист.</w:t>
      </w:r>
    </w:p>
    <w:p w14:paraId="5C43EE43" w14:textId="0D4A170E" w:rsidR="002A29D6" w:rsidRDefault="00834F7A" w:rsidP="00C30206">
      <w:pPr>
        <w:ind w:firstLine="720"/>
        <w:rPr>
          <w:lang w:val="bg-BG"/>
        </w:rPr>
      </w:pPr>
      <w:r w:rsidRPr="00834F7A">
        <w:rPr>
          <w:lang w:val="bg-BG"/>
        </w:rPr>
        <w:t>Заключение: допуска се за срок от 5 години.</w:t>
      </w:r>
    </w:p>
    <w:p w14:paraId="5B6D0D00" w14:textId="081CB2FC" w:rsidR="00FD39DB" w:rsidRPr="00FD39DB" w:rsidRDefault="00FD39DB" w:rsidP="002A29D6">
      <w:pPr>
        <w:ind w:firstLine="720"/>
        <w:rPr>
          <w:i/>
          <w:iCs/>
          <w:lang w:val="bg-BG"/>
        </w:rPr>
      </w:pPr>
      <w:r w:rsidRPr="00FD39DB">
        <w:rPr>
          <w:i/>
          <w:iCs/>
          <w:lang w:val="bg-BG"/>
        </w:rPr>
        <w:t>Железопътна инфраструктура:</w:t>
      </w:r>
    </w:p>
    <w:p w14:paraId="0198A593" w14:textId="63021B4B" w:rsidR="00FD39DB" w:rsidRPr="00FD39DB" w:rsidRDefault="000500BE" w:rsidP="00FD39DB">
      <w:pPr>
        <w:ind w:firstLine="720"/>
        <w:rPr>
          <w:lang w:val="bg-BG"/>
        </w:rPr>
      </w:pPr>
      <w:r>
        <w:rPr>
          <w:lang w:val="bg-BG"/>
        </w:rPr>
        <w:sym w:font="Symbol" w:char="F0B7"/>
      </w:r>
      <w:r w:rsidRPr="000500BE">
        <w:rPr>
          <w:lang w:val="bg-BG"/>
        </w:rPr>
        <w:t xml:space="preserve"> </w:t>
      </w:r>
      <w:r w:rsidR="00FD39DB" w:rsidRPr="00A479CC">
        <w:rPr>
          <w:lang w:val="bg-BG"/>
        </w:rPr>
        <w:t>Ръководител движение</w:t>
      </w:r>
      <w:r w:rsidR="00C278CC" w:rsidRPr="00A479CC">
        <w:rPr>
          <w:lang w:val="bg-BG"/>
        </w:rPr>
        <w:t xml:space="preserve"> </w:t>
      </w:r>
      <w:r w:rsidR="00D224E4" w:rsidRPr="00A479CC">
        <w:rPr>
          <w:lang w:val="bg-BG"/>
        </w:rPr>
        <w:t>първо лице</w:t>
      </w:r>
      <w:r w:rsidR="00D224E4">
        <w:rPr>
          <w:lang w:val="bg-BG"/>
        </w:rPr>
        <w:t xml:space="preserve"> в гара Илиянци</w:t>
      </w:r>
      <w:r w:rsidR="00FD39DB" w:rsidRPr="00FD39DB">
        <w:rPr>
          <w:lang w:val="bg-BG"/>
        </w:rPr>
        <w:t>:</w:t>
      </w:r>
    </w:p>
    <w:p w14:paraId="187C7CE5" w14:textId="5CCCE160" w:rsidR="000A2ED2" w:rsidRDefault="000A2ED2" w:rsidP="00FD39DB">
      <w:pPr>
        <w:rPr>
          <w:lang w:val="bg-BG"/>
        </w:rPr>
      </w:pPr>
      <w:r>
        <w:rPr>
          <w:lang w:val="bg-BG"/>
        </w:rPr>
        <w:t xml:space="preserve">Единно </w:t>
      </w:r>
      <w:r w:rsidR="008A2EB7">
        <w:rPr>
          <w:lang w:val="bg-BG"/>
        </w:rPr>
        <w:t>здравно информационно досие № 14</w:t>
      </w:r>
      <w:r>
        <w:rPr>
          <w:lang w:val="bg-BG"/>
        </w:rPr>
        <w:t>6</w:t>
      </w:r>
      <w:r w:rsidR="008A2EB7">
        <w:rPr>
          <w:lang w:val="bg-BG"/>
        </w:rPr>
        <w:t>9 от 26.07</w:t>
      </w:r>
      <w:r>
        <w:rPr>
          <w:lang w:val="bg-BG"/>
        </w:rPr>
        <w:t>.2021 г., издадено</w:t>
      </w:r>
      <w:r w:rsidR="00FD39DB" w:rsidRPr="00DD0567">
        <w:rPr>
          <w:lang w:val="bg-BG"/>
        </w:rPr>
        <w:t xml:space="preserve"> от </w:t>
      </w:r>
      <w:r w:rsidRPr="000A2ED2">
        <w:rPr>
          <w:lang w:val="bg-BG"/>
        </w:rPr>
        <w:t>Национална многопрофилна транспортна болница</w:t>
      </w:r>
      <w:r>
        <w:rPr>
          <w:lang w:val="bg-BG"/>
        </w:rPr>
        <w:t xml:space="preserve"> – София.</w:t>
      </w:r>
    </w:p>
    <w:p w14:paraId="5814B372" w14:textId="70EBFEF3" w:rsidR="00FD39DB" w:rsidRPr="00DD0567" w:rsidRDefault="000A2ED2" w:rsidP="00FD39DB">
      <w:pPr>
        <w:rPr>
          <w:lang w:val="bg-BG"/>
        </w:rPr>
      </w:pPr>
      <w:r>
        <w:rPr>
          <w:lang w:val="bg-BG"/>
        </w:rPr>
        <w:t xml:space="preserve"> З</w:t>
      </w:r>
      <w:r w:rsidR="00FD39DB" w:rsidRPr="00DD0567">
        <w:rPr>
          <w:lang w:val="bg-BG"/>
        </w:rPr>
        <w:t>аключение – годен.</w:t>
      </w:r>
    </w:p>
    <w:p w14:paraId="6782938D" w14:textId="6568E748" w:rsidR="006274E9" w:rsidRDefault="008A2EB7" w:rsidP="00FD39DB">
      <w:pPr>
        <w:pStyle w:val="ab"/>
        <w:ind w:left="0"/>
        <w:rPr>
          <w:lang w:val="bg-BG"/>
        </w:rPr>
      </w:pPr>
      <w:r>
        <w:rPr>
          <w:lang w:val="bg-BG"/>
        </w:rPr>
        <w:t>Психологическо удостоверение</w:t>
      </w:r>
      <w:r w:rsidR="00FD39DB" w:rsidRPr="00FD39DB">
        <w:rPr>
          <w:lang w:val="bg-BG"/>
        </w:rPr>
        <w:t xml:space="preserve"> № </w:t>
      </w:r>
      <w:r>
        <w:rPr>
          <w:lang w:val="bg-BG"/>
        </w:rPr>
        <w:t>177</w:t>
      </w:r>
      <w:r w:rsidR="00FD39DB" w:rsidRPr="00FD39DB">
        <w:rPr>
          <w:lang w:val="bg-BG"/>
        </w:rPr>
        <w:t>/</w:t>
      </w:r>
      <w:r>
        <w:rPr>
          <w:lang w:val="bg-BG"/>
        </w:rPr>
        <w:t>06</w:t>
      </w:r>
      <w:r w:rsidR="00FD39DB" w:rsidRPr="00FD39DB">
        <w:rPr>
          <w:lang w:val="bg-BG"/>
        </w:rPr>
        <w:t>.0</w:t>
      </w:r>
      <w:r>
        <w:rPr>
          <w:lang w:val="bg-BG"/>
        </w:rPr>
        <w:t>2</w:t>
      </w:r>
      <w:r w:rsidR="00FD39DB" w:rsidRPr="00FD39DB">
        <w:rPr>
          <w:lang w:val="bg-BG"/>
        </w:rPr>
        <w:t>.20</w:t>
      </w:r>
      <w:r>
        <w:rPr>
          <w:lang w:val="bg-BG"/>
        </w:rPr>
        <w:t>18</w:t>
      </w:r>
      <w:r w:rsidR="00FD39DB" w:rsidRPr="00FD39DB">
        <w:rPr>
          <w:lang w:val="bg-BG"/>
        </w:rPr>
        <w:t xml:space="preserve"> г., издадено от</w:t>
      </w:r>
      <w:r w:rsidR="00C278CC">
        <w:rPr>
          <w:lang w:val="bg-BG"/>
        </w:rPr>
        <w:t xml:space="preserve"> </w:t>
      </w:r>
      <w:r w:rsidR="00CC6EB1" w:rsidRPr="00CC6EB1">
        <w:rPr>
          <w:lang w:val="bg-BG"/>
        </w:rPr>
        <w:t>Психологическа лаборатори</w:t>
      </w:r>
      <w:r w:rsidR="00CC6EB1">
        <w:rPr>
          <w:lang w:val="bg-BG"/>
        </w:rPr>
        <w:t>я – жп транспорт София</w:t>
      </w:r>
      <w:r w:rsidR="00CC6EB1" w:rsidRPr="00CC6EB1">
        <w:rPr>
          <w:lang w:val="bg-BG"/>
        </w:rPr>
        <w:t xml:space="preserve"> при Национална многопрофилна транспортна болница София</w:t>
      </w:r>
      <w:r w:rsidR="00FD39DB" w:rsidRPr="00FD39DB">
        <w:rPr>
          <w:lang w:val="bg-BG"/>
        </w:rPr>
        <w:t xml:space="preserve"> за ръководител движение</w:t>
      </w:r>
      <w:r w:rsidR="00C278CC">
        <w:rPr>
          <w:lang w:val="bg-BG"/>
        </w:rPr>
        <w:t>.</w:t>
      </w:r>
      <w:r w:rsidR="006274E9">
        <w:rPr>
          <w:lang w:val="bg-BG"/>
        </w:rPr>
        <w:t xml:space="preserve"> </w:t>
      </w:r>
    </w:p>
    <w:p w14:paraId="679AF3F6" w14:textId="5C5E46BF" w:rsidR="00445CF4" w:rsidRDefault="006274E9" w:rsidP="00FD39DB">
      <w:pPr>
        <w:pStyle w:val="ab"/>
        <w:ind w:left="0"/>
        <w:rPr>
          <w:lang w:val="bg-BG"/>
        </w:rPr>
      </w:pPr>
      <w:r>
        <w:rPr>
          <w:lang w:val="bg-BG"/>
        </w:rPr>
        <w:t xml:space="preserve">Заключение: допуска се </w:t>
      </w:r>
      <w:r w:rsidR="00FA7F52">
        <w:rPr>
          <w:lang w:val="bg-BG"/>
        </w:rPr>
        <w:t>за срок от 5</w:t>
      </w:r>
      <w:r w:rsidR="00FD39DB" w:rsidRPr="00FD39DB">
        <w:rPr>
          <w:lang w:val="bg-BG"/>
        </w:rPr>
        <w:t xml:space="preserve"> години.</w:t>
      </w:r>
    </w:p>
    <w:p w14:paraId="2193ABAA" w14:textId="32B8809B" w:rsidR="00ED3DF6" w:rsidRDefault="000500BE" w:rsidP="00ED3DF6">
      <w:pPr>
        <w:pStyle w:val="ab"/>
        <w:ind w:left="0"/>
        <w:rPr>
          <w:lang w:val="bg-BG"/>
        </w:rPr>
      </w:pPr>
      <w:r w:rsidRPr="00C26953">
        <w:rPr>
          <w:lang w:val="bg-BG"/>
        </w:rPr>
        <w:sym w:font="Symbol" w:char="F0B7"/>
      </w:r>
      <w:r w:rsidRPr="00C26953">
        <w:rPr>
          <w:lang w:val="bg-BG"/>
        </w:rPr>
        <w:t xml:space="preserve"> </w:t>
      </w:r>
      <w:r w:rsidR="00ED3DF6" w:rsidRPr="00C26953">
        <w:rPr>
          <w:lang w:val="bg-BG"/>
        </w:rPr>
        <w:t>Ръководител движение второ</w:t>
      </w:r>
      <w:r w:rsidR="00D224E4" w:rsidRPr="00C26953">
        <w:rPr>
          <w:lang w:val="bg-BG"/>
        </w:rPr>
        <w:t xml:space="preserve"> лице в</w:t>
      </w:r>
      <w:r w:rsidR="00D224E4">
        <w:rPr>
          <w:lang w:val="bg-BG"/>
        </w:rPr>
        <w:t xml:space="preserve"> гара Илиянци</w:t>
      </w:r>
      <w:r w:rsidR="00ED3DF6" w:rsidRPr="00ED3DF6">
        <w:rPr>
          <w:lang w:val="bg-BG"/>
        </w:rPr>
        <w:t>:</w:t>
      </w:r>
    </w:p>
    <w:p w14:paraId="28DABC6F" w14:textId="2A92E00F" w:rsidR="00ED3DF6" w:rsidRDefault="00ED3DF6" w:rsidP="00ED3DF6">
      <w:pPr>
        <w:pStyle w:val="ab"/>
        <w:ind w:left="0"/>
        <w:rPr>
          <w:lang w:val="bg-BG"/>
        </w:rPr>
      </w:pPr>
      <w:r w:rsidRPr="00ED3DF6">
        <w:rPr>
          <w:lang w:val="bg-BG"/>
        </w:rPr>
        <w:t>Единно з</w:t>
      </w:r>
      <w:r>
        <w:rPr>
          <w:lang w:val="bg-BG"/>
        </w:rPr>
        <w:t>д</w:t>
      </w:r>
      <w:r w:rsidR="00FA7F52">
        <w:rPr>
          <w:lang w:val="bg-BG"/>
        </w:rPr>
        <w:t>равно информационно досие № 1</w:t>
      </w:r>
      <w:r w:rsidR="00C26953">
        <w:rPr>
          <w:lang w:val="bg-BG"/>
        </w:rPr>
        <w:t>850</w:t>
      </w:r>
      <w:r w:rsidR="00FA7F52">
        <w:rPr>
          <w:lang w:val="bg-BG"/>
        </w:rPr>
        <w:t xml:space="preserve"> от 06</w:t>
      </w:r>
      <w:r>
        <w:rPr>
          <w:lang w:val="bg-BG"/>
        </w:rPr>
        <w:t>.10</w:t>
      </w:r>
      <w:r w:rsidRPr="00ED3DF6">
        <w:rPr>
          <w:lang w:val="bg-BG"/>
        </w:rPr>
        <w:t>.2021 г., издадено от Национална многопрофилна транспортна болница – София.</w:t>
      </w:r>
      <w:r w:rsidR="006274E9" w:rsidRPr="00FD39DB">
        <w:rPr>
          <w:lang w:val="bg-BG"/>
        </w:rPr>
        <w:t xml:space="preserve"> </w:t>
      </w:r>
    </w:p>
    <w:p w14:paraId="4054AA2A" w14:textId="666FD7DF" w:rsidR="006274E9" w:rsidRDefault="00ED3DF6" w:rsidP="00ED3DF6">
      <w:pPr>
        <w:pStyle w:val="ab"/>
        <w:ind w:left="0"/>
        <w:rPr>
          <w:lang w:val="bg-BG"/>
        </w:rPr>
      </w:pPr>
      <w:r>
        <w:rPr>
          <w:lang w:val="bg-BG"/>
        </w:rPr>
        <w:t>З</w:t>
      </w:r>
      <w:r w:rsidR="006274E9" w:rsidRPr="00FD39DB">
        <w:rPr>
          <w:lang w:val="bg-BG"/>
        </w:rPr>
        <w:t>аключение – годен.</w:t>
      </w:r>
    </w:p>
    <w:p w14:paraId="2041D126" w14:textId="5DD2AA3E" w:rsidR="00ED3DF6" w:rsidRPr="00ED3DF6" w:rsidRDefault="008A2EB7" w:rsidP="00ED3DF6">
      <w:pPr>
        <w:rPr>
          <w:lang w:val="bg-BG"/>
        </w:rPr>
      </w:pPr>
      <w:r>
        <w:rPr>
          <w:lang w:val="bg-BG"/>
        </w:rPr>
        <w:t>Психологическо удостоверение</w:t>
      </w:r>
      <w:r w:rsidR="00A479CC">
        <w:rPr>
          <w:lang w:val="bg-BG"/>
        </w:rPr>
        <w:t xml:space="preserve"> № 1263/23.11</w:t>
      </w:r>
      <w:r w:rsidR="00ED3DF6">
        <w:rPr>
          <w:lang w:val="bg-BG"/>
        </w:rPr>
        <w:t>.2021</w:t>
      </w:r>
      <w:r w:rsidR="00ED3DF6" w:rsidRPr="00ED3DF6">
        <w:rPr>
          <w:lang w:val="bg-BG"/>
        </w:rPr>
        <w:t xml:space="preserve"> г., издадено от Психологическа лаборатория – жп транспорт София при Национална многопрофилна транспортна болница София за ръководител движение. </w:t>
      </w:r>
    </w:p>
    <w:p w14:paraId="11F5DF2B" w14:textId="14FE2306" w:rsidR="00ED3DF6" w:rsidRDefault="00ED3DF6" w:rsidP="00ED3DF6">
      <w:pPr>
        <w:ind w:left="708" w:firstLine="0"/>
        <w:rPr>
          <w:lang w:val="bg-BG"/>
        </w:rPr>
      </w:pPr>
      <w:r w:rsidRPr="00ED3DF6">
        <w:rPr>
          <w:lang w:val="bg-BG"/>
        </w:rPr>
        <w:t>Зак</w:t>
      </w:r>
      <w:r>
        <w:rPr>
          <w:lang w:val="bg-BG"/>
        </w:rPr>
        <w:t>лючение: допуска се за срок от 5</w:t>
      </w:r>
      <w:r w:rsidRPr="00ED3DF6">
        <w:rPr>
          <w:lang w:val="bg-BG"/>
        </w:rPr>
        <w:t xml:space="preserve"> години.</w:t>
      </w:r>
    </w:p>
    <w:p w14:paraId="3E8E19B5" w14:textId="0E6288E7" w:rsidR="00623D2C" w:rsidRPr="0049210C" w:rsidRDefault="0049210C" w:rsidP="00D43103">
      <w:pPr>
        <w:pStyle w:val="ab"/>
        <w:tabs>
          <w:tab w:val="left" w:pos="993"/>
        </w:tabs>
        <w:spacing w:before="120"/>
        <w:ind w:left="709" w:firstLine="0"/>
        <w:rPr>
          <w:i/>
          <w:iCs/>
          <w:lang w:val="bg-BG"/>
        </w:rPr>
      </w:pPr>
      <w:r>
        <w:rPr>
          <w:i/>
          <w:iCs/>
          <w:lang w:val="bg-BG"/>
        </w:rPr>
        <w:t xml:space="preserve"> </w:t>
      </w:r>
      <w:r w:rsidR="00623D2C" w:rsidRPr="0049210C">
        <w:rPr>
          <w:i/>
          <w:iCs/>
          <w:lang w:val="bg-BG"/>
        </w:rPr>
        <w:t>Умора.</w:t>
      </w:r>
    </w:p>
    <w:p w14:paraId="1C58D0FA" w14:textId="77777777" w:rsidR="006274E9" w:rsidRPr="006274E9" w:rsidRDefault="006274E9" w:rsidP="006274E9">
      <w:pPr>
        <w:ind w:left="360" w:firstLine="720"/>
        <w:rPr>
          <w:i/>
          <w:iCs/>
          <w:lang w:val="bg-BG"/>
        </w:rPr>
      </w:pPr>
      <w:r w:rsidRPr="006274E9">
        <w:rPr>
          <w:i/>
          <w:iCs/>
          <w:lang w:val="bg-BG"/>
        </w:rPr>
        <w:t>Железопътно предприятие:</w:t>
      </w:r>
    </w:p>
    <w:p w14:paraId="1655C71D" w14:textId="6BB1C055" w:rsidR="006274E9" w:rsidRPr="006274E9" w:rsidRDefault="000500BE" w:rsidP="006274E9">
      <w:pPr>
        <w:ind w:firstLine="720"/>
        <w:rPr>
          <w:lang w:val="bg-BG"/>
        </w:rPr>
      </w:pPr>
      <w:r>
        <w:rPr>
          <w:lang w:val="bg-BG"/>
        </w:rPr>
        <w:sym w:font="Symbol" w:char="F0B7"/>
      </w:r>
      <w:r w:rsidRPr="000500BE">
        <w:rPr>
          <w:lang w:val="bg-BG"/>
        </w:rPr>
        <w:t xml:space="preserve"> </w:t>
      </w:r>
      <w:r w:rsidR="006274E9" w:rsidRPr="006274E9">
        <w:rPr>
          <w:lang w:val="bg-BG"/>
        </w:rPr>
        <w:t>Локомотивен машинист</w:t>
      </w:r>
      <w:r w:rsidR="003A4B20">
        <w:rPr>
          <w:lang w:val="bg-BG"/>
        </w:rPr>
        <w:t xml:space="preserve"> първо лице</w:t>
      </w:r>
      <w:r w:rsidR="00C83EDB">
        <w:rPr>
          <w:lang w:val="bg-BG"/>
        </w:rPr>
        <w:t xml:space="preserve"> на локомотив № </w:t>
      </w:r>
      <w:r w:rsidR="00D224E4" w:rsidRPr="00D224E4">
        <w:rPr>
          <w:lang w:val="bg-BG"/>
        </w:rPr>
        <w:t>91522086005-9</w:t>
      </w:r>
      <w:r w:rsidR="006274E9" w:rsidRPr="006274E9">
        <w:rPr>
          <w:lang w:val="bg-BG"/>
        </w:rPr>
        <w:t xml:space="preserve">: </w:t>
      </w:r>
    </w:p>
    <w:p w14:paraId="3D992315" w14:textId="7EFC6407" w:rsidR="00DC5EE8" w:rsidRPr="00DC5EE8" w:rsidRDefault="006274E9" w:rsidP="00DC5EE8">
      <w:pPr>
        <w:ind w:firstLine="720"/>
        <w:rPr>
          <w:lang w:val="bg-BG"/>
        </w:rPr>
      </w:pPr>
      <w:r w:rsidRPr="006274E9">
        <w:rPr>
          <w:lang w:val="bg-BG"/>
        </w:rPr>
        <w:t xml:space="preserve">Почивка: </w:t>
      </w:r>
      <w:r w:rsidR="00DC5EE8">
        <w:rPr>
          <w:lang w:val="bg-BG"/>
        </w:rPr>
        <w:t>от 20.01.2022 г. час 01 минути 40 до</w:t>
      </w:r>
      <w:r w:rsidR="00DC5EE8" w:rsidRPr="00DC5EE8">
        <w:rPr>
          <w:lang w:val="bg-BG"/>
        </w:rPr>
        <w:t xml:space="preserve"> 21.01.2022 год. час 02 минути 00</w:t>
      </w:r>
    </w:p>
    <w:p w14:paraId="1BE9D8A6" w14:textId="24B58C1D" w:rsidR="00DC5EE8" w:rsidRDefault="00A479CC" w:rsidP="00A479CC">
      <w:pPr>
        <w:rPr>
          <w:lang w:val="bg-BG"/>
        </w:rPr>
      </w:pPr>
      <w:r>
        <w:rPr>
          <w:lang w:val="bg-BG"/>
        </w:rPr>
        <w:t>П</w:t>
      </w:r>
      <w:r w:rsidR="00DC5EE8">
        <w:rPr>
          <w:lang w:val="bg-BG"/>
        </w:rPr>
        <w:t>остъпил на работа</w:t>
      </w:r>
      <w:r>
        <w:rPr>
          <w:lang w:val="bg-BG"/>
        </w:rPr>
        <w:t>:</w:t>
      </w:r>
      <w:r w:rsidR="00DC5EE8">
        <w:rPr>
          <w:lang w:val="bg-BG"/>
        </w:rPr>
        <w:t xml:space="preserve"> 21.01.2022 г</w:t>
      </w:r>
      <w:r w:rsidR="00DC5EE8" w:rsidRPr="00DC5EE8">
        <w:rPr>
          <w:lang w:val="bg-BG"/>
        </w:rPr>
        <w:t xml:space="preserve">. час 02 минути 00 – </w:t>
      </w:r>
      <w:r w:rsidR="00DC5EE8" w:rsidRPr="00DB7227">
        <w:rPr>
          <w:lang w:val="bg-BG"/>
        </w:rPr>
        <w:t>(11ч. и 20 мин.)</w:t>
      </w:r>
    </w:p>
    <w:p w14:paraId="50DD2225" w14:textId="2B69FBB3" w:rsidR="006274E9" w:rsidRPr="006274E9" w:rsidRDefault="000500BE" w:rsidP="00DC5EE8">
      <w:pPr>
        <w:rPr>
          <w:lang w:val="bg-BG"/>
        </w:rPr>
      </w:pPr>
      <w:r>
        <w:rPr>
          <w:lang w:val="bg-BG"/>
        </w:rPr>
        <w:sym w:font="Symbol" w:char="F0B7"/>
      </w:r>
      <w:r w:rsidR="00D224E4">
        <w:rPr>
          <w:lang w:val="bg-BG"/>
        </w:rPr>
        <w:t xml:space="preserve"> Л</w:t>
      </w:r>
      <w:r w:rsidR="006274E9" w:rsidRPr="006274E9">
        <w:rPr>
          <w:lang w:val="bg-BG"/>
        </w:rPr>
        <w:t>окомотивен машинист</w:t>
      </w:r>
      <w:r w:rsidR="00C83EDB">
        <w:rPr>
          <w:lang w:val="bg-BG"/>
        </w:rPr>
        <w:t xml:space="preserve"> </w:t>
      </w:r>
      <w:r w:rsidR="00D224E4">
        <w:rPr>
          <w:lang w:val="bg-BG"/>
        </w:rPr>
        <w:t xml:space="preserve">второ лице </w:t>
      </w:r>
      <w:r w:rsidR="00C83EDB" w:rsidRPr="00C83EDB">
        <w:rPr>
          <w:lang w:val="bg-BG"/>
        </w:rPr>
        <w:t xml:space="preserve">на локомотив № </w:t>
      </w:r>
      <w:r w:rsidR="00D224E4" w:rsidRPr="00D224E4">
        <w:rPr>
          <w:lang w:val="bg-BG"/>
        </w:rPr>
        <w:t>91522086005-9</w:t>
      </w:r>
      <w:r w:rsidR="006274E9" w:rsidRPr="006274E9">
        <w:rPr>
          <w:lang w:val="bg-BG"/>
        </w:rPr>
        <w:t>:</w:t>
      </w:r>
    </w:p>
    <w:p w14:paraId="3FB88834" w14:textId="1B11C537" w:rsidR="00DC5EE8" w:rsidRPr="00DC5EE8" w:rsidRDefault="006274E9" w:rsidP="00DC5EE8">
      <w:pPr>
        <w:ind w:firstLine="720"/>
        <w:rPr>
          <w:lang w:val="bg-BG"/>
        </w:rPr>
      </w:pPr>
      <w:r w:rsidRPr="006274E9">
        <w:rPr>
          <w:lang w:val="bg-BG"/>
        </w:rPr>
        <w:t xml:space="preserve">Почивка: </w:t>
      </w:r>
      <w:r w:rsidR="00DC5EE8">
        <w:rPr>
          <w:lang w:val="bg-BG"/>
        </w:rPr>
        <w:t>от 20.01.2022 г. час 01 минути 40 до</w:t>
      </w:r>
      <w:r w:rsidR="00DC5EE8" w:rsidRPr="00DC5EE8">
        <w:rPr>
          <w:lang w:val="bg-BG"/>
        </w:rPr>
        <w:t xml:space="preserve"> 21.01.2022</w:t>
      </w:r>
      <w:r w:rsidR="00DC5EE8">
        <w:rPr>
          <w:lang w:val="bg-BG"/>
        </w:rPr>
        <w:t xml:space="preserve"> г</w:t>
      </w:r>
      <w:r w:rsidR="00DC5EE8" w:rsidRPr="00DC5EE8">
        <w:rPr>
          <w:lang w:val="bg-BG"/>
        </w:rPr>
        <w:t>. час 02 минути 00</w:t>
      </w:r>
    </w:p>
    <w:p w14:paraId="265DF462" w14:textId="07F4BDED" w:rsidR="00DC5EE8" w:rsidRDefault="00A479CC" w:rsidP="00A479CC">
      <w:pPr>
        <w:rPr>
          <w:lang w:val="bg-BG"/>
        </w:rPr>
      </w:pPr>
      <w:r>
        <w:rPr>
          <w:lang w:val="bg-BG"/>
        </w:rPr>
        <w:t>П</w:t>
      </w:r>
      <w:r w:rsidR="00DC5EE8">
        <w:rPr>
          <w:lang w:val="bg-BG"/>
        </w:rPr>
        <w:t>остъпил на работа</w:t>
      </w:r>
      <w:r>
        <w:rPr>
          <w:lang w:val="bg-BG"/>
        </w:rPr>
        <w:t>:</w:t>
      </w:r>
      <w:r w:rsidR="00DC5EE8">
        <w:rPr>
          <w:lang w:val="bg-BG"/>
        </w:rPr>
        <w:t xml:space="preserve"> 21.01.2022 г</w:t>
      </w:r>
      <w:r w:rsidR="00DC5EE8" w:rsidRPr="00DC5EE8">
        <w:rPr>
          <w:lang w:val="bg-BG"/>
        </w:rPr>
        <w:t>. час 02 минути 00</w:t>
      </w:r>
      <w:r w:rsidR="00DC5EE8">
        <w:rPr>
          <w:lang w:val="bg-BG"/>
        </w:rPr>
        <w:t xml:space="preserve"> </w:t>
      </w:r>
      <w:r w:rsidR="00DC5EE8" w:rsidRPr="00DC5EE8">
        <w:rPr>
          <w:lang w:val="bg-BG"/>
        </w:rPr>
        <w:t xml:space="preserve">– </w:t>
      </w:r>
      <w:r w:rsidR="00DC5EE8">
        <w:rPr>
          <w:lang w:val="bg-BG"/>
        </w:rPr>
        <w:t>(</w:t>
      </w:r>
      <w:r w:rsidR="00DC5EE8" w:rsidRPr="00DC5EE8">
        <w:rPr>
          <w:lang w:val="bg-BG"/>
        </w:rPr>
        <w:t>11ч. и 20 мин.</w:t>
      </w:r>
      <w:r w:rsidR="00DC5EE8">
        <w:rPr>
          <w:lang w:val="bg-BG"/>
        </w:rPr>
        <w:t>)</w:t>
      </w:r>
    </w:p>
    <w:p w14:paraId="703381AA" w14:textId="6B751513" w:rsidR="00D224E4" w:rsidRDefault="00D224E4" w:rsidP="00DC5EE8">
      <w:pPr>
        <w:rPr>
          <w:lang w:val="bg-BG"/>
        </w:rPr>
      </w:pPr>
      <w:r>
        <w:rPr>
          <w:lang w:val="bg-BG"/>
        </w:rPr>
        <w:sym w:font="Symbol" w:char="F0B7"/>
      </w:r>
      <w:r w:rsidRPr="00D224E4">
        <w:rPr>
          <w:lang w:val="bg-BG"/>
        </w:rPr>
        <w:t xml:space="preserve"> Локомотивен машинист първо лице на локомотив № 91522086001-8</w:t>
      </w:r>
      <w:r w:rsidR="00DC5EE8">
        <w:rPr>
          <w:lang w:val="bg-BG"/>
        </w:rPr>
        <w:t>:</w:t>
      </w:r>
    </w:p>
    <w:p w14:paraId="5AB47FD0" w14:textId="19569046" w:rsidR="00DC5EE8" w:rsidRPr="00DC5EE8" w:rsidRDefault="00DC5EE8" w:rsidP="00DC5EE8">
      <w:pPr>
        <w:rPr>
          <w:lang w:val="bg-BG"/>
        </w:rPr>
      </w:pPr>
      <w:r>
        <w:rPr>
          <w:lang w:val="bg-BG"/>
        </w:rPr>
        <w:t>Почивка: от 20.01.2022 г. час 14 минути 40 до 21.01.2022 г</w:t>
      </w:r>
      <w:r w:rsidRPr="00DC5EE8">
        <w:rPr>
          <w:lang w:val="bg-BG"/>
        </w:rPr>
        <w:t>. час 02 минути 00</w:t>
      </w:r>
    </w:p>
    <w:p w14:paraId="60F5D71B" w14:textId="73EA8D8B" w:rsidR="00D224E4" w:rsidRDefault="00A479CC" w:rsidP="00A479CC">
      <w:pPr>
        <w:rPr>
          <w:lang w:val="bg-BG"/>
        </w:rPr>
      </w:pPr>
      <w:r>
        <w:rPr>
          <w:lang w:val="bg-BG"/>
        </w:rPr>
        <w:t>П</w:t>
      </w:r>
      <w:r w:rsidR="00DC5EE8">
        <w:rPr>
          <w:lang w:val="bg-BG"/>
        </w:rPr>
        <w:t>остъпил на работа</w:t>
      </w:r>
      <w:r>
        <w:rPr>
          <w:lang w:val="bg-BG"/>
        </w:rPr>
        <w:t>:</w:t>
      </w:r>
      <w:r w:rsidR="00DC5EE8">
        <w:rPr>
          <w:lang w:val="bg-BG"/>
        </w:rPr>
        <w:t xml:space="preserve"> 21.01.2022 г</w:t>
      </w:r>
      <w:r w:rsidR="00DC5EE8" w:rsidRPr="00DC5EE8">
        <w:rPr>
          <w:lang w:val="bg-BG"/>
        </w:rPr>
        <w:t xml:space="preserve">. час 02 минути 00 – </w:t>
      </w:r>
      <w:r w:rsidR="00DC5EE8">
        <w:rPr>
          <w:lang w:val="bg-BG"/>
        </w:rPr>
        <w:t>(</w:t>
      </w:r>
      <w:r w:rsidR="00DC5EE8" w:rsidRPr="00DC5EE8">
        <w:rPr>
          <w:lang w:val="bg-BG"/>
        </w:rPr>
        <w:t>11ч. и 20 мин.</w:t>
      </w:r>
      <w:r w:rsidR="00DC5EE8">
        <w:rPr>
          <w:lang w:val="bg-BG"/>
        </w:rPr>
        <w:t>)</w:t>
      </w:r>
    </w:p>
    <w:p w14:paraId="6A4B5BED" w14:textId="0BCA6CBE" w:rsidR="00D224E4" w:rsidRDefault="00D224E4" w:rsidP="006274E9">
      <w:pPr>
        <w:ind w:firstLine="720"/>
        <w:rPr>
          <w:lang w:val="bg-BG"/>
        </w:rPr>
      </w:pPr>
      <w:r>
        <w:rPr>
          <w:lang w:val="bg-BG"/>
        </w:rPr>
        <w:sym w:font="Symbol" w:char="F0B7"/>
      </w:r>
      <w:r>
        <w:rPr>
          <w:lang w:val="bg-BG"/>
        </w:rPr>
        <w:t xml:space="preserve"> Локомотивен машинист второ</w:t>
      </w:r>
      <w:r w:rsidRPr="00D224E4">
        <w:rPr>
          <w:lang w:val="bg-BG"/>
        </w:rPr>
        <w:t xml:space="preserve"> лице на локомотив № 91522086001-8</w:t>
      </w:r>
      <w:r w:rsidR="00DC5EE8">
        <w:rPr>
          <w:lang w:val="bg-BG"/>
        </w:rPr>
        <w:t>:</w:t>
      </w:r>
    </w:p>
    <w:p w14:paraId="00124D46" w14:textId="428C8EE1" w:rsidR="00DC5EE8" w:rsidRPr="00DC5EE8" w:rsidRDefault="00DC5EE8" w:rsidP="00DC5EE8">
      <w:pPr>
        <w:ind w:firstLine="720"/>
        <w:rPr>
          <w:lang w:val="bg-BG"/>
        </w:rPr>
      </w:pPr>
      <w:r>
        <w:rPr>
          <w:lang w:val="bg-BG"/>
        </w:rPr>
        <w:t>Почивка: от 20.01.2022 г. час 14 минути 40 до</w:t>
      </w:r>
      <w:r w:rsidRPr="00DC5EE8">
        <w:rPr>
          <w:lang w:val="bg-BG"/>
        </w:rPr>
        <w:t xml:space="preserve"> 21.01.2022 год. час 02 минути 00</w:t>
      </w:r>
    </w:p>
    <w:p w14:paraId="5D9B85E7" w14:textId="4CB40B46" w:rsidR="00D224E4" w:rsidRDefault="00A479CC" w:rsidP="00A479CC">
      <w:pPr>
        <w:rPr>
          <w:lang w:val="bg-BG"/>
        </w:rPr>
      </w:pPr>
      <w:r>
        <w:rPr>
          <w:lang w:val="bg-BG"/>
        </w:rPr>
        <w:t>П</w:t>
      </w:r>
      <w:r w:rsidR="00DC5EE8">
        <w:rPr>
          <w:lang w:val="bg-BG"/>
        </w:rPr>
        <w:t>остъпил на работа</w:t>
      </w:r>
      <w:r>
        <w:rPr>
          <w:lang w:val="bg-BG"/>
        </w:rPr>
        <w:t>:</w:t>
      </w:r>
      <w:r w:rsidR="00DC5EE8">
        <w:rPr>
          <w:lang w:val="bg-BG"/>
        </w:rPr>
        <w:t xml:space="preserve"> 21.01.2022 г. час 02 минути 00 –</w:t>
      </w:r>
      <w:r w:rsidR="00DC5EE8" w:rsidRPr="00DC5EE8">
        <w:rPr>
          <w:lang w:val="bg-BG"/>
        </w:rPr>
        <w:t xml:space="preserve"> </w:t>
      </w:r>
      <w:r w:rsidR="00DC5EE8">
        <w:rPr>
          <w:lang w:val="bg-BG"/>
        </w:rPr>
        <w:t>(</w:t>
      </w:r>
      <w:r w:rsidR="00DC5EE8" w:rsidRPr="00DC5EE8">
        <w:rPr>
          <w:lang w:val="bg-BG"/>
        </w:rPr>
        <w:t>11ч. и 20 мин</w:t>
      </w:r>
      <w:r w:rsidR="00DC5EE8">
        <w:rPr>
          <w:lang w:val="bg-BG"/>
        </w:rPr>
        <w:t>)</w:t>
      </w:r>
      <w:r w:rsidR="00DC5EE8" w:rsidRPr="00DC5EE8">
        <w:rPr>
          <w:lang w:val="bg-BG"/>
        </w:rPr>
        <w:t>.</w:t>
      </w:r>
    </w:p>
    <w:p w14:paraId="09A0ABF6" w14:textId="1657D8BA" w:rsidR="00D224E4" w:rsidRDefault="00D224E4" w:rsidP="006274E9">
      <w:pPr>
        <w:ind w:firstLine="720"/>
        <w:rPr>
          <w:lang w:val="bg-BG"/>
        </w:rPr>
      </w:pPr>
      <w:r>
        <w:rPr>
          <w:lang w:val="bg-BG"/>
        </w:rPr>
        <w:sym w:font="Symbol" w:char="F0B7"/>
      </w:r>
      <w:r w:rsidRPr="00D224E4">
        <w:rPr>
          <w:lang w:val="bg-BG"/>
        </w:rPr>
        <w:t xml:space="preserve"> Локомотивен машинист първо лице на локомотив № 91520085005-4</w:t>
      </w:r>
      <w:r w:rsidR="00DC5EE8">
        <w:rPr>
          <w:lang w:val="bg-BG"/>
        </w:rPr>
        <w:t>:</w:t>
      </w:r>
    </w:p>
    <w:p w14:paraId="182224DD" w14:textId="77777777" w:rsidR="00DC5EE8" w:rsidRPr="00DC5EE8" w:rsidRDefault="00DC5EE8" w:rsidP="00DC5EE8">
      <w:pPr>
        <w:ind w:firstLine="720"/>
        <w:rPr>
          <w:lang w:val="bg-BG"/>
        </w:rPr>
      </w:pPr>
      <w:r w:rsidRPr="00DC5EE8">
        <w:rPr>
          <w:lang w:val="bg-BG"/>
        </w:rPr>
        <w:t>Почивка: от 20.01.2022 г. час 14 минути 40 до 21.01.2022 год. час 02 минути 00</w:t>
      </w:r>
    </w:p>
    <w:p w14:paraId="4CB95356" w14:textId="5C1446F2" w:rsidR="00D224E4" w:rsidRDefault="00A479CC" w:rsidP="00A479CC">
      <w:pPr>
        <w:rPr>
          <w:lang w:val="bg-BG"/>
        </w:rPr>
      </w:pPr>
      <w:r>
        <w:rPr>
          <w:lang w:val="bg-BG"/>
        </w:rPr>
        <w:t>П</w:t>
      </w:r>
      <w:r w:rsidR="00DC5EE8" w:rsidRPr="00DC5EE8">
        <w:rPr>
          <w:lang w:val="bg-BG"/>
        </w:rPr>
        <w:t>остъпил на работа</w:t>
      </w:r>
      <w:r>
        <w:rPr>
          <w:lang w:val="bg-BG"/>
        </w:rPr>
        <w:t>:</w:t>
      </w:r>
      <w:r w:rsidR="00DC5EE8" w:rsidRPr="00DC5EE8">
        <w:rPr>
          <w:lang w:val="bg-BG"/>
        </w:rPr>
        <w:t xml:space="preserve"> 21.01.2022 г. час 02 минути 00 – (11ч. и 20 мин).</w:t>
      </w:r>
    </w:p>
    <w:p w14:paraId="4BBCE4F6" w14:textId="77777777" w:rsidR="006274E9" w:rsidRPr="006274E9" w:rsidRDefault="006274E9" w:rsidP="006D7E6F">
      <w:pPr>
        <w:ind w:left="720" w:firstLine="414"/>
        <w:rPr>
          <w:i/>
          <w:iCs/>
          <w:lang w:val="bg-BG"/>
        </w:rPr>
      </w:pPr>
      <w:r w:rsidRPr="006274E9">
        <w:rPr>
          <w:i/>
          <w:iCs/>
          <w:lang w:val="bg-BG"/>
        </w:rPr>
        <w:t>Железопътна инфраструктура:</w:t>
      </w:r>
    </w:p>
    <w:p w14:paraId="28A89E8A" w14:textId="42C86236" w:rsidR="006274E9" w:rsidRPr="006274E9" w:rsidRDefault="000500BE" w:rsidP="006274E9">
      <w:pPr>
        <w:ind w:firstLine="720"/>
        <w:rPr>
          <w:lang w:val="bg-BG"/>
        </w:rPr>
      </w:pPr>
      <w:r>
        <w:rPr>
          <w:lang w:val="bg-BG"/>
        </w:rPr>
        <w:sym w:font="Symbol" w:char="F0B7"/>
      </w:r>
      <w:r w:rsidRPr="00C60CA0">
        <w:rPr>
          <w:lang w:val="bg-BG"/>
        </w:rPr>
        <w:t xml:space="preserve"> </w:t>
      </w:r>
      <w:r w:rsidR="006274E9" w:rsidRPr="006274E9">
        <w:rPr>
          <w:lang w:val="bg-BG"/>
        </w:rPr>
        <w:t>Ръководител движение</w:t>
      </w:r>
      <w:r w:rsidR="0023180D">
        <w:rPr>
          <w:lang w:val="bg-BG"/>
        </w:rPr>
        <w:t xml:space="preserve"> първо лице</w:t>
      </w:r>
      <w:r w:rsidR="002F2680">
        <w:rPr>
          <w:lang w:val="bg-BG"/>
        </w:rPr>
        <w:t xml:space="preserve"> гара</w:t>
      </w:r>
      <w:r w:rsidR="00D224E4">
        <w:rPr>
          <w:lang w:val="bg-BG"/>
        </w:rPr>
        <w:t xml:space="preserve"> Илиянци</w:t>
      </w:r>
      <w:r w:rsidR="006274E9" w:rsidRPr="006274E9">
        <w:rPr>
          <w:lang w:val="bg-BG"/>
        </w:rPr>
        <w:t>:</w:t>
      </w:r>
    </w:p>
    <w:p w14:paraId="61E108D9" w14:textId="65972090" w:rsidR="00DC5EE8" w:rsidRPr="00DC5EE8" w:rsidRDefault="002F2680" w:rsidP="00DC5EE8">
      <w:pPr>
        <w:ind w:firstLine="720"/>
        <w:rPr>
          <w:lang w:val="bg-BG"/>
        </w:rPr>
      </w:pPr>
      <w:r>
        <w:rPr>
          <w:lang w:val="bg-BG"/>
        </w:rPr>
        <w:t xml:space="preserve">Почивка: </w:t>
      </w:r>
      <w:r w:rsidR="00DC5EE8">
        <w:rPr>
          <w:lang w:val="bg-BG"/>
        </w:rPr>
        <w:t>от 19.01.2022 г. час 19 минути 00 до</w:t>
      </w:r>
      <w:r w:rsidR="00DC5EE8" w:rsidRPr="00DC5EE8">
        <w:rPr>
          <w:lang w:val="bg-BG"/>
        </w:rPr>
        <w:t xml:space="preserve"> 20.01.2</w:t>
      </w:r>
      <w:r w:rsidR="00DC5EE8">
        <w:rPr>
          <w:lang w:val="bg-BG"/>
        </w:rPr>
        <w:t>022 г</w:t>
      </w:r>
      <w:r w:rsidR="00DC5EE8" w:rsidRPr="00DC5EE8">
        <w:rPr>
          <w:lang w:val="bg-BG"/>
        </w:rPr>
        <w:t>. час 19 минути 00</w:t>
      </w:r>
    </w:p>
    <w:p w14:paraId="48765459" w14:textId="11355CA8" w:rsidR="00DC5EE8" w:rsidRDefault="00A479CC" w:rsidP="00A479CC">
      <w:pPr>
        <w:rPr>
          <w:lang w:val="bg-BG"/>
        </w:rPr>
      </w:pPr>
      <w:r>
        <w:rPr>
          <w:lang w:val="bg-BG"/>
        </w:rPr>
        <w:t>П</w:t>
      </w:r>
      <w:r w:rsidR="00DC5EE8">
        <w:rPr>
          <w:lang w:val="bg-BG"/>
        </w:rPr>
        <w:t>остъпил на работа</w:t>
      </w:r>
      <w:r>
        <w:rPr>
          <w:lang w:val="bg-BG"/>
        </w:rPr>
        <w:t>:</w:t>
      </w:r>
      <w:r w:rsidR="00DC5EE8">
        <w:rPr>
          <w:lang w:val="bg-BG"/>
        </w:rPr>
        <w:t xml:space="preserve"> 20.01.2022 г</w:t>
      </w:r>
      <w:r w:rsidR="00DC5EE8" w:rsidRPr="00DC5EE8">
        <w:rPr>
          <w:lang w:val="bg-BG"/>
        </w:rPr>
        <w:t xml:space="preserve">. час 19 минути 00 – </w:t>
      </w:r>
      <w:r w:rsidR="00DC5EE8">
        <w:rPr>
          <w:lang w:val="bg-BG"/>
        </w:rPr>
        <w:t>(</w:t>
      </w:r>
      <w:r w:rsidR="00DC5EE8" w:rsidRPr="00DC5EE8">
        <w:rPr>
          <w:lang w:val="bg-BG"/>
        </w:rPr>
        <w:t>12 ч.</w:t>
      </w:r>
      <w:r w:rsidR="00DC5EE8">
        <w:rPr>
          <w:lang w:val="bg-BG"/>
        </w:rPr>
        <w:t>)</w:t>
      </w:r>
    </w:p>
    <w:p w14:paraId="6C7CF976" w14:textId="0B1F3D10" w:rsidR="00445CF4" w:rsidRDefault="000500BE" w:rsidP="00DC5EE8">
      <w:pPr>
        <w:rPr>
          <w:lang w:val="bg-BG"/>
        </w:rPr>
      </w:pPr>
      <w:r>
        <w:rPr>
          <w:lang w:val="bg-BG"/>
        </w:rPr>
        <w:sym w:font="Symbol" w:char="F0B7"/>
      </w:r>
      <w:r w:rsidRPr="00C60CA0">
        <w:rPr>
          <w:lang w:val="bg-BG"/>
        </w:rPr>
        <w:t xml:space="preserve"> </w:t>
      </w:r>
      <w:r w:rsidR="00AD46C3" w:rsidRPr="00AD46C3">
        <w:rPr>
          <w:lang w:val="bg-BG"/>
        </w:rPr>
        <w:t>Ръководител д</w:t>
      </w:r>
      <w:r w:rsidR="00D224E4">
        <w:rPr>
          <w:lang w:val="bg-BG"/>
        </w:rPr>
        <w:t>вижение второ лице в гара Илиянци</w:t>
      </w:r>
      <w:r w:rsidR="00AD46C3" w:rsidRPr="00AD46C3">
        <w:rPr>
          <w:lang w:val="bg-BG"/>
        </w:rPr>
        <w:t>:</w:t>
      </w:r>
    </w:p>
    <w:p w14:paraId="05AE2B20" w14:textId="0332AAF1" w:rsidR="00195C25" w:rsidRPr="00195C25" w:rsidRDefault="000F517C" w:rsidP="00195C25">
      <w:pPr>
        <w:pStyle w:val="ab"/>
        <w:ind w:hanging="11"/>
        <w:rPr>
          <w:lang w:val="bg-BG"/>
        </w:rPr>
      </w:pPr>
      <w:r>
        <w:rPr>
          <w:lang w:val="bg-BG"/>
        </w:rPr>
        <w:t xml:space="preserve">Почивка: </w:t>
      </w:r>
      <w:r w:rsidR="00195C25">
        <w:rPr>
          <w:lang w:val="bg-BG"/>
        </w:rPr>
        <w:t>от 17.01.2022 г. час 07 минути 00 до 20.01.2022 г</w:t>
      </w:r>
      <w:r w:rsidR="00195C25" w:rsidRPr="00195C25">
        <w:rPr>
          <w:lang w:val="bg-BG"/>
        </w:rPr>
        <w:t>. час 18 минути 50</w:t>
      </w:r>
    </w:p>
    <w:p w14:paraId="1B2C8DF5" w14:textId="0E776E42" w:rsidR="00195C25" w:rsidRDefault="00A479CC" w:rsidP="00A479CC">
      <w:pPr>
        <w:pStyle w:val="ab"/>
        <w:ind w:left="0"/>
        <w:rPr>
          <w:lang w:val="bg-BG"/>
        </w:rPr>
      </w:pPr>
      <w:r>
        <w:rPr>
          <w:lang w:val="bg-BG"/>
        </w:rPr>
        <w:t>П</w:t>
      </w:r>
      <w:r w:rsidR="00195C25">
        <w:rPr>
          <w:lang w:val="bg-BG"/>
        </w:rPr>
        <w:t>остъпил на работа</w:t>
      </w:r>
      <w:r>
        <w:rPr>
          <w:lang w:val="bg-BG"/>
        </w:rPr>
        <w:t>:</w:t>
      </w:r>
      <w:r w:rsidR="00195C25">
        <w:rPr>
          <w:lang w:val="bg-BG"/>
        </w:rPr>
        <w:t xml:space="preserve"> 20.01.2022 г</w:t>
      </w:r>
      <w:r w:rsidR="00195C25" w:rsidRPr="00195C25">
        <w:rPr>
          <w:lang w:val="bg-BG"/>
        </w:rPr>
        <w:t xml:space="preserve">. час 18 минути 50 – </w:t>
      </w:r>
      <w:r w:rsidR="00195C25">
        <w:rPr>
          <w:lang w:val="bg-BG"/>
        </w:rPr>
        <w:t>(</w:t>
      </w:r>
      <w:r w:rsidR="00195C25" w:rsidRPr="00195C25">
        <w:rPr>
          <w:lang w:val="bg-BG"/>
        </w:rPr>
        <w:t>47 ч. и 10 мин.</w:t>
      </w:r>
      <w:r w:rsidR="00195C25">
        <w:rPr>
          <w:lang w:val="bg-BG"/>
        </w:rPr>
        <w:t>)</w:t>
      </w:r>
    </w:p>
    <w:p w14:paraId="117B135D" w14:textId="686E14AE" w:rsidR="00623D2C" w:rsidRPr="007419D6" w:rsidRDefault="0049210C" w:rsidP="00D33126">
      <w:pPr>
        <w:pStyle w:val="ab"/>
        <w:numPr>
          <w:ilvl w:val="3"/>
          <w:numId w:val="47"/>
        </w:numPr>
        <w:tabs>
          <w:tab w:val="left" w:pos="993"/>
        </w:tabs>
        <w:ind w:left="851" w:hanging="142"/>
        <w:rPr>
          <w:i/>
          <w:iCs/>
          <w:lang w:val="bg-BG"/>
        </w:rPr>
      </w:pPr>
      <w:r w:rsidRPr="007419D6">
        <w:rPr>
          <w:i/>
          <w:iCs/>
          <w:lang w:val="bg-BG"/>
        </w:rPr>
        <w:lastRenderedPageBreak/>
        <w:t xml:space="preserve"> </w:t>
      </w:r>
      <w:r w:rsidR="00623D2C" w:rsidRPr="007419D6">
        <w:rPr>
          <w:i/>
          <w:iCs/>
          <w:lang w:val="bg-BG"/>
        </w:rPr>
        <w:t>Мотивация и нагласи</w:t>
      </w:r>
      <w:r w:rsidR="00BB4832" w:rsidRPr="007419D6">
        <w:rPr>
          <w:i/>
          <w:iCs/>
          <w:lang w:val="bg-BG"/>
        </w:rPr>
        <w:t xml:space="preserve"> свързани </w:t>
      </w:r>
      <w:r w:rsidR="0044432A" w:rsidRPr="007419D6">
        <w:rPr>
          <w:i/>
          <w:iCs/>
          <w:lang w:val="bg-BG"/>
        </w:rPr>
        <w:t xml:space="preserve">с </w:t>
      </w:r>
      <w:r w:rsidR="00BB4832" w:rsidRPr="007419D6">
        <w:rPr>
          <w:i/>
          <w:iCs/>
          <w:lang w:val="bg-BG"/>
        </w:rPr>
        <w:t>човешкия фактор</w:t>
      </w:r>
      <w:r w:rsidR="00623D2C" w:rsidRPr="007419D6">
        <w:rPr>
          <w:i/>
          <w:iCs/>
          <w:lang w:val="bg-BG"/>
        </w:rPr>
        <w:t>.</w:t>
      </w:r>
    </w:p>
    <w:p w14:paraId="09B0F064" w14:textId="31B24188" w:rsidR="00A479CC" w:rsidRPr="007419D6" w:rsidRDefault="00BB4832" w:rsidP="00C26953">
      <w:pPr>
        <w:pStyle w:val="ab"/>
        <w:ind w:left="0"/>
        <w:rPr>
          <w:lang w:val="bg-BG"/>
        </w:rPr>
      </w:pPr>
      <w:r w:rsidRPr="007419D6">
        <w:rPr>
          <w:lang w:val="bg-BG"/>
        </w:rPr>
        <w:t>Отрицателно</w:t>
      </w:r>
      <w:r w:rsidR="00940387" w:rsidRPr="007419D6">
        <w:rPr>
          <w:lang w:val="bg-BG"/>
        </w:rPr>
        <w:t xml:space="preserve"> въздействие и нездравословен климат</w:t>
      </w:r>
      <w:r w:rsidR="00055E53" w:rsidRPr="007419D6">
        <w:rPr>
          <w:lang w:val="bg-BG"/>
        </w:rPr>
        <w:t xml:space="preserve"> по време на смяна </w:t>
      </w:r>
      <w:r w:rsidR="00FD32E9" w:rsidRPr="007419D6">
        <w:rPr>
          <w:lang w:val="bg-BG"/>
        </w:rPr>
        <w:t>в екип</w:t>
      </w:r>
      <w:r w:rsidRPr="007419D6">
        <w:rPr>
          <w:lang w:val="bg-BG"/>
        </w:rPr>
        <w:t>а</w:t>
      </w:r>
      <w:r w:rsidR="00FD32E9" w:rsidRPr="007419D6">
        <w:rPr>
          <w:lang w:val="bg-BG"/>
        </w:rPr>
        <w:t xml:space="preserve"> с </w:t>
      </w:r>
      <w:r w:rsidR="00940387" w:rsidRPr="007419D6">
        <w:rPr>
          <w:lang w:val="bg-BG"/>
        </w:rPr>
        <w:t xml:space="preserve">колегата </w:t>
      </w:r>
      <w:r w:rsidR="00896324" w:rsidRPr="007419D6">
        <w:rPr>
          <w:lang w:val="bg-BG"/>
        </w:rPr>
        <w:t>му</w:t>
      </w:r>
      <w:r w:rsidR="00940387" w:rsidRPr="007419D6">
        <w:rPr>
          <w:lang w:val="bg-BG"/>
        </w:rPr>
        <w:t xml:space="preserve"> </w:t>
      </w:r>
      <w:r w:rsidR="00FD32E9" w:rsidRPr="007419D6">
        <w:rPr>
          <w:lang w:val="bg-BG"/>
        </w:rPr>
        <w:t>локо</w:t>
      </w:r>
      <w:r w:rsidRPr="007419D6">
        <w:rPr>
          <w:lang w:val="bg-BG"/>
        </w:rPr>
        <w:t>мотив</w:t>
      </w:r>
      <w:r w:rsidR="00896324" w:rsidRPr="007419D6">
        <w:rPr>
          <w:lang w:val="bg-BG"/>
        </w:rPr>
        <w:t>е</w:t>
      </w:r>
      <w:r w:rsidRPr="007419D6">
        <w:rPr>
          <w:lang w:val="bg-BG"/>
        </w:rPr>
        <w:t>н машинист</w:t>
      </w:r>
      <w:r w:rsidR="00940387" w:rsidRPr="007419D6">
        <w:rPr>
          <w:lang w:val="bg-BG"/>
        </w:rPr>
        <w:t>.</w:t>
      </w:r>
      <w:r w:rsidR="00FD32E9" w:rsidRPr="007419D6">
        <w:rPr>
          <w:lang w:val="bg-BG"/>
        </w:rPr>
        <w:t xml:space="preserve"> </w:t>
      </w:r>
      <w:r w:rsidRPr="007419D6">
        <w:rPr>
          <w:lang w:val="bg-BG"/>
        </w:rPr>
        <w:t>И</w:t>
      </w:r>
      <w:r w:rsidR="008107BE" w:rsidRPr="007419D6">
        <w:rPr>
          <w:lang w:val="bg-BG"/>
        </w:rPr>
        <w:t>зграден</w:t>
      </w:r>
      <w:r w:rsidR="002B0D82" w:rsidRPr="007419D6">
        <w:rPr>
          <w:lang w:val="bg-BG"/>
        </w:rPr>
        <w:t xml:space="preserve"> е</w:t>
      </w:r>
      <w:r w:rsidR="00FD32E9" w:rsidRPr="007419D6">
        <w:rPr>
          <w:lang w:val="bg-BG"/>
        </w:rPr>
        <w:t xml:space="preserve"> </w:t>
      </w:r>
      <w:r w:rsidR="008107BE" w:rsidRPr="007419D6">
        <w:rPr>
          <w:lang w:val="bg-BG"/>
        </w:rPr>
        <w:t>траен</w:t>
      </w:r>
      <w:r w:rsidRPr="007419D6">
        <w:rPr>
          <w:lang w:val="bg-BG"/>
        </w:rPr>
        <w:t xml:space="preserve"> негативизъм, </w:t>
      </w:r>
      <w:r w:rsidR="002B0D82" w:rsidRPr="007419D6">
        <w:rPr>
          <w:lang w:val="bg-BG"/>
        </w:rPr>
        <w:t>напрегната и изнервена атмосфера</w:t>
      </w:r>
      <w:r w:rsidR="00704067" w:rsidRPr="007419D6">
        <w:rPr>
          <w:lang w:val="bg-BG"/>
        </w:rPr>
        <w:t xml:space="preserve"> през </w:t>
      </w:r>
      <w:r w:rsidR="00EA31A2" w:rsidRPr="007419D6">
        <w:rPr>
          <w:lang w:val="bg-BG"/>
        </w:rPr>
        <w:t xml:space="preserve">време на </w:t>
      </w:r>
      <w:r w:rsidR="00E51818">
        <w:rPr>
          <w:lang w:val="bg-BG"/>
        </w:rPr>
        <w:t>дежурствата</w:t>
      </w:r>
      <w:r w:rsidR="002B0D82" w:rsidRPr="007419D6">
        <w:rPr>
          <w:lang w:val="bg-BG"/>
        </w:rPr>
        <w:t>, което е фактор за подкопаване на колегиалните отношения и занижава</w:t>
      </w:r>
      <w:r w:rsidR="008107BE" w:rsidRPr="007419D6">
        <w:rPr>
          <w:lang w:val="bg-BG"/>
        </w:rPr>
        <w:t>не на</w:t>
      </w:r>
      <w:r w:rsidR="002B0D82" w:rsidRPr="007419D6">
        <w:rPr>
          <w:lang w:val="bg-BG"/>
        </w:rPr>
        <w:t xml:space="preserve"> мотивацията за работа</w:t>
      </w:r>
      <w:r w:rsidR="00FD32E9" w:rsidRPr="007419D6">
        <w:rPr>
          <w:lang w:val="bg-BG"/>
        </w:rPr>
        <w:t>.</w:t>
      </w:r>
      <w:r w:rsidR="00055E53" w:rsidRPr="007419D6">
        <w:rPr>
          <w:lang w:val="bg-BG"/>
        </w:rPr>
        <w:t xml:space="preserve"> </w:t>
      </w:r>
      <w:r w:rsidRPr="007419D6">
        <w:rPr>
          <w:lang w:val="bg-BG"/>
        </w:rPr>
        <w:t>От показанията е видно, че прибързаното</w:t>
      </w:r>
      <w:r w:rsidR="00055E53" w:rsidRPr="007419D6">
        <w:rPr>
          <w:lang w:val="bg-BG"/>
        </w:rPr>
        <w:t xml:space="preserve"> тръг</w:t>
      </w:r>
      <w:r w:rsidRPr="007419D6">
        <w:rPr>
          <w:lang w:val="bg-BG"/>
        </w:rPr>
        <w:t>ва</w:t>
      </w:r>
      <w:r w:rsidR="00055E53" w:rsidRPr="007419D6">
        <w:rPr>
          <w:lang w:val="bg-BG"/>
        </w:rPr>
        <w:t>не</w:t>
      </w:r>
      <w:r w:rsidRPr="007419D6">
        <w:rPr>
          <w:lang w:val="bg-BG"/>
        </w:rPr>
        <w:t xml:space="preserve"> на влака</w:t>
      </w:r>
      <w:r w:rsidR="002B0D82" w:rsidRPr="007419D6">
        <w:rPr>
          <w:lang w:val="bg-BG"/>
        </w:rPr>
        <w:t xml:space="preserve"> е</w:t>
      </w:r>
      <w:r w:rsidRPr="007419D6">
        <w:rPr>
          <w:lang w:val="bg-BG"/>
        </w:rPr>
        <w:t xml:space="preserve"> </w:t>
      </w:r>
      <w:r w:rsidR="00980BA1" w:rsidRPr="007419D6">
        <w:rPr>
          <w:lang w:val="bg-BG"/>
        </w:rPr>
        <w:t>било предизвикано от</w:t>
      </w:r>
      <w:r w:rsidRPr="007419D6">
        <w:rPr>
          <w:lang w:val="bg-BG"/>
        </w:rPr>
        <w:t xml:space="preserve"> постоянното</w:t>
      </w:r>
      <w:r w:rsidR="008107BE" w:rsidRPr="007419D6">
        <w:rPr>
          <w:lang w:val="bg-BG"/>
        </w:rPr>
        <w:t xml:space="preserve"> недоволство на</w:t>
      </w:r>
      <w:r w:rsidRPr="007419D6">
        <w:rPr>
          <w:lang w:val="bg-BG"/>
        </w:rPr>
        <w:t xml:space="preserve"> колегата, че се бавят и </w:t>
      </w:r>
      <w:r w:rsidR="00E51818">
        <w:rPr>
          <w:lang w:val="bg-BG"/>
        </w:rPr>
        <w:t xml:space="preserve">винаги </w:t>
      </w:r>
      <w:r w:rsidR="00980BA1" w:rsidRPr="007419D6">
        <w:rPr>
          <w:lang w:val="bg-BG"/>
        </w:rPr>
        <w:t xml:space="preserve">се връщат </w:t>
      </w:r>
      <w:r w:rsidR="00055E53" w:rsidRPr="007419D6">
        <w:rPr>
          <w:lang w:val="bg-BG"/>
        </w:rPr>
        <w:t>със закъснение.</w:t>
      </w:r>
    </w:p>
    <w:p w14:paraId="2D3CEB64" w14:textId="7D2898D7" w:rsidR="00623D2C" w:rsidRPr="00F12C70" w:rsidRDefault="00623D2C" w:rsidP="00D33126">
      <w:pPr>
        <w:pStyle w:val="ab"/>
        <w:numPr>
          <w:ilvl w:val="2"/>
          <w:numId w:val="47"/>
        </w:numPr>
        <w:tabs>
          <w:tab w:val="left" w:pos="1276"/>
        </w:tabs>
        <w:spacing w:before="120"/>
        <w:ind w:left="1225" w:hanging="505"/>
        <w:contextualSpacing w:val="0"/>
        <w:rPr>
          <w:i/>
          <w:iCs/>
          <w:lang w:val="bg-BG"/>
        </w:rPr>
      </w:pPr>
      <w:r w:rsidRPr="00F12C70">
        <w:rPr>
          <w:i/>
          <w:iCs/>
          <w:lang w:val="bg-BG"/>
        </w:rPr>
        <w:t>Фактори, свързани с работата:</w:t>
      </w:r>
    </w:p>
    <w:p w14:paraId="151F22BD" w14:textId="604D8A29" w:rsidR="00623D2C" w:rsidRPr="00F12C70" w:rsidRDefault="00623D2C" w:rsidP="00D33126">
      <w:pPr>
        <w:pStyle w:val="ab"/>
        <w:numPr>
          <w:ilvl w:val="3"/>
          <w:numId w:val="47"/>
        </w:numPr>
        <w:rPr>
          <w:i/>
          <w:iCs/>
          <w:lang w:val="bg-BG"/>
        </w:rPr>
      </w:pPr>
      <w:r w:rsidRPr="00F12C70">
        <w:rPr>
          <w:i/>
          <w:iCs/>
          <w:lang w:val="bg-BG"/>
        </w:rPr>
        <w:t>Проектиране на задачите.</w:t>
      </w:r>
    </w:p>
    <w:p w14:paraId="6684641B" w14:textId="09339D5A" w:rsidR="00445CF4" w:rsidRDefault="00E51818" w:rsidP="00445CF4">
      <w:pPr>
        <w:rPr>
          <w:lang w:val="bg-BG"/>
        </w:rPr>
      </w:pPr>
      <w:r>
        <w:rPr>
          <w:lang w:val="bg-BG"/>
        </w:rPr>
        <w:t>Ж</w:t>
      </w:r>
      <w:r w:rsidRPr="00E51818">
        <w:rPr>
          <w:lang w:val="bg-BG"/>
        </w:rPr>
        <w:t>елезопътното предприятие</w:t>
      </w:r>
      <w:r>
        <w:rPr>
          <w:lang w:val="bg-BG"/>
        </w:rPr>
        <w:t xml:space="preserve"> </w:t>
      </w:r>
      <w:r w:rsidR="00352035">
        <w:rPr>
          <w:lang w:val="bg-BG"/>
        </w:rPr>
        <w:t>,,</w:t>
      </w:r>
      <w:r w:rsidR="009D70DA">
        <w:rPr>
          <w:lang w:val="bg-BG"/>
        </w:rPr>
        <w:t>Б</w:t>
      </w:r>
      <w:r w:rsidR="00352035">
        <w:rPr>
          <w:lang w:val="bg-BG"/>
        </w:rPr>
        <w:t>улмаркет Рейл Карго“ ЕООД</w:t>
      </w:r>
      <w:r w:rsidR="006274E9">
        <w:rPr>
          <w:lang w:val="bg-BG"/>
        </w:rPr>
        <w:t xml:space="preserve"> извършва</w:t>
      </w:r>
      <w:r w:rsidR="006274E9" w:rsidRPr="009631F7">
        <w:rPr>
          <w:lang w:val="bg-BG"/>
        </w:rPr>
        <w:t xml:space="preserve"> </w:t>
      </w:r>
      <w:r w:rsidR="00C83EDB">
        <w:rPr>
          <w:lang w:val="bg-BG"/>
        </w:rPr>
        <w:t>железопътни превози на товари</w:t>
      </w:r>
      <w:r w:rsidR="006274E9">
        <w:rPr>
          <w:lang w:val="bg-BG"/>
        </w:rPr>
        <w:t xml:space="preserve"> по </w:t>
      </w:r>
      <w:r>
        <w:rPr>
          <w:lang w:val="bg-BG"/>
        </w:rPr>
        <w:t xml:space="preserve">одобрен </w:t>
      </w:r>
      <w:r w:rsidR="006274E9">
        <w:rPr>
          <w:lang w:val="bg-BG"/>
        </w:rPr>
        <w:t>План за композир</w:t>
      </w:r>
      <w:r w:rsidR="002F2680">
        <w:rPr>
          <w:lang w:val="bg-BG"/>
        </w:rPr>
        <w:t>ане на влаковете</w:t>
      </w:r>
      <w:r w:rsidR="00C83EDB">
        <w:rPr>
          <w:lang w:val="bg-BG"/>
        </w:rPr>
        <w:t>,</w:t>
      </w:r>
      <w:r w:rsidR="002F2680">
        <w:rPr>
          <w:lang w:val="bg-BG"/>
        </w:rPr>
        <w:t xml:space="preserve"> </w:t>
      </w:r>
      <w:r w:rsidR="00C83EDB">
        <w:rPr>
          <w:lang w:val="bg-BG"/>
        </w:rPr>
        <w:t xml:space="preserve">назначени в </w:t>
      </w:r>
      <w:r w:rsidR="006274E9">
        <w:rPr>
          <w:lang w:val="bg-BG"/>
        </w:rPr>
        <w:t>График</w:t>
      </w:r>
      <w:r w:rsidR="009D70DA">
        <w:rPr>
          <w:lang w:val="bg-BG"/>
        </w:rPr>
        <w:t>а</w:t>
      </w:r>
      <w:r w:rsidR="006274E9">
        <w:rPr>
          <w:lang w:val="bg-BG"/>
        </w:rPr>
        <w:t xml:space="preserve"> за движение на влаковете</w:t>
      </w:r>
      <w:r w:rsidR="000759F9">
        <w:rPr>
          <w:lang w:val="bg-BG"/>
        </w:rPr>
        <w:t xml:space="preserve"> и</w:t>
      </w:r>
      <w:r w:rsidR="00C83EDB">
        <w:rPr>
          <w:lang w:val="bg-BG"/>
        </w:rPr>
        <w:t xml:space="preserve"> допълнително </w:t>
      </w:r>
      <w:r>
        <w:rPr>
          <w:lang w:val="bg-BG"/>
        </w:rPr>
        <w:t xml:space="preserve">заявени влакове </w:t>
      </w:r>
      <w:r w:rsidR="000759F9">
        <w:rPr>
          <w:lang w:val="bg-BG"/>
        </w:rPr>
        <w:t xml:space="preserve">за движение </w:t>
      </w:r>
      <w:r>
        <w:rPr>
          <w:lang w:val="bg-BG"/>
        </w:rPr>
        <w:t>пред</w:t>
      </w:r>
      <w:r w:rsidR="00084875">
        <w:rPr>
          <w:lang w:val="bg-BG"/>
        </w:rPr>
        <w:t xml:space="preserve"> </w:t>
      </w:r>
      <w:r>
        <w:rPr>
          <w:lang w:val="bg-BG"/>
        </w:rPr>
        <w:t>у</w:t>
      </w:r>
      <w:r w:rsidR="00260B11">
        <w:rPr>
          <w:lang w:val="bg-BG"/>
        </w:rPr>
        <w:t xml:space="preserve">правителя </w:t>
      </w:r>
      <w:r w:rsidR="00084875">
        <w:rPr>
          <w:lang w:val="bg-BG"/>
        </w:rPr>
        <w:t>на железопътната инфраструктура</w:t>
      </w:r>
      <w:r w:rsidR="00C83EDB" w:rsidRPr="00C83EDB">
        <w:rPr>
          <w:lang w:val="bg-BG"/>
        </w:rPr>
        <w:t xml:space="preserve"> за разработване </w:t>
      </w:r>
      <w:r w:rsidR="00084875">
        <w:rPr>
          <w:lang w:val="bg-BG"/>
        </w:rPr>
        <w:t xml:space="preserve">на разписания и назначаването им </w:t>
      </w:r>
      <w:r w:rsidR="00352035">
        <w:rPr>
          <w:lang w:val="bg-BG"/>
        </w:rPr>
        <w:t xml:space="preserve">в графика </w:t>
      </w:r>
      <w:r w:rsidR="00084875">
        <w:rPr>
          <w:lang w:val="bg-BG"/>
        </w:rPr>
        <w:t>за движение</w:t>
      </w:r>
      <w:r w:rsidR="006274E9">
        <w:rPr>
          <w:lang w:val="bg-BG"/>
        </w:rPr>
        <w:t>.</w:t>
      </w:r>
    </w:p>
    <w:p w14:paraId="53B5C7AC" w14:textId="72DCD725" w:rsidR="00ED69F9" w:rsidRPr="00445CF4" w:rsidRDefault="00ED69F9" w:rsidP="00445CF4">
      <w:pPr>
        <w:rPr>
          <w:lang w:val="bg-BG"/>
        </w:rPr>
      </w:pPr>
      <w:r>
        <w:rPr>
          <w:lang w:val="bg-BG"/>
        </w:rPr>
        <w:t xml:space="preserve">ДП НКЖИ </w:t>
      </w:r>
      <w:r w:rsidR="00FE37AA">
        <w:rPr>
          <w:lang w:val="bg-BG"/>
        </w:rPr>
        <w:t>извършва поддържане, ремонт и експлоатация на железопътната инфраструктура.</w:t>
      </w:r>
      <w:r w:rsidR="00A479CC">
        <w:rPr>
          <w:lang w:val="bg-BG"/>
        </w:rPr>
        <w:t xml:space="preserve"> Изготвя графици </w:t>
      </w:r>
      <w:r w:rsidR="00C95E7A">
        <w:rPr>
          <w:lang w:val="bg-BG"/>
        </w:rPr>
        <w:t xml:space="preserve">и разписания по заявки подадени от железопътните </w:t>
      </w:r>
      <w:r w:rsidR="000759F9">
        <w:rPr>
          <w:lang w:val="bg-BG"/>
        </w:rPr>
        <w:t>предприятия/</w:t>
      </w:r>
      <w:r w:rsidR="00C95E7A">
        <w:rPr>
          <w:lang w:val="bg-BG"/>
        </w:rPr>
        <w:t>превозвачи за движение на влакове</w:t>
      </w:r>
      <w:r w:rsidR="00A479CC">
        <w:rPr>
          <w:lang w:val="bg-BG"/>
        </w:rPr>
        <w:t xml:space="preserve"> и вози</w:t>
      </w:r>
      <w:r w:rsidR="00C95E7A">
        <w:rPr>
          <w:lang w:val="bg-BG"/>
        </w:rPr>
        <w:t>ла</w:t>
      </w:r>
      <w:r w:rsidR="00A479CC">
        <w:rPr>
          <w:lang w:val="bg-BG"/>
        </w:rPr>
        <w:t xml:space="preserve"> по всички основни и второстепенни железопътни линии.</w:t>
      </w:r>
    </w:p>
    <w:p w14:paraId="00014989" w14:textId="77777777" w:rsidR="00623D2C" w:rsidRPr="00F12C70" w:rsidRDefault="00623D2C" w:rsidP="00D33126">
      <w:pPr>
        <w:pStyle w:val="ab"/>
        <w:numPr>
          <w:ilvl w:val="3"/>
          <w:numId w:val="47"/>
        </w:numPr>
        <w:ind w:left="709" w:firstLine="0"/>
        <w:rPr>
          <w:i/>
          <w:iCs/>
          <w:lang w:val="bg-BG"/>
        </w:rPr>
      </w:pPr>
      <w:r w:rsidRPr="00F12C70">
        <w:rPr>
          <w:i/>
          <w:iCs/>
          <w:lang w:val="bg-BG"/>
        </w:rPr>
        <w:t>Конструктивни особености на съоръженията, които оказват въздействие върху връзката човек-машина.</w:t>
      </w:r>
    </w:p>
    <w:p w14:paraId="4C6ECB8F" w14:textId="1BE9B4CD" w:rsidR="00445CF4" w:rsidRPr="00445CF4" w:rsidRDefault="00480DAA" w:rsidP="00445CF4">
      <w:pPr>
        <w:pStyle w:val="ab"/>
        <w:ind w:left="0"/>
        <w:rPr>
          <w:lang w:val="bg-BG"/>
        </w:rPr>
      </w:pPr>
      <w:r>
        <w:rPr>
          <w:lang w:val="bg-BG"/>
        </w:rPr>
        <w:t>Не е приложимо.</w:t>
      </w:r>
    </w:p>
    <w:p w14:paraId="51840F08" w14:textId="77777777" w:rsidR="00623D2C" w:rsidRPr="00F12C70" w:rsidRDefault="00623D2C" w:rsidP="00D33126">
      <w:pPr>
        <w:pStyle w:val="ab"/>
        <w:numPr>
          <w:ilvl w:val="3"/>
          <w:numId w:val="47"/>
        </w:numPr>
        <w:rPr>
          <w:i/>
          <w:iCs/>
          <w:lang w:val="bg-BG"/>
        </w:rPr>
      </w:pPr>
      <w:r w:rsidRPr="00F12C70">
        <w:rPr>
          <w:i/>
          <w:iCs/>
          <w:lang w:val="bg-BG"/>
        </w:rPr>
        <w:t>Средствата за комуникация.</w:t>
      </w:r>
    </w:p>
    <w:p w14:paraId="524184B1" w14:textId="6FC9E6F3" w:rsidR="00445CF4" w:rsidRPr="00445CF4" w:rsidRDefault="00480DAA" w:rsidP="00445CF4">
      <w:pPr>
        <w:pStyle w:val="ab"/>
        <w:ind w:left="0"/>
        <w:rPr>
          <w:lang w:val="bg-BG"/>
        </w:rPr>
      </w:pPr>
      <w:r>
        <w:rPr>
          <w:lang w:val="bg-BG"/>
        </w:rPr>
        <w:t>Не е приложимо.</w:t>
      </w:r>
    </w:p>
    <w:p w14:paraId="368C4B86" w14:textId="77777777" w:rsidR="00623D2C" w:rsidRPr="00F12C70" w:rsidRDefault="00623D2C" w:rsidP="00D33126">
      <w:pPr>
        <w:pStyle w:val="ab"/>
        <w:numPr>
          <w:ilvl w:val="3"/>
          <w:numId w:val="47"/>
        </w:numPr>
        <w:rPr>
          <w:i/>
          <w:iCs/>
          <w:lang w:val="bg-BG"/>
        </w:rPr>
      </w:pPr>
      <w:r w:rsidRPr="00F12C70">
        <w:rPr>
          <w:i/>
          <w:iCs/>
          <w:lang w:val="bg-BG"/>
        </w:rPr>
        <w:t>Практики и процеси.</w:t>
      </w:r>
    </w:p>
    <w:p w14:paraId="3F3A299F" w14:textId="4F4079EF" w:rsidR="00445CF4" w:rsidRPr="00445CF4" w:rsidRDefault="005D0794" w:rsidP="00445CF4">
      <w:pPr>
        <w:pStyle w:val="ab"/>
        <w:ind w:left="0"/>
        <w:rPr>
          <w:lang w:val="bg-BG"/>
        </w:rPr>
      </w:pPr>
      <w:r>
        <w:rPr>
          <w:lang w:val="bg-BG"/>
        </w:rPr>
        <w:t>Не е приложимо.</w:t>
      </w:r>
    </w:p>
    <w:p w14:paraId="355B9FB7" w14:textId="545A9A0D" w:rsidR="00623D2C" w:rsidRPr="00F12C70" w:rsidRDefault="00623D2C" w:rsidP="00D33126">
      <w:pPr>
        <w:pStyle w:val="ab"/>
        <w:numPr>
          <w:ilvl w:val="3"/>
          <w:numId w:val="47"/>
        </w:numPr>
        <w:ind w:left="709" w:firstLine="0"/>
        <w:rPr>
          <w:i/>
          <w:iCs/>
          <w:lang w:val="bg-BG"/>
        </w:rPr>
      </w:pPr>
      <w:r w:rsidRPr="00F12C70">
        <w:rPr>
          <w:i/>
          <w:iCs/>
          <w:lang w:val="bg-BG"/>
        </w:rPr>
        <w:t>Правила за експлоатация, местни инструкции, изисквания към персонал</w:t>
      </w:r>
      <w:r w:rsidR="00084875">
        <w:rPr>
          <w:i/>
          <w:iCs/>
          <w:lang w:val="bg-BG"/>
        </w:rPr>
        <w:t>а</w:t>
      </w:r>
      <w:r w:rsidRPr="00F12C70">
        <w:rPr>
          <w:i/>
          <w:iCs/>
          <w:lang w:val="bg-BG"/>
        </w:rPr>
        <w:t>, предписания за техническа поддръжка и приложими стандарти.</w:t>
      </w:r>
    </w:p>
    <w:p w14:paraId="170AF8FD" w14:textId="70C72BF7" w:rsidR="00445CF4" w:rsidRPr="00445CF4" w:rsidRDefault="006274E9" w:rsidP="00445CF4">
      <w:pPr>
        <w:pStyle w:val="ab"/>
        <w:ind w:left="0"/>
        <w:rPr>
          <w:lang w:val="bg-BG"/>
        </w:rPr>
      </w:pPr>
      <w:r>
        <w:rPr>
          <w:lang w:val="bg-BG"/>
        </w:rPr>
        <w:t xml:space="preserve">Прилагане на националните </w:t>
      </w:r>
      <w:r w:rsidR="00A75EC0">
        <w:rPr>
          <w:lang w:val="bg-BG"/>
        </w:rPr>
        <w:t xml:space="preserve">и ведомствени </w:t>
      </w:r>
      <w:r>
        <w:rPr>
          <w:lang w:val="bg-BG"/>
        </w:rPr>
        <w:t>нормативни актове.</w:t>
      </w:r>
    </w:p>
    <w:p w14:paraId="1AFEBCA8" w14:textId="77777777" w:rsidR="00623D2C" w:rsidRPr="00F12C70" w:rsidRDefault="00623D2C" w:rsidP="00D33126">
      <w:pPr>
        <w:pStyle w:val="ab"/>
        <w:numPr>
          <w:ilvl w:val="3"/>
          <w:numId w:val="47"/>
        </w:numPr>
        <w:rPr>
          <w:i/>
          <w:iCs/>
          <w:lang w:val="bg-BG"/>
        </w:rPr>
      </w:pPr>
      <w:r w:rsidRPr="00F12C70">
        <w:rPr>
          <w:i/>
          <w:iCs/>
          <w:lang w:val="bg-BG"/>
        </w:rPr>
        <w:t>Работното време на участващия персонал.</w:t>
      </w:r>
    </w:p>
    <w:p w14:paraId="6BAE5D19" w14:textId="6C646975" w:rsidR="00204768" w:rsidRDefault="00352035" w:rsidP="00084875">
      <w:pPr>
        <w:pStyle w:val="ab"/>
        <w:ind w:left="0"/>
        <w:rPr>
          <w:lang w:val="bg-BG"/>
        </w:rPr>
      </w:pPr>
      <w:r>
        <w:rPr>
          <w:lang w:val="bg-BG"/>
        </w:rPr>
        <w:t>П</w:t>
      </w:r>
      <w:r w:rsidR="005D0794">
        <w:rPr>
          <w:lang w:val="bg-BG"/>
        </w:rPr>
        <w:t>ерсонал</w:t>
      </w:r>
      <w:r w:rsidR="00FE37AA">
        <w:rPr>
          <w:lang w:val="bg-BG"/>
        </w:rPr>
        <w:t>а,</w:t>
      </w:r>
      <w:r w:rsidR="005D0794">
        <w:rPr>
          <w:lang w:val="bg-BG"/>
        </w:rPr>
        <w:t xml:space="preserve"> </w:t>
      </w:r>
      <w:r w:rsidR="00084875">
        <w:rPr>
          <w:lang w:val="bg-BG"/>
        </w:rPr>
        <w:t xml:space="preserve">участвал в произшествието </w:t>
      </w:r>
      <w:r w:rsidR="005D0794">
        <w:rPr>
          <w:lang w:val="bg-BG"/>
        </w:rPr>
        <w:t>на двата субекта</w:t>
      </w:r>
      <w:r w:rsidR="00FE37AA">
        <w:rPr>
          <w:lang w:val="bg-BG"/>
        </w:rPr>
        <w:t>,</w:t>
      </w:r>
      <w:r w:rsidR="005D0794">
        <w:rPr>
          <w:lang w:val="bg-BG"/>
        </w:rPr>
        <w:t xml:space="preserve"> работи на сменен режим</w:t>
      </w:r>
      <w:r w:rsidR="005D0794" w:rsidRPr="00003FB5">
        <w:rPr>
          <w:lang w:val="bg-BG"/>
        </w:rPr>
        <w:t>, при ко</w:t>
      </w:r>
      <w:r w:rsidR="00E81A56">
        <w:rPr>
          <w:lang w:val="bg-BG"/>
        </w:rPr>
        <w:t>й</w:t>
      </w:r>
      <w:r w:rsidR="005D0794" w:rsidRPr="00003FB5">
        <w:rPr>
          <w:lang w:val="bg-BG"/>
        </w:rPr>
        <w:t xml:space="preserve">то се прилага сумирано изчисляване на работното </w:t>
      </w:r>
      <w:r w:rsidR="005D0794">
        <w:rPr>
          <w:lang w:val="bg-BG"/>
        </w:rPr>
        <w:t>време</w:t>
      </w:r>
      <w:r w:rsidR="005D0794" w:rsidRPr="0040089A">
        <w:rPr>
          <w:lang w:val="bg-BG"/>
        </w:rPr>
        <w:t xml:space="preserve"> в 12 часова работна смяна.</w:t>
      </w:r>
      <w:r w:rsidR="005D0794">
        <w:rPr>
          <w:lang w:val="bg-BG"/>
        </w:rPr>
        <w:t xml:space="preserve"> </w:t>
      </w:r>
      <w:r w:rsidR="00084875" w:rsidRPr="00084875">
        <w:rPr>
          <w:lang w:val="bg-BG"/>
        </w:rPr>
        <w:t xml:space="preserve">В съответствие с изискванията </w:t>
      </w:r>
      <w:r w:rsidR="00204768" w:rsidRPr="00204768">
        <w:rPr>
          <w:lang w:val="bg-BG"/>
        </w:rPr>
        <w:t xml:space="preserve">за работното време на ръководния и изпълнителския персонал, който </w:t>
      </w:r>
      <w:r w:rsidR="00204768">
        <w:rPr>
          <w:lang w:val="bg-BG"/>
        </w:rPr>
        <w:t xml:space="preserve">е </w:t>
      </w:r>
      <w:r w:rsidR="00204768" w:rsidRPr="00204768">
        <w:rPr>
          <w:lang w:val="bg-BG"/>
        </w:rPr>
        <w:t>зает с осигуряване на превозите на пътници и то</w:t>
      </w:r>
      <w:r w:rsidR="00204768">
        <w:rPr>
          <w:lang w:val="bg-BG"/>
        </w:rPr>
        <w:t xml:space="preserve">вари </w:t>
      </w:r>
      <w:r w:rsidR="00FE37AA">
        <w:rPr>
          <w:lang w:val="bg-BG"/>
        </w:rPr>
        <w:t>в</w:t>
      </w:r>
      <w:r w:rsidR="00E81A56">
        <w:rPr>
          <w:lang w:val="bg-BG"/>
        </w:rPr>
        <w:t xml:space="preserve"> железопът</w:t>
      </w:r>
      <w:r w:rsidR="00FE37AA">
        <w:rPr>
          <w:lang w:val="bg-BG"/>
        </w:rPr>
        <w:t>ния</w:t>
      </w:r>
      <w:r w:rsidR="00204768">
        <w:rPr>
          <w:lang w:val="bg-BG"/>
        </w:rPr>
        <w:t xml:space="preserve"> транспорт</w:t>
      </w:r>
      <w:r w:rsidR="00FE37AA">
        <w:rPr>
          <w:lang w:val="bg-BG"/>
        </w:rPr>
        <w:t>,</w:t>
      </w:r>
      <w:r w:rsidR="00084875" w:rsidRPr="00084875">
        <w:rPr>
          <w:lang w:val="bg-BG"/>
        </w:rPr>
        <w:t xml:space="preserve"> </w:t>
      </w:r>
      <w:r w:rsidR="00FE37AA">
        <w:rPr>
          <w:lang w:val="bg-BG"/>
        </w:rPr>
        <w:t xml:space="preserve">дейността </w:t>
      </w:r>
      <w:r w:rsidR="00204768">
        <w:rPr>
          <w:lang w:val="bg-BG"/>
        </w:rPr>
        <w:t xml:space="preserve">се осъществява в съответствие с </w:t>
      </w:r>
      <w:r w:rsidR="00E81A56">
        <w:rPr>
          <w:lang w:val="bg-BG"/>
        </w:rPr>
        <w:t>разпоредбите на</w:t>
      </w:r>
      <w:r w:rsidR="00084875" w:rsidRPr="00084875">
        <w:rPr>
          <w:lang w:val="bg-BG"/>
        </w:rPr>
        <w:t xml:space="preserve"> Кодекс</w:t>
      </w:r>
      <w:r w:rsidR="00FE37AA">
        <w:rPr>
          <w:lang w:val="bg-BG"/>
        </w:rPr>
        <w:t>а</w:t>
      </w:r>
      <w:r w:rsidR="00084875" w:rsidRPr="00084875">
        <w:rPr>
          <w:lang w:val="bg-BG"/>
        </w:rPr>
        <w:t xml:space="preserve"> на труда и </w:t>
      </w:r>
      <w:r w:rsidR="00E81A56">
        <w:rPr>
          <w:lang w:val="bg-BG"/>
        </w:rPr>
        <w:t xml:space="preserve">на </w:t>
      </w:r>
      <w:r w:rsidR="00C95E7A">
        <w:rPr>
          <w:lang w:val="bg-BG"/>
        </w:rPr>
        <w:t>Наредба № 50 от 28.12.2001</w:t>
      </w:r>
      <w:r w:rsidR="00084875" w:rsidRPr="00084875">
        <w:rPr>
          <w:lang w:val="bg-BG"/>
        </w:rPr>
        <w:t>г.</w:t>
      </w:r>
    </w:p>
    <w:p w14:paraId="20462E00" w14:textId="085CD043" w:rsidR="00623D2C" w:rsidRDefault="00084875" w:rsidP="00084875">
      <w:pPr>
        <w:pStyle w:val="ab"/>
        <w:ind w:left="0"/>
        <w:rPr>
          <w:lang w:val="bg-BG"/>
        </w:rPr>
      </w:pPr>
      <w:r w:rsidRPr="00084875">
        <w:rPr>
          <w:lang w:val="bg-BG"/>
        </w:rPr>
        <w:t xml:space="preserve"> </w:t>
      </w:r>
      <w:r w:rsidR="00623D2C" w:rsidRPr="00F12C70">
        <w:rPr>
          <w:i/>
          <w:iCs/>
          <w:lang w:val="bg-BG"/>
        </w:rPr>
        <w:t>Практики за третиране на риска.</w:t>
      </w:r>
    </w:p>
    <w:p w14:paraId="10F7E2E9" w14:textId="7AE57505" w:rsidR="0049210C" w:rsidRDefault="0049210C" w:rsidP="00AE6D08">
      <w:pPr>
        <w:pStyle w:val="ab"/>
        <w:ind w:left="0"/>
        <w:rPr>
          <w:lang w:val="bg-BG"/>
        </w:rPr>
      </w:pPr>
      <w:r>
        <w:rPr>
          <w:lang w:val="bg-BG"/>
        </w:rPr>
        <w:sym w:font="Symbol" w:char="F0B7"/>
      </w:r>
      <w:r w:rsidRPr="0049210C">
        <w:rPr>
          <w:lang w:val="bg-BG"/>
        </w:rPr>
        <w:t xml:space="preserve"> ДП НКЖИ прилага процедура по безопасност ПБ 2.09 „Методика за определяне, оценка и управление на риска“ версия 05 в сила от 01.03.2019 г., част от СУБ.</w:t>
      </w:r>
    </w:p>
    <w:p w14:paraId="687017A3" w14:textId="215599FD" w:rsidR="00BC1437" w:rsidRPr="009E270B" w:rsidRDefault="0049210C" w:rsidP="00AE6D08">
      <w:pPr>
        <w:pStyle w:val="ab"/>
        <w:ind w:left="0"/>
        <w:rPr>
          <w:lang w:val="bg-BG"/>
        </w:rPr>
      </w:pPr>
      <w:r>
        <w:rPr>
          <w:lang w:val="bg-BG"/>
        </w:rPr>
        <w:sym w:font="Symbol" w:char="F0B7"/>
      </w:r>
      <w:r>
        <w:rPr>
          <w:lang w:val="bg-BG"/>
        </w:rPr>
        <w:t xml:space="preserve"> </w:t>
      </w:r>
      <w:r w:rsidR="00352035">
        <w:rPr>
          <w:lang w:val="bg-BG"/>
        </w:rPr>
        <w:t>,,</w:t>
      </w:r>
      <w:r w:rsidR="00AE6D08" w:rsidRPr="009E270B">
        <w:rPr>
          <w:lang w:val="bg-BG"/>
        </w:rPr>
        <w:t>Б</w:t>
      </w:r>
      <w:r w:rsidR="00352035">
        <w:rPr>
          <w:lang w:val="bg-BG"/>
        </w:rPr>
        <w:t>улмаркет Рейл Карго“ ЕООД</w:t>
      </w:r>
      <w:r w:rsidR="00BC1437" w:rsidRPr="009E270B">
        <w:rPr>
          <w:lang w:val="bg-BG"/>
        </w:rPr>
        <w:t xml:space="preserve"> прилага следните процедури:</w:t>
      </w:r>
    </w:p>
    <w:p w14:paraId="797A55BC" w14:textId="77777777" w:rsidR="0049210C" w:rsidRPr="0049210C" w:rsidRDefault="00BC1437" w:rsidP="0049210C">
      <w:pPr>
        <w:pStyle w:val="ab"/>
        <w:ind w:hanging="11"/>
        <w:rPr>
          <w:lang w:val="bg-BG"/>
        </w:rPr>
      </w:pPr>
      <w:r w:rsidRPr="009E270B">
        <w:rPr>
          <w:lang w:val="bg-BG"/>
        </w:rPr>
        <w:t xml:space="preserve">- </w:t>
      </w:r>
      <w:r w:rsidR="0049210C" w:rsidRPr="0049210C">
        <w:rPr>
          <w:lang w:val="bg-BG"/>
        </w:rPr>
        <w:t>ПБ-48 Методика за анализ и оценка на риска;</w:t>
      </w:r>
    </w:p>
    <w:p w14:paraId="65381571" w14:textId="0B91C6C2" w:rsidR="0049210C" w:rsidRPr="0049210C" w:rsidRDefault="0049210C" w:rsidP="0049210C">
      <w:pPr>
        <w:pStyle w:val="ab"/>
        <w:ind w:hanging="11"/>
        <w:rPr>
          <w:lang w:val="bg-BG"/>
        </w:rPr>
      </w:pPr>
      <w:r>
        <w:rPr>
          <w:lang w:val="bg-BG"/>
        </w:rPr>
        <w:t>-</w:t>
      </w:r>
      <w:r w:rsidRPr="0049210C">
        <w:rPr>
          <w:lang w:val="bg-BG"/>
        </w:rPr>
        <w:t xml:space="preserve"> ПБ-56 Управление на безопасността; </w:t>
      </w:r>
    </w:p>
    <w:p w14:paraId="58B33377" w14:textId="49E4074A" w:rsidR="0049210C" w:rsidRDefault="0049210C" w:rsidP="0049210C">
      <w:pPr>
        <w:pStyle w:val="ab"/>
        <w:tabs>
          <w:tab w:val="left" w:pos="851"/>
          <w:tab w:val="left" w:pos="1418"/>
        </w:tabs>
        <w:ind w:left="0"/>
        <w:rPr>
          <w:lang w:val="bg-BG"/>
        </w:rPr>
      </w:pPr>
      <w:r>
        <w:rPr>
          <w:lang w:val="bg-BG"/>
        </w:rPr>
        <w:t>-</w:t>
      </w:r>
      <w:r w:rsidR="000759F9">
        <w:rPr>
          <w:lang w:val="bg-BG"/>
        </w:rPr>
        <w:t xml:space="preserve"> </w:t>
      </w:r>
      <w:r>
        <w:rPr>
          <w:lang w:val="bg-BG"/>
        </w:rPr>
        <w:t xml:space="preserve">ПБ-39 </w:t>
      </w:r>
      <w:r w:rsidRPr="0049210C">
        <w:rPr>
          <w:lang w:val="bg-BG"/>
        </w:rPr>
        <w:t xml:space="preserve">Идентифициране на рискове, свързани с външни по отношение на железопътната система страни;          </w:t>
      </w:r>
    </w:p>
    <w:p w14:paraId="4E12D450" w14:textId="73B716E0" w:rsidR="00623D2C" w:rsidRPr="00AE6D08" w:rsidRDefault="0049210C" w:rsidP="00C8226B">
      <w:pPr>
        <w:pStyle w:val="ab"/>
        <w:tabs>
          <w:tab w:val="left" w:pos="851"/>
          <w:tab w:val="left" w:pos="1418"/>
        </w:tabs>
        <w:ind w:left="709" w:firstLine="0"/>
        <w:rPr>
          <w:i/>
          <w:iCs/>
          <w:lang w:val="bg-BG"/>
        </w:rPr>
      </w:pPr>
      <w:r>
        <w:rPr>
          <w:lang w:val="bg-BG"/>
        </w:rPr>
        <w:t xml:space="preserve">4.3.2.7. </w:t>
      </w:r>
      <w:r w:rsidR="00623D2C" w:rsidRPr="00AE6D08">
        <w:rPr>
          <w:i/>
          <w:iCs/>
          <w:lang w:val="bg-BG"/>
        </w:rPr>
        <w:t>Контекст, машини, оборудване и указания за оформяне на работните практики</w:t>
      </w:r>
    </w:p>
    <w:p w14:paraId="4367EF95" w14:textId="551B84E6" w:rsidR="00F12C70" w:rsidRPr="00F12C70" w:rsidRDefault="005D0794" w:rsidP="00F12C70">
      <w:pPr>
        <w:pStyle w:val="ab"/>
        <w:ind w:left="0"/>
        <w:rPr>
          <w:lang w:val="bg-BG"/>
        </w:rPr>
      </w:pPr>
      <w:r>
        <w:rPr>
          <w:lang w:val="bg-BG"/>
        </w:rPr>
        <w:t>Не е приложимо.</w:t>
      </w:r>
    </w:p>
    <w:p w14:paraId="055EFDE6" w14:textId="77777777" w:rsidR="00623D2C" w:rsidRPr="00F12C70" w:rsidRDefault="00623D2C" w:rsidP="00144CBA">
      <w:pPr>
        <w:pStyle w:val="ab"/>
        <w:numPr>
          <w:ilvl w:val="2"/>
          <w:numId w:val="47"/>
        </w:numPr>
        <w:tabs>
          <w:tab w:val="left" w:pos="1276"/>
        </w:tabs>
        <w:spacing w:before="120"/>
        <w:ind w:left="1225" w:hanging="505"/>
        <w:contextualSpacing w:val="0"/>
        <w:rPr>
          <w:i/>
          <w:iCs/>
          <w:lang w:val="bg-BG"/>
        </w:rPr>
      </w:pPr>
      <w:r w:rsidRPr="00F12C70">
        <w:rPr>
          <w:i/>
          <w:iCs/>
          <w:lang w:val="bg-BG"/>
        </w:rPr>
        <w:t>Организационни фактори и задачи:</w:t>
      </w:r>
    </w:p>
    <w:p w14:paraId="283F2112" w14:textId="77777777" w:rsidR="00623D2C" w:rsidRPr="00F12C70" w:rsidRDefault="00623D2C" w:rsidP="00144CBA">
      <w:pPr>
        <w:pStyle w:val="ab"/>
        <w:numPr>
          <w:ilvl w:val="3"/>
          <w:numId w:val="47"/>
        </w:numPr>
        <w:ind w:left="1418" w:hanging="709"/>
        <w:rPr>
          <w:i/>
          <w:iCs/>
          <w:lang w:val="bg-BG"/>
        </w:rPr>
      </w:pPr>
      <w:r w:rsidRPr="00F12C70">
        <w:rPr>
          <w:i/>
          <w:iCs/>
          <w:lang w:val="bg-BG"/>
        </w:rPr>
        <w:t>Планиране на работната сила и работното натоварване.</w:t>
      </w:r>
    </w:p>
    <w:p w14:paraId="18E47214" w14:textId="0776A890" w:rsidR="00445CF4" w:rsidRPr="00445CF4" w:rsidRDefault="000759F9" w:rsidP="00445CF4">
      <w:pPr>
        <w:rPr>
          <w:lang w:val="bg-BG"/>
        </w:rPr>
      </w:pPr>
      <w:r>
        <w:rPr>
          <w:lang w:val="bg-BG"/>
        </w:rPr>
        <w:lastRenderedPageBreak/>
        <w:t>Р</w:t>
      </w:r>
      <w:r w:rsidRPr="000759F9">
        <w:rPr>
          <w:lang w:val="bg-BG"/>
        </w:rPr>
        <w:t xml:space="preserve">аботата персонала пряко свързан с безопасността на железопътните превози е планирана </w:t>
      </w:r>
      <w:r>
        <w:rPr>
          <w:lang w:val="bg-BG"/>
        </w:rPr>
        <w:t>в</w:t>
      </w:r>
      <w:r w:rsidR="007D2F18">
        <w:rPr>
          <w:lang w:val="bg-BG"/>
        </w:rPr>
        <w:t xml:space="preserve"> съответствие с изискванията на </w:t>
      </w:r>
      <w:r w:rsidR="002F2680">
        <w:rPr>
          <w:lang w:val="bg-BG"/>
        </w:rPr>
        <w:t>националните нормативни</w:t>
      </w:r>
      <w:r w:rsidR="00204768">
        <w:rPr>
          <w:lang w:val="bg-BG"/>
        </w:rPr>
        <w:t xml:space="preserve"> актове, разработени </w:t>
      </w:r>
      <w:r w:rsidR="00AE6D08">
        <w:rPr>
          <w:lang w:val="bg-BG"/>
        </w:rPr>
        <w:t>методики и добри</w:t>
      </w:r>
      <w:r w:rsidR="007D2F18">
        <w:rPr>
          <w:lang w:val="bg-BG"/>
        </w:rPr>
        <w:t xml:space="preserve"> </w:t>
      </w:r>
      <w:r>
        <w:rPr>
          <w:lang w:val="bg-BG"/>
        </w:rPr>
        <w:t xml:space="preserve">европейски </w:t>
      </w:r>
      <w:r w:rsidR="007D2F18">
        <w:rPr>
          <w:lang w:val="bg-BG"/>
        </w:rPr>
        <w:t>практики.</w:t>
      </w:r>
    </w:p>
    <w:p w14:paraId="0EF92822" w14:textId="77777777" w:rsidR="00623D2C" w:rsidRPr="00F12C70" w:rsidRDefault="00623D2C" w:rsidP="00144CBA">
      <w:pPr>
        <w:pStyle w:val="ab"/>
        <w:numPr>
          <w:ilvl w:val="3"/>
          <w:numId w:val="47"/>
        </w:numPr>
        <w:ind w:left="1418" w:hanging="709"/>
        <w:rPr>
          <w:i/>
          <w:iCs/>
          <w:lang w:val="bg-BG"/>
        </w:rPr>
      </w:pPr>
      <w:r w:rsidRPr="00F12C70">
        <w:rPr>
          <w:i/>
          <w:iCs/>
          <w:lang w:val="bg-BG"/>
        </w:rPr>
        <w:t>Комуникации, информация и работа в екип.</w:t>
      </w:r>
    </w:p>
    <w:p w14:paraId="0785630B" w14:textId="3828D0B4" w:rsidR="00445CF4" w:rsidRPr="00445CF4" w:rsidRDefault="006E72EC" w:rsidP="00445CF4">
      <w:pPr>
        <w:pStyle w:val="ab"/>
        <w:ind w:left="0"/>
        <w:rPr>
          <w:lang w:val="bg-BG"/>
        </w:rPr>
      </w:pPr>
      <w:r>
        <w:rPr>
          <w:lang w:val="bg-BG"/>
        </w:rPr>
        <w:t>Не е приложимо.</w:t>
      </w:r>
    </w:p>
    <w:p w14:paraId="23354370" w14:textId="77777777" w:rsidR="00623D2C" w:rsidRPr="00F12C70" w:rsidRDefault="00623D2C" w:rsidP="00144CBA">
      <w:pPr>
        <w:pStyle w:val="ab"/>
        <w:numPr>
          <w:ilvl w:val="3"/>
          <w:numId w:val="47"/>
        </w:numPr>
        <w:ind w:left="1418" w:hanging="709"/>
        <w:rPr>
          <w:i/>
          <w:iCs/>
          <w:lang w:val="bg-BG"/>
        </w:rPr>
      </w:pPr>
      <w:r w:rsidRPr="00F12C70">
        <w:rPr>
          <w:i/>
          <w:iCs/>
          <w:lang w:val="bg-BG"/>
        </w:rPr>
        <w:t>Набиране и подбор на персонала, ресурси.</w:t>
      </w:r>
    </w:p>
    <w:p w14:paraId="4D68DA22" w14:textId="3F01A0EA" w:rsidR="00445CF4" w:rsidRPr="00445CF4" w:rsidRDefault="00204768" w:rsidP="00445CF4">
      <w:pPr>
        <w:pStyle w:val="ab"/>
        <w:ind w:left="0"/>
        <w:rPr>
          <w:lang w:val="bg-BG"/>
        </w:rPr>
      </w:pPr>
      <w:r>
        <w:rPr>
          <w:lang w:val="bg-BG"/>
        </w:rPr>
        <w:t>Персонал</w:t>
      </w:r>
      <w:r w:rsidR="00FE37AA">
        <w:rPr>
          <w:lang w:val="bg-BG"/>
        </w:rPr>
        <w:t>ът</w:t>
      </w:r>
      <w:r>
        <w:rPr>
          <w:lang w:val="bg-BG"/>
        </w:rPr>
        <w:t xml:space="preserve"> в двата субекта се </w:t>
      </w:r>
      <w:r w:rsidR="00352035">
        <w:rPr>
          <w:lang w:val="bg-BG"/>
        </w:rPr>
        <w:t xml:space="preserve">подбира и </w:t>
      </w:r>
      <w:r>
        <w:rPr>
          <w:lang w:val="bg-BG"/>
        </w:rPr>
        <w:t xml:space="preserve">назначава със съответната </w:t>
      </w:r>
      <w:r w:rsidR="00352035">
        <w:rPr>
          <w:lang w:val="bg-BG"/>
        </w:rPr>
        <w:t xml:space="preserve">доказана </w:t>
      </w:r>
      <w:r w:rsidR="00F513BD">
        <w:rPr>
          <w:lang w:val="bg-BG"/>
        </w:rPr>
        <w:t xml:space="preserve">правоспособност, </w:t>
      </w:r>
      <w:r w:rsidR="00FE37AA">
        <w:rPr>
          <w:lang w:val="bg-BG"/>
        </w:rPr>
        <w:t xml:space="preserve">професионална </w:t>
      </w:r>
      <w:r w:rsidR="00F513BD">
        <w:rPr>
          <w:lang w:val="bg-BG"/>
        </w:rPr>
        <w:t xml:space="preserve">квалификация и умения </w:t>
      </w:r>
      <w:r w:rsidR="003E1662">
        <w:rPr>
          <w:lang w:val="bg-BG"/>
        </w:rPr>
        <w:t>з</w:t>
      </w:r>
      <w:r w:rsidR="007E0794">
        <w:rPr>
          <w:lang w:val="bg-BG"/>
        </w:rPr>
        <w:t xml:space="preserve">а работа в екип </w:t>
      </w:r>
      <w:r w:rsidR="00F513BD">
        <w:rPr>
          <w:lang w:val="bg-BG"/>
        </w:rPr>
        <w:t>н</w:t>
      </w:r>
      <w:r>
        <w:rPr>
          <w:lang w:val="bg-BG"/>
        </w:rPr>
        <w:t xml:space="preserve">а съответните длъжности. </w:t>
      </w:r>
    </w:p>
    <w:p w14:paraId="4A8517E7" w14:textId="77777777" w:rsidR="00623D2C" w:rsidRPr="00F12C70" w:rsidRDefault="00623D2C" w:rsidP="00144CBA">
      <w:pPr>
        <w:pStyle w:val="ab"/>
        <w:numPr>
          <w:ilvl w:val="3"/>
          <w:numId w:val="47"/>
        </w:numPr>
        <w:ind w:left="1418" w:hanging="709"/>
        <w:rPr>
          <w:i/>
          <w:iCs/>
          <w:lang w:val="bg-BG"/>
        </w:rPr>
      </w:pPr>
      <w:r w:rsidRPr="00F12C70">
        <w:rPr>
          <w:i/>
          <w:iCs/>
          <w:lang w:val="bg-BG"/>
        </w:rPr>
        <w:t>Управление на изпълнението и надзор.</w:t>
      </w:r>
    </w:p>
    <w:p w14:paraId="6EF2D2AE" w14:textId="11AC72C3" w:rsidR="00445CF4" w:rsidRPr="00445CF4" w:rsidRDefault="006E72EC" w:rsidP="00445CF4">
      <w:pPr>
        <w:pStyle w:val="ab"/>
        <w:ind w:left="0"/>
        <w:rPr>
          <w:lang w:val="bg-BG"/>
        </w:rPr>
      </w:pPr>
      <w:r>
        <w:rPr>
          <w:lang w:val="bg-BG"/>
        </w:rPr>
        <w:t>Не е приложимо.</w:t>
      </w:r>
    </w:p>
    <w:p w14:paraId="74894E46" w14:textId="77777777" w:rsidR="00623D2C" w:rsidRPr="00F12C70" w:rsidRDefault="00623D2C" w:rsidP="00144CBA">
      <w:pPr>
        <w:pStyle w:val="ab"/>
        <w:numPr>
          <w:ilvl w:val="3"/>
          <w:numId w:val="47"/>
        </w:numPr>
        <w:ind w:left="1418" w:hanging="709"/>
        <w:rPr>
          <w:i/>
          <w:iCs/>
          <w:lang w:val="bg-BG"/>
        </w:rPr>
      </w:pPr>
      <w:r w:rsidRPr="00F12C70">
        <w:rPr>
          <w:i/>
          <w:iCs/>
          <w:lang w:val="bg-BG"/>
        </w:rPr>
        <w:t>Компенсация (възнаграждение).</w:t>
      </w:r>
    </w:p>
    <w:p w14:paraId="2E82B3A0" w14:textId="2F93AAD5" w:rsidR="007E0794" w:rsidRDefault="007E0794" w:rsidP="007E0794">
      <w:pPr>
        <w:rPr>
          <w:lang w:val="bg-BG"/>
        </w:rPr>
      </w:pPr>
      <w:r w:rsidRPr="007E0794">
        <w:rPr>
          <w:lang w:val="bg-BG"/>
        </w:rPr>
        <w:t>Персо</w:t>
      </w:r>
      <w:r w:rsidR="003E1662">
        <w:rPr>
          <w:lang w:val="bg-BG"/>
        </w:rPr>
        <w:t>налът</w:t>
      </w:r>
      <w:r w:rsidRPr="007E0794">
        <w:rPr>
          <w:lang w:val="bg-BG"/>
        </w:rPr>
        <w:t xml:space="preserve"> от двата субекта, в съответствие с изискванията на националните нормативни актове, са с постоянни трудови договори, чрез които са определени и регламентирани съответните възнагражде</w:t>
      </w:r>
      <w:r w:rsidR="00C8226B">
        <w:rPr>
          <w:lang w:val="bg-BG"/>
        </w:rPr>
        <w:t>ния и компенсации з</w:t>
      </w:r>
      <w:r w:rsidRPr="007E0794">
        <w:rPr>
          <w:lang w:val="bg-BG"/>
        </w:rPr>
        <w:t>а всяка длъжност</w:t>
      </w:r>
      <w:r w:rsidR="00542E14">
        <w:rPr>
          <w:lang w:val="bg-BG"/>
        </w:rPr>
        <w:t xml:space="preserve"> персонално</w:t>
      </w:r>
      <w:r w:rsidRPr="007E0794">
        <w:rPr>
          <w:lang w:val="bg-BG"/>
        </w:rPr>
        <w:t>.</w:t>
      </w:r>
    </w:p>
    <w:p w14:paraId="002F7923" w14:textId="5D9F702F" w:rsidR="00623D2C" w:rsidRPr="007E0794" w:rsidRDefault="00623D2C" w:rsidP="00144CBA">
      <w:pPr>
        <w:pStyle w:val="ab"/>
        <w:numPr>
          <w:ilvl w:val="3"/>
          <w:numId w:val="47"/>
        </w:numPr>
        <w:ind w:left="1418" w:hanging="709"/>
        <w:rPr>
          <w:i/>
          <w:iCs/>
          <w:lang w:val="bg-BG"/>
        </w:rPr>
      </w:pPr>
      <w:r w:rsidRPr="007E0794">
        <w:rPr>
          <w:i/>
          <w:iCs/>
          <w:lang w:val="bg-BG"/>
        </w:rPr>
        <w:t>Лидерство, въпроси, свързани с правомощията.</w:t>
      </w:r>
    </w:p>
    <w:p w14:paraId="3846DF79" w14:textId="6FFF7DB3" w:rsidR="00445CF4" w:rsidRPr="00445CF4" w:rsidRDefault="006E72EC" w:rsidP="00445CF4">
      <w:pPr>
        <w:pStyle w:val="ab"/>
        <w:ind w:left="0"/>
        <w:rPr>
          <w:lang w:val="bg-BG"/>
        </w:rPr>
      </w:pPr>
      <w:r>
        <w:rPr>
          <w:lang w:val="bg-BG"/>
        </w:rPr>
        <w:t>Не е приложимо.</w:t>
      </w:r>
    </w:p>
    <w:p w14:paraId="11F801CC" w14:textId="77777777" w:rsidR="00623D2C" w:rsidRPr="00F12C70" w:rsidRDefault="00623D2C" w:rsidP="00144CBA">
      <w:pPr>
        <w:pStyle w:val="ab"/>
        <w:numPr>
          <w:ilvl w:val="3"/>
          <w:numId w:val="47"/>
        </w:numPr>
        <w:ind w:left="1276" w:hanging="567"/>
        <w:rPr>
          <w:i/>
          <w:iCs/>
          <w:lang w:val="bg-BG"/>
        </w:rPr>
      </w:pPr>
      <w:r w:rsidRPr="00F12C70">
        <w:rPr>
          <w:i/>
          <w:iCs/>
          <w:lang w:val="bg-BG"/>
        </w:rPr>
        <w:t>Организационна култура.</w:t>
      </w:r>
    </w:p>
    <w:p w14:paraId="7269B2FE" w14:textId="37863470" w:rsidR="00445CF4" w:rsidRPr="00445CF4" w:rsidRDefault="006E72EC" w:rsidP="00445CF4">
      <w:pPr>
        <w:pStyle w:val="ab"/>
        <w:ind w:left="0"/>
        <w:rPr>
          <w:lang w:val="bg-BG"/>
        </w:rPr>
      </w:pPr>
      <w:r>
        <w:rPr>
          <w:lang w:val="bg-BG"/>
        </w:rPr>
        <w:t>Не е приложимо.</w:t>
      </w:r>
    </w:p>
    <w:p w14:paraId="5C04A9D7" w14:textId="097293DE" w:rsidR="00623D2C" w:rsidRDefault="00623D2C" w:rsidP="00D33126">
      <w:pPr>
        <w:pStyle w:val="ab"/>
        <w:numPr>
          <w:ilvl w:val="3"/>
          <w:numId w:val="47"/>
        </w:numPr>
        <w:ind w:left="709" w:hanging="1"/>
        <w:rPr>
          <w:i/>
          <w:iCs/>
          <w:lang w:val="bg-BG"/>
        </w:rPr>
      </w:pPr>
      <w:r w:rsidRPr="00F12C70">
        <w:rPr>
          <w:i/>
          <w:iCs/>
          <w:lang w:val="bg-BG"/>
        </w:rPr>
        <w:t>Правни въпроси (включително съответните европейски и национални правила и разпоредби).</w:t>
      </w:r>
    </w:p>
    <w:p w14:paraId="0B9F61D3" w14:textId="4E2C66EF" w:rsidR="00F90AE1" w:rsidRPr="00F90AE1" w:rsidRDefault="00F90AE1" w:rsidP="00F90AE1">
      <w:pPr>
        <w:pStyle w:val="ab"/>
        <w:ind w:left="709" w:firstLine="0"/>
        <w:rPr>
          <w:iCs/>
          <w:lang w:val="bg-BG"/>
        </w:rPr>
      </w:pPr>
      <w:r w:rsidRPr="00F90AE1">
        <w:rPr>
          <w:iCs/>
          <w:lang w:val="bg-BG"/>
        </w:rPr>
        <w:t>Не е приложимо</w:t>
      </w:r>
    </w:p>
    <w:p w14:paraId="753014CE" w14:textId="63DEDCA9" w:rsidR="00623D2C" w:rsidRPr="00F12C70" w:rsidRDefault="00623D2C" w:rsidP="00D33126">
      <w:pPr>
        <w:pStyle w:val="ab"/>
        <w:numPr>
          <w:ilvl w:val="3"/>
          <w:numId w:val="47"/>
        </w:numPr>
        <w:ind w:left="709" w:firstLine="0"/>
        <w:rPr>
          <w:i/>
          <w:iCs/>
          <w:lang w:val="bg-BG"/>
        </w:rPr>
      </w:pPr>
      <w:r w:rsidRPr="00F12C70">
        <w:rPr>
          <w:i/>
          <w:iCs/>
          <w:lang w:val="bg-BG"/>
        </w:rPr>
        <w:t>Регулаторни рамкови</w:t>
      </w:r>
      <w:r w:rsidR="008F7A25">
        <w:rPr>
          <w:i/>
          <w:iCs/>
          <w:lang w:val="bg-BG"/>
        </w:rPr>
        <w:t xml:space="preserve"> условия и прилагане на СУБ</w:t>
      </w:r>
      <w:r w:rsidRPr="00F12C70">
        <w:rPr>
          <w:i/>
          <w:iCs/>
          <w:lang w:val="bg-BG"/>
        </w:rPr>
        <w:t>.</w:t>
      </w:r>
    </w:p>
    <w:p w14:paraId="17182588" w14:textId="77777777" w:rsidR="005D0794" w:rsidRPr="0053431F" w:rsidRDefault="005D0794" w:rsidP="005D0794">
      <w:pPr>
        <w:pStyle w:val="ab"/>
        <w:ind w:left="0"/>
        <w:rPr>
          <w:i/>
          <w:lang w:val="bg-BG"/>
        </w:rPr>
      </w:pPr>
      <w:r w:rsidRPr="0053431F">
        <w:rPr>
          <w:i/>
          <w:lang w:val="bg-BG"/>
        </w:rPr>
        <w:t>Железопътното предприятие.</w:t>
      </w:r>
    </w:p>
    <w:p w14:paraId="14648117" w14:textId="5D5CAD3B" w:rsidR="005D0794" w:rsidRPr="009E270B" w:rsidRDefault="005D0794" w:rsidP="005D0794">
      <w:pPr>
        <w:pStyle w:val="ab"/>
        <w:numPr>
          <w:ilvl w:val="0"/>
          <w:numId w:val="22"/>
        </w:numPr>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6EB9090C" w14:textId="784DDEFE" w:rsidR="005D0794" w:rsidRPr="009E270B" w:rsidRDefault="005D0794" w:rsidP="005D0794">
      <w:pPr>
        <w:pStyle w:val="ab"/>
        <w:numPr>
          <w:ilvl w:val="0"/>
          <w:numId w:val="22"/>
        </w:numPr>
        <w:rPr>
          <w:lang w:val="bg-BG"/>
        </w:rPr>
      </w:pPr>
      <w:r w:rsidRPr="009E270B">
        <w:rPr>
          <w:lang w:val="bg-BG"/>
        </w:rPr>
        <w:t>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4B9D0C51" w14:textId="24CA7B6E" w:rsidR="005D0794" w:rsidRPr="009E270B" w:rsidRDefault="005D0794" w:rsidP="005D0794">
      <w:pPr>
        <w:pStyle w:val="ab"/>
        <w:numPr>
          <w:ilvl w:val="0"/>
          <w:numId w:val="22"/>
        </w:numPr>
        <w:rPr>
          <w:lang w:val="bg-BG"/>
        </w:rPr>
      </w:pPr>
      <w:r w:rsidRPr="009E270B">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62EE5C1C" w14:textId="74046099" w:rsidR="005D0794" w:rsidRPr="009E270B" w:rsidRDefault="005D0794" w:rsidP="005D0794">
      <w:pPr>
        <w:pStyle w:val="ab"/>
        <w:numPr>
          <w:ilvl w:val="0"/>
          <w:numId w:val="22"/>
        </w:numPr>
        <w:rPr>
          <w:lang w:val="bg-BG"/>
        </w:rPr>
      </w:pPr>
      <w:r w:rsidRPr="009E270B">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6D509275" w14:textId="3EE087E7" w:rsidR="005D0794" w:rsidRPr="009E270B" w:rsidRDefault="005D0794" w:rsidP="005D0794">
      <w:pPr>
        <w:pStyle w:val="ab"/>
        <w:numPr>
          <w:ilvl w:val="0"/>
          <w:numId w:val="22"/>
        </w:numPr>
        <w:rPr>
          <w:lang w:val="bg-BG"/>
        </w:rPr>
      </w:pPr>
      <w:r w:rsidRPr="009E270B">
        <w:rPr>
          <w:lang w:val="bg-BG"/>
        </w:rPr>
        <w:t>Закон за железопътния транспорт;</w:t>
      </w:r>
    </w:p>
    <w:p w14:paraId="3AF201B5" w14:textId="4096C444" w:rsidR="005D0794" w:rsidRPr="009E270B" w:rsidRDefault="005D0794" w:rsidP="003B36F9">
      <w:pPr>
        <w:pStyle w:val="ab"/>
        <w:numPr>
          <w:ilvl w:val="0"/>
          <w:numId w:val="22"/>
        </w:numPr>
        <w:rPr>
          <w:lang w:val="bg-BG"/>
        </w:rPr>
      </w:pPr>
      <w:r w:rsidRPr="009E270B">
        <w:rPr>
          <w:lang w:val="bg-BG"/>
        </w:rPr>
        <w:t>НАРЕДБА № 59 от 5.12.2006 г. за управление на безопасността в железопътния транспорт.</w:t>
      </w:r>
    </w:p>
    <w:p w14:paraId="7138631A" w14:textId="77777777" w:rsidR="005D0794" w:rsidRPr="0053431F" w:rsidRDefault="005D0794" w:rsidP="005D0794">
      <w:pPr>
        <w:pStyle w:val="ab"/>
        <w:spacing w:before="120"/>
        <w:ind w:left="0"/>
        <w:contextualSpacing w:val="0"/>
        <w:rPr>
          <w:i/>
          <w:lang w:val="bg-BG"/>
        </w:rPr>
      </w:pPr>
      <w:r w:rsidRPr="0053431F">
        <w:rPr>
          <w:i/>
          <w:lang w:val="bg-BG"/>
        </w:rPr>
        <w:t>Железопътната инфраструктура.</w:t>
      </w:r>
    </w:p>
    <w:p w14:paraId="1B3EE14C" w14:textId="2DD62C8D" w:rsidR="005D0794" w:rsidRPr="009E270B" w:rsidRDefault="005D0794" w:rsidP="005D0794">
      <w:pPr>
        <w:pStyle w:val="ab"/>
        <w:numPr>
          <w:ilvl w:val="0"/>
          <w:numId w:val="21"/>
        </w:numPr>
        <w:rPr>
          <w:lang w:val="bg-BG"/>
        </w:rPr>
      </w:pPr>
      <w:r w:rsidRPr="009E270B">
        <w:rPr>
          <w:lang w:val="bg-BG"/>
        </w:rPr>
        <w:t>ДИРЕКТИВА (ЕС) 2016/798 НА ЕВРОПЕЙСКИЯ ПАРЛАМЕНТ И НА СЪВЕТА от 11 май 2016 година относно безопасността на железопътния транспорт;</w:t>
      </w:r>
    </w:p>
    <w:p w14:paraId="5655D608" w14:textId="42FC47C9" w:rsidR="005D0794" w:rsidRPr="009E270B" w:rsidRDefault="005D0794" w:rsidP="005D0794">
      <w:pPr>
        <w:pStyle w:val="ab"/>
        <w:numPr>
          <w:ilvl w:val="0"/>
          <w:numId w:val="21"/>
        </w:numPr>
        <w:rPr>
          <w:lang w:val="bg-BG"/>
        </w:rPr>
      </w:pPr>
      <w:r w:rsidRPr="009E270B">
        <w:rPr>
          <w:lang w:val="bg-BG"/>
        </w:rPr>
        <w:t xml:space="preserve">ДЕЛЕГИРАН РЕГЛАМЕНТ (ЕС) 2018/762 НА КОМИСИЯТА от 8 март 2018 година 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w:t>
      </w:r>
      <w:r w:rsidRPr="009E270B">
        <w:rPr>
          <w:lang w:val="bg-BG"/>
        </w:rPr>
        <w:lastRenderedPageBreak/>
        <w:t>парламент и на Съвета и за отмяна на регламенти (ЕС) № 1158/2010 и (ЕС) № 1169/2010 на Комисията</w:t>
      </w:r>
    </w:p>
    <w:p w14:paraId="3600DE4D" w14:textId="5B4D714E" w:rsidR="005D0794" w:rsidRPr="009E270B" w:rsidRDefault="005D0794" w:rsidP="005D0794">
      <w:pPr>
        <w:pStyle w:val="ab"/>
        <w:numPr>
          <w:ilvl w:val="0"/>
          <w:numId w:val="21"/>
        </w:numPr>
        <w:rPr>
          <w:lang w:val="bg-BG"/>
        </w:rPr>
      </w:pPr>
      <w:r w:rsidRPr="009E270B">
        <w:rPr>
          <w:lang w:val="bg-BG"/>
        </w:rPr>
        <w:t>РЕГЛАМЕНТ ЗА ИЗПЪЛНЕНИЕ (ЕС) 2019/779 НА КОМИСИЯТА от 16 май 2019 година за установяване на подробни разпоредби относно система за сертифициране на структурите, които отговарят за поддръжката на превозни средства, в съответствие с Директива (ЕС) 2016/798 на Европейския парламент и на Съвета и за отмяна на Регламент (ЕС) № 445/2011 на Комисията;</w:t>
      </w:r>
    </w:p>
    <w:p w14:paraId="5A5D114E" w14:textId="63E4D720" w:rsidR="005D0794" w:rsidRPr="009E270B" w:rsidRDefault="005D0794" w:rsidP="005D0794">
      <w:pPr>
        <w:pStyle w:val="ab"/>
        <w:numPr>
          <w:ilvl w:val="0"/>
          <w:numId w:val="21"/>
        </w:numPr>
        <w:rPr>
          <w:lang w:val="bg-BG"/>
        </w:rPr>
      </w:pPr>
      <w:r w:rsidRPr="009E270B">
        <w:rPr>
          <w:lang w:val="bg-BG"/>
        </w:rPr>
        <w:t>РЕГЛАМЕНТ ЗА ИЗПЪЛНЕНИЕ (ЕС) № 402/2013 НА КОМИСИЯТА от 30 април 2013 година относно общия метод за безопасност за определянето и оценката на риска и за отмяна на Регламент (ЕО) № 352/2009;</w:t>
      </w:r>
    </w:p>
    <w:p w14:paraId="3F6DB54D" w14:textId="76A04CED" w:rsidR="005D0794" w:rsidRPr="009E270B" w:rsidRDefault="005D0794" w:rsidP="005D0794">
      <w:pPr>
        <w:pStyle w:val="ab"/>
        <w:numPr>
          <w:ilvl w:val="0"/>
          <w:numId w:val="21"/>
        </w:numPr>
        <w:rPr>
          <w:lang w:val="bg-BG"/>
        </w:rPr>
      </w:pPr>
      <w:r w:rsidRPr="009E270B">
        <w:rPr>
          <w:lang w:val="bg-BG"/>
        </w:rPr>
        <w:t>Закон за железопътния транспорт;</w:t>
      </w:r>
    </w:p>
    <w:p w14:paraId="2D22A2ED" w14:textId="3FE0DBCF" w:rsidR="005D0794" w:rsidRPr="009E270B" w:rsidRDefault="005D0794" w:rsidP="003B36F9">
      <w:pPr>
        <w:pStyle w:val="ab"/>
        <w:numPr>
          <w:ilvl w:val="0"/>
          <w:numId w:val="21"/>
        </w:numPr>
        <w:rPr>
          <w:lang w:val="bg-BG"/>
        </w:rPr>
      </w:pPr>
      <w:r w:rsidRPr="009E270B">
        <w:rPr>
          <w:lang w:val="bg-BG"/>
        </w:rPr>
        <w:t>НАРЕДБА № 59 от 5.12.2006 г. за управление на безопасността в железопътния транспорт.</w:t>
      </w:r>
    </w:p>
    <w:p w14:paraId="67492EA8" w14:textId="77777777" w:rsidR="00623D2C" w:rsidRPr="00F12C70" w:rsidRDefault="00623D2C" w:rsidP="00D33126">
      <w:pPr>
        <w:pStyle w:val="ab"/>
        <w:numPr>
          <w:ilvl w:val="2"/>
          <w:numId w:val="47"/>
        </w:numPr>
        <w:tabs>
          <w:tab w:val="left" w:pos="1276"/>
        </w:tabs>
        <w:spacing w:before="120"/>
        <w:ind w:left="1225" w:hanging="505"/>
        <w:contextualSpacing w:val="0"/>
        <w:rPr>
          <w:i/>
          <w:iCs/>
          <w:lang w:val="bg-BG"/>
        </w:rPr>
      </w:pPr>
      <w:r w:rsidRPr="00F12C70">
        <w:rPr>
          <w:i/>
          <w:iCs/>
          <w:lang w:val="bg-BG"/>
        </w:rPr>
        <w:t>Екологични фактори:</w:t>
      </w:r>
    </w:p>
    <w:p w14:paraId="7D8FE1F5" w14:textId="77777777" w:rsidR="00623D2C" w:rsidRPr="00F12C70" w:rsidRDefault="00623D2C" w:rsidP="00144CBA">
      <w:pPr>
        <w:pStyle w:val="ab"/>
        <w:numPr>
          <w:ilvl w:val="3"/>
          <w:numId w:val="47"/>
        </w:numPr>
        <w:ind w:left="1560" w:hanging="851"/>
        <w:rPr>
          <w:i/>
          <w:iCs/>
          <w:lang w:val="bg-BG"/>
        </w:rPr>
      </w:pPr>
      <w:r w:rsidRPr="00F12C70">
        <w:rPr>
          <w:i/>
          <w:iCs/>
          <w:lang w:val="bg-BG"/>
        </w:rPr>
        <w:t>Условия на труд (шум, осветление, вибрации).</w:t>
      </w:r>
    </w:p>
    <w:p w14:paraId="13DC68AC" w14:textId="2FADF2C0" w:rsidR="00445CF4" w:rsidRPr="00445CF4" w:rsidRDefault="00480DAA" w:rsidP="00445CF4">
      <w:pPr>
        <w:rPr>
          <w:lang w:val="bg-BG"/>
        </w:rPr>
      </w:pPr>
      <w:r>
        <w:rPr>
          <w:lang w:val="bg-BG"/>
        </w:rPr>
        <w:t>Не е приложимо.</w:t>
      </w:r>
    </w:p>
    <w:p w14:paraId="09A83AEC" w14:textId="30D26C54" w:rsidR="00623D2C" w:rsidRDefault="00623D2C" w:rsidP="00144CBA">
      <w:pPr>
        <w:pStyle w:val="ab"/>
        <w:numPr>
          <w:ilvl w:val="3"/>
          <w:numId w:val="47"/>
        </w:numPr>
        <w:ind w:left="1560" w:hanging="851"/>
        <w:rPr>
          <w:i/>
          <w:iCs/>
          <w:lang w:val="bg-BG"/>
        </w:rPr>
      </w:pPr>
      <w:r w:rsidRPr="00F12C70">
        <w:rPr>
          <w:i/>
          <w:iCs/>
          <w:lang w:val="bg-BG"/>
        </w:rPr>
        <w:t>Метеорологични и географски условия.</w:t>
      </w:r>
    </w:p>
    <w:p w14:paraId="6C69580A" w14:textId="72890BBB"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 xml:space="preserve">В  тъмната част на денонощието – 03:13 часа; </w:t>
      </w:r>
    </w:p>
    <w:p w14:paraId="20636E52" w14:textId="250E94F1"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Температура на въздуха в интервал нощна -10º и дневна -4ºС;</w:t>
      </w:r>
    </w:p>
    <w:p w14:paraId="218C0ED7" w14:textId="4ED716D1" w:rsidR="006B05CA" w:rsidRPr="006B05CA" w:rsidRDefault="006B05CA" w:rsidP="006B05CA">
      <w:pPr>
        <w:ind w:firstLine="0"/>
        <w:rPr>
          <w:lang w:val="bg-BG"/>
        </w:rPr>
      </w:pPr>
      <w:r>
        <w:rPr>
          <w:lang w:val="bg-BG"/>
        </w:rPr>
        <w:t xml:space="preserve">      </w:t>
      </w:r>
      <w:r>
        <w:rPr>
          <w:lang w:val="bg-BG"/>
        </w:rPr>
        <w:sym w:font="Symbol" w:char="F0B7"/>
      </w:r>
      <w:r>
        <w:rPr>
          <w:lang w:val="bg-BG"/>
        </w:rPr>
        <w:t xml:space="preserve">    </w:t>
      </w:r>
      <w:r w:rsidRPr="006B05CA">
        <w:rPr>
          <w:lang w:val="bg-BG"/>
        </w:rPr>
        <w:t>Скорост и посока на вятъра около 3 км/ч;</w:t>
      </w:r>
    </w:p>
    <w:p w14:paraId="152219C9" w14:textId="18C94758" w:rsidR="006B05CA" w:rsidRDefault="006B05CA" w:rsidP="006B05CA">
      <w:pPr>
        <w:ind w:firstLine="0"/>
        <w:rPr>
          <w:lang w:val="bg-BG"/>
        </w:rPr>
      </w:pPr>
      <w:r>
        <w:rPr>
          <w:lang w:val="bg-BG"/>
        </w:rPr>
        <w:t xml:space="preserve">      </w:t>
      </w:r>
      <w:r>
        <w:rPr>
          <w:lang w:val="bg-BG"/>
        </w:rPr>
        <w:sym w:font="Symbol" w:char="F0B7"/>
      </w:r>
      <w:r w:rsidR="00542E14">
        <w:rPr>
          <w:lang w:val="bg-BG"/>
        </w:rPr>
        <w:t xml:space="preserve">  </w:t>
      </w:r>
      <w:r w:rsidRPr="006B05CA">
        <w:rPr>
          <w:lang w:val="bg-BG"/>
        </w:rPr>
        <w:t>Време – облачно, с превалявания от премесен дъжд и сняг, с нормална видимост на сигналите;</w:t>
      </w:r>
    </w:p>
    <w:p w14:paraId="3561AA3F" w14:textId="2D0A9665" w:rsidR="00542E14" w:rsidRPr="006B05CA" w:rsidRDefault="00542E14" w:rsidP="006B05CA">
      <w:pPr>
        <w:ind w:firstLine="0"/>
        <w:rPr>
          <w:lang w:val="bg-BG"/>
        </w:rPr>
      </w:pPr>
      <w:r>
        <w:rPr>
          <w:lang w:val="bg-BG"/>
        </w:rPr>
        <w:t xml:space="preserve">      </w:t>
      </w:r>
      <w:r>
        <w:rPr>
          <w:lang w:val="bg-BG"/>
        </w:rPr>
        <w:sym w:font="Symbol" w:char="F0B7"/>
      </w:r>
      <w:r>
        <w:rPr>
          <w:lang w:val="bg-BG"/>
        </w:rPr>
        <w:t xml:space="preserve">    </w:t>
      </w:r>
      <w:r w:rsidRPr="00542E14">
        <w:rPr>
          <w:lang w:val="bg-BG"/>
        </w:rPr>
        <w:t>Гара Илиянци географски е разположена в западната част на железопътна мрежа</w:t>
      </w:r>
      <w:r>
        <w:rPr>
          <w:lang w:val="bg-BG"/>
        </w:rPr>
        <w:t>.</w:t>
      </w:r>
      <w:r>
        <w:rPr>
          <w:lang w:val="bg-BG"/>
        </w:rPr>
        <w:tab/>
      </w:r>
    </w:p>
    <w:p w14:paraId="2A52134D" w14:textId="29BE5940" w:rsidR="00623D2C" w:rsidRPr="00F12C70" w:rsidRDefault="00623D2C" w:rsidP="00144CBA">
      <w:pPr>
        <w:pStyle w:val="ab"/>
        <w:numPr>
          <w:ilvl w:val="3"/>
          <w:numId w:val="47"/>
        </w:numPr>
        <w:tabs>
          <w:tab w:val="left" w:pos="1560"/>
        </w:tabs>
        <w:ind w:left="709" w:firstLine="0"/>
        <w:rPr>
          <w:i/>
          <w:iCs/>
          <w:lang w:val="bg-BG"/>
        </w:rPr>
      </w:pPr>
      <w:r w:rsidRPr="00F12C70">
        <w:rPr>
          <w:i/>
          <w:iCs/>
          <w:lang w:val="bg-BG"/>
        </w:rPr>
        <w:t>Строителни работи, извършвани на или в непосредствена близос</w:t>
      </w:r>
      <w:r w:rsidR="00A75EC0">
        <w:rPr>
          <w:i/>
          <w:iCs/>
          <w:lang w:val="bg-BG"/>
        </w:rPr>
        <w:t>т</w:t>
      </w:r>
      <w:r w:rsidRPr="00F12C70">
        <w:rPr>
          <w:i/>
          <w:iCs/>
          <w:lang w:val="bg-BG"/>
        </w:rPr>
        <w:t xml:space="preserve"> до мястото.</w:t>
      </w:r>
    </w:p>
    <w:p w14:paraId="29BB4259" w14:textId="0C9E1F9F" w:rsidR="00445CF4" w:rsidRPr="00445CF4" w:rsidRDefault="00480DAA" w:rsidP="00445CF4">
      <w:pPr>
        <w:pStyle w:val="ab"/>
        <w:ind w:left="0"/>
        <w:rPr>
          <w:lang w:val="bg-BG"/>
        </w:rPr>
      </w:pPr>
      <w:r>
        <w:rPr>
          <w:lang w:val="bg-BG"/>
        </w:rPr>
        <w:t>Не е приложимо.</w:t>
      </w:r>
    </w:p>
    <w:p w14:paraId="0FED0DDA" w14:textId="77777777" w:rsidR="00623D2C" w:rsidRPr="00F12C70" w:rsidRDefault="00623D2C" w:rsidP="00D33126">
      <w:pPr>
        <w:pStyle w:val="ab"/>
        <w:numPr>
          <w:ilvl w:val="2"/>
          <w:numId w:val="47"/>
        </w:numPr>
        <w:spacing w:before="120"/>
        <w:ind w:left="1225" w:hanging="505"/>
        <w:contextualSpacing w:val="0"/>
        <w:rPr>
          <w:i/>
          <w:iCs/>
          <w:lang w:val="bg-BG"/>
        </w:rPr>
      </w:pPr>
      <w:r w:rsidRPr="00F12C70">
        <w:rPr>
          <w:i/>
          <w:iCs/>
          <w:lang w:val="bg-BG"/>
        </w:rPr>
        <w:t>Други фактори от значение за разследването</w:t>
      </w:r>
      <w:r w:rsidR="00445CF4" w:rsidRPr="00F12C70">
        <w:rPr>
          <w:i/>
          <w:iCs/>
          <w:lang w:val="bg-BG"/>
        </w:rPr>
        <w:t>.</w:t>
      </w:r>
    </w:p>
    <w:p w14:paraId="14391C8B" w14:textId="01CD1FFD" w:rsidR="00707F14" w:rsidRPr="00707F14" w:rsidRDefault="00D271A4" w:rsidP="00707F14">
      <w:pPr>
        <w:rPr>
          <w:lang w:val="bg-BG"/>
        </w:rPr>
      </w:pPr>
      <w:r>
        <w:rPr>
          <w:lang w:val="bg-BG"/>
        </w:rPr>
        <w:t>Не е приложимо.</w:t>
      </w:r>
    </w:p>
    <w:p w14:paraId="6E08CABF" w14:textId="4B6A26AC" w:rsidR="00445CF4" w:rsidRPr="00A106B5" w:rsidRDefault="000D24F8" w:rsidP="000254EC">
      <w:pPr>
        <w:pStyle w:val="ab"/>
        <w:numPr>
          <w:ilvl w:val="1"/>
          <w:numId w:val="47"/>
        </w:numPr>
        <w:tabs>
          <w:tab w:val="left" w:pos="993"/>
          <w:tab w:val="left" w:pos="1134"/>
        </w:tabs>
        <w:ind w:left="0" w:firstLine="709"/>
        <w:contextualSpacing w:val="0"/>
        <w:rPr>
          <w:b/>
          <w:i/>
          <w:iCs/>
          <w:lang w:val="bg-BG"/>
        </w:rPr>
      </w:pPr>
      <w:r>
        <w:rPr>
          <w:b/>
          <w:i/>
          <w:iCs/>
          <w:lang w:val="bg-BG"/>
        </w:rPr>
        <w:t xml:space="preserve"> </w:t>
      </w:r>
      <w:r w:rsidR="00445CF4" w:rsidRPr="00A106B5">
        <w:rPr>
          <w:b/>
          <w:i/>
          <w:iCs/>
          <w:lang w:val="bg-BG"/>
        </w:rPr>
        <w:t>Обратна връзка и механизми за контрол, включително управление на риска и безопасността, както и процеси на наблюдение:</w:t>
      </w:r>
    </w:p>
    <w:p w14:paraId="625701D0" w14:textId="77777777" w:rsidR="00445CF4" w:rsidRPr="00F12C70" w:rsidRDefault="00445CF4" w:rsidP="000254EC">
      <w:pPr>
        <w:pStyle w:val="ab"/>
        <w:numPr>
          <w:ilvl w:val="2"/>
          <w:numId w:val="47"/>
        </w:numPr>
        <w:tabs>
          <w:tab w:val="left" w:pos="1276"/>
        </w:tabs>
        <w:ind w:left="0" w:firstLine="709"/>
        <w:contextualSpacing w:val="0"/>
        <w:rPr>
          <w:i/>
          <w:iCs/>
          <w:lang w:val="bg-BG"/>
        </w:rPr>
      </w:pPr>
      <w:r w:rsidRPr="00F12C70">
        <w:rPr>
          <w:i/>
          <w:iCs/>
          <w:lang w:val="bg-BG"/>
        </w:rPr>
        <w:t>Регулаторни рамкови условия.</w:t>
      </w:r>
    </w:p>
    <w:p w14:paraId="4AB5C7D7" w14:textId="1F53D097" w:rsidR="00D271A4" w:rsidRDefault="00D271A4" w:rsidP="00D271A4">
      <w:pPr>
        <w:pStyle w:val="ab"/>
        <w:ind w:left="0"/>
        <w:rPr>
          <w:lang w:val="bg-BG"/>
        </w:rPr>
      </w:pPr>
      <w:r w:rsidRPr="009E270B">
        <w:rPr>
          <w:lang w:val="bg-BG"/>
        </w:rPr>
        <w:t>ДЕЛЕГИРАН РЕГЛАМЕНТ (ЕС) 2018/761 НА КОМИСИЯТА от 16 февруари 2018 година за определяне на общи методи за безопасност, отнасящи се за надзор от националните органи по безопасността след издаването на единен сертификат за безопасност или на разрешение за безопасност в съответствие с Директива (ЕС) 2016/798 на Европейския парламент и на Съвета и за отмяна на Регламент (ЕС) № 1077/2012 на Комисията</w:t>
      </w:r>
    </w:p>
    <w:p w14:paraId="6D75E9A6" w14:textId="337DD3F3" w:rsidR="00D00593" w:rsidRPr="009E270B" w:rsidRDefault="00D00593" w:rsidP="00D00593">
      <w:pPr>
        <w:rPr>
          <w:lang w:val="bg-BG"/>
        </w:rPr>
      </w:pPr>
      <w:r w:rsidRPr="00D00593">
        <w:rPr>
          <w:lang w:val="bg-BG"/>
        </w:rPr>
        <w:t>ДЕЛЕГИРАН РЕГЛАМЕНТ (ЕС) 2018/762 НА КОМИСИЯТА</w:t>
      </w:r>
      <w:r>
        <w:rPr>
          <w:lang w:val="bg-BG"/>
        </w:rPr>
        <w:t xml:space="preserve"> </w:t>
      </w:r>
      <w:r w:rsidRPr="00D00593">
        <w:rPr>
          <w:lang w:val="bg-BG"/>
        </w:rPr>
        <w:t>от 8 март 2018 година</w:t>
      </w:r>
      <w:r>
        <w:rPr>
          <w:lang w:val="bg-BG"/>
        </w:rPr>
        <w:t xml:space="preserve"> </w:t>
      </w:r>
      <w:r w:rsidRPr="00D00593">
        <w:rPr>
          <w:lang w:val="bg-BG"/>
        </w:rPr>
        <w:t>за установяване на общи методи за безопасност във връзка с изискванията към системата за управление на безопасността съгласно Директива (ЕС) 2016/798 на Европейския парламент и на Съвета и за отмяна на регламенти (ЕС) № 1158/2010 и (ЕС) № 1169/2010 на Комисията</w:t>
      </w:r>
    </w:p>
    <w:p w14:paraId="3AC069E8" w14:textId="3EB7301C" w:rsidR="00D271A4" w:rsidRPr="009E270B" w:rsidRDefault="00D271A4" w:rsidP="00D271A4">
      <w:pPr>
        <w:pStyle w:val="ab"/>
        <w:ind w:left="0"/>
        <w:rPr>
          <w:lang w:val="bg-BG"/>
        </w:rPr>
      </w:pPr>
      <w:r w:rsidRPr="009E270B">
        <w:rPr>
          <w:lang w:val="bg-BG"/>
        </w:rPr>
        <w:t>НАРЕДБА № 59 от 5.12.2006 г. за управление на безопасността в железопътния транспорт.</w:t>
      </w:r>
    </w:p>
    <w:p w14:paraId="35D344D9" w14:textId="77777777" w:rsidR="00445CF4" w:rsidRPr="00F12C70" w:rsidRDefault="00445CF4" w:rsidP="00D33126">
      <w:pPr>
        <w:pStyle w:val="ab"/>
        <w:numPr>
          <w:ilvl w:val="2"/>
          <w:numId w:val="47"/>
        </w:numPr>
        <w:tabs>
          <w:tab w:val="left" w:pos="1276"/>
        </w:tabs>
        <w:spacing w:before="120"/>
        <w:ind w:left="709" w:firstLine="0"/>
        <w:contextualSpacing w:val="0"/>
        <w:rPr>
          <w:i/>
          <w:iCs/>
          <w:lang w:val="bg-BG"/>
        </w:rPr>
      </w:pPr>
      <w:r w:rsidRPr="00F12C70">
        <w:rPr>
          <w:i/>
          <w:iCs/>
          <w:lang w:val="bg-BG"/>
        </w:rPr>
        <w:t>Процеси, методи и резултати от дейностите по оценка и наблюдение на риска, извършвани от участващите лица:</w:t>
      </w:r>
    </w:p>
    <w:p w14:paraId="0504FFF1" w14:textId="0F4DD275" w:rsidR="00445CF4" w:rsidRPr="00F12C70" w:rsidRDefault="00144CBA" w:rsidP="00144CBA">
      <w:pPr>
        <w:pStyle w:val="ab"/>
        <w:numPr>
          <w:ilvl w:val="3"/>
          <w:numId w:val="47"/>
        </w:numPr>
        <w:ind w:left="1418" w:hanging="709"/>
        <w:rPr>
          <w:i/>
          <w:iCs/>
          <w:lang w:val="bg-BG"/>
        </w:rPr>
      </w:pPr>
      <w:r>
        <w:rPr>
          <w:i/>
          <w:iCs/>
          <w:lang w:val="bg-BG"/>
        </w:rPr>
        <w:t xml:space="preserve"> </w:t>
      </w:r>
      <w:r w:rsidR="00445CF4" w:rsidRPr="00F12C70">
        <w:rPr>
          <w:i/>
          <w:iCs/>
          <w:lang w:val="bg-BG"/>
        </w:rPr>
        <w:t>Железопътни предприятия.</w:t>
      </w:r>
    </w:p>
    <w:p w14:paraId="56F58B64" w14:textId="1D4611D4" w:rsidR="008827BB" w:rsidRPr="009E270B" w:rsidRDefault="001F6DF0" w:rsidP="00D271A4">
      <w:pPr>
        <w:rPr>
          <w:lang w:val="bg-BG"/>
        </w:rPr>
      </w:pPr>
      <w:r>
        <w:rPr>
          <w:lang w:val="bg-BG"/>
        </w:rPr>
        <w:t>,,Булмаркет Рейл Карго“ ЕООД</w:t>
      </w:r>
      <w:r w:rsidR="00D271A4" w:rsidRPr="009E270B">
        <w:rPr>
          <w:lang w:val="bg-BG"/>
        </w:rPr>
        <w:t xml:space="preserve"> прилага </w:t>
      </w:r>
      <w:r w:rsidR="00BC1437" w:rsidRPr="009E270B">
        <w:rPr>
          <w:lang w:val="bg-BG"/>
        </w:rPr>
        <w:t xml:space="preserve">следните процедури, </w:t>
      </w:r>
      <w:r w:rsidR="00D271A4" w:rsidRPr="009E270B">
        <w:rPr>
          <w:lang w:val="bg-BG"/>
        </w:rPr>
        <w:t>част от СУБ</w:t>
      </w:r>
      <w:r w:rsidR="008827BB" w:rsidRPr="009E270B">
        <w:rPr>
          <w:lang w:val="bg-BG"/>
        </w:rPr>
        <w:t>:</w:t>
      </w:r>
    </w:p>
    <w:p w14:paraId="1795CE9E" w14:textId="07346838" w:rsidR="008827BB" w:rsidRPr="00F80FE3" w:rsidRDefault="00D271A4" w:rsidP="008827BB">
      <w:pPr>
        <w:pStyle w:val="ab"/>
        <w:ind w:left="0"/>
        <w:rPr>
          <w:lang w:val="bg-BG"/>
        </w:rPr>
      </w:pPr>
      <w:r w:rsidRPr="009E270B">
        <w:rPr>
          <w:lang w:val="bg-BG"/>
        </w:rPr>
        <w:t xml:space="preserve"> </w:t>
      </w:r>
      <w:r w:rsidR="008827BB" w:rsidRPr="00F80FE3">
        <w:rPr>
          <w:lang w:val="bg-BG"/>
        </w:rPr>
        <w:t>- ПБ 5.1.3 процедури за определяне нивото на риска;</w:t>
      </w:r>
    </w:p>
    <w:p w14:paraId="69244196" w14:textId="629F2B59" w:rsidR="008827BB" w:rsidRPr="00F80FE3" w:rsidRDefault="00542E14" w:rsidP="008827BB">
      <w:pPr>
        <w:pStyle w:val="ab"/>
        <w:ind w:left="0"/>
        <w:rPr>
          <w:lang w:val="bg-BG"/>
        </w:rPr>
      </w:pPr>
      <w:r>
        <w:rPr>
          <w:lang w:val="bg-BG"/>
        </w:rPr>
        <w:t xml:space="preserve"> </w:t>
      </w:r>
      <w:r w:rsidR="008827BB" w:rsidRPr="00F80FE3">
        <w:rPr>
          <w:lang w:val="bg-BG"/>
        </w:rPr>
        <w:t>- ПБ 5.2.3 процедура и метод за опред. ниво на риска при значителни промени;</w:t>
      </w:r>
    </w:p>
    <w:p w14:paraId="1B15F2F5" w14:textId="33ED1FE3" w:rsidR="00D271A4" w:rsidRPr="00F80FE3" w:rsidRDefault="00542E14" w:rsidP="00F80FE3">
      <w:pPr>
        <w:pStyle w:val="ab"/>
        <w:ind w:left="0"/>
        <w:rPr>
          <w:lang w:val="bg-BG"/>
        </w:rPr>
      </w:pPr>
      <w:r>
        <w:rPr>
          <w:lang w:val="bg-BG"/>
        </w:rPr>
        <w:t xml:space="preserve"> </w:t>
      </w:r>
      <w:r w:rsidR="008827BB" w:rsidRPr="00F80FE3">
        <w:rPr>
          <w:lang w:val="bg-BG"/>
        </w:rPr>
        <w:t>- ПБ 5.3.3 процедура за управление на безоп</w:t>
      </w:r>
      <w:r w:rsidR="009E270B" w:rsidRPr="00F80FE3">
        <w:rPr>
          <w:lang w:val="bg-BG"/>
        </w:rPr>
        <w:t>асността</w:t>
      </w:r>
      <w:r w:rsidR="008827BB" w:rsidRPr="00F80FE3">
        <w:rPr>
          <w:lang w:val="bg-BG"/>
        </w:rPr>
        <w:t xml:space="preserve"> чрез регистър на опасностите.</w:t>
      </w:r>
    </w:p>
    <w:p w14:paraId="1F29C942" w14:textId="74335617" w:rsidR="00445CF4" w:rsidRPr="00F12C70" w:rsidRDefault="00445CF4" w:rsidP="00144CBA">
      <w:pPr>
        <w:pStyle w:val="ab"/>
        <w:numPr>
          <w:ilvl w:val="3"/>
          <w:numId w:val="47"/>
        </w:numPr>
        <w:ind w:left="1418" w:hanging="709"/>
        <w:rPr>
          <w:i/>
          <w:iCs/>
          <w:lang w:val="bg-BG"/>
        </w:rPr>
      </w:pPr>
      <w:r w:rsidRPr="00F12C70">
        <w:rPr>
          <w:i/>
          <w:iCs/>
          <w:lang w:val="bg-BG"/>
        </w:rPr>
        <w:t>У</w:t>
      </w:r>
      <w:r w:rsidR="00F80FE3">
        <w:rPr>
          <w:i/>
          <w:iCs/>
          <w:lang w:val="bg-BG"/>
        </w:rPr>
        <w:t>правител</w:t>
      </w:r>
      <w:r w:rsidRPr="00F12C70">
        <w:rPr>
          <w:i/>
          <w:iCs/>
          <w:lang w:val="bg-BG"/>
        </w:rPr>
        <w:t xml:space="preserve"> на инфраструктура.</w:t>
      </w:r>
    </w:p>
    <w:p w14:paraId="2840727C" w14:textId="77777777" w:rsidR="00D271A4" w:rsidRPr="009E270B" w:rsidRDefault="00D271A4" w:rsidP="00D271A4">
      <w:pPr>
        <w:ind w:firstLine="720"/>
        <w:rPr>
          <w:lang w:val="bg-BG"/>
        </w:rPr>
      </w:pPr>
      <w:r w:rsidRPr="009E270B">
        <w:rPr>
          <w:lang w:val="bg-BG"/>
        </w:rPr>
        <w:lastRenderedPageBreak/>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16696EE0" w14:textId="77777777" w:rsidR="00445CF4" w:rsidRPr="00F12C70" w:rsidRDefault="00445CF4" w:rsidP="00144CBA">
      <w:pPr>
        <w:pStyle w:val="ab"/>
        <w:numPr>
          <w:ilvl w:val="3"/>
          <w:numId w:val="47"/>
        </w:numPr>
        <w:ind w:left="1418" w:hanging="709"/>
        <w:rPr>
          <w:i/>
          <w:iCs/>
          <w:lang w:val="bg-BG"/>
        </w:rPr>
      </w:pPr>
      <w:r w:rsidRPr="00F12C70">
        <w:rPr>
          <w:i/>
          <w:iCs/>
          <w:lang w:val="bg-BG"/>
        </w:rPr>
        <w:t>Субекти, отговарящи за техническата поддръжка</w:t>
      </w:r>
      <w:r w:rsidR="00707F14" w:rsidRPr="00F12C70">
        <w:rPr>
          <w:i/>
          <w:iCs/>
          <w:lang w:val="bg-BG"/>
        </w:rPr>
        <w:t>.</w:t>
      </w:r>
    </w:p>
    <w:p w14:paraId="3DFA6B1F" w14:textId="193A36DC" w:rsidR="00D271A4" w:rsidRPr="009E270B" w:rsidRDefault="001D5E69" w:rsidP="007D2F18">
      <w:pPr>
        <w:rPr>
          <w:iCs/>
          <w:lang w:val="bg-BG"/>
        </w:rPr>
      </w:pPr>
      <w:r w:rsidRPr="009E270B">
        <w:rPr>
          <w:iCs/>
          <w:lang w:val="bg-BG"/>
        </w:rPr>
        <w:t xml:space="preserve">ДП НКЖИ и </w:t>
      </w:r>
      <w:r w:rsidR="001F6DF0" w:rsidRPr="001F6DF0">
        <w:rPr>
          <w:iCs/>
          <w:lang w:val="bg-BG"/>
        </w:rPr>
        <w:t xml:space="preserve">,,Булмаркет Рейл Карго“ ЕООД </w:t>
      </w:r>
      <w:r w:rsidR="00D271A4" w:rsidRPr="009E270B">
        <w:rPr>
          <w:iCs/>
          <w:lang w:val="bg-BG"/>
        </w:rPr>
        <w:t xml:space="preserve">са сертифицирани ЛОП. </w:t>
      </w:r>
    </w:p>
    <w:p w14:paraId="4AEC4E5E" w14:textId="77777777" w:rsidR="00D271A4" w:rsidRPr="009E270B" w:rsidRDefault="00D271A4" w:rsidP="007D2F18">
      <w:pPr>
        <w:rPr>
          <w:iCs/>
          <w:lang w:val="bg-BG"/>
        </w:rPr>
      </w:pPr>
      <w:r w:rsidRPr="009E270B">
        <w:rPr>
          <w:iCs/>
          <w:lang w:val="bg-BG"/>
        </w:rPr>
        <w:t>ДП НКЖИ прилага процедура по безопасност ПБ 2.09 „Методика за определяне, оценка и управление на риска“ версия 05 в сила от 01.03.2019 г. която е част от СУБ.</w:t>
      </w:r>
    </w:p>
    <w:p w14:paraId="5995F46D" w14:textId="77777777" w:rsidR="00707F14" w:rsidRPr="00F12C70" w:rsidRDefault="00707F14" w:rsidP="00144CBA">
      <w:pPr>
        <w:pStyle w:val="ab"/>
        <w:numPr>
          <w:ilvl w:val="3"/>
          <w:numId w:val="47"/>
        </w:numPr>
        <w:ind w:left="1418" w:hanging="709"/>
        <w:rPr>
          <w:i/>
          <w:iCs/>
          <w:lang w:val="bg-BG"/>
        </w:rPr>
      </w:pPr>
      <w:r w:rsidRPr="00F12C70">
        <w:rPr>
          <w:i/>
          <w:iCs/>
          <w:lang w:val="bg-BG"/>
        </w:rPr>
        <w:t>Производители и всички други участници.</w:t>
      </w:r>
    </w:p>
    <w:p w14:paraId="68CEEABD" w14:textId="046C7AFD" w:rsidR="00707F14" w:rsidRPr="00707F14" w:rsidRDefault="00D271A4" w:rsidP="00707F14">
      <w:pPr>
        <w:pStyle w:val="ab"/>
        <w:ind w:left="0"/>
        <w:rPr>
          <w:lang w:val="bg-BG"/>
        </w:rPr>
      </w:pPr>
      <w:r>
        <w:rPr>
          <w:lang w:val="bg-BG"/>
        </w:rPr>
        <w:t>Не е приложимо.</w:t>
      </w:r>
    </w:p>
    <w:p w14:paraId="65103923" w14:textId="77777777" w:rsidR="00707F14" w:rsidRPr="00F12C70" w:rsidRDefault="00707F14" w:rsidP="00144CBA">
      <w:pPr>
        <w:pStyle w:val="ab"/>
        <w:numPr>
          <w:ilvl w:val="3"/>
          <w:numId w:val="47"/>
        </w:numPr>
        <w:ind w:left="1418" w:hanging="709"/>
        <w:rPr>
          <w:i/>
          <w:iCs/>
          <w:lang w:val="bg-BG"/>
        </w:rPr>
      </w:pPr>
      <w:r w:rsidRPr="00F12C70">
        <w:rPr>
          <w:i/>
          <w:iCs/>
          <w:lang w:val="bg-BG"/>
        </w:rPr>
        <w:t>Доклади за независима оценка на риска.</w:t>
      </w:r>
    </w:p>
    <w:p w14:paraId="3A6CE3CF" w14:textId="26522FD5" w:rsidR="00707F14" w:rsidRPr="009E270B" w:rsidRDefault="00D271A4" w:rsidP="00707F14">
      <w:pPr>
        <w:pStyle w:val="ab"/>
        <w:ind w:left="0"/>
        <w:rPr>
          <w:lang w:val="bg-BG"/>
        </w:rPr>
      </w:pPr>
      <w:r w:rsidRPr="009E270B">
        <w:rPr>
          <w:iCs/>
          <w:lang w:val="bg-BG"/>
        </w:rPr>
        <w:t>Не е извършвана оценка от Независим оценител (</w:t>
      </w:r>
      <w:r w:rsidRPr="009E270B">
        <w:rPr>
          <w:iCs/>
        </w:rPr>
        <w:t>AsBo</w:t>
      </w:r>
      <w:r w:rsidRPr="009E270B">
        <w:rPr>
          <w:iCs/>
          <w:lang w:val="bg-BG"/>
        </w:rPr>
        <w:t>) на направени промени в експлоатационни условия или фактори, имащи отношение към настъпилото произшествие.</w:t>
      </w:r>
    </w:p>
    <w:p w14:paraId="7E6C4BD8" w14:textId="77777777" w:rsidR="00707F14" w:rsidRPr="00F12C70" w:rsidRDefault="00707F14" w:rsidP="00D33126">
      <w:pPr>
        <w:pStyle w:val="ab"/>
        <w:numPr>
          <w:ilvl w:val="2"/>
          <w:numId w:val="47"/>
        </w:numPr>
        <w:spacing w:before="120"/>
        <w:ind w:left="1225" w:hanging="505"/>
        <w:contextualSpacing w:val="0"/>
        <w:rPr>
          <w:i/>
          <w:iCs/>
          <w:lang w:val="bg-BG"/>
        </w:rPr>
      </w:pPr>
      <w:r w:rsidRPr="00F12C70">
        <w:rPr>
          <w:i/>
          <w:iCs/>
          <w:lang w:val="bg-BG"/>
        </w:rPr>
        <w:t>Система за управление на безопасността на участващите:</w:t>
      </w:r>
    </w:p>
    <w:p w14:paraId="1BA6A0E5" w14:textId="43506C37" w:rsidR="00707F14" w:rsidRPr="00F12C70" w:rsidRDefault="00144CBA" w:rsidP="00144CBA">
      <w:pPr>
        <w:pStyle w:val="ab"/>
        <w:numPr>
          <w:ilvl w:val="3"/>
          <w:numId w:val="47"/>
        </w:numPr>
        <w:ind w:left="1418" w:hanging="709"/>
        <w:rPr>
          <w:i/>
          <w:iCs/>
          <w:lang w:val="bg-BG"/>
        </w:rPr>
      </w:pPr>
      <w:r>
        <w:rPr>
          <w:i/>
          <w:iCs/>
          <w:lang w:val="bg-BG"/>
        </w:rPr>
        <w:t xml:space="preserve"> </w:t>
      </w:r>
      <w:r w:rsidR="00707F14" w:rsidRPr="00F12C70">
        <w:rPr>
          <w:i/>
          <w:iCs/>
          <w:lang w:val="bg-BG"/>
        </w:rPr>
        <w:t>Железопътни предприятия.</w:t>
      </w:r>
    </w:p>
    <w:p w14:paraId="327A2828" w14:textId="6ED2DDD5" w:rsidR="00F80FE3" w:rsidRDefault="00F80FE3" w:rsidP="00E96962">
      <w:pPr>
        <w:ind w:left="426"/>
        <w:rPr>
          <w:iCs/>
          <w:lang w:val="bg-BG"/>
        </w:rPr>
      </w:pPr>
      <w:r w:rsidRPr="00F80FE3">
        <w:rPr>
          <w:iCs/>
          <w:lang w:val="bg-BG"/>
        </w:rPr>
        <w:t>Посл</w:t>
      </w:r>
      <w:r w:rsidR="00542E14">
        <w:rPr>
          <w:iCs/>
          <w:lang w:val="bg-BG"/>
        </w:rPr>
        <w:t>едният годишен планов надзор на</w:t>
      </w:r>
      <w:r w:rsidRPr="00F80FE3">
        <w:rPr>
          <w:iCs/>
          <w:lang w:val="bg-BG"/>
        </w:rPr>
        <w:t xml:space="preserve"> СУБ на „Булмаркет Рейл Карго” ЕООД е извършен в периода 27÷31.07.2020 г. През 2021 г. са извършени и няколко специализирани одита – последният е в периода 08÷10.09.2021 г.  </w:t>
      </w:r>
    </w:p>
    <w:p w14:paraId="133BDDF7" w14:textId="0C14B644" w:rsidR="00707F14" w:rsidRPr="00F80FE3" w:rsidRDefault="00F80FE3" w:rsidP="00DB7227">
      <w:pPr>
        <w:pStyle w:val="ab"/>
        <w:numPr>
          <w:ilvl w:val="3"/>
          <w:numId w:val="47"/>
        </w:numPr>
        <w:ind w:left="0" w:firstLine="709"/>
        <w:contextualSpacing w:val="0"/>
        <w:rPr>
          <w:i/>
          <w:iCs/>
          <w:lang w:val="bg-BG"/>
        </w:rPr>
      </w:pPr>
      <w:r>
        <w:rPr>
          <w:i/>
          <w:iCs/>
          <w:lang w:val="bg-BG"/>
        </w:rPr>
        <w:t xml:space="preserve"> </w:t>
      </w:r>
      <w:r w:rsidR="00707F14" w:rsidRPr="00F80FE3">
        <w:rPr>
          <w:i/>
          <w:iCs/>
          <w:lang w:val="bg-BG"/>
        </w:rPr>
        <w:t>Управители на инфраструктура.</w:t>
      </w:r>
    </w:p>
    <w:p w14:paraId="7ABEFC75" w14:textId="4902E08A" w:rsidR="00707F14" w:rsidRPr="009E270B" w:rsidRDefault="00D271A4" w:rsidP="00DB7227">
      <w:pPr>
        <w:pStyle w:val="ab"/>
        <w:ind w:left="0"/>
        <w:contextualSpacing w:val="0"/>
        <w:rPr>
          <w:lang w:val="bg-BG"/>
        </w:rPr>
      </w:pPr>
      <w:r w:rsidRPr="009E270B">
        <w:rPr>
          <w:iCs/>
          <w:lang w:val="bg-BG"/>
        </w:rPr>
        <w:t xml:space="preserve">Последният годишен планов надзор над СУБ на </w:t>
      </w:r>
      <w:r w:rsidR="00A75EC0" w:rsidRPr="009E270B">
        <w:rPr>
          <w:iCs/>
          <w:lang w:val="bg-BG"/>
        </w:rPr>
        <w:t xml:space="preserve">ДП </w:t>
      </w:r>
      <w:r w:rsidRPr="009E270B">
        <w:rPr>
          <w:iCs/>
          <w:lang w:val="bg-BG"/>
        </w:rPr>
        <w:t>НКЖИ е извършен в периода от 19.10.2020 г. до 30.10.2020 г.</w:t>
      </w:r>
    </w:p>
    <w:p w14:paraId="0BE80965" w14:textId="4350A3DA" w:rsidR="00707F14" w:rsidRPr="00F12C70" w:rsidRDefault="001D5E69" w:rsidP="00DB7227">
      <w:pPr>
        <w:pStyle w:val="ab"/>
        <w:numPr>
          <w:ilvl w:val="2"/>
          <w:numId w:val="47"/>
        </w:numPr>
        <w:ind w:left="0" w:firstLine="709"/>
        <w:contextualSpacing w:val="0"/>
        <w:rPr>
          <w:i/>
          <w:iCs/>
          <w:lang w:val="bg-BG"/>
        </w:rPr>
      </w:pPr>
      <w:r>
        <w:rPr>
          <w:i/>
          <w:iCs/>
          <w:lang w:val="bg-BG"/>
        </w:rPr>
        <w:t>СУБ</w:t>
      </w:r>
      <w:r w:rsidR="00707F14" w:rsidRPr="00F12C70">
        <w:rPr>
          <w:i/>
          <w:iCs/>
          <w:lang w:val="bg-BG"/>
        </w:rPr>
        <w:t xml:space="preserve"> на субектите, които отговарят за техническата поддръжка.</w:t>
      </w:r>
    </w:p>
    <w:p w14:paraId="5FBD28F4" w14:textId="4A365CC7" w:rsidR="00707F14" w:rsidRPr="00707F14" w:rsidRDefault="00D271A4" w:rsidP="00DB7227">
      <w:pPr>
        <w:rPr>
          <w:lang w:val="bg-BG"/>
        </w:rPr>
      </w:pPr>
      <w:r>
        <w:rPr>
          <w:lang w:val="bg-BG"/>
        </w:rPr>
        <w:t>Не е приложимо.</w:t>
      </w:r>
    </w:p>
    <w:p w14:paraId="76D8FA7E" w14:textId="77777777" w:rsidR="00707F14" w:rsidRPr="00F12C70" w:rsidRDefault="00707F14" w:rsidP="00DB7227">
      <w:pPr>
        <w:pStyle w:val="ab"/>
        <w:numPr>
          <w:ilvl w:val="2"/>
          <w:numId w:val="47"/>
        </w:numPr>
        <w:ind w:left="0" w:firstLine="709"/>
        <w:contextualSpacing w:val="0"/>
        <w:rPr>
          <w:i/>
          <w:iCs/>
          <w:lang w:val="bg-BG"/>
        </w:rPr>
      </w:pPr>
      <w:r w:rsidRPr="00F12C70">
        <w:rPr>
          <w:i/>
          <w:iCs/>
          <w:lang w:val="bg-BG"/>
        </w:rPr>
        <w:t>Резултати от надзора, извършен от националния орган по безопасността.</w:t>
      </w:r>
    </w:p>
    <w:p w14:paraId="7D0EBC84" w14:textId="7B8C119B" w:rsidR="00707F14" w:rsidRPr="009E270B" w:rsidRDefault="00D271A4" w:rsidP="00707F14">
      <w:pPr>
        <w:pStyle w:val="ab"/>
        <w:ind w:left="0"/>
        <w:rPr>
          <w:lang w:val="bg-BG"/>
        </w:rPr>
      </w:pPr>
      <w:r w:rsidRPr="009E270B">
        <w:rPr>
          <w:lang w:val="bg-BG"/>
        </w:rPr>
        <w:t xml:space="preserve">Резултатите от извършените одити и проверки относно функционирането на Системата за управление на безопасността на </w:t>
      </w:r>
      <w:r w:rsidR="00A75EC0" w:rsidRPr="009E270B">
        <w:rPr>
          <w:lang w:val="bg-BG"/>
        </w:rPr>
        <w:t xml:space="preserve">ДП </w:t>
      </w:r>
      <w:r w:rsidRPr="009E270B">
        <w:rPr>
          <w:lang w:val="bg-BG"/>
        </w:rPr>
        <w:t xml:space="preserve">НКЖИ и </w:t>
      </w:r>
      <w:r w:rsidR="001F6DF0" w:rsidRPr="001F6DF0">
        <w:rPr>
          <w:lang w:val="bg-BG"/>
        </w:rPr>
        <w:t xml:space="preserve">,,Булмаркет Рейл Карго“ ЕООД </w:t>
      </w:r>
      <w:r w:rsidRPr="009E270B">
        <w:rPr>
          <w:lang w:val="bg-BG"/>
        </w:rPr>
        <w:t>в съответствие с изискванията на Регламент (ЕС) 2018/761, Регламент (ЕС) № 1169/2010, Наредба № 56 и Наредба № 59 за удовлетворяване на специфичните изисквания на европейското законодателство и националните правила за проектиране, поддържане и експлоатация на управляваната железопътна инфраструктура, показват, че дружествата поддържат СУБ и могат да изпълнява</w:t>
      </w:r>
      <w:r w:rsidR="00A75EC0" w:rsidRPr="009E270B">
        <w:rPr>
          <w:lang w:val="bg-BG"/>
        </w:rPr>
        <w:t>т</w:t>
      </w:r>
      <w:r w:rsidRPr="009E270B">
        <w:rPr>
          <w:lang w:val="bg-BG"/>
        </w:rPr>
        <w:t xml:space="preserve"> изискванията, предвидени в съответните нормативни актове.</w:t>
      </w:r>
      <w:r w:rsidR="00101D31" w:rsidRPr="009E270B">
        <w:rPr>
          <w:lang w:val="bg-BG"/>
        </w:rPr>
        <w:t xml:space="preserve"> </w:t>
      </w:r>
    </w:p>
    <w:p w14:paraId="396300D3" w14:textId="77777777" w:rsidR="00707F14" w:rsidRPr="00F12C70" w:rsidRDefault="00707F14" w:rsidP="00D33126">
      <w:pPr>
        <w:pStyle w:val="ab"/>
        <w:numPr>
          <w:ilvl w:val="2"/>
          <w:numId w:val="47"/>
        </w:numPr>
        <w:spacing w:before="120"/>
        <w:ind w:left="709" w:firstLine="0"/>
        <w:contextualSpacing w:val="0"/>
        <w:rPr>
          <w:i/>
          <w:iCs/>
          <w:lang w:val="bg-BG"/>
        </w:rPr>
      </w:pPr>
      <w:r w:rsidRPr="00F12C70">
        <w:rPr>
          <w:i/>
          <w:iCs/>
          <w:lang w:val="bg-BG"/>
        </w:rPr>
        <w:t>Разрешения, сертификати и доклади за оценка, предоставени от националния орган по безопасността или от други органи за оценка на съответствието:</w:t>
      </w:r>
    </w:p>
    <w:p w14:paraId="262375A5" w14:textId="77777777" w:rsidR="00707F14" w:rsidRPr="00F12C70" w:rsidRDefault="00707F14" w:rsidP="00144CBA">
      <w:pPr>
        <w:pStyle w:val="ab"/>
        <w:numPr>
          <w:ilvl w:val="3"/>
          <w:numId w:val="47"/>
        </w:numPr>
        <w:tabs>
          <w:tab w:val="left" w:pos="1560"/>
        </w:tabs>
        <w:ind w:left="709" w:firstLine="0"/>
        <w:rPr>
          <w:i/>
          <w:iCs/>
          <w:lang w:val="bg-BG"/>
        </w:rPr>
      </w:pPr>
      <w:r w:rsidRPr="00F12C70">
        <w:rPr>
          <w:i/>
          <w:iCs/>
          <w:lang w:val="bg-BG"/>
        </w:rPr>
        <w:t>Сертификати за безопасност на участващите управители на инфраструктура.</w:t>
      </w:r>
    </w:p>
    <w:p w14:paraId="3965105C" w14:textId="7C8CC076" w:rsidR="00707F14" w:rsidRPr="009E270B" w:rsidRDefault="00D271A4" w:rsidP="00707F14">
      <w:pPr>
        <w:rPr>
          <w:lang w:val="bg-BG"/>
        </w:rPr>
      </w:pPr>
      <w:r w:rsidRPr="009E270B">
        <w:rPr>
          <w:iCs/>
          <w:lang w:val="bg-BG"/>
        </w:rPr>
        <w:t xml:space="preserve">Удостоверение за безопасност № BG 21/2018/0001 валидно </w:t>
      </w:r>
      <w:r w:rsidR="002A2022">
        <w:rPr>
          <w:iCs/>
          <w:lang w:val="bg-BG"/>
        </w:rPr>
        <w:t>от 01.07.2018 г. до 30.06.2023.</w:t>
      </w:r>
      <w:r w:rsidRPr="009E270B">
        <w:rPr>
          <w:iCs/>
          <w:lang w:val="bg-BG"/>
        </w:rPr>
        <w:t>г.</w:t>
      </w:r>
    </w:p>
    <w:p w14:paraId="753175F5" w14:textId="51FFCAF2" w:rsidR="00707F14" w:rsidRPr="00F12C70" w:rsidRDefault="00707F14" w:rsidP="00144CBA">
      <w:pPr>
        <w:pStyle w:val="ab"/>
        <w:numPr>
          <w:ilvl w:val="3"/>
          <w:numId w:val="47"/>
        </w:numPr>
        <w:ind w:left="1560" w:hanging="851"/>
        <w:rPr>
          <w:i/>
          <w:iCs/>
          <w:lang w:val="bg-BG"/>
        </w:rPr>
      </w:pPr>
      <w:r w:rsidRPr="00F12C70">
        <w:rPr>
          <w:i/>
          <w:iCs/>
          <w:lang w:val="bg-BG"/>
        </w:rPr>
        <w:t>Сертификати за безопас</w:t>
      </w:r>
      <w:r w:rsidR="00E96962">
        <w:rPr>
          <w:i/>
          <w:iCs/>
          <w:lang w:val="bg-BG"/>
        </w:rPr>
        <w:t xml:space="preserve">ност на участващите железопътни </w:t>
      </w:r>
      <w:r w:rsidRPr="00F12C70">
        <w:rPr>
          <w:i/>
          <w:iCs/>
          <w:lang w:val="bg-BG"/>
        </w:rPr>
        <w:t>предприятия.</w:t>
      </w:r>
    </w:p>
    <w:p w14:paraId="7159AC42" w14:textId="5F496FD3" w:rsidR="00D00593" w:rsidRPr="00D00593" w:rsidRDefault="00D00593" w:rsidP="00D271A4">
      <w:pPr>
        <w:pStyle w:val="ab"/>
        <w:ind w:left="0"/>
        <w:rPr>
          <w:lang w:val="bg-BG"/>
        </w:rPr>
      </w:pPr>
      <w:r w:rsidRPr="00DB7227">
        <w:rPr>
          <w:lang w:val="bg-BG"/>
        </w:rPr>
        <w:t xml:space="preserve">,,Булмаркет Рейл Карго“ ЕООД притежава Единен сертификат за безопасност с ЕИН № </w:t>
      </w:r>
      <w:r w:rsidRPr="00DB7227">
        <w:t>BG</w:t>
      </w:r>
      <w:r w:rsidRPr="00DB7227">
        <w:rPr>
          <w:lang w:val="bg-BG"/>
        </w:rPr>
        <w:t xml:space="preserve"> 1020200048 в сила до 05.08.2025 г.</w:t>
      </w:r>
    </w:p>
    <w:p w14:paraId="2BA467B2" w14:textId="001BB4D2" w:rsidR="00707F14" w:rsidRPr="00F12C70" w:rsidRDefault="00707F14" w:rsidP="00144CBA">
      <w:pPr>
        <w:pStyle w:val="ab"/>
        <w:numPr>
          <w:ilvl w:val="3"/>
          <w:numId w:val="47"/>
        </w:numPr>
        <w:tabs>
          <w:tab w:val="left" w:pos="1560"/>
        </w:tabs>
        <w:ind w:left="709" w:firstLine="0"/>
        <w:rPr>
          <w:i/>
          <w:iCs/>
          <w:lang w:val="bg-BG"/>
        </w:rPr>
      </w:pPr>
      <w:r w:rsidRPr="00F12C70">
        <w:rPr>
          <w:i/>
          <w:iCs/>
          <w:lang w:val="bg-BG"/>
        </w:rPr>
        <w:t>Разрешения за въ</w:t>
      </w:r>
      <w:r w:rsidR="00DF4402">
        <w:rPr>
          <w:i/>
          <w:iCs/>
          <w:lang w:val="bg-BG"/>
        </w:rPr>
        <w:t>веждане в експлоатация на трайно</w:t>
      </w:r>
      <w:r w:rsidRPr="00F12C70">
        <w:rPr>
          <w:i/>
          <w:iCs/>
          <w:lang w:val="bg-BG"/>
        </w:rPr>
        <w:t xml:space="preserve"> прикрепени съоръжения и разрешения за пускане на пазара на возила.</w:t>
      </w:r>
    </w:p>
    <w:p w14:paraId="5D2ADAF3" w14:textId="7CFAB736" w:rsidR="00707F14" w:rsidRPr="00707F14" w:rsidRDefault="00D271A4" w:rsidP="00707F14">
      <w:pPr>
        <w:pStyle w:val="ab"/>
        <w:ind w:left="0"/>
        <w:rPr>
          <w:lang w:val="bg-BG"/>
        </w:rPr>
      </w:pPr>
      <w:r>
        <w:rPr>
          <w:lang w:val="bg-BG"/>
        </w:rPr>
        <w:t>Не е приложимо.</w:t>
      </w:r>
    </w:p>
    <w:p w14:paraId="501E7A76" w14:textId="77777777" w:rsidR="00707F14" w:rsidRPr="00F12C70" w:rsidRDefault="00707F14" w:rsidP="00144CBA">
      <w:pPr>
        <w:pStyle w:val="ab"/>
        <w:numPr>
          <w:ilvl w:val="3"/>
          <w:numId w:val="47"/>
        </w:numPr>
        <w:ind w:left="1560" w:hanging="851"/>
        <w:rPr>
          <w:i/>
          <w:iCs/>
          <w:lang w:val="bg-BG"/>
        </w:rPr>
      </w:pPr>
      <w:r w:rsidRPr="00F12C70">
        <w:rPr>
          <w:i/>
          <w:iCs/>
          <w:lang w:val="bg-BG"/>
        </w:rPr>
        <w:t>Субекти, които отговарят за техническата поддръжка.</w:t>
      </w:r>
    </w:p>
    <w:p w14:paraId="42F85CB5" w14:textId="6FBAAAD9" w:rsidR="00D271A4" w:rsidRPr="009E270B" w:rsidRDefault="001F6DF0" w:rsidP="00D271A4">
      <w:pPr>
        <w:pStyle w:val="ab"/>
        <w:ind w:left="0"/>
        <w:rPr>
          <w:lang w:val="bg-BG"/>
        </w:rPr>
      </w:pPr>
      <w:r w:rsidRPr="001F6DF0">
        <w:rPr>
          <w:lang w:val="bg-BG"/>
        </w:rPr>
        <w:t xml:space="preserve">,,Булмаркет Рейл Карго“ ЕООД </w:t>
      </w:r>
      <w:r w:rsidR="00D271A4" w:rsidRPr="009E270B">
        <w:rPr>
          <w:lang w:val="bg-BG"/>
        </w:rPr>
        <w:t>притежава Сертификат на ЛОП за же</w:t>
      </w:r>
      <w:r w:rsidR="00E96962" w:rsidRPr="009E270B">
        <w:rPr>
          <w:lang w:val="bg-BG"/>
        </w:rPr>
        <w:t xml:space="preserve">лезопътни превозни средства </w:t>
      </w:r>
      <w:r w:rsidR="003672CA" w:rsidRPr="009E270B">
        <w:t>BG</w:t>
      </w:r>
      <w:r w:rsidR="003672CA" w:rsidRPr="009E270B">
        <w:rPr>
          <w:lang w:val="bg-BG"/>
        </w:rPr>
        <w:t>/31/0020/0005</w:t>
      </w:r>
      <w:r w:rsidR="00E96962" w:rsidRPr="009E270B">
        <w:rPr>
          <w:lang w:val="bg-BG"/>
        </w:rPr>
        <w:t xml:space="preserve"> валиден до </w:t>
      </w:r>
      <w:r w:rsidR="003672CA" w:rsidRPr="009E270B">
        <w:rPr>
          <w:lang w:val="bg-BG"/>
        </w:rPr>
        <w:t>11.12.2025</w:t>
      </w:r>
      <w:r w:rsidR="00D271A4" w:rsidRPr="009E270B">
        <w:rPr>
          <w:lang w:val="bg-BG"/>
        </w:rPr>
        <w:t xml:space="preserve"> г.; </w:t>
      </w:r>
    </w:p>
    <w:p w14:paraId="3C4CE712" w14:textId="75586EC7" w:rsidR="00707F14" w:rsidRPr="009E270B" w:rsidRDefault="00D271A4" w:rsidP="00D271A4">
      <w:pPr>
        <w:pStyle w:val="ab"/>
        <w:ind w:left="0"/>
        <w:rPr>
          <w:lang w:val="bg-BG"/>
        </w:rPr>
      </w:pPr>
      <w:r w:rsidRPr="009E270B">
        <w:rPr>
          <w:lang w:val="bg-BG"/>
        </w:rPr>
        <w:t>ДП НКЖИ отговаря за ремонта, поддръжката и експлоатацията на националната железопътна инфраструктура.</w:t>
      </w:r>
    </w:p>
    <w:p w14:paraId="6D496E16" w14:textId="77777777" w:rsidR="00707F14" w:rsidRPr="00F12C70" w:rsidRDefault="00707F14" w:rsidP="00DB7227">
      <w:pPr>
        <w:pStyle w:val="ab"/>
        <w:numPr>
          <w:ilvl w:val="2"/>
          <w:numId w:val="47"/>
        </w:numPr>
        <w:ind w:left="709" w:firstLine="0"/>
        <w:contextualSpacing w:val="0"/>
        <w:rPr>
          <w:i/>
          <w:iCs/>
          <w:lang w:val="bg-BG"/>
        </w:rPr>
      </w:pPr>
      <w:r w:rsidRPr="00F12C70">
        <w:rPr>
          <w:i/>
          <w:iCs/>
          <w:lang w:val="bg-BG"/>
        </w:rPr>
        <w:t>Други системни фактори.</w:t>
      </w:r>
    </w:p>
    <w:p w14:paraId="12F89358" w14:textId="0F9DF2D5" w:rsidR="00C95E7A" w:rsidRPr="002A2022" w:rsidRDefault="00D271A4" w:rsidP="002A2022">
      <w:pPr>
        <w:rPr>
          <w:lang w:val="bg-BG"/>
        </w:rPr>
      </w:pPr>
      <w:r>
        <w:rPr>
          <w:lang w:val="bg-BG"/>
        </w:rPr>
        <w:t>Не е приложимо.</w:t>
      </w:r>
    </w:p>
    <w:p w14:paraId="6DE99ABD" w14:textId="18CD31B4" w:rsidR="00707F14" w:rsidRPr="00A106B5" w:rsidRDefault="00707F14" w:rsidP="00D33126">
      <w:pPr>
        <w:pStyle w:val="ab"/>
        <w:numPr>
          <w:ilvl w:val="1"/>
          <w:numId w:val="47"/>
        </w:numPr>
        <w:tabs>
          <w:tab w:val="left" w:pos="1134"/>
        </w:tabs>
        <w:spacing w:before="120"/>
        <w:ind w:left="788" w:hanging="79"/>
        <w:contextualSpacing w:val="0"/>
        <w:rPr>
          <w:b/>
          <w:i/>
          <w:iCs/>
          <w:lang w:val="bg-BG"/>
        </w:rPr>
      </w:pPr>
      <w:r w:rsidRPr="00A106B5">
        <w:rPr>
          <w:b/>
          <w:i/>
          <w:iCs/>
          <w:lang w:val="bg-BG"/>
        </w:rPr>
        <w:t>Предишни случаи със сходен характер.</w:t>
      </w:r>
    </w:p>
    <w:p w14:paraId="3B702C8B" w14:textId="4FBDFF36" w:rsidR="00B13615" w:rsidRDefault="000254EC" w:rsidP="002A2022">
      <w:pPr>
        <w:rPr>
          <w:lang w:val="bg-BG"/>
        </w:rPr>
      </w:pPr>
      <w:r>
        <w:rPr>
          <w:lang w:val="bg-BG"/>
        </w:rPr>
        <w:t>Предишни случаи</w:t>
      </w:r>
      <w:r w:rsidR="00B32115" w:rsidRPr="00B32115">
        <w:rPr>
          <w:lang w:val="bg-BG"/>
        </w:rPr>
        <w:t xml:space="preserve"> със </w:t>
      </w:r>
      <w:r w:rsidR="00F80FE3">
        <w:rPr>
          <w:lang w:val="bg-BG"/>
        </w:rPr>
        <w:t xml:space="preserve">сходен характер – </w:t>
      </w:r>
      <w:r w:rsidR="00C61563" w:rsidRPr="00B32115">
        <w:rPr>
          <w:lang w:val="bg-BG"/>
        </w:rPr>
        <w:t>НБРПВВЖТ</w:t>
      </w:r>
      <w:r w:rsidR="00B32115" w:rsidRPr="00B32115">
        <w:rPr>
          <w:lang w:val="bg-BG"/>
        </w:rPr>
        <w:t xml:space="preserve"> не е разследвал</w:t>
      </w:r>
      <w:r w:rsidR="00C61563" w:rsidRPr="00B32115">
        <w:rPr>
          <w:lang w:val="bg-BG"/>
        </w:rPr>
        <w:t>.</w:t>
      </w:r>
      <w:r w:rsidR="00445CF4">
        <w:rPr>
          <w:lang w:val="bg-BG"/>
        </w:rPr>
        <w:br w:type="page"/>
      </w:r>
    </w:p>
    <w:p w14:paraId="380EAD8E" w14:textId="77777777" w:rsidR="00445CF4" w:rsidRPr="00F12C70" w:rsidRDefault="00F12C70" w:rsidP="00144CBA">
      <w:pPr>
        <w:pStyle w:val="ab"/>
        <w:numPr>
          <w:ilvl w:val="0"/>
          <w:numId w:val="47"/>
        </w:numPr>
        <w:tabs>
          <w:tab w:val="left" w:pos="993"/>
        </w:tabs>
        <w:ind w:firstLine="169"/>
        <w:rPr>
          <w:b/>
          <w:bCs/>
          <w:sz w:val="28"/>
          <w:szCs w:val="22"/>
          <w:lang w:val="bg-BG"/>
        </w:rPr>
      </w:pPr>
      <w:r w:rsidRPr="00F12C70">
        <w:rPr>
          <w:b/>
          <w:bCs/>
          <w:sz w:val="28"/>
          <w:szCs w:val="22"/>
          <w:lang w:val="bg-BG"/>
        </w:rPr>
        <w:lastRenderedPageBreak/>
        <w:t>Заключ</w:t>
      </w:r>
      <w:bookmarkStart w:id="17" w:name="заключения"/>
      <w:bookmarkEnd w:id="17"/>
      <w:r w:rsidRPr="00F12C70">
        <w:rPr>
          <w:b/>
          <w:bCs/>
          <w:sz w:val="28"/>
          <w:szCs w:val="22"/>
          <w:lang w:val="bg-BG"/>
        </w:rPr>
        <w:t>ения</w:t>
      </w:r>
    </w:p>
    <w:p w14:paraId="2624F016" w14:textId="77777777" w:rsidR="00F12C70" w:rsidRPr="00A106B5" w:rsidRDefault="00F12C70" w:rsidP="00D33126">
      <w:pPr>
        <w:pStyle w:val="ab"/>
        <w:numPr>
          <w:ilvl w:val="1"/>
          <w:numId w:val="47"/>
        </w:numPr>
        <w:tabs>
          <w:tab w:val="left" w:pos="1134"/>
        </w:tabs>
        <w:spacing w:before="120"/>
        <w:ind w:left="788" w:hanging="79"/>
        <w:contextualSpacing w:val="0"/>
        <w:rPr>
          <w:b/>
          <w:i/>
          <w:iCs/>
          <w:lang w:val="bg-BG"/>
        </w:rPr>
      </w:pPr>
      <w:r w:rsidRPr="00A106B5">
        <w:rPr>
          <w:b/>
          <w:i/>
          <w:iCs/>
          <w:lang w:val="bg-BG"/>
        </w:rPr>
        <w:t>Обобщение на анализа относно причините за събитието.</w:t>
      </w:r>
    </w:p>
    <w:p w14:paraId="09FD5CCA" w14:textId="3FF8C17B" w:rsidR="00C61563" w:rsidRDefault="009440B8" w:rsidP="00053B15">
      <w:pPr>
        <w:tabs>
          <w:tab w:val="left" w:pos="993"/>
        </w:tabs>
        <w:rPr>
          <w:bCs/>
          <w:lang w:val="bg-BG"/>
        </w:rPr>
      </w:pPr>
      <w:r w:rsidRPr="009440B8">
        <w:rPr>
          <w:bCs/>
          <w:lang w:val="bg-BG"/>
        </w:rPr>
        <w:t xml:space="preserve">Комисията за разследване посети </w:t>
      </w:r>
      <w:r w:rsidR="00FF72CD">
        <w:rPr>
          <w:bCs/>
          <w:lang w:val="bg-BG"/>
        </w:rPr>
        <w:t xml:space="preserve">неколкократно </w:t>
      </w:r>
      <w:r w:rsidR="003F4CD2">
        <w:rPr>
          <w:bCs/>
          <w:lang w:val="bg-BG"/>
        </w:rPr>
        <w:t>мястото на произшествието,</w:t>
      </w:r>
      <w:r w:rsidRPr="009440B8">
        <w:rPr>
          <w:bCs/>
          <w:lang w:val="bg-BG"/>
        </w:rPr>
        <w:t xml:space="preserve"> запозна </w:t>
      </w:r>
      <w:r w:rsidR="003F4CD2">
        <w:rPr>
          <w:bCs/>
          <w:lang w:val="bg-BG"/>
        </w:rPr>
        <w:t xml:space="preserve">се </w:t>
      </w:r>
      <w:r w:rsidRPr="009440B8">
        <w:rPr>
          <w:bCs/>
          <w:lang w:val="bg-BG"/>
        </w:rPr>
        <w:t>с</w:t>
      </w:r>
      <w:r w:rsidR="003F4CD2">
        <w:rPr>
          <w:bCs/>
          <w:lang w:val="bg-BG"/>
        </w:rPr>
        <w:t>ъс събраната и предоставена</w:t>
      </w:r>
      <w:r w:rsidR="00C61563">
        <w:rPr>
          <w:bCs/>
          <w:lang w:val="bg-BG"/>
        </w:rPr>
        <w:t xml:space="preserve"> документация </w:t>
      </w:r>
      <w:r w:rsidR="00BC6AFB">
        <w:rPr>
          <w:bCs/>
          <w:lang w:val="bg-BG"/>
        </w:rPr>
        <w:t>за ремонта и поддръжката на локомотивите, както и изследва човешкия фактор на локомотивния персонал</w:t>
      </w:r>
      <w:r w:rsidR="00F611E2">
        <w:rPr>
          <w:bCs/>
          <w:lang w:val="bg-BG"/>
        </w:rPr>
        <w:t xml:space="preserve"> в железопътното предприятие/превозвач</w:t>
      </w:r>
      <w:r w:rsidR="003F7A78">
        <w:rPr>
          <w:bCs/>
          <w:lang w:val="bg-BG"/>
        </w:rPr>
        <w:t xml:space="preserve">. </w:t>
      </w:r>
    </w:p>
    <w:p w14:paraId="1F49DB31" w14:textId="2E6159C1" w:rsidR="009440B8" w:rsidRPr="00AA5D98" w:rsidRDefault="00C61563" w:rsidP="00053B15">
      <w:pPr>
        <w:tabs>
          <w:tab w:val="left" w:pos="993"/>
        </w:tabs>
        <w:rPr>
          <w:noProof/>
          <w:lang w:val="bg-BG"/>
        </w:rPr>
      </w:pPr>
      <w:r>
        <w:rPr>
          <w:bCs/>
          <w:lang w:val="bg-BG"/>
        </w:rPr>
        <w:t>Комисията за разследване се з</w:t>
      </w:r>
      <w:r w:rsidR="00BC6AFB">
        <w:rPr>
          <w:bCs/>
          <w:lang w:val="bg-BG"/>
        </w:rPr>
        <w:t>апозна</w:t>
      </w:r>
      <w:r w:rsidR="003F4CD2">
        <w:rPr>
          <w:bCs/>
          <w:lang w:val="bg-BG"/>
        </w:rPr>
        <w:t xml:space="preserve"> </w:t>
      </w:r>
      <w:r w:rsidR="009440B8" w:rsidRPr="009440B8">
        <w:rPr>
          <w:bCs/>
          <w:lang w:val="bg-BG"/>
        </w:rPr>
        <w:t xml:space="preserve">с </w:t>
      </w:r>
      <w:r w:rsidR="003F4CD2">
        <w:rPr>
          <w:bCs/>
          <w:lang w:val="bg-BG"/>
        </w:rPr>
        <w:t>предоставената документация</w:t>
      </w:r>
      <w:r w:rsidR="00F611E2">
        <w:rPr>
          <w:bCs/>
          <w:lang w:val="bg-BG"/>
        </w:rPr>
        <w:t xml:space="preserve"> за техническото състояние на</w:t>
      </w:r>
      <w:r w:rsidR="009D390C">
        <w:rPr>
          <w:bCs/>
          <w:lang w:val="bg-BG"/>
        </w:rPr>
        <w:t xml:space="preserve"> </w:t>
      </w:r>
      <w:r w:rsidR="003F4CD2">
        <w:rPr>
          <w:bCs/>
          <w:lang w:val="bg-BG"/>
        </w:rPr>
        <w:t>дерайлирали</w:t>
      </w:r>
      <w:r w:rsidR="00F611E2">
        <w:rPr>
          <w:bCs/>
          <w:lang w:val="bg-BG"/>
        </w:rPr>
        <w:t>те</w:t>
      </w:r>
      <w:r w:rsidR="003F4CD2" w:rsidRPr="003F4CD2">
        <w:rPr>
          <w:bCs/>
          <w:lang w:val="bg-BG"/>
        </w:rPr>
        <w:t xml:space="preserve"> </w:t>
      </w:r>
      <w:r w:rsidR="00F611E2">
        <w:rPr>
          <w:bCs/>
          <w:lang w:val="bg-BG"/>
        </w:rPr>
        <w:t>локомотиви</w:t>
      </w:r>
      <w:r w:rsidR="00BC6AFB">
        <w:rPr>
          <w:bCs/>
          <w:lang w:val="bg-BG"/>
        </w:rPr>
        <w:t xml:space="preserve"> </w:t>
      </w:r>
      <w:r w:rsidR="003F7A78">
        <w:rPr>
          <w:bCs/>
          <w:lang w:val="bg-BG"/>
        </w:rPr>
        <w:t xml:space="preserve"> </w:t>
      </w:r>
      <w:r w:rsidR="00BC6AFB" w:rsidRPr="00855A5F">
        <w:rPr>
          <w:lang w:val="bg-BG"/>
        </w:rPr>
        <w:t>№</w:t>
      </w:r>
      <w:r w:rsidR="00BC6AFB">
        <w:rPr>
          <w:lang w:val="bg-BG"/>
        </w:rPr>
        <w:t xml:space="preserve"> </w:t>
      </w:r>
      <w:r w:rsidR="00BC6AFB" w:rsidRPr="00BC6AFB">
        <w:rPr>
          <w:lang w:val="bg-BG"/>
        </w:rPr>
        <w:t>91522086001-8</w:t>
      </w:r>
      <w:r w:rsidR="00BC6AFB">
        <w:rPr>
          <w:lang w:val="bg-BG"/>
        </w:rPr>
        <w:t xml:space="preserve"> и № </w:t>
      </w:r>
      <w:r w:rsidR="00BC6AFB" w:rsidRPr="00BC6AFB">
        <w:rPr>
          <w:lang w:val="bg-BG"/>
        </w:rPr>
        <w:t>91522086005-9</w:t>
      </w:r>
      <w:r w:rsidR="00BC6AFB">
        <w:rPr>
          <w:lang w:val="bg-BG"/>
        </w:rPr>
        <w:t>.</w:t>
      </w:r>
      <w:r w:rsidR="00BC6AFB" w:rsidRPr="00BC6AFB">
        <w:rPr>
          <w:lang w:val="bg-BG"/>
        </w:rPr>
        <w:t xml:space="preserve">            </w:t>
      </w:r>
    </w:p>
    <w:p w14:paraId="34AF146A" w14:textId="327A81F2" w:rsidR="00D77802" w:rsidRPr="008733D5" w:rsidRDefault="00D77802" w:rsidP="00D77802">
      <w:pPr>
        <w:tabs>
          <w:tab w:val="left" w:pos="993"/>
        </w:tabs>
        <w:rPr>
          <w:noProof/>
          <w:lang w:val="bg-BG"/>
        </w:rPr>
      </w:pPr>
      <w:r w:rsidRPr="008733D5">
        <w:rPr>
          <w:noProof/>
          <w:lang w:val="bg-BG"/>
        </w:rPr>
        <w:t>Комисията за разследване се запозна на място с обстановката, направи неколкократни по</w:t>
      </w:r>
      <w:r w:rsidR="003F4CD2">
        <w:rPr>
          <w:noProof/>
          <w:lang w:val="bg-BG"/>
        </w:rPr>
        <w:t>дробни и внимателни огледи</w:t>
      </w:r>
      <w:r w:rsidRPr="008733D5">
        <w:rPr>
          <w:noProof/>
          <w:lang w:val="bg-BG"/>
        </w:rPr>
        <w:t xml:space="preserve"> </w:t>
      </w:r>
      <w:r w:rsidR="00F611E2">
        <w:rPr>
          <w:noProof/>
          <w:lang w:val="bg-BG"/>
        </w:rPr>
        <w:t xml:space="preserve">и измервания </w:t>
      </w:r>
      <w:r w:rsidRPr="008733D5">
        <w:rPr>
          <w:noProof/>
          <w:lang w:val="bg-BG"/>
        </w:rPr>
        <w:t xml:space="preserve">на железния </w:t>
      </w:r>
      <w:r w:rsidR="003F4CD2">
        <w:rPr>
          <w:noProof/>
          <w:lang w:val="bg-BG"/>
        </w:rPr>
        <w:t>път, на под</w:t>
      </w:r>
      <w:r w:rsidR="00F611E2">
        <w:rPr>
          <w:noProof/>
          <w:lang w:val="bg-BG"/>
        </w:rPr>
        <w:t>вижния състав, проведе интервю</w:t>
      </w:r>
      <w:r w:rsidR="003F4CD2">
        <w:rPr>
          <w:noProof/>
          <w:lang w:val="bg-BG"/>
        </w:rPr>
        <w:t xml:space="preserve"> с </w:t>
      </w:r>
      <w:r w:rsidR="004B1D90">
        <w:rPr>
          <w:noProof/>
          <w:lang w:val="bg-BG"/>
        </w:rPr>
        <w:t>локомотивния и гаров персонал</w:t>
      </w:r>
      <w:r w:rsidRPr="008733D5">
        <w:rPr>
          <w:noProof/>
          <w:lang w:val="bg-BG"/>
        </w:rPr>
        <w:t xml:space="preserve"> участвал в произшествието. Анализира задълбочено всички обстоятелства, свързани с </w:t>
      </w:r>
      <w:r w:rsidR="00F611E2">
        <w:rPr>
          <w:noProof/>
          <w:lang w:val="bg-BG"/>
        </w:rPr>
        <w:t xml:space="preserve">произшествието </w:t>
      </w:r>
      <w:r w:rsidRPr="008733D5">
        <w:rPr>
          <w:noProof/>
          <w:lang w:val="bg-BG"/>
        </w:rPr>
        <w:t>и направи</w:t>
      </w:r>
      <w:r w:rsidR="00F611E2">
        <w:rPr>
          <w:noProof/>
          <w:lang w:val="bg-BG"/>
        </w:rPr>
        <w:t xml:space="preserve"> обобщение</w:t>
      </w:r>
      <w:r w:rsidRPr="008733D5">
        <w:rPr>
          <w:noProof/>
          <w:lang w:val="bg-BG"/>
        </w:rPr>
        <w:t>.</w:t>
      </w:r>
    </w:p>
    <w:p w14:paraId="3731839A" w14:textId="651EACF0" w:rsidR="00A54AEB" w:rsidRDefault="004B1D90" w:rsidP="002A2022">
      <w:pPr>
        <w:ind w:firstLine="720"/>
        <w:rPr>
          <w:lang w:val="bg-BG"/>
        </w:rPr>
      </w:pPr>
      <w:r>
        <w:rPr>
          <w:noProof/>
          <w:lang w:val="bg-BG"/>
        </w:rPr>
        <w:t>Произшествието</w:t>
      </w:r>
      <w:r w:rsidR="000C2A86" w:rsidRPr="008733D5">
        <w:rPr>
          <w:noProof/>
          <w:lang w:val="bg-BG"/>
        </w:rPr>
        <w:t xml:space="preserve"> </w:t>
      </w:r>
      <w:r w:rsidR="00D77802" w:rsidRPr="008733D5">
        <w:rPr>
          <w:noProof/>
          <w:lang w:val="bg-BG"/>
        </w:rPr>
        <w:t>е настъпило вследствие</w:t>
      </w:r>
      <w:r w:rsidR="00A54AEB" w:rsidRPr="00A54AEB">
        <w:rPr>
          <w:lang w:val="bg-BG"/>
        </w:rPr>
        <w:t xml:space="preserve"> </w:t>
      </w:r>
      <w:r w:rsidR="00F611E2">
        <w:rPr>
          <w:lang w:val="bg-BG"/>
        </w:rPr>
        <w:t xml:space="preserve">на неразрешаващо </w:t>
      </w:r>
      <w:r w:rsidR="006C1359">
        <w:rPr>
          <w:lang w:val="bg-BG"/>
        </w:rPr>
        <w:t>заминаване</w:t>
      </w:r>
      <w:r w:rsidR="00A54AEB" w:rsidRPr="00F67AAE">
        <w:rPr>
          <w:color w:val="000000" w:themeColor="text1"/>
          <w:lang w:val="bg-BG"/>
        </w:rPr>
        <w:t xml:space="preserve"> на ДТВ № 20698 без да </w:t>
      </w:r>
      <w:r w:rsidR="00A54AEB">
        <w:rPr>
          <w:color w:val="000000" w:themeColor="text1"/>
          <w:lang w:val="bg-BG"/>
        </w:rPr>
        <w:t>са изпълнени нормативните изисквания за изпращане на влаковете</w:t>
      </w:r>
      <w:r w:rsidR="003530EC">
        <w:rPr>
          <w:color w:val="000000" w:themeColor="text1"/>
          <w:lang w:val="bg-BG"/>
        </w:rPr>
        <w:t>,</w:t>
      </w:r>
      <w:r w:rsidR="00BE6803">
        <w:rPr>
          <w:color w:val="000000" w:themeColor="text1"/>
          <w:lang w:val="bg-BG"/>
        </w:rPr>
        <w:t xml:space="preserve"> при</w:t>
      </w:r>
      <w:r w:rsidR="00A54AEB">
        <w:rPr>
          <w:color w:val="000000" w:themeColor="text1"/>
          <w:lang w:val="bg-BG"/>
        </w:rPr>
        <w:t xml:space="preserve"> </w:t>
      </w:r>
      <w:r w:rsidR="00A54AEB">
        <w:rPr>
          <w:lang w:val="bg-BG"/>
        </w:rPr>
        <w:t>неблагоприятни метеорологични условия в тъмната част на денонощието.</w:t>
      </w:r>
      <w:r w:rsidR="00D77802" w:rsidRPr="0098340C">
        <w:rPr>
          <w:noProof/>
          <w:color w:val="FF0000"/>
          <w:lang w:val="bg-BG"/>
        </w:rPr>
        <w:t xml:space="preserve"> </w:t>
      </w:r>
    </w:p>
    <w:p w14:paraId="1C1D908C" w14:textId="7812C36B" w:rsidR="00F12C70" w:rsidRPr="00A106B5" w:rsidRDefault="00F12C70" w:rsidP="00D33126">
      <w:pPr>
        <w:pStyle w:val="ab"/>
        <w:numPr>
          <w:ilvl w:val="1"/>
          <w:numId w:val="47"/>
        </w:numPr>
        <w:tabs>
          <w:tab w:val="left" w:pos="1134"/>
        </w:tabs>
        <w:spacing w:before="120"/>
        <w:ind w:left="0" w:firstLine="709"/>
        <w:contextualSpacing w:val="0"/>
        <w:rPr>
          <w:b/>
          <w:i/>
          <w:iCs/>
          <w:lang w:val="bg-BG"/>
        </w:rPr>
      </w:pPr>
      <w:r w:rsidRPr="00A106B5">
        <w:rPr>
          <w:b/>
          <w:i/>
          <w:iCs/>
          <w:lang w:val="bg-BG"/>
        </w:rPr>
        <w:t>Мерки, предприети след настъпване на събитието.</w:t>
      </w:r>
    </w:p>
    <w:p w14:paraId="04B79DBA" w14:textId="6867B723" w:rsidR="004B1D90" w:rsidRDefault="000108F7" w:rsidP="00F12C70">
      <w:pPr>
        <w:pStyle w:val="ab"/>
        <w:ind w:left="0"/>
        <w:rPr>
          <w:lang w:val="bg-BG"/>
        </w:rPr>
      </w:pPr>
      <w:r>
        <w:rPr>
          <w:lang w:val="bg-BG"/>
        </w:rPr>
        <w:t>Управителя</w:t>
      </w:r>
      <w:r w:rsidR="003530EC">
        <w:rPr>
          <w:lang w:val="bg-BG"/>
        </w:rPr>
        <w:t>т</w:t>
      </w:r>
      <w:r>
        <w:rPr>
          <w:lang w:val="bg-BG"/>
        </w:rPr>
        <w:t xml:space="preserve"> на желе</w:t>
      </w:r>
      <w:r w:rsidR="001A54EF">
        <w:rPr>
          <w:lang w:val="bg-BG"/>
        </w:rPr>
        <w:t>зопътната инфраструктура предприе</w:t>
      </w:r>
      <w:r w:rsidR="0098340C">
        <w:rPr>
          <w:lang w:val="bg-BG"/>
        </w:rPr>
        <w:t xml:space="preserve"> възстановяване</w:t>
      </w:r>
      <w:r>
        <w:rPr>
          <w:lang w:val="bg-BG"/>
        </w:rPr>
        <w:t xml:space="preserve"> на повредения </w:t>
      </w:r>
      <w:r w:rsidR="005C51F7">
        <w:rPr>
          <w:lang w:val="bg-BG"/>
        </w:rPr>
        <w:t>участък на</w:t>
      </w:r>
      <w:r w:rsidR="00275EA0">
        <w:rPr>
          <w:lang w:val="bg-BG"/>
        </w:rPr>
        <w:t xml:space="preserve"> </w:t>
      </w:r>
      <w:r w:rsidR="004B1D90">
        <w:rPr>
          <w:lang w:val="bg-BG"/>
        </w:rPr>
        <w:t>железния път, железопътната</w:t>
      </w:r>
      <w:r w:rsidR="0098340C">
        <w:rPr>
          <w:lang w:val="bg-BG"/>
        </w:rPr>
        <w:t xml:space="preserve"> </w:t>
      </w:r>
      <w:r w:rsidR="004B1D90">
        <w:rPr>
          <w:lang w:val="bg-BG"/>
        </w:rPr>
        <w:t>стрелка № 39,</w:t>
      </w:r>
      <w:r w:rsidR="0098340C">
        <w:rPr>
          <w:lang w:val="bg-BG"/>
        </w:rPr>
        <w:t xml:space="preserve"> осигурителната техника </w:t>
      </w:r>
      <w:r w:rsidR="005C51F7">
        <w:rPr>
          <w:lang w:val="bg-BG"/>
        </w:rPr>
        <w:t>и контактната мрежа</w:t>
      </w:r>
      <w:r>
        <w:rPr>
          <w:lang w:val="bg-BG"/>
        </w:rPr>
        <w:t xml:space="preserve"> в</w:t>
      </w:r>
      <w:r w:rsidR="004B1D90">
        <w:rPr>
          <w:lang w:val="bg-BG"/>
        </w:rPr>
        <w:t xml:space="preserve"> гара Илиянци</w:t>
      </w:r>
      <w:r>
        <w:rPr>
          <w:lang w:val="bg-BG"/>
        </w:rPr>
        <w:t xml:space="preserve"> </w:t>
      </w:r>
      <w:r w:rsidR="005C51F7">
        <w:rPr>
          <w:lang w:val="bg-BG"/>
        </w:rPr>
        <w:t xml:space="preserve">в </w:t>
      </w:r>
      <w:r>
        <w:rPr>
          <w:lang w:val="bg-BG"/>
        </w:rPr>
        <w:t>периода</w:t>
      </w:r>
      <w:r w:rsidR="005C51F7">
        <w:rPr>
          <w:lang w:val="bg-BG"/>
        </w:rPr>
        <w:t xml:space="preserve"> 21</w:t>
      </w:r>
      <w:r w:rsidR="004B1D90">
        <w:rPr>
          <w:lang w:val="bg-BG"/>
        </w:rPr>
        <w:t>÷22</w:t>
      </w:r>
      <w:r w:rsidR="00275EA0">
        <w:rPr>
          <w:lang w:val="bg-BG"/>
        </w:rPr>
        <w:t>.</w:t>
      </w:r>
      <w:r w:rsidR="004B1D90">
        <w:rPr>
          <w:lang w:val="bg-BG"/>
        </w:rPr>
        <w:t>01.2022</w:t>
      </w:r>
      <w:r w:rsidR="001A54EF">
        <w:rPr>
          <w:lang w:val="bg-BG"/>
        </w:rPr>
        <w:t xml:space="preserve"> г.</w:t>
      </w:r>
    </w:p>
    <w:p w14:paraId="3DB97C13" w14:textId="2AB17C60" w:rsidR="00855A5F" w:rsidRDefault="004B1D90" w:rsidP="00F12C70">
      <w:pPr>
        <w:pStyle w:val="ab"/>
        <w:ind w:left="0"/>
        <w:rPr>
          <w:lang w:val="bg-BG"/>
        </w:rPr>
      </w:pPr>
      <w:r>
        <w:rPr>
          <w:lang w:val="bg-BG"/>
        </w:rPr>
        <w:t>Повредените локомотиви</w:t>
      </w:r>
      <w:r w:rsidR="003530EC">
        <w:rPr>
          <w:lang w:val="bg-BG"/>
        </w:rPr>
        <w:t>,</w:t>
      </w:r>
      <w:r>
        <w:rPr>
          <w:lang w:val="bg-BG"/>
        </w:rPr>
        <w:t xml:space="preserve"> след тяхното вдигане на железния път</w:t>
      </w:r>
      <w:r w:rsidR="003530EC">
        <w:rPr>
          <w:lang w:val="bg-BG"/>
        </w:rPr>
        <w:t>,</w:t>
      </w:r>
      <w:r>
        <w:rPr>
          <w:lang w:val="bg-BG"/>
        </w:rPr>
        <w:t xml:space="preserve"> са изпратени за ремонт и оценяване на нанесените щети в ,,Експрес Сервиз“ ООД</w:t>
      </w:r>
      <w:r w:rsidR="007209A9">
        <w:rPr>
          <w:lang w:val="bg-BG"/>
        </w:rPr>
        <w:t xml:space="preserve"> гр. Русе</w:t>
      </w:r>
      <w:r>
        <w:rPr>
          <w:lang w:val="bg-BG"/>
        </w:rPr>
        <w:t>,</w:t>
      </w:r>
      <w:r w:rsidR="006C1359">
        <w:rPr>
          <w:lang w:val="bg-BG"/>
        </w:rPr>
        <w:t xml:space="preserve"> сертифицирано ЛОП,</w:t>
      </w:r>
      <w:r>
        <w:rPr>
          <w:lang w:val="bg-BG"/>
        </w:rPr>
        <w:t xml:space="preserve"> който по договор поддържа тяговия подвижен състав на железопътното предприятие ,,Булмаркет Рейл Карго“ ЕООД.</w:t>
      </w:r>
    </w:p>
    <w:p w14:paraId="3C712C6E" w14:textId="1DFABA9C" w:rsidR="003530EC" w:rsidRDefault="006C1359" w:rsidP="00F12C70">
      <w:pPr>
        <w:pStyle w:val="ab"/>
        <w:ind w:left="0"/>
        <w:rPr>
          <w:lang w:val="bg-BG"/>
        </w:rPr>
      </w:pPr>
      <w:r>
        <w:rPr>
          <w:lang w:val="bg-BG"/>
        </w:rPr>
        <w:t>Комисията за разследване в НБРПВВЖТ изиска и се извършиха</w:t>
      </w:r>
      <w:r w:rsidR="00855A5F">
        <w:rPr>
          <w:lang w:val="bg-BG"/>
        </w:rPr>
        <w:t xml:space="preserve"> контролни медицински и психологически прегледи в специализирано лечебно заведение по транспорта</w:t>
      </w:r>
      <w:r w:rsidR="003530EC" w:rsidRPr="003530EC">
        <w:rPr>
          <w:lang w:val="bg-BG"/>
        </w:rPr>
        <w:t xml:space="preserve"> </w:t>
      </w:r>
      <w:r w:rsidR="003530EC">
        <w:rPr>
          <w:lang w:val="bg-BG"/>
        </w:rPr>
        <w:t xml:space="preserve">на локомотивния машинист на локомотив № </w:t>
      </w:r>
      <w:r w:rsidR="003530EC" w:rsidRPr="00855A5F">
        <w:rPr>
          <w:lang w:val="bg-BG"/>
        </w:rPr>
        <w:t>91522086005-9</w:t>
      </w:r>
      <w:r w:rsidR="003530EC">
        <w:rPr>
          <w:lang w:val="bg-BG"/>
        </w:rPr>
        <w:t>, потеглил от 9-ти коловоз без разрешаващ сигнал</w:t>
      </w:r>
      <w:r w:rsidR="00855A5F">
        <w:rPr>
          <w:lang w:val="bg-BG"/>
        </w:rPr>
        <w:t xml:space="preserve">. </w:t>
      </w:r>
    </w:p>
    <w:p w14:paraId="353F0BD3" w14:textId="53AA590D" w:rsidR="00F12C70" w:rsidRDefault="001A072C" w:rsidP="00F12C70">
      <w:pPr>
        <w:pStyle w:val="ab"/>
        <w:ind w:left="0"/>
        <w:rPr>
          <w:lang w:val="bg-BG"/>
        </w:rPr>
      </w:pPr>
      <w:r>
        <w:rPr>
          <w:lang w:val="bg-BG"/>
        </w:rPr>
        <w:t xml:space="preserve">В Национална многопрофилна транспортна болница ,,Цар Борис </w:t>
      </w:r>
      <w:r>
        <w:t>III</w:t>
      </w:r>
      <w:r>
        <w:rPr>
          <w:lang w:val="bg-BG"/>
        </w:rPr>
        <w:t>“</w:t>
      </w:r>
      <w:r w:rsidR="004429F9">
        <w:rPr>
          <w:lang w:val="bg-BG"/>
        </w:rPr>
        <w:t xml:space="preserve"> – София</w:t>
      </w:r>
      <w:r w:rsidRPr="001A072C">
        <w:rPr>
          <w:lang w:val="bg-BG"/>
        </w:rPr>
        <w:t xml:space="preserve"> </w:t>
      </w:r>
      <w:r>
        <w:rPr>
          <w:lang w:val="bg-BG"/>
        </w:rPr>
        <w:t>се извършиха</w:t>
      </w:r>
      <w:r w:rsidR="00855A5F">
        <w:rPr>
          <w:lang w:val="bg-BG"/>
        </w:rPr>
        <w:t xml:space="preserve"> </w:t>
      </w:r>
      <w:r w:rsidR="004429F9">
        <w:rPr>
          <w:lang w:val="bg-BG"/>
        </w:rPr>
        <w:t xml:space="preserve">медицински </w:t>
      </w:r>
      <w:r w:rsidR="003530EC">
        <w:rPr>
          <w:lang w:val="bg-BG"/>
        </w:rPr>
        <w:t xml:space="preserve">и психологически </w:t>
      </w:r>
      <w:r w:rsidR="00855A5F">
        <w:rPr>
          <w:lang w:val="bg-BG"/>
        </w:rPr>
        <w:t xml:space="preserve">прегледи </w:t>
      </w:r>
      <w:r w:rsidR="003530EC">
        <w:rPr>
          <w:lang w:val="bg-BG"/>
        </w:rPr>
        <w:t xml:space="preserve">и изследвания </w:t>
      </w:r>
      <w:r w:rsidR="00855A5F">
        <w:rPr>
          <w:lang w:val="bg-BG"/>
        </w:rPr>
        <w:t xml:space="preserve">на </w:t>
      </w:r>
      <w:r>
        <w:rPr>
          <w:lang w:val="bg-BG"/>
        </w:rPr>
        <w:t xml:space="preserve">локомотивния машинист. Комисията получи всички резултати от извършените специализирани медицински </w:t>
      </w:r>
      <w:r w:rsidR="003530EC">
        <w:rPr>
          <w:lang w:val="bg-BG"/>
        </w:rPr>
        <w:t>прегледи</w:t>
      </w:r>
      <w:r>
        <w:rPr>
          <w:lang w:val="bg-BG"/>
        </w:rPr>
        <w:t xml:space="preserve"> и доклад за извъ</w:t>
      </w:r>
      <w:r w:rsidR="006C1359">
        <w:rPr>
          <w:lang w:val="bg-BG"/>
        </w:rPr>
        <w:t>ршени психологически изследвания</w:t>
      </w:r>
      <w:r w:rsidR="002007F1">
        <w:rPr>
          <w:lang w:val="bg-BG"/>
        </w:rPr>
        <w:t>.</w:t>
      </w:r>
      <w:r>
        <w:rPr>
          <w:lang w:val="bg-BG"/>
        </w:rPr>
        <w:t xml:space="preserve"> </w:t>
      </w:r>
      <w:r w:rsidR="002007F1">
        <w:rPr>
          <w:lang w:val="bg-BG"/>
        </w:rPr>
        <w:t>К</w:t>
      </w:r>
      <w:r>
        <w:rPr>
          <w:lang w:val="bg-BG"/>
        </w:rPr>
        <w:t>омисията за разследване</w:t>
      </w:r>
      <w:r w:rsidR="003E1CFB">
        <w:rPr>
          <w:lang w:val="bg-BG"/>
        </w:rPr>
        <w:t>,</w:t>
      </w:r>
      <w:r>
        <w:rPr>
          <w:lang w:val="bg-BG"/>
        </w:rPr>
        <w:t xml:space="preserve"> </w:t>
      </w:r>
      <w:r w:rsidR="002007F1">
        <w:rPr>
          <w:lang w:val="bg-BG"/>
        </w:rPr>
        <w:t>съвместно с</w:t>
      </w:r>
      <w:r w:rsidR="002007F1" w:rsidRPr="002007F1">
        <w:rPr>
          <w:lang w:val="bg-BG"/>
        </w:rPr>
        <w:t xml:space="preserve"> експерт</w:t>
      </w:r>
      <w:r w:rsidR="005071DF">
        <w:rPr>
          <w:lang w:val="bg-BG"/>
        </w:rPr>
        <w:t>а</w:t>
      </w:r>
      <w:r w:rsidR="002007F1" w:rsidRPr="002007F1">
        <w:rPr>
          <w:lang w:val="bg-BG"/>
        </w:rPr>
        <w:t xml:space="preserve"> </w:t>
      </w:r>
      <w:r w:rsidR="002007F1">
        <w:rPr>
          <w:lang w:val="bg-BG"/>
        </w:rPr>
        <w:t xml:space="preserve">по човешкия </w:t>
      </w:r>
      <w:r w:rsidR="006C1359">
        <w:rPr>
          <w:lang w:val="bg-BG"/>
        </w:rPr>
        <w:t xml:space="preserve">и организационен </w:t>
      </w:r>
      <w:r w:rsidR="002007F1">
        <w:rPr>
          <w:lang w:val="bg-BG"/>
        </w:rPr>
        <w:t>фактор</w:t>
      </w:r>
      <w:r w:rsidR="005071DF">
        <w:rPr>
          <w:lang w:val="bg-BG"/>
        </w:rPr>
        <w:t>,</w:t>
      </w:r>
      <w:r w:rsidR="002007F1">
        <w:rPr>
          <w:lang w:val="bg-BG"/>
        </w:rPr>
        <w:t xml:space="preserve"> анализираха резултатите</w:t>
      </w:r>
      <w:r w:rsidR="006C1359">
        <w:rPr>
          <w:lang w:val="bg-BG"/>
        </w:rPr>
        <w:t xml:space="preserve"> от изследванията и установи</w:t>
      </w:r>
      <w:r w:rsidR="005071DF">
        <w:rPr>
          <w:lang w:val="bg-BG"/>
        </w:rPr>
        <w:t>, че няма отклонения от здравните норми за заеманата длъжност – локомотивен машинист</w:t>
      </w:r>
      <w:r w:rsidR="002007F1">
        <w:rPr>
          <w:lang w:val="bg-BG"/>
        </w:rPr>
        <w:t>.</w:t>
      </w:r>
      <w:r w:rsidR="00855A5F">
        <w:rPr>
          <w:lang w:val="bg-BG"/>
        </w:rPr>
        <w:t xml:space="preserve"> </w:t>
      </w:r>
      <w:r w:rsidR="001A54EF">
        <w:rPr>
          <w:lang w:val="bg-BG"/>
        </w:rPr>
        <w:t xml:space="preserve"> </w:t>
      </w:r>
    </w:p>
    <w:p w14:paraId="29525DD3" w14:textId="2F547FF6" w:rsidR="00AE62F9" w:rsidRPr="00A106B5" w:rsidRDefault="00AE62F9" w:rsidP="00AE62F9">
      <w:pPr>
        <w:pStyle w:val="ab"/>
        <w:spacing w:before="120"/>
        <w:ind w:left="0"/>
        <w:contextualSpacing w:val="0"/>
        <w:rPr>
          <w:b/>
          <w:i/>
          <w:lang w:val="bg-BG"/>
        </w:rPr>
      </w:pPr>
      <w:r w:rsidRPr="002F641A">
        <w:rPr>
          <w:b/>
          <w:lang w:val="bg-BG"/>
        </w:rPr>
        <w:t>5.3.</w:t>
      </w:r>
      <w:r w:rsidRPr="00AE62F9">
        <w:rPr>
          <w:lang w:val="bg-BG"/>
        </w:rPr>
        <w:t xml:space="preserve"> </w:t>
      </w:r>
      <w:r w:rsidRPr="00A106B5">
        <w:rPr>
          <w:b/>
          <w:i/>
          <w:lang w:val="bg-BG"/>
        </w:rPr>
        <w:t>Допълнителни констатации.</w:t>
      </w:r>
    </w:p>
    <w:p w14:paraId="11A5C7C8" w14:textId="6CF8936A" w:rsidR="00F12C70" w:rsidRDefault="007A7AA2" w:rsidP="005C51F7">
      <w:pPr>
        <w:rPr>
          <w:lang w:val="bg-BG"/>
        </w:rPr>
      </w:pPr>
      <w:r w:rsidRPr="007A7AA2">
        <w:rPr>
          <w:lang w:val="bg-BG"/>
        </w:rPr>
        <w:t xml:space="preserve">Комисията за разследване </w:t>
      </w:r>
      <w:r w:rsidR="0098340C">
        <w:rPr>
          <w:lang w:val="bg-BG"/>
        </w:rPr>
        <w:t xml:space="preserve">в НБРПВВЖТ </w:t>
      </w:r>
      <w:r w:rsidRPr="007A7AA2">
        <w:rPr>
          <w:lang w:val="bg-BG"/>
        </w:rPr>
        <w:t xml:space="preserve">разпореди </w:t>
      </w:r>
      <w:r w:rsidR="005C51F7">
        <w:rPr>
          <w:lang w:val="bg-BG"/>
        </w:rPr>
        <w:t>на субектите</w:t>
      </w:r>
      <w:r w:rsidR="006A4588">
        <w:rPr>
          <w:lang w:val="bg-BG"/>
        </w:rPr>
        <w:t xml:space="preserve"> </w:t>
      </w:r>
      <w:r w:rsidR="00855E35">
        <w:rPr>
          <w:lang w:val="bg-BG"/>
        </w:rPr>
        <w:t xml:space="preserve">участвали в произшествието </w:t>
      </w:r>
      <w:r w:rsidR="005C51F7" w:rsidRPr="005C51F7">
        <w:rPr>
          <w:lang w:val="bg-BG"/>
        </w:rPr>
        <w:t>на 03.02.2022 г.</w:t>
      </w:r>
      <w:r w:rsidR="005C51F7">
        <w:rPr>
          <w:lang w:val="bg-BG"/>
        </w:rPr>
        <w:t xml:space="preserve"> </w:t>
      </w:r>
      <w:r w:rsidR="006A4588">
        <w:rPr>
          <w:lang w:val="bg-BG"/>
        </w:rPr>
        <w:t>да</w:t>
      </w:r>
      <w:r w:rsidR="004B1D90">
        <w:rPr>
          <w:lang w:val="bg-BG"/>
        </w:rPr>
        <w:t xml:space="preserve"> извършат измервания</w:t>
      </w:r>
      <w:r w:rsidR="0098340C">
        <w:rPr>
          <w:lang w:val="bg-BG"/>
        </w:rPr>
        <w:t xml:space="preserve"> на </w:t>
      </w:r>
      <w:r w:rsidR="004B1D90">
        <w:rPr>
          <w:lang w:val="bg-BG"/>
        </w:rPr>
        <w:t>локомотивите</w:t>
      </w:r>
      <w:r w:rsidR="006A4588">
        <w:rPr>
          <w:lang w:val="bg-BG"/>
        </w:rPr>
        <w:t xml:space="preserve"> № 91522086001-8,</w:t>
      </w:r>
      <w:r w:rsidR="006A4588" w:rsidRPr="006A4588">
        <w:rPr>
          <w:lang w:val="bg-BG"/>
        </w:rPr>
        <w:t xml:space="preserve"> № 91522086005-9</w:t>
      </w:r>
      <w:r w:rsidR="005C51F7">
        <w:rPr>
          <w:lang w:val="bg-BG"/>
        </w:rPr>
        <w:t>, № 91520085005</w:t>
      </w:r>
      <w:r w:rsidR="003E1CFB">
        <w:rPr>
          <w:lang w:val="bg-BG"/>
        </w:rPr>
        <w:t>-</w:t>
      </w:r>
      <w:r w:rsidR="006A4588">
        <w:rPr>
          <w:lang w:val="bg-BG"/>
        </w:rPr>
        <w:t>4</w:t>
      </w:r>
      <w:r w:rsidR="003E1CFB">
        <w:rPr>
          <w:lang w:val="bg-BG"/>
        </w:rPr>
        <w:t>,</w:t>
      </w:r>
      <w:r w:rsidRPr="007A7AA2">
        <w:rPr>
          <w:lang w:val="bg-BG"/>
        </w:rPr>
        <w:t xml:space="preserve"> </w:t>
      </w:r>
      <w:r w:rsidR="003E1CFB">
        <w:rPr>
          <w:lang w:val="bg-BG"/>
        </w:rPr>
        <w:t xml:space="preserve">обслужвали </w:t>
      </w:r>
      <w:r w:rsidR="00855E35">
        <w:rPr>
          <w:lang w:val="bg-BG"/>
        </w:rPr>
        <w:t>ДТВ № 20691 и ДТВ 20698. Измерванията</w:t>
      </w:r>
      <w:r w:rsidRPr="007A7AA2">
        <w:rPr>
          <w:lang w:val="bg-BG"/>
        </w:rPr>
        <w:t xml:space="preserve"> бяха и</w:t>
      </w:r>
      <w:r w:rsidR="0098340C">
        <w:rPr>
          <w:lang w:val="bg-BG"/>
        </w:rPr>
        <w:t xml:space="preserve">звършени </w:t>
      </w:r>
      <w:r w:rsidR="007209A9">
        <w:rPr>
          <w:lang w:val="bg-BG"/>
        </w:rPr>
        <w:t xml:space="preserve">в </w:t>
      </w:r>
      <w:r w:rsidR="007209A9" w:rsidRPr="007209A9">
        <w:rPr>
          <w:lang w:val="bg-BG"/>
        </w:rPr>
        <w:t>,,Експрес Сервиз“ ООД</w:t>
      </w:r>
      <w:r w:rsidR="0098340C">
        <w:rPr>
          <w:lang w:val="bg-BG"/>
        </w:rPr>
        <w:t xml:space="preserve"> </w:t>
      </w:r>
      <w:r w:rsidR="007209A9">
        <w:rPr>
          <w:lang w:val="bg-BG"/>
        </w:rPr>
        <w:t>гр. Русе</w:t>
      </w:r>
      <w:r w:rsidR="00855E35">
        <w:rPr>
          <w:lang w:val="bg-BG"/>
        </w:rPr>
        <w:t xml:space="preserve"> от предоставените констативни протоколи</w:t>
      </w:r>
      <w:r w:rsidR="007209A9">
        <w:rPr>
          <w:lang w:val="bg-BG"/>
        </w:rPr>
        <w:t xml:space="preserve"> </w:t>
      </w:r>
      <w:r w:rsidR="00855E35">
        <w:rPr>
          <w:lang w:val="bg-BG"/>
        </w:rPr>
        <w:t>Комисията за разследване</w:t>
      </w:r>
      <w:r w:rsidR="006C1359">
        <w:rPr>
          <w:lang w:val="bg-BG"/>
        </w:rPr>
        <w:t xml:space="preserve"> констатира, че няма отклонения </w:t>
      </w:r>
      <w:r w:rsidR="00855E35">
        <w:rPr>
          <w:lang w:val="bg-BG"/>
        </w:rPr>
        <w:t xml:space="preserve">в параметрите </w:t>
      </w:r>
      <w:r w:rsidR="006C1359">
        <w:rPr>
          <w:lang w:val="bg-BG"/>
        </w:rPr>
        <w:t>от техническите норми</w:t>
      </w:r>
      <w:r w:rsidRPr="007A7AA2">
        <w:rPr>
          <w:lang w:val="bg-BG"/>
        </w:rPr>
        <w:t>.</w:t>
      </w:r>
      <w:r w:rsidR="00F12C70">
        <w:rPr>
          <w:lang w:val="bg-BG"/>
        </w:rPr>
        <w:br w:type="page"/>
      </w:r>
    </w:p>
    <w:p w14:paraId="1FEDFB55" w14:textId="77777777" w:rsidR="00F12C70" w:rsidRPr="00852F75" w:rsidRDefault="00F12C70" w:rsidP="00D33126">
      <w:pPr>
        <w:pStyle w:val="ab"/>
        <w:numPr>
          <w:ilvl w:val="0"/>
          <w:numId w:val="47"/>
        </w:numPr>
        <w:tabs>
          <w:tab w:val="left" w:pos="993"/>
        </w:tabs>
        <w:ind w:hanging="11"/>
        <w:rPr>
          <w:b/>
          <w:bCs/>
          <w:sz w:val="28"/>
          <w:szCs w:val="22"/>
          <w:lang w:val="bg-BG"/>
        </w:rPr>
      </w:pPr>
      <w:bookmarkStart w:id="18" w:name="_Hlk77604211"/>
      <w:r w:rsidRPr="00852F75">
        <w:rPr>
          <w:b/>
          <w:bCs/>
          <w:sz w:val="28"/>
          <w:szCs w:val="22"/>
          <w:lang w:val="bg-BG"/>
        </w:rPr>
        <w:lastRenderedPageBreak/>
        <w:t>Препор</w:t>
      </w:r>
      <w:bookmarkStart w:id="19" w:name="препоръки"/>
      <w:bookmarkEnd w:id="19"/>
      <w:r w:rsidRPr="00852F75">
        <w:rPr>
          <w:b/>
          <w:bCs/>
          <w:sz w:val="28"/>
          <w:szCs w:val="22"/>
          <w:lang w:val="bg-BG"/>
        </w:rPr>
        <w:t>ъки за безопасност</w:t>
      </w:r>
    </w:p>
    <w:p w14:paraId="7B7CC908" w14:textId="7FEF9855" w:rsidR="006E72EC" w:rsidRDefault="006E72EC" w:rsidP="00B0573C">
      <w:pPr>
        <w:tabs>
          <w:tab w:val="left" w:pos="851"/>
        </w:tabs>
        <w:spacing w:before="120"/>
        <w:rPr>
          <w:szCs w:val="24"/>
          <w:lang w:val="bg-BG"/>
        </w:rPr>
      </w:pPr>
      <w:r w:rsidRPr="00425582">
        <w:rPr>
          <w:szCs w:val="24"/>
          <w:lang w:val="bg-BG"/>
        </w:rPr>
        <w:t xml:space="preserve">С цел подобряване на безопасността в железопътния транспорт </w:t>
      </w:r>
      <w:r w:rsidR="002F641A">
        <w:rPr>
          <w:szCs w:val="24"/>
          <w:lang w:val="bg-BG"/>
        </w:rPr>
        <w:t>председателя на к</w:t>
      </w:r>
      <w:r w:rsidRPr="00425582">
        <w:rPr>
          <w:szCs w:val="24"/>
          <w:lang w:val="bg-BG"/>
        </w:rPr>
        <w:t>омисията за разследване в НБРПВВЖТ предлага на ИА ,,Железопътна администрация“ следните препоръки за безопасност</w:t>
      </w:r>
      <w:r>
        <w:rPr>
          <w:szCs w:val="24"/>
          <w:lang w:val="bg-BG"/>
        </w:rPr>
        <w:t xml:space="preserve">, относими към ДП НКЖИ и </w:t>
      </w:r>
      <w:r w:rsidR="00080C35" w:rsidRPr="00080C35">
        <w:rPr>
          <w:lang w:val="bg-BG"/>
        </w:rPr>
        <w:t>,,Булмаркет Рейл Карго“ ЕООД</w:t>
      </w:r>
      <w:r>
        <w:rPr>
          <w:szCs w:val="24"/>
          <w:lang w:val="bg-BG"/>
        </w:rPr>
        <w:t>.</w:t>
      </w:r>
    </w:p>
    <w:p w14:paraId="0AC080AD" w14:textId="77777777" w:rsidR="00080C35" w:rsidRPr="00080C35" w:rsidRDefault="00080C35" w:rsidP="004B6EE1">
      <w:pPr>
        <w:pStyle w:val="ab"/>
        <w:numPr>
          <w:ilvl w:val="0"/>
          <w:numId w:val="31"/>
        </w:numPr>
        <w:tabs>
          <w:tab w:val="left" w:pos="993"/>
        </w:tabs>
        <w:ind w:left="0" w:firstLine="720"/>
        <w:rPr>
          <w:lang w:val="bg-BG"/>
        </w:rPr>
      </w:pPr>
      <w:r w:rsidRPr="00080C35">
        <w:rPr>
          <w:lang w:val="bg-BG"/>
        </w:rPr>
        <w:t>С препоръка 1 се предлага ДП НКЖИ и ,,Булмаркет Рейл Карго“ ЕООД да запознаят заинтересования персонал със съдържанието на настоящия доклад.</w:t>
      </w:r>
    </w:p>
    <w:p w14:paraId="16152F50" w14:textId="2AB871B4" w:rsidR="00080C35" w:rsidRPr="00080C35" w:rsidRDefault="00080C35" w:rsidP="004B6EE1">
      <w:pPr>
        <w:pStyle w:val="ab"/>
        <w:numPr>
          <w:ilvl w:val="0"/>
          <w:numId w:val="31"/>
        </w:numPr>
        <w:tabs>
          <w:tab w:val="left" w:pos="993"/>
        </w:tabs>
        <w:ind w:left="0" w:firstLine="709"/>
        <w:rPr>
          <w:lang w:val="bg-BG"/>
        </w:rPr>
      </w:pPr>
      <w:r w:rsidRPr="00080C35">
        <w:rPr>
          <w:lang w:val="bg-BG"/>
        </w:rPr>
        <w:t>С препоръка 2 се предлага ,,Булмаркет Рейл Карго</w:t>
      </w:r>
      <w:r w:rsidR="007D62F0">
        <w:rPr>
          <w:lang w:val="bg-BG"/>
        </w:rPr>
        <w:t xml:space="preserve">“ ЕООД да извърши оценка на </w:t>
      </w:r>
      <w:r w:rsidR="002200D8">
        <w:rPr>
          <w:lang w:val="bg-BG"/>
        </w:rPr>
        <w:t>психологическия човешки</w:t>
      </w:r>
      <w:r w:rsidR="007D62F0">
        <w:rPr>
          <w:lang w:val="bg-BG"/>
        </w:rPr>
        <w:t xml:space="preserve"> фактор </w:t>
      </w:r>
      <w:r w:rsidR="002200D8">
        <w:rPr>
          <w:lang w:val="bg-BG"/>
        </w:rPr>
        <w:t>на</w:t>
      </w:r>
      <w:r w:rsidR="007D62F0">
        <w:rPr>
          <w:lang w:val="bg-BG"/>
        </w:rPr>
        <w:t xml:space="preserve"> локомотивния персонал с цел подобряване на работата в екип в позитивна атмосфера</w:t>
      </w:r>
      <w:r w:rsidRPr="00080C35">
        <w:rPr>
          <w:lang w:val="bg-BG"/>
        </w:rPr>
        <w:t>.</w:t>
      </w:r>
    </w:p>
    <w:p w14:paraId="45C4C7F5" w14:textId="130ED880" w:rsidR="00080C35" w:rsidRPr="00080C35" w:rsidRDefault="00080C35" w:rsidP="004B6EE1">
      <w:pPr>
        <w:pStyle w:val="ab"/>
        <w:numPr>
          <w:ilvl w:val="0"/>
          <w:numId w:val="31"/>
        </w:numPr>
        <w:tabs>
          <w:tab w:val="left" w:pos="993"/>
        </w:tabs>
        <w:ind w:left="0" w:firstLine="709"/>
        <w:rPr>
          <w:rFonts w:eastAsiaTheme="minorEastAsia"/>
          <w:szCs w:val="24"/>
          <w:lang w:val="bg-BG"/>
        </w:rPr>
      </w:pPr>
      <w:r w:rsidRPr="00080C35">
        <w:rPr>
          <w:lang w:val="bg-BG"/>
        </w:rPr>
        <w:t xml:space="preserve">С препоръка 3 се предлага ,,Булмаркет Рейл Карго“ ЕООД </w:t>
      </w:r>
      <w:r w:rsidR="002200D8">
        <w:rPr>
          <w:rFonts w:eastAsiaTheme="minorEastAsia"/>
          <w:szCs w:val="24"/>
          <w:lang w:val="bg-BG"/>
        </w:rPr>
        <w:t>периодично да провежда беседи с локомотивния персонал в присъствието на психолог</w:t>
      </w:r>
      <w:r w:rsidR="003E1CFB">
        <w:rPr>
          <w:rFonts w:eastAsiaTheme="minorEastAsia"/>
          <w:szCs w:val="24"/>
          <w:lang w:val="bg-BG"/>
        </w:rPr>
        <w:t>,</w:t>
      </w:r>
      <w:r w:rsidR="002200D8">
        <w:rPr>
          <w:rFonts w:eastAsiaTheme="minorEastAsia"/>
          <w:szCs w:val="24"/>
          <w:lang w:val="bg-BG"/>
        </w:rPr>
        <w:t xml:space="preserve"> </w:t>
      </w:r>
      <w:r w:rsidR="002200D8" w:rsidRPr="002200D8">
        <w:rPr>
          <w:rFonts w:eastAsiaTheme="minorEastAsia"/>
          <w:szCs w:val="24"/>
          <w:lang w:val="bg-BG"/>
        </w:rPr>
        <w:t xml:space="preserve">на </w:t>
      </w:r>
      <w:r w:rsidR="002200D8">
        <w:rPr>
          <w:rFonts w:eastAsiaTheme="minorEastAsia"/>
          <w:szCs w:val="24"/>
          <w:lang w:val="bg-BG"/>
        </w:rPr>
        <w:t>които да се обсъжда</w:t>
      </w:r>
      <w:r w:rsidR="00B563AC">
        <w:rPr>
          <w:rFonts w:eastAsiaTheme="minorEastAsia"/>
          <w:szCs w:val="24"/>
          <w:lang w:val="bg-BG"/>
        </w:rPr>
        <w:t>т</w:t>
      </w:r>
      <w:r w:rsidR="002200D8">
        <w:rPr>
          <w:rFonts w:eastAsiaTheme="minorEastAsia"/>
          <w:szCs w:val="24"/>
          <w:lang w:val="bg-BG"/>
        </w:rPr>
        <w:t xml:space="preserve"> </w:t>
      </w:r>
      <w:r w:rsidR="003E1CFB">
        <w:rPr>
          <w:rFonts w:eastAsiaTheme="minorEastAsia"/>
          <w:szCs w:val="24"/>
          <w:lang w:val="bg-BG"/>
        </w:rPr>
        <w:t>изграждане</w:t>
      </w:r>
      <w:r w:rsidR="00D741CB">
        <w:rPr>
          <w:rFonts w:eastAsiaTheme="minorEastAsia"/>
          <w:szCs w:val="24"/>
          <w:lang w:val="bg-BG"/>
        </w:rPr>
        <w:t xml:space="preserve"> </w:t>
      </w:r>
      <w:r w:rsidR="003E1CFB">
        <w:rPr>
          <w:rFonts w:eastAsiaTheme="minorEastAsia"/>
          <w:szCs w:val="24"/>
          <w:lang w:val="bg-BG"/>
        </w:rPr>
        <w:t xml:space="preserve">и утвърждаване </w:t>
      </w:r>
      <w:r w:rsidR="00D741CB">
        <w:rPr>
          <w:rFonts w:eastAsiaTheme="minorEastAsia"/>
          <w:szCs w:val="24"/>
          <w:lang w:val="bg-BG"/>
        </w:rPr>
        <w:t>на колективни добри практики</w:t>
      </w:r>
      <w:r w:rsidRPr="00080C35">
        <w:rPr>
          <w:rFonts w:eastAsiaTheme="minorEastAsia"/>
          <w:szCs w:val="24"/>
          <w:lang w:val="bg-BG"/>
        </w:rPr>
        <w:t>.</w:t>
      </w:r>
    </w:p>
    <w:p w14:paraId="5AB2AC9C" w14:textId="797A81F4" w:rsidR="004B6EE1" w:rsidRPr="004B6EE1" w:rsidRDefault="00B25943" w:rsidP="004B6EE1">
      <w:pPr>
        <w:tabs>
          <w:tab w:val="left" w:pos="851"/>
          <w:tab w:val="left" w:pos="1418"/>
        </w:tabs>
        <w:ind w:firstLine="720"/>
        <w:rPr>
          <w:lang w:val="bg-BG"/>
        </w:rPr>
      </w:pPr>
      <w:r w:rsidRPr="00DB7227">
        <w:rPr>
          <w:lang w:val="bg-BG"/>
        </w:rPr>
        <w:sym w:font="Symbol" w:char="F0B7"/>
      </w:r>
      <w:r w:rsidR="004B6EE1">
        <w:rPr>
          <w:lang w:val="bg-BG"/>
        </w:rPr>
        <w:t xml:space="preserve"> </w:t>
      </w:r>
      <w:r w:rsidR="004B6EE1" w:rsidRPr="004B6EE1">
        <w:rPr>
          <w:lang w:val="bg-BG"/>
        </w:rPr>
        <w:t xml:space="preserve">С препоръка 4 се предлага ИАЖА да оцени функционирането на Системите за управление </w:t>
      </w:r>
      <w:r w:rsidR="00B563AC">
        <w:rPr>
          <w:lang w:val="bg-BG"/>
        </w:rPr>
        <w:t>на безопасността по отношение</w:t>
      </w:r>
      <w:r w:rsidR="004B6EE1" w:rsidRPr="004B6EE1">
        <w:rPr>
          <w:lang w:val="bg-BG"/>
        </w:rPr>
        <w:t xml:space="preserve"> извършване на предсменни инструктажи и проверка за алкохол и други упойващи вещества на локомотивния персонал в железопътните предприятия извършващи превози на т</w:t>
      </w:r>
      <w:r w:rsidR="0030007A">
        <w:rPr>
          <w:lang w:val="bg-BG"/>
        </w:rPr>
        <w:t>овари и пътници и по преценка и</w:t>
      </w:r>
      <w:r w:rsidR="00B563AC">
        <w:rPr>
          <w:lang w:val="bg-BG"/>
        </w:rPr>
        <w:t xml:space="preserve"> </w:t>
      </w:r>
      <w:r w:rsidR="004B6EE1" w:rsidRPr="004B6EE1">
        <w:rPr>
          <w:lang w:val="bg-BG"/>
        </w:rPr>
        <w:t xml:space="preserve">необходимост да се възстановят пунктовете за извършване на предпътни медицински прегледи. </w:t>
      </w:r>
    </w:p>
    <w:p w14:paraId="1394BDEF" w14:textId="05A18A1D" w:rsidR="004B6EE1" w:rsidRPr="004B6EE1" w:rsidRDefault="004B6EE1" w:rsidP="004B6EE1">
      <w:pPr>
        <w:ind w:firstLine="567"/>
        <w:rPr>
          <w:lang w:val="bg-BG"/>
        </w:rPr>
      </w:pPr>
      <w:r>
        <w:rPr>
          <w:lang w:val="bg-BG"/>
        </w:rPr>
        <w:t xml:space="preserve"> </w:t>
      </w:r>
      <w:r>
        <w:rPr>
          <w:lang w:val="bg-BG"/>
        </w:rPr>
        <w:sym w:font="Symbol" w:char="F0B7"/>
      </w:r>
      <w:r>
        <w:rPr>
          <w:lang w:val="bg-BG"/>
        </w:rPr>
        <w:t xml:space="preserve">     </w:t>
      </w:r>
      <w:r w:rsidRPr="004B6EE1">
        <w:rPr>
          <w:lang w:val="bg-BG"/>
        </w:rPr>
        <w:t>С препоръка 5 се предлага в случай, че при оценяване на функционирането на Системите за управление на безопасността</w:t>
      </w:r>
      <w:r w:rsidR="00A92BEA">
        <w:rPr>
          <w:lang w:val="bg-BG"/>
        </w:rPr>
        <w:t xml:space="preserve"> на железопътните предприятия се установят</w:t>
      </w:r>
      <w:r w:rsidRPr="004B6EE1">
        <w:rPr>
          <w:lang w:val="bg-BG"/>
        </w:rPr>
        <w:t xml:space="preserve"> несъответствия ил</w:t>
      </w:r>
      <w:r w:rsidR="00A92BEA">
        <w:rPr>
          <w:lang w:val="bg-BG"/>
        </w:rPr>
        <w:t>и пропуски относно спазване</w:t>
      </w:r>
      <w:r w:rsidRPr="004B6EE1">
        <w:rPr>
          <w:lang w:val="bg-BG"/>
        </w:rPr>
        <w:t xml:space="preserve"> изискванията на </w:t>
      </w:r>
      <w:r w:rsidRPr="00A92BEA">
        <w:rPr>
          <w:i/>
          <w:lang w:val="bg-BG"/>
        </w:rPr>
        <w:t>т. 4.2.   Компетентност и т. 4.6 Интегриране на човешкия и организационния фактор от Приложение 1</w:t>
      </w:r>
      <w:r w:rsidRPr="004B6EE1">
        <w:rPr>
          <w:lang w:val="bg-BG"/>
        </w:rPr>
        <w:t xml:space="preserve"> на Делегиран Регламент (ЕС) 2018/762 на Комисията, ИАЖА да издаде задължителни предписания към железопътните предприятия да организират обучения на персонала за формирането на механизми като устойчивост на стрес, отработване на лична стабилност и динамичен баланс на психологическото състояние, изграждане и отиграване на субективно усещане за контрол.</w:t>
      </w:r>
    </w:p>
    <w:p w14:paraId="5A1C2D36" w14:textId="1B1F7067" w:rsidR="004B6EE1" w:rsidRDefault="004B6EE1" w:rsidP="004B6EE1">
      <w:pPr>
        <w:tabs>
          <w:tab w:val="left" w:pos="851"/>
        </w:tabs>
        <w:ind w:firstLine="567"/>
        <w:rPr>
          <w:lang w:val="bg-BG"/>
        </w:rPr>
      </w:pPr>
      <w:r>
        <w:rPr>
          <w:lang w:val="bg-BG"/>
        </w:rPr>
        <w:t xml:space="preserve"> </w:t>
      </w:r>
      <w:r>
        <w:rPr>
          <w:lang w:val="bg-BG"/>
        </w:rPr>
        <w:sym w:font="Symbol" w:char="F0B7"/>
      </w:r>
      <w:r w:rsidRPr="004B6EE1">
        <w:rPr>
          <w:lang w:val="bg-BG"/>
        </w:rPr>
        <w:tab/>
        <w:t xml:space="preserve">С препоръка 6 се предлага ИАЖА </w:t>
      </w:r>
      <w:r w:rsidR="00B563AC">
        <w:rPr>
          <w:lang w:val="bg-BG"/>
        </w:rPr>
        <w:t>да извърши проверка относно видовете сигнализация</w:t>
      </w:r>
      <w:r w:rsidRPr="004B6EE1">
        <w:rPr>
          <w:lang w:val="bg-BG"/>
        </w:rPr>
        <w:t xml:space="preserve"> в гара Илиянци и съвместно с ДП НКЖИ да пр</w:t>
      </w:r>
      <w:r>
        <w:rPr>
          <w:lang w:val="bg-BG"/>
        </w:rPr>
        <w:t>едприеме действия по спазване</w:t>
      </w:r>
      <w:r w:rsidRPr="004B6EE1">
        <w:rPr>
          <w:lang w:val="bg-BG"/>
        </w:rPr>
        <w:t xml:space="preserve"> изискванията на чл. 305 от Наредба № 58.</w:t>
      </w:r>
    </w:p>
    <w:p w14:paraId="0F9A95E9" w14:textId="584450DE" w:rsidR="004A1850" w:rsidRDefault="001F3213" w:rsidP="004A1850">
      <w:pPr>
        <w:tabs>
          <w:tab w:val="left" w:pos="851"/>
        </w:tabs>
        <w:ind w:firstLine="567"/>
        <w:rPr>
          <w:lang w:val="bg-BG"/>
        </w:rPr>
      </w:pPr>
      <w:r w:rsidRPr="00F429ED">
        <w:rPr>
          <w:lang w:val="bg-BG"/>
        </w:rPr>
        <w:t xml:space="preserve">В съответствие с изискванията на </w:t>
      </w:r>
      <w:r w:rsidR="000B1204">
        <w:rPr>
          <w:lang w:val="bg-BG"/>
        </w:rPr>
        <w:t xml:space="preserve">чл. 24, </w:t>
      </w:r>
      <w:r w:rsidR="00A92BEA">
        <w:rPr>
          <w:lang w:val="bg-BG"/>
        </w:rPr>
        <w:t>параграф 2</w:t>
      </w:r>
      <w:r w:rsidR="0059318E">
        <w:rPr>
          <w:lang w:val="bg-BG"/>
        </w:rPr>
        <w:t xml:space="preserve"> от Директива (ЕС) 798/2016 и </w:t>
      </w:r>
      <w:r w:rsidRPr="00F429ED">
        <w:rPr>
          <w:lang w:val="bg-BG"/>
        </w:rPr>
        <w:t xml:space="preserve">чл. 91, ал. </w:t>
      </w:r>
      <w:r w:rsidR="00CA56E4">
        <w:rPr>
          <w:lang w:val="bg-BG"/>
        </w:rPr>
        <w:t>3</w:t>
      </w:r>
      <w:r w:rsidRPr="00F429ED">
        <w:rPr>
          <w:lang w:val="bg-BG"/>
        </w:rPr>
        <w:t xml:space="preserve"> от </w:t>
      </w:r>
      <w:r w:rsidR="00CA56E4">
        <w:rPr>
          <w:lang w:val="bg-BG"/>
        </w:rPr>
        <w:t xml:space="preserve">Наредба № 59 от 5.12.2006 г. </w:t>
      </w:r>
      <w:r w:rsidRPr="00F429ED">
        <w:rPr>
          <w:lang w:val="bg-BG"/>
        </w:rPr>
        <w:t xml:space="preserve"> </w:t>
      </w:r>
      <w:r w:rsidR="00CA56E4">
        <w:rPr>
          <w:lang w:val="bg-BG"/>
        </w:rPr>
        <w:t>п</w:t>
      </w:r>
      <w:r w:rsidR="00CA56E4" w:rsidRPr="00CA56E4">
        <w:rPr>
          <w:lang w:val="bg-BG"/>
        </w:rPr>
        <w:t xml:space="preserve">редседателя на комисията за разследване в </w:t>
      </w:r>
      <w:r w:rsidR="00CA56E4">
        <w:rPr>
          <w:lang w:val="bg-BG"/>
        </w:rPr>
        <w:t>НБРПВВЖТ, предоставя</w:t>
      </w:r>
      <w:r w:rsidR="00080C35" w:rsidRPr="00F429ED">
        <w:rPr>
          <w:lang w:val="bg-BG"/>
        </w:rPr>
        <w:t xml:space="preserve"> </w:t>
      </w:r>
      <w:r w:rsidRPr="00F429ED">
        <w:rPr>
          <w:lang w:val="bg-BG"/>
        </w:rPr>
        <w:t>окончателен доклад</w:t>
      </w:r>
      <w:r w:rsidR="00D50E30" w:rsidRPr="00D50E30">
        <w:rPr>
          <w:lang w:val="bg-BG"/>
        </w:rPr>
        <w:t xml:space="preserve"> </w:t>
      </w:r>
      <w:r w:rsidR="00D50E30">
        <w:rPr>
          <w:lang w:val="bg-BG"/>
        </w:rPr>
        <w:t>на 31.05.2022 г.</w:t>
      </w:r>
      <w:r w:rsidRPr="00F429ED">
        <w:rPr>
          <w:lang w:val="bg-BG"/>
        </w:rPr>
        <w:t>, който съдържа информа</w:t>
      </w:r>
      <w:r w:rsidR="00CA56E4">
        <w:rPr>
          <w:lang w:val="bg-BG"/>
        </w:rPr>
        <w:t>ц</w:t>
      </w:r>
      <w:r w:rsidR="00707813">
        <w:rPr>
          <w:lang w:val="bg-BG"/>
        </w:rPr>
        <w:t>ия за обстоятелствата и причините довели до реализиране на</w:t>
      </w:r>
      <w:r w:rsidR="00CA56E4">
        <w:rPr>
          <w:lang w:val="bg-BG"/>
        </w:rPr>
        <w:t xml:space="preserve"> произшествие</w:t>
      </w:r>
      <w:r w:rsidR="00707813">
        <w:rPr>
          <w:lang w:val="bg-BG"/>
        </w:rPr>
        <w:t>то с</w:t>
      </w:r>
      <w:r w:rsidRPr="00F429ED">
        <w:rPr>
          <w:lang w:val="bg-BG"/>
        </w:rPr>
        <w:t xml:space="preserve"> </w:t>
      </w:r>
      <w:r w:rsidR="00707813">
        <w:rPr>
          <w:lang w:val="bg-BG"/>
        </w:rPr>
        <w:t>формулирани</w:t>
      </w:r>
      <w:r w:rsidR="0059318E">
        <w:rPr>
          <w:lang w:val="bg-BG"/>
        </w:rPr>
        <w:t xml:space="preserve"> </w:t>
      </w:r>
      <w:r w:rsidRPr="00F429ED">
        <w:rPr>
          <w:lang w:val="bg-BG"/>
        </w:rPr>
        <w:t>пр</w:t>
      </w:r>
      <w:r w:rsidR="0059318E">
        <w:rPr>
          <w:lang w:val="bg-BG"/>
        </w:rPr>
        <w:t>епоръки за безопасност</w:t>
      </w:r>
      <w:r w:rsidR="004A1850">
        <w:rPr>
          <w:lang w:val="bg-BG"/>
        </w:rPr>
        <w:t xml:space="preserve">. </w:t>
      </w:r>
    </w:p>
    <w:p w14:paraId="693AAF9D" w14:textId="77777777" w:rsidR="000271AE" w:rsidRDefault="004A1850" w:rsidP="004A1850">
      <w:pPr>
        <w:tabs>
          <w:tab w:val="left" w:pos="851"/>
        </w:tabs>
        <w:ind w:firstLine="567"/>
        <w:rPr>
          <w:lang w:val="bg-BG"/>
        </w:rPr>
      </w:pPr>
      <w:r w:rsidRPr="004A1850">
        <w:rPr>
          <w:lang w:val="bg-BG"/>
        </w:rPr>
        <w:t>Разследването цели подобряване на безопасността в железопътния транспорт, предотвратяване и недопускане на произшес</w:t>
      </w:r>
      <w:r>
        <w:rPr>
          <w:lang w:val="bg-BG"/>
        </w:rPr>
        <w:t>твия, като се дава приоритет</w:t>
      </w:r>
      <w:r w:rsidRPr="004A1850">
        <w:rPr>
          <w:lang w:val="bg-BG"/>
        </w:rPr>
        <w:t xml:space="preserve"> на</w:t>
      </w:r>
      <w:r>
        <w:rPr>
          <w:lang w:val="bg-BG"/>
        </w:rPr>
        <w:t xml:space="preserve"> предотвратяване</w:t>
      </w:r>
      <w:r w:rsidRPr="004A1850">
        <w:rPr>
          <w:lang w:val="bg-BG"/>
        </w:rPr>
        <w:t xml:space="preserve"> на тежки произшествия.</w:t>
      </w:r>
      <w:r w:rsidR="00707813">
        <w:rPr>
          <w:lang w:val="bg-BG"/>
        </w:rPr>
        <w:t xml:space="preserve"> </w:t>
      </w:r>
    </w:p>
    <w:p w14:paraId="61D40208" w14:textId="1B536447" w:rsidR="00DD3766" w:rsidRPr="00F429ED" w:rsidRDefault="004A1850" w:rsidP="004A1850">
      <w:pPr>
        <w:tabs>
          <w:tab w:val="left" w:pos="851"/>
        </w:tabs>
        <w:ind w:firstLine="567"/>
        <w:rPr>
          <w:lang w:val="bg-BG"/>
        </w:rPr>
      </w:pPr>
      <w:r>
        <w:rPr>
          <w:lang w:val="bg-BG"/>
        </w:rPr>
        <w:t xml:space="preserve"> </w:t>
      </w:r>
      <w:r w:rsidR="00707813">
        <w:rPr>
          <w:lang w:val="bg-BG"/>
        </w:rPr>
        <w:t xml:space="preserve">                                                                                                                                                                                                                                                                                                                                                                                                                                                                                                                                                                                                                                                                                                                                                                                                                                                                                                                                                                                                                                                                                                                                                                                                                                                                                                                                                                                                                                                                                                                                                                                                                                                                                                                                                                                                                                                                                                                                                                                                                                                                                                                                                                                                                                                                                                                                                                                                                                                                                                                                                                                                                                                                                                                                                                                                                                                                                                                                                                                                                                                                                                                                                                                                                                                                                                                                                                                                                                                                                                                                                                                                                                                                                                                                                                                                                                                                                                                                                                                                                                                                                                                                                                                                                                                                                                                             </w:t>
      </w:r>
      <w:r>
        <w:rPr>
          <w:lang w:val="bg-BG"/>
        </w:rPr>
        <w:t xml:space="preserve">       </w:t>
      </w:r>
      <w:r w:rsidR="00707813">
        <w:rPr>
          <w:lang w:val="bg-BG"/>
        </w:rPr>
        <w:t xml:space="preserve">                                                           </w:t>
      </w:r>
    </w:p>
    <w:p w14:paraId="37C369A3" w14:textId="2C96F0F7" w:rsidR="004B6EE1" w:rsidRDefault="00852F75" w:rsidP="004B6EE1">
      <w:pPr>
        <w:spacing w:before="240"/>
        <w:ind w:firstLine="0"/>
        <w:rPr>
          <w:b/>
          <w:bCs/>
          <w:sz w:val="28"/>
          <w:szCs w:val="22"/>
          <w:lang w:val="bg-BG"/>
        </w:rPr>
      </w:pPr>
      <w:r w:rsidRPr="00852F75">
        <w:rPr>
          <w:b/>
          <w:bCs/>
          <w:sz w:val="28"/>
          <w:szCs w:val="22"/>
          <w:lang w:val="bg-BG"/>
        </w:rPr>
        <w:t>Председател:</w:t>
      </w:r>
    </w:p>
    <w:p w14:paraId="285C257D" w14:textId="0A2048DA" w:rsidR="00852F75" w:rsidRPr="004B6EE1" w:rsidRDefault="00852F75" w:rsidP="004B6EE1">
      <w:pPr>
        <w:spacing w:before="240"/>
        <w:ind w:firstLine="0"/>
        <w:rPr>
          <w:b/>
          <w:bCs/>
          <w:sz w:val="28"/>
          <w:szCs w:val="22"/>
          <w:lang w:val="bg-BG"/>
        </w:rPr>
      </w:pPr>
      <w:r w:rsidRPr="00AA5D98">
        <w:rPr>
          <w:b/>
          <w:szCs w:val="24"/>
          <w:lang w:val="bg-BG"/>
        </w:rPr>
        <w:t xml:space="preserve">д-р </w:t>
      </w:r>
      <w:r w:rsidRPr="00552E7D">
        <w:rPr>
          <w:b/>
          <w:szCs w:val="24"/>
          <w:lang w:val="bg-BG"/>
        </w:rPr>
        <w:t>инж. Бойчо Скробански</w:t>
      </w:r>
      <w:bookmarkStart w:id="20" w:name="_GoBack"/>
      <w:bookmarkEnd w:id="20"/>
    </w:p>
    <w:p w14:paraId="0B1F1102" w14:textId="413541AD" w:rsidR="00230969" w:rsidRPr="00AA5D98" w:rsidRDefault="00852F75" w:rsidP="00230969">
      <w:pPr>
        <w:ind w:firstLine="0"/>
        <w:rPr>
          <w:i/>
          <w:szCs w:val="24"/>
          <w:lang w:val="bg-BG"/>
        </w:rPr>
      </w:pPr>
      <w:r w:rsidRPr="00552E7D">
        <w:rPr>
          <w:i/>
          <w:szCs w:val="24"/>
          <w:lang w:val="bg-BG"/>
        </w:rPr>
        <w:t>Заместник-председател на</w:t>
      </w:r>
      <w:r w:rsidRPr="00AA5D98">
        <w:rPr>
          <w:i/>
          <w:szCs w:val="24"/>
          <w:lang w:val="bg-BG"/>
        </w:rPr>
        <w:t xml:space="preserve"> </w:t>
      </w:r>
      <w:r w:rsidR="00DE5619">
        <w:rPr>
          <w:i/>
          <w:szCs w:val="24"/>
          <w:lang w:val="bg-BG"/>
        </w:rPr>
        <w:t xml:space="preserve">УС на </w:t>
      </w:r>
      <w:r w:rsidRPr="00AA5D98">
        <w:rPr>
          <w:i/>
          <w:szCs w:val="24"/>
          <w:lang w:val="bg-BG"/>
        </w:rPr>
        <w:t>НБРПВВЖТ</w:t>
      </w:r>
      <w:bookmarkEnd w:id="18"/>
    </w:p>
    <w:sectPr w:rsidR="00230969" w:rsidRPr="00AA5D98" w:rsidSect="00265092">
      <w:footerReference w:type="default" r:id="rId68"/>
      <w:headerReference w:type="first" r:id="rId69"/>
      <w:pgSz w:w="12240" w:h="15840"/>
      <w:pgMar w:top="851" w:right="1134" w:bottom="142" w:left="1134" w:header="709" w:footer="709" w:gutter="0"/>
      <w:cols w:space="708"/>
      <w:titlePg/>
      <w:docGrid w:linePitch="360"/>
    </w:sectPr>
  </w:body>
</w:document>
</file>

<file path=word/commentsExtensible.xml><?xml version="1.0" encoding="utf-8"?>
<w16cex:commentsExtensib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ex:commentExtensible w16cex:durableId="26235FD7" w16cex:dateUtc="2022-05-09T06:39:00Z"/>
  <w16cex:commentExtensible w16cex:durableId="26236168" w16cex:dateUtc="2022-05-09T06:46:00Z"/>
  <w16cex:commentExtensible w16cex:durableId="262365AB" w16cex:dateUtc="2022-05-09T07:04:00Z"/>
  <w16cex:commentExtensible w16cex:durableId="26238064" w16cex:dateUtc="2022-05-09T08:58:00Z"/>
  <w16cex:commentExtensible w16cex:durableId="2623677B" w16cex:dateUtc="2022-05-09T07:12:00Z"/>
  <w16cex:commentExtensible w16cex:durableId="262367D5" w16cex:dateUtc="2022-05-09T07:13:00Z"/>
  <w16cex:commentExtensible w16cex:durableId="26236A50" w16cex:dateUtc="2022-05-09T07:24:00Z"/>
  <w16cex:commentExtensible w16cex:durableId="26236B6D" w16cex:dateUtc="2022-05-09T07:29:00Z"/>
  <w16cex:commentExtensible w16cex:durableId="26236D20" w16cex:dateUtc="2022-05-09T07:36:00Z"/>
  <w16cex:commentExtensible w16cex:durableId="26237E89" w16cex:dateUtc="2022-05-09T08:50:00Z"/>
  <w16cex:commentExtensible w16cex:durableId="26238B8C" w16cex:dateUtc="2022-05-09T09:46:00Z"/>
  <w16cex:commentExtensible w16cex:durableId="262388E3" w16cex:dateUtc="2022-05-09T09:34:00Z"/>
  <w16cex:commentExtensible w16cex:durableId="262386C3" w16cex:dateUtc="2022-05-09T09:25:00Z"/>
</w16cex:commentsExtensible>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16cid:commentId w16cid:paraId="51ECF0D3" w16cid:durableId="26235FD7"/>
  <w16cid:commentId w16cid:paraId="25610CEC" w16cid:durableId="26236168"/>
  <w16cid:commentId w16cid:paraId="0DEF5638" w16cid:durableId="262365AB"/>
  <w16cid:commentId w16cid:paraId="14E1293C" w16cid:durableId="26238064"/>
  <w16cid:commentId w16cid:paraId="07E3222A" w16cid:durableId="2623677B"/>
  <w16cid:commentId w16cid:paraId="705CF129" w16cid:durableId="262367D5"/>
  <w16cid:commentId w16cid:paraId="76989CD4" w16cid:durableId="26236A50"/>
  <w16cid:commentId w16cid:paraId="3280B645" w16cid:durableId="26236B6D"/>
  <w16cid:commentId w16cid:paraId="00AB75A4" w16cid:durableId="26236D20"/>
  <w16cid:commentId w16cid:paraId="7E4ED75A" w16cid:durableId="26237E89"/>
  <w16cid:commentId w16cid:paraId="69AD0197" w16cid:durableId="26238B8C"/>
  <w16cid:commentId w16cid:paraId="2E55DA8F" w16cid:durableId="262388E3"/>
  <w16cid:commentId w16cid:paraId="48D2F5D7" w16cid:durableId="262386C3"/>
</w16cid:commentsIds>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1156044E" w14:textId="77777777" w:rsidR="000737A5" w:rsidRDefault="000737A5" w:rsidP="005624C6">
      <w:r>
        <w:separator/>
      </w:r>
    </w:p>
  </w:endnote>
  <w:endnote w:type="continuationSeparator" w:id="0">
    <w:p w14:paraId="2EB51004" w14:textId="77777777" w:rsidR="000737A5" w:rsidRDefault="000737A5" w:rsidP="005624C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alibri">
    <w:panose1 w:val="020F0502020204030204"/>
    <w:charset w:val="CC"/>
    <w:family w:val="swiss"/>
    <w:pitch w:val="variable"/>
    <w:sig w:usb0="E0002AFF" w:usb1="C000247B" w:usb2="00000009" w:usb3="00000000" w:csb0="000001FF"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Segoe UI">
    <w:panose1 w:val="020B0502040204020203"/>
    <w:charset w:val="CC"/>
    <w:family w:val="swiss"/>
    <w:pitch w:val="variable"/>
    <w:sig w:usb0="E4002EFF" w:usb1="C000E47F" w:usb2="00000009"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5231032"/>
      <w:docPartObj>
        <w:docPartGallery w:val="Page Numbers (Bottom of Page)"/>
        <w:docPartUnique/>
      </w:docPartObj>
    </w:sdtPr>
    <w:sdtEndPr/>
    <w:sdtContent>
      <w:sdt>
        <w:sdtPr>
          <w:id w:val="-1769616900"/>
          <w:docPartObj>
            <w:docPartGallery w:val="Page Numbers (Top of Page)"/>
            <w:docPartUnique/>
          </w:docPartObj>
        </w:sdtPr>
        <w:sdtEndPr/>
        <w:sdtContent>
          <w:p w14:paraId="1A2E75DB" w14:textId="264D7ED2" w:rsidR="00955A3C" w:rsidRDefault="00955A3C">
            <w:pPr>
              <w:pStyle w:val="a5"/>
              <w:jc w:val="right"/>
            </w:pPr>
            <w:r>
              <w:rPr>
                <w:lang w:val="bg-BG"/>
              </w:rPr>
              <w:t>Страница</w:t>
            </w:r>
            <w:r>
              <w:t xml:space="preserve"> </w:t>
            </w:r>
            <w:r>
              <w:rPr>
                <w:b/>
                <w:bCs/>
                <w:szCs w:val="24"/>
              </w:rPr>
              <w:fldChar w:fldCharType="begin"/>
            </w:r>
            <w:r>
              <w:rPr>
                <w:b/>
                <w:bCs/>
              </w:rPr>
              <w:instrText xml:space="preserve"> PAGE </w:instrText>
            </w:r>
            <w:r>
              <w:rPr>
                <w:b/>
                <w:bCs/>
                <w:szCs w:val="24"/>
              </w:rPr>
              <w:fldChar w:fldCharType="separate"/>
            </w:r>
            <w:r w:rsidR="000271AE">
              <w:rPr>
                <w:b/>
                <w:bCs/>
                <w:noProof/>
              </w:rPr>
              <w:t>43</w:t>
            </w:r>
            <w:r>
              <w:rPr>
                <w:b/>
                <w:bCs/>
                <w:szCs w:val="24"/>
              </w:rPr>
              <w:fldChar w:fldCharType="end"/>
            </w:r>
            <w:r>
              <w:t xml:space="preserve"> </w:t>
            </w:r>
            <w:r>
              <w:rPr>
                <w:lang w:val="bg-BG"/>
              </w:rPr>
              <w:t>от</w:t>
            </w:r>
            <w:r>
              <w:t xml:space="preserve"> </w:t>
            </w:r>
            <w:r>
              <w:rPr>
                <w:b/>
                <w:bCs/>
                <w:szCs w:val="24"/>
              </w:rPr>
              <w:fldChar w:fldCharType="begin"/>
            </w:r>
            <w:r>
              <w:rPr>
                <w:b/>
                <w:bCs/>
              </w:rPr>
              <w:instrText xml:space="preserve"> NUMPAGES  </w:instrText>
            </w:r>
            <w:r>
              <w:rPr>
                <w:b/>
                <w:bCs/>
                <w:szCs w:val="24"/>
              </w:rPr>
              <w:fldChar w:fldCharType="separate"/>
            </w:r>
            <w:r w:rsidR="000271AE">
              <w:rPr>
                <w:b/>
                <w:bCs/>
                <w:noProof/>
              </w:rPr>
              <w:t>44</w:t>
            </w:r>
            <w:r>
              <w:rPr>
                <w:b/>
                <w:bCs/>
                <w:szCs w:val="24"/>
              </w:rPr>
              <w:fldChar w:fldCharType="end"/>
            </w:r>
          </w:p>
        </w:sdtContent>
      </w:sdt>
    </w:sdtContent>
  </w:sdt>
  <w:p w14:paraId="176BE123" w14:textId="77777777" w:rsidR="00955A3C" w:rsidRDefault="00955A3C">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7C68C231" w14:textId="77777777" w:rsidR="000737A5" w:rsidRDefault="000737A5" w:rsidP="005624C6">
      <w:r>
        <w:separator/>
      </w:r>
    </w:p>
  </w:footnote>
  <w:footnote w:type="continuationSeparator" w:id="0">
    <w:p w14:paraId="3B936FBF" w14:textId="77777777" w:rsidR="000737A5" w:rsidRDefault="000737A5" w:rsidP="005624C6">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5CE30C8A" w14:textId="77777777" w:rsidR="00955A3C" w:rsidRDefault="000737A5" w:rsidP="005624C6">
    <w:pPr>
      <w:pStyle w:val="a7"/>
      <w:ind w:right="28"/>
      <w:jc w:val="center"/>
      <w:rPr>
        <w:color w:val="auto"/>
      </w:rPr>
    </w:pPr>
    <w:bookmarkStart w:id="21" w:name="_Hlk56546092"/>
    <w:r>
      <w:rPr>
        <w:noProof/>
        <w:color w:val="auto"/>
        <w:sz w:val="16"/>
        <w:szCs w:val="16"/>
      </w:rPr>
      <w:object w:dxaOrig="1440" w:dyaOrig="1440" w14:anchorId="6ABE997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s2050" type="#_x0000_t75" style="position:absolute;left:0;text-align:left;margin-left:192.95pt;margin-top:-19.7pt;width:57.6pt;height:50.4pt;z-index:251660288">
          <v:imagedata r:id="rId1" o:title=""/>
          <w10:wrap type="topAndBottom"/>
        </v:shape>
        <o:OLEObject Type="Embed" ProgID="PBrush" ShapeID="_x0000_s2050" DrawAspect="Content" ObjectID="_1716993772" r:id="rId2"/>
      </w:object>
    </w:r>
  </w:p>
  <w:p w14:paraId="0D64DF41" w14:textId="77777777" w:rsidR="00955A3C" w:rsidRDefault="00955A3C" w:rsidP="005624C6">
    <w:pPr>
      <w:pStyle w:val="a7"/>
      <w:ind w:right="28"/>
      <w:jc w:val="center"/>
      <w:rPr>
        <w:color w:val="auto"/>
      </w:rPr>
    </w:pPr>
  </w:p>
  <w:p w14:paraId="71D58146" w14:textId="77777777" w:rsidR="00955A3C" w:rsidRPr="00586900" w:rsidRDefault="00955A3C" w:rsidP="005624C6">
    <w:pPr>
      <w:pStyle w:val="a7"/>
      <w:ind w:right="28"/>
      <w:jc w:val="center"/>
      <w:rPr>
        <w:color w:val="auto"/>
        <w:sz w:val="28"/>
        <w:szCs w:val="28"/>
      </w:rPr>
    </w:pPr>
    <w:r w:rsidRPr="00586900">
      <w:rPr>
        <w:color w:val="auto"/>
        <w:sz w:val="28"/>
        <w:szCs w:val="28"/>
      </w:rPr>
      <w:t xml:space="preserve">Р Е П У </w:t>
    </w:r>
    <w:bookmarkStart w:id="22" w:name="_Hlk56546068"/>
    <w:r w:rsidRPr="00586900">
      <w:rPr>
        <w:color w:val="auto"/>
        <w:sz w:val="28"/>
        <w:szCs w:val="28"/>
      </w:rPr>
      <w:t>Б Л И К А  Б Ъ Л Г А Р И Я</w:t>
    </w:r>
  </w:p>
  <w:p w14:paraId="2DB37AD7" w14:textId="5AF8789F" w:rsidR="00955A3C" w:rsidRPr="00586900" w:rsidRDefault="00955A3C" w:rsidP="00A23FF2">
    <w:pPr>
      <w:pStyle w:val="a7"/>
      <w:ind w:right="28"/>
      <w:jc w:val="center"/>
      <w:rPr>
        <w:color w:val="auto"/>
        <w:sz w:val="24"/>
        <w:szCs w:val="24"/>
      </w:rPr>
    </w:pPr>
    <w:r w:rsidRPr="00586900">
      <w:rPr>
        <w:color w:val="auto"/>
        <w:sz w:val="24"/>
        <w:szCs w:val="24"/>
      </w:rPr>
      <w:t>НАЦИОНАЛЕН БОРД ЗА РАЗСЛЕДВАНЕ</w:t>
    </w:r>
    <w:r>
      <w:rPr>
        <w:color w:val="auto"/>
        <w:sz w:val="24"/>
        <w:szCs w:val="24"/>
      </w:rPr>
      <w:t xml:space="preserve"> </w:t>
    </w:r>
    <w:r w:rsidRPr="00586900">
      <w:rPr>
        <w:color w:val="auto"/>
        <w:sz w:val="24"/>
        <w:szCs w:val="24"/>
      </w:rPr>
      <w:t>НА ПРОИЗШЕСТВИЯ ВЪВ ВЪЗДУШНИЯ, ВОДНИЯ И ЖЕЛЕЗОПЪТНИЯ ТРАНСПОРТ</w:t>
    </w:r>
  </w:p>
  <w:p w14:paraId="597C5B7A" w14:textId="77777777" w:rsidR="00955A3C" w:rsidRPr="00C5759D" w:rsidRDefault="00955A3C" w:rsidP="005624C6">
    <w:pPr>
      <w:pStyle w:val="a7"/>
      <w:jc w:val="center"/>
      <w:rPr>
        <w:color w:val="auto"/>
        <w:sz w:val="16"/>
        <w:szCs w:val="16"/>
      </w:rPr>
    </w:pPr>
    <w:r w:rsidRPr="00C5759D">
      <w:rPr>
        <w:b w:val="0"/>
        <w:noProof/>
        <w:color w:val="auto"/>
        <w:sz w:val="16"/>
        <w:szCs w:val="16"/>
        <w:lang w:eastAsia="bg-BG"/>
      </w:rPr>
      <mc:AlternateContent>
        <mc:Choice Requires="wps">
          <w:drawing>
            <wp:anchor distT="0" distB="0" distL="114300" distR="114300" simplePos="0" relativeHeight="251658240" behindDoc="0" locked="0" layoutInCell="1" allowOverlap="1" wp14:anchorId="2D1399E5" wp14:editId="6403AA39">
              <wp:simplePos x="0" y="0"/>
              <wp:positionH relativeFrom="column">
                <wp:posOffset>17145</wp:posOffset>
              </wp:positionH>
              <wp:positionV relativeFrom="paragraph">
                <wp:posOffset>86360</wp:posOffset>
              </wp:positionV>
              <wp:extent cx="6057900" cy="0"/>
              <wp:effectExtent l="0" t="0" r="0" b="0"/>
              <wp:wrapNone/>
              <wp:docPr id="2" name="Line 2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057900" cy="0"/>
                      </a:xfrm>
                      <a:prstGeom prst="line">
                        <a:avLst/>
                      </a:prstGeom>
                      <a:noFill/>
                      <a:ln w="34925" cmpd="thickThin">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sdtdh="http://schemas.microsoft.com/office/word/2020/wordml/sdtdatahash">
          <w:pict>
            <v:line w14:anchorId="5224AE7A" id="Line 22" o:spid="_x0000_s1026"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from="1.35pt,6.8pt" to="478.35pt,6.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" strokeweight="2.75pt">
              <v:stroke linestyle="thickThin"/>
            </v:line>
          </w:pict>
        </mc:Fallback>
      </mc:AlternateContent>
    </w:r>
  </w:p>
  <w:p w14:paraId="000633A9" w14:textId="77777777" w:rsidR="00955A3C" w:rsidRDefault="00955A3C" w:rsidP="00C560EF">
    <w:pPr>
      <w:ind w:right="-279" w:firstLine="142"/>
      <w:rPr>
        <w:sz w:val="16"/>
        <w:szCs w:val="16"/>
        <w:lang w:val="bg-BG"/>
      </w:rPr>
    </w:pPr>
    <w:r w:rsidRPr="00AA5D98">
      <w:rPr>
        <w:sz w:val="16"/>
        <w:szCs w:val="16"/>
        <w:lang w:val="bg-BG"/>
      </w:rPr>
      <w:t>ул. “Дякон Игнатий” № 9, София 1000</w:t>
    </w:r>
    <w:bookmarkStart w:id="23" w:name="_Hlt46744128"/>
    <w:r w:rsidRPr="00AA5D98">
      <w:rPr>
        <w:sz w:val="16"/>
        <w:szCs w:val="16"/>
        <w:lang w:val="bg-BG"/>
      </w:rPr>
      <w:tab/>
    </w:r>
    <w:r w:rsidRPr="00AA5D98">
      <w:rPr>
        <w:sz w:val="16"/>
        <w:szCs w:val="16"/>
        <w:lang w:val="bg-BG"/>
      </w:rPr>
      <w:tab/>
    </w:r>
    <w:r w:rsidRPr="00AA5D98">
      <w:rPr>
        <w:sz w:val="16"/>
        <w:szCs w:val="16"/>
        <w:lang w:val="bg-BG"/>
      </w:rPr>
      <w:tab/>
    </w:r>
    <w:r w:rsidRPr="00AA5D98">
      <w:rPr>
        <w:sz w:val="16"/>
        <w:szCs w:val="16"/>
        <w:lang w:val="bg-BG"/>
      </w:rPr>
      <w:tab/>
      <w:t xml:space="preserve"> </w:t>
    </w:r>
    <w:r w:rsidRPr="00AA5D98">
      <w:rPr>
        <w:sz w:val="16"/>
        <w:szCs w:val="16"/>
        <w:lang w:val="bg-BG"/>
      </w:rPr>
      <w:tab/>
    </w:r>
    <w:r>
      <w:rPr>
        <w:sz w:val="16"/>
        <w:szCs w:val="16"/>
        <w:lang w:val="bg-BG"/>
      </w:rPr>
      <w:t xml:space="preserve">                     </w:t>
    </w:r>
    <w:r w:rsidRPr="00A23FF2">
      <w:rPr>
        <w:sz w:val="16"/>
        <w:szCs w:val="16"/>
        <w:lang w:val="bg-BG"/>
      </w:rPr>
      <w:t>bskrobanski@mtitc.government.bg</w:t>
    </w:r>
    <w:r w:rsidRPr="00AA5D98">
      <w:rPr>
        <w:sz w:val="16"/>
        <w:szCs w:val="16"/>
        <w:lang w:val="bg-BG"/>
      </w:rPr>
      <w:tab/>
    </w:r>
    <w:bookmarkEnd w:id="23"/>
  </w:p>
  <w:p w14:paraId="12CE3B34" w14:textId="23D97805" w:rsidR="00955A3C" w:rsidRPr="00AA5D98" w:rsidRDefault="00955A3C" w:rsidP="00C560EF">
    <w:pPr>
      <w:ind w:right="-279" w:firstLine="142"/>
      <w:rPr>
        <w:spacing w:val="4"/>
        <w:sz w:val="16"/>
        <w:szCs w:val="16"/>
        <w:lang w:val="bg-BG"/>
      </w:rPr>
    </w:pPr>
    <w:r w:rsidRPr="00A23FF2">
      <w:rPr>
        <w:sz w:val="16"/>
        <w:szCs w:val="16"/>
        <w:lang w:val="bg-BG"/>
      </w:rPr>
      <w:t>тел. (+359 2) 940 9317</w:t>
    </w:r>
    <w:r>
      <w:rPr>
        <w:sz w:val="16"/>
        <w:szCs w:val="16"/>
        <w:lang w:val="bg-BG"/>
      </w:rPr>
      <w:t xml:space="preserve">                                                                                                                            </w:t>
    </w:r>
    <w:r w:rsidRPr="00A23FF2">
      <w:rPr>
        <w:sz w:val="16"/>
        <w:szCs w:val="16"/>
        <w:lang w:val="bg-BG"/>
      </w:rPr>
      <w:t>mail@mtitc.government.bg</w:t>
    </w:r>
  </w:p>
  <w:p w14:paraId="0CC1F23D" w14:textId="56C58F5B" w:rsidR="00955A3C" w:rsidRPr="00A23FF2" w:rsidRDefault="00955A3C" w:rsidP="00C560EF">
    <w:pPr>
      <w:tabs>
        <w:tab w:val="left" w:pos="284"/>
      </w:tabs>
      <w:ind w:firstLine="0"/>
      <w:rPr>
        <w:sz w:val="16"/>
        <w:szCs w:val="16"/>
        <w:lang w:val="bg-BG"/>
      </w:rPr>
    </w:pPr>
    <w:r>
      <w:rPr>
        <w:b/>
        <w:sz w:val="16"/>
        <w:szCs w:val="16"/>
        <w:lang w:val="bg-BG"/>
      </w:rPr>
      <w:t xml:space="preserve">   </w:t>
    </w:r>
    <w:r w:rsidRPr="00A23FF2">
      <w:rPr>
        <w:sz w:val="16"/>
        <w:szCs w:val="16"/>
        <w:lang w:val="bg-BG"/>
      </w:rPr>
      <w:t xml:space="preserve">факс: (+3592) 940 9350  </w:t>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r>
    <w:r w:rsidRPr="00A23FF2">
      <w:rPr>
        <w:sz w:val="16"/>
        <w:szCs w:val="16"/>
        <w:lang w:val="bg-BG"/>
      </w:rPr>
      <w:tab/>
      <w:t xml:space="preserve"> </w:t>
    </w:r>
    <w:bookmarkEnd w:id="21"/>
    <w:bookmarkEnd w:id="22"/>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08174FB"/>
    <w:multiLevelType w:val="hybridMultilevel"/>
    <w:tmpl w:val="81424F98"/>
    <w:lvl w:ilvl="0" w:tplc="04020001">
      <w:start w:val="1"/>
      <w:numFmt w:val="bullet"/>
      <w:lvlText w:val=""/>
      <w:lvlJc w:val="left"/>
      <w:pPr>
        <w:ind w:left="720" w:hanging="360"/>
      </w:pPr>
      <w:rPr>
        <w:rFonts w:ascii="Symbol" w:hAnsi="Symbol" w:hint="default"/>
      </w:rPr>
    </w:lvl>
    <w:lvl w:ilvl="1" w:tplc="6CBCFEAC">
      <w:numFmt w:val="bullet"/>
      <w:lvlText w:val="•"/>
      <w:lvlJc w:val="left"/>
      <w:pPr>
        <w:ind w:left="1440" w:hanging="360"/>
      </w:pPr>
      <w:rPr>
        <w:rFonts w:ascii="Times New Roman" w:eastAsiaTheme="minorHAnsi" w:hAnsi="Times New Roman" w:cs="Times New Roman"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 w15:restartNumberingAfterBreak="0">
    <w:nsid w:val="02CE5A01"/>
    <w:multiLevelType w:val="multilevel"/>
    <w:tmpl w:val="DEE0E364"/>
    <w:lvl w:ilvl="0">
      <w:start w:val="3"/>
      <w:numFmt w:val="decimal"/>
      <w:suff w:val="space"/>
      <w:lvlText w:val="%1."/>
      <w:lvlJc w:val="left"/>
      <w:pPr>
        <w:ind w:left="720" w:hanging="720"/>
      </w:pPr>
      <w:rPr>
        <w:rFonts w:hint="default"/>
      </w:rPr>
    </w:lvl>
    <w:lvl w:ilvl="1">
      <w:start w:val="1"/>
      <w:numFmt w:val="decimal"/>
      <w:lvlText w:val="%1.%2."/>
      <w:lvlJc w:val="left"/>
      <w:pPr>
        <w:ind w:left="956" w:hanging="720"/>
      </w:pPr>
      <w:rPr>
        <w:rFonts w:hint="default"/>
      </w:rPr>
    </w:lvl>
    <w:lvl w:ilvl="2">
      <w:start w:val="1"/>
      <w:numFmt w:val="decimal"/>
      <w:lvlText w:val="%1.%2.%3."/>
      <w:lvlJc w:val="left"/>
      <w:pPr>
        <w:ind w:left="1288" w:hanging="720"/>
      </w:pPr>
      <w:rPr>
        <w:rFonts w:hint="default"/>
      </w:rPr>
    </w:lvl>
    <w:lvl w:ilvl="3">
      <w:start w:val="1"/>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2" w15:restartNumberingAfterBreak="0">
    <w:nsid w:val="03824C75"/>
    <w:multiLevelType w:val="multilevel"/>
    <w:tmpl w:val="54886A76"/>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 w15:restartNumberingAfterBreak="0">
    <w:nsid w:val="051401AA"/>
    <w:multiLevelType w:val="hybridMultilevel"/>
    <w:tmpl w:val="A5400FA8"/>
    <w:lvl w:ilvl="0" w:tplc="04020001">
      <w:start w:val="1"/>
      <w:numFmt w:val="bullet"/>
      <w:lvlText w:val=""/>
      <w:lvlJc w:val="left"/>
      <w:pPr>
        <w:ind w:left="1069" w:hanging="360"/>
      </w:pPr>
      <w:rPr>
        <w:rFonts w:ascii="Symbol" w:hAnsi="Symbol" w:hint="default"/>
      </w:rPr>
    </w:lvl>
    <w:lvl w:ilvl="1" w:tplc="04020003" w:tentative="1">
      <w:start w:val="1"/>
      <w:numFmt w:val="bullet"/>
      <w:lvlText w:val="o"/>
      <w:lvlJc w:val="left"/>
      <w:pPr>
        <w:ind w:left="1789" w:hanging="360"/>
      </w:pPr>
      <w:rPr>
        <w:rFonts w:ascii="Courier New" w:hAnsi="Courier New" w:cs="Courier New" w:hint="default"/>
      </w:rPr>
    </w:lvl>
    <w:lvl w:ilvl="2" w:tplc="04020005" w:tentative="1">
      <w:start w:val="1"/>
      <w:numFmt w:val="bullet"/>
      <w:lvlText w:val=""/>
      <w:lvlJc w:val="left"/>
      <w:pPr>
        <w:ind w:left="2509" w:hanging="360"/>
      </w:pPr>
      <w:rPr>
        <w:rFonts w:ascii="Wingdings" w:hAnsi="Wingdings" w:hint="default"/>
      </w:rPr>
    </w:lvl>
    <w:lvl w:ilvl="3" w:tplc="04020001" w:tentative="1">
      <w:start w:val="1"/>
      <w:numFmt w:val="bullet"/>
      <w:lvlText w:val=""/>
      <w:lvlJc w:val="left"/>
      <w:pPr>
        <w:ind w:left="3229" w:hanging="360"/>
      </w:pPr>
      <w:rPr>
        <w:rFonts w:ascii="Symbol" w:hAnsi="Symbol" w:hint="default"/>
      </w:rPr>
    </w:lvl>
    <w:lvl w:ilvl="4" w:tplc="04020003" w:tentative="1">
      <w:start w:val="1"/>
      <w:numFmt w:val="bullet"/>
      <w:lvlText w:val="o"/>
      <w:lvlJc w:val="left"/>
      <w:pPr>
        <w:ind w:left="3949" w:hanging="360"/>
      </w:pPr>
      <w:rPr>
        <w:rFonts w:ascii="Courier New" w:hAnsi="Courier New" w:cs="Courier New" w:hint="default"/>
      </w:rPr>
    </w:lvl>
    <w:lvl w:ilvl="5" w:tplc="04020005" w:tentative="1">
      <w:start w:val="1"/>
      <w:numFmt w:val="bullet"/>
      <w:lvlText w:val=""/>
      <w:lvlJc w:val="left"/>
      <w:pPr>
        <w:ind w:left="4669" w:hanging="360"/>
      </w:pPr>
      <w:rPr>
        <w:rFonts w:ascii="Wingdings" w:hAnsi="Wingdings" w:hint="default"/>
      </w:rPr>
    </w:lvl>
    <w:lvl w:ilvl="6" w:tplc="04020001" w:tentative="1">
      <w:start w:val="1"/>
      <w:numFmt w:val="bullet"/>
      <w:lvlText w:val=""/>
      <w:lvlJc w:val="left"/>
      <w:pPr>
        <w:ind w:left="5389" w:hanging="360"/>
      </w:pPr>
      <w:rPr>
        <w:rFonts w:ascii="Symbol" w:hAnsi="Symbol" w:hint="default"/>
      </w:rPr>
    </w:lvl>
    <w:lvl w:ilvl="7" w:tplc="04020003" w:tentative="1">
      <w:start w:val="1"/>
      <w:numFmt w:val="bullet"/>
      <w:lvlText w:val="o"/>
      <w:lvlJc w:val="left"/>
      <w:pPr>
        <w:ind w:left="6109" w:hanging="360"/>
      </w:pPr>
      <w:rPr>
        <w:rFonts w:ascii="Courier New" w:hAnsi="Courier New" w:cs="Courier New" w:hint="default"/>
      </w:rPr>
    </w:lvl>
    <w:lvl w:ilvl="8" w:tplc="04020005" w:tentative="1">
      <w:start w:val="1"/>
      <w:numFmt w:val="bullet"/>
      <w:lvlText w:val=""/>
      <w:lvlJc w:val="left"/>
      <w:pPr>
        <w:ind w:left="6829" w:hanging="360"/>
      </w:pPr>
      <w:rPr>
        <w:rFonts w:ascii="Wingdings" w:hAnsi="Wingdings" w:hint="default"/>
      </w:rPr>
    </w:lvl>
  </w:abstractNum>
  <w:abstractNum w:abstractNumId="4" w15:restartNumberingAfterBreak="0">
    <w:nsid w:val="079F09F5"/>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5" w15:restartNumberingAfterBreak="0">
    <w:nsid w:val="07F57BDE"/>
    <w:multiLevelType w:val="hybridMultilevel"/>
    <w:tmpl w:val="194AA622"/>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6" w15:restartNumberingAfterBreak="0">
    <w:nsid w:val="086B0FDE"/>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 w15:restartNumberingAfterBreak="0">
    <w:nsid w:val="0F404CD8"/>
    <w:multiLevelType w:val="hybridMultilevel"/>
    <w:tmpl w:val="77BCDCCA"/>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8" w15:restartNumberingAfterBreak="0">
    <w:nsid w:val="12127A97"/>
    <w:multiLevelType w:val="hybridMultilevel"/>
    <w:tmpl w:val="6F1C0D7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9" w15:restartNumberingAfterBreak="0">
    <w:nsid w:val="15B44D6C"/>
    <w:multiLevelType w:val="multilevel"/>
    <w:tmpl w:val="D250CBB2"/>
    <w:lvl w:ilvl="0">
      <w:start w:val="4"/>
      <w:numFmt w:val="decimal"/>
      <w:lvlText w:val="%1."/>
      <w:lvlJc w:val="left"/>
      <w:pPr>
        <w:ind w:left="540" w:hanging="540"/>
      </w:pPr>
      <w:rPr>
        <w:rFonts w:hint="default"/>
      </w:rPr>
    </w:lvl>
    <w:lvl w:ilvl="1">
      <w:start w:val="1"/>
      <w:numFmt w:val="decimal"/>
      <w:lvlText w:val="%1.%2."/>
      <w:lvlJc w:val="left"/>
      <w:pPr>
        <w:ind w:left="894" w:hanging="540"/>
      </w:pPr>
      <w:rPr>
        <w:rFonts w:hint="default"/>
      </w:rPr>
    </w:lvl>
    <w:lvl w:ilvl="2">
      <w:start w:val="7"/>
      <w:numFmt w:val="decimal"/>
      <w:lvlText w:val="%1.%2.%3."/>
      <w:lvlJc w:val="left"/>
      <w:pPr>
        <w:ind w:left="1428" w:hanging="720"/>
      </w:pPr>
      <w:rPr>
        <w:rFonts w:hint="default"/>
      </w:rPr>
    </w:lvl>
    <w:lvl w:ilvl="3">
      <w:start w:val="1"/>
      <w:numFmt w:val="decimal"/>
      <w:lvlText w:val="%1.%2.%3.%4."/>
      <w:lvlJc w:val="left"/>
      <w:pPr>
        <w:ind w:left="1782" w:hanging="72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2850" w:hanging="108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3918" w:hanging="1440"/>
      </w:pPr>
      <w:rPr>
        <w:rFonts w:hint="default"/>
      </w:rPr>
    </w:lvl>
    <w:lvl w:ilvl="8">
      <w:start w:val="1"/>
      <w:numFmt w:val="decimal"/>
      <w:lvlText w:val="%1.%2.%3.%4.%5.%6.%7.%8.%9."/>
      <w:lvlJc w:val="left"/>
      <w:pPr>
        <w:ind w:left="4632" w:hanging="1800"/>
      </w:pPr>
      <w:rPr>
        <w:rFonts w:hint="default"/>
      </w:rPr>
    </w:lvl>
  </w:abstractNum>
  <w:abstractNum w:abstractNumId="10" w15:restartNumberingAfterBreak="0">
    <w:nsid w:val="1BC465A5"/>
    <w:multiLevelType w:val="multilevel"/>
    <w:tmpl w:val="4C82A83C"/>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1" w15:restartNumberingAfterBreak="0">
    <w:nsid w:val="277A3F7E"/>
    <w:multiLevelType w:val="multilevel"/>
    <w:tmpl w:val="D6E23E38"/>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2" w15:restartNumberingAfterBreak="0">
    <w:nsid w:val="28712FE2"/>
    <w:multiLevelType w:val="hybridMultilevel"/>
    <w:tmpl w:val="4D0423C0"/>
    <w:lvl w:ilvl="0" w:tplc="04020001">
      <w:start w:val="1"/>
      <w:numFmt w:val="bullet"/>
      <w:lvlText w:val=""/>
      <w:lvlJc w:val="left"/>
      <w:pPr>
        <w:ind w:left="1211" w:hanging="360"/>
      </w:pPr>
      <w:rPr>
        <w:rFonts w:ascii="Symbol" w:hAnsi="Symbol" w:hint="default"/>
      </w:rPr>
    </w:lvl>
    <w:lvl w:ilvl="1" w:tplc="04020003" w:tentative="1">
      <w:start w:val="1"/>
      <w:numFmt w:val="bullet"/>
      <w:lvlText w:val="o"/>
      <w:lvlJc w:val="left"/>
      <w:pPr>
        <w:ind w:left="1931" w:hanging="360"/>
      </w:pPr>
      <w:rPr>
        <w:rFonts w:ascii="Courier New" w:hAnsi="Courier New" w:cs="Courier New" w:hint="default"/>
      </w:rPr>
    </w:lvl>
    <w:lvl w:ilvl="2" w:tplc="04020005" w:tentative="1">
      <w:start w:val="1"/>
      <w:numFmt w:val="bullet"/>
      <w:lvlText w:val=""/>
      <w:lvlJc w:val="left"/>
      <w:pPr>
        <w:ind w:left="2651" w:hanging="360"/>
      </w:pPr>
      <w:rPr>
        <w:rFonts w:ascii="Wingdings" w:hAnsi="Wingdings" w:hint="default"/>
      </w:rPr>
    </w:lvl>
    <w:lvl w:ilvl="3" w:tplc="04020001" w:tentative="1">
      <w:start w:val="1"/>
      <w:numFmt w:val="bullet"/>
      <w:lvlText w:val=""/>
      <w:lvlJc w:val="left"/>
      <w:pPr>
        <w:ind w:left="3371" w:hanging="360"/>
      </w:pPr>
      <w:rPr>
        <w:rFonts w:ascii="Symbol" w:hAnsi="Symbol" w:hint="default"/>
      </w:rPr>
    </w:lvl>
    <w:lvl w:ilvl="4" w:tplc="04020003" w:tentative="1">
      <w:start w:val="1"/>
      <w:numFmt w:val="bullet"/>
      <w:lvlText w:val="o"/>
      <w:lvlJc w:val="left"/>
      <w:pPr>
        <w:ind w:left="4091" w:hanging="360"/>
      </w:pPr>
      <w:rPr>
        <w:rFonts w:ascii="Courier New" w:hAnsi="Courier New" w:cs="Courier New" w:hint="default"/>
      </w:rPr>
    </w:lvl>
    <w:lvl w:ilvl="5" w:tplc="04020005" w:tentative="1">
      <w:start w:val="1"/>
      <w:numFmt w:val="bullet"/>
      <w:lvlText w:val=""/>
      <w:lvlJc w:val="left"/>
      <w:pPr>
        <w:ind w:left="4811" w:hanging="360"/>
      </w:pPr>
      <w:rPr>
        <w:rFonts w:ascii="Wingdings" w:hAnsi="Wingdings" w:hint="default"/>
      </w:rPr>
    </w:lvl>
    <w:lvl w:ilvl="6" w:tplc="04020001" w:tentative="1">
      <w:start w:val="1"/>
      <w:numFmt w:val="bullet"/>
      <w:lvlText w:val=""/>
      <w:lvlJc w:val="left"/>
      <w:pPr>
        <w:ind w:left="5531" w:hanging="360"/>
      </w:pPr>
      <w:rPr>
        <w:rFonts w:ascii="Symbol" w:hAnsi="Symbol" w:hint="default"/>
      </w:rPr>
    </w:lvl>
    <w:lvl w:ilvl="7" w:tplc="04020003" w:tentative="1">
      <w:start w:val="1"/>
      <w:numFmt w:val="bullet"/>
      <w:lvlText w:val="o"/>
      <w:lvlJc w:val="left"/>
      <w:pPr>
        <w:ind w:left="6251" w:hanging="360"/>
      </w:pPr>
      <w:rPr>
        <w:rFonts w:ascii="Courier New" w:hAnsi="Courier New" w:cs="Courier New" w:hint="default"/>
      </w:rPr>
    </w:lvl>
    <w:lvl w:ilvl="8" w:tplc="04020005" w:tentative="1">
      <w:start w:val="1"/>
      <w:numFmt w:val="bullet"/>
      <w:lvlText w:val=""/>
      <w:lvlJc w:val="left"/>
      <w:pPr>
        <w:ind w:left="6971" w:hanging="360"/>
      </w:pPr>
      <w:rPr>
        <w:rFonts w:ascii="Wingdings" w:hAnsi="Wingdings" w:hint="default"/>
      </w:rPr>
    </w:lvl>
  </w:abstractNum>
  <w:abstractNum w:abstractNumId="13" w15:restartNumberingAfterBreak="0">
    <w:nsid w:val="28E47E69"/>
    <w:multiLevelType w:val="hybridMultilevel"/>
    <w:tmpl w:val="C0062660"/>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14" w15:restartNumberingAfterBreak="0">
    <w:nsid w:val="2967102B"/>
    <w:multiLevelType w:val="hybridMultilevel"/>
    <w:tmpl w:val="F2822CB6"/>
    <w:lvl w:ilvl="0" w:tplc="0402000F">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15" w15:restartNumberingAfterBreak="0">
    <w:nsid w:val="296E1E92"/>
    <w:multiLevelType w:val="hybridMultilevel"/>
    <w:tmpl w:val="E5C09E28"/>
    <w:lvl w:ilvl="0" w:tplc="0402000F">
      <w:start w:val="1"/>
      <w:numFmt w:val="decimal"/>
      <w:lvlText w:val="%1."/>
      <w:lvlJc w:val="left"/>
      <w:pPr>
        <w:ind w:left="1440" w:hanging="360"/>
      </w:pPr>
    </w:lvl>
    <w:lvl w:ilvl="1" w:tplc="04020019" w:tentative="1">
      <w:start w:val="1"/>
      <w:numFmt w:val="lowerLetter"/>
      <w:lvlText w:val="%2."/>
      <w:lvlJc w:val="left"/>
      <w:pPr>
        <w:ind w:left="2160" w:hanging="360"/>
      </w:pPr>
    </w:lvl>
    <w:lvl w:ilvl="2" w:tplc="0402001B" w:tentative="1">
      <w:start w:val="1"/>
      <w:numFmt w:val="lowerRoman"/>
      <w:lvlText w:val="%3."/>
      <w:lvlJc w:val="right"/>
      <w:pPr>
        <w:ind w:left="2880" w:hanging="180"/>
      </w:pPr>
    </w:lvl>
    <w:lvl w:ilvl="3" w:tplc="0402000F" w:tentative="1">
      <w:start w:val="1"/>
      <w:numFmt w:val="decimal"/>
      <w:lvlText w:val="%4."/>
      <w:lvlJc w:val="left"/>
      <w:pPr>
        <w:ind w:left="3600" w:hanging="360"/>
      </w:pPr>
    </w:lvl>
    <w:lvl w:ilvl="4" w:tplc="04020019" w:tentative="1">
      <w:start w:val="1"/>
      <w:numFmt w:val="lowerLetter"/>
      <w:lvlText w:val="%5."/>
      <w:lvlJc w:val="left"/>
      <w:pPr>
        <w:ind w:left="4320" w:hanging="360"/>
      </w:pPr>
    </w:lvl>
    <w:lvl w:ilvl="5" w:tplc="0402001B" w:tentative="1">
      <w:start w:val="1"/>
      <w:numFmt w:val="lowerRoman"/>
      <w:lvlText w:val="%6."/>
      <w:lvlJc w:val="right"/>
      <w:pPr>
        <w:ind w:left="5040" w:hanging="180"/>
      </w:pPr>
    </w:lvl>
    <w:lvl w:ilvl="6" w:tplc="0402000F" w:tentative="1">
      <w:start w:val="1"/>
      <w:numFmt w:val="decimal"/>
      <w:lvlText w:val="%7."/>
      <w:lvlJc w:val="left"/>
      <w:pPr>
        <w:ind w:left="5760" w:hanging="360"/>
      </w:pPr>
    </w:lvl>
    <w:lvl w:ilvl="7" w:tplc="04020019" w:tentative="1">
      <w:start w:val="1"/>
      <w:numFmt w:val="lowerLetter"/>
      <w:lvlText w:val="%8."/>
      <w:lvlJc w:val="left"/>
      <w:pPr>
        <w:ind w:left="6480" w:hanging="360"/>
      </w:pPr>
    </w:lvl>
    <w:lvl w:ilvl="8" w:tplc="0402001B" w:tentative="1">
      <w:start w:val="1"/>
      <w:numFmt w:val="lowerRoman"/>
      <w:lvlText w:val="%9."/>
      <w:lvlJc w:val="right"/>
      <w:pPr>
        <w:ind w:left="7200" w:hanging="180"/>
      </w:pPr>
    </w:lvl>
  </w:abstractNum>
  <w:abstractNum w:abstractNumId="16" w15:restartNumberingAfterBreak="0">
    <w:nsid w:val="2C8A711C"/>
    <w:multiLevelType w:val="hybridMultilevel"/>
    <w:tmpl w:val="4256719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17" w15:restartNumberingAfterBreak="0">
    <w:nsid w:val="2ECB668E"/>
    <w:multiLevelType w:val="hybridMultilevel"/>
    <w:tmpl w:val="241A49FA"/>
    <w:lvl w:ilvl="0" w:tplc="0402000F">
      <w:start w:val="1"/>
      <w:numFmt w:val="decimal"/>
      <w:lvlText w:val="%1."/>
      <w:lvlJc w:val="left"/>
      <w:pPr>
        <w:ind w:left="1192" w:hanging="360"/>
      </w:pPr>
    </w:lvl>
    <w:lvl w:ilvl="1" w:tplc="04020019" w:tentative="1">
      <w:start w:val="1"/>
      <w:numFmt w:val="lowerLetter"/>
      <w:lvlText w:val="%2."/>
      <w:lvlJc w:val="left"/>
      <w:pPr>
        <w:ind w:left="1912" w:hanging="360"/>
      </w:pPr>
    </w:lvl>
    <w:lvl w:ilvl="2" w:tplc="0402001B" w:tentative="1">
      <w:start w:val="1"/>
      <w:numFmt w:val="lowerRoman"/>
      <w:lvlText w:val="%3."/>
      <w:lvlJc w:val="right"/>
      <w:pPr>
        <w:ind w:left="2632" w:hanging="180"/>
      </w:pPr>
    </w:lvl>
    <w:lvl w:ilvl="3" w:tplc="0402000F" w:tentative="1">
      <w:start w:val="1"/>
      <w:numFmt w:val="decimal"/>
      <w:lvlText w:val="%4."/>
      <w:lvlJc w:val="left"/>
      <w:pPr>
        <w:ind w:left="3352" w:hanging="360"/>
      </w:pPr>
    </w:lvl>
    <w:lvl w:ilvl="4" w:tplc="04020019" w:tentative="1">
      <w:start w:val="1"/>
      <w:numFmt w:val="lowerLetter"/>
      <w:lvlText w:val="%5."/>
      <w:lvlJc w:val="left"/>
      <w:pPr>
        <w:ind w:left="4072" w:hanging="360"/>
      </w:pPr>
    </w:lvl>
    <w:lvl w:ilvl="5" w:tplc="0402001B" w:tentative="1">
      <w:start w:val="1"/>
      <w:numFmt w:val="lowerRoman"/>
      <w:lvlText w:val="%6."/>
      <w:lvlJc w:val="right"/>
      <w:pPr>
        <w:ind w:left="4792" w:hanging="180"/>
      </w:pPr>
    </w:lvl>
    <w:lvl w:ilvl="6" w:tplc="0402000F" w:tentative="1">
      <w:start w:val="1"/>
      <w:numFmt w:val="decimal"/>
      <w:lvlText w:val="%7."/>
      <w:lvlJc w:val="left"/>
      <w:pPr>
        <w:ind w:left="5512" w:hanging="360"/>
      </w:pPr>
    </w:lvl>
    <w:lvl w:ilvl="7" w:tplc="04020019" w:tentative="1">
      <w:start w:val="1"/>
      <w:numFmt w:val="lowerLetter"/>
      <w:lvlText w:val="%8."/>
      <w:lvlJc w:val="left"/>
      <w:pPr>
        <w:ind w:left="6232" w:hanging="360"/>
      </w:pPr>
    </w:lvl>
    <w:lvl w:ilvl="8" w:tplc="0402001B" w:tentative="1">
      <w:start w:val="1"/>
      <w:numFmt w:val="lowerRoman"/>
      <w:lvlText w:val="%9."/>
      <w:lvlJc w:val="right"/>
      <w:pPr>
        <w:ind w:left="6952" w:hanging="180"/>
      </w:pPr>
    </w:lvl>
  </w:abstractNum>
  <w:abstractNum w:abstractNumId="18" w15:restartNumberingAfterBreak="0">
    <w:nsid w:val="2FF92CB2"/>
    <w:multiLevelType w:val="multilevel"/>
    <w:tmpl w:val="4C82A83C"/>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abstractNum w:abstractNumId="19" w15:restartNumberingAfterBreak="0">
    <w:nsid w:val="31997C3F"/>
    <w:multiLevelType w:val="hybridMultilevel"/>
    <w:tmpl w:val="A61CF894"/>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20" w15:restartNumberingAfterBreak="0">
    <w:nsid w:val="3A4D6E0A"/>
    <w:multiLevelType w:val="hybridMultilevel"/>
    <w:tmpl w:val="6EC84788"/>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21" w15:restartNumberingAfterBreak="0">
    <w:nsid w:val="40827AD7"/>
    <w:multiLevelType w:val="hybridMultilevel"/>
    <w:tmpl w:val="961E82F0"/>
    <w:lvl w:ilvl="0" w:tplc="04020001">
      <w:start w:val="1"/>
      <w:numFmt w:val="bullet"/>
      <w:lvlText w:val=""/>
      <w:lvlJc w:val="left"/>
      <w:pPr>
        <w:ind w:left="1429" w:hanging="360"/>
      </w:pPr>
      <w:rPr>
        <w:rFonts w:ascii="Symbol" w:hAnsi="Symbol" w:hint="default"/>
      </w:rPr>
    </w:lvl>
    <w:lvl w:ilvl="1" w:tplc="04020003">
      <w:start w:val="1"/>
      <w:numFmt w:val="bullet"/>
      <w:lvlText w:val="o"/>
      <w:lvlJc w:val="left"/>
      <w:pPr>
        <w:ind w:left="2149" w:hanging="360"/>
      </w:pPr>
      <w:rPr>
        <w:rFonts w:ascii="Courier New" w:hAnsi="Courier New" w:cs="Courier New" w:hint="default"/>
      </w:rPr>
    </w:lvl>
    <w:lvl w:ilvl="2" w:tplc="04020005" w:tentative="1">
      <w:start w:val="1"/>
      <w:numFmt w:val="bullet"/>
      <w:lvlText w:val=""/>
      <w:lvlJc w:val="left"/>
      <w:pPr>
        <w:ind w:left="2869" w:hanging="360"/>
      </w:pPr>
      <w:rPr>
        <w:rFonts w:ascii="Wingdings" w:hAnsi="Wingdings" w:hint="default"/>
      </w:rPr>
    </w:lvl>
    <w:lvl w:ilvl="3" w:tplc="04020001" w:tentative="1">
      <w:start w:val="1"/>
      <w:numFmt w:val="bullet"/>
      <w:lvlText w:val=""/>
      <w:lvlJc w:val="left"/>
      <w:pPr>
        <w:ind w:left="3589" w:hanging="360"/>
      </w:pPr>
      <w:rPr>
        <w:rFonts w:ascii="Symbol" w:hAnsi="Symbol" w:hint="default"/>
      </w:rPr>
    </w:lvl>
    <w:lvl w:ilvl="4" w:tplc="04020003" w:tentative="1">
      <w:start w:val="1"/>
      <w:numFmt w:val="bullet"/>
      <w:lvlText w:val="o"/>
      <w:lvlJc w:val="left"/>
      <w:pPr>
        <w:ind w:left="4309" w:hanging="360"/>
      </w:pPr>
      <w:rPr>
        <w:rFonts w:ascii="Courier New" w:hAnsi="Courier New" w:cs="Courier New" w:hint="default"/>
      </w:rPr>
    </w:lvl>
    <w:lvl w:ilvl="5" w:tplc="04020005" w:tentative="1">
      <w:start w:val="1"/>
      <w:numFmt w:val="bullet"/>
      <w:lvlText w:val=""/>
      <w:lvlJc w:val="left"/>
      <w:pPr>
        <w:ind w:left="5029" w:hanging="360"/>
      </w:pPr>
      <w:rPr>
        <w:rFonts w:ascii="Wingdings" w:hAnsi="Wingdings" w:hint="default"/>
      </w:rPr>
    </w:lvl>
    <w:lvl w:ilvl="6" w:tplc="04020001" w:tentative="1">
      <w:start w:val="1"/>
      <w:numFmt w:val="bullet"/>
      <w:lvlText w:val=""/>
      <w:lvlJc w:val="left"/>
      <w:pPr>
        <w:ind w:left="5749" w:hanging="360"/>
      </w:pPr>
      <w:rPr>
        <w:rFonts w:ascii="Symbol" w:hAnsi="Symbol" w:hint="default"/>
      </w:rPr>
    </w:lvl>
    <w:lvl w:ilvl="7" w:tplc="04020003" w:tentative="1">
      <w:start w:val="1"/>
      <w:numFmt w:val="bullet"/>
      <w:lvlText w:val="o"/>
      <w:lvlJc w:val="left"/>
      <w:pPr>
        <w:ind w:left="6469" w:hanging="360"/>
      </w:pPr>
      <w:rPr>
        <w:rFonts w:ascii="Courier New" w:hAnsi="Courier New" w:cs="Courier New" w:hint="default"/>
      </w:rPr>
    </w:lvl>
    <w:lvl w:ilvl="8" w:tplc="04020005" w:tentative="1">
      <w:start w:val="1"/>
      <w:numFmt w:val="bullet"/>
      <w:lvlText w:val=""/>
      <w:lvlJc w:val="left"/>
      <w:pPr>
        <w:ind w:left="7189" w:hanging="360"/>
      </w:pPr>
      <w:rPr>
        <w:rFonts w:ascii="Wingdings" w:hAnsi="Wingdings" w:hint="default"/>
      </w:rPr>
    </w:lvl>
  </w:abstractNum>
  <w:abstractNum w:abstractNumId="22" w15:restartNumberingAfterBreak="0">
    <w:nsid w:val="420C7A57"/>
    <w:multiLevelType w:val="hybridMultilevel"/>
    <w:tmpl w:val="084A826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720" w:hanging="360"/>
      </w:pPr>
      <w:rPr>
        <w:rFonts w:ascii="Courier New" w:hAnsi="Courier New" w:cs="Courier New" w:hint="default"/>
      </w:rPr>
    </w:lvl>
    <w:lvl w:ilvl="2" w:tplc="04020005">
      <w:start w:val="1"/>
      <w:numFmt w:val="bullet"/>
      <w:lvlText w:val=""/>
      <w:lvlJc w:val="left"/>
      <w:pPr>
        <w:ind w:left="1440" w:hanging="360"/>
      </w:pPr>
      <w:rPr>
        <w:rFonts w:ascii="Wingdings" w:hAnsi="Wingdings" w:hint="default"/>
      </w:rPr>
    </w:lvl>
    <w:lvl w:ilvl="3" w:tplc="04020001" w:tentative="1">
      <w:start w:val="1"/>
      <w:numFmt w:val="bullet"/>
      <w:lvlText w:val=""/>
      <w:lvlJc w:val="left"/>
      <w:pPr>
        <w:ind w:left="2160" w:hanging="360"/>
      </w:pPr>
      <w:rPr>
        <w:rFonts w:ascii="Symbol" w:hAnsi="Symbol" w:hint="default"/>
      </w:rPr>
    </w:lvl>
    <w:lvl w:ilvl="4" w:tplc="04020003" w:tentative="1">
      <w:start w:val="1"/>
      <w:numFmt w:val="bullet"/>
      <w:lvlText w:val="o"/>
      <w:lvlJc w:val="left"/>
      <w:pPr>
        <w:ind w:left="2880" w:hanging="360"/>
      </w:pPr>
      <w:rPr>
        <w:rFonts w:ascii="Courier New" w:hAnsi="Courier New" w:cs="Courier New" w:hint="default"/>
      </w:rPr>
    </w:lvl>
    <w:lvl w:ilvl="5" w:tplc="04020005" w:tentative="1">
      <w:start w:val="1"/>
      <w:numFmt w:val="bullet"/>
      <w:lvlText w:val=""/>
      <w:lvlJc w:val="left"/>
      <w:pPr>
        <w:ind w:left="3600" w:hanging="360"/>
      </w:pPr>
      <w:rPr>
        <w:rFonts w:ascii="Wingdings" w:hAnsi="Wingdings" w:hint="default"/>
      </w:rPr>
    </w:lvl>
    <w:lvl w:ilvl="6" w:tplc="04020001" w:tentative="1">
      <w:start w:val="1"/>
      <w:numFmt w:val="bullet"/>
      <w:lvlText w:val=""/>
      <w:lvlJc w:val="left"/>
      <w:pPr>
        <w:ind w:left="4320" w:hanging="360"/>
      </w:pPr>
      <w:rPr>
        <w:rFonts w:ascii="Symbol" w:hAnsi="Symbol" w:hint="default"/>
      </w:rPr>
    </w:lvl>
    <w:lvl w:ilvl="7" w:tplc="04020003" w:tentative="1">
      <w:start w:val="1"/>
      <w:numFmt w:val="bullet"/>
      <w:lvlText w:val="o"/>
      <w:lvlJc w:val="left"/>
      <w:pPr>
        <w:ind w:left="5040" w:hanging="360"/>
      </w:pPr>
      <w:rPr>
        <w:rFonts w:ascii="Courier New" w:hAnsi="Courier New" w:cs="Courier New" w:hint="default"/>
      </w:rPr>
    </w:lvl>
    <w:lvl w:ilvl="8" w:tplc="04020005" w:tentative="1">
      <w:start w:val="1"/>
      <w:numFmt w:val="bullet"/>
      <w:lvlText w:val=""/>
      <w:lvlJc w:val="left"/>
      <w:pPr>
        <w:ind w:left="5760" w:hanging="360"/>
      </w:pPr>
      <w:rPr>
        <w:rFonts w:ascii="Wingdings" w:hAnsi="Wingdings" w:hint="default"/>
      </w:rPr>
    </w:lvl>
  </w:abstractNum>
  <w:abstractNum w:abstractNumId="23" w15:restartNumberingAfterBreak="0">
    <w:nsid w:val="47402AD1"/>
    <w:multiLevelType w:val="hybridMultilevel"/>
    <w:tmpl w:val="22BE4376"/>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24" w15:restartNumberingAfterBreak="0">
    <w:nsid w:val="52054B8A"/>
    <w:multiLevelType w:val="multilevel"/>
    <w:tmpl w:val="676E6DAA"/>
    <w:lvl w:ilvl="0">
      <w:start w:val="1"/>
      <w:numFmt w:val="bullet"/>
      <w:lvlText w:val=""/>
      <w:lvlJc w:val="left"/>
      <w:pPr>
        <w:ind w:left="1080" w:hanging="360"/>
      </w:pPr>
      <w:rPr>
        <w:rFonts w:ascii="Symbol" w:hAnsi="Symbol" w:hint="default"/>
      </w:rPr>
    </w:lvl>
    <w:lvl w:ilvl="1">
      <w:start w:val="1"/>
      <w:numFmt w:val="decimal"/>
      <w:suff w:val="space"/>
      <w:lvlText w:val="%1.%2."/>
      <w:lvlJc w:val="left"/>
      <w:pPr>
        <w:ind w:left="1512" w:hanging="432"/>
      </w:pPr>
      <w:rPr>
        <w:rFonts w:hint="default"/>
      </w:rPr>
    </w:lvl>
    <w:lvl w:ilvl="2">
      <w:start w:val="1"/>
      <w:numFmt w:val="decimal"/>
      <w:suff w:val="space"/>
      <w:lvlText w:val="%1.%2.%3."/>
      <w:lvlJc w:val="left"/>
      <w:pPr>
        <w:ind w:left="1944" w:hanging="504"/>
      </w:pPr>
      <w:rPr>
        <w:rFonts w:hint="default"/>
      </w:rPr>
    </w:lvl>
    <w:lvl w:ilvl="3">
      <w:start w:val="1"/>
      <w:numFmt w:val="decimal"/>
      <w:suff w:val="space"/>
      <w:lvlText w:val="%1.%2.%3.%4."/>
      <w:lvlJc w:val="left"/>
      <w:pPr>
        <w:ind w:left="2448" w:hanging="648"/>
      </w:pPr>
      <w:rPr>
        <w:rFonts w:hint="default"/>
      </w:rPr>
    </w:lvl>
    <w:lvl w:ilvl="4">
      <w:start w:val="1"/>
      <w:numFmt w:val="decimal"/>
      <w:suff w:val="space"/>
      <w:lvlText w:val="%1.%2.%3.%4.%5."/>
      <w:lvlJc w:val="left"/>
      <w:pPr>
        <w:ind w:left="2952" w:hanging="792"/>
      </w:pPr>
      <w:rPr>
        <w:rFonts w:hint="default"/>
      </w:rPr>
    </w:lvl>
    <w:lvl w:ilvl="5">
      <w:start w:val="1"/>
      <w:numFmt w:val="decimal"/>
      <w:lvlText w:val="%1.%2.%3.%4.%5.%6."/>
      <w:lvlJc w:val="left"/>
      <w:pPr>
        <w:ind w:left="3456" w:hanging="936"/>
      </w:pPr>
      <w:rPr>
        <w:rFonts w:hint="default"/>
      </w:rPr>
    </w:lvl>
    <w:lvl w:ilvl="6">
      <w:start w:val="1"/>
      <w:numFmt w:val="decimal"/>
      <w:lvlText w:val="%1.%2.%3.%4.%5.%6.%7."/>
      <w:lvlJc w:val="left"/>
      <w:pPr>
        <w:ind w:left="3960" w:hanging="1080"/>
      </w:pPr>
      <w:rPr>
        <w:rFonts w:hint="default"/>
      </w:rPr>
    </w:lvl>
    <w:lvl w:ilvl="7">
      <w:start w:val="1"/>
      <w:numFmt w:val="decimal"/>
      <w:lvlText w:val="%1.%2.%3.%4.%5.%6.%7.%8."/>
      <w:lvlJc w:val="left"/>
      <w:pPr>
        <w:ind w:left="4464" w:hanging="1224"/>
      </w:pPr>
      <w:rPr>
        <w:rFonts w:hint="default"/>
      </w:rPr>
    </w:lvl>
    <w:lvl w:ilvl="8">
      <w:start w:val="1"/>
      <w:numFmt w:val="decimal"/>
      <w:lvlText w:val="%1.%2.%3.%4.%5.%6.%7.%8.%9."/>
      <w:lvlJc w:val="left"/>
      <w:pPr>
        <w:ind w:left="5040" w:hanging="1440"/>
      </w:pPr>
      <w:rPr>
        <w:rFonts w:hint="default"/>
      </w:rPr>
    </w:lvl>
  </w:abstractNum>
  <w:abstractNum w:abstractNumId="25" w15:restartNumberingAfterBreak="0">
    <w:nsid w:val="5286139B"/>
    <w:multiLevelType w:val="multilevel"/>
    <w:tmpl w:val="D6E23E38"/>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6" w15:restartNumberingAfterBreak="0">
    <w:nsid w:val="52F4171F"/>
    <w:multiLevelType w:val="multilevel"/>
    <w:tmpl w:val="6770A8D6"/>
    <w:lvl w:ilvl="0">
      <w:start w:val="3"/>
      <w:numFmt w:val="decimal"/>
      <w:lvlText w:val="%1."/>
      <w:lvlJc w:val="left"/>
      <w:pPr>
        <w:ind w:left="720" w:hanging="720"/>
      </w:pPr>
      <w:rPr>
        <w:rFonts w:hint="default"/>
      </w:rPr>
    </w:lvl>
    <w:lvl w:ilvl="1">
      <w:start w:val="1"/>
      <w:numFmt w:val="decimal"/>
      <w:lvlText w:val="%1.%2."/>
      <w:lvlJc w:val="left"/>
      <w:pPr>
        <w:ind w:left="956" w:hanging="720"/>
      </w:pPr>
      <w:rPr>
        <w:rFonts w:hint="default"/>
      </w:rPr>
    </w:lvl>
    <w:lvl w:ilvl="2">
      <w:start w:val="2"/>
      <w:numFmt w:val="decimal"/>
      <w:lvlText w:val="%1.%2.%3."/>
      <w:lvlJc w:val="left"/>
      <w:pPr>
        <w:ind w:left="1192" w:hanging="720"/>
      </w:pPr>
      <w:rPr>
        <w:rFonts w:hint="default"/>
      </w:rPr>
    </w:lvl>
    <w:lvl w:ilvl="3">
      <w:start w:val="2"/>
      <w:numFmt w:val="decimal"/>
      <w:lvlText w:val="%1.%2.%3.%4."/>
      <w:lvlJc w:val="left"/>
      <w:pPr>
        <w:ind w:left="1428" w:hanging="720"/>
      </w:pPr>
      <w:rPr>
        <w:rFonts w:hint="default"/>
      </w:rPr>
    </w:lvl>
    <w:lvl w:ilvl="4">
      <w:start w:val="1"/>
      <w:numFmt w:val="decimal"/>
      <w:lvlText w:val="%1.%2.%3.%4.%5."/>
      <w:lvlJc w:val="left"/>
      <w:pPr>
        <w:ind w:left="2024" w:hanging="1080"/>
      </w:pPr>
      <w:rPr>
        <w:rFonts w:hint="default"/>
      </w:rPr>
    </w:lvl>
    <w:lvl w:ilvl="5">
      <w:start w:val="1"/>
      <w:numFmt w:val="decimal"/>
      <w:lvlText w:val="%1.%2.%3.%4.%5.%6."/>
      <w:lvlJc w:val="left"/>
      <w:pPr>
        <w:ind w:left="2260" w:hanging="1080"/>
      </w:pPr>
      <w:rPr>
        <w:rFonts w:hint="default"/>
      </w:rPr>
    </w:lvl>
    <w:lvl w:ilvl="6">
      <w:start w:val="1"/>
      <w:numFmt w:val="decimal"/>
      <w:lvlText w:val="%1.%2.%3.%4.%5.%6.%7."/>
      <w:lvlJc w:val="left"/>
      <w:pPr>
        <w:ind w:left="2856" w:hanging="1440"/>
      </w:pPr>
      <w:rPr>
        <w:rFonts w:hint="default"/>
      </w:rPr>
    </w:lvl>
    <w:lvl w:ilvl="7">
      <w:start w:val="1"/>
      <w:numFmt w:val="decimal"/>
      <w:lvlText w:val="%1.%2.%3.%4.%5.%6.%7.%8."/>
      <w:lvlJc w:val="left"/>
      <w:pPr>
        <w:ind w:left="3092" w:hanging="1440"/>
      </w:pPr>
      <w:rPr>
        <w:rFonts w:hint="default"/>
      </w:rPr>
    </w:lvl>
    <w:lvl w:ilvl="8">
      <w:start w:val="1"/>
      <w:numFmt w:val="decimal"/>
      <w:lvlText w:val="%1.%2.%3.%4.%5.%6.%7.%8.%9."/>
      <w:lvlJc w:val="left"/>
      <w:pPr>
        <w:ind w:left="3688" w:hanging="1800"/>
      </w:pPr>
      <w:rPr>
        <w:rFonts w:hint="default"/>
      </w:rPr>
    </w:lvl>
  </w:abstractNum>
  <w:abstractNum w:abstractNumId="27" w15:restartNumberingAfterBreak="0">
    <w:nsid w:val="54366AED"/>
    <w:multiLevelType w:val="hybridMultilevel"/>
    <w:tmpl w:val="A6BE5C16"/>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28" w15:restartNumberingAfterBreak="0">
    <w:nsid w:val="56E024C4"/>
    <w:multiLevelType w:val="hybridMultilevel"/>
    <w:tmpl w:val="4A60B290"/>
    <w:lvl w:ilvl="0" w:tplc="0402000F">
      <w:start w:val="3"/>
      <w:numFmt w:val="decimal"/>
      <w:lvlText w:val="%1."/>
      <w:lvlJc w:val="left"/>
      <w:pPr>
        <w:ind w:left="720" w:hanging="360"/>
      </w:pPr>
      <w:rPr>
        <w:rFonts w:hint="default"/>
      </w:rPr>
    </w:lvl>
    <w:lvl w:ilvl="1" w:tplc="04020019">
      <w:start w:val="1"/>
      <w:numFmt w:val="lowerLetter"/>
      <w:lvlText w:val="%2."/>
      <w:lvlJc w:val="left"/>
      <w:pPr>
        <w:ind w:left="1440" w:hanging="360"/>
      </w:pPr>
    </w:lvl>
    <w:lvl w:ilvl="2" w:tplc="0402001B">
      <w:start w:val="1"/>
      <w:numFmt w:val="lowerRoman"/>
      <w:lvlText w:val="%3."/>
      <w:lvlJc w:val="right"/>
      <w:pPr>
        <w:ind w:left="2160" w:hanging="180"/>
      </w:pPr>
    </w:lvl>
    <w:lvl w:ilvl="3" w:tplc="0402000F">
      <w:start w:val="1"/>
      <w:numFmt w:val="decimal"/>
      <w:lvlText w:val="%4."/>
      <w:lvlJc w:val="left"/>
      <w:pPr>
        <w:ind w:left="2880" w:hanging="360"/>
      </w:pPr>
    </w:lvl>
    <w:lvl w:ilvl="4" w:tplc="04020019" w:tentative="1">
      <w:start w:val="1"/>
      <w:numFmt w:val="lowerLetter"/>
      <w:lvlText w:val="%5."/>
      <w:lvlJc w:val="left"/>
      <w:pPr>
        <w:ind w:left="3600" w:hanging="360"/>
      </w:pPr>
    </w:lvl>
    <w:lvl w:ilvl="5" w:tplc="0402001B" w:tentative="1">
      <w:start w:val="1"/>
      <w:numFmt w:val="lowerRoman"/>
      <w:lvlText w:val="%6."/>
      <w:lvlJc w:val="right"/>
      <w:pPr>
        <w:ind w:left="4320" w:hanging="180"/>
      </w:pPr>
    </w:lvl>
    <w:lvl w:ilvl="6" w:tplc="0402000F" w:tentative="1">
      <w:start w:val="1"/>
      <w:numFmt w:val="decimal"/>
      <w:lvlText w:val="%7."/>
      <w:lvlJc w:val="left"/>
      <w:pPr>
        <w:ind w:left="5040" w:hanging="360"/>
      </w:pPr>
    </w:lvl>
    <w:lvl w:ilvl="7" w:tplc="04020019" w:tentative="1">
      <w:start w:val="1"/>
      <w:numFmt w:val="lowerLetter"/>
      <w:lvlText w:val="%8."/>
      <w:lvlJc w:val="left"/>
      <w:pPr>
        <w:ind w:left="5760" w:hanging="360"/>
      </w:pPr>
    </w:lvl>
    <w:lvl w:ilvl="8" w:tplc="0402001B" w:tentative="1">
      <w:start w:val="1"/>
      <w:numFmt w:val="lowerRoman"/>
      <w:lvlText w:val="%9."/>
      <w:lvlJc w:val="right"/>
      <w:pPr>
        <w:ind w:left="6480" w:hanging="180"/>
      </w:pPr>
    </w:lvl>
  </w:abstractNum>
  <w:abstractNum w:abstractNumId="29" w15:restartNumberingAfterBreak="0">
    <w:nsid w:val="571C27AE"/>
    <w:multiLevelType w:val="multilevel"/>
    <w:tmpl w:val="09EC0716"/>
    <w:lvl w:ilvl="0">
      <w:start w:val="4"/>
      <w:numFmt w:val="decimal"/>
      <w:lvlText w:val="%1."/>
      <w:lvlJc w:val="left"/>
      <w:pPr>
        <w:ind w:left="720" w:hanging="720"/>
      </w:pPr>
      <w:rPr>
        <w:rFonts w:hint="default"/>
      </w:rPr>
    </w:lvl>
    <w:lvl w:ilvl="1">
      <w:start w:val="1"/>
      <w:numFmt w:val="decimal"/>
      <w:lvlText w:val="%1.%2."/>
      <w:lvlJc w:val="left"/>
      <w:pPr>
        <w:ind w:left="963" w:hanging="720"/>
      </w:pPr>
      <w:rPr>
        <w:rFonts w:hint="default"/>
      </w:rPr>
    </w:lvl>
    <w:lvl w:ilvl="2">
      <w:start w:val="2"/>
      <w:numFmt w:val="decimal"/>
      <w:lvlText w:val="%1.%2.%3."/>
      <w:lvlJc w:val="left"/>
      <w:pPr>
        <w:ind w:left="1206" w:hanging="720"/>
      </w:pPr>
      <w:rPr>
        <w:rFonts w:hint="default"/>
      </w:rPr>
    </w:lvl>
    <w:lvl w:ilvl="3">
      <w:start w:val="1"/>
      <w:numFmt w:val="decimal"/>
      <w:lvlText w:val="%1.%2.%3.%4."/>
      <w:lvlJc w:val="left"/>
      <w:pPr>
        <w:ind w:left="1449" w:hanging="720"/>
      </w:pPr>
      <w:rPr>
        <w:rFonts w:hint="default"/>
      </w:rPr>
    </w:lvl>
    <w:lvl w:ilvl="4">
      <w:start w:val="1"/>
      <w:numFmt w:val="decimal"/>
      <w:lvlText w:val="%1.%2.%3.%4.%5."/>
      <w:lvlJc w:val="left"/>
      <w:pPr>
        <w:ind w:left="2052" w:hanging="1080"/>
      </w:pPr>
      <w:rPr>
        <w:rFonts w:hint="default"/>
      </w:rPr>
    </w:lvl>
    <w:lvl w:ilvl="5">
      <w:start w:val="1"/>
      <w:numFmt w:val="decimal"/>
      <w:lvlText w:val="%1.%2.%3.%4.%5.%6."/>
      <w:lvlJc w:val="left"/>
      <w:pPr>
        <w:ind w:left="2295" w:hanging="1080"/>
      </w:pPr>
      <w:rPr>
        <w:rFonts w:hint="default"/>
      </w:rPr>
    </w:lvl>
    <w:lvl w:ilvl="6">
      <w:start w:val="1"/>
      <w:numFmt w:val="decimal"/>
      <w:lvlText w:val="%1.%2.%3.%4.%5.%6.%7."/>
      <w:lvlJc w:val="left"/>
      <w:pPr>
        <w:ind w:left="2898" w:hanging="1440"/>
      </w:pPr>
      <w:rPr>
        <w:rFonts w:hint="default"/>
      </w:rPr>
    </w:lvl>
    <w:lvl w:ilvl="7">
      <w:start w:val="1"/>
      <w:numFmt w:val="decimal"/>
      <w:lvlText w:val="%1.%2.%3.%4.%5.%6.%7.%8."/>
      <w:lvlJc w:val="left"/>
      <w:pPr>
        <w:ind w:left="3141" w:hanging="1440"/>
      </w:pPr>
      <w:rPr>
        <w:rFonts w:hint="default"/>
      </w:rPr>
    </w:lvl>
    <w:lvl w:ilvl="8">
      <w:start w:val="1"/>
      <w:numFmt w:val="decimal"/>
      <w:lvlText w:val="%1.%2.%3.%4.%5.%6.%7.%8.%9."/>
      <w:lvlJc w:val="left"/>
      <w:pPr>
        <w:ind w:left="3744" w:hanging="1800"/>
      </w:pPr>
      <w:rPr>
        <w:rFonts w:hint="default"/>
      </w:rPr>
    </w:lvl>
  </w:abstractNum>
  <w:abstractNum w:abstractNumId="30" w15:restartNumberingAfterBreak="0">
    <w:nsid w:val="579C4FC8"/>
    <w:multiLevelType w:val="hybridMultilevel"/>
    <w:tmpl w:val="C10A4C8C"/>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31" w15:restartNumberingAfterBreak="0">
    <w:nsid w:val="57FB0C6D"/>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2" w15:restartNumberingAfterBreak="0">
    <w:nsid w:val="58B86256"/>
    <w:multiLevelType w:val="hybridMultilevel"/>
    <w:tmpl w:val="7D48A78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3" w15:restartNumberingAfterBreak="0">
    <w:nsid w:val="59C41052"/>
    <w:multiLevelType w:val="hybridMultilevel"/>
    <w:tmpl w:val="F1F6FE8E"/>
    <w:lvl w:ilvl="0" w:tplc="0402000F">
      <w:start w:val="1"/>
      <w:numFmt w:val="decimal"/>
      <w:lvlText w:val="%1."/>
      <w:lvlJc w:val="left"/>
      <w:pPr>
        <w:ind w:left="1428" w:hanging="360"/>
      </w:pPr>
    </w:lvl>
    <w:lvl w:ilvl="1" w:tplc="04020019" w:tentative="1">
      <w:start w:val="1"/>
      <w:numFmt w:val="lowerLetter"/>
      <w:lvlText w:val="%2."/>
      <w:lvlJc w:val="left"/>
      <w:pPr>
        <w:ind w:left="2148" w:hanging="360"/>
      </w:pPr>
    </w:lvl>
    <w:lvl w:ilvl="2" w:tplc="0402001B" w:tentative="1">
      <w:start w:val="1"/>
      <w:numFmt w:val="lowerRoman"/>
      <w:lvlText w:val="%3."/>
      <w:lvlJc w:val="right"/>
      <w:pPr>
        <w:ind w:left="2868" w:hanging="180"/>
      </w:pPr>
    </w:lvl>
    <w:lvl w:ilvl="3" w:tplc="0402000F" w:tentative="1">
      <w:start w:val="1"/>
      <w:numFmt w:val="decimal"/>
      <w:lvlText w:val="%4."/>
      <w:lvlJc w:val="left"/>
      <w:pPr>
        <w:ind w:left="3588" w:hanging="360"/>
      </w:pPr>
    </w:lvl>
    <w:lvl w:ilvl="4" w:tplc="04020019" w:tentative="1">
      <w:start w:val="1"/>
      <w:numFmt w:val="lowerLetter"/>
      <w:lvlText w:val="%5."/>
      <w:lvlJc w:val="left"/>
      <w:pPr>
        <w:ind w:left="4308" w:hanging="360"/>
      </w:pPr>
    </w:lvl>
    <w:lvl w:ilvl="5" w:tplc="0402001B" w:tentative="1">
      <w:start w:val="1"/>
      <w:numFmt w:val="lowerRoman"/>
      <w:lvlText w:val="%6."/>
      <w:lvlJc w:val="right"/>
      <w:pPr>
        <w:ind w:left="5028" w:hanging="180"/>
      </w:pPr>
    </w:lvl>
    <w:lvl w:ilvl="6" w:tplc="0402000F" w:tentative="1">
      <w:start w:val="1"/>
      <w:numFmt w:val="decimal"/>
      <w:lvlText w:val="%7."/>
      <w:lvlJc w:val="left"/>
      <w:pPr>
        <w:ind w:left="5748" w:hanging="360"/>
      </w:pPr>
    </w:lvl>
    <w:lvl w:ilvl="7" w:tplc="04020019" w:tentative="1">
      <w:start w:val="1"/>
      <w:numFmt w:val="lowerLetter"/>
      <w:lvlText w:val="%8."/>
      <w:lvlJc w:val="left"/>
      <w:pPr>
        <w:ind w:left="6468" w:hanging="360"/>
      </w:pPr>
    </w:lvl>
    <w:lvl w:ilvl="8" w:tplc="0402001B" w:tentative="1">
      <w:start w:val="1"/>
      <w:numFmt w:val="lowerRoman"/>
      <w:lvlText w:val="%9."/>
      <w:lvlJc w:val="right"/>
      <w:pPr>
        <w:ind w:left="7188" w:hanging="180"/>
      </w:pPr>
    </w:lvl>
  </w:abstractNum>
  <w:abstractNum w:abstractNumId="34" w15:restartNumberingAfterBreak="0">
    <w:nsid w:val="5DF4239B"/>
    <w:multiLevelType w:val="hybridMultilevel"/>
    <w:tmpl w:val="463E3C1C"/>
    <w:lvl w:ilvl="0" w:tplc="04020001">
      <w:start w:val="1"/>
      <w:numFmt w:val="bullet"/>
      <w:lvlText w:val=""/>
      <w:lvlJc w:val="left"/>
      <w:pPr>
        <w:ind w:left="720" w:hanging="360"/>
      </w:pPr>
      <w:rPr>
        <w:rFonts w:ascii="Symbol" w:hAnsi="Symbol" w:hint="default"/>
      </w:rPr>
    </w:lvl>
    <w:lvl w:ilvl="1" w:tplc="04020003" w:tentative="1">
      <w:start w:val="1"/>
      <w:numFmt w:val="bullet"/>
      <w:lvlText w:val="o"/>
      <w:lvlJc w:val="left"/>
      <w:pPr>
        <w:ind w:left="1440" w:hanging="360"/>
      </w:pPr>
      <w:rPr>
        <w:rFonts w:ascii="Courier New" w:hAnsi="Courier New" w:cs="Courier New" w:hint="default"/>
      </w:rPr>
    </w:lvl>
    <w:lvl w:ilvl="2" w:tplc="04020005" w:tentative="1">
      <w:start w:val="1"/>
      <w:numFmt w:val="bullet"/>
      <w:lvlText w:val=""/>
      <w:lvlJc w:val="left"/>
      <w:pPr>
        <w:ind w:left="2160" w:hanging="360"/>
      </w:pPr>
      <w:rPr>
        <w:rFonts w:ascii="Wingdings" w:hAnsi="Wingdings" w:hint="default"/>
      </w:rPr>
    </w:lvl>
    <w:lvl w:ilvl="3" w:tplc="04020001" w:tentative="1">
      <w:start w:val="1"/>
      <w:numFmt w:val="bullet"/>
      <w:lvlText w:val=""/>
      <w:lvlJc w:val="left"/>
      <w:pPr>
        <w:ind w:left="2880" w:hanging="360"/>
      </w:pPr>
      <w:rPr>
        <w:rFonts w:ascii="Symbol" w:hAnsi="Symbol" w:hint="default"/>
      </w:rPr>
    </w:lvl>
    <w:lvl w:ilvl="4" w:tplc="04020003" w:tentative="1">
      <w:start w:val="1"/>
      <w:numFmt w:val="bullet"/>
      <w:lvlText w:val="o"/>
      <w:lvlJc w:val="left"/>
      <w:pPr>
        <w:ind w:left="3600" w:hanging="360"/>
      </w:pPr>
      <w:rPr>
        <w:rFonts w:ascii="Courier New" w:hAnsi="Courier New" w:cs="Courier New" w:hint="default"/>
      </w:rPr>
    </w:lvl>
    <w:lvl w:ilvl="5" w:tplc="04020005" w:tentative="1">
      <w:start w:val="1"/>
      <w:numFmt w:val="bullet"/>
      <w:lvlText w:val=""/>
      <w:lvlJc w:val="left"/>
      <w:pPr>
        <w:ind w:left="4320" w:hanging="360"/>
      </w:pPr>
      <w:rPr>
        <w:rFonts w:ascii="Wingdings" w:hAnsi="Wingdings" w:hint="default"/>
      </w:rPr>
    </w:lvl>
    <w:lvl w:ilvl="6" w:tplc="04020001" w:tentative="1">
      <w:start w:val="1"/>
      <w:numFmt w:val="bullet"/>
      <w:lvlText w:val=""/>
      <w:lvlJc w:val="left"/>
      <w:pPr>
        <w:ind w:left="5040" w:hanging="360"/>
      </w:pPr>
      <w:rPr>
        <w:rFonts w:ascii="Symbol" w:hAnsi="Symbol" w:hint="default"/>
      </w:rPr>
    </w:lvl>
    <w:lvl w:ilvl="7" w:tplc="04020003" w:tentative="1">
      <w:start w:val="1"/>
      <w:numFmt w:val="bullet"/>
      <w:lvlText w:val="o"/>
      <w:lvlJc w:val="left"/>
      <w:pPr>
        <w:ind w:left="5760" w:hanging="360"/>
      </w:pPr>
      <w:rPr>
        <w:rFonts w:ascii="Courier New" w:hAnsi="Courier New" w:cs="Courier New" w:hint="default"/>
      </w:rPr>
    </w:lvl>
    <w:lvl w:ilvl="8" w:tplc="04020005" w:tentative="1">
      <w:start w:val="1"/>
      <w:numFmt w:val="bullet"/>
      <w:lvlText w:val=""/>
      <w:lvlJc w:val="left"/>
      <w:pPr>
        <w:ind w:left="6480" w:hanging="360"/>
      </w:pPr>
      <w:rPr>
        <w:rFonts w:ascii="Wingdings" w:hAnsi="Wingdings" w:hint="default"/>
      </w:rPr>
    </w:lvl>
  </w:abstractNum>
  <w:abstractNum w:abstractNumId="35" w15:restartNumberingAfterBreak="0">
    <w:nsid w:val="5E907C41"/>
    <w:multiLevelType w:val="multilevel"/>
    <w:tmpl w:val="D6E23E38"/>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36" w15:restartNumberingAfterBreak="0">
    <w:nsid w:val="5F8A74D6"/>
    <w:multiLevelType w:val="hybridMultilevel"/>
    <w:tmpl w:val="8B9EADB4"/>
    <w:lvl w:ilvl="0" w:tplc="261C7838">
      <w:start w:val="4"/>
      <w:numFmt w:val="bullet"/>
      <w:lvlText w:val="-"/>
      <w:lvlJc w:val="left"/>
      <w:pPr>
        <w:ind w:left="1080" w:hanging="360"/>
      </w:pPr>
      <w:rPr>
        <w:rFonts w:ascii="Times New Roman" w:eastAsiaTheme="minorHAnsi"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7" w15:restartNumberingAfterBreak="0">
    <w:nsid w:val="601261E1"/>
    <w:multiLevelType w:val="hybridMultilevel"/>
    <w:tmpl w:val="7386626A"/>
    <w:lvl w:ilvl="0" w:tplc="0402000F">
      <w:start w:val="1"/>
      <w:numFmt w:val="decimal"/>
      <w:lvlText w:val="%1."/>
      <w:lvlJc w:val="left"/>
      <w:pPr>
        <w:ind w:left="1429" w:hanging="360"/>
      </w:pPr>
    </w:lvl>
    <w:lvl w:ilvl="1" w:tplc="04020019" w:tentative="1">
      <w:start w:val="1"/>
      <w:numFmt w:val="lowerLetter"/>
      <w:lvlText w:val="%2."/>
      <w:lvlJc w:val="left"/>
      <w:pPr>
        <w:ind w:left="2149" w:hanging="360"/>
      </w:pPr>
    </w:lvl>
    <w:lvl w:ilvl="2" w:tplc="0402001B" w:tentative="1">
      <w:start w:val="1"/>
      <w:numFmt w:val="lowerRoman"/>
      <w:lvlText w:val="%3."/>
      <w:lvlJc w:val="right"/>
      <w:pPr>
        <w:ind w:left="2869" w:hanging="180"/>
      </w:pPr>
    </w:lvl>
    <w:lvl w:ilvl="3" w:tplc="0402000F" w:tentative="1">
      <w:start w:val="1"/>
      <w:numFmt w:val="decimal"/>
      <w:lvlText w:val="%4."/>
      <w:lvlJc w:val="left"/>
      <w:pPr>
        <w:ind w:left="3589" w:hanging="360"/>
      </w:pPr>
    </w:lvl>
    <w:lvl w:ilvl="4" w:tplc="04020019" w:tentative="1">
      <w:start w:val="1"/>
      <w:numFmt w:val="lowerLetter"/>
      <w:lvlText w:val="%5."/>
      <w:lvlJc w:val="left"/>
      <w:pPr>
        <w:ind w:left="4309" w:hanging="360"/>
      </w:pPr>
    </w:lvl>
    <w:lvl w:ilvl="5" w:tplc="0402001B" w:tentative="1">
      <w:start w:val="1"/>
      <w:numFmt w:val="lowerRoman"/>
      <w:lvlText w:val="%6."/>
      <w:lvlJc w:val="right"/>
      <w:pPr>
        <w:ind w:left="5029" w:hanging="180"/>
      </w:pPr>
    </w:lvl>
    <w:lvl w:ilvl="6" w:tplc="0402000F" w:tentative="1">
      <w:start w:val="1"/>
      <w:numFmt w:val="decimal"/>
      <w:lvlText w:val="%7."/>
      <w:lvlJc w:val="left"/>
      <w:pPr>
        <w:ind w:left="5749" w:hanging="360"/>
      </w:pPr>
    </w:lvl>
    <w:lvl w:ilvl="7" w:tplc="04020019" w:tentative="1">
      <w:start w:val="1"/>
      <w:numFmt w:val="lowerLetter"/>
      <w:lvlText w:val="%8."/>
      <w:lvlJc w:val="left"/>
      <w:pPr>
        <w:ind w:left="6469" w:hanging="360"/>
      </w:pPr>
    </w:lvl>
    <w:lvl w:ilvl="8" w:tplc="0402001B" w:tentative="1">
      <w:start w:val="1"/>
      <w:numFmt w:val="lowerRoman"/>
      <w:lvlText w:val="%9."/>
      <w:lvlJc w:val="right"/>
      <w:pPr>
        <w:ind w:left="7189" w:hanging="180"/>
      </w:pPr>
    </w:lvl>
  </w:abstractNum>
  <w:abstractNum w:abstractNumId="38" w15:restartNumberingAfterBreak="0">
    <w:nsid w:val="6178097F"/>
    <w:multiLevelType w:val="hybridMultilevel"/>
    <w:tmpl w:val="21B2F99E"/>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39" w15:restartNumberingAfterBreak="0">
    <w:nsid w:val="6A9C4190"/>
    <w:multiLevelType w:val="multilevel"/>
    <w:tmpl w:val="CAF84AC4"/>
    <w:lvl w:ilvl="0">
      <w:start w:val="1"/>
      <w:numFmt w:val="decimal"/>
      <w:suff w:val="space"/>
      <w:lvlText w:val="%1."/>
      <w:lvlJc w:val="left"/>
      <w:pPr>
        <w:ind w:left="360" w:hanging="360"/>
      </w:pPr>
      <w:rPr>
        <w:rFonts w:hint="default"/>
      </w:rPr>
    </w:lvl>
    <w:lvl w:ilvl="1">
      <w:start w:val="1"/>
      <w:numFmt w:val="decimal"/>
      <w:suff w:val="space"/>
      <w:lvlText w:val="%1.%2."/>
      <w:lvlJc w:val="left"/>
      <w:pPr>
        <w:ind w:left="792" w:hanging="432"/>
      </w:pPr>
      <w:rPr>
        <w:rFonts w:hint="default"/>
      </w:rPr>
    </w:lvl>
    <w:lvl w:ilvl="2">
      <w:start w:val="1"/>
      <w:numFmt w:val="decimal"/>
      <w:suff w:val="space"/>
      <w:lvlText w:val="%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0" w15:restartNumberingAfterBreak="0">
    <w:nsid w:val="6BCD56FC"/>
    <w:multiLevelType w:val="hybridMultilevel"/>
    <w:tmpl w:val="40848592"/>
    <w:lvl w:ilvl="0" w:tplc="0402000F">
      <w:start w:val="1"/>
      <w:numFmt w:val="decimal"/>
      <w:lvlText w:val="%1."/>
      <w:lvlJc w:val="left"/>
      <w:pPr>
        <w:ind w:left="1287" w:hanging="360"/>
      </w:pPr>
    </w:lvl>
    <w:lvl w:ilvl="1" w:tplc="04020019" w:tentative="1">
      <w:start w:val="1"/>
      <w:numFmt w:val="lowerLetter"/>
      <w:lvlText w:val="%2."/>
      <w:lvlJc w:val="left"/>
      <w:pPr>
        <w:ind w:left="2007" w:hanging="360"/>
      </w:pPr>
    </w:lvl>
    <w:lvl w:ilvl="2" w:tplc="0402001B" w:tentative="1">
      <w:start w:val="1"/>
      <w:numFmt w:val="lowerRoman"/>
      <w:lvlText w:val="%3."/>
      <w:lvlJc w:val="right"/>
      <w:pPr>
        <w:ind w:left="2727" w:hanging="180"/>
      </w:pPr>
    </w:lvl>
    <w:lvl w:ilvl="3" w:tplc="0402000F" w:tentative="1">
      <w:start w:val="1"/>
      <w:numFmt w:val="decimal"/>
      <w:lvlText w:val="%4."/>
      <w:lvlJc w:val="left"/>
      <w:pPr>
        <w:ind w:left="3447" w:hanging="360"/>
      </w:pPr>
    </w:lvl>
    <w:lvl w:ilvl="4" w:tplc="04020019" w:tentative="1">
      <w:start w:val="1"/>
      <w:numFmt w:val="lowerLetter"/>
      <w:lvlText w:val="%5."/>
      <w:lvlJc w:val="left"/>
      <w:pPr>
        <w:ind w:left="4167" w:hanging="360"/>
      </w:pPr>
    </w:lvl>
    <w:lvl w:ilvl="5" w:tplc="0402001B" w:tentative="1">
      <w:start w:val="1"/>
      <w:numFmt w:val="lowerRoman"/>
      <w:lvlText w:val="%6."/>
      <w:lvlJc w:val="right"/>
      <w:pPr>
        <w:ind w:left="4887" w:hanging="180"/>
      </w:pPr>
    </w:lvl>
    <w:lvl w:ilvl="6" w:tplc="0402000F" w:tentative="1">
      <w:start w:val="1"/>
      <w:numFmt w:val="decimal"/>
      <w:lvlText w:val="%7."/>
      <w:lvlJc w:val="left"/>
      <w:pPr>
        <w:ind w:left="5607" w:hanging="360"/>
      </w:pPr>
    </w:lvl>
    <w:lvl w:ilvl="7" w:tplc="04020019" w:tentative="1">
      <w:start w:val="1"/>
      <w:numFmt w:val="lowerLetter"/>
      <w:lvlText w:val="%8."/>
      <w:lvlJc w:val="left"/>
      <w:pPr>
        <w:ind w:left="6327" w:hanging="360"/>
      </w:pPr>
    </w:lvl>
    <w:lvl w:ilvl="8" w:tplc="0402001B" w:tentative="1">
      <w:start w:val="1"/>
      <w:numFmt w:val="lowerRoman"/>
      <w:lvlText w:val="%9."/>
      <w:lvlJc w:val="right"/>
      <w:pPr>
        <w:ind w:left="7047" w:hanging="180"/>
      </w:pPr>
    </w:lvl>
  </w:abstractNum>
  <w:abstractNum w:abstractNumId="41" w15:restartNumberingAfterBreak="0">
    <w:nsid w:val="725C0F9E"/>
    <w:multiLevelType w:val="hybridMultilevel"/>
    <w:tmpl w:val="A748EECE"/>
    <w:lvl w:ilvl="0" w:tplc="04020001">
      <w:start w:val="1"/>
      <w:numFmt w:val="bullet"/>
      <w:lvlText w:val=""/>
      <w:lvlJc w:val="left"/>
      <w:pPr>
        <w:ind w:left="1080" w:hanging="360"/>
      </w:pPr>
      <w:rPr>
        <w:rFonts w:ascii="Symbol" w:hAnsi="Symbol"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2" w15:restartNumberingAfterBreak="0">
    <w:nsid w:val="75AB6756"/>
    <w:multiLevelType w:val="multilevel"/>
    <w:tmpl w:val="A07AEA96"/>
    <w:lvl w:ilvl="0">
      <w:start w:val="1"/>
      <w:numFmt w:val="decimal"/>
      <w:suff w:val="space"/>
      <w:lvlText w:val="%1."/>
      <w:lvlJc w:val="left"/>
      <w:pPr>
        <w:ind w:left="360" w:hanging="360"/>
      </w:pPr>
      <w:rPr>
        <w:rFonts w:hint="default"/>
      </w:rPr>
    </w:lvl>
    <w:lvl w:ilvl="1">
      <w:start w:val="1"/>
      <w:numFmt w:val="decimal"/>
      <w:suff w:val="space"/>
      <w:lvlText w:val="%1.%2."/>
      <w:lvlJc w:val="left"/>
      <w:pPr>
        <w:ind w:left="1142" w:hanging="432"/>
      </w:pPr>
      <w:rPr>
        <w:rFonts w:hint="default"/>
        <w:b/>
        <w:color w:val="auto"/>
      </w:rPr>
    </w:lvl>
    <w:lvl w:ilvl="2">
      <w:start w:val="1"/>
      <w:numFmt w:val="decimal"/>
      <w:suff w:val="space"/>
      <w:lvlText w:val="%1.%2.%3."/>
      <w:lvlJc w:val="left"/>
      <w:pPr>
        <w:ind w:left="1224" w:hanging="504"/>
      </w:pPr>
      <w:rPr>
        <w:rFonts w:hint="default"/>
      </w:rPr>
    </w:lvl>
    <w:lvl w:ilvl="3">
      <w:start w:val="1"/>
      <w:numFmt w:val="decimal"/>
      <w:suff w:val="space"/>
      <w:lvlText w:val="%1.%2.%3.%4."/>
      <w:lvlJc w:val="left"/>
      <w:pPr>
        <w:ind w:left="1728" w:hanging="648"/>
      </w:pPr>
      <w:rPr>
        <w:rFonts w:hint="default"/>
      </w:rPr>
    </w:lvl>
    <w:lvl w:ilvl="4">
      <w:start w:val="1"/>
      <w:numFmt w:val="decimal"/>
      <w:suff w:val="space"/>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43" w15:restartNumberingAfterBreak="0">
    <w:nsid w:val="76020243"/>
    <w:multiLevelType w:val="hybridMultilevel"/>
    <w:tmpl w:val="C6AC5D90"/>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44" w15:restartNumberingAfterBreak="0">
    <w:nsid w:val="7AEF75FF"/>
    <w:multiLevelType w:val="hybridMultilevel"/>
    <w:tmpl w:val="8904E6F8"/>
    <w:lvl w:ilvl="0" w:tplc="1486BBD6">
      <w:numFmt w:val="bullet"/>
      <w:lvlText w:val="-"/>
      <w:lvlJc w:val="left"/>
      <w:pPr>
        <w:ind w:left="1080" w:hanging="360"/>
      </w:pPr>
      <w:rPr>
        <w:rFonts w:ascii="Times New Roman" w:eastAsiaTheme="minorHAnsi" w:hAnsi="Times New Roman" w:cs="Times New Roman" w:hint="default"/>
      </w:rPr>
    </w:lvl>
    <w:lvl w:ilvl="1" w:tplc="04020003" w:tentative="1">
      <w:start w:val="1"/>
      <w:numFmt w:val="bullet"/>
      <w:lvlText w:val="o"/>
      <w:lvlJc w:val="left"/>
      <w:pPr>
        <w:ind w:left="1800" w:hanging="360"/>
      </w:pPr>
      <w:rPr>
        <w:rFonts w:ascii="Courier New" w:hAnsi="Courier New" w:cs="Courier New" w:hint="default"/>
      </w:rPr>
    </w:lvl>
    <w:lvl w:ilvl="2" w:tplc="04020005" w:tentative="1">
      <w:start w:val="1"/>
      <w:numFmt w:val="bullet"/>
      <w:lvlText w:val=""/>
      <w:lvlJc w:val="left"/>
      <w:pPr>
        <w:ind w:left="2520" w:hanging="360"/>
      </w:pPr>
      <w:rPr>
        <w:rFonts w:ascii="Wingdings" w:hAnsi="Wingdings" w:hint="default"/>
      </w:rPr>
    </w:lvl>
    <w:lvl w:ilvl="3" w:tplc="04020001" w:tentative="1">
      <w:start w:val="1"/>
      <w:numFmt w:val="bullet"/>
      <w:lvlText w:val=""/>
      <w:lvlJc w:val="left"/>
      <w:pPr>
        <w:ind w:left="3240" w:hanging="360"/>
      </w:pPr>
      <w:rPr>
        <w:rFonts w:ascii="Symbol" w:hAnsi="Symbol" w:hint="default"/>
      </w:rPr>
    </w:lvl>
    <w:lvl w:ilvl="4" w:tplc="04020003" w:tentative="1">
      <w:start w:val="1"/>
      <w:numFmt w:val="bullet"/>
      <w:lvlText w:val="o"/>
      <w:lvlJc w:val="left"/>
      <w:pPr>
        <w:ind w:left="3960" w:hanging="360"/>
      </w:pPr>
      <w:rPr>
        <w:rFonts w:ascii="Courier New" w:hAnsi="Courier New" w:cs="Courier New" w:hint="default"/>
      </w:rPr>
    </w:lvl>
    <w:lvl w:ilvl="5" w:tplc="04020005" w:tentative="1">
      <w:start w:val="1"/>
      <w:numFmt w:val="bullet"/>
      <w:lvlText w:val=""/>
      <w:lvlJc w:val="left"/>
      <w:pPr>
        <w:ind w:left="4680" w:hanging="360"/>
      </w:pPr>
      <w:rPr>
        <w:rFonts w:ascii="Wingdings" w:hAnsi="Wingdings" w:hint="default"/>
      </w:rPr>
    </w:lvl>
    <w:lvl w:ilvl="6" w:tplc="04020001" w:tentative="1">
      <w:start w:val="1"/>
      <w:numFmt w:val="bullet"/>
      <w:lvlText w:val=""/>
      <w:lvlJc w:val="left"/>
      <w:pPr>
        <w:ind w:left="5400" w:hanging="360"/>
      </w:pPr>
      <w:rPr>
        <w:rFonts w:ascii="Symbol" w:hAnsi="Symbol" w:hint="default"/>
      </w:rPr>
    </w:lvl>
    <w:lvl w:ilvl="7" w:tplc="04020003" w:tentative="1">
      <w:start w:val="1"/>
      <w:numFmt w:val="bullet"/>
      <w:lvlText w:val="o"/>
      <w:lvlJc w:val="left"/>
      <w:pPr>
        <w:ind w:left="6120" w:hanging="360"/>
      </w:pPr>
      <w:rPr>
        <w:rFonts w:ascii="Courier New" w:hAnsi="Courier New" w:cs="Courier New" w:hint="default"/>
      </w:rPr>
    </w:lvl>
    <w:lvl w:ilvl="8" w:tplc="04020005" w:tentative="1">
      <w:start w:val="1"/>
      <w:numFmt w:val="bullet"/>
      <w:lvlText w:val=""/>
      <w:lvlJc w:val="left"/>
      <w:pPr>
        <w:ind w:left="6840" w:hanging="360"/>
      </w:pPr>
      <w:rPr>
        <w:rFonts w:ascii="Wingdings" w:hAnsi="Wingdings" w:hint="default"/>
      </w:rPr>
    </w:lvl>
  </w:abstractNum>
  <w:abstractNum w:abstractNumId="45" w15:restartNumberingAfterBreak="0">
    <w:nsid w:val="7B123BD7"/>
    <w:multiLevelType w:val="hybridMultilevel"/>
    <w:tmpl w:val="C100B752"/>
    <w:lvl w:ilvl="0" w:tplc="04020001">
      <w:start w:val="1"/>
      <w:numFmt w:val="bullet"/>
      <w:lvlText w:val=""/>
      <w:lvlJc w:val="left"/>
      <w:pPr>
        <w:ind w:left="360" w:hanging="360"/>
      </w:pPr>
      <w:rPr>
        <w:rFonts w:ascii="Symbol" w:hAnsi="Symbol" w:hint="default"/>
      </w:rPr>
    </w:lvl>
    <w:lvl w:ilvl="1" w:tplc="04020003">
      <w:start w:val="1"/>
      <w:numFmt w:val="bullet"/>
      <w:lvlText w:val="o"/>
      <w:lvlJc w:val="left"/>
      <w:pPr>
        <w:ind w:left="1080" w:hanging="360"/>
      </w:pPr>
      <w:rPr>
        <w:rFonts w:ascii="Courier New" w:hAnsi="Courier New" w:cs="Courier New" w:hint="default"/>
      </w:rPr>
    </w:lvl>
    <w:lvl w:ilvl="2" w:tplc="04020005" w:tentative="1">
      <w:start w:val="1"/>
      <w:numFmt w:val="bullet"/>
      <w:lvlText w:val=""/>
      <w:lvlJc w:val="left"/>
      <w:pPr>
        <w:ind w:left="1800" w:hanging="360"/>
      </w:pPr>
      <w:rPr>
        <w:rFonts w:ascii="Wingdings" w:hAnsi="Wingdings" w:hint="default"/>
      </w:rPr>
    </w:lvl>
    <w:lvl w:ilvl="3" w:tplc="04020001" w:tentative="1">
      <w:start w:val="1"/>
      <w:numFmt w:val="bullet"/>
      <w:lvlText w:val=""/>
      <w:lvlJc w:val="left"/>
      <w:pPr>
        <w:ind w:left="2520" w:hanging="360"/>
      </w:pPr>
      <w:rPr>
        <w:rFonts w:ascii="Symbol" w:hAnsi="Symbol" w:hint="default"/>
      </w:rPr>
    </w:lvl>
    <w:lvl w:ilvl="4" w:tplc="04020003" w:tentative="1">
      <w:start w:val="1"/>
      <w:numFmt w:val="bullet"/>
      <w:lvlText w:val="o"/>
      <w:lvlJc w:val="left"/>
      <w:pPr>
        <w:ind w:left="3240" w:hanging="360"/>
      </w:pPr>
      <w:rPr>
        <w:rFonts w:ascii="Courier New" w:hAnsi="Courier New" w:cs="Courier New" w:hint="default"/>
      </w:rPr>
    </w:lvl>
    <w:lvl w:ilvl="5" w:tplc="04020005" w:tentative="1">
      <w:start w:val="1"/>
      <w:numFmt w:val="bullet"/>
      <w:lvlText w:val=""/>
      <w:lvlJc w:val="left"/>
      <w:pPr>
        <w:ind w:left="3960" w:hanging="360"/>
      </w:pPr>
      <w:rPr>
        <w:rFonts w:ascii="Wingdings" w:hAnsi="Wingdings" w:hint="default"/>
      </w:rPr>
    </w:lvl>
    <w:lvl w:ilvl="6" w:tplc="04020001" w:tentative="1">
      <w:start w:val="1"/>
      <w:numFmt w:val="bullet"/>
      <w:lvlText w:val=""/>
      <w:lvlJc w:val="left"/>
      <w:pPr>
        <w:ind w:left="4680" w:hanging="360"/>
      </w:pPr>
      <w:rPr>
        <w:rFonts w:ascii="Symbol" w:hAnsi="Symbol" w:hint="default"/>
      </w:rPr>
    </w:lvl>
    <w:lvl w:ilvl="7" w:tplc="04020003" w:tentative="1">
      <w:start w:val="1"/>
      <w:numFmt w:val="bullet"/>
      <w:lvlText w:val="o"/>
      <w:lvlJc w:val="left"/>
      <w:pPr>
        <w:ind w:left="5400" w:hanging="360"/>
      </w:pPr>
      <w:rPr>
        <w:rFonts w:ascii="Courier New" w:hAnsi="Courier New" w:cs="Courier New" w:hint="default"/>
      </w:rPr>
    </w:lvl>
    <w:lvl w:ilvl="8" w:tplc="04020005" w:tentative="1">
      <w:start w:val="1"/>
      <w:numFmt w:val="bullet"/>
      <w:lvlText w:val=""/>
      <w:lvlJc w:val="left"/>
      <w:pPr>
        <w:ind w:left="6120" w:hanging="360"/>
      </w:pPr>
      <w:rPr>
        <w:rFonts w:ascii="Wingdings" w:hAnsi="Wingdings" w:hint="default"/>
      </w:rPr>
    </w:lvl>
  </w:abstractNum>
  <w:abstractNum w:abstractNumId="46" w15:restartNumberingAfterBreak="0">
    <w:nsid w:val="7C21624B"/>
    <w:multiLevelType w:val="hybridMultilevel"/>
    <w:tmpl w:val="6C2A24C4"/>
    <w:lvl w:ilvl="0" w:tplc="04020001">
      <w:start w:val="1"/>
      <w:numFmt w:val="bullet"/>
      <w:lvlText w:val=""/>
      <w:lvlJc w:val="left"/>
      <w:pPr>
        <w:ind w:left="1440" w:hanging="360"/>
      </w:pPr>
      <w:rPr>
        <w:rFonts w:ascii="Symbol" w:hAnsi="Symbol" w:hint="default"/>
      </w:rPr>
    </w:lvl>
    <w:lvl w:ilvl="1" w:tplc="04020003" w:tentative="1">
      <w:start w:val="1"/>
      <w:numFmt w:val="bullet"/>
      <w:lvlText w:val="o"/>
      <w:lvlJc w:val="left"/>
      <w:pPr>
        <w:ind w:left="2160" w:hanging="360"/>
      </w:pPr>
      <w:rPr>
        <w:rFonts w:ascii="Courier New" w:hAnsi="Courier New" w:cs="Courier New" w:hint="default"/>
      </w:rPr>
    </w:lvl>
    <w:lvl w:ilvl="2" w:tplc="04020005" w:tentative="1">
      <w:start w:val="1"/>
      <w:numFmt w:val="bullet"/>
      <w:lvlText w:val=""/>
      <w:lvlJc w:val="left"/>
      <w:pPr>
        <w:ind w:left="2880" w:hanging="360"/>
      </w:pPr>
      <w:rPr>
        <w:rFonts w:ascii="Wingdings" w:hAnsi="Wingdings" w:hint="default"/>
      </w:rPr>
    </w:lvl>
    <w:lvl w:ilvl="3" w:tplc="04020001" w:tentative="1">
      <w:start w:val="1"/>
      <w:numFmt w:val="bullet"/>
      <w:lvlText w:val=""/>
      <w:lvlJc w:val="left"/>
      <w:pPr>
        <w:ind w:left="3600" w:hanging="360"/>
      </w:pPr>
      <w:rPr>
        <w:rFonts w:ascii="Symbol" w:hAnsi="Symbol" w:hint="default"/>
      </w:rPr>
    </w:lvl>
    <w:lvl w:ilvl="4" w:tplc="04020003" w:tentative="1">
      <w:start w:val="1"/>
      <w:numFmt w:val="bullet"/>
      <w:lvlText w:val="o"/>
      <w:lvlJc w:val="left"/>
      <w:pPr>
        <w:ind w:left="4320" w:hanging="360"/>
      </w:pPr>
      <w:rPr>
        <w:rFonts w:ascii="Courier New" w:hAnsi="Courier New" w:cs="Courier New" w:hint="default"/>
      </w:rPr>
    </w:lvl>
    <w:lvl w:ilvl="5" w:tplc="04020005" w:tentative="1">
      <w:start w:val="1"/>
      <w:numFmt w:val="bullet"/>
      <w:lvlText w:val=""/>
      <w:lvlJc w:val="left"/>
      <w:pPr>
        <w:ind w:left="5040" w:hanging="360"/>
      </w:pPr>
      <w:rPr>
        <w:rFonts w:ascii="Wingdings" w:hAnsi="Wingdings" w:hint="default"/>
      </w:rPr>
    </w:lvl>
    <w:lvl w:ilvl="6" w:tplc="04020001" w:tentative="1">
      <w:start w:val="1"/>
      <w:numFmt w:val="bullet"/>
      <w:lvlText w:val=""/>
      <w:lvlJc w:val="left"/>
      <w:pPr>
        <w:ind w:left="5760" w:hanging="360"/>
      </w:pPr>
      <w:rPr>
        <w:rFonts w:ascii="Symbol" w:hAnsi="Symbol" w:hint="default"/>
      </w:rPr>
    </w:lvl>
    <w:lvl w:ilvl="7" w:tplc="04020003" w:tentative="1">
      <w:start w:val="1"/>
      <w:numFmt w:val="bullet"/>
      <w:lvlText w:val="o"/>
      <w:lvlJc w:val="left"/>
      <w:pPr>
        <w:ind w:left="6480" w:hanging="360"/>
      </w:pPr>
      <w:rPr>
        <w:rFonts w:ascii="Courier New" w:hAnsi="Courier New" w:cs="Courier New" w:hint="default"/>
      </w:rPr>
    </w:lvl>
    <w:lvl w:ilvl="8" w:tplc="04020005" w:tentative="1">
      <w:start w:val="1"/>
      <w:numFmt w:val="bullet"/>
      <w:lvlText w:val=""/>
      <w:lvlJc w:val="left"/>
      <w:pPr>
        <w:ind w:left="7200" w:hanging="360"/>
      </w:pPr>
      <w:rPr>
        <w:rFonts w:ascii="Wingdings" w:hAnsi="Wingdings" w:hint="default"/>
      </w:rPr>
    </w:lvl>
  </w:abstractNum>
  <w:abstractNum w:abstractNumId="47" w15:restartNumberingAfterBreak="0">
    <w:nsid w:val="7C65727B"/>
    <w:multiLevelType w:val="multilevel"/>
    <w:tmpl w:val="4C82A83C"/>
    <w:lvl w:ilvl="0">
      <w:start w:val="1"/>
      <w:numFmt w:val="decimal"/>
      <w:lvlText w:val="%1."/>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2880" w:hanging="72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4680" w:hanging="108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480" w:hanging="1440"/>
      </w:pPr>
      <w:rPr>
        <w:rFonts w:hint="default"/>
      </w:rPr>
    </w:lvl>
    <w:lvl w:ilvl="8">
      <w:start w:val="1"/>
      <w:numFmt w:val="decimal"/>
      <w:lvlText w:val="%1.%2.%3.%4.%5.%6.%7.%8.%9."/>
      <w:lvlJc w:val="left"/>
      <w:pPr>
        <w:ind w:left="7560" w:hanging="1800"/>
      </w:pPr>
      <w:rPr>
        <w:rFonts w:hint="default"/>
      </w:rPr>
    </w:lvl>
  </w:abstractNum>
  <w:num w:numId="1">
    <w:abstractNumId w:val="42"/>
  </w:num>
  <w:num w:numId="2">
    <w:abstractNumId w:val="6"/>
  </w:num>
  <w:num w:numId="3">
    <w:abstractNumId w:val="4"/>
  </w:num>
  <w:num w:numId="4">
    <w:abstractNumId w:val="44"/>
  </w:num>
  <w:num w:numId="5">
    <w:abstractNumId w:val="23"/>
  </w:num>
  <w:num w:numId="6">
    <w:abstractNumId w:val="13"/>
  </w:num>
  <w:num w:numId="7">
    <w:abstractNumId w:val="43"/>
  </w:num>
  <w:num w:numId="8">
    <w:abstractNumId w:val="24"/>
  </w:num>
  <w:num w:numId="9">
    <w:abstractNumId w:val="22"/>
  </w:num>
  <w:num w:numId="10">
    <w:abstractNumId w:val="46"/>
  </w:num>
  <w:num w:numId="11">
    <w:abstractNumId w:val="20"/>
  </w:num>
  <w:num w:numId="12">
    <w:abstractNumId w:val="30"/>
  </w:num>
  <w:num w:numId="13">
    <w:abstractNumId w:val="37"/>
  </w:num>
  <w:num w:numId="14">
    <w:abstractNumId w:val="16"/>
  </w:num>
  <w:num w:numId="15">
    <w:abstractNumId w:val="2"/>
  </w:num>
  <w:num w:numId="16">
    <w:abstractNumId w:val="33"/>
  </w:num>
  <w:num w:numId="17">
    <w:abstractNumId w:val="21"/>
  </w:num>
  <w:num w:numId="18">
    <w:abstractNumId w:val="8"/>
  </w:num>
  <w:num w:numId="19">
    <w:abstractNumId w:val="45"/>
  </w:num>
  <w:num w:numId="20">
    <w:abstractNumId w:val="3"/>
  </w:num>
  <w:num w:numId="21">
    <w:abstractNumId w:val="32"/>
  </w:num>
  <w:num w:numId="22">
    <w:abstractNumId w:val="34"/>
  </w:num>
  <w:num w:numId="23">
    <w:abstractNumId w:val="40"/>
  </w:num>
  <w:num w:numId="24">
    <w:abstractNumId w:val="27"/>
  </w:num>
  <w:num w:numId="25">
    <w:abstractNumId w:val="12"/>
  </w:num>
  <w:num w:numId="26">
    <w:abstractNumId w:val="39"/>
  </w:num>
  <w:num w:numId="27">
    <w:abstractNumId w:val="31"/>
  </w:num>
  <w:num w:numId="28">
    <w:abstractNumId w:val="1"/>
  </w:num>
  <w:num w:numId="29">
    <w:abstractNumId w:val="17"/>
  </w:num>
  <w:num w:numId="30">
    <w:abstractNumId w:val="5"/>
  </w:num>
  <w:num w:numId="31">
    <w:abstractNumId w:val="41"/>
  </w:num>
  <w:num w:numId="32">
    <w:abstractNumId w:val="15"/>
  </w:num>
  <w:num w:numId="33">
    <w:abstractNumId w:val="11"/>
  </w:num>
  <w:num w:numId="34">
    <w:abstractNumId w:val="35"/>
  </w:num>
  <w:num w:numId="35">
    <w:abstractNumId w:val="25"/>
  </w:num>
  <w:num w:numId="36">
    <w:abstractNumId w:val="7"/>
  </w:num>
  <w:num w:numId="37">
    <w:abstractNumId w:val="14"/>
  </w:num>
  <w:num w:numId="38">
    <w:abstractNumId w:val="47"/>
  </w:num>
  <w:num w:numId="39">
    <w:abstractNumId w:val="10"/>
  </w:num>
  <w:num w:numId="40">
    <w:abstractNumId w:val="18"/>
  </w:num>
  <w:num w:numId="41">
    <w:abstractNumId w:val="38"/>
  </w:num>
  <w:num w:numId="42">
    <w:abstractNumId w:val="0"/>
  </w:num>
  <w:num w:numId="43">
    <w:abstractNumId w:val="19"/>
  </w:num>
  <w:num w:numId="44">
    <w:abstractNumId w:val="26"/>
  </w:num>
  <w:num w:numId="45">
    <w:abstractNumId w:val="28"/>
  </w:num>
  <w:num w:numId="46">
    <w:abstractNumId w:val="29"/>
  </w:num>
  <w:num w:numId="47">
    <w:abstractNumId w:val="9"/>
  </w:num>
  <w:num w:numId="48">
    <w:abstractNumId w:val="3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attachedTemplate r:id="rId1"/>
  <w:defaultTabStop w:val="720"/>
  <w:hyphenationZone w:val="425"/>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77880"/>
    <w:rsid w:val="000004E8"/>
    <w:rsid w:val="000036CA"/>
    <w:rsid w:val="00003F92"/>
    <w:rsid w:val="00004AD4"/>
    <w:rsid w:val="0000714E"/>
    <w:rsid w:val="000108F7"/>
    <w:rsid w:val="0001258D"/>
    <w:rsid w:val="00014B75"/>
    <w:rsid w:val="00016282"/>
    <w:rsid w:val="000254EC"/>
    <w:rsid w:val="00025C1E"/>
    <w:rsid w:val="00026490"/>
    <w:rsid w:val="000271AD"/>
    <w:rsid w:val="000271AE"/>
    <w:rsid w:val="000325FA"/>
    <w:rsid w:val="00033EEF"/>
    <w:rsid w:val="000371D2"/>
    <w:rsid w:val="0003743F"/>
    <w:rsid w:val="00042105"/>
    <w:rsid w:val="0004262F"/>
    <w:rsid w:val="00042F01"/>
    <w:rsid w:val="00043038"/>
    <w:rsid w:val="000459BF"/>
    <w:rsid w:val="00050088"/>
    <w:rsid w:val="000500BE"/>
    <w:rsid w:val="000516D9"/>
    <w:rsid w:val="00052C1F"/>
    <w:rsid w:val="00053226"/>
    <w:rsid w:val="0005373A"/>
    <w:rsid w:val="00053B15"/>
    <w:rsid w:val="00053F85"/>
    <w:rsid w:val="0005522E"/>
    <w:rsid w:val="00055E53"/>
    <w:rsid w:val="000636AC"/>
    <w:rsid w:val="00063F23"/>
    <w:rsid w:val="000659A0"/>
    <w:rsid w:val="000716D3"/>
    <w:rsid w:val="00071E53"/>
    <w:rsid w:val="000737A5"/>
    <w:rsid w:val="000750FD"/>
    <w:rsid w:val="000759F9"/>
    <w:rsid w:val="00076806"/>
    <w:rsid w:val="000775BF"/>
    <w:rsid w:val="00080C35"/>
    <w:rsid w:val="00080CC4"/>
    <w:rsid w:val="00082BC0"/>
    <w:rsid w:val="00083566"/>
    <w:rsid w:val="00084832"/>
    <w:rsid w:val="00084875"/>
    <w:rsid w:val="0009399C"/>
    <w:rsid w:val="0009784F"/>
    <w:rsid w:val="0009788A"/>
    <w:rsid w:val="00097EBA"/>
    <w:rsid w:val="000A05F9"/>
    <w:rsid w:val="000A0627"/>
    <w:rsid w:val="000A23CA"/>
    <w:rsid w:val="000A2496"/>
    <w:rsid w:val="000A2ED2"/>
    <w:rsid w:val="000A3F74"/>
    <w:rsid w:val="000A3F8C"/>
    <w:rsid w:val="000A5850"/>
    <w:rsid w:val="000A7F6E"/>
    <w:rsid w:val="000B0C11"/>
    <w:rsid w:val="000B1204"/>
    <w:rsid w:val="000B2001"/>
    <w:rsid w:val="000B3FF8"/>
    <w:rsid w:val="000C05DE"/>
    <w:rsid w:val="000C1E6D"/>
    <w:rsid w:val="000C2A86"/>
    <w:rsid w:val="000C5714"/>
    <w:rsid w:val="000C5859"/>
    <w:rsid w:val="000C59D7"/>
    <w:rsid w:val="000D24F8"/>
    <w:rsid w:val="000D5469"/>
    <w:rsid w:val="000D6CA2"/>
    <w:rsid w:val="000E0598"/>
    <w:rsid w:val="000E0B38"/>
    <w:rsid w:val="000E5759"/>
    <w:rsid w:val="000E5FA3"/>
    <w:rsid w:val="000E7411"/>
    <w:rsid w:val="000F1984"/>
    <w:rsid w:val="000F1D57"/>
    <w:rsid w:val="000F22AF"/>
    <w:rsid w:val="000F31A6"/>
    <w:rsid w:val="000F3DE7"/>
    <w:rsid w:val="000F40A2"/>
    <w:rsid w:val="000F4E0C"/>
    <w:rsid w:val="000F4FF2"/>
    <w:rsid w:val="000F517C"/>
    <w:rsid w:val="000F6097"/>
    <w:rsid w:val="000F6B80"/>
    <w:rsid w:val="00101D31"/>
    <w:rsid w:val="00104481"/>
    <w:rsid w:val="00110E4D"/>
    <w:rsid w:val="00112777"/>
    <w:rsid w:val="00122C10"/>
    <w:rsid w:val="0012306E"/>
    <w:rsid w:val="00123E95"/>
    <w:rsid w:val="001265E5"/>
    <w:rsid w:val="0013131F"/>
    <w:rsid w:val="00135B36"/>
    <w:rsid w:val="00136210"/>
    <w:rsid w:val="0014294A"/>
    <w:rsid w:val="00144CBA"/>
    <w:rsid w:val="001467BD"/>
    <w:rsid w:val="00147C5C"/>
    <w:rsid w:val="001505E7"/>
    <w:rsid w:val="00150A30"/>
    <w:rsid w:val="00151120"/>
    <w:rsid w:val="00154C3C"/>
    <w:rsid w:val="00154DF5"/>
    <w:rsid w:val="00161BBD"/>
    <w:rsid w:val="00162913"/>
    <w:rsid w:val="001633AA"/>
    <w:rsid w:val="00167F77"/>
    <w:rsid w:val="00174322"/>
    <w:rsid w:val="0017715D"/>
    <w:rsid w:val="001815C4"/>
    <w:rsid w:val="0018477E"/>
    <w:rsid w:val="00184BE4"/>
    <w:rsid w:val="001851C4"/>
    <w:rsid w:val="0018663D"/>
    <w:rsid w:val="00186678"/>
    <w:rsid w:val="001873E8"/>
    <w:rsid w:val="001926B4"/>
    <w:rsid w:val="00192F26"/>
    <w:rsid w:val="00195C25"/>
    <w:rsid w:val="00196D1B"/>
    <w:rsid w:val="0019714A"/>
    <w:rsid w:val="001A072C"/>
    <w:rsid w:val="001A1395"/>
    <w:rsid w:val="001A2DD2"/>
    <w:rsid w:val="001A3B0E"/>
    <w:rsid w:val="001A532E"/>
    <w:rsid w:val="001A54EF"/>
    <w:rsid w:val="001B04C9"/>
    <w:rsid w:val="001B15F4"/>
    <w:rsid w:val="001B4DF5"/>
    <w:rsid w:val="001B60BF"/>
    <w:rsid w:val="001B7258"/>
    <w:rsid w:val="001B7D34"/>
    <w:rsid w:val="001C00C8"/>
    <w:rsid w:val="001C14B0"/>
    <w:rsid w:val="001C21BE"/>
    <w:rsid w:val="001C546C"/>
    <w:rsid w:val="001C79AB"/>
    <w:rsid w:val="001D077D"/>
    <w:rsid w:val="001D0A37"/>
    <w:rsid w:val="001D1E10"/>
    <w:rsid w:val="001D313A"/>
    <w:rsid w:val="001D3853"/>
    <w:rsid w:val="001D3AA7"/>
    <w:rsid w:val="001D58E3"/>
    <w:rsid w:val="001D5E69"/>
    <w:rsid w:val="001D7B85"/>
    <w:rsid w:val="001E0F21"/>
    <w:rsid w:val="001E1453"/>
    <w:rsid w:val="001E3DCF"/>
    <w:rsid w:val="001E3DF4"/>
    <w:rsid w:val="001E41E4"/>
    <w:rsid w:val="001E7E0F"/>
    <w:rsid w:val="001F02ED"/>
    <w:rsid w:val="001F1202"/>
    <w:rsid w:val="001F19AA"/>
    <w:rsid w:val="001F2B3D"/>
    <w:rsid w:val="001F3213"/>
    <w:rsid w:val="001F5A12"/>
    <w:rsid w:val="001F69F0"/>
    <w:rsid w:val="001F6DF0"/>
    <w:rsid w:val="00200503"/>
    <w:rsid w:val="002007F1"/>
    <w:rsid w:val="00201088"/>
    <w:rsid w:val="00201109"/>
    <w:rsid w:val="00204768"/>
    <w:rsid w:val="00204DDD"/>
    <w:rsid w:val="00206A65"/>
    <w:rsid w:val="00210857"/>
    <w:rsid w:val="00210B78"/>
    <w:rsid w:val="002120FA"/>
    <w:rsid w:val="002125A9"/>
    <w:rsid w:val="0021672E"/>
    <w:rsid w:val="002200D8"/>
    <w:rsid w:val="00221C3C"/>
    <w:rsid w:val="00223BFA"/>
    <w:rsid w:val="00225A89"/>
    <w:rsid w:val="00226C89"/>
    <w:rsid w:val="0022772B"/>
    <w:rsid w:val="00230969"/>
    <w:rsid w:val="0023180D"/>
    <w:rsid w:val="00232FB8"/>
    <w:rsid w:val="00233DB8"/>
    <w:rsid w:val="00236A27"/>
    <w:rsid w:val="00240B7E"/>
    <w:rsid w:val="002419DC"/>
    <w:rsid w:val="0024480E"/>
    <w:rsid w:val="002450C1"/>
    <w:rsid w:val="0024595A"/>
    <w:rsid w:val="00251122"/>
    <w:rsid w:val="00251529"/>
    <w:rsid w:val="002518CA"/>
    <w:rsid w:val="002522AA"/>
    <w:rsid w:val="00253C41"/>
    <w:rsid w:val="002572A0"/>
    <w:rsid w:val="00260599"/>
    <w:rsid w:val="00260B11"/>
    <w:rsid w:val="00261137"/>
    <w:rsid w:val="00262E95"/>
    <w:rsid w:val="00265092"/>
    <w:rsid w:val="00266B90"/>
    <w:rsid w:val="002720CA"/>
    <w:rsid w:val="00273818"/>
    <w:rsid w:val="00274C87"/>
    <w:rsid w:val="00275EA0"/>
    <w:rsid w:val="002761DC"/>
    <w:rsid w:val="00276C68"/>
    <w:rsid w:val="00277880"/>
    <w:rsid w:val="0029097C"/>
    <w:rsid w:val="0029230D"/>
    <w:rsid w:val="00293554"/>
    <w:rsid w:val="002957C2"/>
    <w:rsid w:val="00295AD6"/>
    <w:rsid w:val="00295BEA"/>
    <w:rsid w:val="00296F45"/>
    <w:rsid w:val="002A2022"/>
    <w:rsid w:val="002A29D6"/>
    <w:rsid w:val="002A3CF1"/>
    <w:rsid w:val="002A46A3"/>
    <w:rsid w:val="002A56D2"/>
    <w:rsid w:val="002A70B7"/>
    <w:rsid w:val="002B0D82"/>
    <w:rsid w:val="002B1128"/>
    <w:rsid w:val="002B61D4"/>
    <w:rsid w:val="002C02FA"/>
    <w:rsid w:val="002C03FD"/>
    <w:rsid w:val="002C04F0"/>
    <w:rsid w:val="002C3644"/>
    <w:rsid w:val="002C3935"/>
    <w:rsid w:val="002C42F9"/>
    <w:rsid w:val="002C51A3"/>
    <w:rsid w:val="002C58E1"/>
    <w:rsid w:val="002C7E28"/>
    <w:rsid w:val="002C7E8E"/>
    <w:rsid w:val="002D0D1B"/>
    <w:rsid w:val="002D17BE"/>
    <w:rsid w:val="002D25CA"/>
    <w:rsid w:val="002D2DC9"/>
    <w:rsid w:val="002D5B60"/>
    <w:rsid w:val="002D6D41"/>
    <w:rsid w:val="002E05A2"/>
    <w:rsid w:val="002E38AC"/>
    <w:rsid w:val="002E3C93"/>
    <w:rsid w:val="002F1B76"/>
    <w:rsid w:val="002F2680"/>
    <w:rsid w:val="002F4ED0"/>
    <w:rsid w:val="002F641A"/>
    <w:rsid w:val="002F67E1"/>
    <w:rsid w:val="002F7ABC"/>
    <w:rsid w:val="0030007A"/>
    <w:rsid w:val="00300C43"/>
    <w:rsid w:val="00302F91"/>
    <w:rsid w:val="00304C76"/>
    <w:rsid w:val="003118C0"/>
    <w:rsid w:val="00311B61"/>
    <w:rsid w:val="0031414D"/>
    <w:rsid w:val="00316636"/>
    <w:rsid w:val="00320E59"/>
    <w:rsid w:val="0032320F"/>
    <w:rsid w:val="00323925"/>
    <w:rsid w:val="00323B3F"/>
    <w:rsid w:val="00323DBA"/>
    <w:rsid w:val="003249F8"/>
    <w:rsid w:val="00331A1E"/>
    <w:rsid w:val="00336065"/>
    <w:rsid w:val="0033685B"/>
    <w:rsid w:val="0034074C"/>
    <w:rsid w:val="0034380E"/>
    <w:rsid w:val="0034640A"/>
    <w:rsid w:val="003469F1"/>
    <w:rsid w:val="00346AE6"/>
    <w:rsid w:val="00347B28"/>
    <w:rsid w:val="00350532"/>
    <w:rsid w:val="003519AD"/>
    <w:rsid w:val="00352035"/>
    <w:rsid w:val="00352B0D"/>
    <w:rsid w:val="003530EC"/>
    <w:rsid w:val="003538B3"/>
    <w:rsid w:val="00360FAD"/>
    <w:rsid w:val="00361E97"/>
    <w:rsid w:val="00361FBC"/>
    <w:rsid w:val="0036259C"/>
    <w:rsid w:val="00363AC0"/>
    <w:rsid w:val="00363C62"/>
    <w:rsid w:val="003672CA"/>
    <w:rsid w:val="00367573"/>
    <w:rsid w:val="00367947"/>
    <w:rsid w:val="0037159A"/>
    <w:rsid w:val="00372407"/>
    <w:rsid w:val="00373FEE"/>
    <w:rsid w:val="00377420"/>
    <w:rsid w:val="00380A5B"/>
    <w:rsid w:val="00381E24"/>
    <w:rsid w:val="00382E2B"/>
    <w:rsid w:val="00383684"/>
    <w:rsid w:val="00386C93"/>
    <w:rsid w:val="00386EA0"/>
    <w:rsid w:val="00390AE7"/>
    <w:rsid w:val="003927A8"/>
    <w:rsid w:val="00392C4C"/>
    <w:rsid w:val="003A00C2"/>
    <w:rsid w:val="003A018F"/>
    <w:rsid w:val="003A07D6"/>
    <w:rsid w:val="003A482A"/>
    <w:rsid w:val="003A4B20"/>
    <w:rsid w:val="003A57BA"/>
    <w:rsid w:val="003B0B44"/>
    <w:rsid w:val="003B274F"/>
    <w:rsid w:val="003B36F9"/>
    <w:rsid w:val="003B393B"/>
    <w:rsid w:val="003B4287"/>
    <w:rsid w:val="003B60A7"/>
    <w:rsid w:val="003B6330"/>
    <w:rsid w:val="003B68FB"/>
    <w:rsid w:val="003B7993"/>
    <w:rsid w:val="003C601E"/>
    <w:rsid w:val="003C706B"/>
    <w:rsid w:val="003D0500"/>
    <w:rsid w:val="003D5A99"/>
    <w:rsid w:val="003D5BA1"/>
    <w:rsid w:val="003D5EDF"/>
    <w:rsid w:val="003E101B"/>
    <w:rsid w:val="003E1662"/>
    <w:rsid w:val="003E1CFB"/>
    <w:rsid w:val="003E476A"/>
    <w:rsid w:val="003E69BC"/>
    <w:rsid w:val="003F02D6"/>
    <w:rsid w:val="003F29CF"/>
    <w:rsid w:val="003F4CD2"/>
    <w:rsid w:val="003F5E32"/>
    <w:rsid w:val="003F68EC"/>
    <w:rsid w:val="003F6B8B"/>
    <w:rsid w:val="003F74A4"/>
    <w:rsid w:val="003F7A78"/>
    <w:rsid w:val="00400998"/>
    <w:rsid w:val="004019ED"/>
    <w:rsid w:val="00401D76"/>
    <w:rsid w:val="00401DCC"/>
    <w:rsid w:val="004030C6"/>
    <w:rsid w:val="00403213"/>
    <w:rsid w:val="0040414A"/>
    <w:rsid w:val="00405610"/>
    <w:rsid w:val="00411CE1"/>
    <w:rsid w:val="00411DF1"/>
    <w:rsid w:val="00412CB4"/>
    <w:rsid w:val="00415C6E"/>
    <w:rsid w:val="00417D4A"/>
    <w:rsid w:val="00421D86"/>
    <w:rsid w:val="00430FAD"/>
    <w:rsid w:val="00434AB0"/>
    <w:rsid w:val="0043607B"/>
    <w:rsid w:val="004429F9"/>
    <w:rsid w:val="0044331D"/>
    <w:rsid w:val="0044432A"/>
    <w:rsid w:val="0044532C"/>
    <w:rsid w:val="004453F4"/>
    <w:rsid w:val="00445491"/>
    <w:rsid w:val="00445CF4"/>
    <w:rsid w:val="00446D2F"/>
    <w:rsid w:val="00447103"/>
    <w:rsid w:val="00450B57"/>
    <w:rsid w:val="0045133B"/>
    <w:rsid w:val="00451473"/>
    <w:rsid w:val="00451D08"/>
    <w:rsid w:val="00452115"/>
    <w:rsid w:val="0045287B"/>
    <w:rsid w:val="00453AB1"/>
    <w:rsid w:val="00454B7B"/>
    <w:rsid w:val="00455E4F"/>
    <w:rsid w:val="00457412"/>
    <w:rsid w:val="004600F7"/>
    <w:rsid w:val="0046066D"/>
    <w:rsid w:val="00461F6D"/>
    <w:rsid w:val="00462E91"/>
    <w:rsid w:val="00463709"/>
    <w:rsid w:val="00466364"/>
    <w:rsid w:val="00466A3B"/>
    <w:rsid w:val="00472EB7"/>
    <w:rsid w:val="00473AB1"/>
    <w:rsid w:val="00476877"/>
    <w:rsid w:val="00477510"/>
    <w:rsid w:val="00480AD3"/>
    <w:rsid w:val="00480DAA"/>
    <w:rsid w:val="00480EBC"/>
    <w:rsid w:val="00482E19"/>
    <w:rsid w:val="00482F12"/>
    <w:rsid w:val="00483039"/>
    <w:rsid w:val="0048545F"/>
    <w:rsid w:val="004867C3"/>
    <w:rsid w:val="0049210C"/>
    <w:rsid w:val="00492A9B"/>
    <w:rsid w:val="00493650"/>
    <w:rsid w:val="00496EB7"/>
    <w:rsid w:val="0049775F"/>
    <w:rsid w:val="004A0316"/>
    <w:rsid w:val="004A1850"/>
    <w:rsid w:val="004A32E5"/>
    <w:rsid w:val="004A3E19"/>
    <w:rsid w:val="004A521C"/>
    <w:rsid w:val="004A6D20"/>
    <w:rsid w:val="004B1D90"/>
    <w:rsid w:val="004B3D91"/>
    <w:rsid w:val="004B4635"/>
    <w:rsid w:val="004B6410"/>
    <w:rsid w:val="004B6D51"/>
    <w:rsid w:val="004B6EE1"/>
    <w:rsid w:val="004C05F8"/>
    <w:rsid w:val="004C1397"/>
    <w:rsid w:val="004C1813"/>
    <w:rsid w:val="004C2363"/>
    <w:rsid w:val="004C2606"/>
    <w:rsid w:val="004C37DC"/>
    <w:rsid w:val="004C473B"/>
    <w:rsid w:val="004C7F2E"/>
    <w:rsid w:val="004C7FF5"/>
    <w:rsid w:val="004D1A69"/>
    <w:rsid w:val="004D473E"/>
    <w:rsid w:val="004E2C72"/>
    <w:rsid w:val="004E44F0"/>
    <w:rsid w:val="004E596D"/>
    <w:rsid w:val="004F1F08"/>
    <w:rsid w:val="004F3F8A"/>
    <w:rsid w:val="004F641A"/>
    <w:rsid w:val="004F6653"/>
    <w:rsid w:val="00501253"/>
    <w:rsid w:val="00501428"/>
    <w:rsid w:val="00503E95"/>
    <w:rsid w:val="00504E02"/>
    <w:rsid w:val="00504EE2"/>
    <w:rsid w:val="005071DF"/>
    <w:rsid w:val="00510023"/>
    <w:rsid w:val="005104EF"/>
    <w:rsid w:val="00510851"/>
    <w:rsid w:val="00511233"/>
    <w:rsid w:val="00511D5F"/>
    <w:rsid w:val="00512292"/>
    <w:rsid w:val="00512645"/>
    <w:rsid w:val="00514CAE"/>
    <w:rsid w:val="005158B5"/>
    <w:rsid w:val="00516A01"/>
    <w:rsid w:val="005219CC"/>
    <w:rsid w:val="00525C61"/>
    <w:rsid w:val="00526825"/>
    <w:rsid w:val="005325DB"/>
    <w:rsid w:val="00535681"/>
    <w:rsid w:val="0053656F"/>
    <w:rsid w:val="0054234E"/>
    <w:rsid w:val="0054295E"/>
    <w:rsid w:val="00542E14"/>
    <w:rsid w:val="00543512"/>
    <w:rsid w:val="00543D97"/>
    <w:rsid w:val="00544290"/>
    <w:rsid w:val="005442B1"/>
    <w:rsid w:val="0054703D"/>
    <w:rsid w:val="00550B9F"/>
    <w:rsid w:val="00551EC2"/>
    <w:rsid w:val="00551F6C"/>
    <w:rsid w:val="0055278E"/>
    <w:rsid w:val="00552A21"/>
    <w:rsid w:val="00552E7D"/>
    <w:rsid w:val="00553B16"/>
    <w:rsid w:val="00554789"/>
    <w:rsid w:val="00556056"/>
    <w:rsid w:val="005566E5"/>
    <w:rsid w:val="00556FFC"/>
    <w:rsid w:val="00560A79"/>
    <w:rsid w:val="005624C6"/>
    <w:rsid w:val="00562784"/>
    <w:rsid w:val="005654A9"/>
    <w:rsid w:val="00565D97"/>
    <w:rsid w:val="0056681A"/>
    <w:rsid w:val="00567329"/>
    <w:rsid w:val="00571B92"/>
    <w:rsid w:val="0057413D"/>
    <w:rsid w:val="005764F7"/>
    <w:rsid w:val="005767AC"/>
    <w:rsid w:val="0058165D"/>
    <w:rsid w:val="00581DC1"/>
    <w:rsid w:val="00586900"/>
    <w:rsid w:val="0058734C"/>
    <w:rsid w:val="00587F97"/>
    <w:rsid w:val="005908BF"/>
    <w:rsid w:val="00591C60"/>
    <w:rsid w:val="0059318E"/>
    <w:rsid w:val="00594C24"/>
    <w:rsid w:val="00596E6C"/>
    <w:rsid w:val="005A0DC9"/>
    <w:rsid w:val="005A2D63"/>
    <w:rsid w:val="005A2FE3"/>
    <w:rsid w:val="005A3107"/>
    <w:rsid w:val="005A3482"/>
    <w:rsid w:val="005B15D4"/>
    <w:rsid w:val="005B1F9B"/>
    <w:rsid w:val="005B2268"/>
    <w:rsid w:val="005B5B7D"/>
    <w:rsid w:val="005B5CA5"/>
    <w:rsid w:val="005C2FA2"/>
    <w:rsid w:val="005C36D5"/>
    <w:rsid w:val="005C37E6"/>
    <w:rsid w:val="005C51F7"/>
    <w:rsid w:val="005C6105"/>
    <w:rsid w:val="005C74DF"/>
    <w:rsid w:val="005C7715"/>
    <w:rsid w:val="005C7842"/>
    <w:rsid w:val="005D0794"/>
    <w:rsid w:val="005D2293"/>
    <w:rsid w:val="005D2BD7"/>
    <w:rsid w:val="005D3E80"/>
    <w:rsid w:val="005D4399"/>
    <w:rsid w:val="005D4634"/>
    <w:rsid w:val="005D6244"/>
    <w:rsid w:val="005D68F1"/>
    <w:rsid w:val="005E18E5"/>
    <w:rsid w:val="005E3703"/>
    <w:rsid w:val="005E40CC"/>
    <w:rsid w:val="005E5728"/>
    <w:rsid w:val="005E7BBE"/>
    <w:rsid w:val="005F087D"/>
    <w:rsid w:val="005F0EFF"/>
    <w:rsid w:val="005F206F"/>
    <w:rsid w:val="005F3ECD"/>
    <w:rsid w:val="005F3FAF"/>
    <w:rsid w:val="005F467F"/>
    <w:rsid w:val="005F4751"/>
    <w:rsid w:val="005F70EB"/>
    <w:rsid w:val="005F758C"/>
    <w:rsid w:val="0060152B"/>
    <w:rsid w:val="00602BA4"/>
    <w:rsid w:val="00604DCD"/>
    <w:rsid w:val="006106E3"/>
    <w:rsid w:val="00611B58"/>
    <w:rsid w:val="006128D6"/>
    <w:rsid w:val="006128F2"/>
    <w:rsid w:val="00613479"/>
    <w:rsid w:val="00616613"/>
    <w:rsid w:val="00616C06"/>
    <w:rsid w:val="00622CE6"/>
    <w:rsid w:val="006230E0"/>
    <w:rsid w:val="00623D2C"/>
    <w:rsid w:val="00624305"/>
    <w:rsid w:val="006274E9"/>
    <w:rsid w:val="006274FB"/>
    <w:rsid w:val="00631167"/>
    <w:rsid w:val="00631368"/>
    <w:rsid w:val="006319E5"/>
    <w:rsid w:val="006322A3"/>
    <w:rsid w:val="0063396C"/>
    <w:rsid w:val="006339AC"/>
    <w:rsid w:val="00636FEF"/>
    <w:rsid w:val="00637ED8"/>
    <w:rsid w:val="006411D0"/>
    <w:rsid w:val="006426A1"/>
    <w:rsid w:val="00644898"/>
    <w:rsid w:val="0064719B"/>
    <w:rsid w:val="006507E9"/>
    <w:rsid w:val="00651B35"/>
    <w:rsid w:val="006533E1"/>
    <w:rsid w:val="00653E56"/>
    <w:rsid w:val="006562E5"/>
    <w:rsid w:val="006568EA"/>
    <w:rsid w:val="00656B6C"/>
    <w:rsid w:val="00660309"/>
    <w:rsid w:val="00662686"/>
    <w:rsid w:val="006629FF"/>
    <w:rsid w:val="00663F88"/>
    <w:rsid w:val="00664D3E"/>
    <w:rsid w:val="00665909"/>
    <w:rsid w:val="00665FB0"/>
    <w:rsid w:val="006673F9"/>
    <w:rsid w:val="00670AA3"/>
    <w:rsid w:val="006723F3"/>
    <w:rsid w:val="00674688"/>
    <w:rsid w:val="00674A8D"/>
    <w:rsid w:val="00680F37"/>
    <w:rsid w:val="006828BF"/>
    <w:rsid w:val="00684B22"/>
    <w:rsid w:val="00684D27"/>
    <w:rsid w:val="006872F7"/>
    <w:rsid w:val="006900F6"/>
    <w:rsid w:val="00690540"/>
    <w:rsid w:val="006913F1"/>
    <w:rsid w:val="006944C9"/>
    <w:rsid w:val="00696A06"/>
    <w:rsid w:val="006A26B9"/>
    <w:rsid w:val="006A2F1F"/>
    <w:rsid w:val="006A3593"/>
    <w:rsid w:val="006A4588"/>
    <w:rsid w:val="006A4760"/>
    <w:rsid w:val="006B05CA"/>
    <w:rsid w:val="006B0BD1"/>
    <w:rsid w:val="006B2970"/>
    <w:rsid w:val="006B2DCF"/>
    <w:rsid w:val="006B6D9E"/>
    <w:rsid w:val="006C016B"/>
    <w:rsid w:val="006C0528"/>
    <w:rsid w:val="006C1359"/>
    <w:rsid w:val="006C137C"/>
    <w:rsid w:val="006C3D6A"/>
    <w:rsid w:val="006C46B3"/>
    <w:rsid w:val="006C6928"/>
    <w:rsid w:val="006C6D26"/>
    <w:rsid w:val="006C79F6"/>
    <w:rsid w:val="006D05DF"/>
    <w:rsid w:val="006D360B"/>
    <w:rsid w:val="006D476B"/>
    <w:rsid w:val="006D4B81"/>
    <w:rsid w:val="006D5EC0"/>
    <w:rsid w:val="006D733C"/>
    <w:rsid w:val="006D7E6F"/>
    <w:rsid w:val="006E0BC1"/>
    <w:rsid w:val="006E0D6D"/>
    <w:rsid w:val="006E0E8B"/>
    <w:rsid w:val="006E1558"/>
    <w:rsid w:val="006E48FE"/>
    <w:rsid w:val="006E54ED"/>
    <w:rsid w:val="006E6F73"/>
    <w:rsid w:val="006E72EC"/>
    <w:rsid w:val="006E749B"/>
    <w:rsid w:val="006E7D0F"/>
    <w:rsid w:val="006F1195"/>
    <w:rsid w:val="006F195C"/>
    <w:rsid w:val="006F2097"/>
    <w:rsid w:val="006F39F0"/>
    <w:rsid w:val="006F51A0"/>
    <w:rsid w:val="006F6757"/>
    <w:rsid w:val="007005AD"/>
    <w:rsid w:val="0070144B"/>
    <w:rsid w:val="00701CDE"/>
    <w:rsid w:val="00703E3E"/>
    <w:rsid w:val="00704067"/>
    <w:rsid w:val="00707813"/>
    <w:rsid w:val="00707C78"/>
    <w:rsid w:val="00707F14"/>
    <w:rsid w:val="00712266"/>
    <w:rsid w:val="00717888"/>
    <w:rsid w:val="007209A9"/>
    <w:rsid w:val="00722CA0"/>
    <w:rsid w:val="00725C45"/>
    <w:rsid w:val="00733345"/>
    <w:rsid w:val="0073465A"/>
    <w:rsid w:val="007348D7"/>
    <w:rsid w:val="0073759F"/>
    <w:rsid w:val="00737627"/>
    <w:rsid w:val="007418A9"/>
    <w:rsid w:val="007419D6"/>
    <w:rsid w:val="00741BED"/>
    <w:rsid w:val="007422A4"/>
    <w:rsid w:val="007440C5"/>
    <w:rsid w:val="007459CE"/>
    <w:rsid w:val="007474BB"/>
    <w:rsid w:val="00747F37"/>
    <w:rsid w:val="00754527"/>
    <w:rsid w:val="007557C5"/>
    <w:rsid w:val="00755BEB"/>
    <w:rsid w:val="007560AC"/>
    <w:rsid w:val="00757CE6"/>
    <w:rsid w:val="00761C0F"/>
    <w:rsid w:val="00766D1E"/>
    <w:rsid w:val="00770602"/>
    <w:rsid w:val="0077142D"/>
    <w:rsid w:val="00773F27"/>
    <w:rsid w:val="00776F89"/>
    <w:rsid w:val="0077766E"/>
    <w:rsid w:val="00781A0E"/>
    <w:rsid w:val="00781DA3"/>
    <w:rsid w:val="007854EB"/>
    <w:rsid w:val="00786EA5"/>
    <w:rsid w:val="00787F65"/>
    <w:rsid w:val="0079058B"/>
    <w:rsid w:val="0079348D"/>
    <w:rsid w:val="007A1167"/>
    <w:rsid w:val="007A58FC"/>
    <w:rsid w:val="007A7AA2"/>
    <w:rsid w:val="007B30F8"/>
    <w:rsid w:val="007B3AB9"/>
    <w:rsid w:val="007B3DDE"/>
    <w:rsid w:val="007B4A89"/>
    <w:rsid w:val="007B5FA3"/>
    <w:rsid w:val="007B6976"/>
    <w:rsid w:val="007B6DB4"/>
    <w:rsid w:val="007C24E3"/>
    <w:rsid w:val="007C295F"/>
    <w:rsid w:val="007C2DDD"/>
    <w:rsid w:val="007C5E91"/>
    <w:rsid w:val="007D0731"/>
    <w:rsid w:val="007D0902"/>
    <w:rsid w:val="007D094A"/>
    <w:rsid w:val="007D0D1E"/>
    <w:rsid w:val="007D25AA"/>
    <w:rsid w:val="007D2707"/>
    <w:rsid w:val="007D2F18"/>
    <w:rsid w:val="007D3C09"/>
    <w:rsid w:val="007D4E67"/>
    <w:rsid w:val="007D549D"/>
    <w:rsid w:val="007D5B58"/>
    <w:rsid w:val="007D62F0"/>
    <w:rsid w:val="007D6CE7"/>
    <w:rsid w:val="007E0794"/>
    <w:rsid w:val="007E2212"/>
    <w:rsid w:val="007E296F"/>
    <w:rsid w:val="007E2E4D"/>
    <w:rsid w:val="007E511B"/>
    <w:rsid w:val="007E55C8"/>
    <w:rsid w:val="007E5887"/>
    <w:rsid w:val="007E6DEC"/>
    <w:rsid w:val="007F3D43"/>
    <w:rsid w:val="007F799B"/>
    <w:rsid w:val="007F7E4D"/>
    <w:rsid w:val="00801994"/>
    <w:rsid w:val="0080441B"/>
    <w:rsid w:val="008044E6"/>
    <w:rsid w:val="00805241"/>
    <w:rsid w:val="008107BE"/>
    <w:rsid w:val="00811440"/>
    <w:rsid w:val="00816488"/>
    <w:rsid w:val="00817730"/>
    <w:rsid w:val="00821FA3"/>
    <w:rsid w:val="00826629"/>
    <w:rsid w:val="00830459"/>
    <w:rsid w:val="00830E36"/>
    <w:rsid w:val="00832D1C"/>
    <w:rsid w:val="00834D13"/>
    <w:rsid w:val="00834F7A"/>
    <w:rsid w:val="008350FF"/>
    <w:rsid w:val="008353D4"/>
    <w:rsid w:val="00837DB6"/>
    <w:rsid w:val="00840296"/>
    <w:rsid w:val="00840EE1"/>
    <w:rsid w:val="0084105F"/>
    <w:rsid w:val="0084168F"/>
    <w:rsid w:val="00844943"/>
    <w:rsid w:val="00845B5C"/>
    <w:rsid w:val="00846944"/>
    <w:rsid w:val="00852F75"/>
    <w:rsid w:val="008553A2"/>
    <w:rsid w:val="00855A5F"/>
    <w:rsid w:val="00855E35"/>
    <w:rsid w:val="00857B89"/>
    <w:rsid w:val="0086256F"/>
    <w:rsid w:val="00862E15"/>
    <w:rsid w:val="00863341"/>
    <w:rsid w:val="0086578F"/>
    <w:rsid w:val="008700BA"/>
    <w:rsid w:val="00870EB6"/>
    <w:rsid w:val="008711A8"/>
    <w:rsid w:val="00871BEF"/>
    <w:rsid w:val="008733D5"/>
    <w:rsid w:val="00873F23"/>
    <w:rsid w:val="0087435E"/>
    <w:rsid w:val="00875A8C"/>
    <w:rsid w:val="00876DF9"/>
    <w:rsid w:val="00880AF3"/>
    <w:rsid w:val="00881030"/>
    <w:rsid w:val="008827BB"/>
    <w:rsid w:val="00884257"/>
    <w:rsid w:val="00891CBF"/>
    <w:rsid w:val="00891E56"/>
    <w:rsid w:val="00892B00"/>
    <w:rsid w:val="00892C90"/>
    <w:rsid w:val="00893D17"/>
    <w:rsid w:val="00893F98"/>
    <w:rsid w:val="0089435B"/>
    <w:rsid w:val="008943F8"/>
    <w:rsid w:val="00894701"/>
    <w:rsid w:val="00896324"/>
    <w:rsid w:val="008A1129"/>
    <w:rsid w:val="008A2622"/>
    <w:rsid w:val="008A2785"/>
    <w:rsid w:val="008A2869"/>
    <w:rsid w:val="008A2ACA"/>
    <w:rsid w:val="008A2EB7"/>
    <w:rsid w:val="008A5C62"/>
    <w:rsid w:val="008B0032"/>
    <w:rsid w:val="008B0DA1"/>
    <w:rsid w:val="008B1D62"/>
    <w:rsid w:val="008C03B8"/>
    <w:rsid w:val="008C0832"/>
    <w:rsid w:val="008C2AAA"/>
    <w:rsid w:val="008D1D67"/>
    <w:rsid w:val="008D3B04"/>
    <w:rsid w:val="008D44BD"/>
    <w:rsid w:val="008D4CD4"/>
    <w:rsid w:val="008E4CD6"/>
    <w:rsid w:val="008E745E"/>
    <w:rsid w:val="008F4A9C"/>
    <w:rsid w:val="008F57A6"/>
    <w:rsid w:val="008F5C92"/>
    <w:rsid w:val="008F7A25"/>
    <w:rsid w:val="0090101C"/>
    <w:rsid w:val="009102B4"/>
    <w:rsid w:val="00914877"/>
    <w:rsid w:val="00914C18"/>
    <w:rsid w:val="009219BD"/>
    <w:rsid w:val="00922C0A"/>
    <w:rsid w:val="00923B5A"/>
    <w:rsid w:val="009247D9"/>
    <w:rsid w:val="00924EFB"/>
    <w:rsid w:val="0093000A"/>
    <w:rsid w:val="00930A57"/>
    <w:rsid w:val="00930E6A"/>
    <w:rsid w:val="009316E5"/>
    <w:rsid w:val="009351EE"/>
    <w:rsid w:val="009366CE"/>
    <w:rsid w:val="00940387"/>
    <w:rsid w:val="00942E82"/>
    <w:rsid w:val="009430BC"/>
    <w:rsid w:val="009432D6"/>
    <w:rsid w:val="009440B8"/>
    <w:rsid w:val="0094473C"/>
    <w:rsid w:val="00945BAE"/>
    <w:rsid w:val="009542B7"/>
    <w:rsid w:val="00954483"/>
    <w:rsid w:val="00954F48"/>
    <w:rsid w:val="00955A3C"/>
    <w:rsid w:val="0095605F"/>
    <w:rsid w:val="00960A74"/>
    <w:rsid w:val="00962D9B"/>
    <w:rsid w:val="00963FC0"/>
    <w:rsid w:val="009648EB"/>
    <w:rsid w:val="00965FB2"/>
    <w:rsid w:val="00966BF7"/>
    <w:rsid w:val="00967721"/>
    <w:rsid w:val="00970571"/>
    <w:rsid w:val="00972D66"/>
    <w:rsid w:val="00972DC3"/>
    <w:rsid w:val="00974BBB"/>
    <w:rsid w:val="00974E92"/>
    <w:rsid w:val="009757CE"/>
    <w:rsid w:val="00975C42"/>
    <w:rsid w:val="009770A6"/>
    <w:rsid w:val="009800AC"/>
    <w:rsid w:val="00980BA1"/>
    <w:rsid w:val="0098340C"/>
    <w:rsid w:val="009900D0"/>
    <w:rsid w:val="009941C9"/>
    <w:rsid w:val="00994FE9"/>
    <w:rsid w:val="00996DF1"/>
    <w:rsid w:val="009A046F"/>
    <w:rsid w:val="009A0541"/>
    <w:rsid w:val="009A3E01"/>
    <w:rsid w:val="009A5E38"/>
    <w:rsid w:val="009A5FD0"/>
    <w:rsid w:val="009A6920"/>
    <w:rsid w:val="009B2E93"/>
    <w:rsid w:val="009B353B"/>
    <w:rsid w:val="009B60FA"/>
    <w:rsid w:val="009B6DDD"/>
    <w:rsid w:val="009C1049"/>
    <w:rsid w:val="009C5B5C"/>
    <w:rsid w:val="009D1286"/>
    <w:rsid w:val="009D390C"/>
    <w:rsid w:val="009D3FC1"/>
    <w:rsid w:val="009D52E7"/>
    <w:rsid w:val="009D70DA"/>
    <w:rsid w:val="009E15F5"/>
    <w:rsid w:val="009E270B"/>
    <w:rsid w:val="009E2C8C"/>
    <w:rsid w:val="009E3519"/>
    <w:rsid w:val="009E56DA"/>
    <w:rsid w:val="009E5864"/>
    <w:rsid w:val="009F19AD"/>
    <w:rsid w:val="009F2BD8"/>
    <w:rsid w:val="009F58DD"/>
    <w:rsid w:val="00A005AA"/>
    <w:rsid w:val="00A01C3A"/>
    <w:rsid w:val="00A03B5B"/>
    <w:rsid w:val="00A05185"/>
    <w:rsid w:val="00A10215"/>
    <w:rsid w:val="00A106B5"/>
    <w:rsid w:val="00A11130"/>
    <w:rsid w:val="00A1150F"/>
    <w:rsid w:val="00A11998"/>
    <w:rsid w:val="00A14485"/>
    <w:rsid w:val="00A14881"/>
    <w:rsid w:val="00A152E9"/>
    <w:rsid w:val="00A1707C"/>
    <w:rsid w:val="00A175FD"/>
    <w:rsid w:val="00A22472"/>
    <w:rsid w:val="00A23FF2"/>
    <w:rsid w:val="00A24481"/>
    <w:rsid w:val="00A24BA4"/>
    <w:rsid w:val="00A3180A"/>
    <w:rsid w:val="00A33ACD"/>
    <w:rsid w:val="00A33E85"/>
    <w:rsid w:val="00A345D0"/>
    <w:rsid w:val="00A40ABD"/>
    <w:rsid w:val="00A421CC"/>
    <w:rsid w:val="00A432EC"/>
    <w:rsid w:val="00A44ED8"/>
    <w:rsid w:val="00A46EB3"/>
    <w:rsid w:val="00A479CC"/>
    <w:rsid w:val="00A50C76"/>
    <w:rsid w:val="00A53643"/>
    <w:rsid w:val="00A54135"/>
    <w:rsid w:val="00A54AEB"/>
    <w:rsid w:val="00A565B3"/>
    <w:rsid w:val="00A5767A"/>
    <w:rsid w:val="00A60E3C"/>
    <w:rsid w:val="00A6173B"/>
    <w:rsid w:val="00A62F95"/>
    <w:rsid w:val="00A632B3"/>
    <w:rsid w:val="00A6439B"/>
    <w:rsid w:val="00A65A50"/>
    <w:rsid w:val="00A70FA2"/>
    <w:rsid w:val="00A75EC0"/>
    <w:rsid w:val="00A8030D"/>
    <w:rsid w:val="00A8075D"/>
    <w:rsid w:val="00A845A2"/>
    <w:rsid w:val="00A86301"/>
    <w:rsid w:val="00A86831"/>
    <w:rsid w:val="00A92BEA"/>
    <w:rsid w:val="00A96B34"/>
    <w:rsid w:val="00A97E0B"/>
    <w:rsid w:val="00AA5D98"/>
    <w:rsid w:val="00AA6CE1"/>
    <w:rsid w:val="00AB060E"/>
    <w:rsid w:val="00AB12E5"/>
    <w:rsid w:val="00AB71D3"/>
    <w:rsid w:val="00AC0015"/>
    <w:rsid w:val="00AC05C3"/>
    <w:rsid w:val="00AC140E"/>
    <w:rsid w:val="00AC3219"/>
    <w:rsid w:val="00AC53F8"/>
    <w:rsid w:val="00AC59BB"/>
    <w:rsid w:val="00AD0F95"/>
    <w:rsid w:val="00AD24E9"/>
    <w:rsid w:val="00AD3077"/>
    <w:rsid w:val="00AD3C95"/>
    <w:rsid w:val="00AD46C3"/>
    <w:rsid w:val="00AD5001"/>
    <w:rsid w:val="00AD5D3B"/>
    <w:rsid w:val="00AD6EE3"/>
    <w:rsid w:val="00AD796D"/>
    <w:rsid w:val="00AE62F9"/>
    <w:rsid w:val="00AE6D08"/>
    <w:rsid w:val="00AF1244"/>
    <w:rsid w:val="00AF1978"/>
    <w:rsid w:val="00AF1B4D"/>
    <w:rsid w:val="00AF216A"/>
    <w:rsid w:val="00AF24F6"/>
    <w:rsid w:val="00AF3860"/>
    <w:rsid w:val="00AF5659"/>
    <w:rsid w:val="00B00639"/>
    <w:rsid w:val="00B028C4"/>
    <w:rsid w:val="00B053F0"/>
    <w:rsid w:val="00B0573C"/>
    <w:rsid w:val="00B0665C"/>
    <w:rsid w:val="00B12D75"/>
    <w:rsid w:val="00B13615"/>
    <w:rsid w:val="00B13EC9"/>
    <w:rsid w:val="00B156AA"/>
    <w:rsid w:val="00B22AE2"/>
    <w:rsid w:val="00B231A2"/>
    <w:rsid w:val="00B2435D"/>
    <w:rsid w:val="00B25037"/>
    <w:rsid w:val="00B25616"/>
    <w:rsid w:val="00B25943"/>
    <w:rsid w:val="00B25D08"/>
    <w:rsid w:val="00B26496"/>
    <w:rsid w:val="00B276DF"/>
    <w:rsid w:val="00B30CDA"/>
    <w:rsid w:val="00B31B79"/>
    <w:rsid w:val="00B32115"/>
    <w:rsid w:val="00B3625D"/>
    <w:rsid w:val="00B367EB"/>
    <w:rsid w:val="00B3693B"/>
    <w:rsid w:val="00B375DD"/>
    <w:rsid w:val="00B405EA"/>
    <w:rsid w:val="00B41E5C"/>
    <w:rsid w:val="00B42C99"/>
    <w:rsid w:val="00B44603"/>
    <w:rsid w:val="00B454AB"/>
    <w:rsid w:val="00B46705"/>
    <w:rsid w:val="00B51941"/>
    <w:rsid w:val="00B530D5"/>
    <w:rsid w:val="00B559EB"/>
    <w:rsid w:val="00B563AC"/>
    <w:rsid w:val="00B6077A"/>
    <w:rsid w:val="00B60BF6"/>
    <w:rsid w:val="00B62E56"/>
    <w:rsid w:val="00B653D9"/>
    <w:rsid w:val="00B707EE"/>
    <w:rsid w:val="00B736D3"/>
    <w:rsid w:val="00B7700D"/>
    <w:rsid w:val="00B80126"/>
    <w:rsid w:val="00B80B17"/>
    <w:rsid w:val="00B81751"/>
    <w:rsid w:val="00B827D4"/>
    <w:rsid w:val="00B837C4"/>
    <w:rsid w:val="00B90D20"/>
    <w:rsid w:val="00B92A46"/>
    <w:rsid w:val="00B95C49"/>
    <w:rsid w:val="00B979A8"/>
    <w:rsid w:val="00BA02B4"/>
    <w:rsid w:val="00BA0533"/>
    <w:rsid w:val="00BA09A7"/>
    <w:rsid w:val="00BA200F"/>
    <w:rsid w:val="00BA3F5E"/>
    <w:rsid w:val="00BA4F8D"/>
    <w:rsid w:val="00BA6C1D"/>
    <w:rsid w:val="00BB2116"/>
    <w:rsid w:val="00BB2ED6"/>
    <w:rsid w:val="00BB39DF"/>
    <w:rsid w:val="00BB4832"/>
    <w:rsid w:val="00BB727F"/>
    <w:rsid w:val="00BC0DA7"/>
    <w:rsid w:val="00BC1437"/>
    <w:rsid w:val="00BC4EB5"/>
    <w:rsid w:val="00BC6AFB"/>
    <w:rsid w:val="00BC74D9"/>
    <w:rsid w:val="00BC7AB8"/>
    <w:rsid w:val="00BD18B1"/>
    <w:rsid w:val="00BD1E59"/>
    <w:rsid w:val="00BD2B5C"/>
    <w:rsid w:val="00BD388A"/>
    <w:rsid w:val="00BD3D62"/>
    <w:rsid w:val="00BD50E4"/>
    <w:rsid w:val="00BD5A0C"/>
    <w:rsid w:val="00BD63F2"/>
    <w:rsid w:val="00BE3A52"/>
    <w:rsid w:val="00BE619F"/>
    <w:rsid w:val="00BE6803"/>
    <w:rsid w:val="00BE7BAE"/>
    <w:rsid w:val="00BF0362"/>
    <w:rsid w:val="00BF62D9"/>
    <w:rsid w:val="00C009BE"/>
    <w:rsid w:val="00C01125"/>
    <w:rsid w:val="00C02273"/>
    <w:rsid w:val="00C0293E"/>
    <w:rsid w:val="00C02F3A"/>
    <w:rsid w:val="00C0319B"/>
    <w:rsid w:val="00C048A9"/>
    <w:rsid w:val="00C064F0"/>
    <w:rsid w:val="00C06708"/>
    <w:rsid w:val="00C06876"/>
    <w:rsid w:val="00C113B9"/>
    <w:rsid w:val="00C116FD"/>
    <w:rsid w:val="00C117C8"/>
    <w:rsid w:val="00C1331D"/>
    <w:rsid w:val="00C13DD1"/>
    <w:rsid w:val="00C154DD"/>
    <w:rsid w:val="00C20C8D"/>
    <w:rsid w:val="00C215B7"/>
    <w:rsid w:val="00C2173E"/>
    <w:rsid w:val="00C22A4D"/>
    <w:rsid w:val="00C23E68"/>
    <w:rsid w:val="00C25377"/>
    <w:rsid w:val="00C26953"/>
    <w:rsid w:val="00C26C73"/>
    <w:rsid w:val="00C278CC"/>
    <w:rsid w:val="00C30206"/>
    <w:rsid w:val="00C31521"/>
    <w:rsid w:val="00C32546"/>
    <w:rsid w:val="00C325D0"/>
    <w:rsid w:val="00C33AE0"/>
    <w:rsid w:val="00C33BAB"/>
    <w:rsid w:val="00C375DB"/>
    <w:rsid w:val="00C376B9"/>
    <w:rsid w:val="00C427DB"/>
    <w:rsid w:val="00C428D0"/>
    <w:rsid w:val="00C44448"/>
    <w:rsid w:val="00C456D9"/>
    <w:rsid w:val="00C456F3"/>
    <w:rsid w:val="00C5421C"/>
    <w:rsid w:val="00C560EF"/>
    <w:rsid w:val="00C60CA0"/>
    <w:rsid w:val="00C61563"/>
    <w:rsid w:val="00C64B8C"/>
    <w:rsid w:val="00C658D1"/>
    <w:rsid w:val="00C729D0"/>
    <w:rsid w:val="00C72A3A"/>
    <w:rsid w:val="00C73F1E"/>
    <w:rsid w:val="00C774A6"/>
    <w:rsid w:val="00C77560"/>
    <w:rsid w:val="00C77B8F"/>
    <w:rsid w:val="00C82141"/>
    <w:rsid w:val="00C8226B"/>
    <w:rsid w:val="00C83EDB"/>
    <w:rsid w:val="00C84AC9"/>
    <w:rsid w:val="00C85A80"/>
    <w:rsid w:val="00C9020B"/>
    <w:rsid w:val="00C92C11"/>
    <w:rsid w:val="00C95E7A"/>
    <w:rsid w:val="00CA16E0"/>
    <w:rsid w:val="00CA2BEB"/>
    <w:rsid w:val="00CA56E4"/>
    <w:rsid w:val="00CA5886"/>
    <w:rsid w:val="00CA5F62"/>
    <w:rsid w:val="00CB0A16"/>
    <w:rsid w:val="00CB0A39"/>
    <w:rsid w:val="00CB739B"/>
    <w:rsid w:val="00CC1633"/>
    <w:rsid w:val="00CC3413"/>
    <w:rsid w:val="00CC3D5A"/>
    <w:rsid w:val="00CC5BE9"/>
    <w:rsid w:val="00CC6448"/>
    <w:rsid w:val="00CC6EB1"/>
    <w:rsid w:val="00CD00E4"/>
    <w:rsid w:val="00CD1AE7"/>
    <w:rsid w:val="00CD5CF6"/>
    <w:rsid w:val="00CD738F"/>
    <w:rsid w:val="00CE0A21"/>
    <w:rsid w:val="00CE203B"/>
    <w:rsid w:val="00CE488F"/>
    <w:rsid w:val="00CE716A"/>
    <w:rsid w:val="00CE73B7"/>
    <w:rsid w:val="00CF1DD8"/>
    <w:rsid w:val="00CF27DF"/>
    <w:rsid w:val="00D00593"/>
    <w:rsid w:val="00D00DF0"/>
    <w:rsid w:val="00D01A81"/>
    <w:rsid w:val="00D01EB8"/>
    <w:rsid w:val="00D024CF"/>
    <w:rsid w:val="00D02696"/>
    <w:rsid w:val="00D057D1"/>
    <w:rsid w:val="00D17B6C"/>
    <w:rsid w:val="00D20417"/>
    <w:rsid w:val="00D20A26"/>
    <w:rsid w:val="00D224E4"/>
    <w:rsid w:val="00D23628"/>
    <w:rsid w:val="00D2455F"/>
    <w:rsid w:val="00D259B2"/>
    <w:rsid w:val="00D26242"/>
    <w:rsid w:val="00D271A4"/>
    <w:rsid w:val="00D27523"/>
    <w:rsid w:val="00D31081"/>
    <w:rsid w:val="00D321F1"/>
    <w:rsid w:val="00D33126"/>
    <w:rsid w:val="00D35EC5"/>
    <w:rsid w:val="00D377CC"/>
    <w:rsid w:val="00D37E86"/>
    <w:rsid w:val="00D40EED"/>
    <w:rsid w:val="00D429E5"/>
    <w:rsid w:val="00D43103"/>
    <w:rsid w:val="00D44D5C"/>
    <w:rsid w:val="00D44EE7"/>
    <w:rsid w:val="00D45A76"/>
    <w:rsid w:val="00D45BC5"/>
    <w:rsid w:val="00D45E3B"/>
    <w:rsid w:val="00D463CC"/>
    <w:rsid w:val="00D50E30"/>
    <w:rsid w:val="00D51738"/>
    <w:rsid w:val="00D532CD"/>
    <w:rsid w:val="00D54710"/>
    <w:rsid w:val="00D55009"/>
    <w:rsid w:val="00D57199"/>
    <w:rsid w:val="00D57513"/>
    <w:rsid w:val="00D575A4"/>
    <w:rsid w:val="00D576EB"/>
    <w:rsid w:val="00D62CC2"/>
    <w:rsid w:val="00D6308E"/>
    <w:rsid w:val="00D65DCB"/>
    <w:rsid w:val="00D66478"/>
    <w:rsid w:val="00D70712"/>
    <w:rsid w:val="00D712E1"/>
    <w:rsid w:val="00D73844"/>
    <w:rsid w:val="00D739CC"/>
    <w:rsid w:val="00D739EF"/>
    <w:rsid w:val="00D73AE0"/>
    <w:rsid w:val="00D73F17"/>
    <w:rsid w:val="00D741CB"/>
    <w:rsid w:val="00D7485F"/>
    <w:rsid w:val="00D77802"/>
    <w:rsid w:val="00D77919"/>
    <w:rsid w:val="00D8396F"/>
    <w:rsid w:val="00D86437"/>
    <w:rsid w:val="00D872F0"/>
    <w:rsid w:val="00D91BA3"/>
    <w:rsid w:val="00D94F93"/>
    <w:rsid w:val="00D96258"/>
    <w:rsid w:val="00D9762B"/>
    <w:rsid w:val="00DA116A"/>
    <w:rsid w:val="00DA57DF"/>
    <w:rsid w:val="00DA7691"/>
    <w:rsid w:val="00DB23D8"/>
    <w:rsid w:val="00DB7227"/>
    <w:rsid w:val="00DC0466"/>
    <w:rsid w:val="00DC0DB2"/>
    <w:rsid w:val="00DC1F34"/>
    <w:rsid w:val="00DC3351"/>
    <w:rsid w:val="00DC4C52"/>
    <w:rsid w:val="00DC4CC1"/>
    <w:rsid w:val="00DC5043"/>
    <w:rsid w:val="00DC5EE8"/>
    <w:rsid w:val="00DD0567"/>
    <w:rsid w:val="00DD1B53"/>
    <w:rsid w:val="00DD1EB6"/>
    <w:rsid w:val="00DD3766"/>
    <w:rsid w:val="00DD47F8"/>
    <w:rsid w:val="00DD4A47"/>
    <w:rsid w:val="00DD54BD"/>
    <w:rsid w:val="00DE0E60"/>
    <w:rsid w:val="00DE3577"/>
    <w:rsid w:val="00DE5619"/>
    <w:rsid w:val="00DE599B"/>
    <w:rsid w:val="00DE74B2"/>
    <w:rsid w:val="00DE7F57"/>
    <w:rsid w:val="00DF33C7"/>
    <w:rsid w:val="00DF3FD1"/>
    <w:rsid w:val="00DF4402"/>
    <w:rsid w:val="00DF65D9"/>
    <w:rsid w:val="00DF7D04"/>
    <w:rsid w:val="00E00475"/>
    <w:rsid w:val="00E01507"/>
    <w:rsid w:val="00E01A70"/>
    <w:rsid w:val="00E024EC"/>
    <w:rsid w:val="00E02C42"/>
    <w:rsid w:val="00E041EB"/>
    <w:rsid w:val="00E054E3"/>
    <w:rsid w:val="00E07C94"/>
    <w:rsid w:val="00E10704"/>
    <w:rsid w:val="00E11765"/>
    <w:rsid w:val="00E123EE"/>
    <w:rsid w:val="00E12827"/>
    <w:rsid w:val="00E12BD7"/>
    <w:rsid w:val="00E13807"/>
    <w:rsid w:val="00E15C9C"/>
    <w:rsid w:val="00E17642"/>
    <w:rsid w:val="00E17E4F"/>
    <w:rsid w:val="00E20888"/>
    <w:rsid w:val="00E20F5B"/>
    <w:rsid w:val="00E210B0"/>
    <w:rsid w:val="00E22A8C"/>
    <w:rsid w:val="00E238D9"/>
    <w:rsid w:val="00E239B5"/>
    <w:rsid w:val="00E2704F"/>
    <w:rsid w:val="00E306C9"/>
    <w:rsid w:val="00E316B5"/>
    <w:rsid w:val="00E34284"/>
    <w:rsid w:val="00E34A7A"/>
    <w:rsid w:val="00E3531A"/>
    <w:rsid w:val="00E353BE"/>
    <w:rsid w:val="00E365C8"/>
    <w:rsid w:val="00E36A40"/>
    <w:rsid w:val="00E41EED"/>
    <w:rsid w:val="00E440A2"/>
    <w:rsid w:val="00E444EF"/>
    <w:rsid w:val="00E46B2A"/>
    <w:rsid w:val="00E4772A"/>
    <w:rsid w:val="00E501C1"/>
    <w:rsid w:val="00E51203"/>
    <w:rsid w:val="00E51818"/>
    <w:rsid w:val="00E5494E"/>
    <w:rsid w:val="00E56142"/>
    <w:rsid w:val="00E57777"/>
    <w:rsid w:val="00E61126"/>
    <w:rsid w:val="00E61F4A"/>
    <w:rsid w:val="00E6287B"/>
    <w:rsid w:val="00E63BA6"/>
    <w:rsid w:val="00E70BD6"/>
    <w:rsid w:val="00E70E2D"/>
    <w:rsid w:val="00E723BE"/>
    <w:rsid w:val="00E72528"/>
    <w:rsid w:val="00E72E7F"/>
    <w:rsid w:val="00E743A3"/>
    <w:rsid w:val="00E76315"/>
    <w:rsid w:val="00E76D3A"/>
    <w:rsid w:val="00E81A56"/>
    <w:rsid w:val="00E83526"/>
    <w:rsid w:val="00E84081"/>
    <w:rsid w:val="00E84707"/>
    <w:rsid w:val="00E90DAB"/>
    <w:rsid w:val="00E93B5F"/>
    <w:rsid w:val="00E93DD3"/>
    <w:rsid w:val="00E950C3"/>
    <w:rsid w:val="00E9530D"/>
    <w:rsid w:val="00E96962"/>
    <w:rsid w:val="00E97922"/>
    <w:rsid w:val="00EA26BB"/>
    <w:rsid w:val="00EA31A2"/>
    <w:rsid w:val="00EA35D6"/>
    <w:rsid w:val="00EA37B3"/>
    <w:rsid w:val="00EA78D3"/>
    <w:rsid w:val="00EB123E"/>
    <w:rsid w:val="00EB30B3"/>
    <w:rsid w:val="00EB380D"/>
    <w:rsid w:val="00EB7AD9"/>
    <w:rsid w:val="00EC1E2A"/>
    <w:rsid w:val="00EC4550"/>
    <w:rsid w:val="00EC556B"/>
    <w:rsid w:val="00EC688B"/>
    <w:rsid w:val="00EC7C58"/>
    <w:rsid w:val="00EC7DB0"/>
    <w:rsid w:val="00ED14DA"/>
    <w:rsid w:val="00ED2EF4"/>
    <w:rsid w:val="00ED3D45"/>
    <w:rsid w:val="00ED3DF6"/>
    <w:rsid w:val="00ED4147"/>
    <w:rsid w:val="00ED6832"/>
    <w:rsid w:val="00ED69F9"/>
    <w:rsid w:val="00ED6CE8"/>
    <w:rsid w:val="00ED7531"/>
    <w:rsid w:val="00ED7935"/>
    <w:rsid w:val="00EE0844"/>
    <w:rsid w:val="00EE0C2B"/>
    <w:rsid w:val="00EE12D8"/>
    <w:rsid w:val="00EE2F7A"/>
    <w:rsid w:val="00EE4B25"/>
    <w:rsid w:val="00EE5336"/>
    <w:rsid w:val="00EE6C1F"/>
    <w:rsid w:val="00EE6CB6"/>
    <w:rsid w:val="00EE7A01"/>
    <w:rsid w:val="00EF00E8"/>
    <w:rsid w:val="00EF1960"/>
    <w:rsid w:val="00EF1FAA"/>
    <w:rsid w:val="00EF3E12"/>
    <w:rsid w:val="00EF4F95"/>
    <w:rsid w:val="00EF53B5"/>
    <w:rsid w:val="00EF758B"/>
    <w:rsid w:val="00F04A7C"/>
    <w:rsid w:val="00F05EBF"/>
    <w:rsid w:val="00F06C63"/>
    <w:rsid w:val="00F06FA3"/>
    <w:rsid w:val="00F079A2"/>
    <w:rsid w:val="00F1148B"/>
    <w:rsid w:val="00F1294B"/>
    <w:rsid w:val="00F12C70"/>
    <w:rsid w:val="00F12F0D"/>
    <w:rsid w:val="00F145C7"/>
    <w:rsid w:val="00F160BE"/>
    <w:rsid w:val="00F17228"/>
    <w:rsid w:val="00F203AB"/>
    <w:rsid w:val="00F21C5E"/>
    <w:rsid w:val="00F22592"/>
    <w:rsid w:val="00F23BA7"/>
    <w:rsid w:val="00F23F77"/>
    <w:rsid w:val="00F23FFB"/>
    <w:rsid w:val="00F25C85"/>
    <w:rsid w:val="00F27B4E"/>
    <w:rsid w:val="00F3079F"/>
    <w:rsid w:val="00F31AF8"/>
    <w:rsid w:val="00F4042B"/>
    <w:rsid w:val="00F40E3D"/>
    <w:rsid w:val="00F41757"/>
    <w:rsid w:val="00F429ED"/>
    <w:rsid w:val="00F42D20"/>
    <w:rsid w:val="00F46833"/>
    <w:rsid w:val="00F513BD"/>
    <w:rsid w:val="00F5236F"/>
    <w:rsid w:val="00F527EB"/>
    <w:rsid w:val="00F548A0"/>
    <w:rsid w:val="00F611E2"/>
    <w:rsid w:val="00F62FCE"/>
    <w:rsid w:val="00F63336"/>
    <w:rsid w:val="00F63ED3"/>
    <w:rsid w:val="00F6578B"/>
    <w:rsid w:val="00F65945"/>
    <w:rsid w:val="00F66227"/>
    <w:rsid w:val="00F66509"/>
    <w:rsid w:val="00F66FDE"/>
    <w:rsid w:val="00F675D7"/>
    <w:rsid w:val="00F676EA"/>
    <w:rsid w:val="00F67AAE"/>
    <w:rsid w:val="00F67FE6"/>
    <w:rsid w:val="00F71204"/>
    <w:rsid w:val="00F71494"/>
    <w:rsid w:val="00F74376"/>
    <w:rsid w:val="00F77285"/>
    <w:rsid w:val="00F80150"/>
    <w:rsid w:val="00F80FE3"/>
    <w:rsid w:val="00F8164A"/>
    <w:rsid w:val="00F81B54"/>
    <w:rsid w:val="00F86B92"/>
    <w:rsid w:val="00F903EA"/>
    <w:rsid w:val="00F90AE1"/>
    <w:rsid w:val="00F917AC"/>
    <w:rsid w:val="00F92052"/>
    <w:rsid w:val="00F93F3F"/>
    <w:rsid w:val="00F948F4"/>
    <w:rsid w:val="00F94C97"/>
    <w:rsid w:val="00FA2DC0"/>
    <w:rsid w:val="00FA3484"/>
    <w:rsid w:val="00FA4790"/>
    <w:rsid w:val="00FA4B6E"/>
    <w:rsid w:val="00FA51DB"/>
    <w:rsid w:val="00FA78AE"/>
    <w:rsid w:val="00FA7F52"/>
    <w:rsid w:val="00FB2362"/>
    <w:rsid w:val="00FB2A73"/>
    <w:rsid w:val="00FB2F1F"/>
    <w:rsid w:val="00FB4025"/>
    <w:rsid w:val="00FB5702"/>
    <w:rsid w:val="00FB5853"/>
    <w:rsid w:val="00FC182C"/>
    <w:rsid w:val="00FC221E"/>
    <w:rsid w:val="00FC2335"/>
    <w:rsid w:val="00FC2C50"/>
    <w:rsid w:val="00FC3108"/>
    <w:rsid w:val="00FC5C39"/>
    <w:rsid w:val="00FC6914"/>
    <w:rsid w:val="00FC7D35"/>
    <w:rsid w:val="00FD052E"/>
    <w:rsid w:val="00FD0BD0"/>
    <w:rsid w:val="00FD32E9"/>
    <w:rsid w:val="00FD39DB"/>
    <w:rsid w:val="00FD4180"/>
    <w:rsid w:val="00FD42C8"/>
    <w:rsid w:val="00FD458E"/>
    <w:rsid w:val="00FD472B"/>
    <w:rsid w:val="00FD4936"/>
    <w:rsid w:val="00FD53D1"/>
    <w:rsid w:val="00FD6ACD"/>
    <w:rsid w:val="00FE1791"/>
    <w:rsid w:val="00FE195C"/>
    <w:rsid w:val="00FE37AA"/>
    <w:rsid w:val="00FE3DBC"/>
    <w:rsid w:val="00FE44B9"/>
    <w:rsid w:val="00FE47C0"/>
    <w:rsid w:val="00FE4E1F"/>
    <w:rsid w:val="00FF02FC"/>
    <w:rsid w:val="00FF0457"/>
    <w:rsid w:val="00FF124A"/>
    <w:rsid w:val="00FF13CF"/>
    <w:rsid w:val="00FF3540"/>
    <w:rsid w:val="00FF72CD"/>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3E617C7C"/>
  <w15:docId w15:val="{23194B90-3D9F-484B-BEBD-0749E8F84DE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imes New Roman" w:eastAsiaTheme="minorHAnsi" w:hAnsi="Times New Roman" w:cs="Times New Roman"/>
        <w:sz w:val="24"/>
        <w:lang w:val="en-US" w:eastAsia="en-US" w:bidi="ar-SA"/>
      </w:rPr>
    </w:rPrDefault>
    <w:pPrDefault>
      <w:pPr>
        <w:ind w:firstLine="709"/>
        <w:jc w:val="both"/>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iPriority="0"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5624C6"/>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5624C6"/>
    <w:pPr>
      <w:tabs>
        <w:tab w:val="center" w:pos="4536"/>
        <w:tab w:val="right" w:pos="9072"/>
      </w:tabs>
    </w:pPr>
  </w:style>
  <w:style w:type="character" w:customStyle="1" w:styleId="a4">
    <w:name w:val="Горен колонтитул Знак"/>
    <w:basedOn w:val="a0"/>
    <w:link w:val="a3"/>
    <w:uiPriority w:val="99"/>
    <w:rsid w:val="005624C6"/>
  </w:style>
  <w:style w:type="paragraph" w:styleId="a5">
    <w:name w:val="footer"/>
    <w:basedOn w:val="a"/>
    <w:link w:val="a6"/>
    <w:uiPriority w:val="99"/>
    <w:unhideWhenUsed/>
    <w:rsid w:val="005624C6"/>
    <w:pPr>
      <w:tabs>
        <w:tab w:val="center" w:pos="4536"/>
        <w:tab w:val="right" w:pos="9072"/>
      </w:tabs>
    </w:pPr>
  </w:style>
  <w:style w:type="character" w:customStyle="1" w:styleId="a6">
    <w:name w:val="Долен колонтитул Знак"/>
    <w:basedOn w:val="a0"/>
    <w:link w:val="a5"/>
    <w:uiPriority w:val="99"/>
    <w:rsid w:val="005624C6"/>
  </w:style>
  <w:style w:type="paragraph" w:styleId="a7">
    <w:name w:val="Body Text"/>
    <w:basedOn w:val="a"/>
    <w:link w:val="a8"/>
    <w:rsid w:val="005624C6"/>
    <w:pPr>
      <w:ind w:firstLine="0"/>
      <w:jc w:val="left"/>
    </w:pPr>
    <w:rPr>
      <w:rFonts w:eastAsia="Times New Roman"/>
      <w:b/>
      <w:snapToGrid w:val="0"/>
      <w:color w:val="000000"/>
      <w:sz w:val="32"/>
      <w:lang w:val="bg-BG"/>
    </w:rPr>
  </w:style>
  <w:style w:type="character" w:customStyle="1" w:styleId="a8">
    <w:name w:val="Основен текст Знак"/>
    <w:basedOn w:val="a0"/>
    <w:link w:val="a7"/>
    <w:rsid w:val="005624C6"/>
    <w:rPr>
      <w:rFonts w:eastAsia="Times New Roman"/>
      <w:b/>
      <w:snapToGrid w:val="0"/>
      <w:color w:val="000000"/>
      <w:sz w:val="32"/>
      <w:szCs w:val="20"/>
      <w:lang w:val="bg-BG"/>
    </w:rPr>
  </w:style>
  <w:style w:type="character" w:styleId="a9">
    <w:name w:val="Hyperlink"/>
    <w:rsid w:val="005624C6"/>
    <w:rPr>
      <w:color w:val="0000FF"/>
      <w:u w:val="single"/>
    </w:rPr>
  </w:style>
  <w:style w:type="paragraph" w:customStyle="1" w:styleId="Text1">
    <w:name w:val="Text 1"/>
    <w:basedOn w:val="a"/>
    <w:rsid w:val="005624C6"/>
    <w:pPr>
      <w:spacing w:after="240"/>
      <w:ind w:left="482"/>
    </w:pPr>
    <w:rPr>
      <w:lang w:val="en-GB"/>
    </w:rPr>
  </w:style>
  <w:style w:type="table" w:styleId="aa">
    <w:name w:val="Table Grid"/>
    <w:basedOn w:val="a1"/>
    <w:uiPriority w:val="59"/>
    <w:rsid w:val="00BF62D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b">
    <w:name w:val="List Paragraph"/>
    <w:basedOn w:val="a"/>
    <w:uiPriority w:val="34"/>
    <w:qFormat/>
    <w:rsid w:val="00BF62D9"/>
    <w:pPr>
      <w:ind w:left="720"/>
      <w:contextualSpacing/>
    </w:pPr>
  </w:style>
  <w:style w:type="paragraph" w:styleId="ac">
    <w:name w:val="footnote text"/>
    <w:basedOn w:val="a"/>
    <w:link w:val="ad"/>
    <w:uiPriority w:val="99"/>
    <w:semiHidden/>
    <w:unhideWhenUsed/>
    <w:rsid w:val="00EF00E8"/>
    <w:rPr>
      <w:sz w:val="20"/>
    </w:rPr>
  </w:style>
  <w:style w:type="character" w:customStyle="1" w:styleId="ad">
    <w:name w:val="Текст под линия Знак"/>
    <w:basedOn w:val="a0"/>
    <w:link w:val="ac"/>
    <w:uiPriority w:val="99"/>
    <w:semiHidden/>
    <w:rsid w:val="00EF00E8"/>
    <w:rPr>
      <w:sz w:val="20"/>
    </w:rPr>
  </w:style>
  <w:style w:type="character" w:styleId="ae">
    <w:name w:val="footnote reference"/>
    <w:basedOn w:val="a0"/>
    <w:uiPriority w:val="99"/>
    <w:semiHidden/>
    <w:unhideWhenUsed/>
    <w:rsid w:val="00EF00E8"/>
    <w:rPr>
      <w:vertAlign w:val="superscript"/>
    </w:rPr>
  </w:style>
  <w:style w:type="character" w:customStyle="1" w:styleId="UnresolvedMention1">
    <w:name w:val="Unresolved Mention1"/>
    <w:basedOn w:val="a0"/>
    <w:uiPriority w:val="99"/>
    <w:semiHidden/>
    <w:unhideWhenUsed/>
    <w:rsid w:val="00D73F17"/>
    <w:rPr>
      <w:color w:val="605E5C"/>
      <w:shd w:val="clear" w:color="auto" w:fill="E1DFDD"/>
    </w:rPr>
  </w:style>
  <w:style w:type="character" w:styleId="af">
    <w:name w:val="FollowedHyperlink"/>
    <w:basedOn w:val="a0"/>
    <w:uiPriority w:val="99"/>
    <w:semiHidden/>
    <w:unhideWhenUsed/>
    <w:rsid w:val="00D73F17"/>
    <w:rPr>
      <w:color w:val="800080" w:themeColor="followedHyperlink"/>
      <w:u w:val="single"/>
    </w:rPr>
  </w:style>
  <w:style w:type="character" w:styleId="af0">
    <w:name w:val="annotation reference"/>
    <w:basedOn w:val="a0"/>
    <w:uiPriority w:val="99"/>
    <w:semiHidden/>
    <w:unhideWhenUsed/>
    <w:rsid w:val="00891CBF"/>
    <w:rPr>
      <w:sz w:val="16"/>
      <w:szCs w:val="16"/>
    </w:rPr>
  </w:style>
  <w:style w:type="paragraph" w:styleId="af1">
    <w:name w:val="annotation text"/>
    <w:basedOn w:val="a"/>
    <w:link w:val="af2"/>
    <w:uiPriority w:val="99"/>
    <w:semiHidden/>
    <w:unhideWhenUsed/>
    <w:rsid w:val="00891CBF"/>
    <w:rPr>
      <w:sz w:val="20"/>
    </w:rPr>
  </w:style>
  <w:style w:type="character" w:customStyle="1" w:styleId="af2">
    <w:name w:val="Текст на коментар Знак"/>
    <w:basedOn w:val="a0"/>
    <w:link w:val="af1"/>
    <w:uiPriority w:val="99"/>
    <w:semiHidden/>
    <w:rsid w:val="00891CBF"/>
    <w:rPr>
      <w:sz w:val="20"/>
    </w:rPr>
  </w:style>
  <w:style w:type="paragraph" w:styleId="af3">
    <w:name w:val="annotation subject"/>
    <w:basedOn w:val="af1"/>
    <w:next w:val="af1"/>
    <w:link w:val="af4"/>
    <w:uiPriority w:val="99"/>
    <w:semiHidden/>
    <w:unhideWhenUsed/>
    <w:rsid w:val="00891CBF"/>
    <w:rPr>
      <w:b/>
      <w:bCs/>
    </w:rPr>
  </w:style>
  <w:style w:type="character" w:customStyle="1" w:styleId="af4">
    <w:name w:val="Предмет на коментар Знак"/>
    <w:basedOn w:val="af2"/>
    <w:link w:val="af3"/>
    <w:uiPriority w:val="99"/>
    <w:semiHidden/>
    <w:rsid w:val="00891CBF"/>
    <w:rPr>
      <w:b/>
      <w:bCs/>
      <w:sz w:val="20"/>
    </w:rPr>
  </w:style>
  <w:style w:type="paragraph" w:styleId="af5">
    <w:name w:val="Balloon Text"/>
    <w:basedOn w:val="a"/>
    <w:link w:val="af6"/>
    <w:uiPriority w:val="99"/>
    <w:semiHidden/>
    <w:unhideWhenUsed/>
    <w:rsid w:val="00891CBF"/>
    <w:rPr>
      <w:rFonts w:ascii="Segoe UI" w:hAnsi="Segoe UI" w:cs="Segoe UI"/>
      <w:sz w:val="18"/>
      <w:szCs w:val="18"/>
    </w:rPr>
  </w:style>
  <w:style w:type="character" w:customStyle="1" w:styleId="af6">
    <w:name w:val="Изнесен текст Знак"/>
    <w:basedOn w:val="a0"/>
    <w:link w:val="af5"/>
    <w:uiPriority w:val="99"/>
    <w:semiHidden/>
    <w:rsid w:val="00891CBF"/>
    <w:rPr>
      <w:rFonts w:ascii="Segoe UI" w:hAnsi="Segoe UI" w:cs="Segoe UI"/>
      <w:sz w:val="18"/>
      <w:szCs w:val="18"/>
    </w:rPr>
  </w:style>
  <w:style w:type="paragraph" w:styleId="af7">
    <w:name w:val="No Spacing"/>
    <w:uiPriority w:val="1"/>
    <w:qFormat/>
    <w:rsid w:val="00914877"/>
    <w:pPr>
      <w:ind w:firstLine="0"/>
      <w:jc w:val="left"/>
    </w:pPr>
    <w:rPr>
      <w:rFonts w:asciiTheme="minorHAnsi" w:hAnsiTheme="minorHAnsi" w:cstheme="minorBidi"/>
      <w:sz w:val="22"/>
      <w:szCs w:val="22"/>
    </w:rPr>
  </w:style>
  <w:style w:type="paragraph" w:styleId="af8">
    <w:name w:val="Title"/>
    <w:basedOn w:val="a"/>
    <w:link w:val="af9"/>
    <w:qFormat/>
    <w:rsid w:val="005E7BBE"/>
    <w:pPr>
      <w:spacing w:line="480" w:lineRule="auto"/>
      <w:ind w:firstLine="0"/>
      <w:jc w:val="center"/>
    </w:pPr>
    <w:rPr>
      <w:rFonts w:eastAsia="Times New Roman"/>
      <w:sz w:val="28"/>
      <w:lang w:val="bg-BG" w:eastAsia="bg-BG"/>
    </w:rPr>
  </w:style>
  <w:style w:type="character" w:customStyle="1" w:styleId="af9">
    <w:name w:val="Заглавие Знак"/>
    <w:basedOn w:val="a0"/>
    <w:link w:val="af8"/>
    <w:rsid w:val="005E7BBE"/>
    <w:rPr>
      <w:rFonts w:eastAsia="Times New Roman"/>
      <w:sz w:val="28"/>
      <w:lang w:val="bg-BG" w:eastAsia="bg-BG"/>
    </w:rPr>
  </w:style>
  <w:style w:type="paragraph" w:styleId="afa">
    <w:name w:val="Normal (Web)"/>
    <w:basedOn w:val="a"/>
    <w:uiPriority w:val="99"/>
    <w:unhideWhenUsed/>
    <w:rsid w:val="000636AC"/>
    <w:pPr>
      <w:spacing w:before="100" w:beforeAutospacing="1" w:after="100" w:afterAutospacing="1"/>
      <w:ind w:firstLine="0"/>
      <w:jc w:val="left"/>
    </w:pPr>
    <w:rPr>
      <w:rFonts w:eastAsia="Times New Roman"/>
      <w:szCs w:val="24"/>
      <w:lang w:val="bg-BG" w:eastAsia="bg-BG"/>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83656484">
      <w:bodyDiv w:val="1"/>
      <w:marLeft w:val="0"/>
      <w:marRight w:val="0"/>
      <w:marTop w:val="0"/>
      <w:marBottom w:val="0"/>
      <w:divBdr>
        <w:top w:val="none" w:sz="0" w:space="0" w:color="auto"/>
        <w:left w:val="none" w:sz="0" w:space="0" w:color="auto"/>
        <w:bottom w:val="none" w:sz="0" w:space="0" w:color="auto"/>
        <w:right w:val="none" w:sz="0" w:space="0" w:color="auto"/>
      </w:divBdr>
      <w:divsChild>
        <w:div w:id="1833913046">
          <w:marLeft w:val="0"/>
          <w:marRight w:val="0"/>
          <w:marTop w:val="0"/>
          <w:marBottom w:val="0"/>
          <w:divBdr>
            <w:top w:val="none" w:sz="0" w:space="0" w:color="auto"/>
            <w:left w:val="none" w:sz="0" w:space="0" w:color="auto"/>
            <w:bottom w:val="none" w:sz="0" w:space="0" w:color="auto"/>
            <w:right w:val="none" w:sz="0" w:space="0" w:color="auto"/>
          </w:divBdr>
          <w:divsChild>
            <w:div w:id="79451767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2106000">
      <w:bodyDiv w:val="1"/>
      <w:marLeft w:val="0"/>
      <w:marRight w:val="0"/>
      <w:marTop w:val="0"/>
      <w:marBottom w:val="0"/>
      <w:divBdr>
        <w:top w:val="none" w:sz="0" w:space="0" w:color="auto"/>
        <w:left w:val="none" w:sz="0" w:space="0" w:color="auto"/>
        <w:bottom w:val="none" w:sz="0" w:space="0" w:color="auto"/>
        <w:right w:val="none" w:sz="0" w:space="0" w:color="auto"/>
      </w:divBdr>
    </w:div>
    <w:div w:id="177802326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5.jpeg"/><Relationship Id="rId18" Type="http://schemas.openxmlformats.org/officeDocument/2006/relationships/image" Target="media/image8.jpeg"/><Relationship Id="rId26" Type="http://schemas.openxmlformats.org/officeDocument/2006/relationships/image" Target="media/image14.jpeg"/><Relationship Id="rId39" Type="http://schemas.openxmlformats.org/officeDocument/2006/relationships/image" Target="media/image28.jpeg"/><Relationship Id="rId21" Type="http://schemas.openxmlformats.org/officeDocument/2006/relationships/image" Target="media/image13.jpeg"/><Relationship Id="rId34" Type="http://schemas.openxmlformats.org/officeDocument/2006/relationships/image" Target="media/image22.jpeg"/><Relationship Id="rId42" Type="http://schemas.openxmlformats.org/officeDocument/2006/relationships/image" Target="media/image30.jpeg"/><Relationship Id="rId47" Type="http://schemas.openxmlformats.org/officeDocument/2006/relationships/image" Target="media/image39.jpeg"/><Relationship Id="rId50" Type="http://schemas.openxmlformats.org/officeDocument/2006/relationships/image" Target="media/image38.jpeg"/><Relationship Id="rId55" Type="http://schemas.openxmlformats.org/officeDocument/2006/relationships/image" Target="media/image47.jpeg"/><Relationship Id="rId63" Type="http://schemas.openxmlformats.org/officeDocument/2006/relationships/image" Target="media/image55.jpeg"/><Relationship Id="rId68" Type="http://schemas.openxmlformats.org/officeDocument/2006/relationships/footer" Target="footer1.xml"/><Relationship Id="rId7" Type="http://schemas.openxmlformats.org/officeDocument/2006/relationships/endnotes" Target="endnotes.xml"/><Relationship Id="rId71"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7.jpeg"/><Relationship Id="rId29" Type="http://schemas.openxmlformats.org/officeDocument/2006/relationships/image" Target="media/image21.jpeg"/><Relationship Id="rId11" Type="http://schemas.openxmlformats.org/officeDocument/2006/relationships/oleObject" Target="embeddings/Microsoft_Visio_2003-2010_Drawing.vsd"/><Relationship Id="rId24" Type="http://schemas.openxmlformats.org/officeDocument/2006/relationships/image" Target="media/image12.jpeg"/><Relationship Id="rId32" Type="http://schemas.openxmlformats.org/officeDocument/2006/relationships/image" Target="media/image20.jpeg"/><Relationship Id="rId37" Type="http://schemas.openxmlformats.org/officeDocument/2006/relationships/image" Target="media/image29.jpeg"/><Relationship Id="rId40" Type="http://schemas.openxmlformats.org/officeDocument/2006/relationships/image" Target="media/image32.jpeg"/><Relationship Id="rId45" Type="http://schemas.openxmlformats.org/officeDocument/2006/relationships/image" Target="media/image37.jpeg"/><Relationship Id="rId53" Type="http://schemas.openxmlformats.org/officeDocument/2006/relationships/image" Target="media/image45.jpeg"/><Relationship Id="rId58" Type="http://schemas.openxmlformats.org/officeDocument/2006/relationships/image" Target="media/image44.jpeg"/><Relationship Id="rId66" Type="http://schemas.openxmlformats.org/officeDocument/2006/relationships/image" Target="media/image51.jpg"/><Relationship Id="rId79" Type="http://schemas.microsoft.com/office/2016/09/relationships/commentsIds" Target="commentsIds.xml"/><Relationship Id="rId5" Type="http://schemas.openxmlformats.org/officeDocument/2006/relationships/webSettings" Target="webSettings.xml"/><Relationship Id="rId15" Type="http://schemas.openxmlformats.org/officeDocument/2006/relationships/image" Target="media/image6.png"/><Relationship Id="rId23" Type="http://schemas.openxmlformats.org/officeDocument/2006/relationships/image" Target="media/image15.jpeg"/><Relationship Id="rId28" Type="http://schemas.openxmlformats.org/officeDocument/2006/relationships/image" Target="media/image16.jpeg"/><Relationship Id="rId36" Type="http://schemas.openxmlformats.org/officeDocument/2006/relationships/image" Target="media/image24.jpeg"/><Relationship Id="rId49" Type="http://schemas.openxmlformats.org/officeDocument/2006/relationships/image" Target="media/image41.jpeg"/><Relationship Id="rId57" Type="http://schemas.openxmlformats.org/officeDocument/2006/relationships/image" Target="media/image49.jpeg"/><Relationship Id="rId61" Type="http://schemas.openxmlformats.org/officeDocument/2006/relationships/image" Target="media/image53.jpeg"/><Relationship Id="rId10" Type="http://schemas.openxmlformats.org/officeDocument/2006/relationships/image" Target="media/image3.emf"/><Relationship Id="rId19" Type="http://schemas.openxmlformats.org/officeDocument/2006/relationships/image" Target="media/image11.jpeg"/><Relationship Id="rId31" Type="http://schemas.openxmlformats.org/officeDocument/2006/relationships/image" Target="media/image23.jpeg"/><Relationship Id="rId44" Type="http://schemas.openxmlformats.org/officeDocument/2006/relationships/image" Target="media/image36.jpeg"/><Relationship Id="rId52" Type="http://schemas.openxmlformats.org/officeDocument/2006/relationships/image" Target="media/image39.jpg"/><Relationship Id="rId60" Type="http://schemas.openxmlformats.org/officeDocument/2006/relationships/image" Target="media/image46.jpeg"/><Relationship Id="rId65" Type="http://schemas.openxmlformats.org/officeDocument/2006/relationships/image" Target="media/image57.jpeg"/><Relationship Id="rId78" Type="http://schemas.microsoft.com/office/2018/08/relationships/commentsExtensible" Target="commentsExtensible.xml"/><Relationship Id="rId4" Type="http://schemas.openxmlformats.org/officeDocument/2006/relationships/settings" Target="settings.xml"/><Relationship Id="rId9" Type="http://schemas.openxmlformats.org/officeDocument/2006/relationships/image" Target="media/image2.png"/><Relationship Id="rId14" Type="http://schemas.openxmlformats.org/officeDocument/2006/relationships/image" Target="media/image5.jpg"/><Relationship Id="rId22" Type="http://schemas.openxmlformats.org/officeDocument/2006/relationships/image" Target="media/image10.jpeg"/><Relationship Id="rId27" Type="http://schemas.openxmlformats.org/officeDocument/2006/relationships/image" Target="media/image19.jpeg"/><Relationship Id="rId30" Type="http://schemas.openxmlformats.org/officeDocument/2006/relationships/image" Target="media/image18.jpeg"/><Relationship Id="rId35" Type="http://schemas.openxmlformats.org/officeDocument/2006/relationships/image" Target="media/image27.jpeg"/><Relationship Id="rId43" Type="http://schemas.openxmlformats.org/officeDocument/2006/relationships/image" Target="media/image31.jpeg"/><Relationship Id="rId48" Type="http://schemas.openxmlformats.org/officeDocument/2006/relationships/image" Target="media/image35.jpeg"/><Relationship Id="rId56" Type="http://schemas.openxmlformats.org/officeDocument/2006/relationships/image" Target="media/image42.jpeg"/><Relationship Id="rId64" Type="http://schemas.openxmlformats.org/officeDocument/2006/relationships/image" Target="media/image50.jpeg"/><Relationship Id="rId69" Type="http://schemas.openxmlformats.org/officeDocument/2006/relationships/header" Target="header1.xml"/><Relationship Id="rId8" Type="http://schemas.openxmlformats.org/officeDocument/2006/relationships/image" Target="media/image1.jpeg"/><Relationship Id="rId51" Type="http://schemas.openxmlformats.org/officeDocument/2006/relationships/image" Target="media/image43.jpeg"/><Relationship Id="rId3" Type="http://schemas.openxmlformats.org/officeDocument/2006/relationships/styles" Target="styles.xml"/><Relationship Id="rId12" Type="http://schemas.openxmlformats.org/officeDocument/2006/relationships/image" Target="media/image4.jpeg"/><Relationship Id="rId17" Type="http://schemas.openxmlformats.org/officeDocument/2006/relationships/image" Target="media/image8.png"/><Relationship Id="rId25" Type="http://schemas.openxmlformats.org/officeDocument/2006/relationships/image" Target="media/image17.jpeg"/><Relationship Id="rId33" Type="http://schemas.openxmlformats.org/officeDocument/2006/relationships/image" Target="media/image25.jpeg"/><Relationship Id="rId38" Type="http://schemas.openxmlformats.org/officeDocument/2006/relationships/image" Target="media/image26.jpeg"/><Relationship Id="rId46" Type="http://schemas.openxmlformats.org/officeDocument/2006/relationships/image" Target="media/image34.jpeg"/><Relationship Id="rId59" Type="http://schemas.openxmlformats.org/officeDocument/2006/relationships/image" Target="media/image51.jpeg"/><Relationship Id="rId67" Type="http://schemas.openxmlformats.org/officeDocument/2006/relationships/image" Target="media/image52.jpeg"/><Relationship Id="rId20" Type="http://schemas.openxmlformats.org/officeDocument/2006/relationships/image" Target="media/image9.jpeg"/><Relationship Id="rId41" Type="http://schemas.openxmlformats.org/officeDocument/2006/relationships/image" Target="media/image33.jpeg"/><Relationship Id="rId54" Type="http://schemas.openxmlformats.org/officeDocument/2006/relationships/image" Target="media/image40.jpeg"/><Relationship Id="rId62" Type="http://schemas.openxmlformats.org/officeDocument/2006/relationships/image" Target="media/image48.jpeg"/><Relationship Id="rId7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s>
</file>

<file path=word/_rels/header1.xml.rels><?xml version="1.0" encoding="UTF-8" standalone="yes"?>
<Relationships xmlns="http://schemas.openxmlformats.org/package/2006/relationships"><Relationship Id="rId2" Type="http://schemas.openxmlformats.org/officeDocument/2006/relationships/oleObject" Target="embeddings/oleObject1.bin"/><Relationship Id="rId1" Type="http://schemas.openxmlformats.org/officeDocument/2006/relationships/image" Target="media/image53.png"/></Relationships>
</file>

<file path=word/_rels/settings.xml.rels><?xml version="1.0" encoding="UTF-8" standalone="yes"?>
<Relationships xmlns="http://schemas.openxmlformats.org/package/2006/relationships"><Relationship Id="rId1" Type="http://schemas.openxmlformats.org/officeDocument/2006/relationships/attachedTemplate" Target="file:///D:\Documenti%20na%20Vasko\Slujebna\Expertize\&#1096;&#1072;&#1073;&#1083;&#1086;&#1085;%20&#1086;&#1089;&#1085;&#1086;&#1074;&#1085;&#1072;%20&#1089;&#1090;&#1088;&#1091;&#1082;&#1090;&#1091;&#1088;&#1072;%20&#1085;&#1072;%20&#1086;&#1082;&#1086;&#1085;&#1095;&#1072;&#1090;&#1077;&#1083;&#1077;&#1085;%20&#1076;&#1086;&#1082;&#1083;&#1072;&#1076;.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82C82533-3642-48FC-BE2B-A40EE8A8A60C}">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шаблон основна структура на окончателен доклад</Template>
  <TotalTime>0</TotalTime>
  <Pages>44</Pages>
  <Words>12862</Words>
  <Characters>73317</Characters>
  <Application>Microsoft Office Word</Application>
  <DocSecurity>0</DocSecurity>
  <Lines>610</Lines>
  <Paragraphs>172</Paragraphs>
  <ScaleCrop>false</ScaleCrop>
  <HeadingPairs>
    <vt:vector size="4" baseType="variant">
      <vt:variant>
        <vt:lpstr>Заглавие</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86007</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VNIKOLOV</dc:creator>
  <cp:keywords/>
  <dc:description/>
  <cp:lastModifiedBy>Boycho Skrobanski</cp:lastModifiedBy>
  <cp:revision>3</cp:revision>
  <cp:lastPrinted>2021-08-03T14:05:00Z</cp:lastPrinted>
  <dcterms:created xsi:type="dcterms:W3CDTF">2022-06-17T14:55:00Z</dcterms:created>
  <dcterms:modified xsi:type="dcterms:W3CDTF">2022-06-17T14:56:00Z</dcterms:modified>
</cp:coreProperties>
</file>